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313" w:rsidRDefault="008C6DE8" w:rsidP="00080B20">
      <w:pPr>
        <w:pStyle w:val="SWACoverHeader"/>
      </w:pPr>
      <w:bookmarkStart w:id="0" w:name="_GoBack"/>
      <w:bookmarkEnd w:id="0"/>
      <w:r>
        <w:t>H</w:t>
      </w:r>
      <w:r w:rsidR="00C10DB4">
        <w:t>ealth</w:t>
      </w:r>
      <w:r w:rsidR="00CD79C9">
        <w:rPr>
          <w:rFonts w:hint="eastAsia"/>
        </w:rPr>
        <w:t xml:space="preserve"> </w:t>
      </w:r>
      <w:r w:rsidR="00C10DB4">
        <w:t>monitoring</w:t>
      </w:r>
    </w:p>
    <w:p w:rsidR="00E5110E" w:rsidRPr="00746222" w:rsidRDefault="008C6DE8" w:rsidP="00E5110E">
      <w:pPr>
        <w:pStyle w:val="SWACovernames"/>
      </w:pPr>
      <w:r>
        <w:t>Guide for a</w:t>
      </w:r>
      <w:r w:rsidR="00E5110E" w:rsidRPr="00203B14">
        <w:t>ntimony</w:t>
      </w:r>
    </w:p>
    <w:p w:rsidR="00BC6D23" w:rsidRDefault="00080B20" w:rsidP="00080B20">
      <w:pPr>
        <w:ind w:left="-1276" w:right="-1800"/>
      </w:pPr>
      <w:r w:rsidRPr="00080B20">
        <w:rPr>
          <w:noProof/>
        </w:rPr>
        <w:drawing>
          <wp:inline distT="0" distB="0" distL="0" distR="0" wp14:anchorId="0FCB2849" wp14:editId="7FD53A87">
            <wp:extent cx="7640270" cy="2808000"/>
            <wp:effectExtent l="0" t="0" r="0" b="0"/>
            <wp:docPr id="6" name="Picture 6" descr="Front cover red and grey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6 Publications\SWA Updated Brand 161121\Jpegs for layout\Layered 45 Pages\Layered for cov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40270" cy="2808000"/>
                    </a:xfrm>
                    <a:prstGeom prst="rect">
                      <a:avLst/>
                    </a:prstGeom>
                    <a:noFill/>
                    <a:ln>
                      <a:noFill/>
                    </a:ln>
                  </pic:spPr>
                </pic:pic>
              </a:graphicData>
            </a:graphic>
          </wp:inline>
        </w:drawing>
      </w:r>
    </w:p>
    <w:p w:rsidR="001D7C48" w:rsidRDefault="00EA37E9" w:rsidP="00EA37E9">
      <w:pPr>
        <w:pStyle w:val="SWACoverintroparagraph"/>
        <w:spacing w:before="1800"/>
        <w:jc w:val="right"/>
        <w:sectPr w:rsidR="001D7C48" w:rsidSect="00E22C7D">
          <w:headerReference w:type="default" r:id="rId12"/>
          <w:footerReference w:type="default" r:id="rId13"/>
          <w:headerReference w:type="first" r:id="rId14"/>
          <w:type w:val="continuous"/>
          <w:pgSz w:w="11906" w:h="16838"/>
          <w:pgMar w:top="1418" w:right="1800" w:bottom="1440" w:left="1276" w:header="708" w:footer="708" w:gutter="0"/>
          <w:cols w:space="242"/>
          <w:titlePg/>
          <w:docGrid w:linePitch="360"/>
        </w:sectPr>
      </w:pPr>
      <w:r>
        <w:rPr>
          <w:caps/>
          <w:noProof/>
          <w:lang w:val="en-AU" w:eastAsia="en-AU"/>
        </w:rPr>
        <w:drawing>
          <wp:inline distT="0" distB="0" distL="0" distR="0" wp14:anchorId="32334E38" wp14:editId="754C99E0">
            <wp:extent cx="2934970" cy="586740"/>
            <wp:effectExtent l="0" t="0" r="0" b="3810"/>
            <wp:docPr id="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bookmarkStart w:id="1" w:name="_Toc510003689" w:displacedByCustomXml="next"/>
    <w:sdt>
      <w:sdtPr>
        <w:rPr>
          <w:rFonts w:eastAsia="Times New Roman" w:cs="Times New Roman"/>
          <w:b w:val="0"/>
          <w:bCs w:val="0"/>
          <w:color w:val="auto"/>
          <w:sz w:val="22"/>
          <w:szCs w:val="24"/>
          <w:lang w:val="en-AU" w:eastAsia="en-AU"/>
        </w:rPr>
        <w:id w:val="-1822184948"/>
        <w:docPartObj>
          <w:docPartGallery w:val="Table of Contents"/>
          <w:docPartUnique/>
        </w:docPartObj>
      </w:sdtPr>
      <w:sdtEndPr>
        <w:rPr>
          <w:noProof/>
        </w:rPr>
      </w:sdtEndPr>
      <w:sdtContent>
        <w:p w:rsidR="00AE2BA7" w:rsidRPr="009710C1" w:rsidRDefault="00AE2BA7" w:rsidP="00AE2BA7">
          <w:pPr>
            <w:pStyle w:val="TOCHeading"/>
            <w:tabs>
              <w:tab w:val="left" w:pos="5023"/>
            </w:tabs>
            <w:rPr>
              <w:lang w:val="en-AU"/>
            </w:rPr>
          </w:pPr>
          <w:r w:rsidRPr="009710C1">
            <w:rPr>
              <w:lang w:val="en-AU"/>
            </w:rPr>
            <w:t>Contents</w:t>
          </w:r>
          <w:r>
            <w:rPr>
              <w:lang w:val="en-AU"/>
            </w:rPr>
            <w:tab/>
          </w:r>
        </w:p>
        <w:p w:rsidR="005549BE" w:rsidRDefault="00AE2BA7">
          <w:pPr>
            <w:pStyle w:val="TOC1"/>
            <w:rPr>
              <w:rFonts w:asciiTheme="minorHAnsi" w:eastAsiaTheme="minorEastAsia" w:hAnsiTheme="minorHAnsi" w:cstheme="minorBidi"/>
              <w:noProof/>
              <w:szCs w:val="22"/>
            </w:rPr>
          </w:pPr>
          <w:r w:rsidRPr="009A58EA">
            <w:fldChar w:fldCharType="begin"/>
          </w:r>
          <w:r w:rsidRPr="00460C52">
            <w:instrText xml:space="preserve"> TOC \o "1-3" \h \z \u </w:instrText>
          </w:r>
          <w:r w:rsidRPr="009A58EA">
            <w:fldChar w:fldCharType="separate"/>
          </w:r>
          <w:hyperlink w:anchor="_Toc22732434" w:history="1">
            <w:r w:rsidR="005549BE" w:rsidRPr="00AE6E36">
              <w:rPr>
                <w:rStyle w:val="Hyperlink"/>
                <w:rFonts w:eastAsiaTheme="minorHAnsi"/>
                <w:noProof/>
                <w:lang w:eastAsia="en-US"/>
              </w:rPr>
              <w:t>Introduction</w:t>
            </w:r>
            <w:r w:rsidR="005549BE">
              <w:rPr>
                <w:noProof/>
                <w:webHidden/>
              </w:rPr>
              <w:tab/>
            </w:r>
            <w:r w:rsidR="005549BE">
              <w:rPr>
                <w:noProof/>
                <w:webHidden/>
              </w:rPr>
              <w:fldChar w:fldCharType="begin"/>
            </w:r>
            <w:r w:rsidR="005549BE">
              <w:rPr>
                <w:noProof/>
                <w:webHidden/>
              </w:rPr>
              <w:instrText xml:space="preserve"> PAGEREF _Toc22732434 \h </w:instrText>
            </w:r>
            <w:r w:rsidR="005549BE">
              <w:rPr>
                <w:noProof/>
                <w:webHidden/>
              </w:rPr>
            </w:r>
            <w:r w:rsidR="005549BE">
              <w:rPr>
                <w:noProof/>
                <w:webHidden/>
              </w:rPr>
              <w:fldChar w:fldCharType="separate"/>
            </w:r>
            <w:r w:rsidR="001E1150">
              <w:rPr>
                <w:noProof/>
                <w:webHidden/>
              </w:rPr>
              <w:t>3</w:t>
            </w:r>
            <w:r w:rsidR="005549BE">
              <w:rPr>
                <w:noProof/>
                <w:webHidden/>
              </w:rPr>
              <w:fldChar w:fldCharType="end"/>
            </w:r>
          </w:hyperlink>
        </w:p>
        <w:p w:rsidR="005549BE" w:rsidRDefault="001E1150">
          <w:pPr>
            <w:pStyle w:val="TOC1"/>
            <w:rPr>
              <w:rFonts w:asciiTheme="minorHAnsi" w:eastAsiaTheme="minorEastAsia" w:hAnsiTheme="minorHAnsi" w:cstheme="minorBidi"/>
              <w:noProof/>
              <w:szCs w:val="22"/>
            </w:rPr>
          </w:pPr>
          <w:hyperlink w:anchor="_Toc22732435" w:history="1">
            <w:r w:rsidR="005549BE" w:rsidRPr="00AE6E36">
              <w:rPr>
                <w:rStyle w:val="Hyperlink"/>
                <w:noProof/>
              </w:rPr>
              <w:t>Antimony</w:t>
            </w:r>
            <w:r w:rsidR="005549BE">
              <w:rPr>
                <w:noProof/>
                <w:webHidden/>
              </w:rPr>
              <w:tab/>
            </w:r>
            <w:r w:rsidR="005549BE">
              <w:rPr>
                <w:noProof/>
                <w:webHidden/>
              </w:rPr>
              <w:fldChar w:fldCharType="begin"/>
            </w:r>
            <w:r w:rsidR="005549BE">
              <w:rPr>
                <w:noProof/>
                <w:webHidden/>
              </w:rPr>
              <w:instrText xml:space="preserve"> PAGEREF _Toc22732435 \h </w:instrText>
            </w:r>
            <w:r w:rsidR="005549BE">
              <w:rPr>
                <w:noProof/>
                <w:webHidden/>
              </w:rPr>
            </w:r>
            <w:r w:rsidR="005549BE">
              <w:rPr>
                <w:noProof/>
                <w:webHidden/>
              </w:rPr>
              <w:fldChar w:fldCharType="separate"/>
            </w:r>
            <w:r>
              <w:rPr>
                <w:noProof/>
                <w:webHidden/>
              </w:rPr>
              <w:t>4</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36" w:history="1">
            <w:r w:rsidR="005549BE" w:rsidRPr="00AE6E36">
              <w:rPr>
                <w:rStyle w:val="Hyperlink"/>
                <w:noProof/>
              </w:rPr>
              <w:t>1.</w:t>
            </w:r>
            <w:r w:rsidR="005549BE">
              <w:rPr>
                <w:rFonts w:asciiTheme="minorHAnsi" w:eastAsiaTheme="minorEastAsia" w:hAnsiTheme="minorHAnsi" w:cstheme="minorBidi"/>
                <w:noProof/>
                <w:szCs w:val="22"/>
              </w:rPr>
              <w:tab/>
            </w:r>
            <w:r w:rsidR="005549BE" w:rsidRPr="00AE6E36">
              <w:rPr>
                <w:rStyle w:val="Hyperlink"/>
                <w:noProof/>
              </w:rPr>
              <w:t>Health monitoring for antimony under the WHS Regulations</w:t>
            </w:r>
            <w:r w:rsidR="005549BE">
              <w:rPr>
                <w:noProof/>
                <w:webHidden/>
              </w:rPr>
              <w:tab/>
            </w:r>
            <w:r w:rsidR="005549BE">
              <w:rPr>
                <w:noProof/>
                <w:webHidden/>
              </w:rPr>
              <w:fldChar w:fldCharType="begin"/>
            </w:r>
            <w:r w:rsidR="005549BE">
              <w:rPr>
                <w:noProof/>
                <w:webHidden/>
              </w:rPr>
              <w:instrText xml:space="preserve"> PAGEREF _Toc22732436 \h </w:instrText>
            </w:r>
            <w:r w:rsidR="005549BE">
              <w:rPr>
                <w:noProof/>
                <w:webHidden/>
              </w:rPr>
            </w:r>
            <w:r w:rsidR="005549BE">
              <w:rPr>
                <w:noProof/>
                <w:webHidden/>
              </w:rPr>
              <w:fldChar w:fldCharType="separate"/>
            </w:r>
            <w:r>
              <w:rPr>
                <w:noProof/>
                <w:webHidden/>
              </w:rPr>
              <w:t>4</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37" w:history="1">
            <w:r w:rsidR="005549BE" w:rsidRPr="00AE6E36">
              <w:rPr>
                <w:rStyle w:val="Hyperlink"/>
                <w:noProof/>
              </w:rPr>
              <w:t>2.</w:t>
            </w:r>
            <w:r w:rsidR="005549BE">
              <w:rPr>
                <w:rFonts w:asciiTheme="minorHAnsi" w:eastAsiaTheme="minorEastAsia" w:hAnsiTheme="minorHAnsi" w:cstheme="minorBidi"/>
                <w:noProof/>
                <w:szCs w:val="22"/>
              </w:rPr>
              <w:tab/>
            </w:r>
            <w:r w:rsidR="005549BE" w:rsidRPr="00AE6E36">
              <w:rPr>
                <w:rStyle w:val="Hyperlink"/>
                <w:noProof/>
              </w:rPr>
              <w:t>Monitoring exposure to antimony</w:t>
            </w:r>
            <w:r w:rsidR="005549BE">
              <w:rPr>
                <w:noProof/>
                <w:webHidden/>
              </w:rPr>
              <w:tab/>
            </w:r>
            <w:r w:rsidR="005549BE">
              <w:rPr>
                <w:noProof/>
                <w:webHidden/>
              </w:rPr>
              <w:fldChar w:fldCharType="begin"/>
            </w:r>
            <w:r w:rsidR="005549BE">
              <w:rPr>
                <w:noProof/>
                <w:webHidden/>
              </w:rPr>
              <w:instrText xml:space="preserve"> PAGEREF _Toc22732437 \h </w:instrText>
            </w:r>
            <w:r w:rsidR="005549BE">
              <w:rPr>
                <w:noProof/>
                <w:webHidden/>
              </w:rPr>
            </w:r>
            <w:r w:rsidR="005549BE">
              <w:rPr>
                <w:noProof/>
                <w:webHidden/>
              </w:rPr>
              <w:fldChar w:fldCharType="separate"/>
            </w:r>
            <w:r>
              <w:rPr>
                <w:noProof/>
                <w:webHidden/>
              </w:rPr>
              <w:t>5</w:t>
            </w:r>
            <w:r w:rsidR="005549BE">
              <w:rPr>
                <w:noProof/>
                <w:webHidden/>
              </w:rPr>
              <w:fldChar w:fldCharType="end"/>
            </w:r>
          </w:hyperlink>
        </w:p>
        <w:p w:rsidR="005549BE" w:rsidRDefault="001E1150">
          <w:pPr>
            <w:pStyle w:val="TOC3"/>
            <w:tabs>
              <w:tab w:val="right" w:leader="dot" w:pos="9016"/>
            </w:tabs>
            <w:rPr>
              <w:rFonts w:asciiTheme="minorHAnsi" w:eastAsiaTheme="minorEastAsia" w:hAnsiTheme="minorHAnsi" w:cstheme="minorBidi"/>
              <w:noProof/>
              <w:szCs w:val="22"/>
            </w:rPr>
          </w:pPr>
          <w:hyperlink w:anchor="_Toc22732438" w:history="1">
            <w:r w:rsidR="005549BE" w:rsidRPr="00AE6E36">
              <w:rPr>
                <w:rStyle w:val="Hyperlink"/>
                <w:noProof/>
              </w:rPr>
              <w:t>Workplace exposure standard</w:t>
            </w:r>
            <w:r w:rsidR="005549BE">
              <w:rPr>
                <w:noProof/>
                <w:webHidden/>
              </w:rPr>
              <w:tab/>
            </w:r>
            <w:r w:rsidR="005549BE">
              <w:rPr>
                <w:noProof/>
                <w:webHidden/>
              </w:rPr>
              <w:fldChar w:fldCharType="begin"/>
            </w:r>
            <w:r w:rsidR="005549BE">
              <w:rPr>
                <w:noProof/>
                <w:webHidden/>
              </w:rPr>
              <w:instrText xml:space="preserve"> PAGEREF _Toc22732438 \h </w:instrText>
            </w:r>
            <w:r w:rsidR="005549BE">
              <w:rPr>
                <w:noProof/>
                <w:webHidden/>
              </w:rPr>
            </w:r>
            <w:r w:rsidR="005549BE">
              <w:rPr>
                <w:noProof/>
                <w:webHidden/>
              </w:rPr>
              <w:fldChar w:fldCharType="separate"/>
            </w:r>
            <w:r>
              <w:rPr>
                <w:noProof/>
                <w:webHidden/>
              </w:rPr>
              <w:t>6</w:t>
            </w:r>
            <w:r w:rsidR="005549BE">
              <w:rPr>
                <w:noProof/>
                <w:webHidden/>
              </w:rPr>
              <w:fldChar w:fldCharType="end"/>
            </w:r>
          </w:hyperlink>
        </w:p>
        <w:p w:rsidR="005549BE" w:rsidRDefault="001E1150">
          <w:pPr>
            <w:pStyle w:val="TOC3"/>
            <w:tabs>
              <w:tab w:val="right" w:leader="dot" w:pos="9016"/>
            </w:tabs>
            <w:rPr>
              <w:rFonts w:asciiTheme="minorHAnsi" w:eastAsiaTheme="minorEastAsia" w:hAnsiTheme="minorHAnsi" w:cstheme="minorBidi"/>
              <w:noProof/>
              <w:szCs w:val="22"/>
            </w:rPr>
          </w:pPr>
          <w:hyperlink w:anchor="_Toc22732439" w:history="1">
            <w:r w:rsidR="005549BE" w:rsidRPr="00AE6E36">
              <w:rPr>
                <w:rStyle w:val="Hyperlink"/>
                <w:noProof/>
              </w:rPr>
              <w:t>Removal from work</w:t>
            </w:r>
            <w:r w:rsidR="005549BE">
              <w:rPr>
                <w:noProof/>
                <w:webHidden/>
              </w:rPr>
              <w:tab/>
            </w:r>
            <w:r w:rsidR="005549BE">
              <w:rPr>
                <w:noProof/>
                <w:webHidden/>
              </w:rPr>
              <w:fldChar w:fldCharType="begin"/>
            </w:r>
            <w:r w:rsidR="005549BE">
              <w:rPr>
                <w:noProof/>
                <w:webHidden/>
              </w:rPr>
              <w:instrText xml:space="preserve"> PAGEREF _Toc22732439 \h </w:instrText>
            </w:r>
            <w:r w:rsidR="005549BE">
              <w:rPr>
                <w:noProof/>
                <w:webHidden/>
              </w:rPr>
            </w:r>
            <w:r w:rsidR="005549BE">
              <w:rPr>
                <w:noProof/>
                <w:webHidden/>
              </w:rPr>
              <w:fldChar w:fldCharType="separate"/>
            </w:r>
            <w:r>
              <w:rPr>
                <w:noProof/>
                <w:webHidden/>
              </w:rPr>
              <w:t>6</w:t>
            </w:r>
            <w:r w:rsidR="005549BE">
              <w:rPr>
                <w:noProof/>
                <w:webHidden/>
              </w:rPr>
              <w:fldChar w:fldCharType="end"/>
            </w:r>
          </w:hyperlink>
        </w:p>
        <w:p w:rsidR="005549BE" w:rsidRDefault="001E1150">
          <w:pPr>
            <w:pStyle w:val="TOC3"/>
            <w:tabs>
              <w:tab w:val="right" w:leader="dot" w:pos="9016"/>
            </w:tabs>
            <w:rPr>
              <w:rFonts w:asciiTheme="minorHAnsi" w:eastAsiaTheme="minorEastAsia" w:hAnsiTheme="minorHAnsi" w:cstheme="minorBidi"/>
              <w:noProof/>
              <w:szCs w:val="22"/>
            </w:rPr>
          </w:pPr>
          <w:hyperlink w:anchor="_Toc22732440" w:history="1">
            <w:r w:rsidR="005549BE" w:rsidRPr="00AE6E36">
              <w:rPr>
                <w:rStyle w:val="Hyperlink"/>
                <w:noProof/>
              </w:rPr>
              <w:t>Return to work</w:t>
            </w:r>
            <w:r w:rsidR="005549BE">
              <w:rPr>
                <w:noProof/>
                <w:webHidden/>
              </w:rPr>
              <w:tab/>
            </w:r>
            <w:r w:rsidR="005549BE">
              <w:rPr>
                <w:noProof/>
                <w:webHidden/>
              </w:rPr>
              <w:fldChar w:fldCharType="begin"/>
            </w:r>
            <w:r w:rsidR="005549BE">
              <w:rPr>
                <w:noProof/>
                <w:webHidden/>
              </w:rPr>
              <w:instrText xml:space="preserve"> PAGEREF _Toc22732440 \h </w:instrText>
            </w:r>
            <w:r w:rsidR="005549BE">
              <w:rPr>
                <w:noProof/>
                <w:webHidden/>
              </w:rPr>
            </w:r>
            <w:r w:rsidR="005549BE">
              <w:rPr>
                <w:noProof/>
                <w:webHidden/>
              </w:rPr>
              <w:fldChar w:fldCharType="separate"/>
            </w:r>
            <w:r>
              <w:rPr>
                <w:noProof/>
                <w:webHidden/>
              </w:rPr>
              <w:t>6</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41" w:history="1">
            <w:r w:rsidR="005549BE" w:rsidRPr="00AE6E36">
              <w:rPr>
                <w:rStyle w:val="Hyperlink"/>
                <w:rFonts w:eastAsiaTheme="minorHAnsi"/>
                <w:noProof/>
              </w:rPr>
              <w:t>3.</w:t>
            </w:r>
            <w:r w:rsidR="005549BE">
              <w:rPr>
                <w:rFonts w:asciiTheme="minorHAnsi" w:eastAsiaTheme="minorEastAsia" w:hAnsiTheme="minorHAnsi" w:cstheme="minorBidi"/>
                <w:noProof/>
                <w:szCs w:val="22"/>
              </w:rPr>
              <w:tab/>
            </w:r>
            <w:r w:rsidR="005549BE" w:rsidRPr="00AE6E36">
              <w:rPr>
                <w:rStyle w:val="Hyperlink"/>
                <w:rFonts w:eastAsiaTheme="minorHAnsi"/>
                <w:noProof/>
              </w:rPr>
              <w:t>Final medical examination</w:t>
            </w:r>
            <w:r w:rsidR="005549BE">
              <w:rPr>
                <w:noProof/>
                <w:webHidden/>
              </w:rPr>
              <w:tab/>
            </w:r>
            <w:r w:rsidR="005549BE">
              <w:rPr>
                <w:noProof/>
                <w:webHidden/>
              </w:rPr>
              <w:fldChar w:fldCharType="begin"/>
            </w:r>
            <w:r w:rsidR="005549BE">
              <w:rPr>
                <w:noProof/>
                <w:webHidden/>
              </w:rPr>
              <w:instrText xml:space="preserve"> PAGEREF _Toc22732441 \h </w:instrText>
            </w:r>
            <w:r w:rsidR="005549BE">
              <w:rPr>
                <w:noProof/>
                <w:webHidden/>
              </w:rPr>
            </w:r>
            <w:r w:rsidR="005549BE">
              <w:rPr>
                <w:noProof/>
                <w:webHidden/>
              </w:rPr>
              <w:fldChar w:fldCharType="separate"/>
            </w:r>
            <w:r>
              <w:rPr>
                <w:noProof/>
                <w:webHidden/>
              </w:rPr>
              <w:t>6</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42" w:history="1">
            <w:r w:rsidR="005549BE" w:rsidRPr="00AE6E36">
              <w:rPr>
                <w:rStyle w:val="Hyperlink"/>
                <w:rFonts w:eastAsiaTheme="minorHAnsi"/>
                <w:noProof/>
              </w:rPr>
              <w:t>4.</w:t>
            </w:r>
            <w:r w:rsidR="005549BE">
              <w:rPr>
                <w:rFonts w:asciiTheme="minorHAnsi" w:eastAsiaTheme="minorEastAsia" w:hAnsiTheme="minorHAnsi" w:cstheme="minorBidi"/>
                <w:noProof/>
                <w:szCs w:val="22"/>
              </w:rPr>
              <w:tab/>
            </w:r>
            <w:r w:rsidR="005549BE" w:rsidRPr="00AE6E36">
              <w:rPr>
                <w:rStyle w:val="Hyperlink"/>
                <w:rFonts w:eastAsiaTheme="minorHAnsi"/>
                <w:noProof/>
              </w:rPr>
              <w:t>Route of occupational exposure</w:t>
            </w:r>
            <w:r w:rsidR="005549BE">
              <w:rPr>
                <w:noProof/>
                <w:webHidden/>
              </w:rPr>
              <w:tab/>
            </w:r>
            <w:r w:rsidR="005549BE">
              <w:rPr>
                <w:noProof/>
                <w:webHidden/>
              </w:rPr>
              <w:fldChar w:fldCharType="begin"/>
            </w:r>
            <w:r w:rsidR="005549BE">
              <w:rPr>
                <w:noProof/>
                <w:webHidden/>
              </w:rPr>
              <w:instrText xml:space="preserve"> PAGEREF _Toc22732442 \h </w:instrText>
            </w:r>
            <w:r w:rsidR="005549BE">
              <w:rPr>
                <w:noProof/>
                <w:webHidden/>
              </w:rPr>
            </w:r>
            <w:r w:rsidR="005549BE">
              <w:rPr>
                <w:noProof/>
                <w:webHidden/>
              </w:rPr>
              <w:fldChar w:fldCharType="separate"/>
            </w:r>
            <w:r>
              <w:rPr>
                <w:noProof/>
                <w:webHidden/>
              </w:rPr>
              <w:t>7</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43" w:history="1">
            <w:r w:rsidR="005549BE" w:rsidRPr="00AE6E36">
              <w:rPr>
                <w:rStyle w:val="Hyperlink"/>
                <w:rFonts w:eastAsiaTheme="minorHAnsi"/>
                <w:noProof/>
              </w:rPr>
              <w:t>5.</w:t>
            </w:r>
            <w:r w:rsidR="005549BE">
              <w:rPr>
                <w:rFonts w:asciiTheme="minorHAnsi" w:eastAsiaTheme="minorEastAsia" w:hAnsiTheme="minorHAnsi" w:cstheme="minorBidi"/>
                <w:noProof/>
                <w:szCs w:val="22"/>
              </w:rPr>
              <w:tab/>
            </w:r>
            <w:r w:rsidR="005549BE" w:rsidRPr="00AE6E36">
              <w:rPr>
                <w:rStyle w:val="Hyperlink"/>
                <w:rFonts w:eastAsiaTheme="minorHAnsi"/>
                <w:noProof/>
              </w:rPr>
              <w:t>Target organ/effect</w:t>
            </w:r>
            <w:r w:rsidR="005549BE">
              <w:rPr>
                <w:noProof/>
                <w:webHidden/>
              </w:rPr>
              <w:tab/>
            </w:r>
            <w:r w:rsidR="005549BE">
              <w:rPr>
                <w:noProof/>
                <w:webHidden/>
              </w:rPr>
              <w:fldChar w:fldCharType="begin"/>
            </w:r>
            <w:r w:rsidR="005549BE">
              <w:rPr>
                <w:noProof/>
                <w:webHidden/>
              </w:rPr>
              <w:instrText xml:space="preserve"> PAGEREF _Toc22732443 \h </w:instrText>
            </w:r>
            <w:r w:rsidR="005549BE">
              <w:rPr>
                <w:noProof/>
                <w:webHidden/>
              </w:rPr>
            </w:r>
            <w:r w:rsidR="005549BE">
              <w:rPr>
                <w:noProof/>
                <w:webHidden/>
              </w:rPr>
              <w:fldChar w:fldCharType="separate"/>
            </w:r>
            <w:r>
              <w:rPr>
                <w:noProof/>
                <w:webHidden/>
              </w:rPr>
              <w:t>7</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44" w:history="1">
            <w:r w:rsidR="005549BE" w:rsidRPr="00AE6E36">
              <w:rPr>
                <w:rStyle w:val="Hyperlink"/>
                <w:noProof/>
              </w:rPr>
              <w:t>6.</w:t>
            </w:r>
            <w:r w:rsidR="005549BE">
              <w:rPr>
                <w:rFonts w:asciiTheme="minorHAnsi" w:eastAsiaTheme="minorEastAsia" w:hAnsiTheme="minorHAnsi" w:cstheme="minorBidi"/>
                <w:noProof/>
                <w:szCs w:val="22"/>
              </w:rPr>
              <w:tab/>
            </w:r>
            <w:r w:rsidR="005549BE" w:rsidRPr="00AE6E36">
              <w:rPr>
                <w:rStyle w:val="Hyperlink"/>
                <w:noProof/>
              </w:rPr>
              <w:t>Acute effects</w:t>
            </w:r>
            <w:r w:rsidR="005549BE">
              <w:rPr>
                <w:noProof/>
                <w:webHidden/>
              </w:rPr>
              <w:tab/>
            </w:r>
            <w:r w:rsidR="005549BE">
              <w:rPr>
                <w:noProof/>
                <w:webHidden/>
              </w:rPr>
              <w:fldChar w:fldCharType="begin"/>
            </w:r>
            <w:r w:rsidR="005549BE">
              <w:rPr>
                <w:noProof/>
                <w:webHidden/>
              </w:rPr>
              <w:instrText xml:space="preserve"> PAGEREF _Toc22732444 \h </w:instrText>
            </w:r>
            <w:r w:rsidR="005549BE">
              <w:rPr>
                <w:noProof/>
                <w:webHidden/>
              </w:rPr>
            </w:r>
            <w:r w:rsidR="005549BE">
              <w:rPr>
                <w:noProof/>
                <w:webHidden/>
              </w:rPr>
              <w:fldChar w:fldCharType="separate"/>
            </w:r>
            <w:r>
              <w:rPr>
                <w:noProof/>
                <w:webHidden/>
              </w:rPr>
              <w:t>8</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45" w:history="1">
            <w:r w:rsidR="005549BE" w:rsidRPr="00AE6E36">
              <w:rPr>
                <w:rStyle w:val="Hyperlink"/>
                <w:noProof/>
              </w:rPr>
              <w:t>7.</w:t>
            </w:r>
            <w:r w:rsidR="005549BE">
              <w:rPr>
                <w:rFonts w:asciiTheme="minorHAnsi" w:eastAsiaTheme="minorEastAsia" w:hAnsiTheme="minorHAnsi" w:cstheme="minorBidi"/>
                <w:noProof/>
                <w:szCs w:val="22"/>
              </w:rPr>
              <w:tab/>
            </w:r>
            <w:r w:rsidR="005549BE" w:rsidRPr="00AE6E36">
              <w:rPr>
                <w:rStyle w:val="Hyperlink"/>
                <w:noProof/>
              </w:rPr>
              <w:t>Chronic effects</w:t>
            </w:r>
            <w:r w:rsidR="005549BE">
              <w:rPr>
                <w:noProof/>
                <w:webHidden/>
              </w:rPr>
              <w:tab/>
            </w:r>
            <w:r w:rsidR="005549BE">
              <w:rPr>
                <w:noProof/>
                <w:webHidden/>
              </w:rPr>
              <w:fldChar w:fldCharType="begin"/>
            </w:r>
            <w:r w:rsidR="005549BE">
              <w:rPr>
                <w:noProof/>
                <w:webHidden/>
              </w:rPr>
              <w:instrText xml:space="preserve"> PAGEREF _Toc22732445 \h </w:instrText>
            </w:r>
            <w:r w:rsidR="005549BE">
              <w:rPr>
                <w:noProof/>
                <w:webHidden/>
              </w:rPr>
            </w:r>
            <w:r w:rsidR="005549BE">
              <w:rPr>
                <w:noProof/>
                <w:webHidden/>
              </w:rPr>
              <w:fldChar w:fldCharType="separate"/>
            </w:r>
            <w:r>
              <w:rPr>
                <w:noProof/>
                <w:webHidden/>
              </w:rPr>
              <w:t>8</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46" w:history="1">
            <w:r w:rsidR="005549BE" w:rsidRPr="00AE6E36">
              <w:rPr>
                <w:rStyle w:val="Hyperlink"/>
                <w:noProof/>
              </w:rPr>
              <w:t>8.</w:t>
            </w:r>
            <w:r w:rsidR="005549BE">
              <w:rPr>
                <w:rFonts w:asciiTheme="minorHAnsi" w:eastAsiaTheme="minorEastAsia" w:hAnsiTheme="minorHAnsi" w:cstheme="minorBidi"/>
                <w:noProof/>
                <w:szCs w:val="22"/>
              </w:rPr>
              <w:tab/>
            </w:r>
            <w:r w:rsidR="005549BE" w:rsidRPr="00AE6E36">
              <w:rPr>
                <w:rStyle w:val="Hyperlink"/>
                <w:noProof/>
              </w:rPr>
              <w:t>Carcinogenicity</w:t>
            </w:r>
            <w:r w:rsidR="005549BE">
              <w:rPr>
                <w:noProof/>
                <w:webHidden/>
              </w:rPr>
              <w:tab/>
            </w:r>
            <w:r w:rsidR="005549BE">
              <w:rPr>
                <w:noProof/>
                <w:webHidden/>
              </w:rPr>
              <w:fldChar w:fldCharType="begin"/>
            </w:r>
            <w:r w:rsidR="005549BE">
              <w:rPr>
                <w:noProof/>
                <w:webHidden/>
              </w:rPr>
              <w:instrText xml:space="preserve"> PAGEREF _Toc22732446 \h </w:instrText>
            </w:r>
            <w:r w:rsidR="005549BE">
              <w:rPr>
                <w:noProof/>
                <w:webHidden/>
              </w:rPr>
            </w:r>
            <w:r w:rsidR="005549BE">
              <w:rPr>
                <w:noProof/>
                <w:webHidden/>
              </w:rPr>
              <w:fldChar w:fldCharType="separate"/>
            </w:r>
            <w:r>
              <w:rPr>
                <w:noProof/>
                <w:webHidden/>
              </w:rPr>
              <w:t>8</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47" w:history="1">
            <w:r w:rsidR="005549BE" w:rsidRPr="00AE6E36">
              <w:rPr>
                <w:rStyle w:val="Hyperlink"/>
                <w:noProof/>
              </w:rPr>
              <w:t>9.</w:t>
            </w:r>
            <w:r w:rsidR="005549BE">
              <w:rPr>
                <w:rFonts w:asciiTheme="minorHAnsi" w:eastAsiaTheme="minorEastAsia" w:hAnsiTheme="minorHAnsi" w:cstheme="minorBidi"/>
                <w:noProof/>
                <w:szCs w:val="22"/>
              </w:rPr>
              <w:tab/>
            </w:r>
            <w:r w:rsidR="005549BE" w:rsidRPr="00AE6E36">
              <w:rPr>
                <w:rStyle w:val="Hyperlink"/>
                <w:noProof/>
              </w:rPr>
              <w:t>GHS Classification</w:t>
            </w:r>
            <w:r w:rsidR="005549BE">
              <w:rPr>
                <w:noProof/>
                <w:webHidden/>
              </w:rPr>
              <w:tab/>
            </w:r>
            <w:r w:rsidR="005549BE">
              <w:rPr>
                <w:noProof/>
                <w:webHidden/>
              </w:rPr>
              <w:fldChar w:fldCharType="begin"/>
            </w:r>
            <w:r w:rsidR="005549BE">
              <w:rPr>
                <w:noProof/>
                <w:webHidden/>
              </w:rPr>
              <w:instrText xml:space="preserve"> PAGEREF _Toc22732447 \h </w:instrText>
            </w:r>
            <w:r w:rsidR="005549BE">
              <w:rPr>
                <w:noProof/>
                <w:webHidden/>
              </w:rPr>
            </w:r>
            <w:r w:rsidR="005549BE">
              <w:rPr>
                <w:noProof/>
                <w:webHidden/>
              </w:rPr>
              <w:fldChar w:fldCharType="separate"/>
            </w:r>
            <w:r>
              <w:rPr>
                <w:noProof/>
                <w:webHidden/>
              </w:rPr>
              <w:t>8</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48" w:history="1">
            <w:r w:rsidR="005549BE" w:rsidRPr="00AE6E36">
              <w:rPr>
                <w:rStyle w:val="Hyperlink"/>
                <w:noProof/>
              </w:rPr>
              <w:t>Source documents</w:t>
            </w:r>
            <w:r w:rsidR="005549BE">
              <w:rPr>
                <w:noProof/>
                <w:webHidden/>
              </w:rPr>
              <w:tab/>
            </w:r>
            <w:r w:rsidR="005549BE">
              <w:rPr>
                <w:noProof/>
                <w:webHidden/>
              </w:rPr>
              <w:fldChar w:fldCharType="begin"/>
            </w:r>
            <w:r w:rsidR="005549BE">
              <w:rPr>
                <w:noProof/>
                <w:webHidden/>
              </w:rPr>
              <w:instrText xml:space="preserve"> PAGEREF _Toc22732448 \h </w:instrText>
            </w:r>
            <w:r w:rsidR="005549BE">
              <w:rPr>
                <w:noProof/>
                <w:webHidden/>
              </w:rPr>
            </w:r>
            <w:r w:rsidR="005549BE">
              <w:rPr>
                <w:noProof/>
                <w:webHidden/>
              </w:rPr>
              <w:fldChar w:fldCharType="separate"/>
            </w:r>
            <w:r>
              <w:rPr>
                <w:noProof/>
                <w:webHidden/>
              </w:rPr>
              <w:t>8</w:t>
            </w:r>
            <w:r w:rsidR="005549BE">
              <w:rPr>
                <w:noProof/>
                <w:webHidden/>
              </w:rPr>
              <w:fldChar w:fldCharType="end"/>
            </w:r>
          </w:hyperlink>
        </w:p>
        <w:p w:rsidR="005549BE" w:rsidRDefault="001E1150">
          <w:pPr>
            <w:pStyle w:val="TOC1"/>
            <w:rPr>
              <w:rFonts w:asciiTheme="minorHAnsi" w:eastAsiaTheme="minorEastAsia" w:hAnsiTheme="minorHAnsi" w:cstheme="minorBidi"/>
              <w:noProof/>
              <w:szCs w:val="22"/>
            </w:rPr>
          </w:pPr>
          <w:hyperlink w:anchor="_Toc22732449" w:history="1">
            <w:r w:rsidR="005549BE" w:rsidRPr="00AE6E36">
              <w:rPr>
                <w:rStyle w:val="Hyperlink"/>
                <w:noProof/>
              </w:rPr>
              <w:t>Health monitoring report – Antimony</w:t>
            </w:r>
            <w:r w:rsidR="005549BE">
              <w:rPr>
                <w:noProof/>
                <w:webHidden/>
              </w:rPr>
              <w:tab/>
            </w:r>
            <w:r w:rsidR="005549BE">
              <w:rPr>
                <w:noProof/>
                <w:webHidden/>
              </w:rPr>
              <w:fldChar w:fldCharType="begin"/>
            </w:r>
            <w:r w:rsidR="005549BE">
              <w:rPr>
                <w:noProof/>
                <w:webHidden/>
              </w:rPr>
              <w:instrText xml:space="preserve"> PAGEREF _Toc22732449 \h </w:instrText>
            </w:r>
            <w:r w:rsidR="005549BE">
              <w:rPr>
                <w:noProof/>
                <w:webHidden/>
              </w:rPr>
            </w:r>
            <w:r w:rsidR="005549BE">
              <w:rPr>
                <w:noProof/>
                <w:webHidden/>
              </w:rPr>
              <w:fldChar w:fldCharType="separate"/>
            </w:r>
            <w:r>
              <w:rPr>
                <w:noProof/>
                <w:webHidden/>
              </w:rPr>
              <w:t>11</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50" w:history="1">
            <w:r w:rsidR="005549BE" w:rsidRPr="00AE6E36">
              <w:rPr>
                <w:rStyle w:val="Hyperlink"/>
                <w:noProof/>
              </w:rPr>
              <w:t>Section 1 – A copy of this section to be provided to the PCBU</w:t>
            </w:r>
            <w:r w:rsidR="005549BE">
              <w:rPr>
                <w:noProof/>
                <w:webHidden/>
              </w:rPr>
              <w:tab/>
            </w:r>
            <w:r w:rsidR="005549BE">
              <w:rPr>
                <w:noProof/>
                <w:webHidden/>
              </w:rPr>
              <w:fldChar w:fldCharType="begin"/>
            </w:r>
            <w:r w:rsidR="005549BE">
              <w:rPr>
                <w:noProof/>
                <w:webHidden/>
              </w:rPr>
              <w:instrText xml:space="preserve"> PAGEREF _Toc22732450 \h </w:instrText>
            </w:r>
            <w:r w:rsidR="005549BE">
              <w:rPr>
                <w:noProof/>
                <w:webHidden/>
              </w:rPr>
            </w:r>
            <w:r w:rsidR="005549BE">
              <w:rPr>
                <w:noProof/>
                <w:webHidden/>
              </w:rPr>
              <w:fldChar w:fldCharType="separate"/>
            </w:r>
            <w:r>
              <w:rPr>
                <w:noProof/>
                <w:webHidden/>
              </w:rPr>
              <w:t>11</w:t>
            </w:r>
            <w:r w:rsidR="005549BE">
              <w:rPr>
                <w:noProof/>
                <w:webHidden/>
              </w:rPr>
              <w:fldChar w:fldCharType="end"/>
            </w:r>
          </w:hyperlink>
        </w:p>
        <w:p w:rsidR="005549BE" w:rsidRDefault="001E1150">
          <w:pPr>
            <w:pStyle w:val="TOC2"/>
            <w:rPr>
              <w:rFonts w:asciiTheme="minorHAnsi" w:eastAsiaTheme="minorEastAsia" w:hAnsiTheme="minorHAnsi" w:cstheme="minorBidi"/>
              <w:noProof/>
              <w:szCs w:val="22"/>
            </w:rPr>
          </w:pPr>
          <w:hyperlink w:anchor="_Toc22732451" w:history="1">
            <w:r w:rsidR="005549BE" w:rsidRPr="00AE6E36">
              <w:rPr>
                <w:rStyle w:val="Hyperlink"/>
                <w:noProof/>
              </w:rPr>
              <w:t>Section 2 – This section to be retained by the registered medical practitioner</w:t>
            </w:r>
            <w:r w:rsidR="005549BE">
              <w:rPr>
                <w:noProof/>
                <w:webHidden/>
              </w:rPr>
              <w:tab/>
            </w:r>
            <w:r w:rsidR="005549BE">
              <w:rPr>
                <w:noProof/>
                <w:webHidden/>
              </w:rPr>
              <w:fldChar w:fldCharType="begin"/>
            </w:r>
            <w:r w:rsidR="005549BE">
              <w:rPr>
                <w:noProof/>
                <w:webHidden/>
              </w:rPr>
              <w:instrText xml:space="preserve"> PAGEREF _Toc22732451 \h </w:instrText>
            </w:r>
            <w:r w:rsidR="005549BE">
              <w:rPr>
                <w:noProof/>
                <w:webHidden/>
              </w:rPr>
            </w:r>
            <w:r w:rsidR="005549BE">
              <w:rPr>
                <w:noProof/>
                <w:webHidden/>
              </w:rPr>
              <w:fldChar w:fldCharType="separate"/>
            </w:r>
            <w:r>
              <w:rPr>
                <w:noProof/>
                <w:webHidden/>
              </w:rPr>
              <w:t>15</w:t>
            </w:r>
            <w:r w:rsidR="005549BE">
              <w:rPr>
                <w:noProof/>
                <w:webHidden/>
              </w:rPr>
              <w:fldChar w:fldCharType="end"/>
            </w:r>
          </w:hyperlink>
        </w:p>
        <w:p w:rsidR="00AE2BA7" w:rsidRPr="00460C52" w:rsidRDefault="00AE2BA7" w:rsidP="00AE2BA7">
          <w:r w:rsidRPr="009A58EA">
            <w:rPr>
              <w:b/>
              <w:bCs/>
              <w:noProof/>
            </w:rPr>
            <w:fldChar w:fldCharType="end"/>
          </w:r>
        </w:p>
      </w:sdtContent>
    </w:sdt>
    <w:p w:rsidR="00AE2BA7" w:rsidRPr="00460C52" w:rsidRDefault="00AE2BA7" w:rsidP="00AE2BA7">
      <w:pPr>
        <w:sectPr w:rsidR="00AE2BA7" w:rsidRPr="00460C52" w:rsidSect="00301E77">
          <w:headerReference w:type="default" r:id="rId16"/>
          <w:headerReference w:type="first" r:id="rId17"/>
          <w:footerReference w:type="first" r:id="rId18"/>
          <w:pgSz w:w="11906" w:h="16838"/>
          <w:pgMar w:top="1440" w:right="1440" w:bottom="1440" w:left="1440" w:header="709" w:footer="709" w:gutter="0"/>
          <w:cols w:space="242"/>
          <w:titlePg/>
          <w:docGrid w:linePitch="360"/>
        </w:sectPr>
      </w:pPr>
    </w:p>
    <w:p w:rsidR="00AE2BA7" w:rsidRPr="00050EDA" w:rsidRDefault="00AE2BA7" w:rsidP="00AE2BA7">
      <w:pPr>
        <w:keepNext/>
        <w:tabs>
          <w:tab w:val="left" w:pos="425"/>
        </w:tabs>
        <w:spacing w:before="480" w:after="240"/>
        <w:ind w:left="851" w:hanging="851"/>
        <w:outlineLvl w:val="0"/>
        <w:rPr>
          <w:rFonts w:eastAsiaTheme="minorHAnsi" w:cstheme="minorBidi"/>
          <w:color w:val="404040" w:themeColor="text1" w:themeTint="BF"/>
          <w:sz w:val="52"/>
          <w:lang w:eastAsia="en-US"/>
        </w:rPr>
      </w:pPr>
      <w:bookmarkStart w:id="2" w:name="_Toc17710241"/>
      <w:bookmarkStart w:id="3" w:name="_Toc22732434"/>
      <w:r w:rsidRPr="00050EDA">
        <w:rPr>
          <w:rFonts w:eastAsiaTheme="minorHAnsi" w:cstheme="minorBidi"/>
          <w:color w:val="404040" w:themeColor="text1" w:themeTint="BF"/>
          <w:sz w:val="52"/>
          <w:lang w:eastAsia="en-US"/>
        </w:rPr>
        <w:lastRenderedPageBreak/>
        <w:t>Introduction</w:t>
      </w:r>
      <w:bookmarkEnd w:id="2"/>
      <w:bookmarkEnd w:id="3"/>
    </w:p>
    <w:p w:rsidR="00AE2BA7" w:rsidRDefault="00AE2BA7" w:rsidP="00AE2BA7">
      <w:r>
        <w:t xml:space="preserve">This guide is intended to be read by a registered medical practitioner with experience in health monitoring who is engaged by person conducting a business or undertaking (PCBU) to carry out or supervise health monitoring. It provides practical guidance to registered medical practitioners about requirements under the work health and safety (WHS) laws for health monitoring. </w:t>
      </w:r>
    </w:p>
    <w:p w:rsidR="00AE2BA7" w:rsidRDefault="00AE2BA7" w:rsidP="00AE2BA7">
      <w:r>
        <w:t xml:space="preserve">This guide applies to all workplaces covered by the WHS Regulations where health monitoring is required. </w:t>
      </w:r>
    </w:p>
    <w:p w:rsidR="00AE2BA7" w:rsidRPr="00AE2BC5" w:rsidRDefault="00AE2BA7" w:rsidP="00AE2BA7">
      <w:pPr>
        <w:rPr>
          <w:b/>
          <w:u w:val="single"/>
        </w:rPr>
      </w:pPr>
      <w:r w:rsidRPr="00AE2BC5">
        <w:rPr>
          <w:b/>
          <w:u w:val="single"/>
        </w:rPr>
        <w:t>How to use this guide</w:t>
      </w:r>
    </w:p>
    <w:p w:rsidR="00AE2BA7" w:rsidRDefault="00AE2BA7" w:rsidP="00AE2BA7">
      <w:r>
        <w:t xml:space="preserve">This guide includes references to the legal requirements under the WHS Act and WHS Regulations. These are included for convenience only and should not be relied on in place of the full text of the WHS Act or WHS Regulations. </w:t>
      </w:r>
    </w:p>
    <w:p w:rsidR="00AE2BA7" w:rsidRDefault="00AE2BA7" w:rsidP="00AE2BA7">
      <w:r>
        <w:t>The words ‘must’, ‘requires’ or ‘mandatory’ indicate a legal requirement exists that must be complied with. The word ‘should’ is used in this guide to indicate a recommended course of action, while ‘may’ is used to indicate an optional course of action.</w:t>
      </w:r>
    </w:p>
    <w:p w:rsidR="00AE2BA7" w:rsidRDefault="00AE2BA7" w:rsidP="00AE2BA7">
      <w:r w:rsidRPr="00E170A1">
        <w:t xml:space="preserve">This </w:t>
      </w:r>
      <w:r>
        <w:t>g</w:t>
      </w:r>
      <w:r w:rsidRPr="00E170A1">
        <w:t>uide provides information for those registered medical practitioners</w:t>
      </w:r>
      <w:r>
        <w:t xml:space="preserve"> engaged by a PCBU to</w:t>
      </w:r>
      <w:r w:rsidRPr="00E170A1">
        <w:t xml:space="preserve"> carry out or supervis</w:t>
      </w:r>
      <w:r>
        <w:t>e</w:t>
      </w:r>
      <w:r w:rsidRPr="00E170A1">
        <w:t xml:space="preserve"> health monitoring for workers.</w:t>
      </w:r>
      <w:r>
        <w:t xml:space="preserve"> This guidance should be read in conjunction with the following:</w:t>
      </w:r>
    </w:p>
    <w:p w:rsidR="00AE2BA7" w:rsidRDefault="00AE2BA7" w:rsidP="00AE2BA7">
      <w:pPr>
        <w:pStyle w:val="ListBullet"/>
        <w:numPr>
          <w:ilvl w:val="0"/>
          <w:numId w:val="35"/>
        </w:numPr>
        <w:rPr>
          <w:i/>
        </w:rPr>
      </w:pPr>
      <w:r>
        <w:rPr>
          <w:i/>
        </w:rPr>
        <w:t>Health monitoring guide for registered medical practitioners</w:t>
      </w:r>
    </w:p>
    <w:p w:rsidR="00AE2BA7" w:rsidRPr="00F758CC" w:rsidRDefault="00AE2BA7" w:rsidP="00AE2BA7">
      <w:pPr>
        <w:pStyle w:val="ListBullet"/>
        <w:numPr>
          <w:ilvl w:val="0"/>
          <w:numId w:val="35"/>
        </w:numPr>
        <w:rPr>
          <w:i/>
        </w:rPr>
      </w:pPr>
      <w:r>
        <w:rPr>
          <w:i/>
        </w:rPr>
        <w:t>Health monitoring guides for hazardous chemicals</w:t>
      </w:r>
    </w:p>
    <w:p w:rsidR="00AE2BA7" w:rsidRDefault="00AE2BA7" w:rsidP="00AE2BA7">
      <w:pPr>
        <w:pStyle w:val="ListBullet"/>
        <w:numPr>
          <w:ilvl w:val="0"/>
          <w:numId w:val="35"/>
        </w:numPr>
      </w:pPr>
      <w:r w:rsidRPr="00CA490D">
        <w:rPr>
          <w:i/>
        </w:rPr>
        <w:t xml:space="preserve">Health monitoring </w:t>
      </w:r>
      <w:r>
        <w:rPr>
          <w:i/>
        </w:rPr>
        <w:t>g</w:t>
      </w:r>
      <w:r w:rsidRPr="00CA490D">
        <w:rPr>
          <w:i/>
        </w:rPr>
        <w:t>uide for workers</w:t>
      </w:r>
    </w:p>
    <w:p w:rsidR="00AE2BA7" w:rsidRPr="00050EDA" w:rsidRDefault="00AE2BA7" w:rsidP="00AE2BA7">
      <w:pPr>
        <w:pStyle w:val="ListBullet"/>
        <w:numPr>
          <w:ilvl w:val="0"/>
          <w:numId w:val="35"/>
        </w:numPr>
      </w:pPr>
      <w:r w:rsidRPr="00050EDA">
        <w:rPr>
          <w:i/>
        </w:rPr>
        <w:t>Health monitoring guide for persons conducting business or undertakings (PCBUs).</w:t>
      </w:r>
    </w:p>
    <w:p w:rsidR="00AE2BA7" w:rsidRDefault="00AE2BA7" w:rsidP="00AE2BA7">
      <w:pPr>
        <w:pStyle w:val="ListBullet"/>
        <w:ind w:left="0" w:firstLine="0"/>
        <w:rPr>
          <w:i/>
        </w:rPr>
      </w:pPr>
    </w:p>
    <w:p w:rsidR="00AE2BA7" w:rsidRDefault="00AE2BA7" w:rsidP="00AE2BA7">
      <w:pPr>
        <w:pStyle w:val="ListBullet"/>
        <w:ind w:left="0" w:firstLine="0"/>
        <w:rPr>
          <w:i/>
        </w:rPr>
      </w:pPr>
    </w:p>
    <w:p w:rsidR="00AE2BA7" w:rsidRPr="00050EDA" w:rsidRDefault="00AE2BA7" w:rsidP="00AE2BA7">
      <w:pPr>
        <w:pStyle w:val="ListBullet"/>
        <w:ind w:left="0" w:firstLine="0"/>
        <w:rPr>
          <w:rFonts w:eastAsiaTheme="minorHAnsi" w:cstheme="minorBidi"/>
          <w:b/>
          <w:u w:val="single"/>
        </w:rPr>
      </w:pPr>
      <w:r w:rsidRPr="00050EDA">
        <w:rPr>
          <w:rFonts w:eastAsiaTheme="minorHAnsi" w:cstheme="minorBidi"/>
          <w:b/>
          <w:u w:val="single"/>
        </w:rPr>
        <w:t>Health monitoring under the WHS Regulations</w:t>
      </w:r>
    </w:p>
    <w:p w:rsidR="00AE2BA7" w:rsidRPr="00050EDA" w:rsidRDefault="00AE2BA7" w:rsidP="00AE2BA7">
      <w:pPr>
        <w:spacing w:before="0"/>
        <w:rPr>
          <w:rFonts w:eastAsiaTheme="minorHAnsi" w:cstheme="minorBidi"/>
          <w:lang w:eastAsia="en-US"/>
        </w:rPr>
      </w:pPr>
      <w:r w:rsidRPr="00050EDA">
        <w:rPr>
          <w:rFonts w:eastAsiaTheme="minorHAnsi" w:cstheme="minorBidi"/>
          <w:lang w:eastAsia="en-US"/>
        </w:rPr>
        <w:t xml:space="preserve">In certain circumstances, the model WHS Regulations place duties on a PCBU to provide health monitoring to workers. These requirements arise if the worker is carrying out work with hazardous chemicals including lead and asbestos. In addition, the work being carried out must be the kind of work specified in the WHS Regulations. A PCBU has the duty to determine if health monitoring is required. </w:t>
      </w:r>
    </w:p>
    <w:p w:rsidR="00AE2BA7" w:rsidRDefault="00AE2BA7" w:rsidP="00AE2BA7">
      <w:pPr>
        <w:spacing w:before="0" w:after="200" w:line="276" w:lineRule="auto"/>
        <w:rPr>
          <w:rFonts w:eastAsiaTheme="minorHAnsi" w:cstheme="minorBidi"/>
          <w:lang w:eastAsia="en-US"/>
        </w:rPr>
      </w:pPr>
      <w:r w:rsidRPr="00050EDA">
        <w:rPr>
          <w:rFonts w:eastAsiaTheme="minorHAnsi" w:cstheme="minorBidi"/>
          <w:lang w:eastAsia="en-US"/>
        </w:rPr>
        <w:t>The WHS Regulations prescribe that health monitoring is carried out by or supervised by a registered medical practitioner with experience in health monitoring.</w:t>
      </w:r>
    </w:p>
    <w:p w:rsidR="00AE2BA7" w:rsidRDefault="00AE2BA7">
      <w:pPr>
        <w:spacing w:before="0" w:after="200" w:line="276" w:lineRule="auto"/>
        <w:rPr>
          <w:rFonts w:eastAsiaTheme="minorHAnsi" w:cstheme="minorBidi"/>
          <w:lang w:eastAsia="en-US"/>
        </w:rPr>
      </w:pPr>
      <w:r>
        <w:rPr>
          <w:rFonts w:eastAsiaTheme="minorHAnsi" w:cstheme="minorBidi"/>
          <w:lang w:eastAsia="en-US"/>
        </w:rPr>
        <w:br w:type="page"/>
      </w:r>
    </w:p>
    <w:p w:rsidR="009F6939" w:rsidRPr="00203B14" w:rsidRDefault="009F6939" w:rsidP="009F6939">
      <w:pPr>
        <w:pStyle w:val="Heading1"/>
      </w:pPr>
      <w:bookmarkStart w:id="4" w:name="_Toc22732435"/>
      <w:r w:rsidRPr="00203B14">
        <w:lastRenderedPageBreak/>
        <w:t>Antimony</w:t>
      </w:r>
      <w:bookmarkEnd w:id="1"/>
      <w:bookmarkEnd w:id="4"/>
    </w:p>
    <w:p w:rsidR="0071205D" w:rsidRPr="00FD1DB9" w:rsidRDefault="009F6939" w:rsidP="009F6939">
      <w:r w:rsidRPr="0071205D">
        <w:t xml:space="preserve">Antimony (CAS 7440-36-0) is a brittle, silver white </w:t>
      </w:r>
      <w:r w:rsidR="00E379D2" w:rsidRPr="0071205D">
        <w:t>metallic element</w:t>
      </w:r>
      <w:r w:rsidR="0071205D" w:rsidRPr="0071205D">
        <w:t xml:space="preserve">. Antimony </w:t>
      </w:r>
      <w:r w:rsidR="0028020F">
        <w:t xml:space="preserve">(Sb) </w:t>
      </w:r>
      <w:r w:rsidR="0071205D" w:rsidRPr="0071205D">
        <w:t xml:space="preserve">exists in a number of oxidation states, including the free metal, trivalent (Sb[III]) and pentavalent </w:t>
      </w:r>
      <w:r w:rsidR="0071205D" w:rsidRPr="00FD1DB9">
        <w:t>(Sb[V]) oxidation states.</w:t>
      </w:r>
    </w:p>
    <w:p w:rsidR="00FD1DB9" w:rsidRPr="00FD1DB9" w:rsidRDefault="00BD774F" w:rsidP="009F6939">
      <w:r>
        <w:t>Antimony is found in the environment mainly as the s</w:t>
      </w:r>
      <w:r w:rsidR="00E27A95">
        <w:t>ulfide and</w:t>
      </w:r>
      <w:r>
        <w:t xml:space="preserve"> stibnite.</w:t>
      </w:r>
    </w:p>
    <w:p w:rsidR="00D17F98" w:rsidRPr="008C6DE8" w:rsidRDefault="00D17F98" w:rsidP="008C6DE8">
      <w:pPr>
        <w:rPr>
          <w:rStyle w:val="Strong"/>
          <w:rFonts w:eastAsiaTheme="minorHAnsi"/>
        </w:rPr>
      </w:pPr>
      <w:r w:rsidRPr="008C6DE8">
        <w:rPr>
          <w:rStyle w:val="Strong"/>
          <w:rFonts w:eastAsiaTheme="minorHAnsi"/>
        </w:rPr>
        <w:t>Work activities that may represent a high risk exposure</w:t>
      </w:r>
    </w:p>
    <w:p w:rsidR="00D17F98" w:rsidRPr="0028020F" w:rsidRDefault="00D17F98" w:rsidP="00D17F98">
      <w:pPr>
        <w:rPr>
          <w:rFonts w:eastAsiaTheme="minorHAnsi"/>
        </w:rPr>
      </w:pPr>
      <w:r w:rsidRPr="006A243F">
        <w:rPr>
          <w:rFonts w:eastAsiaTheme="minorHAnsi"/>
        </w:rPr>
        <w:t xml:space="preserve">Under the Work Health and Safety </w:t>
      </w:r>
      <w:r w:rsidR="00185797">
        <w:rPr>
          <w:rFonts w:eastAsiaTheme="minorHAnsi"/>
        </w:rPr>
        <w:t xml:space="preserve">(WHS) </w:t>
      </w:r>
      <w:r w:rsidRPr="006A243F">
        <w:rPr>
          <w:rFonts w:eastAsiaTheme="minorHAnsi"/>
        </w:rPr>
        <w:t xml:space="preserve">Regulations, antimony and its compounds are listed as restricted hazardous chemicals and must not be used for abrasive blasting at concentrations greater than 0.1 per cent without authorisation from a relevant </w:t>
      </w:r>
      <w:r w:rsidR="00185797">
        <w:rPr>
          <w:rFonts w:eastAsiaTheme="minorHAnsi"/>
        </w:rPr>
        <w:t>WHS</w:t>
      </w:r>
      <w:r w:rsidRPr="0028020F">
        <w:rPr>
          <w:rFonts w:eastAsiaTheme="minorHAnsi"/>
        </w:rPr>
        <w:t xml:space="preserve"> regulator.</w:t>
      </w:r>
    </w:p>
    <w:p w:rsidR="00D17F98" w:rsidRPr="0028020F" w:rsidRDefault="00D17F98" w:rsidP="00D17F98">
      <w:pPr>
        <w:rPr>
          <w:rFonts w:eastAsiaTheme="minorHAnsi"/>
        </w:rPr>
      </w:pPr>
      <w:r w:rsidRPr="0028020F">
        <w:rPr>
          <w:rFonts w:eastAsiaTheme="minorHAnsi"/>
        </w:rPr>
        <w:t xml:space="preserve">The main use of antimony is as a fire retardant in plastics, rubber, building materials and textiles. </w:t>
      </w:r>
    </w:p>
    <w:p w:rsidR="00D17F98" w:rsidRPr="0028020F" w:rsidRDefault="00D17F98" w:rsidP="001521B6">
      <w:pPr>
        <w:rPr>
          <w:rFonts w:eastAsiaTheme="minorHAnsi"/>
        </w:rPr>
      </w:pPr>
      <w:r w:rsidRPr="0028020F">
        <w:rPr>
          <w:rFonts w:eastAsiaTheme="minorHAnsi"/>
        </w:rPr>
        <w:t>Antimony is alloyed with other metals such as lead and tin and is used as hardener in lead acid batteries and in the production of solders, bearings</w:t>
      </w:r>
      <w:r w:rsidR="00E27A95">
        <w:rPr>
          <w:rFonts w:eastAsiaTheme="minorHAnsi"/>
        </w:rPr>
        <w:t xml:space="preserve"> and</w:t>
      </w:r>
      <w:r w:rsidRPr="0028020F">
        <w:rPr>
          <w:rFonts w:eastAsiaTheme="minorHAnsi"/>
        </w:rPr>
        <w:t xml:space="preserve"> bullets.</w:t>
      </w:r>
      <w:r w:rsidR="001521B6">
        <w:rPr>
          <w:rFonts w:eastAsiaTheme="minorHAnsi"/>
        </w:rPr>
        <w:t xml:space="preserve"> </w:t>
      </w:r>
      <w:r w:rsidR="001521B6" w:rsidRPr="00FD1DB9">
        <w:t>Antimony oxides are used as fire retardants for plastics, textiles, rubber, adhesives, pigments and paper.</w:t>
      </w:r>
    </w:p>
    <w:p w:rsidR="00D17F98" w:rsidRPr="0028020F" w:rsidRDefault="00D17F98" w:rsidP="00D17F98">
      <w:pPr>
        <w:rPr>
          <w:rFonts w:eastAsiaTheme="minorHAnsi"/>
        </w:rPr>
      </w:pPr>
      <w:r w:rsidRPr="0028020F">
        <w:rPr>
          <w:rFonts w:eastAsiaTheme="minorHAnsi"/>
        </w:rPr>
        <w:t>It is also used in the manufacturing of paints, polymers and high quality, transparent glass and the development of memory devices and electronics.</w:t>
      </w:r>
    </w:p>
    <w:p w:rsidR="00D17F98" w:rsidRPr="0028020F" w:rsidRDefault="00D17F98" w:rsidP="00D17F98">
      <w:pPr>
        <w:rPr>
          <w:rFonts w:eastAsiaTheme="minorHAnsi"/>
        </w:rPr>
      </w:pPr>
      <w:r w:rsidRPr="0028020F">
        <w:rPr>
          <w:rFonts w:eastAsiaTheme="minorHAnsi"/>
        </w:rPr>
        <w:t>Examples of work activities involving antimony that require special attention when assessing exposure include:</w:t>
      </w:r>
    </w:p>
    <w:p w:rsidR="00D17F98" w:rsidRPr="0028020F" w:rsidRDefault="00D17F98" w:rsidP="00D17F98">
      <w:pPr>
        <w:pStyle w:val="SWABullets"/>
        <w:ind w:left="720" w:hanging="360"/>
        <w:rPr>
          <w:rFonts w:eastAsiaTheme="minorHAnsi"/>
        </w:rPr>
      </w:pPr>
      <w:r w:rsidRPr="0028020F">
        <w:rPr>
          <w:rFonts w:eastAsiaTheme="minorHAnsi"/>
        </w:rPr>
        <w:t>mining, and</w:t>
      </w:r>
    </w:p>
    <w:p w:rsidR="00D17F98" w:rsidRDefault="00D17F98" w:rsidP="00D17F98">
      <w:pPr>
        <w:pStyle w:val="SWABullets"/>
        <w:ind w:left="720" w:hanging="360"/>
        <w:rPr>
          <w:rFonts w:eastAsiaTheme="minorHAnsi"/>
        </w:rPr>
      </w:pPr>
      <w:r w:rsidRPr="0028020F">
        <w:rPr>
          <w:rFonts w:eastAsiaTheme="minorHAnsi"/>
        </w:rPr>
        <w:t>smelting.</w:t>
      </w:r>
    </w:p>
    <w:p w:rsidR="008C6DE8" w:rsidRPr="008C6DE8" w:rsidRDefault="008C6DE8" w:rsidP="008C6DE8">
      <w:pPr>
        <w:rPr>
          <w:rStyle w:val="Strong"/>
          <w:rFonts w:eastAsiaTheme="minorHAnsi"/>
        </w:rPr>
      </w:pPr>
      <w:r w:rsidRPr="008C6DE8">
        <w:rPr>
          <w:rStyle w:val="Strong"/>
          <w:rFonts w:eastAsiaTheme="minorHAnsi"/>
        </w:rPr>
        <w:t>Sources of non-occupational exposure</w:t>
      </w:r>
    </w:p>
    <w:p w:rsidR="008C6DE8" w:rsidRPr="00204E4F" w:rsidRDefault="008C6DE8" w:rsidP="008C6DE8">
      <w:pPr>
        <w:rPr>
          <w:rFonts w:eastAsiaTheme="minorHAnsi"/>
        </w:rPr>
      </w:pPr>
      <w:r w:rsidRPr="00204E4F">
        <w:rPr>
          <w:rFonts w:eastAsiaTheme="minorHAnsi"/>
        </w:rPr>
        <w:t>Antimony may be released into the atmosphere from volcanoes and is a common component of coal and petroleum. It may also be released from vehicle exhaust.</w:t>
      </w:r>
    </w:p>
    <w:p w:rsidR="008C6DE8" w:rsidRPr="0028020F" w:rsidRDefault="008C6DE8" w:rsidP="008C6DE8">
      <w:pPr>
        <w:rPr>
          <w:rFonts w:eastAsiaTheme="minorHAnsi"/>
        </w:rPr>
      </w:pPr>
      <w:r w:rsidRPr="00204E4F">
        <w:rPr>
          <w:rFonts w:eastAsiaTheme="minorHAnsi"/>
        </w:rPr>
        <w:t>Antimony is also used as a medical treatment for parasitic and tropical diseases.</w:t>
      </w:r>
    </w:p>
    <w:p w:rsidR="009F6939" w:rsidRPr="00203B14" w:rsidRDefault="00E27A95" w:rsidP="009F6939">
      <w:pPr>
        <w:pStyle w:val="Heading2"/>
      </w:pPr>
      <w:bookmarkStart w:id="5" w:name="_Toc22732436"/>
      <w:r>
        <w:t>Health monitoring</w:t>
      </w:r>
      <w:r w:rsidR="009F6939" w:rsidRPr="00203B14">
        <w:t xml:space="preserve"> for antimony under the</w:t>
      </w:r>
      <w:r w:rsidR="00640840">
        <w:t xml:space="preserve"> </w:t>
      </w:r>
      <w:r w:rsidR="009F6939" w:rsidRPr="00203B14">
        <w:t>WHS</w:t>
      </w:r>
      <w:r>
        <w:rPr>
          <w:rFonts w:hint="eastAsia"/>
        </w:rPr>
        <w:t xml:space="preserve"> </w:t>
      </w:r>
      <w:r w:rsidR="009F6939" w:rsidRPr="00203B14">
        <w:t>Regulations</w:t>
      </w:r>
      <w:bookmarkEnd w:id="5"/>
    </w:p>
    <w:p w:rsidR="009F6939" w:rsidRPr="001C133E" w:rsidRDefault="009F6939" w:rsidP="009D2ADE">
      <w:pPr>
        <w:pStyle w:val="SWAFeaturetext"/>
        <w:keepNext w:val="0"/>
        <w:keepLines w:val="0"/>
      </w:pPr>
      <w:r w:rsidRPr="001C133E">
        <w:t>Collection of demographic, medical and occupational history</w:t>
      </w:r>
    </w:p>
    <w:p w:rsidR="009F6939" w:rsidRPr="001C133E" w:rsidRDefault="009F6939" w:rsidP="009D2ADE">
      <w:pPr>
        <w:pStyle w:val="SWAFeaturetext"/>
        <w:keepNext w:val="0"/>
        <w:keepLines w:val="0"/>
      </w:pPr>
      <w:r w:rsidRPr="001C133E">
        <w:t>Records of personal exposure</w:t>
      </w:r>
    </w:p>
    <w:p w:rsidR="009F6939" w:rsidRPr="001C133E" w:rsidRDefault="009F6939" w:rsidP="009D2ADE">
      <w:pPr>
        <w:pStyle w:val="SWAFeaturetext"/>
        <w:keepNext w:val="0"/>
        <w:keepLines w:val="0"/>
      </w:pPr>
      <w:r w:rsidRPr="001C133E">
        <w:t>Physical examination with emphasis on the respiratory system and skin</w:t>
      </w:r>
    </w:p>
    <w:p w:rsidR="009F6939" w:rsidRPr="001C133E" w:rsidRDefault="009F6939" w:rsidP="009D2ADE">
      <w:pPr>
        <w:pStyle w:val="SWAFeaturetext"/>
        <w:keepNext w:val="0"/>
        <w:keepLines w:val="0"/>
      </w:pPr>
      <w:r w:rsidRPr="001C133E">
        <w:t>Urinary antimony level</w:t>
      </w:r>
    </w:p>
    <w:p w:rsidR="008E006B" w:rsidRDefault="004E31B1" w:rsidP="009F6939">
      <w:r>
        <w:t>H</w:t>
      </w:r>
      <w:r w:rsidR="00331F1B" w:rsidRPr="00331F1B">
        <w:t xml:space="preserve">ealth monitoring </w:t>
      </w:r>
      <w:r w:rsidR="00FB3873">
        <w:t xml:space="preserve">under the WHS Regulations </w:t>
      </w:r>
      <w:r>
        <w:t>is</w:t>
      </w:r>
      <w:r w:rsidR="00331F1B" w:rsidRPr="00331F1B">
        <w:t xml:space="preserve"> </w:t>
      </w:r>
      <w:r w:rsidR="00E27A95">
        <w:t>applicable</w:t>
      </w:r>
      <w:r w:rsidR="00331F1B" w:rsidRPr="00331F1B">
        <w:t xml:space="preserve"> to </w:t>
      </w:r>
      <w:r w:rsidR="00331F1B">
        <w:t>antimony</w:t>
      </w:r>
      <w:r w:rsidR="00331F1B" w:rsidRPr="00331F1B">
        <w:t xml:space="preserve"> and its inorganic compounds. </w:t>
      </w:r>
      <w:r w:rsidR="00FB3873">
        <w:t xml:space="preserve">The toxic effects of antimony </w:t>
      </w:r>
      <w:r w:rsidR="0010358D">
        <w:t xml:space="preserve">compounds </w:t>
      </w:r>
      <w:r w:rsidR="00FB3873">
        <w:t>are primarily attributed to the antimony ion</w:t>
      </w:r>
      <w:r w:rsidR="00331F1B" w:rsidRPr="00331F1B">
        <w:t xml:space="preserve">. Hence, </w:t>
      </w:r>
      <w:r w:rsidR="00331F1B">
        <w:t>antimony</w:t>
      </w:r>
      <w:r w:rsidR="00331F1B" w:rsidRPr="00331F1B">
        <w:t xml:space="preserve"> and its compounds are considered to have a similar hazard and toxicity profile. </w:t>
      </w:r>
    </w:p>
    <w:p w:rsidR="009F6939" w:rsidRPr="001C133E" w:rsidRDefault="000B5C71" w:rsidP="009F6939">
      <w:r>
        <w:t>In</w:t>
      </w:r>
      <w:r w:rsidR="00331F1B" w:rsidRPr="00331F1B">
        <w:t xml:space="preserve"> this </w:t>
      </w:r>
      <w:r>
        <w:t>guide</w:t>
      </w:r>
      <w:r w:rsidR="00331F1B" w:rsidRPr="00331F1B">
        <w:t>, ‘</w:t>
      </w:r>
      <w:r w:rsidR="00331F1B">
        <w:t>antimony</w:t>
      </w:r>
      <w:r w:rsidR="00331F1B" w:rsidRPr="00331F1B">
        <w:t xml:space="preserve">’ is used to refer to </w:t>
      </w:r>
      <w:r w:rsidR="00331F1B">
        <w:t>antimony</w:t>
      </w:r>
      <w:r>
        <w:t xml:space="preserve"> and</w:t>
      </w:r>
      <w:r w:rsidR="00331F1B" w:rsidRPr="00331F1B">
        <w:t xml:space="preserve"> its compounds.</w:t>
      </w:r>
    </w:p>
    <w:p w:rsidR="009F6939" w:rsidRPr="006A243F" w:rsidRDefault="009F6939" w:rsidP="009F6939">
      <w:pPr>
        <w:pStyle w:val="Generalchapterfeature"/>
        <w:rPr>
          <w:rFonts w:eastAsiaTheme="minorHAnsi"/>
        </w:rPr>
      </w:pPr>
      <w:r>
        <w:rPr>
          <w:rFonts w:eastAsiaTheme="minorHAnsi"/>
        </w:rPr>
        <w:t>Health monitoring before starting work in an antimony process</w:t>
      </w:r>
    </w:p>
    <w:p w:rsidR="009F6939" w:rsidRPr="006A243F" w:rsidRDefault="009F6939" w:rsidP="009F6939">
      <w:pPr>
        <w:rPr>
          <w:rFonts w:eastAsiaTheme="minorHAnsi"/>
        </w:rPr>
      </w:pPr>
      <w:r w:rsidRPr="006A243F">
        <w:rPr>
          <w:rFonts w:eastAsiaTheme="minorHAnsi"/>
        </w:rPr>
        <w:t xml:space="preserve">Health monitoring for antimony may be required before the worker starts work so that changes to the worker’s health can be detected. </w:t>
      </w:r>
    </w:p>
    <w:p w:rsidR="009F6939" w:rsidRPr="006A243F" w:rsidRDefault="009F6939" w:rsidP="009F6939">
      <w:pPr>
        <w:rPr>
          <w:rFonts w:eastAsiaTheme="minorHAnsi"/>
        </w:rPr>
      </w:pPr>
      <w:r w:rsidRPr="006A243F">
        <w:rPr>
          <w:rFonts w:eastAsiaTheme="minorHAnsi"/>
        </w:rPr>
        <w:t xml:space="preserve">Initial discussions about a health monitoring program should include: </w:t>
      </w:r>
    </w:p>
    <w:p w:rsidR="009F6939" w:rsidRPr="006A243F" w:rsidRDefault="009F6939" w:rsidP="009F6939">
      <w:pPr>
        <w:pStyle w:val="SWABullets"/>
        <w:ind w:left="720" w:hanging="360"/>
        <w:rPr>
          <w:rFonts w:eastAsiaTheme="minorHAnsi"/>
        </w:rPr>
      </w:pPr>
      <w:r w:rsidRPr="006A243F">
        <w:rPr>
          <w:rFonts w:eastAsiaTheme="minorHAnsi"/>
        </w:rPr>
        <w:t xml:space="preserve">possible health effects from exposure to antimony </w:t>
      </w:r>
    </w:p>
    <w:p w:rsidR="009F6939" w:rsidRPr="006A243F" w:rsidRDefault="009F6939" w:rsidP="009F6939">
      <w:pPr>
        <w:pStyle w:val="SWABullets"/>
        <w:ind w:left="720" w:hanging="360"/>
        <w:rPr>
          <w:rFonts w:eastAsiaTheme="minorHAnsi"/>
        </w:rPr>
      </w:pPr>
      <w:r w:rsidRPr="006A243F">
        <w:rPr>
          <w:rFonts w:eastAsiaTheme="minorHAnsi"/>
        </w:rPr>
        <w:lastRenderedPageBreak/>
        <w:t xml:space="preserve">how to recognise and report symptoms, and </w:t>
      </w:r>
    </w:p>
    <w:p w:rsidR="009F6939" w:rsidRPr="006A243F" w:rsidRDefault="009F6939" w:rsidP="009F6939">
      <w:pPr>
        <w:pStyle w:val="SWABullets"/>
        <w:ind w:left="720" w:hanging="360"/>
        <w:rPr>
          <w:rFonts w:eastAsiaTheme="minorHAnsi"/>
        </w:rPr>
      </w:pPr>
      <w:r w:rsidRPr="006A243F">
        <w:rPr>
          <w:rFonts w:eastAsiaTheme="minorHAnsi"/>
        </w:rPr>
        <w:t>what is involved in the health monitoring program, for example the frequency of testing and the tests that may be needed.</w:t>
      </w:r>
    </w:p>
    <w:p w:rsidR="009F6939" w:rsidRPr="006A243F" w:rsidRDefault="009F6939" w:rsidP="009F6939">
      <w:pPr>
        <w:rPr>
          <w:rFonts w:eastAsiaTheme="minorHAnsi"/>
        </w:rPr>
      </w:pPr>
      <w:r w:rsidRPr="006A243F">
        <w:rPr>
          <w:rFonts w:eastAsiaTheme="minorHAnsi"/>
        </w:rPr>
        <w:t>An initial physical examination should place emphasis on the respiratory system, including baseline spirometry and skin if work and medical history indicates this is necessary, for example through the presence of symptoms.</w:t>
      </w:r>
    </w:p>
    <w:p w:rsidR="009F6939" w:rsidRPr="006A243F" w:rsidRDefault="009F6939" w:rsidP="009F6939">
      <w:pPr>
        <w:pStyle w:val="Generalchapterfeature"/>
        <w:rPr>
          <w:rFonts w:eastAsiaTheme="minorHAnsi"/>
        </w:rPr>
      </w:pPr>
      <w:r>
        <w:rPr>
          <w:rFonts w:eastAsiaTheme="minorHAnsi"/>
        </w:rPr>
        <w:t>During exposure to an antimony process</w:t>
      </w:r>
    </w:p>
    <w:p w:rsidR="009F6939" w:rsidRPr="00203B14" w:rsidRDefault="009F6939" w:rsidP="009F6939">
      <w:pPr>
        <w:pStyle w:val="Heading2"/>
      </w:pPr>
      <w:r>
        <w:t xml:space="preserve"> </w:t>
      </w:r>
      <w:bookmarkStart w:id="6" w:name="_Toc22732437"/>
      <w:r w:rsidRPr="00203B14">
        <w:t>Monitoring exposure to antimony</w:t>
      </w:r>
      <w:bookmarkEnd w:id="6"/>
    </w:p>
    <w:p w:rsidR="009F6939" w:rsidRDefault="009F6939" w:rsidP="009F6939">
      <w:pPr>
        <w:rPr>
          <w:rFonts w:eastAsiaTheme="minorHAnsi"/>
        </w:rPr>
      </w:pPr>
      <w:r w:rsidRPr="006A243F">
        <w:rPr>
          <w:rFonts w:eastAsiaTheme="minorHAnsi"/>
        </w:rPr>
        <w:t>Where workers are expo</w:t>
      </w:r>
      <w:r w:rsidR="00297A3F">
        <w:rPr>
          <w:rFonts w:eastAsiaTheme="minorHAnsi"/>
        </w:rPr>
        <w:t>sed, suspected of being exposed</w:t>
      </w:r>
      <w:r w:rsidRPr="006A243F">
        <w:rPr>
          <w:rFonts w:eastAsiaTheme="minorHAnsi"/>
        </w:rPr>
        <w:t xml:space="preserve">, or are concerned about exposure to antimony, the person conducting the business or undertaking (PCBU) has a duty to arrange a health monitoring appointment with a registered medical practitioner. For example, an appointment should be arranged following spills or loss of containment of antimony resulting in excessive exposure to workers or when workers develop symptoms </w:t>
      </w:r>
      <w:r w:rsidRPr="00EB78CB">
        <w:rPr>
          <w:rFonts w:eastAsiaTheme="minorHAnsi"/>
        </w:rPr>
        <w:t>of antimony exposure.</w:t>
      </w:r>
    </w:p>
    <w:p w:rsidR="00D17F98" w:rsidRPr="00EB78CB" w:rsidRDefault="00D17F98" w:rsidP="00D17F98">
      <w:pPr>
        <w:rPr>
          <w:rFonts w:eastAsiaTheme="minorHAnsi"/>
        </w:rPr>
      </w:pPr>
      <w:r w:rsidRPr="00EB78CB">
        <w:rPr>
          <w:rFonts w:eastAsiaTheme="minorHAnsi"/>
        </w:rPr>
        <w:t>A medical examination should be carried out every 12 months and include:</w:t>
      </w:r>
    </w:p>
    <w:p w:rsidR="00D17F98" w:rsidRPr="00EB78CB" w:rsidRDefault="00D17F98" w:rsidP="00D17F98">
      <w:pPr>
        <w:pStyle w:val="SWABullets"/>
        <w:ind w:left="720" w:hanging="360"/>
        <w:rPr>
          <w:rFonts w:eastAsiaTheme="minorHAnsi"/>
        </w:rPr>
      </w:pPr>
      <w:r w:rsidRPr="00EB78CB">
        <w:rPr>
          <w:rFonts w:eastAsiaTheme="minorHAnsi"/>
        </w:rPr>
        <w:t>physical examination, noting any skin changes or lesions, and</w:t>
      </w:r>
    </w:p>
    <w:p w:rsidR="00D17F98" w:rsidRPr="00763B28" w:rsidRDefault="00D17F98" w:rsidP="00D17F98">
      <w:pPr>
        <w:pStyle w:val="SWABullets"/>
        <w:ind w:left="720" w:hanging="360"/>
        <w:rPr>
          <w:rFonts w:eastAsiaTheme="minorHAnsi"/>
        </w:rPr>
      </w:pPr>
      <w:r w:rsidRPr="00EB78CB">
        <w:rPr>
          <w:rFonts w:eastAsiaTheme="minorHAnsi"/>
        </w:rPr>
        <w:t xml:space="preserve">respiratory function tests including both standardised lung function questionnaire </w:t>
      </w:r>
      <w:r w:rsidRPr="00763B28">
        <w:rPr>
          <w:rFonts w:eastAsiaTheme="minorHAnsi"/>
        </w:rPr>
        <w:t>and spirometry.</w:t>
      </w:r>
    </w:p>
    <w:p w:rsidR="00D17F98" w:rsidRDefault="00D17F98" w:rsidP="00D17F98">
      <w:pPr>
        <w:rPr>
          <w:rFonts w:eastAsiaTheme="minorHAnsi"/>
        </w:rPr>
      </w:pPr>
      <w:r w:rsidRPr="00763B28">
        <w:rPr>
          <w:rFonts w:eastAsiaTheme="minorHAnsi"/>
        </w:rPr>
        <w:t>Any changes in a worker’s health status should be compared with the worker’s initial health examination test results.</w:t>
      </w:r>
    </w:p>
    <w:p w:rsidR="00FB3873" w:rsidRDefault="00EB78CB" w:rsidP="009F6939">
      <w:pPr>
        <w:rPr>
          <w:rFonts w:eastAsiaTheme="minorHAnsi"/>
        </w:rPr>
      </w:pPr>
      <w:r>
        <w:rPr>
          <w:rFonts w:eastAsiaTheme="minorHAnsi"/>
        </w:rPr>
        <w:t xml:space="preserve">The primary route of occupational exposure is via inhalation. </w:t>
      </w:r>
      <w:r w:rsidR="00FB3873">
        <w:rPr>
          <w:rFonts w:eastAsiaTheme="minorHAnsi"/>
        </w:rPr>
        <w:t>Absorption from the gastrointestinal tract is slow for organic salts of antimony and poor for the metallic form.</w:t>
      </w:r>
    </w:p>
    <w:p w:rsidR="00EB78CB" w:rsidRPr="00536217" w:rsidRDefault="00EB2A51" w:rsidP="009F6939">
      <w:pPr>
        <w:rPr>
          <w:rFonts w:eastAsiaTheme="minorHAnsi"/>
        </w:rPr>
      </w:pPr>
      <w:r>
        <w:rPr>
          <w:rFonts w:eastAsiaTheme="minorHAnsi"/>
        </w:rPr>
        <w:t>Sb(III)</w:t>
      </w:r>
      <w:r w:rsidR="00EB78CB">
        <w:rPr>
          <w:rFonts w:eastAsiaTheme="minorHAnsi"/>
        </w:rPr>
        <w:t xml:space="preserve"> is ex</w:t>
      </w:r>
      <w:r w:rsidR="00536217">
        <w:rPr>
          <w:rFonts w:eastAsiaTheme="minorHAnsi"/>
        </w:rPr>
        <w:t xml:space="preserve">creted in the urine and </w:t>
      </w:r>
      <w:r>
        <w:rPr>
          <w:rFonts w:eastAsiaTheme="minorHAnsi"/>
        </w:rPr>
        <w:t xml:space="preserve">as a glutathione conjugate </w:t>
      </w:r>
      <w:r w:rsidR="00536217">
        <w:rPr>
          <w:rFonts w:eastAsiaTheme="minorHAnsi"/>
        </w:rPr>
        <w:t xml:space="preserve">via bile to the faeces. Absorbed </w:t>
      </w:r>
      <w:r>
        <w:rPr>
          <w:rFonts w:eastAsiaTheme="minorHAnsi"/>
        </w:rPr>
        <w:t>Sb(III)</w:t>
      </w:r>
      <w:r w:rsidR="00536217">
        <w:rPr>
          <w:rFonts w:eastAsiaTheme="minorHAnsi"/>
        </w:rPr>
        <w:t xml:space="preserve"> is excreted approximately equally by the faeces </w:t>
      </w:r>
      <w:r w:rsidR="00536217" w:rsidRPr="00536217">
        <w:rPr>
          <w:rFonts w:eastAsiaTheme="minorHAnsi"/>
        </w:rPr>
        <w:t xml:space="preserve">and urine, whereas </w:t>
      </w:r>
      <w:r>
        <w:rPr>
          <w:rFonts w:eastAsiaTheme="minorHAnsi"/>
        </w:rPr>
        <w:t>Sb(V)</w:t>
      </w:r>
      <w:r w:rsidR="00536217" w:rsidRPr="00536217">
        <w:rPr>
          <w:rFonts w:eastAsiaTheme="minorHAnsi"/>
        </w:rPr>
        <w:t xml:space="preserve"> is mainly excreted by the renal route. </w:t>
      </w:r>
    </w:p>
    <w:p w:rsidR="009F6939" w:rsidRPr="00536217" w:rsidRDefault="009F6939" w:rsidP="009F6939">
      <w:pPr>
        <w:rPr>
          <w:rFonts w:eastAsiaTheme="minorHAnsi"/>
        </w:rPr>
      </w:pPr>
      <w:r w:rsidRPr="00536217">
        <w:rPr>
          <w:rFonts w:eastAsiaTheme="minorHAnsi"/>
        </w:rPr>
        <w:t>The following test may be used to assess the worker’s exposure to antimony:</w:t>
      </w:r>
    </w:p>
    <w:p w:rsidR="009F6939" w:rsidRPr="00536217" w:rsidRDefault="009F6939" w:rsidP="009F6939">
      <w:pPr>
        <w:pStyle w:val="SWABullets"/>
        <w:ind w:left="720" w:hanging="360"/>
        <w:rPr>
          <w:rFonts w:eastAsiaTheme="minorHAnsi"/>
        </w:rPr>
      </w:pPr>
      <w:r w:rsidRPr="00536217">
        <w:rPr>
          <w:rFonts w:eastAsiaTheme="minorHAnsi"/>
        </w:rPr>
        <w:t>end of shift urinary antimony levels</w:t>
      </w:r>
      <w:r w:rsidR="00297A3F">
        <w:rPr>
          <w:rFonts w:eastAsiaTheme="minorHAnsi"/>
        </w:rPr>
        <w:t xml:space="preserve"> (preferably at the </w:t>
      </w:r>
      <w:r w:rsidR="00297A3F" w:rsidRPr="00995A5E">
        <w:rPr>
          <w:rFonts w:eastAsiaTheme="minorHAnsi"/>
        </w:rPr>
        <w:t>end of the working week</w:t>
      </w:r>
      <w:r w:rsidR="00297A3F">
        <w:rPr>
          <w:rFonts w:eastAsiaTheme="minorHAnsi"/>
        </w:rPr>
        <w:t>)</w:t>
      </w:r>
      <w:r w:rsidRPr="00536217">
        <w:rPr>
          <w:rFonts w:eastAsiaTheme="minorHAnsi"/>
        </w:rPr>
        <w:t>.</w:t>
      </w:r>
    </w:p>
    <w:p w:rsidR="00204E4F" w:rsidRDefault="00204E4F" w:rsidP="009F6939">
      <w:pPr>
        <w:rPr>
          <w:rFonts w:eastAsiaTheme="minorHAnsi"/>
        </w:rPr>
      </w:pPr>
      <w:r w:rsidRPr="00204E4F">
        <w:rPr>
          <w:rFonts w:eastAsiaTheme="minorHAnsi"/>
        </w:rPr>
        <w:t>Care should be taken during sample collection to avoid contamination from air and exposed skin and clothing.</w:t>
      </w:r>
    </w:p>
    <w:p w:rsidR="00592F66" w:rsidRDefault="00536217" w:rsidP="009F6939">
      <w:pPr>
        <w:rPr>
          <w:rFonts w:eastAsiaTheme="minorHAnsi"/>
        </w:rPr>
      </w:pPr>
      <w:r w:rsidRPr="00995A5E">
        <w:rPr>
          <w:rFonts w:eastAsiaTheme="minorHAnsi"/>
        </w:rPr>
        <w:t xml:space="preserve">No biological exposure guidance values have been published </w:t>
      </w:r>
      <w:r w:rsidR="00EB2A51">
        <w:rPr>
          <w:rFonts w:eastAsiaTheme="minorHAnsi"/>
        </w:rPr>
        <w:t>for urinary antimony</w:t>
      </w:r>
      <w:r w:rsidRPr="00995A5E">
        <w:rPr>
          <w:rFonts w:eastAsiaTheme="minorHAnsi"/>
        </w:rPr>
        <w:t xml:space="preserve">. </w:t>
      </w:r>
      <w:r w:rsidR="00EB2A51">
        <w:rPr>
          <w:rFonts w:eastAsiaTheme="minorHAnsi"/>
        </w:rPr>
        <w:t>However, u</w:t>
      </w:r>
      <w:r w:rsidRPr="00995A5E">
        <w:rPr>
          <w:rFonts w:eastAsiaTheme="minorHAnsi"/>
        </w:rPr>
        <w:t>rinary levels of 2.6 ng</w:t>
      </w:r>
      <w:r w:rsidR="00995A5E" w:rsidRPr="00995A5E">
        <w:rPr>
          <w:rFonts w:eastAsiaTheme="minorHAnsi"/>
        </w:rPr>
        <w:t xml:space="preserve"> </w:t>
      </w:r>
      <w:r w:rsidR="008E006B">
        <w:rPr>
          <w:rFonts w:eastAsiaTheme="minorHAnsi"/>
        </w:rPr>
        <w:t>Sb</w:t>
      </w:r>
      <w:r w:rsidRPr="00995A5E">
        <w:rPr>
          <w:rFonts w:eastAsiaTheme="minorHAnsi"/>
        </w:rPr>
        <w:t xml:space="preserve">/g creatinine </w:t>
      </w:r>
      <w:r w:rsidR="00995A5E" w:rsidRPr="00995A5E">
        <w:rPr>
          <w:rFonts w:eastAsiaTheme="minorHAnsi"/>
        </w:rPr>
        <w:t xml:space="preserve">or less </w:t>
      </w:r>
      <w:r w:rsidR="00FA5590">
        <w:rPr>
          <w:rFonts w:eastAsiaTheme="minorHAnsi"/>
        </w:rPr>
        <w:t>have been reported</w:t>
      </w:r>
      <w:r w:rsidR="00FA5590" w:rsidRPr="00995A5E">
        <w:rPr>
          <w:rFonts w:eastAsiaTheme="minorHAnsi"/>
        </w:rPr>
        <w:t xml:space="preserve"> </w:t>
      </w:r>
      <w:r w:rsidRPr="00995A5E">
        <w:rPr>
          <w:rFonts w:eastAsiaTheme="minorHAnsi"/>
        </w:rPr>
        <w:t>in non</w:t>
      </w:r>
      <w:r w:rsidR="00FA5590">
        <w:rPr>
          <w:rFonts w:eastAsiaTheme="minorHAnsi"/>
        </w:rPr>
        <w:noBreakHyphen/>
      </w:r>
      <w:r w:rsidRPr="00995A5E">
        <w:rPr>
          <w:rFonts w:eastAsiaTheme="minorHAnsi"/>
        </w:rPr>
        <w:t xml:space="preserve">occupationally exposed individuals. </w:t>
      </w:r>
      <w:r w:rsidR="00592F66">
        <w:rPr>
          <w:rFonts w:eastAsiaTheme="minorHAnsi"/>
        </w:rPr>
        <w:t>Levels above this may indicate occupational exposure.</w:t>
      </w:r>
    </w:p>
    <w:p w:rsidR="00995A5E" w:rsidRDefault="00015250" w:rsidP="009F6939">
      <w:pPr>
        <w:rPr>
          <w:rFonts w:eastAsiaTheme="minorHAnsi"/>
        </w:rPr>
      </w:pPr>
      <w:r>
        <w:rPr>
          <w:rFonts w:eastAsiaTheme="minorHAnsi"/>
        </w:rPr>
        <w:t xml:space="preserve">Pre- and post-shift differences in urinary antimony concentrations of 35 </w:t>
      </w:r>
      <w:r>
        <w:rPr>
          <w:rFonts w:eastAsiaTheme="minorHAnsi" w:cs="Arial"/>
        </w:rPr>
        <w:t>µ</w:t>
      </w:r>
      <w:r>
        <w:rPr>
          <w:rFonts w:eastAsiaTheme="minorHAnsi"/>
        </w:rPr>
        <w:t xml:space="preserve">g </w:t>
      </w:r>
      <w:r w:rsidR="008E006B">
        <w:rPr>
          <w:rFonts w:eastAsiaTheme="minorHAnsi"/>
        </w:rPr>
        <w:t>Sb</w:t>
      </w:r>
      <w:r>
        <w:rPr>
          <w:rFonts w:eastAsiaTheme="minorHAnsi"/>
        </w:rPr>
        <w:t xml:space="preserve">/g creatinine have been reported in workers exposed to two </w:t>
      </w:r>
      <w:r w:rsidR="00185797">
        <w:rPr>
          <w:rFonts w:eastAsiaTheme="minorHAnsi"/>
        </w:rPr>
        <w:t>Sb(V)</w:t>
      </w:r>
      <w:r>
        <w:rPr>
          <w:rFonts w:eastAsiaTheme="minorHAnsi"/>
        </w:rPr>
        <w:t xml:space="preserve"> compounds at an airborne concentration of 0.5 mg </w:t>
      </w:r>
      <w:r w:rsidR="008E006B">
        <w:rPr>
          <w:rFonts w:eastAsiaTheme="minorHAnsi"/>
        </w:rPr>
        <w:t>Sb</w:t>
      </w:r>
      <w:r>
        <w:rPr>
          <w:rFonts w:eastAsiaTheme="minorHAnsi"/>
        </w:rPr>
        <w:t>/m</w:t>
      </w:r>
      <w:r>
        <w:rPr>
          <w:rFonts w:eastAsiaTheme="minorHAnsi"/>
          <w:vertAlign w:val="superscript"/>
        </w:rPr>
        <w:t>3</w:t>
      </w:r>
      <w:r>
        <w:rPr>
          <w:rFonts w:eastAsiaTheme="minorHAnsi"/>
        </w:rPr>
        <w:t>, the TWA value</w:t>
      </w:r>
      <w:r>
        <w:rPr>
          <w:rStyle w:val="FootnoteReference"/>
          <w:rFonts w:eastAsiaTheme="minorHAnsi"/>
        </w:rPr>
        <w:footnoteReference w:id="1"/>
      </w:r>
      <w:r>
        <w:rPr>
          <w:rFonts w:eastAsiaTheme="minorHAnsi"/>
        </w:rPr>
        <w:t xml:space="preserve">. </w:t>
      </w:r>
      <w:r w:rsidR="00592F66">
        <w:rPr>
          <w:rFonts w:eastAsiaTheme="minorHAnsi"/>
        </w:rPr>
        <w:t xml:space="preserve">This may provide some indication of the relationship between airborne concentrations and urinary concentrations of antimony. However, </w:t>
      </w:r>
      <w:r w:rsidR="00010EA6">
        <w:rPr>
          <w:rFonts w:eastAsiaTheme="minorHAnsi"/>
        </w:rPr>
        <w:t xml:space="preserve">if using this value in the place of a biological exposure standard, </w:t>
      </w:r>
      <w:r w:rsidR="00E656E0">
        <w:rPr>
          <w:rFonts w:eastAsiaTheme="minorHAnsi"/>
        </w:rPr>
        <w:t xml:space="preserve">there are </w:t>
      </w:r>
      <w:r w:rsidR="003E4B54">
        <w:rPr>
          <w:rFonts w:eastAsiaTheme="minorHAnsi"/>
        </w:rPr>
        <w:t>some</w:t>
      </w:r>
      <w:r w:rsidR="00E656E0">
        <w:rPr>
          <w:rFonts w:eastAsiaTheme="minorHAnsi"/>
        </w:rPr>
        <w:t xml:space="preserve"> factors that should be considered:</w:t>
      </w:r>
    </w:p>
    <w:p w:rsidR="00E656E0" w:rsidRDefault="00E656E0" w:rsidP="003E4B54">
      <w:pPr>
        <w:pStyle w:val="ListParagraph"/>
        <w:numPr>
          <w:ilvl w:val="0"/>
          <w:numId w:val="32"/>
        </w:numPr>
        <w:ind w:left="714" w:hanging="357"/>
        <w:contextualSpacing/>
        <w:rPr>
          <w:rFonts w:eastAsiaTheme="minorHAnsi"/>
        </w:rPr>
      </w:pPr>
      <w:r>
        <w:rPr>
          <w:rFonts w:eastAsiaTheme="minorHAnsi"/>
        </w:rPr>
        <w:t>t</w:t>
      </w:r>
      <w:r w:rsidRPr="00E656E0">
        <w:rPr>
          <w:rFonts w:eastAsiaTheme="minorHAnsi"/>
        </w:rPr>
        <w:t>he extent of biological exposure will be depend</w:t>
      </w:r>
      <w:r>
        <w:rPr>
          <w:rFonts w:eastAsiaTheme="minorHAnsi"/>
        </w:rPr>
        <w:t xml:space="preserve">ent on the </w:t>
      </w:r>
      <w:r w:rsidR="00F67012">
        <w:rPr>
          <w:rFonts w:eastAsiaTheme="minorHAnsi"/>
        </w:rPr>
        <w:t>workplace</w:t>
      </w:r>
      <w:r>
        <w:rPr>
          <w:rFonts w:eastAsiaTheme="minorHAnsi"/>
        </w:rPr>
        <w:t xml:space="preserve"> process which may result in </w:t>
      </w:r>
      <w:r w:rsidR="003E4B54">
        <w:rPr>
          <w:rFonts w:eastAsiaTheme="minorHAnsi"/>
        </w:rPr>
        <w:t xml:space="preserve">particles with </w:t>
      </w:r>
      <w:r>
        <w:rPr>
          <w:rFonts w:eastAsiaTheme="minorHAnsi"/>
        </w:rPr>
        <w:t xml:space="preserve">different aerodynamic diameters </w:t>
      </w:r>
      <w:r w:rsidR="003E4B54">
        <w:rPr>
          <w:rFonts w:eastAsiaTheme="minorHAnsi"/>
        </w:rPr>
        <w:t>with a consequential e</w:t>
      </w:r>
      <w:r>
        <w:rPr>
          <w:rFonts w:eastAsiaTheme="minorHAnsi"/>
        </w:rPr>
        <w:t>ffect</w:t>
      </w:r>
      <w:r w:rsidR="003E4B54">
        <w:rPr>
          <w:rFonts w:eastAsiaTheme="minorHAnsi"/>
        </w:rPr>
        <w:t xml:space="preserve"> on </w:t>
      </w:r>
      <w:r>
        <w:rPr>
          <w:rFonts w:eastAsiaTheme="minorHAnsi"/>
        </w:rPr>
        <w:t>the pulmonary deposition and absorption profile</w:t>
      </w:r>
      <w:r w:rsidR="003E4B54">
        <w:rPr>
          <w:rFonts w:eastAsiaTheme="minorHAnsi"/>
        </w:rPr>
        <w:t xml:space="preserve"> of antimony</w:t>
      </w:r>
      <w:r>
        <w:rPr>
          <w:rFonts w:eastAsiaTheme="minorHAnsi"/>
        </w:rPr>
        <w:t>, and</w:t>
      </w:r>
    </w:p>
    <w:p w:rsidR="008E006B" w:rsidRDefault="003E4B54" w:rsidP="00E27A95">
      <w:pPr>
        <w:pStyle w:val="ListParagraph"/>
        <w:numPr>
          <w:ilvl w:val="0"/>
          <w:numId w:val="32"/>
        </w:numPr>
        <w:rPr>
          <w:rFonts w:eastAsiaTheme="minorHAnsi"/>
        </w:rPr>
      </w:pPr>
      <w:r w:rsidRPr="008E006B">
        <w:rPr>
          <w:rFonts w:eastAsiaTheme="minorHAnsi"/>
        </w:rPr>
        <w:lastRenderedPageBreak/>
        <w:t xml:space="preserve">the extent of urinary excretion in the elimination of antimony </w:t>
      </w:r>
      <w:r w:rsidR="00F67012" w:rsidRPr="008E006B">
        <w:rPr>
          <w:rFonts w:eastAsiaTheme="minorHAnsi"/>
        </w:rPr>
        <w:t>is</w:t>
      </w:r>
      <w:r w:rsidRPr="008E006B">
        <w:rPr>
          <w:rFonts w:eastAsiaTheme="minorHAnsi"/>
        </w:rPr>
        <w:t xml:space="preserve"> dependent on the valence of the antimony compound </w:t>
      </w:r>
      <w:r w:rsidR="00E337AB" w:rsidRPr="008E006B">
        <w:rPr>
          <w:rFonts w:eastAsiaTheme="minorHAnsi"/>
        </w:rPr>
        <w:t>to which</w:t>
      </w:r>
      <w:r w:rsidRPr="008E006B">
        <w:rPr>
          <w:rFonts w:eastAsiaTheme="minorHAnsi"/>
        </w:rPr>
        <w:t xml:space="preserve"> the worker is exposed</w:t>
      </w:r>
      <w:r w:rsidR="00F67012" w:rsidRPr="008E006B">
        <w:rPr>
          <w:rFonts w:eastAsiaTheme="minorHAnsi"/>
        </w:rPr>
        <w:t xml:space="preserve"> (see above)</w:t>
      </w:r>
      <w:r w:rsidR="00A152FE">
        <w:rPr>
          <w:rFonts w:eastAsiaTheme="minorHAnsi"/>
        </w:rPr>
        <w:t>:</w:t>
      </w:r>
      <w:r w:rsidRPr="008E006B">
        <w:rPr>
          <w:rFonts w:eastAsiaTheme="minorHAnsi"/>
        </w:rPr>
        <w:t xml:space="preserve"> </w:t>
      </w:r>
    </w:p>
    <w:p w:rsidR="00E656E0" w:rsidRPr="008E006B" w:rsidRDefault="00A152FE" w:rsidP="008E006B">
      <w:pPr>
        <w:pStyle w:val="ListParagraph"/>
        <w:numPr>
          <w:ilvl w:val="1"/>
          <w:numId w:val="32"/>
        </w:numPr>
        <w:rPr>
          <w:rFonts w:eastAsiaTheme="minorHAnsi"/>
        </w:rPr>
      </w:pPr>
      <w:r>
        <w:rPr>
          <w:rFonts w:eastAsiaTheme="minorHAnsi"/>
        </w:rPr>
        <w:t>f</w:t>
      </w:r>
      <w:r w:rsidR="003E4B54" w:rsidRPr="008E006B">
        <w:rPr>
          <w:rFonts w:eastAsiaTheme="minorHAnsi"/>
        </w:rPr>
        <w:t>or example, identical urinary antimony concentrations w</w:t>
      </w:r>
      <w:r w:rsidR="003A1582" w:rsidRPr="008E006B">
        <w:rPr>
          <w:rFonts w:eastAsiaTheme="minorHAnsi"/>
        </w:rPr>
        <w:t>ould be</w:t>
      </w:r>
      <w:r w:rsidR="003E4B54" w:rsidRPr="008E006B">
        <w:rPr>
          <w:rFonts w:eastAsiaTheme="minorHAnsi"/>
        </w:rPr>
        <w:t xml:space="preserve"> reflect</w:t>
      </w:r>
      <w:r w:rsidR="003A1582" w:rsidRPr="008E006B">
        <w:rPr>
          <w:rFonts w:eastAsiaTheme="minorHAnsi"/>
        </w:rPr>
        <w:t>ive of</w:t>
      </w:r>
      <w:r w:rsidR="003E4B54" w:rsidRPr="008E006B">
        <w:rPr>
          <w:rFonts w:eastAsiaTheme="minorHAnsi"/>
        </w:rPr>
        <w:t xml:space="preserve"> higher exposures to </w:t>
      </w:r>
      <w:r w:rsidR="00F67012" w:rsidRPr="008E006B">
        <w:rPr>
          <w:rFonts w:eastAsiaTheme="minorHAnsi"/>
        </w:rPr>
        <w:t>Sb(III)</w:t>
      </w:r>
      <w:r w:rsidR="003E4B54" w:rsidRPr="008E006B">
        <w:rPr>
          <w:rFonts w:eastAsiaTheme="minorHAnsi"/>
        </w:rPr>
        <w:t xml:space="preserve"> compounds than </w:t>
      </w:r>
      <w:r w:rsidR="00F67012" w:rsidRPr="008E006B">
        <w:rPr>
          <w:rFonts w:eastAsiaTheme="minorHAnsi"/>
        </w:rPr>
        <w:t>SB(V)</w:t>
      </w:r>
      <w:r w:rsidR="003E4B54" w:rsidRPr="008E006B">
        <w:rPr>
          <w:rFonts w:eastAsiaTheme="minorHAnsi"/>
        </w:rPr>
        <w:t xml:space="preserve"> compounds</w:t>
      </w:r>
      <w:r w:rsidR="00F67012" w:rsidRPr="008E006B">
        <w:rPr>
          <w:rFonts w:eastAsiaTheme="minorHAnsi"/>
        </w:rPr>
        <w:t xml:space="preserve"> (higher </w:t>
      </w:r>
      <w:r w:rsidR="00185797" w:rsidRPr="008E006B">
        <w:rPr>
          <w:rFonts w:eastAsiaTheme="minorHAnsi"/>
        </w:rPr>
        <w:t>faecal excretion occurs for the former compared with the latter set of compounds)</w:t>
      </w:r>
      <w:r w:rsidR="003E4B54" w:rsidRPr="008E006B">
        <w:rPr>
          <w:rFonts w:eastAsiaTheme="minorHAnsi"/>
        </w:rPr>
        <w:t>.</w:t>
      </w:r>
    </w:p>
    <w:p w:rsidR="004F27E9" w:rsidRPr="004F27E9" w:rsidRDefault="004F27E9" w:rsidP="004F27E9">
      <w:pPr>
        <w:rPr>
          <w:rFonts w:eastAsiaTheme="minorHAnsi"/>
        </w:rPr>
      </w:pPr>
      <w:r w:rsidRPr="00EB5443">
        <w:t xml:space="preserve">Precautions should be taken to prevent contamination during sampling (e.g. collect samples in an uncontaminated area and avoid contamination from exposed skin or </w:t>
      </w:r>
      <w:r w:rsidRPr="009B7E1B">
        <w:t>clothes).</w:t>
      </w:r>
    </w:p>
    <w:p w:rsidR="009F6939" w:rsidRPr="00104B04" w:rsidRDefault="009F6939" w:rsidP="009F6939">
      <w:pPr>
        <w:pStyle w:val="Heading3"/>
      </w:pPr>
      <w:bookmarkStart w:id="7" w:name="_Toc22732438"/>
      <w:r w:rsidRPr="00104B04">
        <w:t>Workplace exposure standard</w:t>
      </w:r>
      <w:bookmarkEnd w:id="7"/>
    </w:p>
    <w:p w:rsidR="009F6939" w:rsidRPr="006A243F" w:rsidRDefault="009F6939" w:rsidP="009F6939">
      <w:pPr>
        <w:keepNext/>
        <w:keepLines/>
        <w:rPr>
          <w:rFonts w:eastAsiaTheme="minorHAnsi"/>
        </w:rPr>
      </w:pPr>
      <w:r w:rsidRPr="006A243F">
        <w:rPr>
          <w:rFonts w:eastAsiaTheme="minorHAnsi"/>
        </w:rPr>
        <w:t>The workplace exposure standard for antimony</w:t>
      </w:r>
      <w:r>
        <w:rPr>
          <w:rFonts w:eastAsiaTheme="minorHAnsi"/>
        </w:rPr>
        <w:t xml:space="preserve"> and compounds</w:t>
      </w:r>
      <w:r w:rsidR="0028020F">
        <w:rPr>
          <w:rFonts w:eastAsiaTheme="minorHAnsi"/>
        </w:rPr>
        <w:t xml:space="preserve"> (as Sb)</w:t>
      </w:r>
      <w:r w:rsidRPr="006A243F">
        <w:rPr>
          <w:rFonts w:eastAsiaTheme="minorHAnsi"/>
        </w:rPr>
        <w:t xml:space="preserve"> (including the handling and use of antimony trioxide) is:</w:t>
      </w:r>
    </w:p>
    <w:p w:rsidR="009F6939" w:rsidRPr="006A243F" w:rsidRDefault="009F6939" w:rsidP="009F6939">
      <w:pPr>
        <w:pStyle w:val="SWABullets"/>
        <w:keepNext/>
        <w:keepLines/>
        <w:ind w:left="720" w:hanging="360"/>
        <w:rPr>
          <w:rFonts w:eastAsiaTheme="minorHAnsi"/>
        </w:rPr>
      </w:pPr>
      <w:r w:rsidRPr="006A243F">
        <w:rPr>
          <w:rFonts w:eastAsiaTheme="minorHAnsi"/>
        </w:rPr>
        <w:t>eight hour time weighted average</w:t>
      </w:r>
      <w:r>
        <w:rPr>
          <w:rFonts w:eastAsiaTheme="minorHAnsi"/>
        </w:rPr>
        <w:t xml:space="preserve"> (TWA)</w:t>
      </w:r>
      <w:r w:rsidRPr="006A243F">
        <w:rPr>
          <w:rFonts w:eastAsiaTheme="minorHAnsi"/>
        </w:rPr>
        <w:t xml:space="preserve"> of 0.5 mg/m</w:t>
      </w:r>
      <w:r w:rsidRPr="005253D0">
        <w:rPr>
          <w:rFonts w:eastAsiaTheme="minorHAnsi"/>
          <w:vertAlign w:val="superscript"/>
        </w:rPr>
        <w:t>3</w:t>
      </w:r>
      <w:r w:rsidRPr="006A243F">
        <w:rPr>
          <w:rFonts w:eastAsiaTheme="minorHAnsi"/>
        </w:rPr>
        <w:t>.</w:t>
      </w:r>
    </w:p>
    <w:p w:rsidR="009F6939" w:rsidRPr="006A243F" w:rsidRDefault="009F6939" w:rsidP="009F6939">
      <w:pPr>
        <w:rPr>
          <w:rFonts w:eastAsiaTheme="minorHAnsi"/>
        </w:rPr>
      </w:pPr>
      <w:r w:rsidRPr="006A243F">
        <w:rPr>
          <w:rFonts w:eastAsiaTheme="minorHAnsi"/>
        </w:rPr>
        <w:t>A physical examination and urinary testing may be indicated if the results of air monitoring indicate frequent or potentially high exposure (half of the TWA or above).</w:t>
      </w:r>
    </w:p>
    <w:p w:rsidR="009F6939" w:rsidRPr="00104B04" w:rsidRDefault="009F6939" w:rsidP="009F6939">
      <w:pPr>
        <w:pStyle w:val="Heading3"/>
      </w:pPr>
      <w:bookmarkStart w:id="8" w:name="_Toc22732439"/>
      <w:r w:rsidRPr="00104B04">
        <w:t>Removal from work</w:t>
      </w:r>
      <w:bookmarkEnd w:id="8"/>
    </w:p>
    <w:p w:rsidR="009F6939" w:rsidRPr="006A243F" w:rsidRDefault="009F6939" w:rsidP="009F6939">
      <w:pPr>
        <w:rPr>
          <w:rFonts w:eastAsiaTheme="minorHAnsi"/>
        </w:rPr>
      </w:pPr>
      <w:r w:rsidRPr="006A243F">
        <w:rPr>
          <w:rFonts w:eastAsiaTheme="minorHAnsi"/>
        </w:rPr>
        <w:t xml:space="preserve">Where a medical examination indicates the worker is displaying symptoms of exposure to antimony or where results of biological monitoring indicate exposure that may cause adverse health effects, the registered medical practitioner should consider recommending the worker be removed from </w:t>
      </w:r>
      <w:r>
        <w:rPr>
          <w:rFonts w:eastAsiaTheme="minorHAnsi"/>
        </w:rPr>
        <w:t xml:space="preserve">antimony-related </w:t>
      </w:r>
      <w:r w:rsidRPr="006A243F">
        <w:rPr>
          <w:rFonts w:eastAsiaTheme="minorHAnsi"/>
        </w:rPr>
        <w:t xml:space="preserve">work. </w:t>
      </w:r>
    </w:p>
    <w:p w:rsidR="009F6939" w:rsidRPr="006A243F" w:rsidRDefault="009F6939" w:rsidP="009D2ADE">
      <w:pPr>
        <w:overflowPunct w:val="0"/>
        <w:autoSpaceDE w:val="0"/>
        <w:autoSpaceDN w:val="0"/>
        <w:adjustRightInd w:val="0"/>
        <w:contextualSpacing/>
        <w:textAlignment w:val="baseline"/>
        <w:rPr>
          <w:rFonts w:eastAsiaTheme="minorHAnsi"/>
        </w:rPr>
      </w:pPr>
      <w:r w:rsidRPr="006A243F">
        <w:rPr>
          <w:rFonts w:eastAsiaTheme="minorHAnsi"/>
        </w:rPr>
        <w:t xml:space="preserve">When removal from </w:t>
      </w:r>
      <w:r>
        <w:rPr>
          <w:rFonts w:eastAsiaTheme="minorHAnsi"/>
        </w:rPr>
        <w:t>antimony-related</w:t>
      </w:r>
      <w:r w:rsidRPr="006A243F">
        <w:rPr>
          <w:rFonts w:eastAsiaTheme="minorHAnsi"/>
        </w:rPr>
        <w:t xml:space="preserve"> work is indicated</w:t>
      </w:r>
      <w:r w:rsidR="0028020F">
        <w:rPr>
          <w:rFonts w:eastAsiaTheme="minorHAnsi"/>
        </w:rPr>
        <w:t>,</w:t>
      </w:r>
      <w:r w:rsidRPr="006A243F">
        <w:rPr>
          <w:rFonts w:eastAsiaTheme="minorHAnsi"/>
        </w:rPr>
        <w:t xml:space="preserve"> the registered medical practitioner must provide the PCBU with the following recommendations: </w:t>
      </w:r>
    </w:p>
    <w:p w:rsidR="009F6939" w:rsidRPr="006A243F" w:rsidRDefault="009F6939" w:rsidP="009D2ADE">
      <w:pPr>
        <w:pStyle w:val="SWABullets"/>
        <w:ind w:left="720" w:hanging="360"/>
        <w:rPr>
          <w:rFonts w:eastAsiaTheme="minorHAnsi"/>
        </w:rPr>
      </w:pPr>
      <w:r w:rsidRPr="006A243F">
        <w:rPr>
          <w:rFonts w:eastAsiaTheme="minorHAnsi"/>
        </w:rPr>
        <w:t>the worker should be removed from work with antimony, and</w:t>
      </w:r>
    </w:p>
    <w:p w:rsidR="009F6939" w:rsidRPr="006A243F" w:rsidRDefault="009F6939" w:rsidP="009F6939">
      <w:pPr>
        <w:pStyle w:val="SWABullets"/>
        <w:ind w:left="720" w:hanging="360"/>
        <w:rPr>
          <w:rFonts w:eastAsiaTheme="minorHAnsi"/>
        </w:rPr>
      </w:pPr>
      <w:r w:rsidRPr="006A243F">
        <w:rPr>
          <w:rFonts w:eastAsiaTheme="minorHAnsi"/>
        </w:rPr>
        <w:t>the PCBU should review control measures and carry out recommended remedial</w:t>
      </w:r>
      <w:r>
        <w:rPr>
          <w:rFonts w:eastAsiaTheme="minorHAnsi"/>
        </w:rPr>
        <w:t> </w:t>
      </w:r>
      <w:r w:rsidRPr="006A243F">
        <w:rPr>
          <w:rFonts w:eastAsiaTheme="minorHAnsi"/>
        </w:rPr>
        <w:t>action.</w:t>
      </w:r>
    </w:p>
    <w:p w:rsidR="009F6939" w:rsidRPr="006A243F" w:rsidRDefault="009F6939" w:rsidP="009F6939">
      <w:pPr>
        <w:rPr>
          <w:rFonts w:eastAsiaTheme="minorHAnsi"/>
        </w:rPr>
      </w:pPr>
      <w:r w:rsidRPr="006A243F">
        <w:rPr>
          <w:rFonts w:eastAsiaTheme="minorHAnsi"/>
        </w:rPr>
        <w:t>The worker must be informed of the results of health monitoring.</w:t>
      </w:r>
    </w:p>
    <w:p w:rsidR="009F6939" w:rsidRPr="00104B04" w:rsidRDefault="009F6939" w:rsidP="009F6939">
      <w:pPr>
        <w:pStyle w:val="Heading3"/>
      </w:pPr>
      <w:bookmarkStart w:id="9" w:name="_Toc22732440"/>
      <w:r w:rsidRPr="00104B04">
        <w:t>Return to work</w:t>
      </w:r>
      <w:bookmarkEnd w:id="9"/>
    </w:p>
    <w:p w:rsidR="00331F1B" w:rsidRDefault="00331F1B" w:rsidP="00331F1B">
      <w:pPr>
        <w:rPr>
          <w:rFonts w:ascii="Calibri" w:hAnsi="Calibri"/>
          <w:szCs w:val="22"/>
        </w:rPr>
      </w:pPr>
      <w:r>
        <w:t>Should a worker be removed from antimony-related work, they must not return until the registered medical practitioner has:</w:t>
      </w:r>
    </w:p>
    <w:p w:rsidR="00331F1B" w:rsidRDefault="00331F1B" w:rsidP="009D2ADE">
      <w:pPr>
        <w:pStyle w:val="SWABullets"/>
        <w:ind w:left="720" w:hanging="360"/>
        <w:rPr>
          <w:rFonts w:eastAsiaTheme="minorHAnsi"/>
        </w:rPr>
      </w:pPr>
      <w:r w:rsidRPr="009E4A9E">
        <w:rPr>
          <w:rFonts w:eastAsiaTheme="minorHAnsi"/>
        </w:rPr>
        <w:t xml:space="preserve">assessed them as medically fit, and </w:t>
      </w:r>
    </w:p>
    <w:p w:rsidR="00331F1B" w:rsidRPr="009E4A9E" w:rsidRDefault="00331F1B" w:rsidP="009D2ADE">
      <w:pPr>
        <w:pStyle w:val="SWABullets"/>
        <w:ind w:left="720" w:hanging="360"/>
        <w:rPr>
          <w:rFonts w:eastAsiaTheme="minorHAnsi"/>
        </w:rPr>
      </w:pPr>
      <w:r w:rsidRPr="009E4A9E">
        <w:rPr>
          <w:rFonts w:eastAsiaTheme="minorHAnsi"/>
        </w:rPr>
        <w:t xml:space="preserve">made a recommendation to the PCBU that the worker can return to </w:t>
      </w:r>
      <w:r w:rsidR="001877BE">
        <w:rPr>
          <w:rFonts w:eastAsiaTheme="minorHAnsi"/>
        </w:rPr>
        <w:t xml:space="preserve">remediated </w:t>
      </w:r>
      <w:r>
        <w:t>antimony</w:t>
      </w:r>
      <w:r w:rsidRPr="009E4A9E">
        <w:rPr>
          <w:rFonts w:eastAsiaTheme="minorHAnsi"/>
        </w:rPr>
        <w:t>-related work.</w:t>
      </w:r>
    </w:p>
    <w:p w:rsidR="009F6939" w:rsidRPr="006A243F" w:rsidRDefault="00331F1B" w:rsidP="00331F1B">
      <w:pPr>
        <w:rPr>
          <w:rFonts w:eastAsiaTheme="minorHAnsi"/>
        </w:rPr>
      </w:pPr>
      <w:r>
        <w:t>This assessment should take into consideration the clinical condition of the worker, the worker’s urinary antimony levels and remediation of the circumstances that led to the symptoms if possible.</w:t>
      </w:r>
    </w:p>
    <w:p w:rsidR="009F6939" w:rsidRPr="006A243F" w:rsidRDefault="009F6939" w:rsidP="009F6939">
      <w:pPr>
        <w:pStyle w:val="Generalchapterfeature"/>
        <w:rPr>
          <w:rFonts w:eastAsiaTheme="minorHAnsi"/>
        </w:rPr>
      </w:pPr>
      <w:r>
        <w:rPr>
          <w:rFonts w:eastAsiaTheme="minorHAnsi"/>
        </w:rPr>
        <w:t>At termination of work in an antimony process</w:t>
      </w:r>
    </w:p>
    <w:p w:rsidR="009F6939" w:rsidRPr="006A243F" w:rsidRDefault="009F6939" w:rsidP="009F6939">
      <w:pPr>
        <w:pStyle w:val="Heading2"/>
        <w:rPr>
          <w:rFonts w:eastAsiaTheme="minorHAnsi"/>
        </w:rPr>
      </w:pPr>
      <w:bookmarkStart w:id="10" w:name="_Toc22732441"/>
      <w:r w:rsidRPr="006A243F">
        <w:rPr>
          <w:rFonts w:eastAsiaTheme="minorHAnsi"/>
        </w:rPr>
        <w:t>Final medical examination</w:t>
      </w:r>
      <w:bookmarkEnd w:id="10"/>
    </w:p>
    <w:p w:rsidR="009F6939" w:rsidRPr="002E180B" w:rsidRDefault="0028020F" w:rsidP="0028020F">
      <w:pPr>
        <w:rPr>
          <w:rFonts w:eastAsiaTheme="minorHAnsi"/>
          <w:color w:val="00B050"/>
        </w:rPr>
      </w:pPr>
      <w:r w:rsidRPr="00590E14">
        <w:rPr>
          <w:rFonts w:eastAsiaTheme="minorHAnsi"/>
        </w:rPr>
        <w:t xml:space="preserve">A urine sample should be collected on the last day of the worker’s final shift, and a final medical examination should be </w:t>
      </w:r>
      <w:r>
        <w:rPr>
          <w:rFonts w:eastAsiaTheme="minorHAnsi"/>
        </w:rPr>
        <w:t>carried out</w:t>
      </w:r>
      <w:r w:rsidRPr="00590E14">
        <w:rPr>
          <w:rFonts w:eastAsiaTheme="minorHAnsi"/>
        </w:rPr>
        <w:t xml:space="preserve"> at the same time or as soon as possible thereafter. Emphasis should be placed on the </w:t>
      </w:r>
      <w:r>
        <w:rPr>
          <w:rFonts w:eastAsiaTheme="minorHAnsi"/>
        </w:rPr>
        <w:t xml:space="preserve">skin </w:t>
      </w:r>
      <w:r w:rsidRPr="00590E14">
        <w:rPr>
          <w:rFonts w:eastAsiaTheme="minorHAnsi"/>
        </w:rPr>
        <w:t>and respiratory system and any other organs or systems that were indicated during the health monitoring program.</w:t>
      </w:r>
    </w:p>
    <w:p w:rsidR="009F6939" w:rsidRPr="006A243F" w:rsidRDefault="009F6939" w:rsidP="009F6939">
      <w:pPr>
        <w:rPr>
          <w:rFonts w:eastAsiaTheme="minorHAnsi"/>
        </w:rPr>
      </w:pPr>
      <w:r w:rsidRPr="006A243F">
        <w:rPr>
          <w:rFonts w:eastAsiaTheme="minorHAnsi"/>
        </w:rPr>
        <w:lastRenderedPageBreak/>
        <w:t>Workers with health conditions or continuing symptoms due to antimony exposure should be advised to seek continuing medical examinations as organised by the</w:t>
      </w:r>
      <w:r w:rsidR="00CB7DCC">
        <w:rPr>
          <w:rFonts w:eastAsiaTheme="minorHAnsi"/>
        </w:rPr>
        <w:t xml:space="preserve"> regi</w:t>
      </w:r>
      <w:r w:rsidR="002E180B">
        <w:rPr>
          <w:rFonts w:eastAsiaTheme="minorHAnsi"/>
        </w:rPr>
        <w:t>s</w:t>
      </w:r>
      <w:r w:rsidR="00CB7DCC">
        <w:rPr>
          <w:rFonts w:eastAsiaTheme="minorHAnsi"/>
        </w:rPr>
        <w:t>tered</w:t>
      </w:r>
      <w:r w:rsidRPr="006A243F">
        <w:rPr>
          <w:rFonts w:eastAsiaTheme="minorHAnsi"/>
        </w:rPr>
        <w:t xml:space="preserve"> medical practitioner supervising the health monitoring program.</w:t>
      </w:r>
    </w:p>
    <w:p w:rsidR="009F6939" w:rsidRPr="006A243F" w:rsidRDefault="009F6939" w:rsidP="009F6939">
      <w:pPr>
        <w:rPr>
          <w:rFonts w:eastAsiaTheme="minorHAnsi"/>
        </w:rPr>
      </w:pPr>
      <w:r w:rsidRPr="006A243F">
        <w:rPr>
          <w:rFonts w:eastAsiaTheme="minorHAnsi"/>
        </w:rPr>
        <w:t xml:space="preserve">A health monitoring report from the registered medical practitioner should be provided to the PCBU as soon as practicable after the completion of the monitoring program, </w:t>
      </w:r>
      <w:r w:rsidR="001877BE">
        <w:rPr>
          <w:rFonts w:eastAsiaTheme="minorHAnsi"/>
        </w:rPr>
        <w:t>and</w:t>
      </w:r>
      <w:r w:rsidR="001877BE" w:rsidRPr="006A243F">
        <w:rPr>
          <w:rFonts w:eastAsiaTheme="minorHAnsi"/>
        </w:rPr>
        <w:t xml:space="preserve"> </w:t>
      </w:r>
      <w:r w:rsidRPr="006A243F">
        <w:rPr>
          <w:rFonts w:eastAsiaTheme="minorHAnsi"/>
        </w:rPr>
        <w:t>at regular intervals for longer term or ongoing health monitoring processes. The report must</w:t>
      </w:r>
      <w:r w:rsidR="001845BE">
        <w:rPr>
          <w:rFonts w:eastAsiaTheme="minorHAnsi"/>
        </w:rPr>
        <w:t xml:space="preserve"> </w:t>
      </w:r>
      <w:r w:rsidRPr="006A243F">
        <w:rPr>
          <w:rFonts w:eastAsiaTheme="minorHAnsi"/>
        </w:rPr>
        <w:t>include:</w:t>
      </w:r>
    </w:p>
    <w:p w:rsidR="009F6939" w:rsidRPr="006A243F" w:rsidRDefault="009F6939" w:rsidP="009D2ADE">
      <w:pPr>
        <w:pStyle w:val="SWABullets"/>
        <w:ind w:left="720" w:hanging="360"/>
        <w:rPr>
          <w:rFonts w:eastAsiaTheme="minorHAnsi"/>
        </w:rPr>
      </w:pPr>
      <w:r w:rsidRPr="006A243F">
        <w:rPr>
          <w:rFonts w:eastAsiaTheme="minorHAnsi"/>
        </w:rPr>
        <w:t>the name and date of birth of the worker</w:t>
      </w:r>
    </w:p>
    <w:p w:rsidR="009F6939" w:rsidRPr="006A243F" w:rsidRDefault="009F6939" w:rsidP="009F6939">
      <w:pPr>
        <w:pStyle w:val="SWABullets"/>
        <w:ind w:left="720" w:hanging="360"/>
        <w:rPr>
          <w:rFonts w:eastAsiaTheme="minorHAnsi"/>
        </w:rPr>
      </w:pPr>
      <w:r w:rsidRPr="006A243F">
        <w:rPr>
          <w:rFonts w:eastAsiaTheme="minorHAnsi"/>
        </w:rPr>
        <w:t>the name and registration number of the registered medical practitioner</w:t>
      </w:r>
    </w:p>
    <w:p w:rsidR="009F6939" w:rsidRPr="006A243F" w:rsidRDefault="009F6939" w:rsidP="009F6939">
      <w:pPr>
        <w:pStyle w:val="SWABullets"/>
        <w:ind w:left="720" w:hanging="360"/>
        <w:rPr>
          <w:rFonts w:eastAsiaTheme="minorHAnsi"/>
        </w:rPr>
      </w:pPr>
      <w:r w:rsidRPr="006A243F">
        <w:rPr>
          <w:rFonts w:eastAsiaTheme="minorHAnsi"/>
        </w:rPr>
        <w:t>the name and address of the PCBU who commissioned the health monitoring</w:t>
      </w:r>
    </w:p>
    <w:p w:rsidR="009F6939" w:rsidRPr="006A243F" w:rsidRDefault="009F6939" w:rsidP="009F6939">
      <w:pPr>
        <w:pStyle w:val="SWABullets"/>
        <w:ind w:left="720" w:hanging="360"/>
        <w:rPr>
          <w:rFonts w:eastAsiaTheme="minorHAnsi"/>
        </w:rPr>
      </w:pPr>
      <w:r w:rsidRPr="006A243F">
        <w:rPr>
          <w:rFonts w:eastAsiaTheme="minorHAnsi"/>
        </w:rPr>
        <w:t>the date of the health monitoring</w:t>
      </w:r>
    </w:p>
    <w:p w:rsidR="009F6939" w:rsidRPr="006A243F" w:rsidRDefault="009F6939" w:rsidP="009F6939">
      <w:pPr>
        <w:pStyle w:val="SWABullets"/>
        <w:ind w:left="720" w:hanging="360"/>
        <w:rPr>
          <w:rFonts w:eastAsiaTheme="minorHAnsi"/>
        </w:rPr>
      </w:pPr>
      <w:r w:rsidRPr="006A243F">
        <w:rPr>
          <w:rFonts w:eastAsiaTheme="minorHAnsi"/>
        </w:rPr>
        <w:t>any test results that indicate whether or not the worker has been exposed to a hazardous chemical</w:t>
      </w:r>
    </w:p>
    <w:p w:rsidR="009F6939" w:rsidRPr="006A243F" w:rsidRDefault="009F6939" w:rsidP="009F6939">
      <w:pPr>
        <w:pStyle w:val="SWABullets"/>
        <w:ind w:left="720" w:hanging="360"/>
        <w:rPr>
          <w:rFonts w:eastAsiaTheme="minorHAnsi"/>
        </w:rPr>
      </w:pPr>
      <w:r w:rsidRPr="006A243F">
        <w:rPr>
          <w:rFonts w:eastAsiaTheme="minorHAnsi"/>
        </w:rPr>
        <w:t>any advice that test results indicate that the worker may have contracted a</w:t>
      </w:r>
      <w:r w:rsidR="008C6DE8">
        <w:rPr>
          <w:rFonts w:eastAsiaTheme="minorHAnsi"/>
        </w:rPr>
        <w:t>n injury, illness or</w:t>
      </w:r>
      <w:r w:rsidRPr="006A243F">
        <w:rPr>
          <w:rFonts w:eastAsiaTheme="minorHAnsi"/>
        </w:rPr>
        <w:t xml:space="preserve"> disease as a result of carrying out the work that triggered the requirement for health monitoring</w:t>
      </w:r>
    </w:p>
    <w:p w:rsidR="009F6939" w:rsidRPr="006A243F" w:rsidRDefault="009F6939" w:rsidP="009F6939">
      <w:pPr>
        <w:pStyle w:val="SWABullets"/>
        <w:ind w:left="720" w:hanging="360"/>
        <w:rPr>
          <w:rFonts w:eastAsiaTheme="minorHAnsi"/>
        </w:rPr>
      </w:pPr>
      <w:r w:rsidRPr="006A243F">
        <w:rPr>
          <w:rFonts w:eastAsiaTheme="minorHAnsi"/>
        </w:rPr>
        <w:t>any recommendation that the PCBU take remedial measures, including whether the worker can continue to carry out the type of work that triggered the requirement for health monitoring, and</w:t>
      </w:r>
    </w:p>
    <w:p w:rsidR="009F6939" w:rsidRPr="006A243F" w:rsidRDefault="009F6939" w:rsidP="009F6939">
      <w:pPr>
        <w:pStyle w:val="SWABullets"/>
        <w:ind w:left="720" w:hanging="360"/>
        <w:rPr>
          <w:rFonts w:eastAsiaTheme="minorHAnsi"/>
        </w:rPr>
      </w:pPr>
      <w:r w:rsidRPr="006A243F">
        <w:rPr>
          <w:rFonts w:eastAsiaTheme="minorHAnsi"/>
        </w:rPr>
        <w:t>whether medical counselling is required for the worker in relation to the work that triggered the requirement for health monitoring.</w:t>
      </w:r>
    </w:p>
    <w:p w:rsidR="009F6939" w:rsidRPr="006A243F" w:rsidRDefault="009F6939" w:rsidP="009F6939">
      <w:pPr>
        <w:pStyle w:val="Generalchapterfeature"/>
        <w:rPr>
          <w:rFonts w:eastAsiaTheme="minorHAnsi"/>
        </w:rPr>
      </w:pPr>
      <w:r>
        <w:rPr>
          <w:rFonts w:eastAsiaTheme="minorHAnsi"/>
        </w:rPr>
        <w:t>Potential health effects following exposure to antimony</w:t>
      </w:r>
    </w:p>
    <w:p w:rsidR="009F6939" w:rsidRPr="006A243F" w:rsidRDefault="009F6939" w:rsidP="009F6939">
      <w:pPr>
        <w:pStyle w:val="Heading2"/>
        <w:rPr>
          <w:rFonts w:eastAsiaTheme="minorHAnsi"/>
        </w:rPr>
      </w:pPr>
      <w:bookmarkStart w:id="11" w:name="_Toc22732442"/>
      <w:r w:rsidRPr="006A243F">
        <w:rPr>
          <w:rFonts w:eastAsiaTheme="minorHAnsi"/>
        </w:rPr>
        <w:t xml:space="preserve">Route of </w:t>
      </w:r>
      <w:r>
        <w:rPr>
          <w:rFonts w:eastAsiaTheme="minorHAnsi"/>
        </w:rPr>
        <w:t xml:space="preserve">occupational </w:t>
      </w:r>
      <w:r w:rsidRPr="006A243F">
        <w:rPr>
          <w:rFonts w:eastAsiaTheme="minorHAnsi"/>
        </w:rPr>
        <w:t>exposure</w:t>
      </w:r>
      <w:bookmarkEnd w:id="11"/>
    </w:p>
    <w:p w:rsidR="009F6939" w:rsidRPr="00E353B4" w:rsidRDefault="009F6939" w:rsidP="009F6939">
      <w:pPr>
        <w:rPr>
          <w:rFonts w:eastAsiaTheme="minorHAnsi"/>
        </w:rPr>
      </w:pPr>
      <w:r w:rsidRPr="00E353B4">
        <w:rPr>
          <w:rFonts w:eastAsiaTheme="minorHAnsi"/>
        </w:rPr>
        <w:t>The primary route of exposure is via inhalation.</w:t>
      </w:r>
    </w:p>
    <w:p w:rsidR="009F6939" w:rsidRPr="006A243F" w:rsidRDefault="009F6939" w:rsidP="009F6939">
      <w:pPr>
        <w:pStyle w:val="Heading2"/>
        <w:keepNext/>
        <w:keepLines/>
        <w:rPr>
          <w:rFonts w:eastAsiaTheme="minorHAnsi"/>
        </w:rPr>
      </w:pPr>
      <w:bookmarkStart w:id="12" w:name="_Toc22732443"/>
      <w:r>
        <w:rPr>
          <w:rFonts w:eastAsiaTheme="minorHAnsi"/>
        </w:rPr>
        <w:t>Target organ/effect</w:t>
      </w:r>
      <w:bookmarkEnd w:id="12"/>
    </w:p>
    <w:p w:rsidR="009F6939" w:rsidRPr="00E353B4" w:rsidRDefault="009F6939" w:rsidP="009D2ADE">
      <w:pPr>
        <w:overflowPunct w:val="0"/>
        <w:autoSpaceDE w:val="0"/>
        <w:autoSpaceDN w:val="0"/>
        <w:adjustRightInd w:val="0"/>
        <w:contextualSpacing/>
        <w:textAlignment w:val="baseline"/>
        <w:rPr>
          <w:rFonts w:eastAsiaTheme="minorHAnsi"/>
        </w:rPr>
      </w:pPr>
      <w:r w:rsidRPr="00E353B4">
        <w:rPr>
          <w:rFonts w:eastAsiaTheme="minorHAnsi"/>
        </w:rPr>
        <w:t>The target organs and potential effects of antimony exposure include:</w:t>
      </w:r>
    </w:p>
    <w:p w:rsidR="009F6939" w:rsidRPr="00320456" w:rsidRDefault="009F6939" w:rsidP="009F6939">
      <w:pPr>
        <w:pStyle w:val="Caption"/>
        <w:keepNext/>
        <w:keepLines/>
        <w:rPr>
          <w:b w:val="0"/>
        </w:rPr>
      </w:pPr>
      <w:r>
        <w:t xml:space="preserve">Table </w:t>
      </w:r>
      <w:r w:rsidR="0010358D">
        <w:rPr>
          <w:noProof/>
        </w:rPr>
        <w:fldChar w:fldCharType="begin"/>
      </w:r>
      <w:r w:rsidR="0010358D">
        <w:rPr>
          <w:noProof/>
        </w:rPr>
        <w:instrText xml:space="preserve"> SEQ Table \* ARABIC </w:instrText>
      </w:r>
      <w:r w:rsidR="0010358D">
        <w:rPr>
          <w:noProof/>
        </w:rPr>
        <w:fldChar w:fldCharType="separate"/>
      </w:r>
      <w:r w:rsidR="001E1150">
        <w:rPr>
          <w:noProof/>
        </w:rPr>
        <w:t>1</w:t>
      </w:r>
      <w:r w:rsidR="0010358D">
        <w:rPr>
          <w:noProof/>
        </w:rPr>
        <w:fldChar w:fldCharType="end"/>
      </w:r>
      <w:r>
        <w:t xml:space="preserve"> </w:t>
      </w:r>
      <w:r w:rsidRPr="00320456">
        <w:rPr>
          <w:b w:val="0"/>
        </w:rPr>
        <w:t>Target organs and potential effects of antimony exposure</w:t>
      </w:r>
    </w:p>
    <w:tbl>
      <w:tblPr>
        <w:tblStyle w:val="LightShading-Accent2"/>
        <w:tblW w:w="5000" w:type="pct"/>
        <w:tblLook w:val="04A0" w:firstRow="1" w:lastRow="0" w:firstColumn="1" w:lastColumn="0" w:noHBand="0" w:noVBand="1"/>
        <w:tblCaption w:val="Table"/>
        <w:tblDescription w:val="Showing target organs and potential effects of exposure"/>
      </w:tblPr>
      <w:tblGrid>
        <w:gridCol w:w="3095"/>
        <w:gridCol w:w="5728"/>
      </w:tblGrid>
      <w:tr w:rsidR="009F6939" w:rsidRPr="00EA37E9" w:rsidTr="00C74B1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754" w:type="pct"/>
            <w:hideMark/>
          </w:tcPr>
          <w:p w:rsidR="009F6939" w:rsidRPr="00EA37E9" w:rsidRDefault="009F6939" w:rsidP="00C74B13">
            <w:pPr>
              <w:keepNext/>
              <w:keepLines/>
            </w:pPr>
            <w:r>
              <w:t>Target organ</w:t>
            </w:r>
          </w:p>
        </w:tc>
        <w:tc>
          <w:tcPr>
            <w:tcW w:w="3246" w:type="pct"/>
            <w:hideMark/>
          </w:tcPr>
          <w:p w:rsidR="009F6939" w:rsidRPr="00EA37E9" w:rsidRDefault="009F6939" w:rsidP="00C74B13">
            <w:pPr>
              <w:keepNext/>
              <w:keepLines/>
              <w:cnfStyle w:val="100000000000" w:firstRow="1" w:lastRow="0" w:firstColumn="0" w:lastColumn="0" w:oddVBand="0" w:evenVBand="0" w:oddHBand="0" w:evenHBand="0" w:firstRowFirstColumn="0" w:firstRowLastColumn="0" w:lastRowFirstColumn="0" w:lastRowLastColumn="0"/>
            </w:pPr>
            <w:r>
              <w:t>Effect</w:t>
            </w:r>
          </w:p>
        </w:tc>
      </w:tr>
      <w:tr w:rsidR="009E7C39" w:rsidRPr="00E353B4" w:rsidTr="00C74B1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54" w:type="pct"/>
            <w:noWrap/>
            <w:hideMark/>
          </w:tcPr>
          <w:p w:rsidR="009F6939" w:rsidRPr="00E353B4" w:rsidRDefault="009F6939" w:rsidP="009D2ADE">
            <w:pPr>
              <w:overflowPunct w:val="0"/>
              <w:autoSpaceDE w:val="0"/>
              <w:autoSpaceDN w:val="0"/>
              <w:adjustRightInd w:val="0"/>
              <w:contextualSpacing/>
              <w:textAlignment w:val="baseline"/>
            </w:pPr>
            <w:r w:rsidRPr="00E353B4">
              <w:t>Central nervous system</w:t>
            </w:r>
          </w:p>
        </w:tc>
        <w:tc>
          <w:tcPr>
            <w:tcW w:w="3246" w:type="pct"/>
            <w:noWrap/>
          </w:tcPr>
          <w:p w:rsidR="009F6939" w:rsidRPr="00E353B4" w:rsidRDefault="009F6939" w:rsidP="009D2ADE">
            <w:pPr>
              <w:pStyle w:val="Tablebullets"/>
              <w:cnfStyle w:val="000000100000" w:firstRow="0" w:lastRow="0" w:firstColumn="0" w:lastColumn="0" w:oddVBand="0" w:evenVBand="0" w:oddHBand="1" w:evenHBand="0" w:firstRowFirstColumn="0" w:firstRowLastColumn="0" w:lastRowFirstColumn="0" w:lastRowLastColumn="0"/>
            </w:pPr>
            <w:r w:rsidRPr="00E353B4">
              <w:t>Headache</w:t>
            </w:r>
          </w:p>
          <w:p w:rsidR="009F6939" w:rsidRPr="00E353B4" w:rsidRDefault="009F6939" w:rsidP="009D2ADE">
            <w:pPr>
              <w:pStyle w:val="Tablebullets"/>
              <w:cnfStyle w:val="000000100000" w:firstRow="0" w:lastRow="0" w:firstColumn="0" w:lastColumn="0" w:oddVBand="0" w:evenVBand="0" w:oddHBand="1" w:evenHBand="0" w:firstRowFirstColumn="0" w:firstRowLastColumn="0" w:lastRowFirstColumn="0" w:lastRowLastColumn="0"/>
            </w:pPr>
            <w:r w:rsidRPr="00E353B4">
              <w:t>Loss of consciousness</w:t>
            </w:r>
          </w:p>
          <w:p w:rsidR="009F6939" w:rsidRPr="00E353B4" w:rsidRDefault="009F6939" w:rsidP="009D2ADE">
            <w:pPr>
              <w:pStyle w:val="Tablebullets"/>
              <w:cnfStyle w:val="000000100000" w:firstRow="0" w:lastRow="0" w:firstColumn="0" w:lastColumn="0" w:oddVBand="0" w:evenVBand="0" w:oddHBand="1" w:evenHBand="0" w:firstRowFirstColumn="0" w:firstRowLastColumn="0" w:lastRowFirstColumn="0" w:lastRowLastColumn="0"/>
            </w:pPr>
            <w:r w:rsidRPr="00E353B4">
              <w:t>Coma</w:t>
            </w:r>
          </w:p>
        </w:tc>
      </w:tr>
      <w:tr w:rsidR="009E7C39" w:rsidRPr="00E353B4" w:rsidTr="00C74B1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54" w:type="pct"/>
            <w:noWrap/>
            <w:hideMark/>
          </w:tcPr>
          <w:p w:rsidR="009F6939" w:rsidRPr="00E353B4" w:rsidRDefault="009F6939" w:rsidP="009D2ADE">
            <w:pPr>
              <w:overflowPunct w:val="0"/>
              <w:autoSpaceDE w:val="0"/>
              <w:autoSpaceDN w:val="0"/>
              <w:adjustRightInd w:val="0"/>
              <w:contextualSpacing/>
              <w:textAlignment w:val="baseline"/>
            </w:pPr>
            <w:r w:rsidRPr="00E353B4">
              <w:t>Skin and mucous membranes</w:t>
            </w:r>
          </w:p>
        </w:tc>
        <w:tc>
          <w:tcPr>
            <w:tcW w:w="3246" w:type="pct"/>
            <w:noWrap/>
          </w:tcPr>
          <w:p w:rsidR="009F6939" w:rsidRPr="00E353B4" w:rsidRDefault="009F6939" w:rsidP="009D2ADE">
            <w:pPr>
              <w:pStyle w:val="Tablebullets"/>
              <w:cnfStyle w:val="000000010000" w:firstRow="0" w:lastRow="0" w:firstColumn="0" w:lastColumn="0" w:oddVBand="0" w:evenVBand="0" w:oddHBand="0" w:evenHBand="1" w:firstRowFirstColumn="0" w:firstRowLastColumn="0" w:lastRowFirstColumn="0" w:lastRowLastColumn="0"/>
            </w:pPr>
            <w:r w:rsidRPr="00E353B4">
              <w:t>Irritation</w:t>
            </w:r>
          </w:p>
          <w:p w:rsidR="009F6939" w:rsidRPr="00E353B4" w:rsidRDefault="009F6939" w:rsidP="009D2ADE">
            <w:pPr>
              <w:pStyle w:val="Tablebullets"/>
              <w:cnfStyle w:val="000000010000" w:firstRow="0" w:lastRow="0" w:firstColumn="0" w:lastColumn="0" w:oddVBand="0" w:evenVBand="0" w:oddHBand="0" w:evenHBand="1" w:firstRowFirstColumn="0" w:firstRowLastColumn="0" w:lastRowFirstColumn="0" w:lastRowLastColumn="0"/>
            </w:pPr>
            <w:r w:rsidRPr="00E353B4">
              <w:t>Skin lesions</w:t>
            </w:r>
          </w:p>
          <w:p w:rsidR="009F6939" w:rsidRPr="00E353B4" w:rsidRDefault="009F6939" w:rsidP="009D2ADE">
            <w:pPr>
              <w:pStyle w:val="Tablebullets"/>
              <w:cnfStyle w:val="000000010000" w:firstRow="0" w:lastRow="0" w:firstColumn="0" w:lastColumn="0" w:oddVBand="0" w:evenVBand="0" w:oddHBand="0" w:evenHBand="1" w:firstRowFirstColumn="0" w:firstRowLastColumn="0" w:lastRowFirstColumn="0" w:lastRowLastColumn="0"/>
            </w:pPr>
            <w:r w:rsidRPr="00E353B4">
              <w:t>Ulceration and perforation of the nasal septum and larynx</w:t>
            </w:r>
          </w:p>
        </w:tc>
      </w:tr>
      <w:tr w:rsidR="009E7C39" w:rsidRPr="00E353B4" w:rsidTr="00C74B1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54" w:type="pct"/>
            <w:noWrap/>
          </w:tcPr>
          <w:p w:rsidR="009F6939" w:rsidRPr="00E353B4" w:rsidRDefault="009F6939" w:rsidP="009D2ADE">
            <w:pPr>
              <w:overflowPunct w:val="0"/>
              <w:autoSpaceDE w:val="0"/>
              <w:autoSpaceDN w:val="0"/>
              <w:adjustRightInd w:val="0"/>
              <w:contextualSpacing/>
              <w:textAlignment w:val="baseline"/>
            </w:pPr>
            <w:r w:rsidRPr="00E353B4">
              <w:t>Respiratory tract</w:t>
            </w:r>
          </w:p>
        </w:tc>
        <w:tc>
          <w:tcPr>
            <w:tcW w:w="3246" w:type="pct"/>
            <w:noWrap/>
          </w:tcPr>
          <w:p w:rsidR="009F6939" w:rsidRPr="00E353B4" w:rsidRDefault="009F6939" w:rsidP="009D2ADE">
            <w:pPr>
              <w:pStyle w:val="Tablebullets"/>
              <w:cnfStyle w:val="000000100000" w:firstRow="0" w:lastRow="0" w:firstColumn="0" w:lastColumn="0" w:oddVBand="0" w:evenVBand="0" w:oddHBand="1" w:evenHBand="0" w:firstRowFirstColumn="0" w:firstRowLastColumn="0" w:lastRowFirstColumn="0" w:lastRowLastColumn="0"/>
            </w:pPr>
            <w:r w:rsidRPr="00E353B4">
              <w:t>Irritation of the nose, throat and respiratory systems</w:t>
            </w:r>
          </w:p>
          <w:p w:rsidR="009F6939" w:rsidRPr="00E353B4" w:rsidRDefault="009F6939" w:rsidP="009D2ADE">
            <w:pPr>
              <w:pStyle w:val="Tablebullets"/>
              <w:cnfStyle w:val="000000100000" w:firstRow="0" w:lastRow="0" w:firstColumn="0" w:lastColumn="0" w:oddVBand="0" w:evenVBand="0" w:oddHBand="1" w:evenHBand="0" w:firstRowFirstColumn="0" w:firstRowLastColumn="0" w:lastRowFirstColumn="0" w:lastRowLastColumn="0"/>
            </w:pPr>
            <w:r w:rsidRPr="00E353B4">
              <w:t>Bronchitis</w:t>
            </w:r>
          </w:p>
          <w:p w:rsidR="009F6939" w:rsidRPr="00E353B4" w:rsidRDefault="009F6939" w:rsidP="009D2ADE">
            <w:pPr>
              <w:pStyle w:val="Tablebullets"/>
              <w:cnfStyle w:val="000000100000" w:firstRow="0" w:lastRow="0" w:firstColumn="0" w:lastColumn="0" w:oddVBand="0" w:evenVBand="0" w:oddHBand="1" w:evenHBand="0" w:firstRowFirstColumn="0" w:firstRowLastColumn="0" w:lastRowFirstColumn="0" w:lastRowLastColumn="0"/>
            </w:pPr>
            <w:r w:rsidRPr="00E353B4">
              <w:t>Emphysema</w:t>
            </w:r>
          </w:p>
          <w:p w:rsidR="009F6939" w:rsidRPr="00E353B4" w:rsidRDefault="009F6939" w:rsidP="009D2ADE">
            <w:pPr>
              <w:pStyle w:val="Tablebullets"/>
              <w:cnfStyle w:val="000000100000" w:firstRow="0" w:lastRow="0" w:firstColumn="0" w:lastColumn="0" w:oddVBand="0" w:evenVBand="0" w:oddHBand="1" w:evenHBand="0" w:firstRowFirstColumn="0" w:firstRowLastColumn="0" w:lastRowFirstColumn="0" w:lastRowLastColumn="0"/>
            </w:pPr>
            <w:r w:rsidRPr="00E353B4">
              <w:t>Fibrosis of the lungs (pneumoconiosis)</w:t>
            </w:r>
          </w:p>
        </w:tc>
      </w:tr>
      <w:tr w:rsidR="009E7C39" w:rsidRPr="00E353B4" w:rsidTr="00C74B1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54" w:type="pct"/>
            <w:noWrap/>
          </w:tcPr>
          <w:p w:rsidR="009F6939" w:rsidRPr="00E353B4" w:rsidRDefault="009F6939" w:rsidP="009D2ADE">
            <w:pPr>
              <w:overflowPunct w:val="0"/>
              <w:autoSpaceDE w:val="0"/>
              <w:autoSpaceDN w:val="0"/>
              <w:adjustRightInd w:val="0"/>
              <w:contextualSpacing/>
              <w:textAlignment w:val="baseline"/>
            </w:pPr>
            <w:r w:rsidRPr="00E353B4">
              <w:t>Eyes</w:t>
            </w:r>
          </w:p>
        </w:tc>
        <w:tc>
          <w:tcPr>
            <w:tcW w:w="3246" w:type="pct"/>
            <w:noWrap/>
          </w:tcPr>
          <w:p w:rsidR="009F6939" w:rsidRPr="00E353B4" w:rsidRDefault="009F6939" w:rsidP="009D2ADE">
            <w:pPr>
              <w:pStyle w:val="Tablebullets"/>
              <w:cnfStyle w:val="000000010000" w:firstRow="0" w:lastRow="0" w:firstColumn="0" w:lastColumn="0" w:oddVBand="0" w:evenVBand="0" w:oddHBand="0" w:evenHBand="1" w:firstRowFirstColumn="0" w:firstRowLastColumn="0" w:lastRowFirstColumn="0" w:lastRowLastColumn="0"/>
            </w:pPr>
            <w:r w:rsidRPr="00E353B4">
              <w:t>Irritation</w:t>
            </w:r>
          </w:p>
        </w:tc>
      </w:tr>
      <w:tr w:rsidR="009E7C39" w:rsidRPr="00E353B4" w:rsidTr="00C74B1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54" w:type="pct"/>
            <w:noWrap/>
          </w:tcPr>
          <w:p w:rsidR="009F6939" w:rsidRPr="00E353B4" w:rsidRDefault="009F6939" w:rsidP="009D2ADE">
            <w:pPr>
              <w:overflowPunct w:val="0"/>
              <w:autoSpaceDE w:val="0"/>
              <w:autoSpaceDN w:val="0"/>
              <w:adjustRightInd w:val="0"/>
              <w:contextualSpacing/>
              <w:textAlignment w:val="baseline"/>
            </w:pPr>
            <w:r w:rsidRPr="00E353B4">
              <w:t>Heart</w:t>
            </w:r>
          </w:p>
        </w:tc>
        <w:tc>
          <w:tcPr>
            <w:tcW w:w="3246" w:type="pct"/>
            <w:noWrap/>
          </w:tcPr>
          <w:p w:rsidR="009F6939" w:rsidRPr="00E353B4" w:rsidRDefault="009F6939" w:rsidP="009D2ADE">
            <w:pPr>
              <w:pStyle w:val="Tablebullets"/>
              <w:cnfStyle w:val="000000100000" w:firstRow="0" w:lastRow="0" w:firstColumn="0" w:lastColumn="0" w:oddVBand="0" w:evenVBand="0" w:oddHBand="1" w:evenHBand="0" w:firstRowFirstColumn="0" w:firstRowLastColumn="0" w:lastRowFirstColumn="0" w:lastRowLastColumn="0"/>
            </w:pPr>
            <w:r w:rsidRPr="00E353B4">
              <w:t>Electrocardiogram and heart muscle changes</w:t>
            </w:r>
          </w:p>
        </w:tc>
      </w:tr>
      <w:tr w:rsidR="009E7C39" w:rsidRPr="00E353B4" w:rsidTr="00C74B1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54" w:type="pct"/>
            <w:tcBorders>
              <w:bottom w:val="single" w:sz="4" w:space="0" w:color="AF1E2D"/>
            </w:tcBorders>
            <w:noWrap/>
            <w:hideMark/>
          </w:tcPr>
          <w:p w:rsidR="009F6939" w:rsidRPr="00E353B4" w:rsidRDefault="009F6939" w:rsidP="004E31B1">
            <w:pPr>
              <w:keepNext/>
              <w:keepLines/>
            </w:pPr>
            <w:r w:rsidRPr="00E353B4">
              <w:lastRenderedPageBreak/>
              <w:t>Reproductive system</w:t>
            </w:r>
          </w:p>
        </w:tc>
        <w:tc>
          <w:tcPr>
            <w:tcW w:w="3246" w:type="pct"/>
            <w:tcBorders>
              <w:bottom w:val="single" w:sz="4" w:space="0" w:color="AF1E2D"/>
            </w:tcBorders>
            <w:noWrap/>
          </w:tcPr>
          <w:p w:rsidR="009F6939" w:rsidRPr="00E353B4" w:rsidRDefault="009F6939" w:rsidP="004E31B1">
            <w:pPr>
              <w:pStyle w:val="Tablebullets"/>
              <w:keepNext/>
              <w:cnfStyle w:val="000000010000" w:firstRow="0" w:lastRow="0" w:firstColumn="0" w:lastColumn="0" w:oddVBand="0" w:evenVBand="0" w:oddHBand="0" w:evenHBand="1" w:firstRowFirstColumn="0" w:firstRowLastColumn="0" w:lastRowFirstColumn="0" w:lastRowLastColumn="0"/>
            </w:pPr>
            <w:r w:rsidRPr="00E353B4">
              <w:t>Spontaneous late abortions</w:t>
            </w:r>
          </w:p>
          <w:p w:rsidR="009F6939" w:rsidRPr="00E353B4" w:rsidRDefault="009F6939" w:rsidP="004E31B1">
            <w:pPr>
              <w:pStyle w:val="Tablebullets"/>
              <w:keepNext/>
              <w:cnfStyle w:val="000000010000" w:firstRow="0" w:lastRow="0" w:firstColumn="0" w:lastColumn="0" w:oddVBand="0" w:evenVBand="0" w:oddHBand="0" w:evenHBand="1" w:firstRowFirstColumn="0" w:firstRowLastColumn="0" w:lastRowFirstColumn="0" w:lastRowLastColumn="0"/>
            </w:pPr>
            <w:r w:rsidRPr="00E353B4">
              <w:t>Premature births</w:t>
            </w:r>
          </w:p>
          <w:p w:rsidR="009F6939" w:rsidRPr="00E353B4" w:rsidRDefault="009F6939" w:rsidP="004E31B1">
            <w:pPr>
              <w:pStyle w:val="Tablebullets"/>
              <w:keepNext/>
              <w:cnfStyle w:val="000000010000" w:firstRow="0" w:lastRow="0" w:firstColumn="0" w:lastColumn="0" w:oddVBand="0" w:evenVBand="0" w:oddHBand="0" w:evenHBand="1" w:firstRowFirstColumn="0" w:firstRowLastColumn="0" w:lastRowFirstColumn="0" w:lastRowLastColumn="0"/>
            </w:pPr>
            <w:r w:rsidRPr="00E353B4">
              <w:t>Gynaecological problems</w:t>
            </w:r>
          </w:p>
        </w:tc>
      </w:tr>
    </w:tbl>
    <w:p w:rsidR="009F6939" w:rsidRDefault="009F6939" w:rsidP="009F6939">
      <w:pPr>
        <w:pStyle w:val="Heading2"/>
        <w:keepNext/>
        <w:keepLines/>
      </w:pPr>
      <w:bookmarkStart w:id="13" w:name="_Toc22732444"/>
      <w:r w:rsidRPr="00203B14">
        <w:t>Acute effects</w:t>
      </w:r>
      <w:bookmarkEnd w:id="13"/>
    </w:p>
    <w:p w:rsidR="00F45D71" w:rsidRDefault="00F45D71" w:rsidP="00F45D71">
      <w:r>
        <w:t xml:space="preserve">The acute symptoms of </w:t>
      </w:r>
      <w:r w:rsidR="00185797">
        <w:t xml:space="preserve">oral </w:t>
      </w:r>
      <w:r>
        <w:t xml:space="preserve">antimony exposure are similar to those of arsenic poisoning </w:t>
      </w:r>
      <w:r w:rsidR="00185797">
        <w:t>and include</w:t>
      </w:r>
      <w:r>
        <w:t xml:space="preserve"> abdominal pain, vomiting, diarrhoea, dehydration and muscular pain. Shock </w:t>
      </w:r>
      <w:r w:rsidR="00185797">
        <w:t>may also occur with</w:t>
      </w:r>
      <w:r>
        <w:t xml:space="preserve"> acute intoxication.</w:t>
      </w:r>
    </w:p>
    <w:p w:rsidR="00F45D71" w:rsidRPr="00F45D71" w:rsidRDefault="00F45D71" w:rsidP="00F45D71">
      <w:r>
        <w:t>Gastrointestinal disturbances, pulmonary oedema and pneumonitis have been reported following acute inhalational exposure to antimony.</w:t>
      </w:r>
    </w:p>
    <w:p w:rsidR="009F6939" w:rsidRPr="00A96170" w:rsidRDefault="009F6939" w:rsidP="009F6939">
      <w:pPr>
        <w:pStyle w:val="Heading2"/>
        <w:keepNext/>
        <w:keepLines/>
      </w:pPr>
      <w:bookmarkStart w:id="14" w:name="_Toc22732445"/>
      <w:r w:rsidRPr="00A96170">
        <w:t>Chronic effects</w:t>
      </w:r>
      <w:bookmarkEnd w:id="14"/>
    </w:p>
    <w:p w:rsidR="00F45D71" w:rsidRPr="00A96170" w:rsidRDefault="009F6939" w:rsidP="009D2ADE">
      <w:pPr>
        <w:overflowPunct w:val="0"/>
        <w:autoSpaceDE w:val="0"/>
        <w:autoSpaceDN w:val="0"/>
        <w:adjustRightInd w:val="0"/>
        <w:contextualSpacing/>
        <w:textAlignment w:val="baseline"/>
        <w:rPr>
          <w:rFonts w:eastAsiaTheme="minorHAnsi"/>
        </w:rPr>
      </w:pPr>
      <w:r w:rsidRPr="00A96170">
        <w:rPr>
          <w:rFonts w:eastAsiaTheme="minorHAnsi"/>
        </w:rPr>
        <w:t xml:space="preserve">Chronic exposure to antimony may </w:t>
      </w:r>
      <w:r w:rsidR="00F45D71" w:rsidRPr="00A96170">
        <w:rPr>
          <w:rFonts w:eastAsiaTheme="minorHAnsi"/>
        </w:rPr>
        <w:t>give rise to the following symptoms:</w:t>
      </w:r>
    </w:p>
    <w:p w:rsidR="00F45D71" w:rsidRPr="00A96170" w:rsidRDefault="00F45D71" w:rsidP="009D2ADE">
      <w:pPr>
        <w:pStyle w:val="ListParagraph"/>
        <w:numPr>
          <w:ilvl w:val="0"/>
          <w:numId w:val="33"/>
        </w:numPr>
        <w:contextualSpacing/>
        <w:rPr>
          <w:rFonts w:eastAsiaTheme="minorHAnsi"/>
        </w:rPr>
      </w:pPr>
      <w:r w:rsidRPr="00A96170">
        <w:rPr>
          <w:rFonts w:eastAsiaTheme="minorHAnsi"/>
        </w:rPr>
        <w:t>headache</w:t>
      </w:r>
    </w:p>
    <w:p w:rsidR="00F45D71" w:rsidRPr="00A96170" w:rsidRDefault="00F45D71" w:rsidP="009D2ADE">
      <w:pPr>
        <w:pStyle w:val="ListParagraph"/>
        <w:numPr>
          <w:ilvl w:val="0"/>
          <w:numId w:val="33"/>
        </w:numPr>
        <w:contextualSpacing/>
        <w:rPr>
          <w:rFonts w:eastAsiaTheme="minorHAnsi"/>
        </w:rPr>
      </w:pPr>
      <w:r w:rsidRPr="00A96170">
        <w:rPr>
          <w:rFonts w:eastAsiaTheme="minorHAnsi"/>
        </w:rPr>
        <w:t>vomiting</w:t>
      </w:r>
    </w:p>
    <w:p w:rsidR="00F45D71" w:rsidRPr="00A96170" w:rsidRDefault="00F45D71" w:rsidP="009D2ADE">
      <w:pPr>
        <w:pStyle w:val="ListParagraph"/>
        <w:numPr>
          <w:ilvl w:val="0"/>
          <w:numId w:val="33"/>
        </w:numPr>
        <w:contextualSpacing/>
        <w:rPr>
          <w:rFonts w:eastAsiaTheme="minorHAnsi"/>
        </w:rPr>
      </w:pPr>
      <w:r w:rsidRPr="00A96170">
        <w:rPr>
          <w:rFonts w:eastAsiaTheme="minorHAnsi"/>
        </w:rPr>
        <w:t>coughing</w:t>
      </w:r>
    </w:p>
    <w:p w:rsidR="00F45D71" w:rsidRPr="00A96170" w:rsidRDefault="00F45D71" w:rsidP="009D2ADE">
      <w:pPr>
        <w:pStyle w:val="ListParagraph"/>
        <w:numPr>
          <w:ilvl w:val="0"/>
          <w:numId w:val="33"/>
        </w:numPr>
        <w:contextualSpacing/>
        <w:rPr>
          <w:rFonts w:eastAsiaTheme="minorHAnsi"/>
        </w:rPr>
      </w:pPr>
      <w:r w:rsidRPr="00A96170">
        <w:rPr>
          <w:rFonts w:eastAsiaTheme="minorHAnsi"/>
        </w:rPr>
        <w:t>joint and muscular pain</w:t>
      </w:r>
    </w:p>
    <w:p w:rsidR="00F45D71" w:rsidRPr="00A96170" w:rsidRDefault="00F45D71" w:rsidP="009D2ADE">
      <w:pPr>
        <w:pStyle w:val="ListParagraph"/>
        <w:numPr>
          <w:ilvl w:val="0"/>
          <w:numId w:val="33"/>
        </w:numPr>
        <w:contextualSpacing/>
        <w:rPr>
          <w:rFonts w:eastAsiaTheme="minorHAnsi"/>
        </w:rPr>
      </w:pPr>
      <w:r w:rsidRPr="00A96170">
        <w:rPr>
          <w:rFonts w:eastAsiaTheme="minorHAnsi"/>
        </w:rPr>
        <w:t>sleeplessness</w:t>
      </w:r>
    </w:p>
    <w:p w:rsidR="00F45D71" w:rsidRPr="00A96170" w:rsidRDefault="00F45D71" w:rsidP="009D2ADE">
      <w:pPr>
        <w:pStyle w:val="ListParagraph"/>
        <w:numPr>
          <w:ilvl w:val="0"/>
          <w:numId w:val="33"/>
        </w:numPr>
        <w:contextualSpacing/>
        <w:rPr>
          <w:rFonts w:eastAsiaTheme="minorHAnsi"/>
        </w:rPr>
      </w:pPr>
      <w:r w:rsidRPr="00A96170">
        <w:rPr>
          <w:rFonts w:eastAsiaTheme="minorHAnsi"/>
        </w:rPr>
        <w:t>vertigo</w:t>
      </w:r>
    </w:p>
    <w:p w:rsidR="00F45D71" w:rsidRPr="00A96170" w:rsidRDefault="00F45D71" w:rsidP="009D2ADE">
      <w:pPr>
        <w:pStyle w:val="ListParagraph"/>
        <w:numPr>
          <w:ilvl w:val="0"/>
          <w:numId w:val="33"/>
        </w:numPr>
        <w:contextualSpacing/>
        <w:rPr>
          <w:rFonts w:eastAsiaTheme="minorHAnsi"/>
        </w:rPr>
      </w:pPr>
      <w:r w:rsidRPr="00A96170">
        <w:rPr>
          <w:rFonts w:eastAsiaTheme="minorHAnsi"/>
        </w:rPr>
        <w:t>loss of appetite</w:t>
      </w:r>
    </w:p>
    <w:p w:rsidR="00F45D71" w:rsidRPr="00A96170" w:rsidRDefault="00A96170" w:rsidP="009D2ADE">
      <w:pPr>
        <w:pStyle w:val="ListParagraph"/>
        <w:numPr>
          <w:ilvl w:val="0"/>
          <w:numId w:val="33"/>
        </w:numPr>
        <w:ind w:left="714" w:hanging="357"/>
        <w:contextualSpacing/>
        <w:rPr>
          <w:rFonts w:eastAsiaTheme="minorHAnsi"/>
        </w:rPr>
      </w:pPr>
      <w:r w:rsidRPr="00A96170">
        <w:rPr>
          <w:rFonts w:eastAsiaTheme="minorHAnsi"/>
        </w:rPr>
        <w:t xml:space="preserve">skin lesions (popular eruptions) </w:t>
      </w:r>
      <w:r w:rsidR="00185797">
        <w:rPr>
          <w:rFonts w:eastAsiaTheme="minorHAnsi"/>
        </w:rPr>
        <w:t>that</w:t>
      </w:r>
      <w:r w:rsidRPr="00A96170">
        <w:rPr>
          <w:rFonts w:eastAsiaTheme="minorHAnsi"/>
        </w:rPr>
        <w:t xml:space="preserve"> may be preceded by an intense itch</w:t>
      </w:r>
    </w:p>
    <w:p w:rsidR="00A96170" w:rsidRPr="00A96170" w:rsidRDefault="00A96170" w:rsidP="009D2ADE">
      <w:pPr>
        <w:pStyle w:val="ListParagraph"/>
        <w:numPr>
          <w:ilvl w:val="0"/>
          <w:numId w:val="33"/>
        </w:numPr>
        <w:ind w:left="714" w:hanging="357"/>
        <w:contextualSpacing/>
        <w:rPr>
          <w:rFonts w:eastAsiaTheme="minorHAnsi"/>
        </w:rPr>
      </w:pPr>
      <w:r w:rsidRPr="00A96170">
        <w:rPr>
          <w:rFonts w:eastAsiaTheme="minorHAnsi"/>
        </w:rPr>
        <w:t>contact dermatitis</w:t>
      </w:r>
    </w:p>
    <w:p w:rsidR="00A96170" w:rsidRPr="008E006B" w:rsidRDefault="00A96170" w:rsidP="009D2ADE">
      <w:pPr>
        <w:pStyle w:val="ListParagraph"/>
        <w:numPr>
          <w:ilvl w:val="0"/>
          <w:numId w:val="33"/>
        </w:numPr>
        <w:ind w:left="714" w:hanging="357"/>
        <w:contextualSpacing/>
        <w:rPr>
          <w:rFonts w:eastAsiaTheme="minorHAnsi"/>
        </w:rPr>
      </w:pPr>
      <w:r w:rsidRPr="008E006B">
        <w:rPr>
          <w:rFonts w:eastAsiaTheme="minorHAnsi"/>
        </w:rPr>
        <w:t xml:space="preserve">pneumoconiosis, </w:t>
      </w:r>
      <w:r w:rsidR="004E31B1">
        <w:rPr>
          <w:rFonts w:eastAsiaTheme="minorHAnsi"/>
        </w:rPr>
        <w:t>or</w:t>
      </w:r>
    </w:p>
    <w:p w:rsidR="008E006B" w:rsidRDefault="00A96170" w:rsidP="009D2ADE">
      <w:pPr>
        <w:pStyle w:val="ListParagraph"/>
        <w:numPr>
          <w:ilvl w:val="0"/>
          <w:numId w:val="33"/>
        </w:numPr>
        <w:ind w:left="714" w:hanging="357"/>
        <w:contextualSpacing/>
        <w:rPr>
          <w:rFonts w:eastAsiaTheme="minorHAnsi"/>
        </w:rPr>
      </w:pPr>
      <w:r w:rsidRPr="008E006B">
        <w:rPr>
          <w:rFonts w:eastAsiaTheme="minorHAnsi"/>
        </w:rPr>
        <w:t xml:space="preserve">cardiovascular </w:t>
      </w:r>
      <w:r w:rsidR="008E006B">
        <w:rPr>
          <w:rFonts w:eastAsiaTheme="minorHAnsi"/>
        </w:rPr>
        <w:t xml:space="preserve">effects </w:t>
      </w:r>
    </w:p>
    <w:p w:rsidR="008E006B" w:rsidRDefault="00A96170" w:rsidP="009D2ADE">
      <w:pPr>
        <w:pStyle w:val="ListParagraph"/>
        <w:numPr>
          <w:ilvl w:val="1"/>
          <w:numId w:val="33"/>
        </w:numPr>
        <w:contextualSpacing/>
        <w:rPr>
          <w:rFonts w:eastAsiaTheme="minorHAnsi"/>
        </w:rPr>
      </w:pPr>
      <w:r w:rsidRPr="008E006B">
        <w:rPr>
          <w:rFonts w:eastAsiaTheme="minorHAnsi"/>
        </w:rPr>
        <w:t>increased blood pressure</w:t>
      </w:r>
    </w:p>
    <w:p w:rsidR="008E006B" w:rsidRDefault="00A96170" w:rsidP="009D2ADE">
      <w:pPr>
        <w:pStyle w:val="ListParagraph"/>
        <w:numPr>
          <w:ilvl w:val="1"/>
          <w:numId w:val="33"/>
        </w:numPr>
        <w:contextualSpacing/>
        <w:rPr>
          <w:rFonts w:eastAsiaTheme="minorHAnsi"/>
        </w:rPr>
      </w:pPr>
      <w:r w:rsidRPr="008E006B">
        <w:rPr>
          <w:rFonts w:eastAsiaTheme="minorHAnsi"/>
        </w:rPr>
        <w:t>altered ECG readings</w:t>
      </w:r>
      <w:r w:rsidR="008E006B">
        <w:rPr>
          <w:rFonts w:eastAsiaTheme="minorHAnsi"/>
        </w:rPr>
        <w:t>,</w:t>
      </w:r>
      <w:r w:rsidR="004E31B1">
        <w:rPr>
          <w:rFonts w:eastAsiaTheme="minorHAnsi"/>
        </w:rPr>
        <w:t xml:space="preserve"> or</w:t>
      </w:r>
    </w:p>
    <w:p w:rsidR="009F6939" w:rsidRPr="008E006B" w:rsidRDefault="00A96170" w:rsidP="009D2ADE">
      <w:pPr>
        <w:pStyle w:val="ListParagraph"/>
        <w:numPr>
          <w:ilvl w:val="1"/>
          <w:numId w:val="33"/>
        </w:numPr>
        <w:contextualSpacing/>
        <w:rPr>
          <w:rFonts w:eastAsiaTheme="minorHAnsi"/>
        </w:rPr>
      </w:pPr>
      <w:r w:rsidRPr="008E006B">
        <w:rPr>
          <w:rFonts w:eastAsiaTheme="minorHAnsi"/>
        </w:rPr>
        <w:t>heart muscle damage</w:t>
      </w:r>
      <w:r w:rsidR="00185797" w:rsidRPr="008E006B">
        <w:rPr>
          <w:rFonts w:eastAsiaTheme="minorHAnsi"/>
        </w:rPr>
        <w:t>.</w:t>
      </w:r>
    </w:p>
    <w:p w:rsidR="009F6939" w:rsidRPr="008E006B" w:rsidRDefault="009F6939" w:rsidP="009F6939">
      <w:pPr>
        <w:pStyle w:val="Heading2"/>
        <w:keepNext/>
        <w:keepLines/>
      </w:pPr>
      <w:bookmarkStart w:id="15" w:name="_Toc22732446"/>
      <w:r w:rsidRPr="008E006B">
        <w:t>Carcinogenicity</w:t>
      </w:r>
      <w:bookmarkEnd w:id="15"/>
    </w:p>
    <w:p w:rsidR="00185797" w:rsidRDefault="009F6939" w:rsidP="009F6939">
      <w:pPr>
        <w:rPr>
          <w:rFonts w:eastAsiaTheme="minorHAnsi"/>
        </w:rPr>
      </w:pPr>
      <w:r w:rsidRPr="00E353B4">
        <w:rPr>
          <w:rFonts w:eastAsiaTheme="minorHAnsi"/>
        </w:rPr>
        <w:t xml:space="preserve">Most antimony compounds have not been classified as carcinogenic according to the Globally Harmonized System of Classification and Labelling of Chemicals (GHS), with the exception of antimony trioxide. The latter chemical has been classified as a Category 2 Carcinogen according to the GHS as it is suspected of causing cancer in humans. </w:t>
      </w:r>
    </w:p>
    <w:p w:rsidR="009F6939" w:rsidRPr="00E353B4" w:rsidRDefault="009F6939" w:rsidP="009F6939">
      <w:pPr>
        <w:rPr>
          <w:rFonts w:eastAsiaTheme="minorHAnsi"/>
        </w:rPr>
      </w:pPr>
      <w:r w:rsidRPr="00E353B4">
        <w:rPr>
          <w:rFonts w:eastAsiaTheme="minorHAnsi"/>
        </w:rPr>
        <w:t>For further information on specific antimony compounds, refer to Safe Work Australia’s Hazardous Chemical Information system or the relevant safety data sheet.</w:t>
      </w:r>
    </w:p>
    <w:p w:rsidR="009F6939" w:rsidRPr="00E353B4" w:rsidRDefault="009F6939" w:rsidP="009F6939">
      <w:pPr>
        <w:pStyle w:val="Heading2"/>
      </w:pPr>
      <w:bookmarkStart w:id="16" w:name="_Toc22732447"/>
      <w:r w:rsidRPr="00E353B4">
        <w:t>GHS Classification</w:t>
      </w:r>
      <w:bookmarkEnd w:id="16"/>
    </w:p>
    <w:p w:rsidR="009F6939" w:rsidRPr="00E353B4" w:rsidRDefault="009F6939" w:rsidP="009F6939">
      <w:pPr>
        <w:rPr>
          <w:rFonts w:eastAsiaTheme="minorHAnsi"/>
        </w:rPr>
      </w:pPr>
      <w:r w:rsidRPr="00E353B4">
        <w:rPr>
          <w:rFonts w:eastAsiaTheme="minorHAnsi"/>
        </w:rPr>
        <w:t>Different antimony compounds may have different health hazard classifications. The specific antimony compound to which a worker is exposed will need to be reviewed to ensure appropriate identification of the health hazards. For the GHS classification of a specific antimony compound, refer to Safe Work Australia's Hazardous Chemical Information System or the relevant safety data sheet for detailed information.</w:t>
      </w:r>
    </w:p>
    <w:p w:rsidR="009F6939" w:rsidRPr="00203B14" w:rsidRDefault="009F6939" w:rsidP="0064774B">
      <w:pPr>
        <w:pStyle w:val="Heading2"/>
        <w:keepNext/>
        <w:keepLines/>
        <w:numPr>
          <w:ilvl w:val="0"/>
          <w:numId w:val="0"/>
        </w:numPr>
        <w:ind w:left="357" w:hanging="357"/>
      </w:pPr>
      <w:bookmarkStart w:id="17" w:name="_Toc22732448"/>
      <w:r w:rsidRPr="00203B14">
        <w:t>Source documents</w:t>
      </w:r>
      <w:bookmarkEnd w:id="17"/>
    </w:p>
    <w:p w:rsidR="009F6939" w:rsidRDefault="009F6939" w:rsidP="009D2ADE">
      <w:pPr>
        <w:rPr>
          <w:rStyle w:val="Hyperlink"/>
          <w:i/>
        </w:rPr>
      </w:pPr>
      <w:r w:rsidRPr="00E0435E">
        <w:t xml:space="preserve">Agency for Toxic Substances </w:t>
      </w:r>
      <w:r>
        <w:t>and</w:t>
      </w:r>
      <w:r w:rsidRPr="00E0435E">
        <w:t xml:space="preserve"> Disease Registry; </w:t>
      </w:r>
      <w:hyperlink r:id="rId19" w:history="1">
        <w:r w:rsidRPr="00766FBE">
          <w:rPr>
            <w:rStyle w:val="Hyperlink"/>
            <w:i/>
          </w:rPr>
          <w:t>Antimony</w:t>
        </w:r>
      </w:hyperlink>
      <w:r>
        <w:rPr>
          <w:rStyle w:val="Hyperlink"/>
          <w:i/>
        </w:rPr>
        <w:t>.</w:t>
      </w:r>
    </w:p>
    <w:p w:rsidR="00C0596F" w:rsidRPr="00E0435E" w:rsidRDefault="00C0596F" w:rsidP="009D2ADE">
      <w:r w:rsidRPr="00C0596F">
        <w:lastRenderedPageBreak/>
        <w:t xml:space="preserve">American Conference of Governmental Industrial Hygienists (ACGIH) (2017) Documentation of the Threshold Limit Values and Biological Exposure Indices, </w:t>
      </w:r>
      <w:r>
        <w:t>Antimony</w:t>
      </w:r>
      <w:r w:rsidRPr="00C0596F">
        <w:t>, 7th edition, Cincinnati.</w:t>
      </w:r>
    </w:p>
    <w:p w:rsidR="009F6939" w:rsidRDefault="009F6939" w:rsidP="009D2ADE">
      <w:r w:rsidRPr="00E0435E">
        <w:t xml:space="preserve">Australian Government, Department of the Environment, </w:t>
      </w:r>
      <w:hyperlink r:id="rId20" w:history="1">
        <w:r w:rsidRPr="00E0435E">
          <w:rPr>
            <w:rStyle w:val="Hyperlink"/>
          </w:rPr>
          <w:t>Antimony and compounds</w:t>
        </w:r>
      </w:hyperlink>
      <w:r w:rsidRPr="00E0435E">
        <w:t xml:space="preserve">. </w:t>
      </w:r>
    </w:p>
    <w:p w:rsidR="003E4B54" w:rsidRPr="00E0435E" w:rsidRDefault="003E4B54" w:rsidP="009D2ADE">
      <w:r w:rsidRPr="003E4B54">
        <w:t xml:space="preserve">Berg and Skyberg (1998) The Nordic Expert Group for Criteria Documentation of Health Risks from Chemicals. 123. </w:t>
      </w:r>
      <w:hyperlink r:id="rId21" w:history="1">
        <w:r w:rsidRPr="003E4B54">
          <w:rPr>
            <w:rStyle w:val="Hyperlink"/>
          </w:rPr>
          <w:t>Antimony</w:t>
        </w:r>
      </w:hyperlink>
      <w:r w:rsidRPr="003E4B54">
        <w:t>.</w:t>
      </w:r>
    </w:p>
    <w:p w:rsidR="009F6939" w:rsidRDefault="001E1150" w:rsidP="009D2ADE">
      <w:hyperlink r:id="rId22" w:history="1">
        <w:r w:rsidR="009F6939" w:rsidRPr="008E799C">
          <w:rPr>
            <w:rStyle w:val="Hyperlink"/>
            <w:i/>
          </w:rPr>
          <w:t>Chemical analysis branch handbook, 9th Edition, Workplace and biological monitoring exposure analysis</w:t>
        </w:r>
      </w:hyperlink>
      <w:r w:rsidR="009F6939">
        <w:t>, WorkCover NSW (PDF 3.39MB).</w:t>
      </w:r>
      <w:r w:rsidR="009F6939" w:rsidRPr="00482683">
        <w:t xml:space="preserve"> </w:t>
      </w:r>
    </w:p>
    <w:p w:rsidR="009F6939" w:rsidRPr="00E0435E" w:rsidRDefault="009F6939" w:rsidP="009D2ADE">
      <w:r w:rsidRPr="00E0435E">
        <w:t>Lauwerys</w:t>
      </w:r>
      <w:r>
        <w:t>,</w:t>
      </w:r>
      <w:r w:rsidRPr="00E0435E">
        <w:t xml:space="preserve"> R</w:t>
      </w:r>
      <w:r>
        <w:t>.</w:t>
      </w:r>
      <w:r w:rsidRPr="00E0435E">
        <w:t>R</w:t>
      </w:r>
      <w:r>
        <w:t>. and</w:t>
      </w:r>
      <w:r w:rsidRPr="00E0435E">
        <w:t xml:space="preserve"> Hoet</w:t>
      </w:r>
      <w:r>
        <w:t>,</w:t>
      </w:r>
      <w:r w:rsidRPr="00E0435E">
        <w:t xml:space="preserve"> P</w:t>
      </w:r>
      <w:r>
        <w:t>. (</w:t>
      </w:r>
      <w:r w:rsidRPr="00E0435E">
        <w:t>2001</w:t>
      </w:r>
      <w:r>
        <w:t>)</w:t>
      </w:r>
      <w:r w:rsidRPr="00E0435E">
        <w:t xml:space="preserve"> </w:t>
      </w:r>
      <w:r w:rsidRPr="00766FBE">
        <w:rPr>
          <w:i/>
        </w:rPr>
        <w:t>Industrial Chemical Exposure Guidelines for Biological Monitoring</w:t>
      </w:r>
      <w:r w:rsidRPr="00E0435E">
        <w:t>, 3rd Ed, Lewis Publishers, Boca Raton.</w:t>
      </w:r>
    </w:p>
    <w:p w:rsidR="009F6939" w:rsidRPr="00E0435E" w:rsidRDefault="009F6939" w:rsidP="009D2ADE">
      <w:r w:rsidRPr="00E0435E">
        <w:t xml:space="preserve">Nordberg, G.F., Fowler, B A. </w:t>
      </w:r>
      <w:r>
        <w:t>and</w:t>
      </w:r>
      <w:r w:rsidRPr="00E0435E">
        <w:t xml:space="preserve"> Nordberg, M. (Eds.) (2014). </w:t>
      </w:r>
      <w:r w:rsidRPr="00766FBE">
        <w:rPr>
          <w:i/>
        </w:rPr>
        <w:t>Handbook on the Toxicology of Metals</w:t>
      </w:r>
      <w:r w:rsidRPr="00E0435E">
        <w:t>. Academic Press.</w:t>
      </w:r>
    </w:p>
    <w:p w:rsidR="009F6939" w:rsidRPr="004309D7" w:rsidRDefault="009F6939" w:rsidP="009D2ADE">
      <w:r w:rsidRPr="004309D7">
        <w:t xml:space="preserve">Safe Work Australia (2013); </w:t>
      </w:r>
      <w:hyperlink r:id="rId23" w:history="1">
        <w:r w:rsidRPr="008A1EDE">
          <w:rPr>
            <w:rStyle w:val="Hyperlink"/>
            <w:i/>
          </w:rPr>
          <w:t>Workplace Exposure Standards for Airborne Contaminants</w:t>
        </w:r>
      </w:hyperlink>
      <w:r>
        <w:rPr>
          <w:rStyle w:val="Hyperlink"/>
          <w:i/>
        </w:rPr>
        <w:t xml:space="preserve"> </w:t>
      </w:r>
      <w:r w:rsidRPr="00CE6ACB">
        <w:t>(PDF 873KB)</w:t>
      </w:r>
      <w:r>
        <w:t>.</w:t>
      </w:r>
    </w:p>
    <w:p w:rsidR="009F6939" w:rsidRPr="00E0435E" w:rsidRDefault="009F6939" w:rsidP="009D2ADE">
      <w:r w:rsidRPr="00E0435E">
        <w:t xml:space="preserve">Safe Work Australia; </w:t>
      </w:r>
      <w:hyperlink r:id="rId24" w:history="1">
        <w:r w:rsidRPr="00766FBE">
          <w:rPr>
            <w:rStyle w:val="Hyperlink"/>
            <w:i/>
          </w:rPr>
          <w:t>Hazardous Chemicals Information System</w:t>
        </w:r>
      </w:hyperlink>
      <w:r>
        <w:rPr>
          <w:rStyle w:val="Hyperlink"/>
          <w:i/>
        </w:rPr>
        <w:t>.</w:t>
      </w:r>
    </w:p>
    <w:p w:rsidR="009F6939" w:rsidRPr="00E0435E" w:rsidRDefault="009F6939" w:rsidP="009D2ADE">
      <w:r w:rsidRPr="00E0435E">
        <w:t xml:space="preserve">US Environmental Protection Agency; Health Effects Notebook for Hazardous Air Pollutants; </w:t>
      </w:r>
      <w:hyperlink r:id="rId25" w:history="1">
        <w:r w:rsidRPr="00766FBE">
          <w:rPr>
            <w:rStyle w:val="Hyperlink"/>
            <w:i/>
          </w:rPr>
          <w:t>Antimony Compounds</w:t>
        </w:r>
      </w:hyperlink>
      <w:r>
        <w:rPr>
          <w:rStyle w:val="Hyperlink"/>
          <w:i/>
        </w:rPr>
        <w:t>.</w:t>
      </w:r>
    </w:p>
    <w:p w:rsidR="009F6939" w:rsidRDefault="009F6939" w:rsidP="009F6939"/>
    <w:p w:rsidR="009F6939" w:rsidRDefault="009F6939" w:rsidP="009F6939">
      <w:pPr>
        <w:rPr>
          <w:rFonts w:eastAsiaTheme="minorHAnsi"/>
        </w:rPr>
        <w:sectPr w:rsidR="009F6939" w:rsidSect="00E22C7D">
          <w:headerReference w:type="default" r:id="rId26"/>
          <w:pgSz w:w="11906" w:h="16838"/>
          <w:pgMar w:top="1418" w:right="1797" w:bottom="1440" w:left="1276" w:header="709" w:footer="709" w:gutter="0"/>
          <w:cols w:space="242"/>
          <w:docGrid w:linePitch="360"/>
        </w:sectPr>
      </w:pPr>
    </w:p>
    <w:p w:rsidR="009F6939" w:rsidRPr="00BC4E65" w:rsidRDefault="009F6939" w:rsidP="009F6939">
      <w:pPr>
        <w:ind w:left="-1276"/>
      </w:pPr>
      <w:r>
        <w:rPr>
          <w:noProof/>
        </w:rPr>
        <w:lastRenderedPageBreak/>
        <w:drawing>
          <wp:inline distT="0" distB="0" distL="0" distR="0" wp14:anchorId="6D8C46EB" wp14:editId="39899551">
            <wp:extent cx="7482498" cy="1351128"/>
            <wp:effectExtent l="0" t="0" r="4445" b="1905"/>
            <wp:docPr id="12" name="Picture 12"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
                    <a:stretch/>
                  </pic:blipFill>
                  <pic:spPr bwMode="auto">
                    <a:xfrm>
                      <a:off x="0" y="0"/>
                      <a:ext cx="7511462" cy="1356358"/>
                    </a:xfrm>
                    <a:prstGeom prst="rect">
                      <a:avLst/>
                    </a:prstGeom>
                    <a:noFill/>
                    <a:ln>
                      <a:noFill/>
                    </a:ln>
                    <a:extLst>
                      <a:ext uri="{53640926-AAD7-44D8-BBD7-CCE9431645EC}">
                        <a14:shadowObscured xmlns:a14="http://schemas.microsoft.com/office/drawing/2010/main"/>
                      </a:ext>
                    </a:extLst>
                  </pic:spPr>
                </pic:pic>
              </a:graphicData>
            </a:graphic>
          </wp:inline>
        </w:drawing>
      </w:r>
    </w:p>
    <w:p w:rsidR="009F6939" w:rsidRDefault="009F6939" w:rsidP="009F6939">
      <w:pPr>
        <w:pStyle w:val="SWACoverHeader"/>
      </w:pPr>
      <w:r>
        <w:t>Health monitoring report</w:t>
      </w:r>
    </w:p>
    <w:p w:rsidR="009F6939" w:rsidRDefault="009F6939" w:rsidP="009F6939">
      <w:pPr>
        <w:pStyle w:val="SWACovernames"/>
      </w:pPr>
      <w:r>
        <w:t>Antimony</w:t>
      </w:r>
    </w:p>
    <w:p w:rsidR="009F6939" w:rsidRDefault="009F6939" w:rsidP="009F6939">
      <w:pPr>
        <w:ind w:left="-1276"/>
      </w:pPr>
      <w:r>
        <w:rPr>
          <w:noProof/>
        </w:rPr>
        <w:drawing>
          <wp:inline distT="0" distB="0" distL="0" distR="0" wp14:anchorId="6E320649" wp14:editId="102811C3">
            <wp:extent cx="7567448" cy="4269385"/>
            <wp:effectExtent l="0" t="0" r="0" b="0"/>
            <wp:docPr id="16" name="Picture 16"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7567448" cy="4269385"/>
                    </a:xfrm>
                    <a:prstGeom prst="rect">
                      <a:avLst/>
                    </a:prstGeom>
                    <a:noFill/>
                    <a:ln>
                      <a:noFill/>
                    </a:ln>
                    <a:extLst>
                      <a:ext uri="{53640926-AAD7-44D8-BBD7-CCE9431645EC}">
                        <a14:shadowObscured xmlns:a14="http://schemas.microsoft.com/office/drawing/2010/main"/>
                      </a:ext>
                    </a:extLst>
                  </pic:spPr>
                </pic:pic>
              </a:graphicData>
            </a:graphic>
          </wp:inline>
        </w:drawing>
      </w:r>
    </w:p>
    <w:p w:rsidR="009F6939" w:rsidRDefault="009F6939" w:rsidP="009F6939">
      <w:pPr>
        <w:sectPr w:rsidR="009F6939" w:rsidSect="00E22C7D">
          <w:headerReference w:type="default" r:id="rId29"/>
          <w:pgSz w:w="11906" w:h="16838"/>
          <w:pgMar w:top="1418" w:right="1797" w:bottom="1440" w:left="1276" w:header="709" w:footer="709" w:gutter="0"/>
          <w:cols w:space="242"/>
          <w:docGrid w:linePitch="360"/>
        </w:sectPr>
      </w:pPr>
    </w:p>
    <w:p w:rsidR="009F6939" w:rsidRDefault="009F6939" w:rsidP="009F6939">
      <w:pPr>
        <w:pStyle w:val="Heading1"/>
      </w:pPr>
      <w:bookmarkStart w:id="18" w:name="_Toc510003690"/>
      <w:bookmarkStart w:id="19" w:name="_Toc22732449"/>
      <w:r w:rsidRPr="00BC4E65">
        <w:lastRenderedPageBreak/>
        <w:t xml:space="preserve">Health monitoring report – </w:t>
      </w:r>
      <w:r>
        <w:t>Antimony</w:t>
      </w:r>
      <w:bookmarkEnd w:id="18"/>
      <w:bookmarkEnd w:id="19"/>
    </w:p>
    <w:p w:rsidR="009F6939" w:rsidRPr="00C46972" w:rsidRDefault="009F6939" w:rsidP="009F6939">
      <w:pPr>
        <w:rPr>
          <w:rStyle w:val="Strong"/>
        </w:rPr>
      </w:pPr>
      <w:r w:rsidRPr="00C46972">
        <w:rPr>
          <w:rStyle w:val="Strong"/>
        </w:rPr>
        <w:t xml:space="preserve">This health monitoring report is a confidential health record and must not be disclosed to another person except in accordance with the Work Health and Safety Regulations or with the consent of the worker. </w:t>
      </w:r>
    </w:p>
    <w:p w:rsidR="009F6939" w:rsidRPr="00E73656" w:rsidRDefault="009F6939" w:rsidP="009F6939">
      <w:pPr>
        <w:rPr>
          <w:rFonts w:eastAsiaTheme="minorHAnsi"/>
        </w:rPr>
      </w:pPr>
      <w:r w:rsidRPr="00E73656">
        <w:rPr>
          <w:rFonts w:eastAsiaTheme="minorHAnsi"/>
        </w:rPr>
        <w:t>There are two sections. Complete both sections and all questions if applicable.</w:t>
      </w:r>
    </w:p>
    <w:p w:rsidR="009F6939" w:rsidRPr="00E73656" w:rsidRDefault="009F6939" w:rsidP="009F6939">
      <w:pPr>
        <w:rPr>
          <w:rFonts w:eastAsiaTheme="minorHAnsi"/>
        </w:rPr>
      </w:pPr>
      <w:r w:rsidRPr="00C46972">
        <w:rPr>
          <w:rStyle w:val="Strong"/>
        </w:rPr>
        <w:t>Section 1</w:t>
      </w:r>
      <w:r w:rsidR="00640840">
        <w:rPr>
          <w:rFonts w:eastAsiaTheme="minorHAnsi"/>
        </w:rPr>
        <w:t xml:space="preserve"> A copy of this section should be forwarded to the person conducting the business or undertaking (PCBU) who has engaged your services.</w:t>
      </w:r>
      <w:r w:rsidRPr="00E73656">
        <w:rPr>
          <w:rFonts w:eastAsiaTheme="minorHAnsi"/>
        </w:rPr>
        <w:t xml:space="preserve"> </w:t>
      </w:r>
    </w:p>
    <w:p w:rsidR="009F6939" w:rsidRDefault="009F6939" w:rsidP="009F6939">
      <w:pPr>
        <w:rPr>
          <w:rFonts w:eastAsiaTheme="minorHAnsi"/>
        </w:rPr>
      </w:pPr>
      <w:r w:rsidRPr="00C46972">
        <w:rPr>
          <w:rStyle w:val="Strong"/>
        </w:rPr>
        <w:t>Section 2</w:t>
      </w:r>
      <w:r w:rsidRPr="00E73656">
        <w:rPr>
          <w:rFonts w:eastAsiaTheme="minorHAnsi"/>
        </w:rPr>
        <w:t xml:space="preserve"> </w:t>
      </w:r>
      <w:r w:rsidR="00640840">
        <w:rPr>
          <w:rFonts w:eastAsiaTheme="minorHAnsi"/>
        </w:rPr>
        <w:t>may contain confidential health information. Information that is required to be given to the PCBU should be summarised in Section 1.</w:t>
      </w:r>
    </w:p>
    <w:p w:rsidR="009F6939" w:rsidRPr="0004512E" w:rsidRDefault="00640840" w:rsidP="0064774B">
      <w:pPr>
        <w:pStyle w:val="Heading2Redforforms"/>
        <w:numPr>
          <w:ilvl w:val="0"/>
          <w:numId w:val="0"/>
        </w:numPr>
        <w:ind w:left="357" w:hanging="357"/>
      </w:pPr>
      <w:bookmarkStart w:id="20" w:name="_Toc22732450"/>
      <w:r>
        <w:t>Section 1 – A c</w:t>
      </w:r>
      <w:r w:rsidR="00A152FE">
        <w:t>opy of this section to be provi</w:t>
      </w:r>
      <w:r>
        <w:t>ded to the PCBU</w:t>
      </w:r>
      <w:bookmarkEnd w:id="20"/>
    </w:p>
    <w:p w:rsidR="009F6939" w:rsidRPr="009E6477" w:rsidRDefault="008C6DE8" w:rsidP="009F6939">
      <w:pPr>
        <w:pStyle w:val="SWAFeatureHeading"/>
        <w:tabs>
          <w:tab w:val="left" w:pos="4536"/>
        </w:tabs>
      </w:pPr>
      <w:r>
        <w:t>Person conducting a business or undertaking</w:t>
      </w:r>
    </w:p>
    <w:p w:rsidR="009F6939" w:rsidRDefault="009F6939" w:rsidP="009F6939">
      <w:pPr>
        <w:pStyle w:val="Formquestions"/>
      </w:pPr>
      <w:r w:rsidRPr="00C956A4">
        <w:rPr>
          <w:rStyle w:val="Strong"/>
        </w:rPr>
        <w:t>Company/organisation name:</w:t>
      </w:r>
      <w:r>
        <w:t xml:space="preserve"> </w:t>
      </w:r>
      <w:sdt>
        <w:sdtPr>
          <w:id w:val="1419911408"/>
          <w:placeholder>
            <w:docPart w:val="AAA13D44BBC048B78112106208ACC863"/>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Site address:</w:t>
      </w:r>
      <w:r>
        <w:t xml:space="preserve"> </w:t>
      </w:r>
      <w:sdt>
        <w:sdtPr>
          <w:id w:val="-234546305"/>
          <w:placeholder>
            <w:docPart w:val="541CCEA3A66B486CBD7BA6E94FDB17D7"/>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Suburb:</w:t>
      </w:r>
      <w:r>
        <w:t xml:space="preserve"> </w:t>
      </w:r>
      <w:sdt>
        <w:sdtPr>
          <w:id w:val="712009824"/>
          <w:placeholder>
            <w:docPart w:val="05D6ED0367C543E1957525BF7B806FDE"/>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2032224588"/>
          <w:placeholder>
            <w:docPart w:val="88CC7EBF037942319DA4675ED5636459"/>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Site Tel:</w:t>
      </w:r>
      <w:r>
        <w:t xml:space="preserve"> </w:t>
      </w:r>
      <w:sdt>
        <w:sdtPr>
          <w:id w:val="1099448521"/>
          <w:placeholder>
            <w:docPart w:val="76E411E1BF8C4A98A81A88E14E2AB70E"/>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1052382505"/>
          <w:placeholder>
            <w:docPart w:val="EC0212BB779841D8B6452EF5D6D8986F"/>
          </w:placeholder>
          <w:showingPlcHdr/>
        </w:sdtPr>
        <w:sdtEndPr/>
        <w:sdtContent>
          <w:r w:rsidR="00640840" w:rsidRPr="00845A2B">
            <w:rPr>
              <w:rStyle w:val="PlaceholderText"/>
              <w:rFonts w:eastAsiaTheme="minorHAnsi"/>
            </w:rPr>
            <w:t>Click here to enter text.</w:t>
          </w:r>
        </w:sdtContent>
      </w:sdt>
      <w:r>
        <w:t xml:space="preserve"> </w:t>
      </w:r>
    </w:p>
    <w:p w:rsidR="009F6939" w:rsidRDefault="009F6939" w:rsidP="009F6939">
      <w:pPr>
        <w:pStyle w:val="Formquestions"/>
      </w:pPr>
      <w:r w:rsidRPr="00C956A4">
        <w:rPr>
          <w:rStyle w:val="Strong"/>
        </w:rPr>
        <w:t>Contact Name:</w:t>
      </w:r>
      <w:r>
        <w:t xml:space="preserve"> </w:t>
      </w:r>
      <w:sdt>
        <w:sdtPr>
          <w:id w:val="-1371907377"/>
          <w:placeholder>
            <w:docPart w:val="DE04EAA763BB4BE39D6C360C84717940"/>
          </w:placeholder>
          <w:showingPlcHdr/>
        </w:sdtPr>
        <w:sdtEndPr/>
        <w:sdtContent>
          <w:r w:rsidR="00640840" w:rsidRPr="00845A2B">
            <w:rPr>
              <w:rStyle w:val="PlaceholderText"/>
              <w:rFonts w:eastAsiaTheme="minorHAnsi"/>
            </w:rPr>
            <w:t>Click here to enter text.</w:t>
          </w:r>
        </w:sdtContent>
      </w:sdt>
    </w:p>
    <w:p w:rsidR="009F6939" w:rsidRPr="009E6477" w:rsidRDefault="00640840" w:rsidP="009F6939">
      <w:pPr>
        <w:pStyle w:val="SWAFeatureHeading"/>
        <w:tabs>
          <w:tab w:val="left" w:pos="4536"/>
        </w:tabs>
      </w:pPr>
      <w:r>
        <w:t>Other businesses or undertakings engaging the worker</w:t>
      </w:r>
      <w:r>
        <w:tab/>
      </w:r>
      <w:r w:rsidR="009C3C9A">
        <w:tab/>
      </w:r>
      <w:r w:rsidR="009C3C9A">
        <w:tab/>
      </w:r>
      <w:sdt>
        <w:sdtPr>
          <w:id w:val="-911701144"/>
          <w14:checkbox>
            <w14:checked w14:val="0"/>
            <w14:checkedState w14:val="0052" w14:font="Wingdings 2"/>
            <w14:uncheckedState w14:val="2610" w14:font="MS Gothic"/>
          </w14:checkbox>
        </w:sdtPr>
        <w:sdtEndPr/>
        <w:sdtContent>
          <w:r>
            <w:rPr>
              <w:rFonts w:ascii="MS Gothic" w:eastAsia="MS Gothic" w:hAnsi="MS Gothic" w:hint="eastAsia"/>
            </w:rPr>
            <w:t>☐</w:t>
          </w:r>
        </w:sdtContent>
      </w:sdt>
      <w:r>
        <w:t xml:space="preserve"> N/A </w:t>
      </w:r>
      <w:r>
        <w:br/>
      </w:r>
      <w:r w:rsidRPr="00640840">
        <w:rPr>
          <w:b w:val="0"/>
        </w:rPr>
        <w:t>(include a separate section for each PCBU)</w:t>
      </w:r>
    </w:p>
    <w:p w:rsidR="009F6939" w:rsidRDefault="009F6939" w:rsidP="009F6939">
      <w:pPr>
        <w:pStyle w:val="Formquestions"/>
      </w:pPr>
      <w:r w:rsidRPr="00C956A4">
        <w:rPr>
          <w:rStyle w:val="Strong"/>
        </w:rPr>
        <w:t>Company/organisation name:</w:t>
      </w:r>
      <w:r>
        <w:t xml:space="preserve"> </w:t>
      </w:r>
      <w:sdt>
        <w:sdtPr>
          <w:id w:val="217630848"/>
          <w:placeholder>
            <w:docPart w:val="A861CD0E7E6E4C2683B6C64ED255BC65"/>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Site address:</w:t>
      </w:r>
      <w:r>
        <w:t xml:space="preserve"> </w:t>
      </w:r>
      <w:sdt>
        <w:sdtPr>
          <w:id w:val="1033925012"/>
          <w:placeholder>
            <w:docPart w:val="5F6AFF0E9AE949BBB7DE8A1DB07EDEA5"/>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Suburb:</w:t>
      </w:r>
      <w:r>
        <w:t xml:space="preserve"> </w:t>
      </w:r>
      <w:sdt>
        <w:sdtPr>
          <w:id w:val="-1990236092"/>
          <w:placeholder>
            <w:docPart w:val="0AFEED5FA2144E7BAEBAF559C9136C07"/>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504857057"/>
          <w:placeholder>
            <w:docPart w:val="38FB4671A9C7467091839A69CF357B34"/>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Site Tel:</w:t>
      </w:r>
      <w:r>
        <w:t xml:space="preserve"> </w:t>
      </w:r>
      <w:sdt>
        <w:sdtPr>
          <w:id w:val="1165594156"/>
          <w:placeholder>
            <w:docPart w:val="5A690E9C5A1B44C399942DD1D2D86B7F"/>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2116472662"/>
          <w:placeholder>
            <w:docPart w:val="204E15DE5AE04CE6B908C1CCDD2A0E07"/>
          </w:placeholder>
          <w:showingPlcHdr/>
        </w:sdtPr>
        <w:sdtEndPr/>
        <w:sdtContent>
          <w:r w:rsidR="00640840" w:rsidRPr="00845A2B">
            <w:rPr>
              <w:rStyle w:val="PlaceholderText"/>
              <w:rFonts w:eastAsiaTheme="minorHAnsi"/>
            </w:rPr>
            <w:t>Click here to enter text.</w:t>
          </w:r>
        </w:sdtContent>
      </w:sdt>
      <w:r>
        <w:t xml:space="preserve"> </w:t>
      </w:r>
    </w:p>
    <w:p w:rsidR="009F6939" w:rsidRDefault="009F6939" w:rsidP="009F6939">
      <w:pPr>
        <w:pStyle w:val="Formquestions"/>
      </w:pPr>
      <w:r w:rsidRPr="00C956A4">
        <w:rPr>
          <w:rStyle w:val="Strong"/>
        </w:rPr>
        <w:t>Contact Name:</w:t>
      </w:r>
      <w:r>
        <w:t xml:space="preserve"> </w:t>
      </w:r>
      <w:sdt>
        <w:sdtPr>
          <w:id w:val="-1964637392"/>
          <w:placeholder>
            <w:docPart w:val="66C8B1466B0B470FBDB458575CA61EDE"/>
          </w:placeholder>
          <w:showingPlcHdr/>
        </w:sdtPr>
        <w:sdtEndPr/>
        <w:sdtContent>
          <w:r w:rsidR="00640840" w:rsidRPr="00845A2B">
            <w:rPr>
              <w:rStyle w:val="PlaceholderText"/>
              <w:rFonts w:eastAsiaTheme="minorHAnsi"/>
            </w:rPr>
            <w:t>Click here to enter text.</w:t>
          </w:r>
        </w:sdtContent>
      </w:sdt>
    </w:p>
    <w:p w:rsidR="009F6939" w:rsidRPr="009A7DEF" w:rsidRDefault="009F6939" w:rsidP="009F6939">
      <w:pPr>
        <w:pStyle w:val="SWAFeatureHeading"/>
        <w:keepNext w:val="0"/>
        <w:keepLines w:val="0"/>
        <w:tabs>
          <w:tab w:val="left" w:pos="4536"/>
        </w:tabs>
        <w:rPr>
          <w:b w:val="0"/>
        </w:rPr>
      </w:pPr>
      <w:r w:rsidRPr="009E6477">
        <w:t xml:space="preserve">Worker details </w:t>
      </w:r>
      <w:r w:rsidRPr="009A7DEF">
        <w:rPr>
          <w:b w:val="0"/>
        </w:rPr>
        <w:t>(tick all relevant boxes)</w:t>
      </w:r>
    </w:p>
    <w:p w:rsidR="009F6939" w:rsidRPr="00FD7215" w:rsidRDefault="009F6939" w:rsidP="009F6939">
      <w:pPr>
        <w:pStyle w:val="Formquestions"/>
      </w:pPr>
      <w:r w:rsidRPr="00FD7215">
        <w:rPr>
          <w:rStyle w:val="Strong"/>
        </w:rPr>
        <w:t>Surname:</w:t>
      </w:r>
      <w:r w:rsidRPr="00FD7215">
        <w:t xml:space="preserve"> </w:t>
      </w:r>
      <w:sdt>
        <w:sdtPr>
          <w:id w:val="-2128067931"/>
          <w:placeholder>
            <w:docPart w:val="4A9B9D71FC294FA78007E55204C55CD0"/>
          </w:placeholder>
          <w:showingPlcHdr/>
        </w:sdtPr>
        <w:sdtEndPr/>
        <w:sdtContent>
          <w:r w:rsidR="00640840" w:rsidRPr="00845A2B">
            <w:rPr>
              <w:rStyle w:val="PlaceholderText"/>
              <w:rFonts w:eastAsiaTheme="minorHAnsi"/>
            </w:rPr>
            <w:t>Click here to enter text.</w:t>
          </w:r>
        </w:sdtContent>
      </w:sdt>
      <w:r w:rsidRPr="00FD7215">
        <w:t xml:space="preserve"> </w:t>
      </w:r>
      <w:r>
        <w:tab/>
      </w:r>
      <w:r w:rsidRPr="00FD7215">
        <w:rPr>
          <w:rStyle w:val="Strong"/>
        </w:rPr>
        <w:t>Given names:</w:t>
      </w:r>
      <w:r w:rsidRPr="00FD7215">
        <w:t xml:space="preserve"> </w:t>
      </w:r>
      <w:sdt>
        <w:sdtPr>
          <w:id w:val="-140734274"/>
          <w:placeholder>
            <w:docPart w:val="12C5B4B7FA9B49A8B54EBC3EE3DF405D"/>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FD7215">
        <w:rPr>
          <w:rStyle w:val="Strong"/>
        </w:rPr>
        <w:t>Date of birth:</w:t>
      </w:r>
      <w:r>
        <w:t xml:space="preserve"> </w:t>
      </w:r>
      <w:sdt>
        <w:sdtPr>
          <w:id w:val="635920219"/>
          <w:placeholder>
            <w:docPart w:val="61A017625BE94F5D94145308DF9ECB5F"/>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r>
        <w:t xml:space="preserve"> </w:t>
      </w:r>
      <w:r>
        <w:tab/>
      </w:r>
      <w:r w:rsidRPr="00FD7215">
        <w:rPr>
          <w:rStyle w:val="Strong"/>
        </w:rPr>
        <w:t>Sex:</w:t>
      </w:r>
      <w:r>
        <w:t xml:space="preserve"> </w:t>
      </w:r>
      <w:sdt>
        <w:sdtPr>
          <w:id w:val="1922839255"/>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Male </w:t>
      </w:r>
      <w:sdt>
        <w:sdtPr>
          <w:id w:val="-1304998652"/>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Female</w:t>
      </w:r>
    </w:p>
    <w:p w:rsidR="009F6939" w:rsidRDefault="009F6939" w:rsidP="009F6939">
      <w:pPr>
        <w:pStyle w:val="Formquestions"/>
      </w:pPr>
      <w:r>
        <w:rPr>
          <w:rStyle w:val="Strong"/>
        </w:rPr>
        <w:t>A</w:t>
      </w:r>
      <w:r w:rsidRPr="00C956A4">
        <w:rPr>
          <w:rStyle w:val="Strong"/>
        </w:rPr>
        <w:t>ddress:</w:t>
      </w:r>
      <w:r>
        <w:t xml:space="preserve"> </w:t>
      </w:r>
      <w:sdt>
        <w:sdtPr>
          <w:id w:val="-327057039"/>
          <w:placeholder>
            <w:docPart w:val="52C07EEEB3C44B99B268026115932503"/>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Suburb:</w:t>
      </w:r>
      <w:r>
        <w:t xml:space="preserve"> </w:t>
      </w:r>
      <w:sdt>
        <w:sdtPr>
          <w:id w:val="846910616"/>
          <w:placeholder>
            <w:docPart w:val="C3FA9C7840FC40D2B2556033FC1B1B78"/>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955456406"/>
          <w:placeholder>
            <w:docPart w:val="F90772A79C244136869629E1F5B8E46E"/>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9E6477">
        <w:rPr>
          <w:rStyle w:val="Strong"/>
        </w:rPr>
        <w:t>Current job:</w:t>
      </w:r>
      <w:r>
        <w:t xml:space="preserve"> </w:t>
      </w:r>
      <w:sdt>
        <w:sdtPr>
          <w:id w:val="-1676496057"/>
          <w:placeholder>
            <w:docPart w:val="28A282C225994469BAA1ACCE28B05E89"/>
          </w:placeholder>
          <w:showingPlcHdr/>
        </w:sdtPr>
        <w:sdtEndPr/>
        <w:sdtContent>
          <w:r w:rsidR="00640840" w:rsidRPr="00845A2B">
            <w:rPr>
              <w:rStyle w:val="PlaceholderText"/>
              <w:rFonts w:eastAsiaTheme="minorHAnsi"/>
            </w:rPr>
            <w:t>Click here to enter text.</w:t>
          </w:r>
        </w:sdtContent>
      </w:sdt>
      <w:r>
        <w:t xml:space="preserve"> </w:t>
      </w:r>
    </w:p>
    <w:p w:rsidR="009F6939" w:rsidRDefault="009F6939" w:rsidP="009F6939">
      <w:pPr>
        <w:pStyle w:val="Formquestions"/>
      </w:pPr>
      <w:r w:rsidRPr="009E6477">
        <w:rPr>
          <w:rStyle w:val="Strong"/>
        </w:rPr>
        <w:t>Tel (H):</w:t>
      </w:r>
      <w:r>
        <w:t xml:space="preserve"> </w:t>
      </w:r>
      <w:sdt>
        <w:sdtPr>
          <w:id w:val="19677155"/>
          <w:placeholder>
            <w:docPart w:val="2CFEEC17F3674BC6BE4F1BCAF5D2D0D1"/>
          </w:placeholder>
          <w:showingPlcHdr/>
        </w:sdtPr>
        <w:sdtEndPr/>
        <w:sdtContent>
          <w:r w:rsidR="00640840" w:rsidRPr="00845A2B">
            <w:rPr>
              <w:rStyle w:val="PlaceholderText"/>
              <w:rFonts w:eastAsiaTheme="minorHAnsi"/>
            </w:rPr>
            <w:t>Click here to enter text.</w:t>
          </w:r>
        </w:sdtContent>
      </w:sdt>
      <w:r>
        <w:t xml:space="preserve"> </w:t>
      </w:r>
      <w:r>
        <w:tab/>
      </w:r>
      <w:r w:rsidRPr="009E6477">
        <w:rPr>
          <w:rStyle w:val="Strong"/>
        </w:rPr>
        <w:t>Mob:</w:t>
      </w:r>
      <w:r>
        <w:t xml:space="preserve"> </w:t>
      </w:r>
      <w:sdt>
        <w:sdtPr>
          <w:id w:val="747392662"/>
          <w:placeholder>
            <w:docPart w:val="DBE71FD31E9A4D16AE77FD337C3EDC20"/>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9E6477">
        <w:rPr>
          <w:rStyle w:val="Strong"/>
        </w:rPr>
        <w:t>Date started employment:</w:t>
      </w:r>
      <w:r>
        <w:t xml:space="preserve"> </w:t>
      </w:r>
      <w:sdt>
        <w:sdtPr>
          <w:id w:val="825471937"/>
          <w:placeholder>
            <w:docPart w:val="BBDBE32E26EE458380CD05D290D6B206"/>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rsidR="009F6939" w:rsidRPr="009A7DEF" w:rsidRDefault="009F6939" w:rsidP="009F6939">
      <w:pPr>
        <w:pStyle w:val="SWAFeatureHeading"/>
        <w:tabs>
          <w:tab w:val="left" w:pos="4536"/>
        </w:tabs>
        <w:rPr>
          <w:b w:val="0"/>
        </w:rPr>
      </w:pPr>
      <w:r w:rsidRPr="009E6477">
        <w:lastRenderedPageBreak/>
        <w:t xml:space="preserve">Employment in </w:t>
      </w:r>
      <w:r>
        <w:t xml:space="preserve">antimony </w:t>
      </w:r>
      <w:r w:rsidRPr="009E6477">
        <w:t xml:space="preserve">risk work </w:t>
      </w:r>
      <w:r w:rsidRPr="009A7DEF">
        <w:rPr>
          <w:b w:val="0"/>
        </w:rPr>
        <w:t>(tick all relevant boxes)</w:t>
      </w:r>
      <w:r w:rsidR="00640840">
        <w:rPr>
          <w:b w:val="0"/>
        </w:rPr>
        <w:br/>
        <w:t>(information provided by the PCBU)</w:t>
      </w:r>
    </w:p>
    <w:p w:rsidR="009F6939" w:rsidRDefault="001E1150" w:rsidP="009F6939">
      <w:pPr>
        <w:pStyle w:val="Formquestions"/>
        <w:keepNext/>
        <w:keepLines/>
      </w:pPr>
      <w:sdt>
        <w:sdtPr>
          <w:id w:val="547194558"/>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w:t>
      </w:r>
      <w:r w:rsidR="009F6939" w:rsidRPr="009E6477">
        <w:t xml:space="preserve">New to </w:t>
      </w:r>
      <w:r w:rsidR="009F6939">
        <w:t>antimony</w:t>
      </w:r>
      <w:r w:rsidR="009F6939" w:rsidRPr="009E6477">
        <w:t xml:space="preserve"> work</w:t>
      </w:r>
    </w:p>
    <w:p w:rsidR="009F6939" w:rsidRDefault="001E1150" w:rsidP="009F6939">
      <w:pPr>
        <w:pStyle w:val="Formquestions"/>
        <w:keepNext/>
        <w:keepLines/>
      </w:pPr>
      <w:sdt>
        <w:sdtPr>
          <w:id w:val="-1900194527"/>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w:t>
      </w:r>
      <w:r w:rsidR="009F6939" w:rsidRPr="009E6477">
        <w:t xml:space="preserve">New worker but not new to </w:t>
      </w:r>
      <w:r w:rsidR="009F6939">
        <w:t>antimony</w:t>
      </w:r>
      <w:r w:rsidR="009F6939" w:rsidRPr="009E6477">
        <w:t xml:space="preserve"> work</w:t>
      </w:r>
    </w:p>
    <w:p w:rsidR="009F6939" w:rsidRDefault="001E1150" w:rsidP="009F6939">
      <w:pPr>
        <w:pStyle w:val="Formquestions"/>
        <w:keepNext/>
        <w:keepLines/>
      </w:pPr>
      <w:sdt>
        <w:sdtPr>
          <w:id w:val="901096181"/>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w:t>
      </w:r>
      <w:r w:rsidR="009F6939" w:rsidRPr="009E6477">
        <w:t xml:space="preserve">Current worker continuing in </w:t>
      </w:r>
      <w:r w:rsidR="009F6939">
        <w:t xml:space="preserve">antimony </w:t>
      </w:r>
      <w:r w:rsidR="009F6939" w:rsidRPr="009E6477">
        <w:t>work</w:t>
      </w:r>
    </w:p>
    <w:p w:rsidR="009F6939" w:rsidRDefault="009F6939" w:rsidP="009F6939">
      <w:pPr>
        <w:pStyle w:val="Formquestions"/>
        <w:keepNext/>
        <w:keepLines/>
      </w:pPr>
      <w:r w:rsidRPr="009E6477">
        <w:rPr>
          <w:rStyle w:val="Strong"/>
        </w:rPr>
        <w:t xml:space="preserve">Worked with </w:t>
      </w:r>
      <w:r w:rsidRPr="00B1264D">
        <w:rPr>
          <w:rStyle w:val="Strong"/>
        </w:rPr>
        <w:t xml:space="preserve">antimony </w:t>
      </w:r>
      <w:r w:rsidRPr="009E6477">
        <w:rPr>
          <w:rStyle w:val="Strong"/>
        </w:rPr>
        <w:t>since:</w:t>
      </w:r>
      <w:r>
        <w:t xml:space="preserve"> </w:t>
      </w:r>
      <w:sdt>
        <w:sdtPr>
          <w:id w:val="-238481644"/>
          <w:placeholder>
            <w:docPart w:val="4D33027B1CFC4B6DAE4AD7BACD2CC87E"/>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rsidR="009F6939" w:rsidRDefault="009F6939" w:rsidP="009F6939">
      <w:pPr>
        <w:pStyle w:val="Formquestions"/>
        <w:keepNext/>
        <w:keepLines/>
      </w:pPr>
    </w:p>
    <w:p w:rsidR="009F6939" w:rsidRDefault="009F6939" w:rsidP="009F6939">
      <w:pPr>
        <w:pStyle w:val="Formquestions"/>
        <w:keepNext/>
        <w:keepLines/>
      </w:pPr>
      <w:r w:rsidRPr="009E6477">
        <w:rPr>
          <w:rStyle w:val="Strong"/>
        </w:rPr>
        <w:t>Risk assessment completed:</w:t>
      </w:r>
      <w:r>
        <w:t xml:space="preserve"> </w:t>
      </w:r>
      <w:sdt>
        <w:sdtPr>
          <w:id w:val="-1941522529"/>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Yes </w:t>
      </w:r>
      <w:sdt>
        <w:sdtPr>
          <w:id w:val="-1154913217"/>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No</w:t>
      </w:r>
    </w:p>
    <w:p w:rsidR="009F6939" w:rsidRPr="009A7DEF" w:rsidRDefault="009F6939" w:rsidP="009F6939">
      <w:pPr>
        <w:pStyle w:val="SWAFeatureHeading"/>
        <w:tabs>
          <w:tab w:val="left" w:pos="4536"/>
        </w:tabs>
        <w:rPr>
          <w:b w:val="0"/>
        </w:rPr>
      </w:pPr>
      <w:r w:rsidRPr="009E6477">
        <w:t xml:space="preserve">Work environment assessment </w:t>
      </w:r>
      <w:r w:rsidRPr="009A7DEF">
        <w:rPr>
          <w:b w:val="0"/>
        </w:rPr>
        <w:t>(tick all relevant boxes)</w:t>
      </w:r>
      <w:r w:rsidR="00640840">
        <w:rPr>
          <w:b w:val="0"/>
        </w:rPr>
        <w:br/>
        <w:t>(information provided by the PCBU)</w:t>
      </w:r>
    </w:p>
    <w:p w:rsidR="009F6939" w:rsidRDefault="009F6939" w:rsidP="009F6939">
      <w:pPr>
        <w:pStyle w:val="Formquestions"/>
      </w:pPr>
      <w:r w:rsidRPr="009E6477">
        <w:rPr>
          <w:b/>
        </w:rPr>
        <w:t>Date of assessment:</w:t>
      </w:r>
      <w:r>
        <w:t xml:space="preserve"> </w:t>
      </w:r>
      <w:sdt>
        <w:sdtPr>
          <w:id w:val="-100725153"/>
          <w:placeholder>
            <w:docPart w:val="E372E970A2024E5DA92AC5B45CB020E7"/>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rsidR="009F6939" w:rsidRPr="00900B47" w:rsidRDefault="009F6939" w:rsidP="009F6939">
      <w:pPr>
        <w:pStyle w:val="Formquestions"/>
        <w:rPr>
          <w:rStyle w:val="Strong"/>
        </w:rPr>
      </w:pPr>
      <w:r w:rsidRPr="00B1264D">
        <w:rPr>
          <w:rStyle w:val="Strong"/>
        </w:rPr>
        <w:t xml:space="preserve">Antimony </w:t>
      </w:r>
      <w:r w:rsidR="001845BE" w:rsidRPr="00900B47">
        <w:rPr>
          <w:rStyle w:val="Strong"/>
        </w:rPr>
        <w:t>industry/use</w:t>
      </w:r>
    </w:p>
    <w:p w:rsidR="009F6939" w:rsidRDefault="001E1150" w:rsidP="009F6939">
      <w:pPr>
        <w:pStyle w:val="Formquestions"/>
      </w:pPr>
      <w:sdt>
        <w:sdtPr>
          <w:id w:val="1317988203"/>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Mining</w:t>
      </w:r>
      <w:r w:rsidR="009F6939">
        <w:tab/>
      </w:r>
      <w:sdt>
        <w:sdtPr>
          <w:id w:val="1310524708"/>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Smelting</w:t>
      </w:r>
    </w:p>
    <w:p w:rsidR="009F6939" w:rsidRPr="00472997" w:rsidRDefault="009F6939" w:rsidP="009F6939">
      <w:pPr>
        <w:pStyle w:val="Formquestions"/>
        <w:rPr>
          <w:b/>
        </w:rPr>
      </w:pPr>
      <w:r>
        <w:rPr>
          <w:b/>
        </w:rPr>
        <w:t>Use in</w:t>
      </w:r>
    </w:p>
    <w:p w:rsidR="009F6939" w:rsidRDefault="001E1150" w:rsidP="009F6939">
      <w:pPr>
        <w:pStyle w:val="Formquestions"/>
      </w:pPr>
      <w:sdt>
        <w:sdtPr>
          <w:id w:val="2043556953"/>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Metal alloys</w:t>
      </w:r>
      <w:r w:rsidR="009F6939">
        <w:tab/>
      </w:r>
      <w:sdt>
        <w:sdtPr>
          <w:id w:val="-189635318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Storage batteries</w:t>
      </w:r>
    </w:p>
    <w:p w:rsidR="009F6939" w:rsidRDefault="001E1150" w:rsidP="009F6939">
      <w:pPr>
        <w:pStyle w:val="Formquestions"/>
      </w:pPr>
      <w:sdt>
        <w:sdtPr>
          <w:id w:val="-944228682"/>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Solder</w:t>
      </w:r>
      <w:r w:rsidR="009F6939">
        <w:tab/>
      </w:r>
      <w:sdt>
        <w:sdtPr>
          <w:id w:val="82378974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Sheet and pipe metal</w:t>
      </w:r>
    </w:p>
    <w:p w:rsidR="009F6939" w:rsidRDefault="001E1150" w:rsidP="009F6939">
      <w:pPr>
        <w:pStyle w:val="Formquestions"/>
      </w:pPr>
      <w:sdt>
        <w:sdtPr>
          <w:id w:val="-2084436703"/>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Ammunition</w:t>
      </w:r>
      <w:r w:rsidR="009F6939">
        <w:tab/>
      </w:r>
      <w:sdt>
        <w:sdtPr>
          <w:id w:val="160280371"/>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Metal bearings</w:t>
      </w:r>
    </w:p>
    <w:p w:rsidR="009F6939" w:rsidRDefault="001E1150" w:rsidP="009F6939">
      <w:pPr>
        <w:pStyle w:val="Formquestions"/>
      </w:pPr>
      <w:sdt>
        <w:sdtPr>
          <w:id w:val="-1630477858"/>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Castings</w:t>
      </w:r>
      <w:r w:rsidR="009F6939">
        <w:tab/>
      </w:r>
      <w:sdt>
        <w:sdtPr>
          <w:id w:val="2016648397"/>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Pewter</w:t>
      </w:r>
    </w:p>
    <w:p w:rsidR="009F6939" w:rsidRDefault="001E1150" w:rsidP="009F6939">
      <w:pPr>
        <w:pStyle w:val="Formquestions"/>
      </w:pPr>
      <w:sdt>
        <w:sdtPr>
          <w:id w:val="-973055279"/>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Paint</w:t>
      </w:r>
      <w:r w:rsidR="009F6939">
        <w:tab/>
      </w:r>
      <w:sdt>
        <w:sdtPr>
          <w:id w:val="1696960526"/>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Ceramics</w:t>
      </w:r>
    </w:p>
    <w:p w:rsidR="009F6939" w:rsidRDefault="001E1150" w:rsidP="009F6939">
      <w:pPr>
        <w:pStyle w:val="Formquestions"/>
      </w:pPr>
      <w:sdt>
        <w:sdtPr>
          <w:id w:val="-908914702"/>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Fireworks</w:t>
      </w:r>
      <w:r w:rsidR="009F6939">
        <w:tab/>
      </w:r>
      <w:sdt>
        <w:sdtPr>
          <w:id w:val="195515221"/>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Enamels</w:t>
      </w:r>
    </w:p>
    <w:p w:rsidR="009F6939" w:rsidRDefault="001E1150" w:rsidP="009F6939">
      <w:pPr>
        <w:pStyle w:val="Formquestions"/>
      </w:pPr>
      <w:sdt>
        <w:sdtPr>
          <w:id w:val="1037231896"/>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Glass</w:t>
      </w:r>
      <w:r w:rsidR="009F6939">
        <w:tab/>
      </w:r>
      <w:sdt>
        <w:sdtPr>
          <w:id w:val="-3587637"/>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Stibine used in the semiconductor industry</w:t>
      </w:r>
    </w:p>
    <w:p w:rsidR="009F6939" w:rsidRDefault="001E1150" w:rsidP="009F6939">
      <w:pPr>
        <w:pStyle w:val="Formquestions"/>
      </w:pPr>
      <w:sdt>
        <w:sdtPr>
          <w:id w:val="-4344815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Fire-retardant in plastics, rubber, building materials and textiles </w:t>
      </w:r>
    </w:p>
    <w:p w:rsidR="009F6939" w:rsidRDefault="001E1150" w:rsidP="009F6939">
      <w:pPr>
        <w:pStyle w:val="Formquestions"/>
      </w:pPr>
      <w:sdt>
        <w:sdtPr>
          <w:id w:val="1462925770"/>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Other (specify): </w:t>
      </w:r>
      <w:sdt>
        <w:sdtPr>
          <w:id w:val="-1967737435"/>
          <w:placeholder>
            <w:docPart w:val="BBE40097BF5C44F8B00E7BDE6BBFF214"/>
          </w:placeholder>
          <w:showingPlcHdr/>
        </w:sdtPr>
        <w:sdtEndPr/>
        <w:sdtContent>
          <w:r w:rsidR="00640840" w:rsidRPr="00845A2B">
            <w:rPr>
              <w:rStyle w:val="PlaceholderText"/>
              <w:rFonts w:eastAsiaTheme="minorHAnsi"/>
            </w:rPr>
            <w:t>Click here to enter text.</w:t>
          </w:r>
        </w:sdtContent>
      </w:sdt>
    </w:p>
    <w:tbl>
      <w:tblPr>
        <w:tblStyle w:val="TableGrid"/>
        <w:tblW w:w="0" w:type="auto"/>
        <w:tblLook w:val="04A0" w:firstRow="1" w:lastRow="0" w:firstColumn="1" w:lastColumn="0" w:noHBand="0" w:noVBand="1"/>
        <w:tblCaption w:val="Table"/>
        <w:tblDescription w:val="Work environment questions regarding controls"/>
      </w:tblPr>
      <w:tblGrid>
        <w:gridCol w:w="8833"/>
      </w:tblGrid>
      <w:tr w:rsidR="00640840" w:rsidTr="00640840">
        <w:tc>
          <w:tcPr>
            <w:tcW w:w="9049" w:type="dxa"/>
            <w:tcBorders>
              <w:top w:val="nil"/>
              <w:left w:val="nil"/>
              <w:bottom w:val="nil"/>
              <w:right w:val="nil"/>
            </w:tcBorders>
            <w:shd w:val="clear" w:color="auto" w:fill="auto"/>
          </w:tcPr>
          <w:p w:rsidR="00640840" w:rsidRPr="00640840" w:rsidRDefault="00640840" w:rsidP="009F6939">
            <w:pPr>
              <w:pStyle w:val="Formquestions"/>
            </w:pPr>
            <w:r>
              <w:rPr>
                <w:b/>
              </w:rPr>
              <w:t>Other chemicals the worker may be exposed to:</w:t>
            </w:r>
            <w:r>
              <w:t xml:space="preserve"> </w:t>
            </w:r>
            <w:sdt>
              <w:sdtPr>
                <w:id w:val="792785726"/>
                <w:placeholder>
                  <w:docPart w:val="DE65861EFADF4B088635D1D7E7A6EA1D"/>
                </w:placeholder>
                <w:showingPlcHdr/>
              </w:sdtPr>
              <w:sdtEndPr/>
              <w:sdtContent>
                <w:r w:rsidRPr="00845A2B">
                  <w:rPr>
                    <w:rStyle w:val="PlaceholderText"/>
                    <w:rFonts w:eastAsiaTheme="minorHAnsi"/>
                  </w:rPr>
                  <w:t>Click here to enter text.</w:t>
                </w:r>
              </w:sdtContent>
            </w:sdt>
          </w:p>
        </w:tc>
      </w:tr>
    </w:tbl>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00" w:firstRow="0" w:lastRow="0" w:firstColumn="0" w:lastColumn="0" w:noHBand="1" w:noVBand="1"/>
        <w:tblCaption w:val="Table"/>
        <w:tblDescription w:val="Work environment questions regarding controls"/>
      </w:tblPr>
      <w:tblGrid>
        <w:gridCol w:w="6466"/>
        <w:gridCol w:w="1249"/>
        <w:gridCol w:w="1118"/>
      </w:tblGrid>
      <w:tr w:rsidR="009F6939" w:rsidRPr="00C81593" w:rsidTr="00C74B13">
        <w:trPr>
          <w:tblHeader/>
        </w:trPr>
        <w:tc>
          <w:tcPr>
            <w:tcW w:w="3660" w:type="pct"/>
            <w:shd w:val="clear" w:color="auto" w:fill="auto"/>
          </w:tcPr>
          <w:p w:rsidR="009F6939" w:rsidRPr="00C81593" w:rsidRDefault="009F6939" w:rsidP="00C74B13">
            <w:pPr>
              <w:pStyle w:val="Tableheading"/>
            </w:pPr>
            <w:r w:rsidRPr="00C81593">
              <w:t>Controls</w:t>
            </w:r>
          </w:p>
        </w:tc>
        <w:tc>
          <w:tcPr>
            <w:tcW w:w="707" w:type="pct"/>
            <w:shd w:val="clear" w:color="auto" w:fill="auto"/>
          </w:tcPr>
          <w:p w:rsidR="009F6939" w:rsidRPr="00C81593" w:rsidRDefault="009F6939" w:rsidP="00C74B13">
            <w:pPr>
              <w:pStyle w:val="Tableheading"/>
            </w:pPr>
          </w:p>
        </w:tc>
        <w:tc>
          <w:tcPr>
            <w:tcW w:w="633" w:type="pct"/>
            <w:shd w:val="clear" w:color="auto" w:fill="auto"/>
          </w:tcPr>
          <w:p w:rsidR="009F6939" w:rsidRPr="00C81593" w:rsidRDefault="009F6939" w:rsidP="00C74B13">
            <w:pPr>
              <w:pStyle w:val="Tableheading"/>
            </w:pPr>
          </w:p>
        </w:tc>
      </w:tr>
      <w:tr w:rsidR="009F6939" w:rsidRPr="00B1264D" w:rsidTr="00C74B13">
        <w:tc>
          <w:tcPr>
            <w:tcW w:w="3660" w:type="pct"/>
            <w:shd w:val="clear" w:color="auto" w:fill="auto"/>
          </w:tcPr>
          <w:p w:rsidR="009F6939" w:rsidRPr="00B1264D" w:rsidRDefault="009F6939" w:rsidP="00C74B13">
            <w:pPr>
              <w:pStyle w:val="Tabletext"/>
            </w:pPr>
            <w:r w:rsidRPr="00B1264D">
              <w:t>Wear gloves</w:t>
            </w:r>
          </w:p>
        </w:tc>
        <w:tc>
          <w:tcPr>
            <w:tcW w:w="707" w:type="pct"/>
            <w:shd w:val="clear" w:color="auto" w:fill="auto"/>
          </w:tcPr>
          <w:p w:rsidR="009F6939" w:rsidRPr="00B1264D" w:rsidRDefault="001E1150" w:rsidP="00C74B13">
            <w:pPr>
              <w:pStyle w:val="Tabletext"/>
            </w:pPr>
            <w:sdt>
              <w:sdtPr>
                <w:id w:val="1038778908"/>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Yes</w:t>
            </w:r>
          </w:p>
        </w:tc>
        <w:tc>
          <w:tcPr>
            <w:tcW w:w="633" w:type="pct"/>
            <w:shd w:val="clear" w:color="auto" w:fill="auto"/>
          </w:tcPr>
          <w:p w:rsidR="009F6939" w:rsidRPr="00B1264D" w:rsidRDefault="001E1150" w:rsidP="00C74B13">
            <w:pPr>
              <w:pStyle w:val="Tabletext"/>
            </w:pPr>
            <w:sdt>
              <w:sdtPr>
                <w:id w:val="-766460538"/>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No</w:t>
            </w:r>
          </w:p>
        </w:tc>
      </w:tr>
      <w:tr w:rsidR="009F6939" w:rsidRPr="00B1264D" w:rsidTr="00C74B13">
        <w:tc>
          <w:tcPr>
            <w:tcW w:w="3660" w:type="pct"/>
            <w:shd w:val="clear" w:color="auto" w:fill="auto"/>
          </w:tcPr>
          <w:p w:rsidR="009F6939" w:rsidRPr="00B1264D" w:rsidRDefault="009F6939" w:rsidP="00C74B13">
            <w:pPr>
              <w:pStyle w:val="Tabletext"/>
            </w:pPr>
            <w:r w:rsidRPr="00B1264D">
              <w:t>Wear eye protection</w:t>
            </w:r>
          </w:p>
        </w:tc>
        <w:tc>
          <w:tcPr>
            <w:tcW w:w="707" w:type="pct"/>
            <w:shd w:val="clear" w:color="auto" w:fill="auto"/>
          </w:tcPr>
          <w:p w:rsidR="009F6939" w:rsidRPr="00B1264D" w:rsidRDefault="001E1150" w:rsidP="00C74B13">
            <w:pPr>
              <w:pStyle w:val="Tabletext"/>
            </w:pPr>
            <w:sdt>
              <w:sdtPr>
                <w:id w:val="-1052225933"/>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Yes</w:t>
            </w:r>
          </w:p>
        </w:tc>
        <w:tc>
          <w:tcPr>
            <w:tcW w:w="633" w:type="pct"/>
            <w:shd w:val="clear" w:color="auto" w:fill="auto"/>
          </w:tcPr>
          <w:p w:rsidR="009F6939" w:rsidRPr="00B1264D" w:rsidRDefault="001E1150" w:rsidP="00C74B13">
            <w:pPr>
              <w:pStyle w:val="Tabletext"/>
            </w:pPr>
            <w:sdt>
              <w:sdtPr>
                <w:id w:val="-431981086"/>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No</w:t>
            </w:r>
          </w:p>
        </w:tc>
      </w:tr>
      <w:tr w:rsidR="009F6939" w:rsidRPr="00B1264D" w:rsidTr="00C74B13">
        <w:tc>
          <w:tcPr>
            <w:tcW w:w="3660" w:type="pct"/>
            <w:shd w:val="clear" w:color="auto" w:fill="auto"/>
          </w:tcPr>
          <w:p w:rsidR="009F6939" w:rsidRPr="00B1264D" w:rsidRDefault="009F6939" w:rsidP="00C74B13">
            <w:pPr>
              <w:pStyle w:val="Tabletext"/>
            </w:pPr>
            <w:r w:rsidRPr="00B1264D">
              <w:t>Respirator use</w:t>
            </w:r>
          </w:p>
        </w:tc>
        <w:tc>
          <w:tcPr>
            <w:tcW w:w="707" w:type="pct"/>
            <w:shd w:val="clear" w:color="auto" w:fill="auto"/>
          </w:tcPr>
          <w:p w:rsidR="009F6939" w:rsidRPr="00B1264D" w:rsidRDefault="001E1150" w:rsidP="00C74B13">
            <w:pPr>
              <w:pStyle w:val="Tabletext"/>
            </w:pPr>
            <w:sdt>
              <w:sdtPr>
                <w:id w:val="624977089"/>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Yes</w:t>
            </w:r>
          </w:p>
        </w:tc>
        <w:tc>
          <w:tcPr>
            <w:tcW w:w="633" w:type="pct"/>
            <w:shd w:val="clear" w:color="auto" w:fill="auto"/>
          </w:tcPr>
          <w:p w:rsidR="009F6939" w:rsidRPr="00B1264D" w:rsidRDefault="001E1150" w:rsidP="00C74B13">
            <w:pPr>
              <w:pStyle w:val="Tabletext"/>
            </w:pPr>
            <w:sdt>
              <w:sdtPr>
                <w:id w:val="-1511529349"/>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No</w:t>
            </w:r>
          </w:p>
        </w:tc>
      </w:tr>
      <w:tr w:rsidR="00185797" w:rsidRPr="00B1264D" w:rsidTr="00FB05F3">
        <w:tc>
          <w:tcPr>
            <w:tcW w:w="5000" w:type="pct"/>
            <w:gridSpan w:val="3"/>
            <w:shd w:val="clear" w:color="auto" w:fill="auto"/>
          </w:tcPr>
          <w:p w:rsidR="00185797" w:rsidRDefault="00185797" w:rsidP="002B59DF">
            <w:pPr>
              <w:pStyle w:val="Tabletext"/>
              <w:tabs>
                <w:tab w:val="right" w:pos="8505"/>
              </w:tabs>
            </w:pPr>
            <w:r>
              <w:t>Respirator type</w:t>
            </w:r>
            <w:r w:rsidR="002B59DF">
              <w:tab/>
            </w:r>
            <w:sdt>
              <w:sdtPr>
                <w:id w:val="687404812"/>
                <w:placeholder>
                  <w:docPart w:val="72832A3E67674A329C0B64239E6375A9"/>
                </w:placeholder>
                <w:showingPlcHdr/>
              </w:sdtPr>
              <w:sdtEndPr/>
              <w:sdtContent>
                <w:r w:rsidR="00640840" w:rsidRPr="00845A2B">
                  <w:rPr>
                    <w:rStyle w:val="PlaceholderText"/>
                    <w:rFonts w:eastAsiaTheme="minorHAnsi"/>
                  </w:rPr>
                  <w:t>Click here to enter text.</w:t>
                </w:r>
              </w:sdtContent>
            </w:sdt>
          </w:p>
        </w:tc>
      </w:tr>
      <w:tr w:rsidR="009F6939" w:rsidRPr="00B1264D" w:rsidTr="00C74B13">
        <w:tc>
          <w:tcPr>
            <w:tcW w:w="3660" w:type="pct"/>
            <w:shd w:val="clear" w:color="auto" w:fill="auto"/>
          </w:tcPr>
          <w:p w:rsidR="009F6939" w:rsidRPr="00B1264D" w:rsidRDefault="009F6939" w:rsidP="00C74B13">
            <w:pPr>
              <w:pStyle w:val="Tabletext"/>
            </w:pPr>
            <w:r w:rsidRPr="00B1264D">
              <w:t>Local exhaust ventilation</w:t>
            </w:r>
          </w:p>
        </w:tc>
        <w:tc>
          <w:tcPr>
            <w:tcW w:w="707" w:type="pct"/>
            <w:shd w:val="clear" w:color="auto" w:fill="auto"/>
          </w:tcPr>
          <w:p w:rsidR="009F6939" w:rsidRPr="00B1264D" w:rsidRDefault="001E1150" w:rsidP="00C74B13">
            <w:pPr>
              <w:pStyle w:val="Tabletext"/>
            </w:pPr>
            <w:sdt>
              <w:sdtPr>
                <w:id w:val="-1554542735"/>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Yes</w:t>
            </w:r>
          </w:p>
        </w:tc>
        <w:tc>
          <w:tcPr>
            <w:tcW w:w="633" w:type="pct"/>
            <w:shd w:val="clear" w:color="auto" w:fill="auto"/>
          </w:tcPr>
          <w:p w:rsidR="009F6939" w:rsidRPr="00B1264D" w:rsidRDefault="001E1150" w:rsidP="00C74B13">
            <w:pPr>
              <w:pStyle w:val="Tabletext"/>
            </w:pPr>
            <w:sdt>
              <w:sdtPr>
                <w:id w:val="965080349"/>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No</w:t>
            </w:r>
          </w:p>
        </w:tc>
      </w:tr>
      <w:tr w:rsidR="009F6939" w:rsidRPr="00B1264D" w:rsidTr="00C74B13">
        <w:tc>
          <w:tcPr>
            <w:tcW w:w="3660" w:type="pct"/>
            <w:shd w:val="clear" w:color="auto" w:fill="auto"/>
          </w:tcPr>
          <w:p w:rsidR="009F6939" w:rsidRPr="00B1264D" w:rsidRDefault="009F6939" w:rsidP="00C74B13">
            <w:pPr>
              <w:pStyle w:val="Tabletext"/>
            </w:pPr>
            <w:r w:rsidRPr="00B1264D">
              <w:t>Overalls / work clot</w:t>
            </w:r>
            <w:r w:rsidR="00185797">
              <w:t>hing</w:t>
            </w:r>
          </w:p>
        </w:tc>
        <w:tc>
          <w:tcPr>
            <w:tcW w:w="707" w:type="pct"/>
            <w:shd w:val="clear" w:color="auto" w:fill="auto"/>
          </w:tcPr>
          <w:p w:rsidR="009F6939" w:rsidRPr="00B1264D" w:rsidRDefault="001E1150" w:rsidP="00C74B13">
            <w:pPr>
              <w:pStyle w:val="Tabletext"/>
            </w:pPr>
            <w:sdt>
              <w:sdtPr>
                <w:id w:val="-741177032"/>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Yes</w:t>
            </w:r>
          </w:p>
        </w:tc>
        <w:tc>
          <w:tcPr>
            <w:tcW w:w="633" w:type="pct"/>
            <w:shd w:val="clear" w:color="auto" w:fill="auto"/>
          </w:tcPr>
          <w:p w:rsidR="009F6939" w:rsidRPr="00B1264D" w:rsidRDefault="001E1150" w:rsidP="00C74B13">
            <w:pPr>
              <w:pStyle w:val="Tabletext"/>
            </w:pPr>
            <w:sdt>
              <w:sdtPr>
                <w:id w:val="-1795513543"/>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No</w:t>
            </w:r>
          </w:p>
        </w:tc>
      </w:tr>
      <w:tr w:rsidR="009F6939" w:rsidRPr="00B1264D" w:rsidTr="00C74B13">
        <w:tc>
          <w:tcPr>
            <w:tcW w:w="3660" w:type="pct"/>
            <w:shd w:val="clear" w:color="auto" w:fill="auto"/>
          </w:tcPr>
          <w:p w:rsidR="009F6939" w:rsidRPr="00B1264D" w:rsidRDefault="009F6939" w:rsidP="00C74B13">
            <w:pPr>
              <w:pStyle w:val="Tabletext"/>
            </w:pPr>
            <w:r w:rsidRPr="00B1264D">
              <w:t>Laundering by employer</w:t>
            </w:r>
          </w:p>
        </w:tc>
        <w:tc>
          <w:tcPr>
            <w:tcW w:w="707" w:type="pct"/>
            <w:shd w:val="clear" w:color="auto" w:fill="auto"/>
          </w:tcPr>
          <w:p w:rsidR="009F6939" w:rsidRPr="00B1264D" w:rsidRDefault="001E1150" w:rsidP="00C74B13">
            <w:pPr>
              <w:pStyle w:val="Tabletext"/>
            </w:pPr>
            <w:sdt>
              <w:sdtPr>
                <w:id w:val="617340546"/>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Yes</w:t>
            </w:r>
          </w:p>
        </w:tc>
        <w:tc>
          <w:tcPr>
            <w:tcW w:w="633" w:type="pct"/>
            <w:shd w:val="clear" w:color="auto" w:fill="auto"/>
          </w:tcPr>
          <w:p w:rsidR="009F6939" w:rsidRPr="00B1264D" w:rsidRDefault="001E1150" w:rsidP="00C74B13">
            <w:pPr>
              <w:pStyle w:val="Tabletext"/>
            </w:pPr>
            <w:sdt>
              <w:sdtPr>
                <w:id w:val="-1810247567"/>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No</w:t>
            </w:r>
          </w:p>
        </w:tc>
      </w:tr>
      <w:tr w:rsidR="009F6939" w:rsidRPr="00B1264D" w:rsidTr="00C74B13">
        <w:tc>
          <w:tcPr>
            <w:tcW w:w="3660" w:type="pct"/>
            <w:shd w:val="clear" w:color="auto" w:fill="auto"/>
          </w:tcPr>
          <w:p w:rsidR="009F6939" w:rsidRPr="00B1264D" w:rsidRDefault="009F6939" w:rsidP="00C74B13">
            <w:pPr>
              <w:pStyle w:val="Tabletext"/>
            </w:pPr>
            <w:r w:rsidRPr="00B1264D">
              <w:t xml:space="preserve">Wash basins &amp; showers (with hot </w:t>
            </w:r>
            <w:r>
              <w:t>and</w:t>
            </w:r>
            <w:r w:rsidRPr="00B1264D">
              <w:t xml:space="preserve"> cold water)</w:t>
            </w:r>
          </w:p>
        </w:tc>
        <w:tc>
          <w:tcPr>
            <w:tcW w:w="707" w:type="pct"/>
            <w:shd w:val="clear" w:color="auto" w:fill="auto"/>
          </w:tcPr>
          <w:p w:rsidR="009F6939" w:rsidRPr="00B1264D" w:rsidRDefault="001E1150" w:rsidP="00C74B13">
            <w:pPr>
              <w:pStyle w:val="Tabletext"/>
            </w:pPr>
            <w:sdt>
              <w:sdtPr>
                <w:id w:val="-534887510"/>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Yes</w:t>
            </w:r>
          </w:p>
        </w:tc>
        <w:tc>
          <w:tcPr>
            <w:tcW w:w="633" w:type="pct"/>
            <w:shd w:val="clear" w:color="auto" w:fill="auto"/>
          </w:tcPr>
          <w:p w:rsidR="009F6939" w:rsidRPr="00B1264D" w:rsidRDefault="001E1150" w:rsidP="00C74B13">
            <w:pPr>
              <w:pStyle w:val="Tabletext"/>
            </w:pPr>
            <w:sdt>
              <w:sdtPr>
                <w:id w:val="535854597"/>
                <w14:checkbox>
                  <w14:checked w14:val="0"/>
                  <w14:checkedState w14:val="00FC" w14:font="Wingdings"/>
                  <w14:uncheckedState w14:val="2610" w14:font="MS Gothic"/>
                </w14:checkbox>
              </w:sdtPr>
              <w:sdtEndPr/>
              <w:sdtContent>
                <w:r w:rsidR="009F6939" w:rsidRPr="00B1264D">
                  <w:rPr>
                    <w:rFonts w:eastAsia="MS Gothic" w:hint="eastAsia"/>
                  </w:rPr>
                  <w:t>☐</w:t>
                </w:r>
              </w:sdtContent>
            </w:sdt>
            <w:r w:rsidR="009F6939" w:rsidRPr="00B1264D">
              <w:t xml:space="preserve"> No</w:t>
            </w:r>
          </w:p>
        </w:tc>
      </w:tr>
      <w:tr w:rsidR="001877BE" w:rsidRPr="00B1264D" w:rsidTr="00C74B13">
        <w:tc>
          <w:tcPr>
            <w:tcW w:w="3660" w:type="pct"/>
            <w:shd w:val="clear" w:color="auto" w:fill="auto"/>
          </w:tcPr>
          <w:p w:rsidR="001877BE" w:rsidRPr="00B1264D" w:rsidRDefault="001877BE" w:rsidP="00C74B13">
            <w:pPr>
              <w:pStyle w:val="Tabletext"/>
            </w:pPr>
            <w:r>
              <w:t>O</w:t>
            </w:r>
            <w:r w:rsidRPr="007942C6">
              <w:t>ther please specify</w:t>
            </w:r>
          </w:p>
        </w:tc>
        <w:tc>
          <w:tcPr>
            <w:tcW w:w="707" w:type="pct"/>
            <w:shd w:val="clear" w:color="auto" w:fill="auto"/>
          </w:tcPr>
          <w:p w:rsidR="001877BE" w:rsidRDefault="001877BE" w:rsidP="00C74B13">
            <w:pPr>
              <w:pStyle w:val="Tabletext"/>
            </w:pPr>
          </w:p>
        </w:tc>
        <w:tc>
          <w:tcPr>
            <w:tcW w:w="633" w:type="pct"/>
            <w:shd w:val="clear" w:color="auto" w:fill="auto"/>
          </w:tcPr>
          <w:p w:rsidR="001877BE" w:rsidRDefault="001877BE" w:rsidP="00C74B13">
            <w:pPr>
              <w:pStyle w:val="Tabletext"/>
            </w:pPr>
          </w:p>
        </w:tc>
      </w:tr>
    </w:tbl>
    <w:p w:rsidR="00FB05F3" w:rsidRPr="00FB05F3" w:rsidRDefault="008C6DE8" w:rsidP="00FB05F3">
      <w:pPr>
        <w:keepNext/>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rPr>
          <w:b/>
          <w:color w:val="AF1E2D"/>
        </w:rPr>
      </w:pPr>
      <w:r>
        <w:rPr>
          <w:b/>
          <w:color w:val="AF1E2D"/>
        </w:rPr>
        <w:lastRenderedPageBreak/>
        <w:t>H</w:t>
      </w:r>
      <w:r w:rsidR="00FB05F3" w:rsidRPr="00FB05F3">
        <w:rPr>
          <w:b/>
          <w:color w:val="AF1E2D"/>
        </w:rPr>
        <w:t>ealth monitoring results</w:t>
      </w:r>
    </w:p>
    <w:p w:rsidR="00FB05F3" w:rsidRPr="00FB05F3" w:rsidRDefault="00FB05F3" w:rsidP="00FB05F3">
      <w:pPr>
        <w:rPr>
          <w:b/>
        </w:rPr>
      </w:pPr>
      <w:r w:rsidRPr="00FB05F3">
        <w:rPr>
          <w:b/>
        </w:rPr>
        <w:t>Biological monitoring results</w:t>
      </w:r>
    </w:p>
    <w:p w:rsidR="00FB05F3" w:rsidRPr="00FB05F3" w:rsidRDefault="001877BE" w:rsidP="00FB05F3">
      <w:r w:rsidRPr="00131C88">
        <w:t xml:space="preserve">Include/attach test results </w:t>
      </w:r>
      <w:r w:rsidRPr="00FA74F7">
        <w:t>that indicate whether or n</w:t>
      </w:r>
      <w:r>
        <w:t xml:space="preserve">ot the worker has been exposed </w:t>
      </w:r>
    </w:p>
    <w:tbl>
      <w:tblPr>
        <w:tblStyle w:val="LightShading-Accent2"/>
        <w:tblW w:w="5000" w:type="pct"/>
        <w:tblBorders>
          <w:top w:val="dashSmallGap" w:sz="4" w:space="0" w:color="FFFFFF" w:themeColor="background1"/>
          <w:left w:val="none" w:sz="0" w:space="0" w:color="auto"/>
          <w:bottom w:val="dashSmallGap" w:sz="4" w:space="0" w:color="FFFFFF" w:themeColor="background1"/>
          <w:right w:val="none" w:sz="0" w:space="0" w:color="auto"/>
          <w:insideH w:val="dotted" w:sz="4" w:space="0" w:color="808080"/>
          <w:insideV w:val="dashSmallGap" w:sz="4" w:space="0" w:color="FFFFFF" w:themeColor="background1"/>
        </w:tblBorders>
        <w:tblLook w:val="0000" w:firstRow="0" w:lastRow="0" w:firstColumn="0" w:lastColumn="0" w:noHBand="0" w:noVBand="0"/>
        <w:tblCaption w:val="Table"/>
        <w:tblDescription w:val="Biological monitoring results"/>
      </w:tblPr>
      <w:tblGrid>
        <w:gridCol w:w="2597"/>
        <w:gridCol w:w="2355"/>
        <w:gridCol w:w="3881"/>
      </w:tblGrid>
      <w:tr w:rsidR="009F6939" w:rsidRPr="00995CD4" w:rsidTr="00C74B13">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rsidR="009F6939" w:rsidRPr="00995CD4" w:rsidRDefault="009F6939" w:rsidP="00C74B13">
            <w:pPr>
              <w:pStyle w:val="Tableheading"/>
            </w:pPr>
            <w:r w:rsidRPr="00995CD4">
              <w:t>Date</w:t>
            </w:r>
          </w:p>
        </w:tc>
        <w:tc>
          <w:tcPr>
            <w:tcW w:w="1333" w:type="pct"/>
            <w:tcBorders>
              <w:top w:val="none" w:sz="0" w:space="0" w:color="auto"/>
              <w:left w:val="none" w:sz="0" w:space="0" w:color="auto"/>
              <w:bottom w:val="none" w:sz="0" w:space="0" w:color="auto"/>
              <w:right w:val="none" w:sz="0" w:space="0" w:color="auto"/>
            </w:tcBorders>
            <w:shd w:val="clear" w:color="auto" w:fill="auto"/>
          </w:tcPr>
          <w:p w:rsidR="009F6939" w:rsidRPr="00995CD4" w:rsidRDefault="009F6939" w:rsidP="00C74B13">
            <w:pPr>
              <w:pStyle w:val="Tableheading"/>
              <w:cnfStyle w:val="000000010000" w:firstRow="0" w:lastRow="0" w:firstColumn="0" w:lastColumn="0" w:oddVBand="0" w:evenVBand="0" w:oddHBand="0" w:evenHBand="1" w:firstRowFirstColumn="0" w:firstRowLastColumn="0" w:lastRowFirstColumn="0" w:lastRowLastColumn="0"/>
            </w:pPr>
            <w:r>
              <w:t>Tests performed</w:t>
            </w:r>
          </w:p>
        </w:tc>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rsidR="009F6939" w:rsidRPr="00995CD4" w:rsidRDefault="009F6939" w:rsidP="00C74B13">
            <w:pPr>
              <w:pStyle w:val="Tableheading"/>
            </w:pPr>
            <w:r w:rsidRPr="00995CD4">
              <w:t>Recommended action and/or comment</w:t>
            </w:r>
          </w:p>
        </w:tc>
      </w:tr>
      <w:tr w:rsidR="009F6939" w:rsidRPr="000D7F21" w:rsidTr="00C74B13">
        <w:trPr>
          <w:cnfStyle w:val="000000100000" w:firstRow="0" w:lastRow="0" w:firstColumn="0" w:lastColumn="0" w:oddVBand="0" w:evenVBand="0" w:oddHBand="1" w:evenHBand="0" w:firstRowFirstColumn="0" w:firstRowLastColumn="0" w:lastRowFirstColumn="0" w:lastRowLastColumn="0"/>
        </w:trPr>
        <w:sdt>
          <w:sdtPr>
            <w:rPr>
              <w:rFonts w:cs="Arial"/>
              <w:szCs w:val="20"/>
            </w:rPr>
            <w:id w:val="350608831"/>
            <w:placeholder>
              <w:docPart w:val="5E310A6C069848AAB5154E523020B8F9"/>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rsidR="009F6939" w:rsidRPr="000D7F21" w:rsidRDefault="009F6939" w:rsidP="00C74B13">
                <w:pPr>
                  <w:pStyle w:val="Tabletext"/>
                  <w:rPr>
                    <w:rFonts w:cs="Arial"/>
                    <w:szCs w:val="20"/>
                  </w:rPr>
                </w:pPr>
                <w:r w:rsidRPr="00A87704">
                  <w:rPr>
                    <w:rStyle w:val="PlaceholderText"/>
                    <w:rFonts w:eastAsiaTheme="minorHAnsi"/>
                  </w:rPr>
                  <w:t>Click here to enter a date.</w:t>
                </w:r>
              </w:p>
            </w:tc>
          </w:sdtContent>
        </w:sdt>
        <w:sdt>
          <w:sdtPr>
            <w:id w:val="1561049742"/>
            <w:placeholder>
              <w:docPart w:val="76F42E0C563847E1804CC3C9947B4C71"/>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1017422235"/>
            <w:placeholder>
              <w:docPart w:val="FC3006CAE9D0417CAEDAB04F8F3DBA11"/>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pPr>
                <w:r w:rsidRPr="00845A2B">
                  <w:rPr>
                    <w:rStyle w:val="PlaceholderText"/>
                    <w:rFonts w:eastAsiaTheme="minorHAnsi"/>
                  </w:rPr>
                  <w:t>Click here to enter text.</w:t>
                </w:r>
              </w:p>
            </w:tc>
          </w:sdtContent>
        </w:sdt>
      </w:tr>
      <w:tr w:rsidR="009F6939" w:rsidRPr="000D7F21" w:rsidTr="00C74B13">
        <w:trPr>
          <w:cnfStyle w:val="000000010000" w:firstRow="0" w:lastRow="0" w:firstColumn="0" w:lastColumn="0" w:oddVBand="0" w:evenVBand="0" w:oddHBand="0" w:evenHBand="1" w:firstRowFirstColumn="0" w:firstRowLastColumn="0" w:lastRowFirstColumn="0" w:lastRowLastColumn="0"/>
        </w:trPr>
        <w:sdt>
          <w:sdtPr>
            <w:rPr>
              <w:rFonts w:cs="Arial"/>
              <w:szCs w:val="20"/>
            </w:rPr>
            <w:id w:val="450819345"/>
            <w:placeholder>
              <w:docPart w:val="33EE05D5F65049DAAB47D70B2D09A090"/>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rsidR="009F6939" w:rsidRPr="000D7F21" w:rsidRDefault="009F6939" w:rsidP="00C74B13">
                <w:pPr>
                  <w:pStyle w:val="Tabletext"/>
                  <w:rPr>
                    <w:rFonts w:cs="Arial"/>
                    <w:szCs w:val="20"/>
                  </w:rPr>
                </w:pPr>
                <w:r w:rsidRPr="00A87704">
                  <w:rPr>
                    <w:rStyle w:val="PlaceholderText"/>
                    <w:rFonts w:eastAsiaTheme="minorHAnsi"/>
                  </w:rPr>
                  <w:t>Click here to enter a date.</w:t>
                </w:r>
              </w:p>
            </w:tc>
          </w:sdtContent>
        </w:sdt>
        <w:sdt>
          <w:sdtPr>
            <w:id w:val="-250358182"/>
            <w:placeholder>
              <w:docPart w:val="E1651944E31E43BCADBD1DF339FD0B0A"/>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1577889762"/>
            <w:placeholder>
              <w:docPart w:val="BE56BDC874244CEB8A50FA8F2048C360"/>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pPr>
                <w:r w:rsidRPr="00845A2B">
                  <w:rPr>
                    <w:rStyle w:val="PlaceholderText"/>
                    <w:rFonts w:eastAsiaTheme="minorHAnsi"/>
                  </w:rPr>
                  <w:t>Click here to enter text.</w:t>
                </w:r>
              </w:p>
            </w:tc>
          </w:sdtContent>
        </w:sdt>
      </w:tr>
      <w:tr w:rsidR="009F6939" w:rsidRPr="000D7F21" w:rsidTr="00C74B13">
        <w:trPr>
          <w:cnfStyle w:val="000000100000" w:firstRow="0" w:lastRow="0" w:firstColumn="0" w:lastColumn="0" w:oddVBand="0" w:evenVBand="0" w:oddHBand="1" w:evenHBand="0" w:firstRowFirstColumn="0" w:firstRowLastColumn="0" w:lastRowFirstColumn="0" w:lastRowLastColumn="0"/>
        </w:trPr>
        <w:sdt>
          <w:sdtPr>
            <w:rPr>
              <w:rFonts w:cs="Arial"/>
              <w:szCs w:val="20"/>
            </w:rPr>
            <w:id w:val="-337231582"/>
            <w:placeholder>
              <w:docPart w:val="B43393279F8744F9A1074779CCFAA2D6"/>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rsidR="009F6939" w:rsidRPr="000D7F21" w:rsidRDefault="009F6939" w:rsidP="00C74B13">
                <w:pPr>
                  <w:pStyle w:val="Tabletext"/>
                  <w:rPr>
                    <w:rFonts w:cs="Arial"/>
                    <w:szCs w:val="20"/>
                  </w:rPr>
                </w:pPr>
                <w:r w:rsidRPr="00A87704">
                  <w:rPr>
                    <w:rStyle w:val="PlaceholderText"/>
                    <w:rFonts w:eastAsiaTheme="minorHAnsi"/>
                  </w:rPr>
                  <w:t>Click here to enter a date.</w:t>
                </w:r>
              </w:p>
            </w:tc>
          </w:sdtContent>
        </w:sdt>
        <w:sdt>
          <w:sdtPr>
            <w:id w:val="-78754133"/>
            <w:placeholder>
              <w:docPart w:val="5A6EAE63909D4B709B97622CA1991089"/>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1103537004"/>
            <w:placeholder>
              <w:docPart w:val="BBE79A05384142B8B903332537A0134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pPr>
                <w:r w:rsidRPr="00845A2B">
                  <w:rPr>
                    <w:rStyle w:val="PlaceholderText"/>
                    <w:rFonts w:eastAsiaTheme="minorHAnsi"/>
                  </w:rPr>
                  <w:t>Click here to enter text.</w:t>
                </w:r>
              </w:p>
            </w:tc>
          </w:sdtContent>
        </w:sdt>
      </w:tr>
      <w:tr w:rsidR="009F6939" w:rsidRPr="000D7F21" w:rsidTr="00C74B13">
        <w:trPr>
          <w:cnfStyle w:val="000000010000" w:firstRow="0" w:lastRow="0" w:firstColumn="0" w:lastColumn="0" w:oddVBand="0" w:evenVBand="0" w:oddHBand="0" w:evenHBand="1" w:firstRowFirstColumn="0" w:firstRowLastColumn="0" w:lastRowFirstColumn="0" w:lastRowLastColumn="0"/>
        </w:trPr>
        <w:sdt>
          <w:sdtPr>
            <w:rPr>
              <w:rFonts w:cs="Arial"/>
              <w:szCs w:val="20"/>
            </w:rPr>
            <w:id w:val="-1175104808"/>
            <w:placeholder>
              <w:docPart w:val="2AA1151F03734D229C3157226263B864"/>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rsidR="009F6939" w:rsidRPr="000D7F21" w:rsidRDefault="009F6939" w:rsidP="00C74B13">
                <w:pPr>
                  <w:pStyle w:val="Tabletext"/>
                  <w:rPr>
                    <w:rFonts w:cs="Arial"/>
                    <w:szCs w:val="20"/>
                  </w:rPr>
                </w:pPr>
                <w:r w:rsidRPr="00A87704">
                  <w:rPr>
                    <w:rStyle w:val="PlaceholderText"/>
                    <w:rFonts w:eastAsiaTheme="minorHAnsi"/>
                  </w:rPr>
                  <w:t>Click here to enter a date.</w:t>
                </w:r>
              </w:p>
            </w:tc>
          </w:sdtContent>
        </w:sdt>
        <w:sdt>
          <w:sdtPr>
            <w:id w:val="2108222490"/>
            <w:placeholder>
              <w:docPart w:val="44C16DA2875548D1ADF72422B8CE6EFD"/>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490447321"/>
            <w:placeholder>
              <w:docPart w:val="37C3AD50D2904FD7B01287D9C64C79A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pPr>
                <w:r w:rsidRPr="00845A2B">
                  <w:rPr>
                    <w:rStyle w:val="PlaceholderText"/>
                    <w:rFonts w:eastAsiaTheme="minorHAnsi"/>
                  </w:rPr>
                  <w:t>Click here to enter text.</w:t>
                </w:r>
              </w:p>
            </w:tc>
          </w:sdtContent>
        </w:sdt>
      </w:tr>
    </w:tbl>
    <w:tbl>
      <w:tblPr>
        <w:tblStyle w:val="TableGrid"/>
        <w:tblpPr w:leftFromText="180" w:rightFromText="180" w:vertAnchor="text" w:horzAnchor="margin" w:tblpY="2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Description w:val="Biological monitoring results"/>
      </w:tblPr>
      <w:tblGrid>
        <w:gridCol w:w="8833"/>
      </w:tblGrid>
      <w:tr w:rsidR="00FB05F3" w:rsidTr="008C6DE8">
        <w:tc>
          <w:tcPr>
            <w:tcW w:w="9049" w:type="dxa"/>
          </w:tcPr>
          <w:p w:rsidR="00FB05F3" w:rsidRPr="00285AFB" w:rsidRDefault="009C3C9A" w:rsidP="009C3C9A">
            <w:pPr>
              <w:pStyle w:val="Formquestions"/>
            </w:pPr>
            <w:r>
              <w:rPr>
                <w:b/>
              </w:rPr>
              <w:t>C</w:t>
            </w:r>
            <w:r w:rsidR="00FB05F3">
              <w:rPr>
                <w:b/>
              </w:rPr>
              <w:t xml:space="preserve">omments </w:t>
            </w:r>
            <w:r>
              <w:rPr>
                <w:b/>
              </w:rPr>
              <w:t>about</w:t>
            </w:r>
            <w:r w:rsidR="00FB05F3">
              <w:rPr>
                <w:b/>
              </w:rPr>
              <w:t xml:space="preserve"> health monitoring</w:t>
            </w:r>
            <w:r w:rsidR="008C6DE8">
              <w:rPr>
                <w:b/>
              </w:rPr>
              <w:t xml:space="preserve"> results (</w:t>
            </w:r>
            <w:r>
              <w:rPr>
                <w:b/>
              </w:rPr>
              <w:t>for example</w:t>
            </w:r>
            <w:r w:rsidR="008C6DE8">
              <w:rPr>
                <w:b/>
              </w:rPr>
              <w:t xml:space="preserve"> </w:t>
            </w:r>
            <w:r w:rsidR="009F461B" w:rsidRPr="009F461B">
              <w:rPr>
                <w:b/>
              </w:rPr>
              <w:t xml:space="preserve">any </w:t>
            </w:r>
            <w:r>
              <w:rPr>
                <w:b/>
              </w:rPr>
              <w:t>early indications or diagnosis of</w:t>
            </w:r>
            <w:r w:rsidR="009F461B" w:rsidRPr="009F461B">
              <w:rPr>
                <w:b/>
              </w:rPr>
              <w:t xml:space="preserve"> </w:t>
            </w:r>
            <w:r w:rsidR="008C6DE8">
              <w:rPr>
                <w:b/>
              </w:rPr>
              <w:t>injury, illness or disease)</w:t>
            </w:r>
            <w:r w:rsidR="00FB05F3">
              <w:rPr>
                <w:b/>
              </w:rPr>
              <w:t>:</w:t>
            </w:r>
            <w:r w:rsidR="00FB05F3">
              <w:t xml:space="preserve"> </w:t>
            </w:r>
            <w:r w:rsidR="008C6DE8">
              <w:t xml:space="preserve"> </w:t>
            </w:r>
            <w:sdt>
              <w:sdtPr>
                <w:id w:val="-1483234974"/>
                <w:placeholder>
                  <w:docPart w:val="DF2D3A70F69844529CC6EE2C986E39AA"/>
                </w:placeholder>
                <w:showingPlcHdr/>
              </w:sdtPr>
              <w:sdtEndPr/>
              <w:sdtContent>
                <w:r w:rsidR="00640840" w:rsidRPr="00845A2B">
                  <w:rPr>
                    <w:rStyle w:val="PlaceholderText"/>
                    <w:rFonts w:eastAsiaTheme="minorHAnsi"/>
                  </w:rPr>
                  <w:t>Click here to enter text.</w:t>
                </w:r>
              </w:sdtContent>
            </w:sdt>
          </w:p>
        </w:tc>
      </w:tr>
    </w:tbl>
    <w:p w:rsidR="009F6939" w:rsidRPr="009A7DEF" w:rsidRDefault="009F6939" w:rsidP="009F6939">
      <w:pPr>
        <w:pStyle w:val="SWAFeatureHeading"/>
        <w:tabs>
          <w:tab w:val="left" w:pos="4536"/>
        </w:tabs>
        <w:rPr>
          <w:b w:val="0"/>
        </w:rPr>
      </w:pPr>
      <w:r w:rsidRPr="00131C88">
        <w:t xml:space="preserve">Recommendations </w:t>
      </w:r>
      <w:r w:rsidRPr="009A7DEF">
        <w:rPr>
          <w:b w:val="0"/>
        </w:rPr>
        <w:t xml:space="preserve">(by </w:t>
      </w:r>
      <w:r w:rsidR="00640840">
        <w:rPr>
          <w:b w:val="0"/>
        </w:rPr>
        <w:t>registered medical practitioner</w:t>
      </w:r>
      <w:r w:rsidRPr="009A7DEF">
        <w:rPr>
          <w:b w:val="0"/>
        </w:rPr>
        <w:t>) (tick all relevant boxes)</w:t>
      </w:r>
    </w:p>
    <w:p w:rsidR="00640840" w:rsidRDefault="00640840" w:rsidP="00640840">
      <w:pPr>
        <w:pStyle w:val="Formquestions"/>
        <w:rPr>
          <w:b/>
        </w:rPr>
      </w:pPr>
      <w:r>
        <w:rPr>
          <w:b/>
        </w:rPr>
        <w:t>Further/additional health monitoring for worker</w:t>
      </w:r>
    </w:p>
    <w:p w:rsidR="00640840" w:rsidRDefault="001E1150" w:rsidP="009C3C9A">
      <w:pPr>
        <w:pStyle w:val="Formquestions"/>
      </w:pPr>
      <w:sdt>
        <w:sdtPr>
          <w:id w:val="1355690765"/>
          <w14:checkbox>
            <w14:checked w14:val="0"/>
            <w14:checkedState w14:val="00FC" w14:font="Wingdings"/>
            <w14:uncheckedState w14:val="2610" w14:font="MS Gothic"/>
          </w14:checkbox>
        </w:sdtPr>
        <w:sdtEndPr/>
        <w:sdtContent>
          <w:r w:rsidR="00640840">
            <w:rPr>
              <w:rFonts w:ascii="MS Gothic" w:eastAsia="MS Gothic" w:hAnsi="MS Gothic" w:hint="eastAsia"/>
            </w:rPr>
            <w:t>☐</w:t>
          </w:r>
        </w:sdtContent>
      </w:sdt>
      <w:r w:rsidR="00640840">
        <w:t xml:space="preserve"> This is the final health monitoring report</w:t>
      </w:r>
    </w:p>
    <w:p w:rsidR="00640840" w:rsidRDefault="001E1150" w:rsidP="009C3C9A">
      <w:pPr>
        <w:pStyle w:val="Formquestions"/>
      </w:pPr>
      <w:sdt>
        <w:sdtPr>
          <w:id w:val="-1799987556"/>
          <w14:checkbox>
            <w14:checked w14:val="0"/>
            <w14:checkedState w14:val="00FC" w14:font="Wingdings"/>
            <w14:uncheckedState w14:val="2610" w14:font="MS Gothic"/>
          </w14:checkbox>
        </w:sdtPr>
        <w:sdtEndPr/>
        <w:sdtContent>
          <w:r w:rsidR="00640840">
            <w:rPr>
              <w:rFonts w:ascii="MS Gothic" w:eastAsia="MS Gothic" w:hAnsi="MS Gothic" w:hint="eastAsia"/>
            </w:rPr>
            <w:t>☐</w:t>
          </w:r>
        </w:sdtContent>
      </w:sdt>
      <w:r w:rsidR="00640840" w:rsidRPr="00131C88">
        <w:t xml:space="preserve"> Repeat health assessment in </w:t>
      </w:r>
      <w:sdt>
        <w:sdtPr>
          <w:id w:val="1493766157"/>
          <w:placeholder>
            <w:docPart w:val="74C65824F48B4F3B80CE1CE685F51BEF"/>
          </w:placeholder>
          <w:showingPlcHdr/>
        </w:sdtPr>
        <w:sdtEndPr/>
        <w:sdtContent>
          <w:r w:rsidR="00640840" w:rsidRPr="00F332E1">
            <w:rPr>
              <w:rStyle w:val="PlaceholderText"/>
              <w:rFonts w:eastAsiaTheme="majorEastAsia"/>
            </w:rPr>
            <w:t>Click here to enter text.</w:t>
          </w:r>
        </w:sdtContent>
      </w:sdt>
      <w:r w:rsidR="00640840" w:rsidRPr="00131C88">
        <w:t xml:space="preserve"> month(s) / </w:t>
      </w:r>
      <w:sdt>
        <w:sdtPr>
          <w:id w:val="-2129771912"/>
          <w:placeholder>
            <w:docPart w:val="5601848CD9BA431C97EB501D9EE59573"/>
          </w:placeholder>
          <w:showingPlcHdr/>
        </w:sdtPr>
        <w:sdtEndPr/>
        <w:sdtContent>
          <w:r w:rsidR="00640840" w:rsidRPr="00F332E1">
            <w:rPr>
              <w:rStyle w:val="PlaceholderText"/>
              <w:rFonts w:eastAsiaTheme="majorEastAsia"/>
            </w:rPr>
            <w:t>Click here to enter text.</w:t>
          </w:r>
        </w:sdtContent>
      </w:sdt>
      <w:r w:rsidR="00640840" w:rsidRPr="00131C88">
        <w:t xml:space="preserve"> week(s)</w:t>
      </w:r>
    </w:p>
    <w:p w:rsidR="00640840" w:rsidRDefault="001E1150" w:rsidP="00640840">
      <w:pPr>
        <w:pStyle w:val="Formquestions"/>
      </w:pPr>
      <w:sdt>
        <w:sdtPr>
          <w:id w:val="-1037581017"/>
          <w14:checkbox>
            <w14:checked w14:val="0"/>
            <w14:checkedState w14:val="00FC" w14:font="Wingdings"/>
            <w14:uncheckedState w14:val="2610" w14:font="MS Gothic"/>
          </w14:checkbox>
        </w:sdtPr>
        <w:sdtEndPr/>
        <w:sdtContent>
          <w:r w:rsidR="00640840">
            <w:rPr>
              <w:rFonts w:ascii="MS Gothic" w:eastAsia="MS Gothic" w:hAnsi="MS Gothic" w:hint="eastAsia"/>
            </w:rPr>
            <w:t>☐</w:t>
          </w:r>
        </w:sdtContent>
      </w:sdt>
      <w:r w:rsidR="00640840" w:rsidRPr="00131C88">
        <w:t xml:space="preserve"> Counselling required</w:t>
      </w:r>
    </w:p>
    <w:p w:rsidR="00640840" w:rsidRPr="00131C88" w:rsidRDefault="001E1150" w:rsidP="009C3C9A">
      <w:pPr>
        <w:pStyle w:val="Formquestions"/>
      </w:pPr>
      <w:sdt>
        <w:sdtPr>
          <w:id w:val="-1444151957"/>
          <w14:checkbox>
            <w14:checked w14:val="0"/>
            <w14:checkedState w14:val="00FC" w14:font="Wingdings"/>
            <w14:uncheckedState w14:val="2610" w14:font="MS Gothic"/>
          </w14:checkbox>
        </w:sdtPr>
        <w:sdtEndPr/>
        <w:sdtContent>
          <w:r w:rsidR="00640840">
            <w:rPr>
              <w:rFonts w:ascii="MS Gothic" w:eastAsia="MS Gothic" w:hAnsi="MS Gothic" w:hint="eastAsia"/>
            </w:rPr>
            <w:t>☐</w:t>
          </w:r>
        </w:sdtContent>
      </w:sdt>
      <w:r w:rsidR="00640840" w:rsidRPr="00131C88">
        <w:t xml:space="preserve"> Medical examination by </w:t>
      </w:r>
      <w:r w:rsidR="00640840">
        <w:t xml:space="preserve">registered medical practitioner. </w:t>
      </w:r>
      <w:r w:rsidR="00640840" w:rsidRPr="00131C88">
        <w:t xml:space="preserve">On </w:t>
      </w:r>
      <w:sdt>
        <w:sdtPr>
          <w:id w:val="1569450285"/>
          <w:placeholder>
            <w:docPart w:val="57385AD5793B4923A859D7D88C653C54"/>
          </w:placeholder>
          <w:showingPlcHdr/>
          <w:date>
            <w:dateFormat w:val="d/MM/yyyy"/>
            <w:lid w:val="en-AU"/>
            <w:storeMappedDataAs w:val="dateTime"/>
            <w:calendar w:val="gregorian"/>
          </w:date>
        </w:sdtPr>
        <w:sdtEndPr/>
        <w:sdtContent>
          <w:r w:rsidR="00640840" w:rsidRPr="00A87704">
            <w:rPr>
              <w:rStyle w:val="PlaceholderText"/>
              <w:rFonts w:eastAsiaTheme="minorHAnsi"/>
            </w:rPr>
            <w:t>Click here to enter a date.</w:t>
          </w:r>
        </w:sdtContent>
      </w:sdt>
    </w:p>
    <w:p w:rsidR="00640840" w:rsidRPr="00131C88" w:rsidRDefault="001E1150" w:rsidP="00640840">
      <w:pPr>
        <w:pStyle w:val="Formquestions"/>
      </w:pPr>
      <w:sdt>
        <w:sdtPr>
          <w:id w:val="1084579630"/>
          <w14:checkbox>
            <w14:checked w14:val="0"/>
            <w14:checkedState w14:val="00FC" w14:font="Wingdings"/>
            <w14:uncheckedState w14:val="2610" w14:font="MS Gothic"/>
          </w14:checkbox>
        </w:sdtPr>
        <w:sdtEndPr/>
        <w:sdtContent>
          <w:r w:rsidR="00640840">
            <w:rPr>
              <w:rFonts w:ascii="MS Gothic" w:eastAsia="MS Gothic" w:hAnsi="MS Gothic" w:hint="eastAsia"/>
            </w:rPr>
            <w:t>☐</w:t>
          </w:r>
        </w:sdtContent>
      </w:sdt>
      <w:r w:rsidR="00640840" w:rsidRPr="00131C88">
        <w:t xml:space="preserve"> Referred to Medical Specialist </w:t>
      </w:r>
      <w:r w:rsidR="00640840">
        <w:t>(</w:t>
      </w:r>
      <w:r w:rsidR="00640840" w:rsidRPr="007A75AC">
        <w:t>respiratory/dermatology/other</w:t>
      </w:r>
      <w:r w:rsidR="00640840">
        <w:t xml:space="preserve">). On </w:t>
      </w:r>
      <w:sdt>
        <w:sdtPr>
          <w:id w:val="-1091081244"/>
          <w:placeholder>
            <w:docPart w:val="C62864AB99CA4B068EF85B3C3866B5D9"/>
          </w:placeholder>
          <w:showingPlcHdr/>
          <w:date>
            <w:dateFormat w:val="d/MM/yyyy"/>
            <w:lid w:val="en-AU"/>
            <w:storeMappedDataAs w:val="dateTime"/>
            <w:calendar w:val="gregorian"/>
          </w:date>
        </w:sdtPr>
        <w:sdtEndPr/>
        <w:sdtContent>
          <w:r w:rsidR="00640840" w:rsidRPr="00A87704">
            <w:rPr>
              <w:rStyle w:val="PlaceholderText"/>
              <w:rFonts w:eastAsiaTheme="minorHAnsi"/>
            </w:rPr>
            <w:t>Click here to enter a date.</w:t>
          </w:r>
        </w:sdtContent>
      </w:sdt>
    </w:p>
    <w:p w:rsidR="00640840" w:rsidRPr="004B29F3" w:rsidRDefault="00640840" w:rsidP="00640840">
      <w:pPr>
        <w:pStyle w:val="Formquestions"/>
        <w:rPr>
          <w:b/>
        </w:rPr>
      </w:pPr>
      <w:r>
        <w:rPr>
          <w:b/>
        </w:rPr>
        <w:t xml:space="preserve">Recommendations to </w:t>
      </w:r>
      <w:r w:rsidR="009C3C9A">
        <w:rPr>
          <w:b/>
        </w:rPr>
        <w:t xml:space="preserve">the </w:t>
      </w:r>
      <w:r>
        <w:rPr>
          <w:b/>
        </w:rPr>
        <w:t>PCBU</w:t>
      </w:r>
    </w:p>
    <w:p w:rsidR="00640840" w:rsidRDefault="001E1150" w:rsidP="00640840">
      <w:pPr>
        <w:pStyle w:val="Formquestions"/>
      </w:pPr>
      <w:sdt>
        <w:sdtPr>
          <w:id w:val="-1542970734"/>
          <w14:checkbox>
            <w14:checked w14:val="0"/>
            <w14:checkedState w14:val="00FC" w14:font="Wingdings"/>
            <w14:uncheckedState w14:val="2610" w14:font="MS Gothic"/>
          </w14:checkbox>
        </w:sdtPr>
        <w:sdtEndPr/>
        <w:sdtContent>
          <w:r w:rsidR="00640840">
            <w:rPr>
              <w:rFonts w:ascii="MS Gothic" w:eastAsia="MS Gothic" w:hAnsi="MS Gothic" w:hint="eastAsia"/>
            </w:rPr>
            <w:t>☐</w:t>
          </w:r>
        </w:sdtContent>
      </w:sdt>
      <w:r w:rsidR="00640840" w:rsidRPr="00131C88">
        <w:t xml:space="preserve"> </w:t>
      </w:r>
      <w:r w:rsidR="00640840">
        <w:t>The worker is s</w:t>
      </w:r>
      <w:r w:rsidR="00640840" w:rsidRPr="00131C88">
        <w:t xml:space="preserve">uitable for work with </w:t>
      </w:r>
      <w:bookmarkStart w:id="21" w:name="Chemical2"/>
      <w:bookmarkEnd w:id="21"/>
      <w:r w:rsidR="003A2F09">
        <w:t>a</w:t>
      </w:r>
      <w:r w:rsidR="00640840">
        <w:t>ntimony</w:t>
      </w:r>
    </w:p>
    <w:p w:rsidR="00640840" w:rsidRDefault="001E1150" w:rsidP="009C3C9A">
      <w:pPr>
        <w:pStyle w:val="Formquestions"/>
      </w:pPr>
      <w:sdt>
        <w:sdtPr>
          <w:id w:val="1918442769"/>
          <w14:checkbox>
            <w14:checked w14:val="0"/>
            <w14:checkedState w14:val="00FC" w14:font="Wingdings"/>
            <w14:uncheckedState w14:val="2610" w14:font="MS Gothic"/>
          </w14:checkbox>
        </w:sdtPr>
        <w:sdtEndPr/>
        <w:sdtContent>
          <w:r w:rsidR="00640840">
            <w:rPr>
              <w:rFonts w:ascii="MS Gothic" w:eastAsia="MS Gothic" w:hAnsi="MS Gothic" w:hint="eastAsia"/>
            </w:rPr>
            <w:t>☐</w:t>
          </w:r>
        </w:sdtContent>
      </w:sdt>
      <w:r w:rsidR="00640840" w:rsidRPr="00131C88">
        <w:t xml:space="preserve"> Review workplace controls</w:t>
      </w:r>
    </w:p>
    <w:p w:rsidR="00640840" w:rsidRPr="00131C88" w:rsidRDefault="001E1150" w:rsidP="009C3C9A">
      <w:pPr>
        <w:pStyle w:val="Formquestions"/>
      </w:pPr>
      <w:sdt>
        <w:sdtPr>
          <w:id w:val="-858116359"/>
          <w14:checkbox>
            <w14:checked w14:val="0"/>
            <w14:checkedState w14:val="00FC" w14:font="Wingdings"/>
            <w14:uncheckedState w14:val="2610" w14:font="MS Gothic"/>
          </w14:checkbox>
        </w:sdtPr>
        <w:sdtEndPr/>
        <w:sdtContent>
          <w:r w:rsidR="00640840">
            <w:rPr>
              <w:rFonts w:ascii="MS Gothic" w:eastAsia="MS Gothic" w:hAnsi="MS Gothic" w:hint="eastAsia"/>
            </w:rPr>
            <w:t>☐</w:t>
          </w:r>
        </w:sdtContent>
      </w:sdt>
      <w:r w:rsidR="00640840" w:rsidRPr="00131C88">
        <w:t xml:space="preserve"> </w:t>
      </w:r>
      <w:r w:rsidR="00640840">
        <w:t>The worker should be removed</w:t>
      </w:r>
      <w:r w:rsidR="00640840" w:rsidRPr="00131C88">
        <w:t xml:space="preserve"> from work with</w:t>
      </w:r>
      <w:r w:rsidR="00640840">
        <w:t xml:space="preserve"> </w:t>
      </w:r>
      <w:bookmarkStart w:id="22" w:name="Chemical1"/>
      <w:bookmarkEnd w:id="22"/>
      <w:r w:rsidR="003A2F09">
        <w:t>a</w:t>
      </w:r>
      <w:r w:rsidR="00640840">
        <w:t xml:space="preserve">ntimony. </w:t>
      </w:r>
      <w:r w:rsidR="00640840" w:rsidRPr="00131C88">
        <w:t xml:space="preserve">On </w:t>
      </w:r>
      <w:sdt>
        <w:sdtPr>
          <w:id w:val="1499084222"/>
          <w:placeholder>
            <w:docPart w:val="5A99A75814904990B01C07DC61DAD346"/>
          </w:placeholder>
          <w:showingPlcHdr/>
          <w:date>
            <w:dateFormat w:val="d/MM/yyyy"/>
            <w:lid w:val="en-AU"/>
            <w:storeMappedDataAs w:val="dateTime"/>
            <w:calendar w:val="gregorian"/>
          </w:date>
        </w:sdtPr>
        <w:sdtEndPr/>
        <w:sdtContent>
          <w:r w:rsidR="00640840" w:rsidRPr="00A87704">
            <w:rPr>
              <w:rStyle w:val="PlaceholderText"/>
              <w:rFonts w:eastAsiaTheme="minorHAnsi"/>
            </w:rPr>
            <w:t>Click here to enter a date.</w:t>
          </w:r>
        </w:sdtContent>
      </w:sdt>
    </w:p>
    <w:p w:rsidR="00640840" w:rsidRDefault="001E1150" w:rsidP="00640840">
      <w:pPr>
        <w:pStyle w:val="Formquestions"/>
      </w:pPr>
      <w:sdt>
        <w:sdtPr>
          <w:id w:val="-1803769912"/>
          <w14:checkbox>
            <w14:checked w14:val="0"/>
            <w14:checkedState w14:val="00FC" w14:font="Wingdings"/>
            <w14:uncheckedState w14:val="2610" w14:font="MS Gothic"/>
          </w14:checkbox>
        </w:sdtPr>
        <w:sdtEndPr/>
        <w:sdtContent>
          <w:r w:rsidR="00640840">
            <w:rPr>
              <w:rFonts w:ascii="MS Gothic" w:eastAsia="MS Gothic" w:hAnsi="MS Gothic" w:hint="eastAsia"/>
            </w:rPr>
            <w:t>☐</w:t>
          </w:r>
        </w:sdtContent>
      </w:sdt>
      <w:r w:rsidR="00640840" w:rsidRPr="00131C88">
        <w:t xml:space="preserve"> </w:t>
      </w:r>
      <w:r w:rsidR="00640840">
        <w:t>The worker is f</w:t>
      </w:r>
      <w:r w:rsidR="00640840" w:rsidRPr="00131C88">
        <w:t>it to resume work</w:t>
      </w:r>
      <w:r w:rsidR="00640840">
        <w:t xml:space="preserve">. </w:t>
      </w:r>
      <w:r w:rsidR="00640840" w:rsidRPr="00131C88">
        <w:t xml:space="preserve">On </w:t>
      </w:r>
      <w:sdt>
        <w:sdtPr>
          <w:id w:val="16579810"/>
          <w:placeholder>
            <w:docPart w:val="B5AAEC74B46D49D8B8BA5F1B96537466"/>
          </w:placeholder>
          <w:showingPlcHdr/>
          <w:date>
            <w:dateFormat w:val="d/MM/yyyy"/>
            <w:lid w:val="en-AU"/>
            <w:storeMappedDataAs w:val="dateTime"/>
            <w:calendar w:val="gregorian"/>
          </w:date>
        </w:sdtPr>
        <w:sdtEndPr/>
        <w:sdtContent>
          <w:r w:rsidR="00640840" w:rsidRPr="00A87704">
            <w:rPr>
              <w:rStyle w:val="PlaceholderText"/>
              <w:rFonts w:eastAsiaTheme="minorHAnsi"/>
            </w:rPr>
            <w:t>Click here to enter a date.</w:t>
          </w:r>
        </w:sdtContent>
      </w:sdt>
    </w:p>
    <w:p w:rsidR="00640840" w:rsidRPr="00131C88" w:rsidRDefault="001E1150" w:rsidP="00640840">
      <w:pPr>
        <w:pStyle w:val="Formquestions"/>
      </w:pPr>
      <w:sdt>
        <w:sdtPr>
          <w:id w:val="212241829"/>
          <w14:checkbox>
            <w14:checked w14:val="0"/>
            <w14:checkedState w14:val="00FC" w14:font="Wingdings"/>
            <w14:uncheckedState w14:val="2610" w14:font="MS Gothic"/>
          </w14:checkbox>
        </w:sdtPr>
        <w:sdtEndPr/>
        <w:sdtContent>
          <w:r w:rsidR="00640840">
            <w:rPr>
              <w:rFonts w:ascii="MS Gothic" w:eastAsia="MS Gothic" w:hAnsi="MS Gothic" w:hint="eastAsia"/>
            </w:rPr>
            <w:t>☐</w:t>
          </w:r>
        </w:sdtContent>
      </w:sdt>
      <w:r w:rsidR="00640840">
        <w:t xml:space="preserve"> Biological monitoring results indicate unacceptably high exposure levels</w:t>
      </w:r>
    </w:p>
    <w:p w:rsidR="00640840" w:rsidRDefault="00640840" w:rsidP="00640840">
      <w:pPr>
        <w:pStyle w:val="Formquestions"/>
      </w:pPr>
      <w:r w:rsidRPr="008512F1">
        <w:rPr>
          <w:rStyle w:val="Strong"/>
        </w:rPr>
        <w:t>Specialist’s name:</w:t>
      </w:r>
      <w:r>
        <w:t xml:space="preserve"> </w:t>
      </w:r>
      <w:sdt>
        <w:sdtPr>
          <w:id w:val="2032831068"/>
          <w:placeholder>
            <w:docPart w:val="D0BC5EA49BBB4259A5DFABE9E2E0D1AE"/>
          </w:placeholder>
          <w:showingPlcHdr/>
        </w:sdtPr>
        <w:sdtEndPr/>
        <w:sdtContent>
          <w:r w:rsidRPr="00F332E1">
            <w:rPr>
              <w:rStyle w:val="PlaceholderText"/>
              <w:rFonts w:eastAsiaTheme="majorEastAsia"/>
            </w:rPr>
            <w:t>Click here to enter text.</w:t>
          </w:r>
        </w:sdtContent>
      </w:sdt>
    </w:p>
    <w:p w:rsidR="00640840" w:rsidRDefault="00640840" w:rsidP="009C3C9A">
      <w:pPr>
        <w:pStyle w:val="Formquestions"/>
      </w:pPr>
      <w:r w:rsidRPr="008512F1">
        <w:rPr>
          <w:rStyle w:val="Strong"/>
        </w:rPr>
        <w:t>Additional comments or recommendations:</w:t>
      </w:r>
      <w:r>
        <w:t xml:space="preserve"> </w:t>
      </w:r>
      <w:sdt>
        <w:sdtPr>
          <w:id w:val="-1802758165"/>
          <w:placeholder>
            <w:docPart w:val="2889A7FAA9934A06891A6CF9ACAC865D"/>
          </w:placeholder>
          <w:showingPlcHdr/>
        </w:sdtPr>
        <w:sdtEndPr/>
        <w:sdtContent>
          <w:r w:rsidRPr="00F332E1">
            <w:rPr>
              <w:rStyle w:val="PlaceholderText"/>
              <w:rFonts w:eastAsiaTheme="majorEastAsia"/>
            </w:rPr>
            <w:t>Click here to enter text.</w:t>
          </w:r>
        </w:sdtContent>
      </w:sdt>
    </w:p>
    <w:p w:rsidR="009F6939" w:rsidRPr="009A7DEF" w:rsidRDefault="00CB7DCC" w:rsidP="009F6939">
      <w:pPr>
        <w:pStyle w:val="SWAFeatureHeading"/>
        <w:tabs>
          <w:tab w:val="left" w:pos="4536"/>
        </w:tabs>
        <w:rPr>
          <w:b w:val="0"/>
        </w:rPr>
      </w:pPr>
      <w:r>
        <w:t xml:space="preserve">Registered </w:t>
      </w:r>
      <w:r w:rsidR="00640840">
        <w:t>m</w:t>
      </w:r>
      <w:r w:rsidR="009F6939">
        <w:t xml:space="preserve">edical </w:t>
      </w:r>
      <w:r w:rsidR="00640840">
        <w:t>p</w:t>
      </w:r>
      <w:r w:rsidR="009F6939">
        <w:t xml:space="preserve">ractitioner </w:t>
      </w:r>
      <w:r w:rsidR="009F6939" w:rsidRPr="009A7DEF">
        <w:rPr>
          <w:b w:val="0"/>
        </w:rPr>
        <w:t>(responsible for supervising health monitoring)</w:t>
      </w:r>
    </w:p>
    <w:p w:rsidR="009F6939" w:rsidRDefault="009F6939" w:rsidP="009F6939">
      <w:pPr>
        <w:pStyle w:val="Formquestions"/>
      </w:pPr>
      <w:r w:rsidRPr="000A663B">
        <w:rPr>
          <w:rStyle w:val="Strong"/>
        </w:rPr>
        <w:t>Name:</w:t>
      </w:r>
      <w:r>
        <w:t xml:space="preserve"> </w:t>
      </w:r>
      <w:sdt>
        <w:sdtPr>
          <w:id w:val="418068785"/>
          <w:placeholder>
            <w:docPart w:val="B7FDA897E6584D4BA554B56159B8DBD7"/>
          </w:placeholder>
          <w:showingPlcHdr/>
        </w:sdtPr>
        <w:sdtEndPr/>
        <w:sdtContent>
          <w:r w:rsidR="00640840" w:rsidRPr="00845A2B">
            <w:rPr>
              <w:rStyle w:val="PlaceholderText"/>
              <w:rFonts w:eastAsiaTheme="minorHAnsi"/>
            </w:rPr>
            <w:t>Click here to enter text.</w:t>
          </w:r>
        </w:sdtContent>
      </w:sdt>
    </w:p>
    <w:tbl>
      <w:tblPr>
        <w:tblStyle w:val="LightShading-Accent2"/>
        <w:tblW w:w="0" w:type="auto"/>
        <w:tblLook w:val="0620" w:firstRow="1" w:lastRow="0" w:firstColumn="0" w:lastColumn="0" w:noHBand="1" w:noVBand="1"/>
        <w:tblCaption w:val="Table"/>
        <w:tblDescription w:val="Signature place holder"/>
      </w:tblPr>
      <w:tblGrid>
        <w:gridCol w:w="8823"/>
      </w:tblGrid>
      <w:tr w:rsidR="009F6939" w:rsidRPr="00904207" w:rsidTr="00C74B13">
        <w:trPr>
          <w:cnfStyle w:val="100000000000" w:firstRow="1" w:lastRow="0" w:firstColumn="0" w:lastColumn="0" w:oddVBand="0" w:evenVBand="0" w:oddHBand="0" w:evenHBand="0" w:firstRowFirstColumn="0" w:firstRowLastColumn="0" w:lastRowFirstColumn="0" w:lastRowLastColumn="0"/>
          <w:tblHeader/>
        </w:trPr>
        <w:tc>
          <w:tcPr>
            <w:tcW w:w="9046" w:type="dxa"/>
            <w:tcBorders>
              <w:bottom w:val="dotted" w:sz="4" w:space="0" w:color="FFFFFF" w:themeColor="background1"/>
            </w:tcBorders>
            <w:shd w:val="clear" w:color="auto" w:fill="auto"/>
          </w:tcPr>
          <w:p w:rsidR="009F6939" w:rsidRPr="00904207" w:rsidRDefault="009F6939" w:rsidP="00C74B13">
            <w:pPr>
              <w:pStyle w:val="Formquestions"/>
              <w:rPr>
                <w:color w:val="000000" w:themeColor="text1"/>
              </w:rPr>
            </w:pPr>
            <w:r w:rsidRPr="00904207">
              <w:rPr>
                <w:color w:val="000000" w:themeColor="text1"/>
              </w:rPr>
              <w:t>Signature:</w:t>
            </w:r>
          </w:p>
        </w:tc>
      </w:tr>
      <w:tr w:rsidR="009F6939" w:rsidRPr="00904207" w:rsidTr="00C74B13">
        <w:trPr>
          <w:trHeight w:val="681"/>
        </w:trPr>
        <w:tc>
          <w:tcPr>
            <w:tcW w:w="9046" w:type="dxa"/>
            <w:tcBorders>
              <w:bottom w:val="dotted" w:sz="4" w:space="0" w:color="auto"/>
            </w:tcBorders>
            <w:shd w:val="clear" w:color="auto" w:fill="auto"/>
          </w:tcPr>
          <w:p w:rsidR="009F6939" w:rsidRPr="00904207" w:rsidRDefault="009F6939" w:rsidP="00C74B13">
            <w:pPr>
              <w:pStyle w:val="Formquestions"/>
            </w:pPr>
          </w:p>
        </w:tc>
      </w:tr>
    </w:tbl>
    <w:p w:rsidR="009F6939" w:rsidRDefault="009F6939" w:rsidP="009F6939">
      <w:pPr>
        <w:pStyle w:val="Formquestions"/>
      </w:pPr>
      <w:r w:rsidRPr="000A663B">
        <w:rPr>
          <w:rStyle w:val="Strong"/>
        </w:rPr>
        <w:t>Date:</w:t>
      </w:r>
      <w:r>
        <w:t xml:space="preserve"> </w:t>
      </w:r>
      <w:sdt>
        <w:sdtPr>
          <w:id w:val="1610084448"/>
          <w:placeholder>
            <w:docPart w:val="666A9A7E832C4EF18266732C2A791222"/>
          </w:placeholder>
          <w:showingPlcHdr/>
          <w:date>
            <w:dateFormat w:val="d/MM/yyyy"/>
            <w:lid w:val="en-AU"/>
            <w:storeMappedDataAs w:val="dateTime"/>
            <w:calendar w:val="gregorian"/>
          </w:date>
        </w:sdtPr>
        <w:sdtEndPr/>
        <w:sdtContent>
          <w:r w:rsidRPr="00A87704">
            <w:rPr>
              <w:rStyle w:val="PlaceholderText"/>
              <w:rFonts w:eastAsiaTheme="minorHAnsi"/>
            </w:rPr>
            <w:t>Click here to enter a date.</w:t>
          </w:r>
        </w:sdtContent>
      </w:sdt>
    </w:p>
    <w:p w:rsidR="009F6939" w:rsidRDefault="009F6939" w:rsidP="009F6939">
      <w:pPr>
        <w:pStyle w:val="Formquestions"/>
      </w:pPr>
      <w:r w:rsidRPr="000A663B">
        <w:rPr>
          <w:rStyle w:val="Strong"/>
        </w:rPr>
        <w:t>Tel:</w:t>
      </w:r>
      <w:r>
        <w:t xml:space="preserve"> </w:t>
      </w:r>
      <w:sdt>
        <w:sdtPr>
          <w:id w:val="-278640604"/>
          <w:placeholder>
            <w:docPart w:val="7393121EDD33465089A96D9B0B926FC8"/>
          </w:placeholder>
          <w:showingPlcHdr/>
        </w:sdtPr>
        <w:sdtEndPr/>
        <w:sdtContent>
          <w:r w:rsidR="00640840" w:rsidRPr="00845A2B">
            <w:rPr>
              <w:rStyle w:val="PlaceholderText"/>
              <w:rFonts w:eastAsiaTheme="minorHAnsi"/>
            </w:rPr>
            <w:t>Click here to enter text.</w:t>
          </w:r>
        </w:sdtContent>
      </w:sdt>
      <w:r>
        <w:t xml:space="preserve"> </w:t>
      </w:r>
      <w:r>
        <w:tab/>
      </w:r>
      <w:r w:rsidRPr="000A663B">
        <w:rPr>
          <w:rStyle w:val="Strong"/>
        </w:rPr>
        <w:t>Fax:</w:t>
      </w:r>
      <w:r>
        <w:t xml:space="preserve"> </w:t>
      </w:r>
      <w:sdt>
        <w:sdtPr>
          <w:id w:val="-513993336"/>
          <w:placeholder>
            <w:docPart w:val="23C918708A0749D48D158B019794A590"/>
          </w:placeholder>
          <w:showingPlcHdr/>
        </w:sdtPr>
        <w:sdtEndPr/>
        <w:sdtContent>
          <w:r w:rsidR="00640840" w:rsidRPr="00845A2B">
            <w:rPr>
              <w:rStyle w:val="PlaceholderText"/>
              <w:rFonts w:eastAsiaTheme="minorHAnsi"/>
            </w:rPr>
            <w:t>Click here to enter text.</w:t>
          </w:r>
        </w:sdtContent>
      </w:sdt>
      <w:r>
        <w:t xml:space="preserve"> </w:t>
      </w:r>
    </w:p>
    <w:p w:rsidR="009F6939" w:rsidRDefault="009F6939" w:rsidP="009F6939">
      <w:pPr>
        <w:pStyle w:val="Formquestions"/>
      </w:pPr>
      <w:r w:rsidRPr="000A663B">
        <w:rPr>
          <w:rStyle w:val="Strong"/>
        </w:rPr>
        <w:lastRenderedPageBreak/>
        <w:t>Registration Number:</w:t>
      </w:r>
      <w:r>
        <w:t xml:space="preserve"> </w:t>
      </w:r>
      <w:sdt>
        <w:sdtPr>
          <w:id w:val="1064765089"/>
          <w:placeholder>
            <w:docPart w:val="9DC848D33121415B8644CB16F36BD466"/>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0A663B">
        <w:rPr>
          <w:rStyle w:val="Strong"/>
        </w:rPr>
        <w:t>Medical Practice:</w:t>
      </w:r>
      <w:r>
        <w:t xml:space="preserve"> </w:t>
      </w:r>
      <w:sdt>
        <w:sdtPr>
          <w:id w:val="-1661915835"/>
          <w:placeholder>
            <w:docPart w:val="737CECE13493453E87C73B524FD0044E"/>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Pr>
          <w:rStyle w:val="Strong"/>
        </w:rPr>
        <w:t>A</w:t>
      </w:r>
      <w:r w:rsidRPr="00C956A4">
        <w:rPr>
          <w:rStyle w:val="Strong"/>
        </w:rPr>
        <w:t>ddress:</w:t>
      </w:r>
      <w:r>
        <w:t xml:space="preserve"> </w:t>
      </w:r>
      <w:sdt>
        <w:sdtPr>
          <w:id w:val="-228451883"/>
          <w:placeholder>
            <w:docPart w:val="E2BEB449EAF94515BEA0799D61F974DD"/>
          </w:placeholder>
          <w:showingPlcHdr/>
        </w:sdtPr>
        <w:sdtEndPr/>
        <w:sdtContent>
          <w:r w:rsidR="00640840" w:rsidRPr="00845A2B">
            <w:rPr>
              <w:rStyle w:val="PlaceholderText"/>
              <w:rFonts w:eastAsiaTheme="minorHAnsi"/>
            </w:rPr>
            <w:t>Click here to enter text.</w:t>
          </w:r>
        </w:sdtContent>
      </w:sdt>
    </w:p>
    <w:p w:rsidR="009F6939" w:rsidRDefault="009F6939" w:rsidP="00817019">
      <w:pPr>
        <w:pStyle w:val="Formquestions"/>
      </w:pPr>
      <w:r w:rsidRPr="00C956A4">
        <w:rPr>
          <w:rStyle w:val="Strong"/>
        </w:rPr>
        <w:t>Suburb:</w:t>
      </w:r>
      <w:r>
        <w:t xml:space="preserve"> </w:t>
      </w:r>
      <w:sdt>
        <w:sdtPr>
          <w:id w:val="1205685916"/>
          <w:placeholder>
            <w:docPart w:val="EC7E54AC0C2A4D26A766D8BC0CE21244"/>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51009854"/>
          <w:placeholder>
            <w:docPart w:val="4286815A3DA5478F909D3EB17BBDD7E3"/>
          </w:placeholder>
          <w:showingPlcHdr/>
        </w:sdtPr>
        <w:sdtEndPr/>
        <w:sdtContent>
          <w:r w:rsidR="00640840" w:rsidRPr="00845A2B">
            <w:rPr>
              <w:rStyle w:val="PlaceholderText"/>
              <w:rFonts w:eastAsiaTheme="minorHAnsi"/>
            </w:rPr>
            <w:t>Click here to enter text.</w:t>
          </w:r>
        </w:sdtContent>
      </w:sdt>
    </w:p>
    <w:p w:rsidR="009F6939" w:rsidRDefault="009F6939" w:rsidP="009F6939">
      <w:pPr>
        <w:rPr>
          <w:rFonts w:eastAsiaTheme="minorHAnsi"/>
        </w:rPr>
        <w:sectPr w:rsidR="009F6939" w:rsidSect="00E22C7D">
          <w:headerReference w:type="default" r:id="rId30"/>
          <w:pgSz w:w="11906" w:h="16838"/>
          <w:pgMar w:top="1418" w:right="1797" w:bottom="1440" w:left="1276" w:header="709" w:footer="709" w:gutter="0"/>
          <w:cols w:space="242"/>
          <w:docGrid w:linePitch="360"/>
        </w:sectPr>
      </w:pPr>
    </w:p>
    <w:p w:rsidR="009F6939" w:rsidRPr="008B28E6" w:rsidRDefault="009F6939" w:rsidP="00817019">
      <w:pPr>
        <w:pStyle w:val="Heading2Redforforms"/>
        <w:numPr>
          <w:ilvl w:val="0"/>
          <w:numId w:val="0"/>
        </w:numPr>
      </w:pPr>
      <w:bookmarkStart w:id="23" w:name="_Toc22732451"/>
      <w:r>
        <w:lastRenderedPageBreak/>
        <w:t xml:space="preserve">Section 2 – This section to be retained by the </w:t>
      </w:r>
      <w:r w:rsidR="00CB7DCC">
        <w:t xml:space="preserve">registered </w:t>
      </w:r>
      <w:r>
        <w:t>medical</w:t>
      </w:r>
      <w:r w:rsidR="00817019">
        <w:t xml:space="preserve"> </w:t>
      </w:r>
      <w:r>
        <w:t>practitioner</w:t>
      </w:r>
      <w:bookmarkEnd w:id="23"/>
    </w:p>
    <w:p w:rsidR="009F6939" w:rsidRPr="009E6477" w:rsidRDefault="008C6DE8" w:rsidP="009F6939">
      <w:pPr>
        <w:pStyle w:val="SWAFeatureHeading"/>
        <w:tabs>
          <w:tab w:val="left" w:pos="4536"/>
        </w:tabs>
      </w:pPr>
      <w:r>
        <w:t>Person conducting a business or undertaking</w:t>
      </w:r>
    </w:p>
    <w:p w:rsidR="009F6939" w:rsidRDefault="009F6939" w:rsidP="009F6939">
      <w:pPr>
        <w:pStyle w:val="Formquestions"/>
      </w:pPr>
      <w:r w:rsidRPr="00C956A4">
        <w:rPr>
          <w:rStyle w:val="Strong"/>
        </w:rPr>
        <w:t>Company/organisation name:</w:t>
      </w:r>
      <w:r>
        <w:t xml:space="preserve"> </w:t>
      </w:r>
      <w:sdt>
        <w:sdtPr>
          <w:id w:val="-1242178497"/>
          <w:placeholder>
            <w:docPart w:val="F8053053495243F9837BC4135EA48244"/>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Site address:</w:t>
      </w:r>
      <w:r>
        <w:t xml:space="preserve"> </w:t>
      </w:r>
      <w:sdt>
        <w:sdtPr>
          <w:id w:val="-729156480"/>
          <w:placeholder>
            <w:docPart w:val="B3E196F06CF041798B0B02040D0D3A3C"/>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Suburb:</w:t>
      </w:r>
      <w:r>
        <w:t xml:space="preserve"> </w:t>
      </w:r>
      <w:sdt>
        <w:sdtPr>
          <w:id w:val="1107318566"/>
          <w:placeholder>
            <w:docPart w:val="CAA98CEAA2F643C6AF6552DC430FB722"/>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491397349"/>
          <w:placeholder>
            <w:docPart w:val="BD602D40498441149C33544091D2253D"/>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Site Tel:</w:t>
      </w:r>
      <w:r>
        <w:t xml:space="preserve"> </w:t>
      </w:r>
      <w:sdt>
        <w:sdtPr>
          <w:id w:val="-250748947"/>
          <w:placeholder>
            <w:docPart w:val="125D0440E36146679EE791FC13BBC3EF"/>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169332484"/>
          <w:placeholder>
            <w:docPart w:val="46717E4B961845CFAE801E366AF965E5"/>
          </w:placeholder>
          <w:showingPlcHdr/>
        </w:sdtPr>
        <w:sdtEndPr/>
        <w:sdtContent>
          <w:r w:rsidR="00640840" w:rsidRPr="00845A2B">
            <w:rPr>
              <w:rStyle w:val="PlaceholderText"/>
              <w:rFonts w:eastAsiaTheme="minorHAnsi"/>
            </w:rPr>
            <w:t>Click here to enter text.</w:t>
          </w:r>
        </w:sdtContent>
      </w:sdt>
      <w:r>
        <w:t xml:space="preserve"> </w:t>
      </w:r>
    </w:p>
    <w:p w:rsidR="009F6939" w:rsidRDefault="009F6939" w:rsidP="009F6939">
      <w:pPr>
        <w:pStyle w:val="Formquestions"/>
      </w:pPr>
      <w:r w:rsidRPr="00C956A4">
        <w:rPr>
          <w:rStyle w:val="Strong"/>
        </w:rPr>
        <w:t>Contact Name:</w:t>
      </w:r>
      <w:r>
        <w:t xml:space="preserve"> </w:t>
      </w:r>
      <w:sdt>
        <w:sdtPr>
          <w:id w:val="-1852719788"/>
          <w:placeholder>
            <w:docPart w:val="8D682BE524074C1985DE54C1F1C0ECD9"/>
          </w:placeholder>
          <w:showingPlcHdr/>
        </w:sdtPr>
        <w:sdtEndPr/>
        <w:sdtContent>
          <w:r w:rsidR="00640840" w:rsidRPr="00845A2B">
            <w:rPr>
              <w:rStyle w:val="PlaceholderText"/>
              <w:rFonts w:eastAsiaTheme="minorHAnsi"/>
            </w:rPr>
            <w:t>Click here to enter text.</w:t>
          </w:r>
        </w:sdtContent>
      </w:sdt>
    </w:p>
    <w:p w:rsidR="009F6939" w:rsidRPr="009E6477" w:rsidRDefault="009F6939" w:rsidP="009F6939">
      <w:pPr>
        <w:pStyle w:val="SWAFeatureHeading"/>
        <w:tabs>
          <w:tab w:val="left" w:pos="4536"/>
        </w:tabs>
      </w:pPr>
      <w:r w:rsidRPr="009E6477">
        <w:t>Other businesses or undertakings engaging the worker</w:t>
      </w:r>
      <w:r w:rsidR="009C3C9A">
        <w:tab/>
      </w:r>
      <w:r w:rsidR="009C3C9A">
        <w:tab/>
      </w:r>
      <w:r w:rsidR="009C3C9A">
        <w:tab/>
      </w:r>
      <w:sdt>
        <w:sdtPr>
          <w:id w:val="-1653592293"/>
          <w14:checkbox>
            <w14:checked w14:val="0"/>
            <w14:checkedState w14:val="0052" w14:font="Wingdings 2"/>
            <w14:uncheckedState w14:val="2610" w14:font="MS Gothic"/>
          </w14:checkbox>
        </w:sdtPr>
        <w:sdtEndPr/>
        <w:sdtContent>
          <w:r w:rsidR="009C3C9A">
            <w:rPr>
              <w:rFonts w:ascii="MS Gothic" w:eastAsia="MS Gothic" w:hAnsi="MS Gothic" w:hint="eastAsia"/>
            </w:rPr>
            <w:t>☐</w:t>
          </w:r>
        </w:sdtContent>
      </w:sdt>
      <w:r w:rsidR="009C3C9A">
        <w:t xml:space="preserve"> N/A</w:t>
      </w:r>
    </w:p>
    <w:p w:rsidR="009F6939" w:rsidRDefault="009F6939" w:rsidP="009F6939">
      <w:pPr>
        <w:pStyle w:val="Formquestions"/>
      </w:pPr>
      <w:r w:rsidRPr="00C956A4">
        <w:rPr>
          <w:rStyle w:val="Strong"/>
        </w:rPr>
        <w:t>Company/organisation name:</w:t>
      </w:r>
      <w:r>
        <w:t xml:space="preserve"> </w:t>
      </w:r>
      <w:sdt>
        <w:sdtPr>
          <w:id w:val="-1446389903"/>
          <w:placeholder>
            <w:docPart w:val="149B3812191E4268AA772F69701DF4E4"/>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Site address:</w:t>
      </w:r>
      <w:r>
        <w:t xml:space="preserve"> </w:t>
      </w:r>
      <w:sdt>
        <w:sdtPr>
          <w:id w:val="1873724238"/>
          <w:placeholder>
            <w:docPart w:val="438B7BD23C7D4FB1BBD2690616346C69"/>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Suburb:</w:t>
      </w:r>
      <w:r>
        <w:t xml:space="preserve"> </w:t>
      </w:r>
      <w:sdt>
        <w:sdtPr>
          <w:id w:val="-610283079"/>
          <w:placeholder>
            <w:docPart w:val="7FCA8B38E106480D81F3085B5DCCBA62"/>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464166166"/>
          <w:placeholder>
            <w:docPart w:val="E673B7F1CDF046C8A0F781BA208B71F7"/>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Site Tel:</w:t>
      </w:r>
      <w:r>
        <w:t xml:space="preserve"> </w:t>
      </w:r>
      <w:sdt>
        <w:sdtPr>
          <w:id w:val="-1351481276"/>
          <w:placeholder>
            <w:docPart w:val="8336C58631E345BD8E2CA2B44D0F7D29"/>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1795094802"/>
          <w:placeholder>
            <w:docPart w:val="67B1684EFB724884A3E6E6141743F417"/>
          </w:placeholder>
          <w:showingPlcHdr/>
        </w:sdtPr>
        <w:sdtEndPr/>
        <w:sdtContent>
          <w:r w:rsidR="00640840" w:rsidRPr="00845A2B">
            <w:rPr>
              <w:rStyle w:val="PlaceholderText"/>
              <w:rFonts w:eastAsiaTheme="minorHAnsi"/>
            </w:rPr>
            <w:t>Click here to enter text.</w:t>
          </w:r>
        </w:sdtContent>
      </w:sdt>
      <w:r>
        <w:t xml:space="preserve"> </w:t>
      </w:r>
    </w:p>
    <w:p w:rsidR="009F6939" w:rsidRDefault="009F6939" w:rsidP="009F6939">
      <w:pPr>
        <w:pStyle w:val="Formquestions"/>
      </w:pPr>
      <w:r w:rsidRPr="00C956A4">
        <w:rPr>
          <w:rStyle w:val="Strong"/>
        </w:rPr>
        <w:t>Contact Name:</w:t>
      </w:r>
      <w:r>
        <w:t xml:space="preserve"> </w:t>
      </w:r>
      <w:sdt>
        <w:sdtPr>
          <w:id w:val="-1917782129"/>
          <w:placeholder>
            <w:docPart w:val="5C9B315B40E24F4F8C0AA6428275180E"/>
          </w:placeholder>
          <w:showingPlcHdr/>
        </w:sdtPr>
        <w:sdtEndPr/>
        <w:sdtContent>
          <w:r w:rsidR="00640840" w:rsidRPr="00845A2B">
            <w:rPr>
              <w:rStyle w:val="PlaceholderText"/>
              <w:rFonts w:eastAsiaTheme="minorHAnsi"/>
            </w:rPr>
            <w:t>Click here to enter text.</w:t>
          </w:r>
        </w:sdtContent>
      </w:sdt>
    </w:p>
    <w:p w:rsidR="009F6939" w:rsidRPr="009E6477" w:rsidRDefault="009F6939" w:rsidP="009F6939">
      <w:pPr>
        <w:pStyle w:val="SWAFeatureHeading"/>
        <w:keepNext w:val="0"/>
        <w:keepLines w:val="0"/>
        <w:tabs>
          <w:tab w:val="left" w:pos="4536"/>
        </w:tabs>
      </w:pPr>
      <w:r w:rsidRPr="009E6477">
        <w:t xml:space="preserve">Worker details </w:t>
      </w:r>
      <w:r w:rsidRPr="00B90170">
        <w:rPr>
          <w:b w:val="0"/>
        </w:rPr>
        <w:t>(</w:t>
      </w:r>
      <w:r w:rsidRPr="00AF2F73">
        <w:rPr>
          <w:b w:val="0"/>
        </w:rPr>
        <w:t>tick all relevant boxes)</w:t>
      </w:r>
    </w:p>
    <w:p w:rsidR="009F6939" w:rsidRPr="00FD7215" w:rsidRDefault="009F6939" w:rsidP="009F6939">
      <w:pPr>
        <w:pStyle w:val="Formquestions"/>
      </w:pPr>
      <w:r w:rsidRPr="00FD7215">
        <w:rPr>
          <w:rStyle w:val="Strong"/>
        </w:rPr>
        <w:t>Surname:</w:t>
      </w:r>
      <w:r w:rsidRPr="00FD7215">
        <w:t xml:space="preserve"> </w:t>
      </w:r>
      <w:sdt>
        <w:sdtPr>
          <w:id w:val="-1953232848"/>
          <w:placeholder>
            <w:docPart w:val="2362B113D9304459A3B1EB89D70771DE"/>
          </w:placeholder>
          <w:showingPlcHdr/>
        </w:sdtPr>
        <w:sdtEndPr/>
        <w:sdtContent>
          <w:r w:rsidR="00640840" w:rsidRPr="00845A2B">
            <w:rPr>
              <w:rStyle w:val="PlaceholderText"/>
              <w:rFonts w:eastAsiaTheme="minorHAnsi"/>
            </w:rPr>
            <w:t>Click here to enter text.</w:t>
          </w:r>
        </w:sdtContent>
      </w:sdt>
      <w:r w:rsidRPr="00FD7215">
        <w:t xml:space="preserve"> </w:t>
      </w:r>
      <w:r>
        <w:tab/>
      </w:r>
      <w:r w:rsidRPr="00FD7215">
        <w:rPr>
          <w:rStyle w:val="Strong"/>
        </w:rPr>
        <w:t>Given names:</w:t>
      </w:r>
      <w:r w:rsidRPr="00FD7215">
        <w:t xml:space="preserve"> </w:t>
      </w:r>
      <w:sdt>
        <w:sdtPr>
          <w:id w:val="1769503030"/>
          <w:placeholder>
            <w:docPart w:val="057FA2FD03214CEE90EB6DDCD5F92875"/>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FD7215">
        <w:rPr>
          <w:rStyle w:val="Strong"/>
        </w:rPr>
        <w:t>Date of birth:</w:t>
      </w:r>
      <w:r>
        <w:t xml:space="preserve"> </w:t>
      </w:r>
      <w:sdt>
        <w:sdtPr>
          <w:id w:val="1612310711"/>
          <w:placeholder>
            <w:docPart w:val="142DD22A5D0B44ECAC312E25026FA82E"/>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r>
        <w:t xml:space="preserve"> </w:t>
      </w:r>
    </w:p>
    <w:p w:rsidR="009F6939" w:rsidRDefault="009F6939" w:rsidP="00817019">
      <w:pPr>
        <w:pStyle w:val="Formquestions"/>
        <w:tabs>
          <w:tab w:val="left" w:pos="1559"/>
          <w:tab w:val="left" w:pos="2835"/>
        </w:tabs>
      </w:pPr>
      <w:r w:rsidRPr="00FD7215">
        <w:rPr>
          <w:rStyle w:val="Strong"/>
        </w:rPr>
        <w:t>Sex:</w:t>
      </w:r>
      <w:r>
        <w:t xml:space="preserve"> </w:t>
      </w:r>
      <w:sdt>
        <w:sdtPr>
          <w:id w:val="854470834"/>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Male</w:t>
      </w:r>
      <w:r w:rsidR="00817019">
        <w:tab/>
      </w:r>
      <w:sdt>
        <w:sdtPr>
          <w:id w:val="1775278773"/>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Female</w:t>
      </w:r>
      <w:r w:rsidR="00817019">
        <w:tab/>
      </w:r>
      <w:sdt>
        <w:sdtPr>
          <w:id w:val="1657033496"/>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w:t>
      </w:r>
      <w:r w:rsidRPr="00F34DBE">
        <w:t>Pregnant/breastfeeding</w:t>
      </w:r>
    </w:p>
    <w:p w:rsidR="009F6939" w:rsidRDefault="009F6939" w:rsidP="009F6939">
      <w:pPr>
        <w:pStyle w:val="Formquestions"/>
      </w:pPr>
      <w:r>
        <w:rPr>
          <w:rStyle w:val="Strong"/>
        </w:rPr>
        <w:t>A</w:t>
      </w:r>
      <w:r w:rsidRPr="00C956A4">
        <w:rPr>
          <w:rStyle w:val="Strong"/>
        </w:rPr>
        <w:t>ddress:</w:t>
      </w:r>
      <w:r>
        <w:t xml:space="preserve"> </w:t>
      </w:r>
      <w:sdt>
        <w:sdtPr>
          <w:id w:val="140620717"/>
          <w:placeholder>
            <w:docPart w:val="967D535DCE4B4504B79D0034CDB34CFC"/>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Suburb:</w:t>
      </w:r>
      <w:r>
        <w:t xml:space="preserve"> </w:t>
      </w:r>
      <w:sdt>
        <w:sdtPr>
          <w:id w:val="1486970668"/>
          <w:placeholder>
            <w:docPart w:val="ECE7119E80DB4632AF78DF0417DE4C40"/>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2059046428"/>
          <w:placeholder>
            <w:docPart w:val="D22C820B44B84A208EA96100ADFAAAC7"/>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9E6477">
        <w:rPr>
          <w:rStyle w:val="Strong"/>
        </w:rPr>
        <w:t>Current job:</w:t>
      </w:r>
      <w:r>
        <w:t xml:space="preserve"> </w:t>
      </w:r>
      <w:sdt>
        <w:sdtPr>
          <w:id w:val="702293269"/>
          <w:placeholder>
            <w:docPart w:val="5D635BF2E56B430CB5A803E283984CE5"/>
          </w:placeholder>
          <w:showingPlcHdr/>
        </w:sdtPr>
        <w:sdtEndPr/>
        <w:sdtContent>
          <w:r w:rsidR="00640840" w:rsidRPr="00845A2B">
            <w:rPr>
              <w:rStyle w:val="PlaceholderText"/>
              <w:rFonts w:eastAsiaTheme="minorHAnsi"/>
            </w:rPr>
            <w:t>Click here to enter text.</w:t>
          </w:r>
        </w:sdtContent>
      </w:sdt>
      <w:r>
        <w:t xml:space="preserve"> </w:t>
      </w:r>
    </w:p>
    <w:p w:rsidR="009F6939" w:rsidRDefault="009F6939" w:rsidP="009F6939">
      <w:pPr>
        <w:pStyle w:val="Formquestions"/>
      </w:pPr>
      <w:r w:rsidRPr="009E6477">
        <w:rPr>
          <w:rStyle w:val="Strong"/>
        </w:rPr>
        <w:t>Tel (H):</w:t>
      </w:r>
      <w:r>
        <w:t xml:space="preserve"> </w:t>
      </w:r>
      <w:sdt>
        <w:sdtPr>
          <w:id w:val="-211813572"/>
          <w:placeholder>
            <w:docPart w:val="B0EE4C21501B48698D0DB5C49A217938"/>
          </w:placeholder>
          <w:showingPlcHdr/>
        </w:sdtPr>
        <w:sdtEndPr/>
        <w:sdtContent>
          <w:r w:rsidR="00640840" w:rsidRPr="00845A2B">
            <w:rPr>
              <w:rStyle w:val="PlaceholderText"/>
              <w:rFonts w:eastAsiaTheme="minorHAnsi"/>
            </w:rPr>
            <w:t>Click here to enter text.</w:t>
          </w:r>
        </w:sdtContent>
      </w:sdt>
      <w:r>
        <w:t xml:space="preserve"> </w:t>
      </w:r>
      <w:r>
        <w:tab/>
      </w:r>
      <w:r w:rsidRPr="009E6477">
        <w:rPr>
          <w:rStyle w:val="Strong"/>
        </w:rPr>
        <w:t>Mob:</w:t>
      </w:r>
      <w:r>
        <w:t xml:space="preserve"> </w:t>
      </w:r>
      <w:sdt>
        <w:sdtPr>
          <w:id w:val="-1684747012"/>
          <w:placeholder>
            <w:docPart w:val="169DC1BD6AD946D6AC2765CF0B21D33D"/>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9E6477">
        <w:rPr>
          <w:rStyle w:val="Strong"/>
        </w:rPr>
        <w:t>Date started employment:</w:t>
      </w:r>
      <w:r>
        <w:t xml:space="preserve"> </w:t>
      </w:r>
      <w:sdt>
        <w:sdtPr>
          <w:id w:val="916138682"/>
          <w:placeholder>
            <w:docPart w:val="244CF13271424576AE071514D93C032C"/>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rsidR="009F6939" w:rsidRPr="00AF2F73" w:rsidRDefault="009F6939" w:rsidP="009F6939">
      <w:pPr>
        <w:pStyle w:val="SWAFeatureHeading"/>
        <w:tabs>
          <w:tab w:val="left" w:pos="4536"/>
        </w:tabs>
        <w:rPr>
          <w:b w:val="0"/>
        </w:rPr>
      </w:pPr>
      <w:r>
        <w:t>Past e</w:t>
      </w:r>
      <w:r w:rsidRPr="009E6477">
        <w:t>mp</w:t>
      </w:r>
      <w:r>
        <w:t>loyment</w:t>
      </w:r>
      <w:r w:rsidR="00817019">
        <w:t xml:space="preserve"> and </w:t>
      </w:r>
      <w:r>
        <w:t xml:space="preserve">exposure details </w:t>
      </w:r>
      <w:r w:rsidRPr="00AF2F73">
        <w:rPr>
          <w:b w:val="0"/>
        </w:rPr>
        <w:t>(tick all relevant boxes)</w:t>
      </w:r>
    </w:p>
    <w:p w:rsidR="009F6939" w:rsidRPr="00FC6F12" w:rsidRDefault="009F6939" w:rsidP="009F6939">
      <w:pPr>
        <w:pStyle w:val="Formquestions"/>
        <w:rPr>
          <w:rStyle w:val="Strong"/>
        </w:rPr>
      </w:pPr>
      <w:r w:rsidRPr="00FC6F12">
        <w:rPr>
          <w:rStyle w:val="Strong"/>
        </w:rPr>
        <w:t xml:space="preserve">Have you ever worked in any of the following jobs? </w:t>
      </w:r>
    </w:p>
    <w:p w:rsidR="009F6939" w:rsidRPr="009A7DEF" w:rsidRDefault="009F6939" w:rsidP="009F6939">
      <w:pPr>
        <w:pStyle w:val="Formquestions"/>
      </w:pPr>
      <w:r w:rsidRPr="009A7DEF">
        <w:t xml:space="preserve">If you answered </w:t>
      </w:r>
      <w:r>
        <w:t>‘yes’</w:t>
      </w:r>
      <w:r w:rsidRPr="009A7DEF">
        <w:t xml:space="preserve"> to any of the questions, please advise if you experienced any symptoms such as cough or wheeze or asthma when working.</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Past exposure employment questions"/>
      </w:tblPr>
      <w:tblGrid>
        <w:gridCol w:w="522"/>
        <w:gridCol w:w="2630"/>
        <w:gridCol w:w="968"/>
        <w:gridCol w:w="968"/>
        <w:gridCol w:w="3745"/>
      </w:tblGrid>
      <w:tr w:rsidR="009F6939" w:rsidRPr="008D02A7" w:rsidTr="00C74B13">
        <w:trPr>
          <w:cnfStyle w:val="100000000000" w:firstRow="1" w:lastRow="0" w:firstColumn="0" w:lastColumn="0" w:oddVBand="0" w:evenVBand="0" w:oddHBand="0" w:evenHBand="0" w:firstRowFirstColumn="0" w:firstRowLastColumn="0" w:lastRowFirstColumn="0" w:lastRowLastColumn="0"/>
          <w:tblHeader/>
        </w:trPr>
        <w:tc>
          <w:tcPr>
            <w:tcW w:w="295" w:type="pct"/>
            <w:shd w:val="clear" w:color="auto" w:fill="auto"/>
          </w:tcPr>
          <w:p w:rsidR="009F6939" w:rsidRPr="008D02A7" w:rsidRDefault="009F6939" w:rsidP="00C74B13">
            <w:pPr>
              <w:pStyle w:val="Tableheading"/>
              <w:rPr>
                <w:b/>
              </w:rPr>
            </w:pPr>
          </w:p>
        </w:tc>
        <w:tc>
          <w:tcPr>
            <w:tcW w:w="1489" w:type="pct"/>
            <w:shd w:val="clear" w:color="auto" w:fill="auto"/>
          </w:tcPr>
          <w:p w:rsidR="009F6939" w:rsidRPr="008D02A7" w:rsidRDefault="009F6939" w:rsidP="00C74B13">
            <w:pPr>
              <w:pStyle w:val="Tableheading"/>
              <w:rPr>
                <w:b/>
              </w:rPr>
            </w:pPr>
          </w:p>
        </w:tc>
        <w:tc>
          <w:tcPr>
            <w:tcW w:w="548" w:type="pct"/>
            <w:shd w:val="clear" w:color="auto" w:fill="auto"/>
          </w:tcPr>
          <w:p w:rsidR="009F6939" w:rsidRPr="008D02A7" w:rsidRDefault="009F6939" w:rsidP="00C74B13">
            <w:pPr>
              <w:pStyle w:val="Tableheading"/>
            </w:pPr>
          </w:p>
        </w:tc>
        <w:tc>
          <w:tcPr>
            <w:tcW w:w="548" w:type="pct"/>
            <w:shd w:val="clear" w:color="auto" w:fill="auto"/>
          </w:tcPr>
          <w:p w:rsidR="009F6939" w:rsidRPr="00C81593" w:rsidRDefault="009F6939" w:rsidP="00C74B13">
            <w:pPr>
              <w:pStyle w:val="Tableheading"/>
            </w:pPr>
          </w:p>
        </w:tc>
        <w:tc>
          <w:tcPr>
            <w:tcW w:w="2120" w:type="pct"/>
            <w:shd w:val="clear" w:color="auto" w:fill="auto"/>
          </w:tcPr>
          <w:p w:rsidR="009F6939" w:rsidRPr="008D02A7" w:rsidRDefault="00817019" w:rsidP="00C74B13">
            <w:pPr>
              <w:pStyle w:val="Tableheading"/>
              <w:rPr>
                <w:b/>
              </w:rPr>
            </w:pPr>
            <w:r>
              <w:rPr>
                <w:b/>
              </w:rPr>
              <w:t>C</w:t>
            </w:r>
            <w:r w:rsidR="009F6939" w:rsidRPr="008D02A7">
              <w:rPr>
                <w:b/>
              </w:rPr>
              <w:t xml:space="preserve">omments </w:t>
            </w:r>
            <w:r w:rsidR="009F6939" w:rsidRPr="008D02A7">
              <w:t xml:space="preserve">(all </w:t>
            </w:r>
            <w:r w:rsidR="009F6939">
              <w:t>‘yes’</w:t>
            </w:r>
            <w:r w:rsidR="009F6939" w:rsidRPr="008D02A7">
              <w:t xml:space="preserve"> answers)</w:t>
            </w:r>
          </w:p>
        </w:tc>
      </w:tr>
      <w:tr w:rsidR="004E31B1" w:rsidRPr="002C4719" w:rsidTr="004E31B1">
        <w:tc>
          <w:tcPr>
            <w:tcW w:w="1784" w:type="pct"/>
            <w:gridSpan w:val="2"/>
            <w:shd w:val="clear" w:color="auto" w:fill="auto"/>
          </w:tcPr>
          <w:p w:rsidR="004E31B1" w:rsidRPr="00C25274" w:rsidRDefault="004E31B1" w:rsidP="00C74B13">
            <w:pPr>
              <w:spacing w:before="40" w:after="40"/>
              <w:rPr>
                <w:rFonts w:cs="Arial"/>
                <w:b/>
              </w:rPr>
            </w:pPr>
            <w:r w:rsidRPr="00C25274">
              <w:rPr>
                <w:rFonts w:cs="Arial"/>
              </w:rPr>
              <w:t>Mining antimony</w:t>
            </w:r>
          </w:p>
        </w:tc>
        <w:tc>
          <w:tcPr>
            <w:tcW w:w="548" w:type="pct"/>
          </w:tcPr>
          <w:p w:rsidR="004E31B1" w:rsidRPr="00C81593" w:rsidRDefault="001E1150" w:rsidP="00C74B13">
            <w:pPr>
              <w:pStyle w:val="Tabletext"/>
            </w:pPr>
            <w:sdt>
              <w:sdtPr>
                <w:id w:val="2101061693"/>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1813322533"/>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604155807"/>
            <w:placeholder>
              <w:docPart w:val="66E2FE5987F9442891294DEC95C67880"/>
            </w:placeholder>
            <w:showingPlcHdr/>
          </w:sdtPr>
          <w:sdtEndPr/>
          <w:sdtContent>
            <w:tc>
              <w:tcPr>
                <w:tcW w:w="2120" w:type="pct"/>
                <w:shd w:val="clear" w:color="auto" w:fill="auto"/>
              </w:tcPr>
              <w:p w:rsidR="004E31B1" w:rsidRPr="002C4719"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spacing w:before="40" w:after="40"/>
              <w:rPr>
                <w:rFonts w:cs="Arial"/>
                <w:b/>
              </w:rPr>
            </w:pPr>
            <w:r w:rsidRPr="00C25274">
              <w:rPr>
                <w:rFonts w:cs="Arial"/>
              </w:rPr>
              <w:t>Smelting antimony</w:t>
            </w:r>
          </w:p>
        </w:tc>
        <w:tc>
          <w:tcPr>
            <w:tcW w:w="548" w:type="pct"/>
          </w:tcPr>
          <w:p w:rsidR="004E31B1" w:rsidRPr="00C81593" w:rsidRDefault="001E1150" w:rsidP="00C74B13">
            <w:pPr>
              <w:pStyle w:val="Tabletext"/>
            </w:pPr>
            <w:sdt>
              <w:sdtPr>
                <w:id w:val="-151599475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121805391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213843875"/>
            <w:placeholder>
              <w:docPart w:val="19B0625C2919423FB3953828A1B45DC5"/>
            </w:placeholder>
            <w:showingPlcHdr/>
          </w:sdtPr>
          <w:sdtEndPr/>
          <w:sdtContent>
            <w:tc>
              <w:tcPr>
                <w:tcW w:w="2120" w:type="pct"/>
                <w:shd w:val="clear" w:color="auto" w:fill="auto"/>
              </w:tcPr>
              <w:p w:rsidR="004E31B1" w:rsidRDefault="004E31B1" w:rsidP="00C74B13">
                <w:pPr>
                  <w:pStyle w:val="Tabletext"/>
                </w:pPr>
                <w:r w:rsidRPr="00845A2B">
                  <w:rPr>
                    <w:rStyle w:val="PlaceholderText"/>
                    <w:rFonts w:eastAsiaTheme="minorHAnsi"/>
                  </w:rPr>
                  <w:t>Click here to enter text.</w:t>
                </w:r>
              </w:p>
            </w:tc>
          </w:sdtContent>
        </w:sdt>
      </w:tr>
      <w:tr w:rsidR="004E31B1" w:rsidRPr="002C4719" w:rsidTr="009D2ADE">
        <w:tc>
          <w:tcPr>
            <w:tcW w:w="1" w:type="pct"/>
            <w:gridSpan w:val="2"/>
            <w:shd w:val="clear" w:color="auto" w:fill="auto"/>
          </w:tcPr>
          <w:p w:rsidR="004E31B1" w:rsidRPr="00C25274" w:rsidRDefault="004E31B1" w:rsidP="00C74B13">
            <w:pPr>
              <w:spacing w:before="40" w:after="40"/>
              <w:rPr>
                <w:rFonts w:cs="Arial"/>
              </w:rPr>
            </w:pPr>
            <w:r>
              <w:rPr>
                <w:rFonts w:cs="Arial"/>
              </w:rPr>
              <w:t>Other (please specify)</w:t>
            </w:r>
          </w:p>
        </w:tc>
        <w:tc>
          <w:tcPr>
            <w:tcW w:w="548" w:type="pct"/>
          </w:tcPr>
          <w:p w:rsidR="004E31B1" w:rsidRPr="00C81593" w:rsidRDefault="001E1150" w:rsidP="00C74B13">
            <w:pPr>
              <w:pStyle w:val="Tabletext"/>
            </w:pPr>
            <w:sdt>
              <w:sdtPr>
                <w:id w:val="-1212112396"/>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215473333"/>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2073919934"/>
            <w:placeholder>
              <w:docPart w:val="D6428FCDB80446409106D3BE4F099D2A"/>
            </w:placeholder>
            <w:showingPlcHdr/>
          </w:sdtPr>
          <w:sdtEndPr/>
          <w:sdtContent>
            <w:tc>
              <w:tcPr>
                <w:tcW w:w="2120" w:type="pct"/>
                <w:shd w:val="clear" w:color="auto" w:fill="auto"/>
              </w:tcPr>
              <w:p w:rsidR="004E31B1" w:rsidRPr="002C4719" w:rsidRDefault="004E31B1" w:rsidP="00C74B13">
                <w:pPr>
                  <w:pStyle w:val="Tabletext"/>
                </w:pPr>
                <w:r w:rsidRPr="00845A2B">
                  <w:rPr>
                    <w:rStyle w:val="PlaceholderText"/>
                    <w:rFonts w:eastAsiaTheme="minorHAnsi"/>
                  </w:rPr>
                  <w:t>Click here to enter text.</w:t>
                </w:r>
              </w:p>
            </w:tc>
          </w:sdtContent>
        </w:sdt>
      </w:tr>
      <w:tr w:rsidR="001845BE" w:rsidRPr="001845BE" w:rsidTr="00F36952">
        <w:trPr>
          <w:tblHeader/>
        </w:trPr>
        <w:tc>
          <w:tcPr>
            <w:tcW w:w="1" w:type="pct"/>
            <w:gridSpan w:val="2"/>
            <w:shd w:val="clear" w:color="auto" w:fill="auto"/>
          </w:tcPr>
          <w:p w:rsidR="001845BE" w:rsidRPr="001845BE" w:rsidRDefault="001845BE" w:rsidP="00C74B13">
            <w:pPr>
              <w:pStyle w:val="Tableheading"/>
              <w:keepNext/>
              <w:keepLines/>
              <w:rPr>
                <w:szCs w:val="19"/>
              </w:rPr>
            </w:pPr>
            <w:r w:rsidRPr="001845BE">
              <w:rPr>
                <w:rStyle w:val="Strong"/>
                <w:b/>
              </w:rPr>
              <w:t>Use in:</w:t>
            </w:r>
          </w:p>
        </w:tc>
        <w:tc>
          <w:tcPr>
            <w:tcW w:w="548" w:type="pct"/>
            <w:shd w:val="clear" w:color="auto" w:fill="auto"/>
          </w:tcPr>
          <w:p w:rsidR="001845BE" w:rsidRPr="001845BE" w:rsidRDefault="001845BE" w:rsidP="00C74B13">
            <w:pPr>
              <w:pStyle w:val="Tableheading"/>
              <w:keepNext/>
              <w:keepLines/>
              <w:rPr>
                <w:szCs w:val="19"/>
              </w:rPr>
            </w:pPr>
          </w:p>
        </w:tc>
        <w:tc>
          <w:tcPr>
            <w:tcW w:w="548" w:type="pct"/>
            <w:shd w:val="clear" w:color="auto" w:fill="auto"/>
          </w:tcPr>
          <w:p w:rsidR="001845BE" w:rsidRPr="001845BE" w:rsidRDefault="001845BE" w:rsidP="00C74B13">
            <w:pPr>
              <w:pStyle w:val="Tableheading"/>
              <w:keepNext/>
              <w:keepLines/>
            </w:pPr>
          </w:p>
        </w:tc>
        <w:tc>
          <w:tcPr>
            <w:tcW w:w="2120" w:type="pct"/>
            <w:shd w:val="clear" w:color="auto" w:fill="auto"/>
          </w:tcPr>
          <w:p w:rsidR="001845BE" w:rsidRPr="001845BE" w:rsidRDefault="001845BE" w:rsidP="00C74B13">
            <w:pPr>
              <w:pStyle w:val="Tableheading"/>
              <w:keepNext/>
              <w:keepLines/>
            </w:pPr>
            <w:r w:rsidRPr="001845BE">
              <w:t xml:space="preserve">Comments </w:t>
            </w:r>
            <w:r w:rsidRPr="001845BE">
              <w:rPr>
                <w:b w:val="0"/>
              </w:rPr>
              <w:t>(all ‘yes’ answers)</w:t>
            </w:r>
          </w:p>
        </w:tc>
      </w:tr>
      <w:tr w:rsidR="004E31B1" w:rsidRPr="002C4719" w:rsidTr="004E31B1">
        <w:tc>
          <w:tcPr>
            <w:tcW w:w="1784" w:type="pct"/>
            <w:gridSpan w:val="2"/>
            <w:shd w:val="clear" w:color="auto" w:fill="auto"/>
          </w:tcPr>
          <w:p w:rsidR="004E31B1" w:rsidRPr="00C25274" w:rsidRDefault="004E31B1" w:rsidP="00C74B13">
            <w:pPr>
              <w:pStyle w:val="Tabletext"/>
              <w:keepNext/>
              <w:keepLines/>
              <w:rPr>
                <w:rFonts w:cs="Arial"/>
                <w:b/>
              </w:rPr>
            </w:pPr>
            <w:r w:rsidRPr="00C25274">
              <w:rPr>
                <w:rFonts w:cs="Arial"/>
              </w:rPr>
              <w:t>Metal alloys</w:t>
            </w:r>
          </w:p>
        </w:tc>
        <w:tc>
          <w:tcPr>
            <w:tcW w:w="548" w:type="pct"/>
            <w:shd w:val="clear" w:color="auto" w:fill="auto"/>
          </w:tcPr>
          <w:p w:rsidR="004E31B1" w:rsidRPr="00C81593" w:rsidRDefault="001E1150" w:rsidP="00C74B13">
            <w:pPr>
              <w:pStyle w:val="Tabletext"/>
              <w:keepNext/>
              <w:keepLines/>
            </w:pPr>
            <w:sdt>
              <w:sdtPr>
                <w:id w:val="-117988570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keepNext/>
              <w:keepLines/>
            </w:pPr>
            <w:sdt>
              <w:sdtPr>
                <w:id w:val="542336657"/>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412662359"/>
            <w:placeholder>
              <w:docPart w:val="532774CD73B34168A16826CCD987A3ED"/>
            </w:placeholder>
            <w:showingPlcHdr/>
          </w:sdtPr>
          <w:sdtEndPr/>
          <w:sdtContent>
            <w:tc>
              <w:tcPr>
                <w:tcW w:w="2120" w:type="pct"/>
                <w:shd w:val="clear" w:color="auto" w:fill="auto"/>
              </w:tcPr>
              <w:p w:rsidR="004E31B1" w:rsidRPr="00126BD3" w:rsidRDefault="004E31B1" w:rsidP="00C74B13">
                <w:pPr>
                  <w:pStyle w:val="Tabletext"/>
                  <w:keepNext/>
                  <w:keepLines/>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pStyle w:val="Tabletext"/>
              <w:rPr>
                <w:rFonts w:cs="Arial"/>
                <w:b/>
              </w:rPr>
            </w:pPr>
            <w:r w:rsidRPr="00C25274">
              <w:rPr>
                <w:rFonts w:cs="Arial"/>
              </w:rPr>
              <w:t>Storage batteries</w:t>
            </w:r>
          </w:p>
        </w:tc>
        <w:tc>
          <w:tcPr>
            <w:tcW w:w="548" w:type="pct"/>
            <w:shd w:val="clear" w:color="auto" w:fill="auto"/>
          </w:tcPr>
          <w:p w:rsidR="004E31B1" w:rsidRPr="00C81593" w:rsidRDefault="001E1150" w:rsidP="00C74B13">
            <w:pPr>
              <w:pStyle w:val="Tabletext"/>
            </w:pPr>
            <w:sdt>
              <w:sdtPr>
                <w:id w:val="28315900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1761485837"/>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587426788"/>
            <w:placeholder>
              <w:docPart w:val="30D9678554444D6EAFDBDE7FE13673C7"/>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pStyle w:val="Tabletext"/>
              <w:rPr>
                <w:rFonts w:cs="Arial"/>
                <w:b/>
              </w:rPr>
            </w:pPr>
            <w:r w:rsidRPr="00C25274">
              <w:rPr>
                <w:rFonts w:cs="Arial"/>
              </w:rPr>
              <w:lastRenderedPageBreak/>
              <w:t>Solder</w:t>
            </w:r>
          </w:p>
        </w:tc>
        <w:tc>
          <w:tcPr>
            <w:tcW w:w="548" w:type="pct"/>
            <w:shd w:val="clear" w:color="auto" w:fill="auto"/>
          </w:tcPr>
          <w:p w:rsidR="004E31B1" w:rsidRPr="00C81593" w:rsidRDefault="001E1150" w:rsidP="00C74B13">
            <w:pPr>
              <w:pStyle w:val="Tabletext"/>
            </w:pPr>
            <w:sdt>
              <w:sdtPr>
                <w:id w:val="-1003513209"/>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196086518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880753446"/>
            <w:placeholder>
              <w:docPart w:val="492D044D3D0743A4B284E01B4C8BBCDC"/>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pStyle w:val="Tabletext"/>
              <w:rPr>
                <w:rFonts w:cs="Arial"/>
                <w:b/>
              </w:rPr>
            </w:pPr>
            <w:r w:rsidRPr="00C25274">
              <w:rPr>
                <w:rFonts w:cs="Arial"/>
              </w:rPr>
              <w:t>Sheet and pipe metal</w:t>
            </w:r>
          </w:p>
        </w:tc>
        <w:tc>
          <w:tcPr>
            <w:tcW w:w="548" w:type="pct"/>
            <w:shd w:val="clear" w:color="auto" w:fill="auto"/>
          </w:tcPr>
          <w:p w:rsidR="004E31B1" w:rsidRPr="00C81593" w:rsidRDefault="001E1150" w:rsidP="00C74B13">
            <w:pPr>
              <w:pStyle w:val="Tabletext"/>
            </w:pPr>
            <w:sdt>
              <w:sdtPr>
                <w:id w:val="-207720055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64496973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858187313"/>
            <w:placeholder>
              <w:docPart w:val="5FADD118AC164C41A37A1CB91FDAED5F"/>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pStyle w:val="Tabletext"/>
              <w:rPr>
                <w:rFonts w:cs="Arial"/>
                <w:b/>
              </w:rPr>
            </w:pPr>
            <w:r w:rsidRPr="00C25274">
              <w:rPr>
                <w:rFonts w:cs="Arial"/>
              </w:rPr>
              <w:t>Ammunition</w:t>
            </w:r>
          </w:p>
        </w:tc>
        <w:tc>
          <w:tcPr>
            <w:tcW w:w="548" w:type="pct"/>
            <w:shd w:val="clear" w:color="auto" w:fill="auto"/>
          </w:tcPr>
          <w:p w:rsidR="004E31B1" w:rsidRPr="00C81593" w:rsidRDefault="001E1150" w:rsidP="00C74B13">
            <w:pPr>
              <w:pStyle w:val="Tabletext"/>
            </w:pPr>
            <w:sdt>
              <w:sdtPr>
                <w:id w:val="-88000873"/>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213359998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156837391"/>
            <w:placeholder>
              <w:docPart w:val="86BE5E45CB2F4B3DA3D5621EFB4EE56E"/>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pStyle w:val="Tabletext"/>
              <w:rPr>
                <w:rFonts w:cs="Arial"/>
                <w:b/>
              </w:rPr>
            </w:pPr>
            <w:r w:rsidRPr="00C25274">
              <w:rPr>
                <w:rFonts w:cs="Arial"/>
              </w:rPr>
              <w:t>Metal bearings</w:t>
            </w:r>
          </w:p>
        </w:tc>
        <w:tc>
          <w:tcPr>
            <w:tcW w:w="548" w:type="pct"/>
            <w:shd w:val="clear" w:color="auto" w:fill="auto"/>
          </w:tcPr>
          <w:p w:rsidR="004E31B1" w:rsidRPr="00C81593" w:rsidRDefault="001E1150" w:rsidP="00C74B13">
            <w:pPr>
              <w:pStyle w:val="Tabletext"/>
            </w:pPr>
            <w:sdt>
              <w:sdtPr>
                <w:id w:val="-91493500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1827656885"/>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013416844"/>
            <w:placeholder>
              <w:docPart w:val="589284FAB43D4285B612F58319D037EA"/>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pStyle w:val="Tabletext"/>
              <w:rPr>
                <w:rFonts w:cs="Arial"/>
                <w:b/>
              </w:rPr>
            </w:pPr>
            <w:r w:rsidRPr="00C25274">
              <w:rPr>
                <w:rFonts w:cs="Arial"/>
              </w:rPr>
              <w:t>Castings</w:t>
            </w:r>
          </w:p>
        </w:tc>
        <w:tc>
          <w:tcPr>
            <w:tcW w:w="548" w:type="pct"/>
            <w:shd w:val="clear" w:color="auto" w:fill="auto"/>
          </w:tcPr>
          <w:p w:rsidR="004E31B1" w:rsidRPr="00C81593" w:rsidRDefault="001E1150" w:rsidP="00C74B13">
            <w:pPr>
              <w:pStyle w:val="Tabletext"/>
            </w:pPr>
            <w:sdt>
              <w:sdtPr>
                <w:id w:val="-7204892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1845391384"/>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358709003"/>
            <w:placeholder>
              <w:docPart w:val="59F43424C4AA4753A39C9105C3A76527"/>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pStyle w:val="Tabletext"/>
              <w:rPr>
                <w:rFonts w:cs="Arial"/>
                <w:b/>
              </w:rPr>
            </w:pPr>
            <w:r w:rsidRPr="00C25274">
              <w:rPr>
                <w:rFonts w:cs="Arial"/>
              </w:rPr>
              <w:t>Pewter</w:t>
            </w:r>
          </w:p>
        </w:tc>
        <w:tc>
          <w:tcPr>
            <w:tcW w:w="548" w:type="pct"/>
            <w:shd w:val="clear" w:color="auto" w:fill="auto"/>
          </w:tcPr>
          <w:p w:rsidR="004E31B1" w:rsidRPr="00C81593" w:rsidRDefault="001E1150" w:rsidP="00C74B13">
            <w:pPr>
              <w:pStyle w:val="Tabletext"/>
            </w:pPr>
            <w:sdt>
              <w:sdtPr>
                <w:id w:val="118439754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196522326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545586822"/>
            <w:placeholder>
              <w:docPart w:val="690C0D2C7C6D4280A332319A45ED0D89"/>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pStyle w:val="Tabletext"/>
              <w:rPr>
                <w:rFonts w:cs="Arial"/>
                <w:b/>
              </w:rPr>
            </w:pPr>
            <w:r w:rsidRPr="00C25274">
              <w:rPr>
                <w:rFonts w:cs="Arial"/>
              </w:rPr>
              <w:t>Ceramics</w:t>
            </w:r>
          </w:p>
        </w:tc>
        <w:tc>
          <w:tcPr>
            <w:tcW w:w="548" w:type="pct"/>
            <w:shd w:val="clear" w:color="auto" w:fill="auto"/>
          </w:tcPr>
          <w:p w:rsidR="004E31B1" w:rsidRPr="00C81593" w:rsidRDefault="001E1150" w:rsidP="00C74B13">
            <w:pPr>
              <w:pStyle w:val="Tabletext"/>
            </w:pPr>
            <w:sdt>
              <w:sdtPr>
                <w:id w:val="-1932890195"/>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1735306707"/>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879243040"/>
            <w:placeholder>
              <w:docPart w:val="7988A706590B4AB78A763D19A7AF8C6B"/>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pStyle w:val="Tabletext"/>
              <w:rPr>
                <w:rFonts w:cs="Arial"/>
                <w:b/>
              </w:rPr>
            </w:pPr>
            <w:r w:rsidRPr="00C25274">
              <w:rPr>
                <w:rFonts w:cs="Arial"/>
              </w:rPr>
              <w:t>Fireworks</w:t>
            </w:r>
          </w:p>
        </w:tc>
        <w:tc>
          <w:tcPr>
            <w:tcW w:w="548" w:type="pct"/>
            <w:shd w:val="clear" w:color="auto" w:fill="auto"/>
          </w:tcPr>
          <w:p w:rsidR="004E31B1" w:rsidRPr="00C81593" w:rsidRDefault="001E1150" w:rsidP="00C74B13">
            <w:pPr>
              <w:pStyle w:val="Tabletext"/>
            </w:pPr>
            <w:sdt>
              <w:sdtPr>
                <w:id w:val="-1812706023"/>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15518848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833061897"/>
            <w:placeholder>
              <w:docPart w:val="B529B7839B084FE7A01E21C9AA6EE332"/>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pStyle w:val="Tabletext"/>
              <w:rPr>
                <w:rFonts w:cs="Arial"/>
                <w:b/>
              </w:rPr>
            </w:pPr>
            <w:r w:rsidRPr="00C25274">
              <w:rPr>
                <w:rFonts w:cs="Arial"/>
              </w:rPr>
              <w:t>Enamels</w:t>
            </w:r>
          </w:p>
        </w:tc>
        <w:tc>
          <w:tcPr>
            <w:tcW w:w="548" w:type="pct"/>
            <w:shd w:val="clear" w:color="auto" w:fill="auto"/>
          </w:tcPr>
          <w:p w:rsidR="004E31B1" w:rsidRPr="00C81593" w:rsidRDefault="001E1150" w:rsidP="00C74B13">
            <w:pPr>
              <w:pStyle w:val="Tabletext"/>
            </w:pPr>
            <w:sdt>
              <w:sdtPr>
                <w:id w:val="-143280689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904446027"/>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730964935"/>
            <w:placeholder>
              <w:docPart w:val="5E2A3CA2222C442090A14E5122D99CAE"/>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pStyle w:val="Tabletext"/>
              <w:rPr>
                <w:rFonts w:cs="Arial"/>
                <w:b/>
              </w:rPr>
            </w:pPr>
            <w:r w:rsidRPr="00C25274">
              <w:rPr>
                <w:rFonts w:cs="Arial"/>
              </w:rPr>
              <w:t>Glass</w:t>
            </w:r>
          </w:p>
        </w:tc>
        <w:tc>
          <w:tcPr>
            <w:tcW w:w="548" w:type="pct"/>
            <w:shd w:val="clear" w:color="auto" w:fill="auto"/>
          </w:tcPr>
          <w:p w:rsidR="004E31B1" w:rsidRPr="00C81593" w:rsidRDefault="001E1150" w:rsidP="00C74B13">
            <w:pPr>
              <w:pStyle w:val="Tabletext"/>
            </w:pPr>
            <w:sdt>
              <w:sdtPr>
                <w:id w:val="-957417415"/>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6059774"/>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901244672"/>
            <w:placeholder>
              <w:docPart w:val="22AA48CF10084B65B87DBB04DFFA95F8"/>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spacing w:before="40" w:after="40"/>
              <w:rPr>
                <w:rFonts w:cs="Arial"/>
              </w:rPr>
            </w:pPr>
            <w:r w:rsidRPr="00C25274">
              <w:rPr>
                <w:rFonts w:cs="Arial"/>
              </w:rPr>
              <w:t>Paint</w:t>
            </w:r>
          </w:p>
        </w:tc>
        <w:tc>
          <w:tcPr>
            <w:tcW w:w="548" w:type="pct"/>
            <w:shd w:val="clear" w:color="auto" w:fill="auto"/>
          </w:tcPr>
          <w:p w:rsidR="004E31B1" w:rsidRPr="00C81593" w:rsidRDefault="001E1150" w:rsidP="00C74B13">
            <w:pPr>
              <w:pStyle w:val="Tabletext"/>
            </w:pPr>
            <w:sdt>
              <w:sdtPr>
                <w:id w:val="-1707638581"/>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147741032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483702272"/>
            <w:placeholder>
              <w:docPart w:val="2259DC3FADC74FDA997B92DA5D9774B5"/>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784" w:type="pct"/>
            <w:gridSpan w:val="2"/>
            <w:shd w:val="clear" w:color="auto" w:fill="auto"/>
          </w:tcPr>
          <w:p w:rsidR="004E31B1" w:rsidRPr="00C25274" w:rsidRDefault="004E31B1" w:rsidP="00C74B13">
            <w:pPr>
              <w:spacing w:before="40" w:after="40"/>
              <w:rPr>
                <w:rFonts w:cs="Arial"/>
                <w:b/>
              </w:rPr>
            </w:pPr>
            <w:r w:rsidRPr="00C25274">
              <w:rPr>
                <w:rFonts w:cs="Arial"/>
              </w:rPr>
              <w:t xml:space="preserve">Fire-retardant in plastics, rubber, building materials and textiles </w:t>
            </w:r>
          </w:p>
        </w:tc>
        <w:tc>
          <w:tcPr>
            <w:tcW w:w="548" w:type="pct"/>
            <w:shd w:val="clear" w:color="auto" w:fill="auto"/>
          </w:tcPr>
          <w:p w:rsidR="004E31B1" w:rsidRPr="00C81593" w:rsidRDefault="001E1150" w:rsidP="00C74B13">
            <w:pPr>
              <w:pStyle w:val="Tabletext"/>
            </w:pPr>
            <w:sdt>
              <w:sdtPr>
                <w:id w:val="-36182193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1737242374"/>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945682135"/>
            <w:placeholder>
              <w:docPart w:val="B3FCB1D8429440F4B9C6249098A9FD95"/>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1845BE">
        <w:tc>
          <w:tcPr>
            <w:tcW w:w="1784" w:type="pct"/>
            <w:gridSpan w:val="2"/>
            <w:shd w:val="clear" w:color="auto" w:fill="auto"/>
          </w:tcPr>
          <w:p w:rsidR="004E31B1" w:rsidRPr="00C25274" w:rsidRDefault="004E31B1" w:rsidP="00C74B13">
            <w:pPr>
              <w:spacing w:before="40" w:after="40"/>
              <w:rPr>
                <w:rFonts w:cs="Arial"/>
                <w:b/>
              </w:rPr>
            </w:pPr>
            <w:r w:rsidRPr="00C25274">
              <w:rPr>
                <w:rFonts w:cs="Arial"/>
              </w:rPr>
              <w:t>Stibine used in the semiconductor industry</w:t>
            </w:r>
          </w:p>
        </w:tc>
        <w:tc>
          <w:tcPr>
            <w:tcW w:w="548" w:type="pct"/>
            <w:shd w:val="clear" w:color="auto" w:fill="auto"/>
          </w:tcPr>
          <w:p w:rsidR="004E31B1" w:rsidRPr="00C81593" w:rsidRDefault="001E1150" w:rsidP="00C74B13">
            <w:pPr>
              <w:pStyle w:val="Tabletext"/>
            </w:pPr>
            <w:sdt>
              <w:sdtPr>
                <w:id w:val="-142619483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548" w:type="pct"/>
            <w:shd w:val="clear" w:color="auto" w:fill="auto"/>
          </w:tcPr>
          <w:p w:rsidR="004E31B1" w:rsidRPr="00C81593" w:rsidRDefault="001E1150" w:rsidP="00C74B13">
            <w:pPr>
              <w:pStyle w:val="Tabletext"/>
            </w:pPr>
            <w:sdt>
              <w:sdtPr>
                <w:id w:val="-2025387847"/>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82596785"/>
            <w:placeholder>
              <w:docPart w:val="47340626E5CE4131B2263E2BCB9E2D02"/>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bl>
    <w:p w:rsidR="009F6939" w:rsidRPr="00C245AE" w:rsidRDefault="009F6939" w:rsidP="009F6939">
      <w:pPr>
        <w:pStyle w:val="SWAFeatureHeading"/>
        <w:keepNext w:val="0"/>
        <w:keepLines w:val="0"/>
        <w:rPr>
          <w:b w:val="0"/>
        </w:rPr>
      </w:pPr>
      <w:r>
        <w:t xml:space="preserve">General health questionnaire </w:t>
      </w:r>
      <w:r w:rsidRPr="00C245AE">
        <w:rPr>
          <w:b w:val="0"/>
        </w:rPr>
        <w:t>(tick all relevant boxes)</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questionnaire"/>
      </w:tblPr>
      <w:tblGrid>
        <w:gridCol w:w="523"/>
        <w:gridCol w:w="2742"/>
        <w:gridCol w:w="970"/>
        <w:gridCol w:w="853"/>
        <w:gridCol w:w="3745"/>
      </w:tblGrid>
      <w:tr w:rsidR="009F6939" w:rsidRPr="002C4719" w:rsidTr="00C74B13">
        <w:trPr>
          <w:cnfStyle w:val="100000000000" w:firstRow="1" w:lastRow="0" w:firstColumn="0" w:lastColumn="0" w:oddVBand="0" w:evenVBand="0" w:oddHBand="0" w:evenHBand="0" w:firstRowFirstColumn="0" w:firstRowLastColumn="0" w:lastRowFirstColumn="0" w:lastRowLastColumn="0"/>
          <w:tblHeader/>
        </w:trPr>
        <w:tc>
          <w:tcPr>
            <w:tcW w:w="296" w:type="pct"/>
            <w:shd w:val="clear" w:color="auto" w:fill="auto"/>
          </w:tcPr>
          <w:p w:rsidR="009F6939" w:rsidRPr="002C4719" w:rsidRDefault="009F6939" w:rsidP="00C74B13">
            <w:pPr>
              <w:pStyle w:val="Tableheading"/>
              <w:ind w:right="34"/>
              <w:jc w:val="right"/>
            </w:pPr>
          </w:p>
        </w:tc>
        <w:tc>
          <w:tcPr>
            <w:tcW w:w="1552" w:type="pct"/>
            <w:shd w:val="clear" w:color="auto" w:fill="auto"/>
          </w:tcPr>
          <w:p w:rsidR="009F6939" w:rsidRDefault="009F6939" w:rsidP="00C74B13">
            <w:pPr>
              <w:pStyle w:val="Tableheading"/>
              <w:rPr>
                <w:szCs w:val="19"/>
              </w:rPr>
            </w:pPr>
          </w:p>
        </w:tc>
        <w:tc>
          <w:tcPr>
            <w:tcW w:w="549" w:type="pct"/>
            <w:shd w:val="clear" w:color="auto" w:fill="auto"/>
          </w:tcPr>
          <w:p w:rsidR="009F6939" w:rsidRPr="00D536CD" w:rsidRDefault="009F6939" w:rsidP="00C74B13">
            <w:pPr>
              <w:pStyle w:val="Tableheading"/>
              <w:rPr>
                <w:szCs w:val="19"/>
              </w:rPr>
            </w:pPr>
          </w:p>
        </w:tc>
        <w:tc>
          <w:tcPr>
            <w:tcW w:w="483" w:type="pct"/>
            <w:shd w:val="clear" w:color="auto" w:fill="auto"/>
          </w:tcPr>
          <w:p w:rsidR="009F6939" w:rsidRPr="008D02A7" w:rsidRDefault="009F6939" w:rsidP="00C74B13">
            <w:pPr>
              <w:pStyle w:val="Tableheading"/>
            </w:pPr>
          </w:p>
        </w:tc>
        <w:tc>
          <w:tcPr>
            <w:tcW w:w="2120" w:type="pct"/>
            <w:shd w:val="clear" w:color="auto" w:fill="auto"/>
          </w:tcPr>
          <w:p w:rsidR="009F6939" w:rsidRPr="002C4719" w:rsidRDefault="00817019" w:rsidP="00C74B13">
            <w:pPr>
              <w:pStyle w:val="Tableheading"/>
            </w:pPr>
            <w:r>
              <w:rPr>
                <w:b/>
              </w:rPr>
              <w:t>C</w:t>
            </w:r>
            <w:r w:rsidR="009F6939" w:rsidRPr="008D02A7">
              <w:rPr>
                <w:b/>
              </w:rPr>
              <w:t xml:space="preserve">omments </w:t>
            </w:r>
            <w:r w:rsidR="009F6939" w:rsidRPr="008D02A7">
              <w:t xml:space="preserve">(all </w:t>
            </w:r>
            <w:r w:rsidR="009F6939">
              <w:t>‘yes’</w:t>
            </w:r>
            <w:r w:rsidR="009F6939" w:rsidRPr="008D02A7">
              <w:t xml:space="preserve"> answers)</w:t>
            </w:r>
          </w:p>
        </w:tc>
      </w:tr>
      <w:tr w:rsidR="004E31B1" w:rsidRPr="002C4719" w:rsidTr="004E31B1">
        <w:tc>
          <w:tcPr>
            <w:tcW w:w="1848" w:type="pct"/>
            <w:gridSpan w:val="2"/>
            <w:shd w:val="clear" w:color="auto" w:fill="auto"/>
          </w:tcPr>
          <w:p w:rsidR="004E31B1" w:rsidRPr="009E0BF1" w:rsidRDefault="004E31B1" w:rsidP="00C74B13">
            <w:pPr>
              <w:spacing w:before="40" w:after="40"/>
              <w:rPr>
                <w:rFonts w:cs="Arial"/>
                <w:b/>
              </w:rPr>
            </w:pPr>
            <w:r w:rsidRPr="009E0BF1">
              <w:rPr>
                <w:rFonts w:cs="Arial"/>
                <w:szCs w:val="19"/>
              </w:rPr>
              <w:t>Did you</w:t>
            </w:r>
            <w:r>
              <w:rPr>
                <w:rFonts w:cs="Arial"/>
                <w:szCs w:val="19"/>
              </w:rPr>
              <w:t xml:space="preserve"> suffer any incapacity lasting two</w:t>
            </w:r>
            <w:r w:rsidRPr="009E0BF1">
              <w:rPr>
                <w:rFonts w:cs="Arial"/>
                <w:szCs w:val="19"/>
              </w:rPr>
              <w:t xml:space="preserve"> weeks or longer in the last </w:t>
            </w:r>
            <w:r>
              <w:rPr>
                <w:rFonts w:cs="Arial"/>
                <w:szCs w:val="19"/>
              </w:rPr>
              <w:t xml:space="preserve">two </w:t>
            </w:r>
            <w:r w:rsidRPr="009E0BF1">
              <w:rPr>
                <w:rFonts w:cs="Arial"/>
                <w:szCs w:val="19"/>
              </w:rPr>
              <w:t>years</w:t>
            </w:r>
          </w:p>
        </w:tc>
        <w:tc>
          <w:tcPr>
            <w:tcW w:w="549" w:type="pct"/>
            <w:shd w:val="clear" w:color="auto" w:fill="auto"/>
          </w:tcPr>
          <w:p w:rsidR="004E31B1" w:rsidRPr="00C81593" w:rsidRDefault="001E1150" w:rsidP="00C74B13">
            <w:pPr>
              <w:pStyle w:val="Tabletext"/>
            </w:pPr>
            <w:sdt>
              <w:sdtPr>
                <w:id w:val="176903887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843215177"/>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496296673"/>
            <w:placeholder>
              <w:docPart w:val="40BC1EC11C8F49B3874838DE7B6F31E2"/>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gridSpan w:val="2"/>
            <w:shd w:val="clear" w:color="auto" w:fill="auto"/>
          </w:tcPr>
          <w:p w:rsidR="004E31B1" w:rsidRPr="009E0BF1" w:rsidRDefault="004E31B1" w:rsidP="00C74B13">
            <w:pPr>
              <w:spacing w:before="40" w:after="40"/>
              <w:rPr>
                <w:rFonts w:cs="Arial"/>
                <w:szCs w:val="19"/>
              </w:rPr>
            </w:pPr>
            <w:r w:rsidRPr="009E0BF1">
              <w:rPr>
                <w:rFonts w:cs="Arial"/>
                <w:szCs w:val="19"/>
              </w:rPr>
              <w:t>Have you ever had any operations or accidents or been hospitalised for any reason</w:t>
            </w:r>
          </w:p>
        </w:tc>
        <w:tc>
          <w:tcPr>
            <w:tcW w:w="549" w:type="pct"/>
            <w:shd w:val="clear" w:color="auto" w:fill="auto"/>
          </w:tcPr>
          <w:p w:rsidR="004E31B1" w:rsidRPr="00C81593" w:rsidRDefault="001E1150" w:rsidP="00C74B13">
            <w:pPr>
              <w:pStyle w:val="Tabletext"/>
            </w:pPr>
            <w:sdt>
              <w:sdtPr>
                <w:id w:val="-169344556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37199825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813917147"/>
            <w:placeholder>
              <w:docPart w:val="334DC39A188046E28C05BF4E3D0D9F97"/>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gridSpan w:val="2"/>
            <w:shd w:val="clear" w:color="auto" w:fill="auto"/>
          </w:tcPr>
          <w:p w:rsidR="004E31B1" w:rsidRPr="009E0BF1" w:rsidRDefault="004E31B1" w:rsidP="00D95EF3">
            <w:pPr>
              <w:spacing w:before="40" w:after="40"/>
              <w:rPr>
                <w:rFonts w:cs="Arial"/>
                <w:szCs w:val="19"/>
              </w:rPr>
            </w:pPr>
            <w:r w:rsidRPr="009E0BF1">
              <w:rPr>
                <w:rFonts w:cs="Arial"/>
                <w:szCs w:val="19"/>
              </w:rPr>
              <w:t>Are you currently being treated by a doctor or other health professional for any illness or injury</w:t>
            </w:r>
          </w:p>
        </w:tc>
        <w:tc>
          <w:tcPr>
            <w:tcW w:w="549" w:type="pct"/>
            <w:shd w:val="clear" w:color="auto" w:fill="auto"/>
          </w:tcPr>
          <w:p w:rsidR="004E31B1" w:rsidRPr="00C81593" w:rsidRDefault="001E1150" w:rsidP="00C74B13">
            <w:pPr>
              <w:pStyle w:val="Tabletext"/>
            </w:pPr>
            <w:sdt>
              <w:sdtPr>
                <w:id w:val="68371420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2108625045"/>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644385206"/>
            <w:placeholder>
              <w:docPart w:val="D8990379BC474606B59E570DAD5984A7"/>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gridSpan w:val="2"/>
            <w:shd w:val="clear" w:color="auto" w:fill="auto"/>
          </w:tcPr>
          <w:p w:rsidR="004E31B1" w:rsidRPr="009E0BF1" w:rsidRDefault="004E31B1" w:rsidP="00817019">
            <w:pPr>
              <w:spacing w:before="40" w:after="40"/>
              <w:rPr>
                <w:rFonts w:cs="Arial"/>
                <w:szCs w:val="19"/>
              </w:rPr>
            </w:pPr>
            <w:r w:rsidRPr="009E0BF1">
              <w:rPr>
                <w:rFonts w:cs="Arial"/>
                <w:szCs w:val="19"/>
              </w:rPr>
              <w:t>Are you currently receiving any medical treatment or taking any medications</w:t>
            </w:r>
            <w:r>
              <w:rPr>
                <w:rFonts w:cs="Arial"/>
                <w:szCs w:val="19"/>
              </w:rPr>
              <w:t>.</w:t>
            </w:r>
            <w:r w:rsidRPr="009E0BF1">
              <w:rPr>
                <w:rFonts w:cs="Arial"/>
                <w:szCs w:val="19"/>
              </w:rPr>
              <w:t xml:space="preserve"> Please detail.</w:t>
            </w:r>
          </w:p>
        </w:tc>
        <w:tc>
          <w:tcPr>
            <w:tcW w:w="549" w:type="pct"/>
            <w:shd w:val="clear" w:color="auto" w:fill="auto"/>
          </w:tcPr>
          <w:p w:rsidR="004E31B1" w:rsidRPr="00C81593" w:rsidRDefault="001E1150" w:rsidP="00C74B13">
            <w:pPr>
              <w:pStyle w:val="Tabletext"/>
            </w:pPr>
            <w:sdt>
              <w:sdtPr>
                <w:id w:val="-1202783843"/>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73604995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702248224"/>
            <w:placeholder>
              <w:docPart w:val="AB02BAE129974A8E897E28200240B569"/>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gridSpan w:val="2"/>
            <w:shd w:val="clear" w:color="auto" w:fill="auto"/>
          </w:tcPr>
          <w:p w:rsidR="004E31B1" w:rsidRPr="009E0BF1" w:rsidRDefault="004E31B1" w:rsidP="00D95EF3">
            <w:pPr>
              <w:spacing w:before="40" w:after="40"/>
              <w:rPr>
                <w:rFonts w:cs="Arial"/>
                <w:szCs w:val="19"/>
              </w:rPr>
            </w:pPr>
            <w:r w:rsidRPr="009E0BF1">
              <w:rPr>
                <w:rFonts w:cs="Arial"/>
                <w:szCs w:val="19"/>
              </w:rPr>
              <w:t>Are you pregnant or breast</w:t>
            </w:r>
            <w:r>
              <w:rPr>
                <w:rFonts w:cs="Arial"/>
                <w:szCs w:val="19"/>
              </w:rPr>
              <w:noBreakHyphen/>
            </w:r>
            <w:r w:rsidRPr="009E0BF1">
              <w:rPr>
                <w:rFonts w:cs="Arial"/>
                <w:szCs w:val="19"/>
              </w:rPr>
              <w:t>feeding, or contemplating</w:t>
            </w:r>
            <w:r>
              <w:rPr>
                <w:rFonts w:cs="Arial"/>
                <w:szCs w:val="19"/>
              </w:rPr>
              <w:t xml:space="preserve"> </w:t>
            </w:r>
            <w:r w:rsidRPr="009E0BF1">
              <w:rPr>
                <w:rFonts w:cs="Arial"/>
                <w:szCs w:val="19"/>
              </w:rPr>
              <w:t>pregnancy</w:t>
            </w:r>
          </w:p>
        </w:tc>
        <w:tc>
          <w:tcPr>
            <w:tcW w:w="549" w:type="pct"/>
            <w:shd w:val="clear" w:color="auto" w:fill="auto"/>
          </w:tcPr>
          <w:p w:rsidR="004E31B1" w:rsidRPr="00C81593" w:rsidRDefault="001E1150" w:rsidP="00C74B13">
            <w:pPr>
              <w:pStyle w:val="Tabletext"/>
            </w:pPr>
            <w:sdt>
              <w:sdtPr>
                <w:id w:val="518361105"/>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21478181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392263325"/>
            <w:placeholder>
              <w:docPart w:val="EE3BF29031DC41A7A5C2D1D3BAB9CCCF"/>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1877BE">
        <w:tc>
          <w:tcPr>
            <w:tcW w:w="1848" w:type="pct"/>
            <w:gridSpan w:val="2"/>
            <w:shd w:val="clear" w:color="auto" w:fill="auto"/>
          </w:tcPr>
          <w:p w:rsidR="004E31B1" w:rsidRPr="009E0BF1" w:rsidRDefault="004E31B1" w:rsidP="00C74B13">
            <w:pPr>
              <w:spacing w:before="40" w:after="40"/>
              <w:rPr>
                <w:rFonts w:cs="Arial"/>
                <w:szCs w:val="19"/>
              </w:rPr>
            </w:pPr>
            <w:r w:rsidRPr="009E0BF1">
              <w:rPr>
                <w:rFonts w:cs="Arial"/>
                <w:szCs w:val="19"/>
              </w:rPr>
              <w:t>Do you currently smoke</w:t>
            </w:r>
          </w:p>
        </w:tc>
        <w:tc>
          <w:tcPr>
            <w:tcW w:w="549" w:type="pct"/>
            <w:shd w:val="clear" w:color="auto" w:fill="auto"/>
          </w:tcPr>
          <w:p w:rsidR="004E31B1" w:rsidRPr="00C81593" w:rsidRDefault="001E1150" w:rsidP="00C74B13">
            <w:pPr>
              <w:pStyle w:val="Tabletext"/>
            </w:pPr>
            <w:sdt>
              <w:sdtPr>
                <w:id w:val="-2120206824"/>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929653655"/>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831870991"/>
            <w:placeholder>
              <w:docPart w:val="32F271DF41CD4074BC0F3C90BD89D159"/>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1877BE" w:rsidRPr="002C4719" w:rsidTr="001877BE">
        <w:tc>
          <w:tcPr>
            <w:tcW w:w="1848" w:type="pct"/>
            <w:gridSpan w:val="2"/>
            <w:shd w:val="clear" w:color="auto" w:fill="auto"/>
          </w:tcPr>
          <w:p w:rsidR="001877BE" w:rsidRPr="009E0BF1" w:rsidRDefault="001877BE" w:rsidP="001877BE">
            <w:pPr>
              <w:spacing w:before="40" w:after="40"/>
              <w:rPr>
                <w:rFonts w:cs="Arial"/>
                <w:szCs w:val="19"/>
              </w:rPr>
            </w:pPr>
            <w:r>
              <w:t>Do you practice</w:t>
            </w:r>
            <w:r w:rsidRPr="00F111D9">
              <w:t xml:space="preserve"> personal hygiene</w:t>
            </w:r>
            <w:r>
              <w:t xml:space="preserve"> at work, </w:t>
            </w:r>
            <w:r w:rsidRPr="00F111D9">
              <w:t>for example nail biting, frequency of hand washing</w:t>
            </w:r>
            <w:r>
              <w:t>, eating or smoking, clean shaven, s</w:t>
            </w:r>
            <w:r w:rsidRPr="002E0E0F">
              <w:t>hower and change into clean clothes at end of shift</w:t>
            </w:r>
          </w:p>
        </w:tc>
        <w:tc>
          <w:tcPr>
            <w:tcW w:w="549" w:type="pct"/>
            <w:shd w:val="clear" w:color="auto" w:fill="auto"/>
          </w:tcPr>
          <w:p w:rsidR="001877BE" w:rsidRDefault="001E1150" w:rsidP="001877BE">
            <w:pPr>
              <w:pStyle w:val="Tabletext"/>
            </w:pPr>
            <w:sdt>
              <w:sdtPr>
                <w:id w:val="-1532960841"/>
                <w14:checkbox>
                  <w14:checked w14:val="0"/>
                  <w14:checkedState w14:val="00FC" w14:font="Wingdings"/>
                  <w14:uncheckedState w14:val="2610" w14:font="MS Gothic"/>
                </w14:checkbox>
              </w:sdtPr>
              <w:sdtEndPr/>
              <w:sdtContent>
                <w:r w:rsidR="001877BE">
                  <w:rPr>
                    <w:rFonts w:ascii="MS Gothic" w:eastAsia="MS Gothic" w:hAnsi="MS Gothic" w:hint="eastAsia"/>
                  </w:rPr>
                  <w:t>☐</w:t>
                </w:r>
              </w:sdtContent>
            </w:sdt>
            <w:r w:rsidR="001877BE">
              <w:t xml:space="preserve"> No</w:t>
            </w:r>
          </w:p>
        </w:tc>
        <w:tc>
          <w:tcPr>
            <w:tcW w:w="483" w:type="pct"/>
            <w:shd w:val="clear" w:color="auto" w:fill="auto"/>
          </w:tcPr>
          <w:p w:rsidR="001877BE" w:rsidRDefault="001E1150" w:rsidP="001877BE">
            <w:pPr>
              <w:pStyle w:val="Tabletext"/>
            </w:pPr>
            <w:sdt>
              <w:sdtPr>
                <w:id w:val="-794988036"/>
                <w14:checkbox>
                  <w14:checked w14:val="0"/>
                  <w14:checkedState w14:val="00FC" w14:font="Wingdings"/>
                  <w14:uncheckedState w14:val="2610" w14:font="MS Gothic"/>
                </w14:checkbox>
              </w:sdtPr>
              <w:sdtEndPr/>
              <w:sdtContent>
                <w:r w:rsidR="001877BE">
                  <w:rPr>
                    <w:rFonts w:ascii="MS Gothic" w:eastAsia="MS Gothic" w:hAnsi="MS Gothic" w:hint="eastAsia"/>
                  </w:rPr>
                  <w:t>☐</w:t>
                </w:r>
              </w:sdtContent>
            </w:sdt>
            <w:r w:rsidR="001877BE">
              <w:t xml:space="preserve"> Yes</w:t>
            </w:r>
          </w:p>
        </w:tc>
        <w:tc>
          <w:tcPr>
            <w:tcW w:w="2120" w:type="pct"/>
            <w:shd w:val="clear" w:color="auto" w:fill="auto"/>
          </w:tcPr>
          <w:p w:rsidR="001877BE" w:rsidRDefault="001877BE" w:rsidP="001877BE">
            <w:pPr>
              <w:pStyle w:val="Tabletext"/>
            </w:pPr>
          </w:p>
        </w:tc>
      </w:tr>
    </w:tbl>
    <w:p w:rsidR="009F6939" w:rsidRPr="0038593B" w:rsidRDefault="009F6939" w:rsidP="009F6939">
      <w:pPr>
        <w:pStyle w:val="SWAFeatureHeading"/>
        <w:rPr>
          <w:b w:val="0"/>
        </w:rPr>
      </w:pPr>
      <w:r>
        <w:lastRenderedPageBreak/>
        <w:t xml:space="preserve">Specific health questions </w:t>
      </w:r>
      <w:r w:rsidRPr="0038593B">
        <w:rPr>
          <w:b w:val="0"/>
        </w:rPr>
        <w:t>(tick all relevant boxes)</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Specific health questions"/>
      </w:tblPr>
      <w:tblGrid>
        <w:gridCol w:w="3265"/>
        <w:gridCol w:w="970"/>
        <w:gridCol w:w="853"/>
        <w:gridCol w:w="3745"/>
      </w:tblGrid>
      <w:tr w:rsidR="001845BE" w:rsidRPr="002C4719" w:rsidTr="001845BE">
        <w:trPr>
          <w:cnfStyle w:val="100000000000" w:firstRow="1" w:lastRow="0" w:firstColumn="0" w:lastColumn="0" w:oddVBand="0" w:evenVBand="0" w:oddHBand="0" w:evenHBand="0" w:firstRowFirstColumn="0" w:firstRowLastColumn="0" w:lastRowFirstColumn="0" w:lastRowLastColumn="0"/>
          <w:tblHeader/>
        </w:trPr>
        <w:tc>
          <w:tcPr>
            <w:tcW w:w="2397" w:type="pct"/>
            <w:gridSpan w:val="2"/>
            <w:shd w:val="clear" w:color="auto" w:fill="auto"/>
          </w:tcPr>
          <w:p w:rsidR="001845BE" w:rsidRPr="00D536CD" w:rsidRDefault="001845BE" w:rsidP="00C74B13">
            <w:pPr>
              <w:pStyle w:val="Tableheading"/>
              <w:keepNext/>
              <w:keepLines/>
              <w:rPr>
                <w:szCs w:val="19"/>
              </w:rPr>
            </w:pPr>
            <w:r w:rsidRPr="00AD7CB2">
              <w:rPr>
                <w:rStyle w:val="Strong"/>
              </w:rPr>
              <w:t>Do you have or have you ever had:</w:t>
            </w:r>
          </w:p>
        </w:tc>
        <w:tc>
          <w:tcPr>
            <w:tcW w:w="483" w:type="pct"/>
            <w:shd w:val="clear" w:color="auto" w:fill="auto"/>
          </w:tcPr>
          <w:p w:rsidR="001845BE" w:rsidRPr="008D02A7" w:rsidRDefault="001845BE" w:rsidP="00C74B13">
            <w:pPr>
              <w:pStyle w:val="Tableheading"/>
              <w:keepNext/>
              <w:keepLines/>
            </w:pPr>
          </w:p>
        </w:tc>
        <w:tc>
          <w:tcPr>
            <w:tcW w:w="2120" w:type="pct"/>
            <w:shd w:val="clear" w:color="auto" w:fill="auto"/>
          </w:tcPr>
          <w:p w:rsidR="001845BE" w:rsidRPr="002C4719" w:rsidRDefault="001845BE" w:rsidP="00C74B13">
            <w:pPr>
              <w:pStyle w:val="Tableheading"/>
              <w:keepNext/>
              <w:keepLines/>
            </w:pPr>
            <w:r>
              <w:rPr>
                <w:b/>
              </w:rPr>
              <w:t>C</w:t>
            </w:r>
            <w:r w:rsidRPr="008D02A7">
              <w:rPr>
                <w:b/>
              </w:rPr>
              <w:t xml:space="preserve">omments </w:t>
            </w:r>
            <w:r w:rsidRPr="008D02A7">
              <w:t xml:space="preserve">(all </w:t>
            </w:r>
            <w:r>
              <w:t>‘yes’</w:t>
            </w:r>
            <w:r w:rsidRPr="008D02A7">
              <w:t xml:space="preserve"> answers)</w:t>
            </w:r>
          </w:p>
        </w:tc>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 xml:space="preserve">Blurred vision or other vision problems </w:t>
            </w:r>
          </w:p>
        </w:tc>
        <w:tc>
          <w:tcPr>
            <w:tcW w:w="549" w:type="pct"/>
            <w:shd w:val="clear" w:color="auto" w:fill="auto"/>
          </w:tcPr>
          <w:p w:rsidR="004E31B1" w:rsidRPr="00C81593" w:rsidRDefault="001E1150" w:rsidP="00C74B13">
            <w:pPr>
              <w:pStyle w:val="Tabletext"/>
            </w:pPr>
            <w:sdt>
              <w:sdtPr>
                <w:id w:val="51721097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72611378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909277449"/>
            <w:placeholder>
              <w:docPart w:val="C3E6385BBC8E412BBB9AD036E2DDE357"/>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bCs/>
                <w:szCs w:val="19"/>
              </w:rPr>
              <w:t>Itchy eyes, runny and/or congested nose</w:t>
            </w:r>
          </w:p>
        </w:tc>
        <w:tc>
          <w:tcPr>
            <w:tcW w:w="549" w:type="pct"/>
            <w:shd w:val="clear" w:color="auto" w:fill="auto"/>
          </w:tcPr>
          <w:p w:rsidR="004E31B1" w:rsidRPr="00C81593" w:rsidRDefault="001E1150" w:rsidP="00C74B13">
            <w:pPr>
              <w:pStyle w:val="Tabletext"/>
            </w:pPr>
            <w:sdt>
              <w:sdtPr>
                <w:id w:val="-143235833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779786717"/>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403794217"/>
            <w:placeholder>
              <w:docPart w:val="A2A5026CC78E484387C806CCD955F1E7"/>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Chest pains or irregular heartbeats or suffered from rheumatic fever</w:t>
            </w:r>
          </w:p>
        </w:tc>
        <w:tc>
          <w:tcPr>
            <w:tcW w:w="549" w:type="pct"/>
            <w:shd w:val="clear" w:color="auto" w:fill="auto"/>
          </w:tcPr>
          <w:p w:rsidR="004E31B1" w:rsidRPr="00C81593" w:rsidRDefault="001E1150" w:rsidP="00C74B13">
            <w:pPr>
              <w:pStyle w:val="Tabletext"/>
            </w:pPr>
            <w:sdt>
              <w:sdtPr>
                <w:id w:val="167218577"/>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29857254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205784152"/>
            <w:placeholder>
              <w:docPart w:val="35463993A946411F92DAD74697EC61B0"/>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 xml:space="preserve">High blood pressure or heart disease (including heart attack, heart surgery, murmurs, angina) </w:t>
            </w:r>
          </w:p>
        </w:tc>
        <w:tc>
          <w:tcPr>
            <w:tcW w:w="549" w:type="pct"/>
            <w:shd w:val="clear" w:color="auto" w:fill="auto"/>
          </w:tcPr>
          <w:p w:rsidR="004E31B1" w:rsidRPr="00C81593" w:rsidRDefault="001E1150" w:rsidP="00C74B13">
            <w:pPr>
              <w:pStyle w:val="Tabletext"/>
            </w:pPr>
            <w:sdt>
              <w:sdtPr>
                <w:id w:val="115927896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127271981"/>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66469079"/>
            <w:placeholder>
              <w:docPart w:val="C96D9976B0E54AEA8ED478F7DE2F33E2"/>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 xml:space="preserve">Family history of heart disease </w:t>
            </w:r>
          </w:p>
        </w:tc>
        <w:tc>
          <w:tcPr>
            <w:tcW w:w="549" w:type="pct"/>
            <w:shd w:val="clear" w:color="auto" w:fill="auto"/>
          </w:tcPr>
          <w:p w:rsidR="004E31B1" w:rsidRPr="00C81593" w:rsidRDefault="001E1150" w:rsidP="00C74B13">
            <w:pPr>
              <w:pStyle w:val="Tabletext"/>
            </w:pPr>
            <w:sdt>
              <w:sdtPr>
                <w:id w:val="150432396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06814925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356955964"/>
            <w:placeholder>
              <w:docPart w:val="AAFF695A56824666882D561E4DDC6D08"/>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Shortness of breath on exertion</w:t>
            </w:r>
          </w:p>
        </w:tc>
        <w:tc>
          <w:tcPr>
            <w:tcW w:w="549" w:type="pct"/>
            <w:shd w:val="clear" w:color="auto" w:fill="auto"/>
          </w:tcPr>
          <w:p w:rsidR="004E31B1" w:rsidRPr="00C81593" w:rsidRDefault="001E1150" w:rsidP="00C74B13">
            <w:pPr>
              <w:pStyle w:val="Tabletext"/>
            </w:pPr>
            <w:sdt>
              <w:sdtPr>
                <w:id w:val="191805595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444188684"/>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122347502"/>
            <w:placeholder>
              <w:docPart w:val="A845410E3B724C1E8D66727FFF78666B"/>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 xml:space="preserve">Wheezing, bronchitis or asthma now or in the past </w:t>
            </w:r>
          </w:p>
        </w:tc>
        <w:tc>
          <w:tcPr>
            <w:tcW w:w="549" w:type="pct"/>
            <w:shd w:val="clear" w:color="auto" w:fill="auto"/>
          </w:tcPr>
          <w:p w:rsidR="004E31B1" w:rsidRPr="00C81593" w:rsidRDefault="001E1150" w:rsidP="00C74B13">
            <w:pPr>
              <w:pStyle w:val="Tabletext"/>
            </w:pPr>
            <w:sdt>
              <w:sdtPr>
                <w:id w:val="190887703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789821499"/>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228524292"/>
            <w:placeholder>
              <w:docPart w:val="00BB421622D94BC3978EAE917639FCB9"/>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Any other lung or respiratory conditions (emphysema, pneumonia or sinusitis)</w:t>
            </w:r>
          </w:p>
        </w:tc>
        <w:tc>
          <w:tcPr>
            <w:tcW w:w="549" w:type="pct"/>
            <w:shd w:val="clear" w:color="auto" w:fill="auto"/>
          </w:tcPr>
          <w:p w:rsidR="004E31B1" w:rsidRPr="00C81593" w:rsidRDefault="001E1150" w:rsidP="00C74B13">
            <w:pPr>
              <w:pStyle w:val="Tabletext"/>
            </w:pPr>
            <w:sdt>
              <w:sdtPr>
                <w:id w:val="-440536056"/>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227185531"/>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2133620848"/>
            <w:placeholder>
              <w:docPart w:val="F06558A613FF491FAADB41FD09D14851"/>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Pr>
                <w:rFonts w:cs="Arial"/>
                <w:szCs w:val="19"/>
              </w:rPr>
              <w:t>Allergies, hay fever</w:t>
            </w:r>
            <w:r w:rsidRPr="009E0BF1">
              <w:rPr>
                <w:rFonts w:cs="Arial"/>
                <w:szCs w:val="19"/>
              </w:rPr>
              <w:t>, or allergic bronchitis</w:t>
            </w:r>
          </w:p>
        </w:tc>
        <w:tc>
          <w:tcPr>
            <w:tcW w:w="549" w:type="pct"/>
            <w:shd w:val="clear" w:color="auto" w:fill="auto"/>
          </w:tcPr>
          <w:p w:rsidR="004E31B1" w:rsidRPr="00C81593" w:rsidRDefault="001E1150" w:rsidP="00C74B13">
            <w:pPr>
              <w:pStyle w:val="Tabletext"/>
            </w:pPr>
            <w:sdt>
              <w:sdtPr>
                <w:id w:val="-271326741"/>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29471066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824972627"/>
            <w:placeholder>
              <w:docPart w:val="BBD12198176744B8B6923D3C986EADB5"/>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bCs/>
                <w:szCs w:val="19"/>
              </w:rPr>
              <w:t xml:space="preserve">Does anyone in your immediate family (blood relatives only) have asthma, </w:t>
            </w:r>
            <w:r>
              <w:rPr>
                <w:rFonts w:cs="Arial"/>
                <w:bCs/>
                <w:szCs w:val="19"/>
              </w:rPr>
              <w:t>hay fever</w:t>
            </w:r>
            <w:r w:rsidRPr="009E0BF1">
              <w:rPr>
                <w:rFonts w:cs="Arial"/>
                <w:bCs/>
                <w:szCs w:val="19"/>
              </w:rPr>
              <w:t xml:space="preserve"> or eczema</w:t>
            </w:r>
          </w:p>
        </w:tc>
        <w:tc>
          <w:tcPr>
            <w:tcW w:w="549" w:type="pct"/>
            <w:shd w:val="clear" w:color="auto" w:fill="auto"/>
          </w:tcPr>
          <w:p w:rsidR="004E31B1" w:rsidRPr="00C81593" w:rsidRDefault="001E1150" w:rsidP="00C74B13">
            <w:pPr>
              <w:pStyle w:val="Tabletext"/>
            </w:pPr>
            <w:sdt>
              <w:sdtPr>
                <w:id w:val="1322392959"/>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371613437"/>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49955504"/>
            <w:placeholder>
              <w:docPart w:val="38E89DB36E5C4F27AAF1864128803FA1"/>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keepNext/>
              <w:spacing w:before="40" w:after="40"/>
              <w:rPr>
                <w:rFonts w:cs="Arial"/>
                <w:szCs w:val="19"/>
              </w:rPr>
            </w:pPr>
            <w:r w:rsidRPr="009E0BF1">
              <w:rPr>
                <w:rFonts w:cs="Arial"/>
                <w:bCs/>
                <w:szCs w:val="19"/>
              </w:rPr>
              <w:t>Breathing problems, nasal blockage, nose bleeds or lump in nose</w:t>
            </w:r>
          </w:p>
        </w:tc>
        <w:tc>
          <w:tcPr>
            <w:tcW w:w="549" w:type="pct"/>
            <w:shd w:val="clear" w:color="auto" w:fill="auto"/>
          </w:tcPr>
          <w:p w:rsidR="004E31B1" w:rsidRPr="00C81593" w:rsidRDefault="001E1150" w:rsidP="00C74B13">
            <w:pPr>
              <w:pStyle w:val="Tabletext"/>
            </w:pPr>
            <w:sdt>
              <w:sdtPr>
                <w:id w:val="194325480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085648704"/>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610657049"/>
            <w:placeholder>
              <w:docPart w:val="1257AE31D04C4AA49CA8555C536DB596"/>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Severe stomach pain or peptic ulcers</w:t>
            </w:r>
          </w:p>
        </w:tc>
        <w:tc>
          <w:tcPr>
            <w:tcW w:w="549" w:type="pct"/>
            <w:shd w:val="clear" w:color="auto" w:fill="auto"/>
          </w:tcPr>
          <w:p w:rsidR="004E31B1" w:rsidRPr="00C81593" w:rsidRDefault="001E1150" w:rsidP="00C74B13">
            <w:pPr>
              <w:pStyle w:val="Tabletext"/>
            </w:pPr>
            <w:sdt>
              <w:sdtPr>
                <w:id w:val="-132080553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835198282"/>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269852248"/>
            <w:placeholder>
              <w:docPart w:val="F66A9F1ED3934286A7D6DAC441849997"/>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 xml:space="preserve">Diarrhoea, </w:t>
            </w:r>
            <w:r>
              <w:rPr>
                <w:rFonts w:cs="Arial"/>
                <w:szCs w:val="19"/>
              </w:rPr>
              <w:t>vomiting</w:t>
            </w:r>
            <w:r w:rsidRPr="009E0BF1">
              <w:rPr>
                <w:rFonts w:cs="Arial"/>
                <w:szCs w:val="19"/>
              </w:rPr>
              <w:t xml:space="preserve"> or passing blood</w:t>
            </w:r>
          </w:p>
        </w:tc>
        <w:tc>
          <w:tcPr>
            <w:tcW w:w="549" w:type="pct"/>
            <w:shd w:val="clear" w:color="auto" w:fill="auto"/>
          </w:tcPr>
          <w:p w:rsidR="004E31B1" w:rsidRPr="00C81593" w:rsidRDefault="001E1150" w:rsidP="00C74B13">
            <w:pPr>
              <w:pStyle w:val="Tabletext"/>
            </w:pPr>
            <w:sdt>
              <w:sdtPr>
                <w:id w:val="-1061546476"/>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941036966"/>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867840000"/>
            <w:placeholder>
              <w:docPart w:val="038B41F5CC7C417696E57B30C3FE02A3"/>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Fits, blackouts, dizziness or fainting</w:t>
            </w:r>
          </w:p>
        </w:tc>
        <w:tc>
          <w:tcPr>
            <w:tcW w:w="549" w:type="pct"/>
            <w:shd w:val="clear" w:color="auto" w:fill="auto"/>
          </w:tcPr>
          <w:p w:rsidR="004E31B1" w:rsidRPr="00C81593" w:rsidRDefault="001E1150" w:rsidP="00C74B13">
            <w:pPr>
              <w:pStyle w:val="Tabletext"/>
            </w:pPr>
            <w:sdt>
              <w:sdtPr>
                <w:id w:val="-4622787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722013329"/>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518383950"/>
            <w:placeholder>
              <w:docPart w:val="61E98F17780F4E65B3156AE6D2DAD817"/>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 xml:space="preserve">Severe headaches or </w:t>
            </w:r>
            <w:r>
              <w:rPr>
                <w:rFonts w:cs="Arial"/>
                <w:szCs w:val="19"/>
              </w:rPr>
              <w:t>migraines</w:t>
            </w:r>
          </w:p>
        </w:tc>
        <w:tc>
          <w:tcPr>
            <w:tcW w:w="549" w:type="pct"/>
            <w:shd w:val="clear" w:color="auto" w:fill="auto"/>
          </w:tcPr>
          <w:p w:rsidR="004E31B1" w:rsidRPr="00C81593" w:rsidRDefault="001E1150" w:rsidP="00C74B13">
            <w:pPr>
              <w:pStyle w:val="Tabletext"/>
            </w:pPr>
            <w:sdt>
              <w:sdtPr>
                <w:id w:val="-245725065"/>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47182106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717495888"/>
            <w:placeholder>
              <w:docPart w:val="3ABD4672EFC24E1FA8C73884E819E9BF"/>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Skin disorders or dermatitis</w:t>
            </w:r>
          </w:p>
        </w:tc>
        <w:tc>
          <w:tcPr>
            <w:tcW w:w="549" w:type="pct"/>
            <w:shd w:val="clear" w:color="auto" w:fill="auto"/>
          </w:tcPr>
          <w:p w:rsidR="004E31B1" w:rsidRPr="00C81593" w:rsidRDefault="001E1150" w:rsidP="00C74B13">
            <w:pPr>
              <w:pStyle w:val="Tabletext"/>
            </w:pPr>
            <w:sdt>
              <w:sdtPr>
                <w:id w:val="-1953010937"/>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20059469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1267929778"/>
            <w:placeholder>
              <w:docPart w:val="D7E94A0540964FC6B1AEEE1289149E28"/>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4E31B1">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Any form of cancer</w:t>
            </w:r>
          </w:p>
        </w:tc>
        <w:tc>
          <w:tcPr>
            <w:tcW w:w="549" w:type="pct"/>
            <w:shd w:val="clear" w:color="auto" w:fill="auto"/>
          </w:tcPr>
          <w:p w:rsidR="004E31B1" w:rsidRPr="00C81593" w:rsidRDefault="001E1150" w:rsidP="00C74B13">
            <w:pPr>
              <w:pStyle w:val="Tabletext"/>
            </w:pPr>
            <w:sdt>
              <w:sdtPr>
                <w:id w:val="-622838548"/>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182785154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244808124"/>
            <w:placeholder>
              <w:docPart w:val="9EE8C4E15CFF4B0CA7614355BA962488"/>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r w:rsidR="004E31B1" w:rsidRPr="002C4719" w:rsidTr="001845BE">
        <w:tc>
          <w:tcPr>
            <w:tcW w:w="1848" w:type="pct"/>
            <w:shd w:val="clear" w:color="auto" w:fill="auto"/>
          </w:tcPr>
          <w:p w:rsidR="004E31B1" w:rsidRPr="009E0BF1" w:rsidRDefault="004E31B1" w:rsidP="00C74B13">
            <w:pPr>
              <w:spacing w:before="40" w:after="40"/>
              <w:rPr>
                <w:rFonts w:cs="Arial"/>
                <w:szCs w:val="19"/>
              </w:rPr>
            </w:pPr>
            <w:r w:rsidRPr="009E0BF1">
              <w:rPr>
                <w:rFonts w:cs="Arial"/>
                <w:szCs w:val="19"/>
              </w:rPr>
              <w:t>Any other significant health conditions</w:t>
            </w:r>
          </w:p>
        </w:tc>
        <w:tc>
          <w:tcPr>
            <w:tcW w:w="549" w:type="pct"/>
            <w:shd w:val="clear" w:color="auto" w:fill="auto"/>
          </w:tcPr>
          <w:p w:rsidR="004E31B1" w:rsidRPr="00C81593" w:rsidRDefault="001E1150" w:rsidP="00C74B13">
            <w:pPr>
              <w:pStyle w:val="Tabletext"/>
            </w:pPr>
            <w:sdt>
              <w:sdtPr>
                <w:id w:val="-37824163"/>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No</w:t>
            </w:r>
          </w:p>
        </w:tc>
        <w:tc>
          <w:tcPr>
            <w:tcW w:w="483" w:type="pct"/>
            <w:shd w:val="clear" w:color="auto" w:fill="auto"/>
          </w:tcPr>
          <w:p w:rsidR="004E31B1" w:rsidRPr="00C81593" w:rsidRDefault="001E1150" w:rsidP="00C74B13">
            <w:pPr>
              <w:pStyle w:val="Tabletext"/>
            </w:pPr>
            <w:sdt>
              <w:sdtPr>
                <w:id w:val="610634230"/>
                <w14:checkbox>
                  <w14:checked w14:val="0"/>
                  <w14:checkedState w14:val="00FC" w14:font="Wingdings"/>
                  <w14:uncheckedState w14:val="2610" w14:font="MS Gothic"/>
                </w14:checkbox>
              </w:sdtPr>
              <w:sdtEndPr/>
              <w:sdtContent>
                <w:r w:rsidR="004E31B1">
                  <w:rPr>
                    <w:rFonts w:ascii="MS Gothic" w:eastAsia="MS Gothic" w:hAnsi="MS Gothic" w:hint="eastAsia"/>
                  </w:rPr>
                  <w:t>☐</w:t>
                </w:r>
              </w:sdtContent>
            </w:sdt>
            <w:r w:rsidR="004E31B1">
              <w:t xml:space="preserve"> Yes</w:t>
            </w:r>
          </w:p>
        </w:tc>
        <w:sdt>
          <w:sdtPr>
            <w:id w:val="-27572721"/>
            <w:placeholder>
              <w:docPart w:val="15D06F2F21674CECBBD009D3FB6C3110"/>
            </w:placeholder>
            <w:showingPlcHdr/>
          </w:sdtPr>
          <w:sdtEndPr/>
          <w:sdtContent>
            <w:tc>
              <w:tcPr>
                <w:tcW w:w="2120" w:type="pct"/>
                <w:shd w:val="clear" w:color="auto" w:fill="auto"/>
              </w:tcPr>
              <w:p w:rsidR="004E31B1" w:rsidRPr="00126BD3" w:rsidRDefault="004E31B1" w:rsidP="00C74B13">
                <w:pPr>
                  <w:pStyle w:val="Tabletext"/>
                </w:pPr>
                <w:r w:rsidRPr="00845A2B">
                  <w:rPr>
                    <w:rStyle w:val="PlaceholderText"/>
                    <w:rFonts w:eastAsiaTheme="minorHAnsi"/>
                  </w:rPr>
                  <w:t>Click here to enter text.</w:t>
                </w:r>
              </w:p>
            </w:tc>
          </w:sdtContent>
        </w:sdt>
      </w:tr>
    </w:tbl>
    <w:p w:rsidR="009F6939" w:rsidRDefault="002522F8" w:rsidP="009F6939">
      <w:pPr>
        <w:pStyle w:val="Formquestions"/>
      </w:pPr>
      <w:r>
        <w:rPr>
          <w:rStyle w:val="Strong"/>
        </w:rPr>
        <w:t xml:space="preserve">Registered medical practitioner </w:t>
      </w:r>
      <w:r w:rsidR="009F6939" w:rsidRPr="005F61C1">
        <w:rPr>
          <w:rStyle w:val="Strong"/>
        </w:rPr>
        <w:t>to provide comments for any ‘Yes’ responses (reference Question number):</w:t>
      </w:r>
      <w:r w:rsidR="009F6939">
        <w:t xml:space="preserve"> </w:t>
      </w:r>
    </w:p>
    <w:p w:rsidR="009F6939" w:rsidRDefault="001E1150" w:rsidP="009F6939">
      <w:pPr>
        <w:pStyle w:val="Formquestions"/>
      </w:pPr>
      <w:sdt>
        <w:sdtPr>
          <w:id w:val="-1624604444"/>
          <w:placeholder>
            <w:docPart w:val="8C6F5ECA6A9A40F8ACD7B3AB6544CC73"/>
          </w:placeholder>
          <w:showingPlcHdr/>
        </w:sdtPr>
        <w:sdtEndPr/>
        <w:sdtContent>
          <w:r w:rsidR="00640840" w:rsidRPr="00845A2B">
            <w:rPr>
              <w:rStyle w:val="PlaceholderText"/>
              <w:rFonts w:eastAsiaTheme="minorHAnsi"/>
            </w:rPr>
            <w:t>Click here to enter text.</w:t>
          </w:r>
        </w:sdtContent>
      </w:sdt>
    </w:p>
    <w:p w:rsidR="009F6939" w:rsidRPr="0038593B" w:rsidRDefault="009F6939" w:rsidP="009F6939">
      <w:pPr>
        <w:pStyle w:val="SWAFeatureHeading"/>
        <w:rPr>
          <w:b w:val="0"/>
        </w:rPr>
      </w:pPr>
      <w:r>
        <w:t xml:space="preserve">Respiratory questionnaire </w:t>
      </w:r>
      <w:r w:rsidRPr="0038593B">
        <w:rPr>
          <w:b w:val="0"/>
        </w:rPr>
        <w:t>(tick all relevant boxes)</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Respiratory questionnaire"/>
      </w:tblPr>
      <w:tblGrid>
        <w:gridCol w:w="523"/>
        <w:gridCol w:w="2742"/>
        <w:gridCol w:w="970"/>
        <w:gridCol w:w="853"/>
        <w:gridCol w:w="3745"/>
      </w:tblGrid>
      <w:tr w:rsidR="009F6939" w:rsidRPr="00252CCC" w:rsidTr="00C74B13">
        <w:trPr>
          <w:cnfStyle w:val="100000000000" w:firstRow="1" w:lastRow="0" w:firstColumn="0" w:lastColumn="0" w:oddVBand="0" w:evenVBand="0" w:oddHBand="0" w:evenHBand="0" w:firstRowFirstColumn="0" w:firstRowLastColumn="0" w:lastRowFirstColumn="0" w:lastRowLastColumn="0"/>
          <w:cantSplit/>
          <w:tblHeader/>
        </w:trPr>
        <w:tc>
          <w:tcPr>
            <w:tcW w:w="296" w:type="pct"/>
            <w:shd w:val="clear" w:color="auto" w:fill="auto"/>
          </w:tcPr>
          <w:p w:rsidR="009F6939" w:rsidRPr="00252CCC" w:rsidRDefault="009F6939" w:rsidP="00C74B13">
            <w:pPr>
              <w:pStyle w:val="Tableheading"/>
              <w:keepNext/>
              <w:keepLines/>
              <w:ind w:right="34"/>
              <w:jc w:val="right"/>
              <w:rPr>
                <w:b/>
              </w:rPr>
            </w:pPr>
          </w:p>
        </w:tc>
        <w:tc>
          <w:tcPr>
            <w:tcW w:w="1552" w:type="pct"/>
            <w:shd w:val="clear" w:color="auto" w:fill="auto"/>
          </w:tcPr>
          <w:p w:rsidR="009F6939" w:rsidRPr="00252CCC" w:rsidRDefault="009F6939" w:rsidP="00C74B13">
            <w:pPr>
              <w:pStyle w:val="Tableheading"/>
              <w:keepNext/>
              <w:keepLines/>
              <w:rPr>
                <w:b/>
                <w:szCs w:val="19"/>
              </w:rPr>
            </w:pPr>
          </w:p>
        </w:tc>
        <w:tc>
          <w:tcPr>
            <w:tcW w:w="549" w:type="pct"/>
            <w:shd w:val="clear" w:color="auto" w:fill="auto"/>
          </w:tcPr>
          <w:p w:rsidR="009F6939" w:rsidRPr="00252CCC" w:rsidRDefault="009F6939" w:rsidP="00C74B13">
            <w:pPr>
              <w:pStyle w:val="Tableheading"/>
              <w:keepNext/>
              <w:keepLines/>
              <w:rPr>
                <w:b/>
                <w:szCs w:val="19"/>
              </w:rPr>
            </w:pPr>
            <w:r w:rsidRPr="00252CCC">
              <w:rPr>
                <w:b/>
                <w:szCs w:val="19"/>
              </w:rPr>
              <w:t>Yes</w:t>
            </w:r>
          </w:p>
        </w:tc>
        <w:tc>
          <w:tcPr>
            <w:tcW w:w="483" w:type="pct"/>
            <w:shd w:val="clear" w:color="auto" w:fill="auto"/>
          </w:tcPr>
          <w:p w:rsidR="009F6939" w:rsidRPr="00252CCC" w:rsidRDefault="009F6939" w:rsidP="00C74B13">
            <w:pPr>
              <w:pStyle w:val="Tableheading"/>
              <w:keepNext/>
              <w:keepLines/>
              <w:rPr>
                <w:b/>
              </w:rPr>
            </w:pPr>
            <w:r w:rsidRPr="00252CCC">
              <w:rPr>
                <w:b/>
              </w:rPr>
              <w:t>No</w:t>
            </w:r>
          </w:p>
        </w:tc>
        <w:tc>
          <w:tcPr>
            <w:tcW w:w="2120" w:type="pct"/>
            <w:shd w:val="clear" w:color="auto" w:fill="auto"/>
          </w:tcPr>
          <w:p w:rsidR="009F6939" w:rsidRPr="00252CCC" w:rsidRDefault="009F6939" w:rsidP="00C74B13">
            <w:pPr>
              <w:pStyle w:val="Tableheading"/>
              <w:keepNext/>
              <w:keepLines/>
              <w:rPr>
                <w:b/>
              </w:rPr>
            </w:pPr>
            <w:r w:rsidRPr="00252CCC">
              <w:rPr>
                <w:b/>
              </w:rPr>
              <w:t>Details</w:t>
            </w:r>
          </w:p>
        </w:tc>
      </w:tr>
      <w:tr w:rsidR="009F6939" w:rsidRPr="0096688F" w:rsidTr="00C74B13">
        <w:trPr>
          <w:cantSplit/>
        </w:trPr>
        <w:tc>
          <w:tcPr>
            <w:tcW w:w="296" w:type="pct"/>
            <w:shd w:val="clear" w:color="auto" w:fill="F2F2F2" w:themeFill="background1" w:themeFillShade="F2"/>
          </w:tcPr>
          <w:p w:rsidR="009F6939" w:rsidRPr="0096688F" w:rsidRDefault="009F6939" w:rsidP="00C74B13">
            <w:pPr>
              <w:pStyle w:val="Tabletext"/>
              <w:rPr>
                <w:b/>
              </w:rPr>
            </w:pPr>
          </w:p>
        </w:tc>
        <w:tc>
          <w:tcPr>
            <w:tcW w:w="1552" w:type="pct"/>
            <w:shd w:val="clear" w:color="auto" w:fill="F2F2F2" w:themeFill="background1" w:themeFillShade="F2"/>
          </w:tcPr>
          <w:p w:rsidR="009F6939" w:rsidRPr="0096688F" w:rsidRDefault="009F6939" w:rsidP="00C74B13">
            <w:pPr>
              <w:pStyle w:val="Tabletext"/>
              <w:rPr>
                <w:b/>
              </w:rPr>
            </w:pPr>
            <w:r w:rsidRPr="0096688F">
              <w:rPr>
                <w:b/>
              </w:rPr>
              <w:t>Cough and</w:t>
            </w:r>
            <w:r w:rsidR="001845BE" w:rsidRPr="0096688F">
              <w:rPr>
                <w:b/>
              </w:rPr>
              <w:t xml:space="preserve"> phlegm</w:t>
            </w:r>
          </w:p>
        </w:tc>
        <w:tc>
          <w:tcPr>
            <w:tcW w:w="549" w:type="pct"/>
            <w:shd w:val="clear" w:color="auto" w:fill="F2F2F2" w:themeFill="background1" w:themeFillShade="F2"/>
          </w:tcPr>
          <w:p w:rsidR="009F6939" w:rsidRPr="0096688F" w:rsidRDefault="009F6939" w:rsidP="00C74B13">
            <w:pPr>
              <w:pStyle w:val="Tabletext"/>
              <w:rPr>
                <w:b/>
              </w:rPr>
            </w:pPr>
          </w:p>
        </w:tc>
        <w:tc>
          <w:tcPr>
            <w:tcW w:w="483" w:type="pct"/>
            <w:shd w:val="clear" w:color="auto" w:fill="F2F2F2" w:themeFill="background1" w:themeFillShade="F2"/>
          </w:tcPr>
          <w:p w:rsidR="009F6939" w:rsidRPr="0096688F" w:rsidRDefault="009F6939" w:rsidP="00C74B13">
            <w:pPr>
              <w:pStyle w:val="Tabletext"/>
              <w:rPr>
                <w:b/>
              </w:rPr>
            </w:pPr>
          </w:p>
        </w:tc>
        <w:tc>
          <w:tcPr>
            <w:tcW w:w="2120" w:type="pct"/>
            <w:shd w:val="clear" w:color="auto" w:fill="F2F2F2" w:themeFill="background1" w:themeFillShade="F2"/>
          </w:tcPr>
          <w:p w:rsidR="009F6939" w:rsidRPr="0096688F" w:rsidRDefault="009F6939" w:rsidP="00C74B13">
            <w:pPr>
              <w:pStyle w:val="Tabletext"/>
              <w:rPr>
                <w:b/>
              </w:rPr>
            </w:pPr>
          </w:p>
        </w:tc>
      </w:tr>
      <w:tr w:rsidR="009F6939" w:rsidRPr="002C4719" w:rsidTr="00C74B13">
        <w:trPr>
          <w:cantSplit/>
        </w:trPr>
        <w:tc>
          <w:tcPr>
            <w:tcW w:w="296" w:type="pct"/>
            <w:shd w:val="clear" w:color="auto" w:fill="auto"/>
          </w:tcPr>
          <w:p w:rsidR="009F6939" w:rsidRPr="002C4719" w:rsidRDefault="009F6939" w:rsidP="00C74B13">
            <w:pPr>
              <w:pStyle w:val="Tabletext"/>
            </w:pPr>
            <w:r>
              <w:lastRenderedPageBreak/>
              <w:t>1</w:t>
            </w:r>
          </w:p>
        </w:tc>
        <w:tc>
          <w:tcPr>
            <w:tcW w:w="1552" w:type="pct"/>
            <w:shd w:val="clear" w:color="auto" w:fill="auto"/>
          </w:tcPr>
          <w:p w:rsidR="009F6939" w:rsidRPr="00656107" w:rsidRDefault="009F6939" w:rsidP="00C74B13">
            <w:pPr>
              <w:pStyle w:val="Tabletext"/>
            </w:pPr>
            <w:r w:rsidRPr="00656107">
              <w:t>Do you usually cough first thing in the morning</w:t>
            </w:r>
          </w:p>
        </w:tc>
        <w:tc>
          <w:tcPr>
            <w:tcW w:w="549" w:type="pct"/>
            <w:shd w:val="clear" w:color="auto" w:fill="auto"/>
          </w:tcPr>
          <w:p w:rsidR="009F6939" w:rsidRPr="00C81593" w:rsidRDefault="001E1150" w:rsidP="00C74B13">
            <w:pPr>
              <w:pStyle w:val="Tabletext"/>
            </w:pPr>
            <w:sdt>
              <w:sdtPr>
                <w:id w:val="150855306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914823508"/>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94607409"/>
            <w:placeholder>
              <w:docPart w:val="F739B06DD3E74AF59F8856C50FDA644E"/>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2</w:t>
            </w:r>
          </w:p>
        </w:tc>
        <w:tc>
          <w:tcPr>
            <w:tcW w:w="1552" w:type="pct"/>
            <w:shd w:val="clear" w:color="auto" w:fill="auto"/>
          </w:tcPr>
          <w:p w:rsidR="009F6939" w:rsidRDefault="009F6939" w:rsidP="00C74B13">
            <w:pPr>
              <w:pStyle w:val="Tabletext"/>
            </w:pPr>
            <w:r w:rsidRPr="00656107">
              <w:t>Do you usually cough during the day or at night</w:t>
            </w:r>
          </w:p>
        </w:tc>
        <w:tc>
          <w:tcPr>
            <w:tcW w:w="549" w:type="pct"/>
            <w:shd w:val="clear" w:color="auto" w:fill="auto"/>
          </w:tcPr>
          <w:p w:rsidR="009F6939" w:rsidRPr="00C81593" w:rsidRDefault="001E1150" w:rsidP="00C74B13">
            <w:pPr>
              <w:pStyle w:val="Tabletext"/>
            </w:pPr>
            <w:sdt>
              <w:sdtPr>
                <w:id w:val="205873095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265493977"/>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224181192"/>
            <w:placeholder>
              <w:docPart w:val="D14F5F66219441EB8AD46060439E1ACE"/>
            </w:placeholder>
            <w:showingPlcHdr/>
          </w:sdtPr>
          <w:sdtEndPr/>
          <w:sdtContent>
            <w:tc>
              <w:tcPr>
                <w:tcW w:w="2120" w:type="pct"/>
                <w:shd w:val="clear" w:color="auto" w:fill="auto"/>
              </w:tcPr>
              <w:p w:rsidR="009F6939" w:rsidRDefault="00640840" w:rsidP="00C74B13">
                <w:pPr>
                  <w:pStyle w:val="Tabletext"/>
                </w:pPr>
                <w:r w:rsidRPr="00845A2B">
                  <w:rPr>
                    <w:rStyle w:val="PlaceholderText"/>
                    <w:rFonts w:eastAsiaTheme="minorHAnsi"/>
                  </w:rPr>
                  <w:t>Click here to enter text.</w:t>
                </w:r>
              </w:p>
            </w:tc>
          </w:sdtContent>
        </w:sdt>
      </w:tr>
      <w:tr w:rsidR="009F6939" w:rsidRPr="008E1992" w:rsidTr="00C74B13">
        <w:trPr>
          <w:cantSplit/>
        </w:trPr>
        <w:tc>
          <w:tcPr>
            <w:tcW w:w="296" w:type="pct"/>
            <w:shd w:val="clear" w:color="auto" w:fill="F2F2F2" w:themeFill="background1" w:themeFillShade="F2"/>
          </w:tcPr>
          <w:p w:rsidR="009F6939" w:rsidRPr="008E1992" w:rsidRDefault="009F6939" w:rsidP="00C74B13">
            <w:pPr>
              <w:pStyle w:val="Tabletext"/>
              <w:rPr>
                <w:b/>
              </w:rPr>
            </w:pPr>
          </w:p>
        </w:tc>
        <w:tc>
          <w:tcPr>
            <w:tcW w:w="1552" w:type="pct"/>
            <w:shd w:val="clear" w:color="auto" w:fill="F2F2F2" w:themeFill="background1" w:themeFillShade="F2"/>
            <w:vAlign w:val="center"/>
          </w:tcPr>
          <w:p w:rsidR="009F6939" w:rsidRPr="008E1992" w:rsidRDefault="009F6939" w:rsidP="00C74B13">
            <w:pPr>
              <w:spacing w:before="40" w:after="40"/>
              <w:rPr>
                <w:rFonts w:cs="Arial"/>
                <w:b/>
                <w:szCs w:val="19"/>
              </w:rPr>
            </w:pPr>
            <w:r w:rsidRPr="008E1992">
              <w:rPr>
                <w:rFonts w:cs="Arial"/>
                <w:b/>
                <w:szCs w:val="19"/>
              </w:rPr>
              <w:t>If no go to Q9</w:t>
            </w:r>
          </w:p>
        </w:tc>
        <w:tc>
          <w:tcPr>
            <w:tcW w:w="549" w:type="pct"/>
            <w:shd w:val="clear" w:color="auto" w:fill="F2F2F2" w:themeFill="background1" w:themeFillShade="F2"/>
          </w:tcPr>
          <w:p w:rsidR="009F6939" w:rsidRPr="008E1992" w:rsidRDefault="009F6939" w:rsidP="00C74B13">
            <w:pPr>
              <w:pStyle w:val="Tabletext"/>
              <w:rPr>
                <w:b/>
              </w:rPr>
            </w:pPr>
          </w:p>
        </w:tc>
        <w:tc>
          <w:tcPr>
            <w:tcW w:w="483" w:type="pct"/>
            <w:shd w:val="clear" w:color="auto" w:fill="F2F2F2" w:themeFill="background1" w:themeFillShade="F2"/>
          </w:tcPr>
          <w:p w:rsidR="009F6939" w:rsidRPr="008E1992" w:rsidRDefault="009F6939" w:rsidP="00C74B13">
            <w:pPr>
              <w:pStyle w:val="Tabletext"/>
              <w:rPr>
                <w:b/>
              </w:rPr>
            </w:pPr>
          </w:p>
        </w:tc>
        <w:tc>
          <w:tcPr>
            <w:tcW w:w="2120" w:type="pct"/>
            <w:shd w:val="clear" w:color="auto" w:fill="F2F2F2" w:themeFill="background1" w:themeFillShade="F2"/>
          </w:tcPr>
          <w:p w:rsidR="009F6939" w:rsidRPr="008E1992" w:rsidRDefault="009F6939" w:rsidP="00C74B13">
            <w:pPr>
              <w:pStyle w:val="Tabletext"/>
              <w:rPr>
                <w:b/>
              </w:rPr>
            </w:pPr>
          </w:p>
        </w:tc>
      </w:tr>
      <w:tr w:rsidR="009F6939" w:rsidRPr="002C4719" w:rsidTr="00C74B13">
        <w:trPr>
          <w:cantSplit/>
        </w:trPr>
        <w:tc>
          <w:tcPr>
            <w:tcW w:w="296" w:type="pct"/>
            <w:shd w:val="clear" w:color="auto" w:fill="auto"/>
          </w:tcPr>
          <w:p w:rsidR="009F6939" w:rsidRDefault="009F6939" w:rsidP="00C74B13">
            <w:pPr>
              <w:pStyle w:val="Tabletext"/>
            </w:pPr>
            <w:r>
              <w:t>3</w:t>
            </w:r>
          </w:p>
        </w:tc>
        <w:tc>
          <w:tcPr>
            <w:tcW w:w="1552" w:type="pct"/>
            <w:shd w:val="clear" w:color="auto" w:fill="auto"/>
            <w:vAlign w:val="center"/>
          </w:tcPr>
          <w:p w:rsidR="009F6939" w:rsidRPr="009E0BF1" w:rsidRDefault="009F6939" w:rsidP="00BC1244">
            <w:pPr>
              <w:pStyle w:val="Tabletext"/>
              <w:rPr>
                <w:rFonts w:cs="Arial"/>
                <w:szCs w:val="19"/>
              </w:rPr>
            </w:pPr>
            <w:r w:rsidRPr="009E0BF1">
              <w:rPr>
                <w:rFonts w:cs="Arial"/>
                <w:szCs w:val="19"/>
              </w:rPr>
              <w:t xml:space="preserve">Do you cough like this on most days for as much as </w:t>
            </w:r>
            <w:r>
              <w:rPr>
                <w:rFonts w:cs="Arial"/>
                <w:szCs w:val="19"/>
              </w:rPr>
              <w:t>three months of the year</w:t>
            </w:r>
          </w:p>
        </w:tc>
        <w:tc>
          <w:tcPr>
            <w:tcW w:w="549" w:type="pct"/>
            <w:shd w:val="clear" w:color="auto" w:fill="auto"/>
          </w:tcPr>
          <w:p w:rsidR="009F6939" w:rsidRPr="00C81593" w:rsidRDefault="001E1150" w:rsidP="00C74B13">
            <w:pPr>
              <w:pStyle w:val="Tabletext"/>
            </w:pPr>
            <w:sdt>
              <w:sdtPr>
                <w:id w:val="2113469846"/>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040116695"/>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287035657"/>
            <w:placeholder>
              <w:docPart w:val="41BCBA65A78346F092218FAE1CE1B9D9"/>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4</w:t>
            </w:r>
          </w:p>
        </w:tc>
        <w:tc>
          <w:tcPr>
            <w:tcW w:w="1552" w:type="pct"/>
            <w:shd w:val="clear" w:color="auto" w:fill="auto"/>
            <w:vAlign w:val="center"/>
          </w:tcPr>
          <w:p w:rsidR="009F6939" w:rsidRPr="009E0BF1" w:rsidRDefault="009F6939" w:rsidP="00C74B13">
            <w:pPr>
              <w:pStyle w:val="Tabletext"/>
              <w:rPr>
                <w:rFonts w:cs="Arial"/>
                <w:szCs w:val="19"/>
              </w:rPr>
            </w:pPr>
            <w:r w:rsidRPr="009E0BF1">
              <w:rPr>
                <w:rFonts w:cs="Arial"/>
                <w:szCs w:val="19"/>
              </w:rPr>
              <w:t>Do you usually bring up phlegm from your chest first thing in the morning</w:t>
            </w:r>
          </w:p>
        </w:tc>
        <w:tc>
          <w:tcPr>
            <w:tcW w:w="549" w:type="pct"/>
            <w:shd w:val="clear" w:color="auto" w:fill="auto"/>
          </w:tcPr>
          <w:p w:rsidR="009F6939" w:rsidRPr="00C81593" w:rsidRDefault="001E1150" w:rsidP="00C74B13">
            <w:pPr>
              <w:pStyle w:val="Tabletext"/>
            </w:pPr>
            <w:sdt>
              <w:sdtPr>
                <w:id w:val="207232868"/>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2095933943"/>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056126039"/>
            <w:placeholder>
              <w:docPart w:val="4A4B4AC1739E4B758DF44DA6D0571470"/>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5</w:t>
            </w:r>
          </w:p>
        </w:tc>
        <w:tc>
          <w:tcPr>
            <w:tcW w:w="1552" w:type="pct"/>
            <w:shd w:val="clear" w:color="auto" w:fill="auto"/>
            <w:vAlign w:val="center"/>
          </w:tcPr>
          <w:p w:rsidR="009F6939" w:rsidRPr="009E0BF1" w:rsidRDefault="009F6939" w:rsidP="00C74B13">
            <w:pPr>
              <w:pStyle w:val="Tabletext"/>
              <w:rPr>
                <w:rFonts w:cs="Arial"/>
                <w:szCs w:val="19"/>
              </w:rPr>
            </w:pPr>
            <w:r w:rsidRPr="009E0BF1">
              <w:rPr>
                <w:rFonts w:cs="Arial"/>
                <w:szCs w:val="19"/>
              </w:rPr>
              <w:t>Do you usually bring up phlegm from your chest at any other rime of the day or night</w:t>
            </w:r>
          </w:p>
        </w:tc>
        <w:tc>
          <w:tcPr>
            <w:tcW w:w="549" w:type="pct"/>
            <w:shd w:val="clear" w:color="auto" w:fill="auto"/>
          </w:tcPr>
          <w:p w:rsidR="009F6939" w:rsidRPr="00C81593" w:rsidRDefault="001E1150" w:rsidP="00C74B13">
            <w:pPr>
              <w:pStyle w:val="Tabletext"/>
            </w:pPr>
            <w:sdt>
              <w:sdtPr>
                <w:id w:val="-281891970"/>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839114222"/>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520152225"/>
            <w:placeholder>
              <w:docPart w:val="8251CA10AB5649EDB576756BB1C1000A"/>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3D6D3E" w:rsidTr="00C74B13">
        <w:trPr>
          <w:cantSplit/>
        </w:trPr>
        <w:tc>
          <w:tcPr>
            <w:tcW w:w="296" w:type="pct"/>
            <w:shd w:val="clear" w:color="auto" w:fill="F2F2F2" w:themeFill="background1" w:themeFillShade="F2"/>
          </w:tcPr>
          <w:p w:rsidR="009F6939" w:rsidRPr="003D6D3E" w:rsidRDefault="009F6939" w:rsidP="00C74B13">
            <w:pPr>
              <w:pStyle w:val="Tabletext"/>
              <w:rPr>
                <w:b/>
              </w:rPr>
            </w:pPr>
          </w:p>
        </w:tc>
        <w:tc>
          <w:tcPr>
            <w:tcW w:w="1552" w:type="pct"/>
            <w:shd w:val="clear" w:color="auto" w:fill="F2F2F2" w:themeFill="background1" w:themeFillShade="F2"/>
            <w:vAlign w:val="center"/>
          </w:tcPr>
          <w:p w:rsidR="009F6939" w:rsidRPr="003D6D3E" w:rsidRDefault="009F6939" w:rsidP="00C74B13">
            <w:pPr>
              <w:spacing w:before="40" w:after="40"/>
              <w:rPr>
                <w:rFonts w:cs="Arial"/>
                <w:b/>
                <w:szCs w:val="19"/>
              </w:rPr>
            </w:pPr>
            <w:r w:rsidRPr="003D6D3E">
              <w:rPr>
                <w:rFonts w:cs="Arial"/>
                <w:b/>
                <w:szCs w:val="19"/>
              </w:rPr>
              <w:t>If no go to Q9</w:t>
            </w:r>
          </w:p>
        </w:tc>
        <w:tc>
          <w:tcPr>
            <w:tcW w:w="549" w:type="pct"/>
            <w:shd w:val="clear" w:color="auto" w:fill="F2F2F2" w:themeFill="background1" w:themeFillShade="F2"/>
          </w:tcPr>
          <w:p w:rsidR="009F6939" w:rsidRPr="003D6D3E" w:rsidRDefault="009F6939" w:rsidP="00C74B13">
            <w:pPr>
              <w:pStyle w:val="Tabletext"/>
              <w:rPr>
                <w:b/>
              </w:rPr>
            </w:pPr>
          </w:p>
        </w:tc>
        <w:tc>
          <w:tcPr>
            <w:tcW w:w="483" w:type="pct"/>
            <w:shd w:val="clear" w:color="auto" w:fill="F2F2F2" w:themeFill="background1" w:themeFillShade="F2"/>
          </w:tcPr>
          <w:p w:rsidR="009F6939" w:rsidRPr="003D6D3E" w:rsidRDefault="009F6939" w:rsidP="00C74B13">
            <w:pPr>
              <w:pStyle w:val="Tabletext"/>
              <w:rPr>
                <w:b/>
              </w:rPr>
            </w:pPr>
          </w:p>
        </w:tc>
        <w:tc>
          <w:tcPr>
            <w:tcW w:w="2120" w:type="pct"/>
            <w:shd w:val="clear" w:color="auto" w:fill="F2F2F2" w:themeFill="background1" w:themeFillShade="F2"/>
          </w:tcPr>
          <w:p w:rsidR="009F6939" w:rsidRPr="003D6D3E" w:rsidRDefault="009F6939" w:rsidP="00C74B13">
            <w:pPr>
              <w:pStyle w:val="Tabletext"/>
              <w:rPr>
                <w:b/>
              </w:rPr>
            </w:pPr>
          </w:p>
        </w:tc>
      </w:tr>
      <w:tr w:rsidR="009F6939" w:rsidRPr="002C4719" w:rsidTr="00C74B13">
        <w:trPr>
          <w:cantSplit/>
        </w:trPr>
        <w:tc>
          <w:tcPr>
            <w:tcW w:w="296" w:type="pct"/>
            <w:shd w:val="clear" w:color="auto" w:fill="auto"/>
          </w:tcPr>
          <w:p w:rsidR="009F6939" w:rsidRDefault="009F6939" w:rsidP="00C74B13">
            <w:pPr>
              <w:pStyle w:val="Tabletext"/>
            </w:pPr>
            <w:r>
              <w:t>6</w:t>
            </w:r>
          </w:p>
        </w:tc>
        <w:tc>
          <w:tcPr>
            <w:tcW w:w="1552" w:type="pct"/>
            <w:shd w:val="clear" w:color="auto" w:fill="auto"/>
            <w:vAlign w:val="center"/>
          </w:tcPr>
          <w:p w:rsidR="009F6939" w:rsidRPr="00175ECC" w:rsidRDefault="009F6939" w:rsidP="00C74B13">
            <w:pPr>
              <w:pStyle w:val="Tabletext"/>
              <w:rPr>
                <w:rFonts w:cs="Arial"/>
                <w:szCs w:val="19"/>
              </w:rPr>
            </w:pPr>
            <w:r w:rsidRPr="00175ECC">
              <w:rPr>
                <w:rFonts w:cs="Arial"/>
                <w:szCs w:val="19"/>
              </w:rPr>
              <w:t>Do you bring up phlegm like this on most days for as much as three months each year</w:t>
            </w:r>
          </w:p>
        </w:tc>
        <w:tc>
          <w:tcPr>
            <w:tcW w:w="549" w:type="pct"/>
            <w:shd w:val="clear" w:color="auto" w:fill="auto"/>
          </w:tcPr>
          <w:p w:rsidR="009F6939" w:rsidRPr="00C81593" w:rsidRDefault="001E1150" w:rsidP="00C74B13">
            <w:pPr>
              <w:pStyle w:val="Tabletext"/>
            </w:pPr>
            <w:sdt>
              <w:sdtPr>
                <w:id w:val="-1997415627"/>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2724213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93796545"/>
            <w:placeholder>
              <w:docPart w:val="5DBC505CB1B34994831361C41D404666"/>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7</w:t>
            </w:r>
          </w:p>
        </w:tc>
        <w:tc>
          <w:tcPr>
            <w:tcW w:w="1552" w:type="pct"/>
            <w:shd w:val="clear" w:color="auto" w:fill="auto"/>
            <w:vAlign w:val="center"/>
          </w:tcPr>
          <w:p w:rsidR="009F6939" w:rsidRPr="00175ECC" w:rsidRDefault="009F6939" w:rsidP="00C74B13">
            <w:pPr>
              <w:pStyle w:val="Tabletext"/>
              <w:rPr>
                <w:rFonts w:cs="Arial"/>
                <w:szCs w:val="19"/>
              </w:rPr>
            </w:pPr>
            <w:r w:rsidRPr="00175ECC">
              <w:rPr>
                <w:rFonts w:cs="Arial"/>
                <w:szCs w:val="19"/>
              </w:rPr>
              <w:t>In the past three years have you had a period of increased cough and phlegm lasting for three weeks or more</w:t>
            </w:r>
          </w:p>
        </w:tc>
        <w:tc>
          <w:tcPr>
            <w:tcW w:w="549" w:type="pct"/>
            <w:shd w:val="clear" w:color="auto" w:fill="auto"/>
          </w:tcPr>
          <w:p w:rsidR="009F6939" w:rsidRPr="00C81593" w:rsidRDefault="001E1150" w:rsidP="00C74B13">
            <w:pPr>
              <w:pStyle w:val="Tabletext"/>
            </w:pPr>
            <w:sdt>
              <w:sdtPr>
                <w:id w:val="2010868300"/>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353225827"/>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013848645"/>
            <w:placeholder>
              <w:docPart w:val="D94B24A02D774C0CB21D030054CD082C"/>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8</w:t>
            </w:r>
          </w:p>
        </w:tc>
        <w:tc>
          <w:tcPr>
            <w:tcW w:w="1552" w:type="pct"/>
            <w:shd w:val="clear" w:color="auto" w:fill="auto"/>
            <w:vAlign w:val="center"/>
          </w:tcPr>
          <w:p w:rsidR="009F6939" w:rsidRPr="00175ECC" w:rsidRDefault="009F6939" w:rsidP="00BC1244">
            <w:pPr>
              <w:pStyle w:val="Tabletext"/>
              <w:rPr>
                <w:rFonts w:cs="Arial"/>
                <w:szCs w:val="19"/>
              </w:rPr>
            </w:pPr>
            <w:r w:rsidRPr="00175ECC">
              <w:rPr>
                <w:rFonts w:cs="Arial"/>
                <w:szCs w:val="19"/>
              </w:rPr>
              <w:t xml:space="preserve">If Yes, have you had more than </w:t>
            </w:r>
            <w:r>
              <w:rPr>
                <w:rFonts w:cs="Arial"/>
                <w:szCs w:val="19"/>
              </w:rPr>
              <w:t>one such period</w:t>
            </w:r>
          </w:p>
        </w:tc>
        <w:tc>
          <w:tcPr>
            <w:tcW w:w="549" w:type="pct"/>
            <w:shd w:val="clear" w:color="auto" w:fill="auto"/>
          </w:tcPr>
          <w:p w:rsidR="009F6939" w:rsidRPr="00C81593" w:rsidRDefault="001E1150" w:rsidP="00C74B13">
            <w:pPr>
              <w:pStyle w:val="Tabletext"/>
            </w:pPr>
            <w:sdt>
              <w:sdtPr>
                <w:id w:val="-217898362"/>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169553515"/>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722340346"/>
            <w:placeholder>
              <w:docPart w:val="F1A16ED5124F481DB41A1B95C91A5DC2"/>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BA6A8A" w:rsidTr="00C74B13">
        <w:trPr>
          <w:cantSplit/>
        </w:trPr>
        <w:tc>
          <w:tcPr>
            <w:tcW w:w="296" w:type="pct"/>
            <w:shd w:val="clear" w:color="auto" w:fill="F2F2F2" w:themeFill="background1" w:themeFillShade="F2"/>
          </w:tcPr>
          <w:p w:rsidR="009F6939" w:rsidRPr="00BA6A8A" w:rsidRDefault="009F6939" w:rsidP="00C74B13">
            <w:pPr>
              <w:pStyle w:val="Tabletext"/>
              <w:rPr>
                <w:b/>
              </w:rPr>
            </w:pPr>
          </w:p>
        </w:tc>
        <w:tc>
          <w:tcPr>
            <w:tcW w:w="1552" w:type="pct"/>
            <w:shd w:val="clear" w:color="auto" w:fill="F2F2F2" w:themeFill="background1" w:themeFillShade="F2"/>
            <w:vAlign w:val="center"/>
          </w:tcPr>
          <w:p w:rsidR="009F6939" w:rsidRPr="00BA6A8A" w:rsidRDefault="009F6939" w:rsidP="00C74B13">
            <w:pPr>
              <w:spacing w:before="40" w:after="40"/>
              <w:rPr>
                <w:rFonts w:cs="Arial"/>
                <w:b/>
                <w:szCs w:val="19"/>
              </w:rPr>
            </w:pPr>
            <w:r w:rsidRPr="00BA6A8A">
              <w:rPr>
                <w:rFonts w:cs="Arial"/>
                <w:b/>
                <w:szCs w:val="19"/>
              </w:rPr>
              <w:t>Breathlessness</w:t>
            </w:r>
          </w:p>
        </w:tc>
        <w:tc>
          <w:tcPr>
            <w:tcW w:w="549" w:type="pct"/>
            <w:shd w:val="clear" w:color="auto" w:fill="F2F2F2" w:themeFill="background1" w:themeFillShade="F2"/>
          </w:tcPr>
          <w:p w:rsidR="009F6939" w:rsidRPr="00BA6A8A" w:rsidRDefault="009F6939" w:rsidP="00C74B13">
            <w:pPr>
              <w:pStyle w:val="Tabletext"/>
              <w:rPr>
                <w:b/>
              </w:rPr>
            </w:pPr>
          </w:p>
        </w:tc>
        <w:tc>
          <w:tcPr>
            <w:tcW w:w="483" w:type="pct"/>
            <w:shd w:val="clear" w:color="auto" w:fill="F2F2F2" w:themeFill="background1" w:themeFillShade="F2"/>
          </w:tcPr>
          <w:p w:rsidR="009F6939" w:rsidRPr="00BA6A8A" w:rsidRDefault="009F6939" w:rsidP="00C74B13">
            <w:pPr>
              <w:pStyle w:val="Tabletext"/>
              <w:rPr>
                <w:b/>
              </w:rPr>
            </w:pPr>
          </w:p>
        </w:tc>
        <w:tc>
          <w:tcPr>
            <w:tcW w:w="2120" w:type="pct"/>
            <w:shd w:val="clear" w:color="auto" w:fill="F2F2F2" w:themeFill="background1" w:themeFillShade="F2"/>
          </w:tcPr>
          <w:p w:rsidR="009F6939" w:rsidRPr="00BA6A8A" w:rsidRDefault="009F6939" w:rsidP="00C74B13">
            <w:pPr>
              <w:pStyle w:val="Tabletext"/>
              <w:rPr>
                <w:b/>
              </w:rPr>
            </w:pPr>
          </w:p>
        </w:tc>
      </w:tr>
      <w:tr w:rsidR="009F6939" w:rsidRPr="002C4719" w:rsidTr="00C74B13">
        <w:trPr>
          <w:cantSplit/>
        </w:trPr>
        <w:tc>
          <w:tcPr>
            <w:tcW w:w="296" w:type="pct"/>
            <w:shd w:val="clear" w:color="auto" w:fill="auto"/>
          </w:tcPr>
          <w:p w:rsidR="009F6939" w:rsidRDefault="009F6939" w:rsidP="00C74B13">
            <w:pPr>
              <w:pStyle w:val="Tabletext"/>
            </w:pPr>
            <w:r>
              <w:t>9</w:t>
            </w:r>
          </w:p>
        </w:tc>
        <w:tc>
          <w:tcPr>
            <w:tcW w:w="1552" w:type="pct"/>
            <w:shd w:val="clear" w:color="auto" w:fill="auto"/>
            <w:vAlign w:val="center"/>
          </w:tcPr>
          <w:p w:rsidR="009F6939" w:rsidRPr="009E0BF1" w:rsidRDefault="009F6939" w:rsidP="00C74B13">
            <w:pPr>
              <w:pStyle w:val="Tabletext"/>
              <w:rPr>
                <w:rFonts w:cs="Arial"/>
                <w:szCs w:val="19"/>
              </w:rPr>
            </w:pPr>
            <w:r w:rsidRPr="009759C6">
              <w:rPr>
                <w:rFonts w:cs="Arial"/>
                <w:szCs w:val="19"/>
              </w:rPr>
              <w:t>Do you get short of breath when hurrying on level ground or walking up a slight hill</w:t>
            </w:r>
          </w:p>
        </w:tc>
        <w:tc>
          <w:tcPr>
            <w:tcW w:w="549" w:type="pct"/>
            <w:shd w:val="clear" w:color="auto" w:fill="auto"/>
          </w:tcPr>
          <w:p w:rsidR="009F6939" w:rsidRPr="00C81593" w:rsidRDefault="001E1150" w:rsidP="00C74B13">
            <w:pPr>
              <w:pStyle w:val="Tabletext"/>
            </w:pPr>
            <w:sdt>
              <w:sdtPr>
                <w:id w:val="1218546850"/>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95482666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288865624"/>
            <w:placeholder>
              <w:docPart w:val="59D72129CA454FA58CDA84DCECF1C499"/>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E84104" w:rsidTr="00C74B13">
        <w:trPr>
          <w:cantSplit/>
        </w:trPr>
        <w:tc>
          <w:tcPr>
            <w:tcW w:w="296" w:type="pct"/>
            <w:shd w:val="clear" w:color="auto" w:fill="F2F2F2" w:themeFill="background1" w:themeFillShade="F2"/>
          </w:tcPr>
          <w:p w:rsidR="009F6939" w:rsidRPr="00E84104" w:rsidRDefault="009F6939" w:rsidP="00C74B13">
            <w:pPr>
              <w:pStyle w:val="Tabletext"/>
              <w:rPr>
                <w:b/>
              </w:rPr>
            </w:pPr>
          </w:p>
        </w:tc>
        <w:tc>
          <w:tcPr>
            <w:tcW w:w="1552" w:type="pct"/>
            <w:shd w:val="clear" w:color="auto" w:fill="F2F2F2" w:themeFill="background1" w:themeFillShade="F2"/>
            <w:vAlign w:val="center"/>
          </w:tcPr>
          <w:p w:rsidR="009F6939" w:rsidRPr="00E84104" w:rsidRDefault="009F6939" w:rsidP="00C74B13">
            <w:pPr>
              <w:spacing w:before="40" w:after="40"/>
              <w:rPr>
                <w:rFonts w:cs="Arial"/>
                <w:b/>
                <w:szCs w:val="19"/>
              </w:rPr>
            </w:pPr>
            <w:r w:rsidRPr="00E84104">
              <w:rPr>
                <w:rFonts w:cs="Arial"/>
                <w:b/>
                <w:szCs w:val="19"/>
              </w:rPr>
              <w:t>If no go to Q13</w:t>
            </w:r>
          </w:p>
        </w:tc>
        <w:tc>
          <w:tcPr>
            <w:tcW w:w="549" w:type="pct"/>
            <w:shd w:val="clear" w:color="auto" w:fill="F2F2F2" w:themeFill="background1" w:themeFillShade="F2"/>
          </w:tcPr>
          <w:p w:rsidR="009F6939" w:rsidRPr="00E84104" w:rsidRDefault="009F6939" w:rsidP="00C74B13">
            <w:pPr>
              <w:pStyle w:val="Tabletext"/>
              <w:rPr>
                <w:b/>
              </w:rPr>
            </w:pPr>
          </w:p>
        </w:tc>
        <w:tc>
          <w:tcPr>
            <w:tcW w:w="483" w:type="pct"/>
            <w:shd w:val="clear" w:color="auto" w:fill="F2F2F2" w:themeFill="background1" w:themeFillShade="F2"/>
          </w:tcPr>
          <w:p w:rsidR="009F6939" w:rsidRPr="00E84104" w:rsidRDefault="009F6939" w:rsidP="00C74B13">
            <w:pPr>
              <w:pStyle w:val="Tabletext"/>
              <w:rPr>
                <w:b/>
              </w:rPr>
            </w:pPr>
          </w:p>
        </w:tc>
        <w:tc>
          <w:tcPr>
            <w:tcW w:w="2120" w:type="pct"/>
            <w:shd w:val="clear" w:color="auto" w:fill="F2F2F2" w:themeFill="background1" w:themeFillShade="F2"/>
          </w:tcPr>
          <w:p w:rsidR="009F6939" w:rsidRPr="00E84104" w:rsidRDefault="009F6939" w:rsidP="00C74B13">
            <w:pPr>
              <w:pStyle w:val="Tabletext"/>
              <w:rPr>
                <w:b/>
              </w:rPr>
            </w:pPr>
          </w:p>
        </w:tc>
      </w:tr>
      <w:tr w:rsidR="009F6939" w:rsidRPr="002C4719" w:rsidTr="00C74B13">
        <w:trPr>
          <w:cantSplit/>
        </w:trPr>
        <w:tc>
          <w:tcPr>
            <w:tcW w:w="296" w:type="pct"/>
            <w:shd w:val="clear" w:color="auto" w:fill="auto"/>
          </w:tcPr>
          <w:p w:rsidR="009F6939" w:rsidRDefault="009F6939" w:rsidP="00C74B13">
            <w:pPr>
              <w:pStyle w:val="Tabletext"/>
            </w:pPr>
            <w:r>
              <w:t>10</w:t>
            </w:r>
          </w:p>
        </w:tc>
        <w:tc>
          <w:tcPr>
            <w:tcW w:w="1552" w:type="pct"/>
            <w:shd w:val="clear" w:color="auto" w:fill="auto"/>
            <w:vAlign w:val="center"/>
          </w:tcPr>
          <w:p w:rsidR="009F6939" w:rsidRPr="00175ECC" w:rsidRDefault="009F6939" w:rsidP="00C74B13">
            <w:pPr>
              <w:pStyle w:val="Tabletext"/>
              <w:rPr>
                <w:rFonts w:cs="Arial"/>
                <w:szCs w:val="19"/>
              </w:rPr>
            </w:pPr>
            <w:r w:rsidRPr="00175ECC">
              <w:rPr>
                <w:rFonts w:cs="Arial"/>
                <w:szCs w:val="19"/>
              </w:rPr>
              <w:t>Do you get short of breath walking with other people of your own age on level ground</w:t>
            </w:r>
          </w:p>
        </w:tc>
        <w:tc>
          <w:tcPr>
            <w:tcW w:w="549" w:type="pct"/>
            <w:shd w:val="clear" w:color="auto" w:fill="auto"/>
          </w:tcPr>
          <w:p w:rsidR="009F6939" w:rsidRPr="00C81593" w:rsidRDefault="001E1150" w:rsidP="00C74B13">
            <w:pPr>
              <w:pStyle w:val="Tabletext"/>
            </w:pPr>
            <w:sdt>
              <w:sdtPr>
                <w:id w:val="-57008940"/>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974418196"/>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993679727"/>
            <w:placeholder>
              <w:docPart w:val="5C8837FAFDCD414D8FC1D9FE8CABDECB"/>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11</w:t>
            </w:r>
          </w:p>
        </w:tc>
        <w:tc>
          <w:tcPr>
            <w:tcW w:w="1552" w:type="pct"/>
            <w:shd w:val="clear" w:color="auto" w:fill="auto"/>
          </w:tcPr>
          <w:p w:rsidR="009F6939" w:rsidRPr="00175ECC" w:rsidRDefault="009F6939" w:rsidP="00C74B13">
            <w:pPr>
              <w:pStyle w:val="Tabletext"/>
              <w:rPr>
                <w:rFonts w:cs="Arial"/>
                <w:szCs w:val="19"/>
              </w:rPr>
            </w:pPr>
            <w:r w:rsidRPr="00175ECC">
              <w:rPr>
                <w:rFonts w:cs="Arial"/>
                <w:szCs w:val="19"/>
              </w:rPr>
              <w:t>Do you have to stop for breath when walking at your own pace on level ground</w:t>
            </w:r>
          </w:p>
        </w:tc>
        <w:tc>
          <w:tcPr>
            <w:tcW w:w="549" w:type="pct"/>
            <w:shd w:val="clear" w:color="auto" w:fill="auto"/>
          </w:tcPr>
          <w:p w:rsidR="009F6939" w:rsidRPr="00C81593" w:rsidRDefault="001E1150" w:rsidP="00C74B13">
            <w:pPr>
              <w:pStyle w:val="Tabletext"/>
            </w:pPr>
            <w:sdt>
              <w:sdtPr>
                <w:id w:val="-1651445932"/>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808704708"/>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426255919"/>
            <w:placeholder>
              <w:docPart w:val="589F4CDD14B543628C6AAF5A8D08F2DE"/>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12</w:t>
            </w:r>
          </w:p>
        </w:tc>
        <w:tc>
          <w:tcPr>
            <w:tcW w:w="1552" w:type="pct"/>
            <w:shd w:val="clear" w:color="auto" w:fill="auto"/>
          </w:tcPr>
          <w:p w:rsidR="009F6939" w:rsidRPr="00175ECC" w:rsidRDefault="009F6939" w:rsidP="00C74B13">
            <w:pPr>
              <w:pStyle w:val="Tabletext"/>
              <w:rPr>
                <w:rFonts w:cs="Arial"/>
                <w:szCs w:val="19"/>
              </w:rPr>
            </w:pPr>
            <w:r w:rsidRPr="00175ECC">
              <w:rPr>
                <w:rFonts w:cs="Arial"/>
                <w:szCs w:val="19"/>
              </w:rPr>
              <w:t>Have you at any time in the last 12 months been woken at night by an attack of shortness of breath</w:t>
            </w:r>
          </w:p>
        </w:tc>
        <w:tc>
          <w:tcPr>
            <w:tcW w:w="549" w:type="pct"/>
            <w:shd w:val="clear" w:color="auto" w:fill="auto"/>
          </w:tcPr>
          <w:p w:rsidR="009F6939" w:rsidRPr="00C81593" w:rsidRDefault="001E1150" w:rsidP="00C74B13">
            <w:pPr>
              <w:pStyle w:val="Tabletext"/>
            </w:pPr>
            <w:sdt>
              <w:sdtPr>
                <w:id w:val="1186336609"/>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005477616"/>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696956946"/>
            <w:placeholder>
              <w:docPart w:val="56C0799F5A5E48BE83D84C1308B28EBF"/>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B90170" w:rsidRPr="00B57871" w:rsidTr="009D2ADE">
        <w:trPr>
          <w:cantSplit/>
        </w:trPr>
        <w:tc>
          <w:tcPr>
            <w:tcW w:w="296" w:type="pct"/>
            <w:shd w:val="clear" w:color="auto" w:fill="F2F2F2" w:themeFill="background1" w:themeFillShade="F2"/>
          </w:tcPr>
          <w:p w:rsidR="00B90170" w:rsidRPr="00B57871" w:rsidRDefault="00B90170" w:rsidP="00C74B13">
            <w:pPr>
              <w:pStyle w:val="Tabletext"/>
              <w:rPr>
                <w:b/>
              </w:rPr>
            </w:pPr>
          </w:p>
        </w:tc>
        <w:tc>
          <w:tcPr>
            <w:tcW w:w="1" w:type="pct"/>
            <w:gridSpan w:val="4"/>
            <w:shd w:val="clear" w:color="auto" w:fill="F2F2F2" w:themeFill="background1" w:themeFillShade="F2"/>
            <w:vAlign w:val="center"/>
          </w:tcPr>
          <w:p w:rsidR="00B90170" w:rsidRPr="00B57871" w:rsidRDefault="00B90170" w:rsidP="00C74B13">
            <w:pPr>
              <w:pStyle w:val="Tabletext"/>
              <w:rPr>
                <w:b/>
              </w:rPr>
            </w:pPr>
            <w:r w:rsidRPr="00B57871">
              <w:rPr>
                <w:rFonts w:cs="Arial"/>
                <w:b/>
                <w:szCs w:val="19"/>
              </w:rPr>
              <w:t xml:space="preserve">Wheezing </w:t>
            </w:r>
            <w:r w:rsidR="001845BE" w:rsidRPr="00B57871">
              <w:rPr>
                <w:rFonts w:cs="Arial"/>
                <w:b/>
                <w:szCs w:val="19"/>
              </w:rPr>
              <w:t>and chest tightness</w:t>
            </w:r>
          </w:p>
        </w:tc>
      </w:tr>
      <w:tr w:rsidR="009F6939" w:rsidRPr="002C4719" w:rsidTr="00C74B13">
        <w:trPr>
          <w:cantSplit/>
        </w:trPr>
        <w:tc>
          <w:tcPr>
            <w:tcW w:w="296" w:type="pct"/>
            <w:shd w:val="clear" w:color="auto" w:fill="auto"/>
          </w:tcPr>
          <w:p w:rsidR="009F6939" w:rsidRDefault="009F6939" w:rsidP="00C74B13">
            <w:pPr>
              <w:pStyle w:val="Tabletext"/>
            </w:pPr>
            <w:r>
              <w:lastRenderedPageBreak/>
              <w:t>13</w:t>
            </w:r>
          </w:p>
        </w:tc>
        <w:tc>
          <w:tcPr>
            <w:tcW w:w="1552" w:type="pct"/>
            <w:shd w:val="clear" w:color="auto" w:fill="auto"/>
            <w:vAlign w:val="center"/>
          </w:tcPr>
          <w:p w:rsidR="009F6939" w:rsidRPr="00175ECC" w:rsidRDefault="009F6939" w:rsidP="00C74B13">
            <w:pPr>
              <w:pStyle w:val="Tabletext"/>
              <w:rPr>
                <w:rFonts w:cs="Arial"/>
                <w:szCs w:val="19"/>
              </w:rPr>
            </w:pPr>
            <w:r w:rsidRPr="00175ECC">
              <w:rPr>
                <w:rFonts w:cs="Arial"/>
                <w:szCs w:val="19"/>
              </w:rPr>
              <w:t>Have you had attacks of wheezing or whistling in your chest at any time in the last 12 months</w:t>
            </w:r>
          </w:p>
        </w:tc>
        <w:tc>
          <w:tcPr>
            <w:tcW w:w="549" w:type="pct"/>
            <w:shd w:val="clear" w:color="auto" w:fill="auto"/>
          </w:tcPr>
          <w:p w:rsidR="009F6939" w:rsidRPr="00C81593" w:rsidRDefault="001E1150" w:rsidP="00C74B13">
            <w:pPr>
              <w:pStyle w:val="Tabletext"/>
            </w:pPr>
            <w:sdt>
              <w:sdtPr>
                <w:id w:val="-1879620791"/>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67603287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452442276"/>
            <w:placeholder>
              <w:docPart w:val="6D109AD8BDF149069190E75C0A60EA0A"/>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14</w:t>
            </w:r>
          </w:p>
        </w:tc>
        <w:tc>
          <w:tcPr>
            <w:tcW w:w="1552" w:type="pct"/>
            <w:shd w:val="clear" w:color="auto" w:fill="auto"/>
            <w:vAlign w:val="center"/>
          </w:tcPr>
          <w:p w:rsidR="009F6939" w:rsidRPr="00175ECC" w:rsidRDefault="009F6939" w:rsidP="00C74B13">
            <w:pPr>
              <w:pStyle w:val="Tabletext"/>
              <w:rPr>
                <w:rFonts w:cs="Arial"/>
                <w:szCs w:val="19"/>
              </w:rPr>
            </w:pPr>
            <w:r w:rsidRPr="00175ECC">
              <w:rPr>
                <w:rFonts w:cs="Arial"/>
                <w:szCs w:val="19"/>
              </w:rPr>
              <w:t>Have you ever had attacks of shortness of breath with wheezing</w:t>
            </w:r>
          </w:p>
        </w:tc>
        <w:tc>
          <w:tcPr>
            <w:tcW w:w="549" w:type="pct"/>
            <w:shd w:val="clear" w:color="auto" w:fill="auto"/>
          </w:tcPr>
          <w:p w:rsidR="009F6939" w:rsidRPr="00C81593" w:rsidRDefault="001E1150" w:rsidP="00C74B13">
            <w:pPr>
              <w:pStyle w:val="Tabletext"/>
            </w:pPr>
            <w:sdt>
              <w:sdtPr>
                <w:id w:val="1994055279"/>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418868456"/>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6214941"/>
            <w:placeholder>
              <w:docPart w:val="F4B293CD356D43759D4FE9049F8BDAF9"/>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15</w:t>
            </w:r>
          </w:p>
        </w:tc>
        <w:tc>
          <w:tcPr>
            <w:tcW w:w="1552" w:type="pct"/>
            <w:shd w:val="clear" w:color="auto" w:fill="auto"/>
            <w:vAlign w:val="center"/>
          </w:tcPr>
          <w:p w:rsidR="009F6939" w:rsidRPr="00175ECC" w:rsidRDefault="009F6939" w:rsidP="00C74B13">
            <w:pPr>
              <w:pStyle w:val="Tabletext"/>
              <w:rPr>
                <w:rFonts w:cs="Arial"/>
                <w:szCs w:val="19"/>
              </w:rPr>
            </w:pPr>
            <w:r w:rsidRPr="00175ECC">
              <w:rPr>
                <w:rFonts w:cs="Arial"/>
                <w:szCs w:val="19"/>
              </w:rPr>
              <w:t>If Yes, was your breathing absolutely normal between attacks</w:t>
            </w:r>
          </w:p>
        </w:tc>
        <w:tc>
          <w:tcPr>
            <w:tcW w:w="549" w:type="pct"/>
            <w:shd w:val="clear" w:color="auto" w:fill="auto"/>
          </w:tcPr>
          <w:p w:rsidR="009F6939" w:rsidRPr="00C81593" w:rsidRDefault="001E1150" w:rsidP="00C74B13">
            <w:pPr>
              <w:pStyle w:val="Tabletext"/>
            </w:pPr>
            <w:sdt>
              <w:sdtPr>
                <w:id w:val="-26484830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188450956"/>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398966911"/>
            <w:placeholder>
              <w:docPart w:val="0E88B3E6D35A46E7955C5B01D8750714"/>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7379A5" w:rsidTr="00C74B13">
        <w:trPr>
          <w:cantSplit/>
        </w:trPr>
        <w:tc>
          <w:tcPr>
            <w:tcW w:w="296" w:type="pct"/>
            <w:shd w:val="clear" w:color="auto" w:fill="auto"/>
          </w:tcPr>
          <w:p w:rsidR="009F6939" w:rsidRPr="007379A5" w:rsidRDefault="009F6939" w:rsidP="00C74B13">
            <w:pPr>
              <w:pStyle w:val="Tabletext"/>
              <w:rPr>
                <w:b/>
              </w:rPr>
            </w:pPr>
          </w:p>
        </w:tc>
        <w:tc>
          <w:tcPr>
            <w:tcW w:w="1552" w:type="pct"/>
            <w:shd w:val="clear" w:color="auto" w:fill="auto"/>
            <w:vAlign w:val="center"/>
          </w:tcPr>
          <w:p w:rsidR="009F6939" w:rsidRPr="007379A5" w:rsidRDefault="009F6939" w:rsidP="00C74B13">
            <w:pPr>
              <w:spacing w:before="40" w:after="40"/>
              <w:rPr>
                <w:rFonts w:cs="Arial"/>
                <w:b/>
                <w:szCs w:val="19"/>
              </w:rPr>
            </w:pPr>
            <w:r w:rsidRPr="007379A5">
              <w:rPr>
                <w:rFonts w:cs="Arial"/>
                <w:b/>
                <w:szCs w:val="19"/>
              </w:rPr>
              <w:t>Smoking</w:t>
            </w:r>
          </w:p>
        </w:tc>
        <w:tc>
          <w:tcPr>
            <w:tcW w:w="549" w:type="pct"/>
            <w:shd w:val="clear" w:color="auto" w:fill="auto"/>
          </w:tcPr>
          <w:p w:rsidR="009F6939" w:rsidRPr="007379A5" w:rsidRDefault="009F6939" w:rsidP="00C74B13">
            <w:pPr>
              <w:pStyle w:val="Tabletext"/>
              <w:rPr>
                <w:b/>
              </w:rPr>
            </w:pPr>
          </w:p>
        </w:tc>
        <w:tc>
          <w:tcPr>
            <w:tcW w:w="483" w:type="pct"/>
            <w:shd w:val="clear" w:color="auto" w:fill="auto"/>
          </w:tcPr>
          <w:p w:rsidR="009F6939" w:rsidRPr="007379A5" w:rsidRDefault="009F6939" w:rsidP="00C74B13">
            <w:pPr>
              <w:pStyle w:val="Tabletext"/>
              <w:rPr>
                <w:b/>
              </w:rPr>
            </w:pPr>
          </w:p>
        </w:tc>
        <w:tc>
          <w:tcPr>
            <w:tcW w:w="2120" w:type="pct"/>
            <w:shd w:val="clear" w:color="auto" w:fill="auto"/>
          </w:tcPr>
          <w:p w:rsidR="009F6939" w:rsidRPr="007379A5" w:rsidRDefault="009F6939" w:rsidP="00C74B13">
            <w:pPr>
              <w:pStyle w:val="Tabletext"/>
              <w:rPr>
                <w:b/>
              </w:rPr>
            </w:pPr>
          </w:p>
        </w:tc>
      </w:tr>
      <w:tr w:rsidR="009F6939" w:rsidRPr="002C4719" w:rsidTr="00C74B13">
        <w:trPr>
          <w:cantSplit/>
        </w:trPr>
        <w:tc>
          <w:tcPr>
            <w:tcW w:w="296" w:type="pct"/>
            <w:shd w:val="clear" w:color="auto" w:fill="auto"/>
          </w:tcPr>
          <w:p w:rsidR="009F6939" w:rsidRDefault="009F6939" w:rsidP="00C74B13">
            <w:pPr>
              <w:pStyle w:val="Tabletext"/>
            </w:pPr>
            <w:r>
              <w:t>16</w:t>
            </w:r>
          </w:p>
        </w:tc>
        <w:tc>
          <w:tcPr>
            <w:tcW w:w="1552" w:type="pct"/>
            <w:shd w:val="clear" w:color="auto" w:fill="auto"/>
            <w:vAlign w:val="center"/>
          </w:tcPr>
          <w:p w:rsidR="009F6939" w:rsidRPr="009E0BF1" w:rsidRDefault="009F6939" w:rsidP="00C74B13">
            <w:pPr>
              <w:spacing w:before="40" w:after="40"/>
              <w:rPr>
                <w:rFonts w:cs="Arial"/>
                <w:szCs w:val="19"/>
              </w:rPr>
            </w:pPr>
            <w:r w:rsidRPr="00777354">
              <w:rPr>
                <w:rFonts w:cs="Arial"/>
                <w:szCs w:val="19"/>
              </w:rPr>
              <w:t>Do you or did you smoke more than one cigarette/day; a cigar/week; two oz. pipe tobacco/month)</w:t>
            </w:r>
          </w:p>
        </w:tc>
        <w:tc>
          <w:tcPr>
            <w:tcW w:w="549" w:type="pct"/>
            <w:shd w:val="clear" w:color="auto" w:fill="auto"/>
          </w:tcPr>
          <w:p w:rsidR="009F6939" w:rsidRPr="00C81593" w:rsidRDefault="001E1150" w:rsidP="00C74B13">
            <w:pPr>
              <w:pStyle w:val="Tabletext"/>
            </w:pPr>
            <w:sdt>
              <w:sdtPr>
                <w:id w:val="-962880648"/>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570489965"/>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01160895"/>
            <w:placeholder>
              <w:docPart w:val="1270D3AC42E24EC590035615E31A848F"/>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B90170" w:rsidRPr="006C0DB4" w:rsidTr="009D2ADE">
        <w:trPr>
          <w:cantSplit/>
        </w:trPr>
        <w:tc>
          <w:tcPr>
            <w:tcW w:w="296" w:type="pct"/>
            <w:shd w:val="clear" w:color="auto" w:fill="F2F2F2" w:themeFill="background1" w:themeFillShade="F2"/>
          </w:tcPr>
          <w:p w:rsidR="00B90170" w:rsidRPr="006C0DB4" w:rsidRDefault="00B90170" w:rsidP="00C74B13">
            <w:pPr>
              <w:pStyle w:val="Tabletext"/>
              <w:rPr>
                <w:b/>
              </w:rPr>
            </w:pPr>
          </w:p>
        </w:tc>
        <w:tc>
          <w:tcPr>
            <w:tcW w:w="1" w:type="pct"/>
            <w:gridSpan w:val="4"/>
            <w:shd w:val="clear" w:color="auto" w:fill="F2F2F2" w:themeFill="background1" w:themeFillShade="F2"/>
            <w:vAlign w:val="center"/>
          </w:tcPr>
          <w:p w:rsidR="00B90170" w:rsidRPr="006C0DB4" w:rsidRDefault="004E31B1" w:rsidP="00C74B13">
            <w:pPr>
              <w:pStyle w:val="Tabletext"/>
              <w:rPr>
                <w:b/>
              </w:rPr>
            </w:pPr>
            <w:r>
              <w:rPr>
                <w:rFonts w:cs="Arial"/>
                <w:b/>
                <w:szCs w:val="19"/>
              </w:rPr>
              <w:t>I</w:t>
            </w:r>
            <w:r w:rsidR="00B90170" w:rsidRPr="006C0DB4">
              <w:rPr>
                <w:rFonts w:cs="Arial"/>
                <w:b/>
                <w:szCs w:val="19"/>
              </w:rPr>
              <w:t xml:space="preserve">f no proceed to </w:t>
            </w:r>
            <w:r w:rsidR="00B90170" w:rsidRPr="001845BE">
              <w:rPr>
                <w:rFonts w:cs="Arial"/>
                <w:b/>
                <w:i/>
                <w:szCs w:val="19"/>
              </w:rPr>
              <w:t>General health assessment</w:t>
            </w:r>
          </w:p>
        </w:tc>
      </w:tr>
      <w:tr w:rsidR="009F6939" w:rsidRPr="002C4719" w:rsidTr="00C74B13">
        <w:trPr>
          <w:cantSplit/>
        </w:trPr>
        <w:tc>
          <w:tcPr>
            <w:tcW w:w="296" w:type="pct"/>
            <w:shd w:val="clear" w:color="auto" w:fill="auto"/>
          </w:tcPr>
          <w:p w:rsidR="009F6939" w:rsidRDefault="009F6939" w:rsidP="00C74B13">
            <w:pPr>
              <w:pStyle w:val="Tabletext"/>
            </w:pPr>
            <w:r>
              <w:t>17</w:t>
            </w:r>
          </w:p>
        </w:tc>
        <w:tc>
          <w:tcPr>
            <w:tcW w:w="1552" w:type="pct"/>
            <w:shd w:val="clear" w:color="auto" w:fill="auto"/>
            <w:vAlign w:val="center"/>
          </w:tcPr>
          <w:p w:rsidR="009F6939" w:rsidRPr="009E0BF1" w:rsidRDefault="009F6939" w:rsidP="00C74B13">
            <w:pPr>
              <w:spacing w:before="40" w:after="40"/>
              <w:rPr>
                <w:rFonts w:cs="Arial"/>
                <w:szCs w:val="19"/>
              </w:rPr>
            </w:pPr>
            <w:r w:rsidRPr="00E80952">
              <w:rPr>
                <w:rFonts w:cs="Arial"/>
                <w:szCs w:val="19"/>
              </w:rPr>
              <w:t>Do (did) you inhale smoke</w:t>
            </w:r>
          </w:p>
        </w:tc>
        <w:tc>
          <w:tcPr>
            <w:tcW w:w="549" w:type="pct"/>
            <w:shd w:val="clear" w:color="auto" w:fill="auto"/>
          </w:tcPr>
          <w:p w:rsidR="009F6939" w:rsidRPr="00C81593" w:rsidRDefault="001E1150" w:rsidP="00C74B13">
            <w:pPr>
              <w:pStyle w:val="Tabletext"/>
            </w:pPr>
            <w:sdt>
              <w:sdtPr>
                <w:id w:val="30233665"/>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606574011"/>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2120" w:type="pct"/>
            <w:shd w:val="clear" w:color="auto" w:fill="auto"/>
          </w:tcPr>
          <w:p w:rsidR="009F6939" w:rsidRDefault="009F6939" w:rsidP="00C74B13">
            <w:pPr>
              <w:pStyle w:val="Tabletext"/>
            </w:pPr>
            <w:r>
              <w:t>If yes, indicate:</w:t>
            </w:r>
          </w:p>
          <w:p w:rsidR="009F6939" w:rsidRPr="00126BD3" w:rsidRDefault="001E1150" w:rsidP="00C74B13">
            <w:pPr>
              <w:pStyle w:val="Tabletext"/>
            </w:pPr>
            <w:sdt>
              <w:sdtPr>
                <w:id w:val="9437148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Slightly </w:t>
            </w:r>
            <w:sdt>
              <w:sdtPr>
                <w:id w:val="62883205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Moderately </w:t>
            </w:r>
            <w:sdt>
              <w:sdtPr>
                <w:id w:val="-2095853449"/>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Deeply</w:t>
            </w:r>
          </w:p>
        </w:tc>
      </w:tr>
      <w:tr w:rsidR="009F6939" w:rsidRPr="002C4719" w:rsidTr="00C74B13">
        <w:trPr>
          <w:cantSplit/>
        </w:trPr>
        <w:tc>
          <w:tcPr>
            <w:tcW w:w="296" w:type="pct"/>
            <w:shd w:val="clear" w:color="auto" w:fill="auto"/>
          </w:tcPr>
          <w:p w:rsidR="009F6939" w:rsidRDefault="009F6939" w:rsidP="00C74B13">
            <w:pPr>
              <w:pStyle w:val="Tabletext"/>
            </w:pPr>
            <w:r>
              <w:t>18</w:t>
            </w:r>
          </w:p>
        </w:tc>
        <w:tc>
          <w:tcPr>
            <w:tcW w:w="1552" w:type="pct"/>
            <w:shd w:val="clear" w:color="auto" w:fill="auto"/>
            <w:vAlign w:val="center"/>
          </w:tcPr>
          <w:p w:rsidR="009F6939" w:rsidRPr="009E0BF1" w:rsidRDefault="009F6939" w:rsidP="00C74B13">
            <w:pPr>
              <w:spacing w:before="40" w:after="40"/>
              <w:rPr>
                <w:rFonts w:cs="Arial"/>
                <w:szCs w:val="19"/>
              </w:rPr>
            </w:pPr>
            <w:r w:rsidRPr="00E80952">
              <w:rPr>
                <w:rFonts w:cs="Arial"/>
                <w:szCs w:val="19"/>
              </w:rPr>
              <w:t>How old were you when you started smoking regularly</w:t>
            </w:r>
          </w:p>
        </w:tc>
        <w:tc>
          <w:tcPr>
            <w:tcW w:w="549" w:type="pct"/>
            <w:shd w:val="clear" w:color="auto" w:fill="auto"/>
          </w:tcPr>
          <w:p w:rsidR="009F6939" w:rsidRPr="00C81593" w:rsidRDefault="009F6939" w:rsidP="00C74B13">
            <w:pPr>
              <w:pStyle w:val="Tabletext"/>
            </w:pPr>
          </w:p>
        </w:tc>
        <w:tc>
          <w:tcPr>
            <w:tcW w:w="483" w:type="pct"/>
            <w:shd w:val="clear" w:color="auto" w:fill="auto"/>
          </w:tcPr>
          <w:p w:rsidR="009F6939" w:rsidRPr="00C81593" w:rsidRDefault="009F6939" w:rsidP="00C74B13">
            <w:pPr>
              <w:pStyle w:val="Tabletext"/>
            </w:pPr>
          </w:p>
        </w:tc>
        <w:sdt>
          <w:sdtPr>
            <w:id w:val="203835518"/>
            <w:placeholder>
              <w:docPart w:val="945495F1A1764D439A8761C39539D79C"/>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19</w:t>
            </w:r>
          </w:p>
        </w:tc>
        <w:tc>
          <w:tcPr>
            <w:tcW w:w="1552" w:type="pct"/>
            <w:shd w:val="clear" w:color="auto" w:fill="auto"/>
            <w:vAlign w:val="center"/>
          </w:tcPr>
          <w:p w:rsidR="009F6939" w:rsidRPr="009E0BF1" w:rsidRDefault="009F6939" w:rsidP="00C74B13">
            <w:pPr>
              <w:spacing w:before="40" w:after="40"/>
              <w:rPr>
                <w:rFonts w:cs="Arial"/>
                <w:szCs w:val="19"/>
              </w:rPr>
            </w:pPr>
            <w:r w:rsidRPr="00E80952">
              <w:rPr>
                <w:rFonts w:cs="Arial"/>
                <w:szCs w:val="19"/>
              </w:rPr>
              <w:t>Do (did) you smoke manufactured cigarettes</w:t>
            </w:r>
          </w:p>
        </w:tc>
        <w:tc>
          <w:tcPr>
            <w:tcW w:w="549" w:type="pct"/>
            <w:shd w:val="clear" w:color="auto" w:fill="auto"/>
          </w:tcPr>
          <w:p w:rsidR="009F6939" w:rsidRPr="00C81593" w:rsidRDefault="001E1150" w:rsidP="00C74B13">
            <w:pPr>
              <w:pStyle w:val="Tabletext"/>
            </w:pPr>
            <w:sdt>
              <w:sdtPr>
                <w:id w:val="-174186031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814880866"/>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62398268"/>
            <w:placeholder>
              <w:docPart w:val="6E0D00821B6C4BD9887D061C459DAFD0"/>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4E31B1" w:rsidRPr="003D6D3E" w:rsidTr="009D2ADE">
        <w:trPr>
          <w:cantSplit/>
        </w:trPr>
        <w:tc>
          <w:tcPr>
            <w:tcW w:w="296" w:type="pct"/>
            <w:shd w:val="clear" w:color="auto" w:fill="F2F2F2" w:themeFill="background1" w:themeFillShade="F2"/>
          </w:tcPr>
          <w:p w:rsidR="004E31B1" w:rsidRPr="003D6D3E" w:rsidRDefault="004E31B1" w:rsidP="009D2ADE">
            <w:pPr>
              <w:pStyle w:val="Tabletext"/>
              <w:rPr>
                <w:b/>
              </w:rPr>
            </w:pPr>
          </w:p>
        </w:tc>
        <w:tc>
          <w:tcPr>
            <w:tcW w:w="1552" w:type="pct"/>
            <w:shd w:val="clear" w:color="auto" w:fill="F2F2F2" w:themeFill="background1" w:themeFillShade="F2"/>
            <w:vAlign w:val="center"/>
          </w:tcPr>
          <w:p w:rsidR="004E31B1" w:rsidRPr="003D6D3E" w:rsidRDefault="004E31B1" w:rsidP="009D2ADE">
            <w:pPr>
              <w:spacing w:before="40" w:after="40"/>
              <w:rPr>
                <w:rFonts w:cs="Arial"/>
                <w:b/>
                <w:szCs w:val="19"/>
              </w:rPr>
            </w:pPr>
            <w:r>
              <w:rPr>
                <w:rFonts w:cs="Arial"/>
                <w:b/>
                <w:szCs w:val="19"/>
              </w:rPr>
              <w:t>If no go to Q24</w:t>
            </w:r>
          </w:p>
        </w:tc>
        <w:tc>
          <w:tcPr>
            <w:tcW w:w="549" w:type="pct"/>
            <w:shd w:val="clear" w:color="auto" w:fill="F2F2F2" w:themeFill="background1" w:themeFillShade="F2"/>
          </w:tcPr>
          <w:p w:rsidR="004E31B1" w:rsidRPr="003D6D3E" w:rsidRDefault="004E31B1" w:rsidP="009D2ADE">
            <w:pPr>
              <w:pStyle w:val="Tabletext"/>
              <w:rPr>
                <w:b/>
              </w:rPr>
            </w:pPr>
          </w:p>
        </w:tc>
        <w:tc>
          <w:tcPr>
            <w:tcW w:w="483" w:type="pct"/>
            <w:shd w:val="clear" w:color="auto" w:fill="F2F2F2" w:themeFill="background1" w:themeFillShade="F2"/>
          </w:tcPr>
          <w:p w:rsidR="004E31B1" w:rsidRPr="003D6D3E" w:rsidRDefault="004E31B1" w:rsidP="009D2ADE">
            <w:pPr>
              <w:pStyle w:val="Tabletext"/>
              <w:rPr>
                <w:b/>
              </w:rPr>
            </w:pPr>
          </w:p>
        </w:tc>
        <w:tc>
          <w:tcPr>
            <w:tcW w:w="2120" w:type="pct"/>
            <w:shd w:val="clear" w:color="auto" w:fill="F2F2F2" w:themeFill="background1" w:themeFillShade="F2"/>
          </w:tcPr>
          <w:p w:rsidR="004E31B1" w:rsidRPr="003D6D3E" w:rsidRDefault="004E31B1" w:rsidP="009D2ADE">
            <w:pPr>
              <w:pStyle w:val="Tabletext"/>
              <w:rPr>
                <w:b/>
              </w:rPr>
            </w:pPr>
          </w:p>
        </w:tc>
      </w:tr>
      <w:tr w:rsidR="009F6939" w:rsidRPr="002C4719" w:rsidTr="00C74B13">
        <w:trPr>
          <w:cantSplit/>
        </w:trPr>
        <w:tc>
          <w:tcPr>
            <w:tcW w:w="296" w:type="pct"/>
            <w:shd w:val="clear" w:color="auto" w:fill="auto"/>
          </w:tcPr>
          <w:p w:rsidR="009F6939" w:rsidRDefault="009F6939" w:rsidP="00C74B13">
            <w:pPr>
              <w:pStyle w:val="Tabletext"/>
            </w:pPr>
            <w:r>
              <w:t>20</w:t>
            </w:r>
          </w:p>
        </w:tc>
        <w:tc>
          <w:tcPr>
            <w:tcW w:w="1552" w:type="pct"/>
            <w:shd w:val="clear" w:color="auto" w:fill="auto"/>
            <w:vAlign w:val="center"/>
          </w:tcPr>
          <w:p w:rsidR="009F6939" w:rsidRPr="009E0BF1" w:rsidRDefault="009F6939" w:rsidP="00C74B13">
            <w:pPr>
              <w:pStyle w:val="Tabletext"/>
              <w:rPr>
                <w:rFonts w:cs="Arial"/>
                <w:szCs w:val="19"/>
              </w:rPr>
            </w:pPr>
            <w:r w:rsidRPr="009E01F3">
              <w:rPr>
                <w:rFonts w:cs="Arial"/>
                <w:szCs w:val="19"/>
              </w:rPr>
              <w:t>How many cigarettes do (did) you smoke per day on weekdays</w:t>
            </w:r>
          </w:p>
        </w:tc>
        <w:tc>
          <w:tcPr>
            <w:tcW w:w="549" w:type="pct"/>
            <w:shd w:val="clear" w:color="auto" w:fill="auto"/>
          </w:tcPr>
          <w:p w:rsidR="009F6939" w:rsidRPr="00C81593" w:rsidRDefault="009F6939" w:rsidP="00C74B13">
            <w:pPr>
              <w:pStyle w:val="Tabletext"/>
            </w:pPr>
          </w:p>
        </w:tc>
        <w:tc>
          <w:tcPr>
            <w:tcW w:w="483" w:type="pct"/>
            <w:shd w:val="clear" w:color="auto" w:fill="auto"/>
          </w:tcPr>
          <w:p w:rsidR="009F6939" w:rsidRPr="00C81593" w:rsidRDefault="009F6939" w:rsidP="00C74B13">
            <w:pPr>
              <w:pStyle w:val="Tabletext"/>
            </w:pPr>
          </w:p>
        </w:tc>
        <w:sdt>
          <w:sdtPr>
            <w:id w:val="-343318250"/>
            <w:placeholder>
              <w:docPart w:val="58EA3B61869A417E8A058D36BE4F5988"/>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21</w:t>
            </w:r>
          </w:p>
        </w:tc>
        <w:tc>
          <w:tcPr>
            <w:tcW w:w="1552" w:type="pct"/>
            <w:shd w:val="clear" w:color="auto" w:fill="auto"/>
            <w:vAlign w:val="center"/>
          </w:tcPr>
          <w:p w:rsidR="009F6939" w:rsidRPr="009E0BF1" w:rsidRDefault="009F6939" w:rsidP="00C74B13">
            <w:pPr>
              <w:pStyle w:val="Tabletext"/>
              <w:rPr>
                <w:rFonts w:cs="Arial"/>
                <w:szCs w:val="19"/>
              </w:rPr>
            </w:pPr>
            <w:r w:rsidRPr="009E01F3">
              <w:rPr>
                <w:rFonts w:cs="Arial"/>
                <w:szCs w:val="19"/>
              </w:rPr>
              <w:t>How many per day on weekends</w:t>
            </w:r>
          </w:p>
        </w:tc>
        <w:tc>
          <w:tcPr>
            <w:tcW w:w="549" w:type="pct"/>
            <w:shd w:val="clear" w:color="auto" w:fill="auto"/>
          </w:tcPr>
          <w:p w:rsidR="009F6939" w:rsidRPr="00C81593" w:rsidRDefault="009F6939" w:rsidP="00C74B13">
            <w:pPr>
              <w:pStyle w:val="Tabletext"/>
            </w:pPr>
          </w:p>
        </w:tc>
        <w:tc>
          <w:tcPr>
            <w:tcW w:w="483" w:type="pct"/>
            <w:shd w:val="clear" w:color="auto" w:fill="auto"/>
          </w:tcPr>
          <w:p w:rsidR="009F6939" w:rsidRPr="00C81593" w:rsidRDefault="009F6939" w:rsidP="00C74B13">
            <w:pPr>
              <w:pStyle w:val="Tabletext"/>
            </w:pPr>
          </w:p>
        </w:tc>
        <w:sdt>
          <w:sdtPr>
            <w:id w:val="-2011743028"/>
            <w:placeholder>
              <w:docPart w:val="2822A997DF19409184D4ACADD5900C21"/>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22</w:t>
            </w:r>
          </w:p>
        </w:tc>
        <w:tc>
          <w:tcPr>
            <w:tcW w:w="1552" w:type="pct"/>
            <w:shd w:val="clear" w:color="auto" w:fill="auto"/>
            <w:vAlign w:val="center"/>
          </w:tcPr>
          <w:p w:rsidR="009F6939" w:rsidRPr="009E0BF1" w:rsidRDefault="009F6939" w:rsidP="00C74B13">
            <w:pPr>
              <w:pStyle w:val="Tabletext"/>
              <w:rPr>
                <w:rFonts w:cs="Arial"/>
                <w:szCs w:val="19"/>
              </w:rPr>
            </w:pPr>
            <w:r w:rsidRPr="009E01F3">
              <w:rPr>
                <w:rFonts w:cs="Arial"/>
                <w:szCs w:val="19"/>
              </w:rPr>
              <w:t>Do (did) you smoke plain or filtered cigarettes</w:t>
            </w:r>
          </w:p>
        </w:tc>
        <w:tc>
          <w:tcPr>
            <w:tcW w:w="549" w:type="pct"/>
            <w:shd w:val="clear" w:color="auto" w:fill="auto"/>
          </w:tcPr>
          <w:p w:rsidR="009F6939" w:rsidRPr="00C81593" w:rsidRDefault="009F6939" w:rsidP="00C74B13">
            <w:pPr>
              <w:pStyle w:val="Tabletext"/>
            </w:pPr>
          </w:p>
        </w:tc>
        <w:tc>
          <w:tcPr>
            <w:tcW w:w="483" w:type="pct"/>
            <w:shd w:val="clear" w:color="auto" w:fill="auto"/>
          </w:tcPr>
          <w:p w:rsidR="009F6939" w:rsidRPr="00C81593" w:rsidRDefault="009F6939" w:rsidP="00C74B13">
            <w:pPr>
              <w:pStyle w:val="Tabletext"/>
            </w:pPr>
          </w:p>
        </w:tc>
        <w:sdt>
          <w:sdtPr>
            <w:id w:val="-1065788970"/>
            <w:placeholder>
              <w:docPart w:val="581CE2D2CD2E487D842A25525168DC1E"/>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23</w:t>
            </w:r>
          </w:p>
        </w:tc>
        <w:tc>
          <w:tcPr>
            <w:tcW w:w="1552" w:type="pct"/>
            <w:shd w:val="clear" w:color="auto" w:fill="auto"/>
            <w:vAlign w:val="center"/>
          </w:tcPr>
          <w:p w:rsidR="009F6939" w:rsidRPr="009E0BF1" w:rsidRDefault="009F6939" w:rsidP="00C74B13">
            <w:pPr>
              <w:pStyle w:val="Tabletext"/>
              <w:rPr>
                <w:rFonts w:cs="Arial"/>
                <w:szCs w:val="19"/>
              </w:rPr>
            </w:pPr>
            <w:r w:rsidRPr="009E01F3">
              <w:rPr>
                <w:rFonts w:cs="Arial"/>
                <w:szCs w:val="19"/>
              </w:rPr>
              <w:t>What brands do (did) you usually smoke</w:t>
            </w:r>
          </w:p>
        </w:tc>
        <w:tc>
          <w:tcPr>
            <w:tcW w:w="549" w:type="pct"/>
            <w:shd w:val="clear" w:color="auto" w:fill="auto"/>
          </w:tcPr>
          <w:p w:rsidR="009F6939" w:rsidRPr="00C81593" w:rsidRDefault="009F6939" w:rsidP="00C74B13">
            <w:pPr>
              <w:pStyle w:val="Tabletext"/>
            </w:pPr>
          </w:p>
        </w:tc>
        <w:tc>
          <w:tcPr>
            <w:tcW w:w="483" w:type="pct"/>
            <w:shd w:val="clear" w:color="auto" w:fill="auto"/>
          </w:tcPr>
          <w:p w:rsidR="009F6939" w:rsidRPr="00C81593" w:rsidRDefault="009F6939" w:rsidP="00C74B13">
            <w:pPr>
              <w:pStyle w:val="Tabletext"/>
            </w:pPr>
          </w:p>
        </w:tc>
        <w:sdt>
          <w:sdtPr>
            <w:id w:val="-1149977013"/>
            <w:placeholder>
              <w:docPart w:val="385BBCFB8A2A4ADD9314D68014123B01"/>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24</w:t>
            </w:r>
          </w:p>
        </w:tc>
        <w:tc>
          <w:tcPr>
            <w:tcW w:w="1552" w:type="pct"/>
            <w:shd w:val="clear" w:color="auto" w:fill="auto"/>
            <w:vAlign w:val="center"/>
          </w:tcPr>
          <w:p w:rsidR="009F6939" w:rsidRPr="009E0BF1" w:rsidRDefault="009F6939" w:rsidP="00C74B13">
            <w:pPr>
              <w:pStyle w:val="Tabletext"/>
              <w:rPr>
                <w:rFonts w:cs="Arial"/>
                <w:szCs w:val="19"/>
              </w:rPr>
            </w:pPr>
            <w:r w:rsidRPr="009E01F3">
              <w:rPr>
                <w:rFonts w:cs="Arial"/>
                <w:szCs w:val="19"/>
              </w:rPr>
              <w:t>Do (did) you smoke hand rolled cigarettes</w:t>
            </w:r>
          </w:p>
        </w:tc>
        <w:tc>
          <w:tcPr>
            <w:tcW w:w="549" w:type="pct"/>
            <w:shd w:val="clear" w:color="auto" w:fill="auto"/>
          </w:tcPr>
          <w:p w:rsidR="009F6939" w:rsidRPr="00C81593" w:rsidRDefault="001E1150" w:rsidP="00C74B13">
            <w:pPr>
              <w:pStyle w:val="Tabletext"/>
            </w:pPr>
            <w:sdt>
              <w:sdtPr>
                <w:id w:val="-512677766"/>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714166213"/>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932035241"/>
            <w:placeholder>
              <w:docPart w:val="5EF6A5F0B5AE4F9EBA0D3BA24A5E5351"/>
            </w:placeholder>
            <w:showingPlcHdr/>
          </w:sdtPr>
          <w:sdtEndPr/>
          <w:sdtContent>
            <w:tc>
              <w:tcPr>
                <w:tcW w:w="2120" w:type="pct"/>
                <w:shd w:val="clear" w:color="auto" w:fill="auto"/>
              </w:tcPr>
              <w:p w:rsidR="009F6939" w:rsidRPr="00126BD3" w:rsidRDefault="00640840" w:rsidP="00C74B13">
                <w:pPr>
                  <w:pStyle w:val="Tabletext"/>
                </w:pPr>
                <w:r w:rsidRPr="00845A2B">
                  <w:rPr>
                    <w:rStyle w:val="PlaceholderText"/>
                    <w:rFonts w:eastAsiaTheme="minorHAnsi"/>
                  </w:rPr>
                  <w:t>Click here to enter text.</w:t>
                </w:r>
              </w:p>
            </w:tc>
          </w:sdtContent>
        </w:sdt>
      </w:tr>
      <w:tr w:rsidR="009F6939" w:rsidRPr="00D276F5" w:rsidTr="00C74B13">
        <w:trPr>
          <w:cantSplit/>
        </w:trPr>
        <w:tc>
          <w:tcPr>
            <w:tcW w:w="296" w:type="pct"/>
            <w:shd w:val="clear" w:color="auto" w:fill="F2F2F2" w:themeFill="background1" w:themeFillShade="F2"/>
          </w:tcPr>
          <w:p w:rsidR="009F6939" w:rsidRPr="00D276F5" w:rsidRDefault="009F6939" w:rsidP="00C74B13">
            <w:pPr>
              <w:pStyle w:val="Tabletext"/>
              <w:rPr>
                <w:b/>
              </w:rPr>
            </w:pPr>
          </w:p>
        </w:tc>
        <w:tc>
          <w:tcPr>
            <w:tcW w:w="1552" w:type="pct"/>
            <w:shd w:val="clear" w:color="auto" w:fill="F2F2F2" w:themeFill="background1" w:themeFillShade="F2"/>
            <w:vAlign w:val="center"/>
          </w:tcPr>
          <w:p w:rsidR="009F6939" w:rsidRPr="00D276F5" w:rsidRDefault="009F6939" w:rsidP="00C74B13">
            <w:pPr>
              <w:spacing w:before="40" w:after="40"/>
              <w:rPr>
                <w:rFonts w:cs="Arial"/>
                <w:b/>
                <w:szCs w:val="19"/>
              </w:rPr>
            </w:pPr>
            <w:r w:rsidRPr="00D276F5">
              <w:rPr>
                <w:rFonts w:cs="Arial"/>
                <w:b/>
                <w:szCs w:val="19"/>
              </w:rPr>
              <w:t>If no go to Q27</w:t>
            </w:r>
          </w:p>
        </w:tc>
        <w:tc>
          <w:tcPr>
            <w:tcW w:w="549" w:type="pct"/>
            <w:shd w:val="clear" w:color="auto" w:fill="F2F2F2" w:themeFill="background1" w:themeFillShade="F2"/>
          </w:tcPr>
          <w:p w:rsidR="009F6939" w:rsidRPr="00D276F5" w:rsidRDefault="009F6939" w:rsidP="00C74B13">
            <w:pPr>
              <w:pStyle w:val="Tabletext"/>
              <w:rPr>
                <w:b/>
              </w:rPr>
            </w:pPr>
          </w:p>
        </w:tc>
        <w:tc>
          <w:tcPr>
            <w:tcW w:w="483" w:type="pct"/>
            <w:shd w:val="clear" w:color="auto" w:fill="F2F2F2" w:themeFill="background1" w:themeFillShade="F2"/>
          </w:tcPr>
          <w:p w:rsidR="009F6939" w:rsidRPr="00D276F5" w:rsidRDefault="009F6939" w:rsidP="00C74B13">
            <w:pPr>
              <w:pStyle w:val="Tabletext"/>
              <w:rPr>
                <w:b/>
              </w:rPr>
            </w:pPr>
          </w:p>
        </w:tc>
        <w:tc>
          <w:tcPr>
            <w:tcW w:w="2120" w:type="pct"/>
            <w:shd w:val="clear" w:color="auto" w:fill="F2F2F2" w:themeFill="background1" w:themeFillShade="F2"/>
          </w:tcPr>
          <w:p w:rsidR="009F6939" w:rsidRPr="00D276F5" w:rsidRDefault="009F6939" w:rsidP="00C74B13">
            <w:pPr>
              <w:pStyle w:val="Tabletext"/>
              <w:rPr>
                <w:b/>
              </w:rPr>
            </w:pPr>
          </w:p>
        </w:tc>
      </w:tr>
      <w:tr w:rsidR="009F6939" w:rsidRPr="002C4719" w:rsidTr="00C74B13">
        <w:trPr>
          <w:cantSplit/>
        </w:trPr>
        <w:tc>
          <w:tcPr>
            <w:tcW w:w="296" w:type="pct"/>
            <w:shd w:val="clear" w:color="auto" w:fill="auto"/>
          </w:tcPr>
          <w:p w:rsidR="009F6939" w:rsidRDefault="009F6939" w:rsidP="00C74B13">
            <w:pPr>
              <w:pStyle w:val="Tabletext"/>
            </w:pPr>
            <w:r>
              <w:t>25</w:t>
            </w:r>
          </w:p>
        </w:tc>
        <w:tc>
          <w:tcPr>
            <w:tcW w:w="1552" w:type="pct"/>
            <w:shd w:val="clear" w:color="auto" w:fill="auto"/>
            <w:vAlign w:val="center"/>
          </w:tcPr>
          <w:p w:rsidR="009F6939" w:rsidRPr="009E0BF1" w:rsidRDefault="009F6939" w:rsidP="00BC1244">
            <w:pPr>
              <w:pStyle w:val="Tabletext"/>
              <w:rPr>
                <w:rFonts w:cs="Arial"/>
                <w:szCs w:val="19"/>
              </w:rPr>
            </w:pPr>
            <w:r w:rsidRPr="00854AAA">
              <w:rPr>
                <w:rFonts w:cs="Arial"/>
                <w:szCs w:val="19"/>
              </w:rPr>
              <w:t>How much tobacco do (did) you usually smoke per week in this way</w:t>
            </w:r>
          </w:p>
        </w:tc>
        <w:tc>
          <w:tcPr>
            <w:tcW w:w="549" w:type="pct"/>
            <w:shd w:val="clear" w:color="auto" w:fill="auto"/>
          </w:tcPr>
          <w:p w:rsidR="009F6939" w:rsidRDefault="009F6939" w:rsidP="00C74B13">
            <w:pPr>
              <w:pStyle w:val="Tabletext"/>
            </w:pPr>
          </w:p>
        </w:tc>
        <w:tc>
          <w:tcPr>
            <w:tcW w:w="483" w:type="pct"/>
            <w:shd w:val="clear" w:color="auto" w:fill="auto"/>
          </w:tcPr>
          <w:p w:rsidR="009F6939" w:rsidRDefault="009F6939" w:rsidP="00C74B13">
            <w:pPr>
              <w:pStyle w:val="Tabletext"/>
            </w:pPr>
          </w:p>
        </w:tc>
        <w:sdt>
          <w:sdtPr>
            <w:id w:val="1102223454"/>
            <w:placeholder>
              <w:docPart w:val="C3A6D5696DBE4489B2BC9D8121A6E4A6"/>
            </w:placeholder>
            <w:showingPlcHdr/>
          </w:sdtPr>
          <w:sdtEndPr/>
          <w:sdtContent>
            <w:tc>
              <w:tcPr>
                <w:tcW w:w="2120" w:type="pct"/>
                <w:shd w:val="clear" w:color="auto" w:fill="auto"/>
              </w:tcPr>
              <w:p w:rsidR="009F6939"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26</w:t>
            </w:r>
          </w:p>
        </w:tc>
        <w:tc>
          <w:tcPr>
            <w:tcW w:w="1552" w:type="pct"/>
            <w:shd w:val="clear" w:color="auto" w:fill="auto"/>
            <w:vAlign w:val="center"/>
          </w:tcPr>
          <w:p w:rsidR="009F6939" w:rsidRPr="00175ECC" w:rsidRDefault="009F6939" w:rsidP="00C74B13">
            <w:pPr>
              <w:pStyle w:val="Tabletext"/>
              <w:rPr>
                <w:rFonts w:cs="Arial"/>
                <w:szCs w:val="19"/>
              </w:rPr>
            </w:pPr>
            <w:r w:rsidRPr="00175ECC">
              <w:rPr>
                <w:rFonts w:cs="Arial"/>
                <w:szCs w:val="19"/>
              </w:rPr>
              <w:t>Do (did) you put filters in these cigarettes</w:t>
            </w:r>
          </w:p>
        </w:tc>
        <w:tc>
          <w:tcPr>
            <w:tcW w:w="549" w:type="pct"/>
            <w:shd w:val="clear" w:color="auto" w:fill="auto"/>
          </w:tcPr>
          <w:p w:rsidR="009F6939" w:rsidRPr="00C81593" w:rsidRDefault="001E1150" w:rsidP="00C74B13">
            <w:pPr>
              <w:pStyle w:val="Tabletext"/>
            </w:pPr>
            <w:sdt>
              <w:sdtPr>
                <w:id w:val="-1523155838"/>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241718741"/>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2120" w:type="pct"/>
            <w:shd w:val="clear" w:color="auto" w:fill="auto"/>
          </w:tcPr>
          <w:p w:rsidR="009F6939" w:rsidRPr="00126BD3" w:rsidRDefault="009F6939" w:rsidP="00C74B13">
            <w:pPr>
              <w:pStyle w:val="Tabletext"/>
            </w:pPr>
          </w:p>
        </w:tc>
      </w:tr>
      <w:tr w:rsidR="009F6939" w:rsidRPr="002C4719" w:rsidTr="00C74B13">
        <w:trPr>
          <w:cantSplit/>
        </w:trPr>
        <w:tc>
          <w:tcPr>
            <w:tcW w:w="296" w:type="pct"/>
            <w:shd w:val="clear" w:color="auto" w:fill="auto"/>
          </w:tcPr>
          <w:p w:rsidR="009F6939" w:rsidRDefault="009F6939" w:rsidP="00C74B13">
            <w:pPr>
              <w:pStyle w:val="Tabletext"/>
            </w:pPr>
            <w:r>
              <w:t>27</w:t>
            </w:r>
          </w:p>
        </w:tc>
        <w:tc>
          <w:tcPr>
            <w:tcW w:w="1552" w:type="pct"/>
            <w:shd w:val="clear" w:color="auto" w:fill="auto"/>
            <w:vAlign w:val="center"/>
          </w:tcPr>
          <w:p w:rsidR="009F6939" w:rsidRPr="00175ECC" w:rsidRDefault="009F6939" w:rsidP="00C74B13">
            <w:pPr>
              <w:pStyle w:val="Tabletext"/>
              <w:rPr>
                <w:rFonts w:cs="Arial"/>
                <w:szCs w:val="19"/>
              </w:rPr>
            </w:pPr>
            <w:r w:rsidRPr="00175ECC">
              <w:rPr>
                <w:rFonts w:cs="Arial"/>
                <w:szCs w:val="19"/>
              </w:rPr>
              <w:t xml:space="preserve">Do (did) you smoke a pipe </w:t>
            </w:r>
          </w:p>
        </w:tc>
        <w:tc>
          <w:tcPr>
            <w:tcW w:w="549" w:type="pct"/>
            <w:shd w:val="clear" w:color="auto" w:fill="auto"/>
          </w:tcPr>
          <w:p w:rsidR="009F6939" w:rsidRPr="00C81593" w:rsidRDefault="001E1150" w:rsidP="00C74B13">
            <w:pPr>
              <w:pStyle w:val="Tabletext"/>
            </w:pPr>
            <w:sdt>
              <w:sdtPr>
                <w:id w:val="-81227168"/>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630172852"/>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2120" w:type="pct"/>
            <w:shd w:val="clear" w:color="auto" w:fill="auto"/>
          </w:tcPr>
          <w:p w:rsidR="009F6939" w:rsidRPr="00126BD3" w:rsidRDefault="009F6939" w:rsidP="00C74B13">
            <w:pPr>
              <w:pStyle w:val="Tabletext"/>
            </w:pPr>
          </w:p>
        </w:tc>
      </w:tr>
      <w:tr w:rsidR="009F6939" w:rsidRPr="00155F1D" w:rsidTr="00C74B13">
        <w:trPr>
          <w:cantSplit/>
        </w:trPr>
        <w:tc>
          <w:tcPr>
            <w:tcW w:w="296" w:type="pct"/>
            <w:shd w:val="clear" w:color="auto" w:fill="F2F2F2" w:themeFill="background1" w:themeFillShade="F2"/>
          </w:tcPr>
          <w:p w:rsidR="009F6939" w:rsidRPr="00155F1D" w:rsidRDefault="009F6939" w:rsidP="00C74B13">
            <w:pPr>
              <w:pStyle w:val="Tabletext"/>
              <w:rPr>
                <w:b/>
              </w:rPr>
            </w:pPr>
          </w:p>
        </w:tc>
        <w:tc>
          <w:tcPr>
            <w:tcW w:w="1552" w:type="pct"/>
            <w:shd w:val="clear" w:color="auto" w:fill="F2F2F2" w:themeFill="background1" w:themeFillShade="F2"/>
            <w:vAlign w:val="center"/>
          </w:tcPr>
          <w:p w:rsidR="009F6939" w:rsidRPr="00155F1D" w:rsidRDefault="009F6939" w:rsidP="00C74B13">
            <w:pPr>
              <w:spacing w:before="40" w:after="40"/>
              <w:rPr>
                <w:rFonts w:cs="Arial"/>
                <w:b/>
                <w:szCs w:val="19"/>
              </w:rPr>
            </w:pPr>
            <w:r w:rsidRPr="00155F1D">
              <w:rPr>
                <w:rFonts w:cs="Arial"/>
                <w:b/>
                <w:szCs w:val="19"/>
              </w:rPr>
              <w:t>If no go to Q29</w:t>
            </w:r>
          </w:p>
        </w:tc>
        <w:tc>
          <w:tcPr>
            <w:tcW w:w="549" w:type="pct"/>
            <w:shd w:val="clear" w:color="auto" w:fill="F2F2F2" w:themeFill="background1" w:themeFillShade="F2"/>
          </w:tcPr>
          <w:p w:rsidR="009F6939" w:rsidRPr="00155F1D" w:rsidRDefault="009F6939" w:rsidP="00C74B13">
            <w:pPr>
              <w:pStyle w:val="Tabletext"/>
              <w:rPr>
                <w:b/>
              </w:rPr>
            </w:pPr>
          </w:p>
        </w:tc>
        <w:tc>
          <w:tcPr>
            <w:tcW w:w="483" w:type="pct"/>
            <w:shd w:val="clear" w:color="auto" w:fill="F2F2F2" w:themeFill="background1" w:themeFillShade="F2"/>
          </w:tcPr>
          <w:p w:rsidR="009F6939" w:rsidRPr="00155F1D" w:rsidRDefault="009F6939" w:rsidP="00C74B13">
            <w:pPr>
              <w:pStyle w:val="Tabletext"/>
              <w:rPr>
                <w:b/>
              </w:rPr>
            </w:pPr>
          </w:p>
        </w:tc>
        <w:tc>
          <w:tcPr>
            <w:tcW w:w="2120" w:type="pct"/>
            <w:shd w:val="clear" w:color="auto" w:fill="F2F2F2" w:themeFill="background1" w:themeFillShade="F2"/>
          </w:tcPr>
          <w:p w:rsidR="009F6939" w:rsidRPr="00155F1D" w:rsidRDefault="009F6939" w:rsidP="00C74B13">
            <w:pPr>
              <w:pStyle w:val="Tabletext"/>
              <w:rPr>
                <w:b/>
              </w:rPr>
            </w:pPr>
          </w:p>
        </w:tc>
      </w:tr>
      <w:tr w:rsidR="009F6939" w:rsidRPr="002C4719" w:rsidTr="00C74B13">
        <w:trPr>
          <w:cantSplit/>
        </w:trPr>
        <w:tc>
          <w:tcPr>
            <w:tcW w:w="296" w:type="pct"/>
            <w:shd w:val="clear" w:color="auto" w:fill="auto"/>
          </w:tcPr>
          <w:p w:rsidR="009F6939" w:rsidRDefault="009F6939" w:rsidP="00C74B13">
            <w:pPr>
              <w:pStyle w:val="Tabletext"/>
            </w:pPr>
            <w:r>
              <w:t>28</w:t>
            </w:r>
          </w:p>
        </w:tc>
        <w:tc>
          <w:tcPr>
            <w:tcW w:w="1552" w:type="pct"/>
            <w:shd w:val="clear" w:color="auto" w:fill="auto"/>
            <w:vAlign w:val="center"/>
          </w:tcPr>
          <w:p w:rsidR="009F6939" w:rsidRPr="009E0BF1" w:rsidRDefault="009F6939" w:rsidP="00C74B13">
            <w:pPr>
              <w:spacing w:before="40" w:after="40"/>
              <w:rPr>
                <w:rFonts w:cs="Arial"/>
                <w:szCs w:val="19"/>
              </w:rPr>
            </w:pPr>
            <w:r w:rsidRPr="00155F1D">
              <w:rPr>
                <w:rFonts w:cs="Arial"/>
                <w:szCs w:val="19"/>
              </w:rPr>
              <w:t>How much tobacco do (did) you usua</w:t>
            </w:r>
            <w:r w:rsidR="00BC1244">
              <w:rPr>
                <w:rFonts w:cs="Arial"/>
                <w:szCs w:val="19"/>
              </w:rPr>
              <w:t>lly smoke per week in this way</w:t>
            </w:r>
          </w:p>
        </w:tc>
        <w:tc>
          <w:tcPr>
            <w:tcW w:w="549" w:type="pct"/>
            <w:shd w:val="clear" w:color="auto" w:fill="auto"/>
          </w:tcPr>
          <w:p w:rsidR="009F6939" w:rsidRDefault="009F6939" w:rsidP="00C74B13">
            <w:pPr>
              <w:pStyle w:val="Tabletext"/>
            </w:pPr>
          </w:p>
        </w:tc>
        <w:tc>
          <w:tcPr>
            <w:tcW w:w="483" w:type="pct"/>
            <w:shd w:val="clear" w:color="auto" w:fill="auto"/>
          </w:tcPr>
          <w:p w:rsidR="009F6939" w:rsidRDefault="009F6939" w:rsidP="00C74B13">
            <w:pPr>
              <w:pStyle w:val="Tabletext"/>
            </w:pPr>
          </w:p>
        </w:tc>
        <w:sdt>
          <w:sdtPr>
            <w:id w:val="-809175472"/>
            <w:placeholder>
              <w:docPart w:val="1481B9A8668342929C50E8C60AACEBBD"/>
            </w:placeholder>
            <w:showingPlcHdr/>
          </w:sdtPr>
          <w:sdtEndPr/>
          <w:sdtContent>
            <w:tc>
              <w:tcPr>
                <w:tcW w:w="2120" w:type="pct"/>
                <w:shd w:val="clear" w:color="auto" w:fill="auto"/>
              </w:tcPr>
              <w:p w:rsidR="009F6939"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lastRenderedPageBreak/>
              <w:t>29</w:t>
            </w:r>
          </w:p>
        </w:tc>
        <w:tc>
          <w:tcPr>
            <w:tcW w:w="1552" w:type="pct"/>
            <w:shd w:val="clear" w:color="auto" w:fill="auto"/>
            <w:vAlign w:val="center"/>
          </w:tcPr>
          <w:p w:rsidR="009F6939" w:rsidRPr="009E0BF1" w:rsidRDefault="009F6939" w:rsidP="00C74B13">
            <w:pPr>
              <w:spacing w:before="40" w:after="40"/>
              <w:rPr>
                <w:rFonts w:cs="Arial"/>
                <w:szCs w:val="19"/>
              </w:rPr>
            </w:pPr>
            <w:r w:rsidRPr="00155F1D">
              <w:rPr>
                <w:rFonts w:cs="Arial"/>
                <w:szCs w:val="19"/>
              </w:rPr>
              <w:t>Do (did) you smoke cigars</w:t>
            </w:r>
          </w:p>
        </w:tc>
        <w:tc>
          <w:tcPr>
            <w:tcW w:w="549" w:type="pct"/>
            <w:shd w:val="clear" w:color="auto" w:fill="auto"/>
          </w:tcPr>
          <w:p w:rsidR="009F6939" w:rsidRPr="00C81593" w:rsidRDefault="001E1150" w:rsidP="00C74B13">
            <w:pPr>
              <w:pStyle w:val="Tabletext"/>
            </w:pPr>
            <w:sdt>
              <w:sdtPr>
                <w:id w:val="2074550045"/>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455332530"/>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2120" w:type="pct"/>
            <w:shd w:val="clear" w:color="auto" w:fill="auto"/>
          </w:tcPr>
          <w:p w:rsidR="009F6939" w:rsidRDefault="009F6939" w:rsidP="00C74B13">
            <w:pPr>
              <w:pStyle w:val="Tabletext"/>
            </w:pPr>
          </w:p>
        </w:tc>
      </w:tr>
      <w:tr w:rsidR="004E31B1" w:rsidRPr="003D6D3E" w:rsidTr="009D2ADE">
        <w:trPr>
          <w:cantSplit/>
        </w:trPr>
        <w:tc>
          <w:tcPr>
            <w:tcW w:w="296" w:type="pct"/>
            <w:shd w:val="clear" w:color="auto" w:fill="F2F2F2" w:themeFill="background1" w:themeFillShade="F2"/>
          </w:tcPr>
          <w:p w:rsidR="004E31B1" w:rsidRPr="003D6D3E" w:rsidRDefault="004E31B1" w:rsidP="009D2ADE">
            <w:pPr>
              <w:pStyle w:val="Tabletext"/>
              <w:rPr>
                <w:b/>
              </w:rPr>
            </w:pPr>
          </w:p>
        </w:tc>
        <w:tc>
          <w:tcPr>
            <w:tcW w:w="1552" w:type="pct"/>
            <w:shd w:val="clear" w:color="auto" w:fill="F2F2F2" w:themeFill="background1" w:themeFillShade="F2"/>
            <w:vAlign w:val="center"/>
          </w:tcPr>
          <w:p w:rsidR="004E31B1" w:rsidRPr="003D6D3E" w:rsidRDefault="004E31B1" w:rsidP="009D2ADE">
            <w:pPr>
              <w:spacing w:before="40" w:after="40"/>
              <w:rPr>
                <w:rFonts w:cs="Arial"/>
                <w:b/>
                <w:szCs w:val="19"/>
              </w:rPr>
            </w:pPr>
            <w:r>
              <w:rPr>
                <w:rFonts w:cs="Arial"/>
                <w:b/>
                <w:szCs w:val="19"/>
              </w:rPr>
              <w:t>If no go to Q31</w:t>
            </w:r>
          </w:p>
        </w:tc>
        <w:tc>
          <w:tcPr>
            <w:tcW w:w="549" w:type="pct"/>
            <w:shd w:val="clear" w:color="auto" w:fill="F2F2F2" w:themeFill="background1" w:themeFillShade="F2"/>
          </w:tcPr>
          <w:p w:rsidR="004E31B1" w:rsidRPr="003D6D3E" w:rsidRDefault="004E31B1" w:rsidP="009D2ADE">
            <w:pPr>
              <w:pStyle w:val="Tabletext"/>
              <w:rPr>
                <w:b/>
              </w:rPr>
            </w:pPr>
          </w:p>
        </w:tc>
        <w:tc>
          <w:tcPr>
            <w:tcW w:w="483" w:type="pct"/>
            <w:shd w:val="clear" w:color="auto" w:fill="F2F2F2" w:themeFill="background1" w:themeFillShade="F2"/>
          </w:tcPr>
          <w:p w:rsidR="004E31B1" w:rsidRPr="003D6D3E" w:rsidRDefault="004E31B1" w:rsidP="009D2ADE">
            <w:pPr>
              <w:pStyle w:val="Tabletext"/>
              <w:rPr>
                <w:b/>
              </w:rPr>
            </w:pPr>
          </w:p>
        </w:tc>
        <w:tc>
          <w:tcPr>
            <w:tcW w:w="2120" w:type="pct"/>
            <w:shd w:val="clear" w:color="auto" w:fill="F2F2F2" w:themeFill="background1" w:themeFillShade="F2"/>
          </w:tcPr>
          <w:p w:rsidR="004E31B1" w:rsidRPr="003D6D3E" w:rsidRDefault="004E31B1" w:rsidP="009D2ADE">
            <w:pPr>
              <w:pStyle w:val="Tabletext"/>
              <w:rPr>
                <w:b/>
              </w:rPr>
            </w:pPr>
          </w:p>
        </w:tc>
      </w:tr>
      <w:tr w:rsidR="009F6939" w:rsidRPr="002C4719" w:rsidTr="00C74B13">
        <w:trPr>
          <w:cantSplit/>
        </w:trPr>
        <w:tc>
          <w:tcPr>
            <w:tcW w:w="296" w:type="pct"/>
            <w:shd w:val="clear" w:color="auto" w:fill="auto"/>
          </w:tcPr>
          <w:p w:rsidR="009F6939" w:rsidRDefault="009F6939" w:rsidP="00C74B13">
            <w:pPr>
              <w:pStyle w:val="Tabletext"/>
            </w:pPr>
            <w:r>
              <w:t>30</w:t>
            </w:r>
          </w:p>
        </w:tc>
        <w:tc>
          <w:tcPr>
            <w:tcW w:w="1552" w:type="pct"/>
            <w:shd w:val="clear" w:color="auto" w:fill="auto"/>
            <w:vAlign w:val="center"/>
          </w:tcPr>
          <w:p w:rsidR="009F6939" w:rsidRPr="009E0BF1" w:rsidRDefault="009F6939" w:rsidP="00BC1244">
            <w:pPr>
              <w:spacing w:before="40" w:after="40"/>
              <w:rPr>
                <w:rFonts w:cs="Arial"/>
                <w:szCs w:val="19"/>
              </w:rPr>
            </w:pPr>
            <w:r w:rsidRPr="00905912">
              <w:rPr>
                <w:rFonts w:cs="Arial"/>
                <w:szCs w:val="19"/>
              </w:rPr>
              <w:t>How many of these do (did) you usually smoke per week in this way</w:t>
            </w:r>
          </w:p>
        </w:tc>
        <w:tc>
          <w:tcPr>
            <w:tcW w:w="549" w:type="pct"/>
            <w:shd w:val="clear" w:color="auto" w:fill="auto"/>
          </w:tcPr>
          <w:p w:rsidR="009F6939" w:rsidRDefault="009F6939" w:rsidP="00C74B13">
            <w:pPr>
              <w:pStyle w:val="Tabletext"/>
            </w:pPr>
          </w:p>
        </w:tc>
        <w:tc>
          <w:tcPr>
            <w:tcW w:w="483" w:type="pct"/>
            <w:shd w:val="clear" w:color="auto" w:fill="auto"/>
          </w:tcPr>
          <w:p w:rsidR="009F6939" w:rsidRDefault="009F6939" w:rsidP="00C74B13">
            <w:pPr>
              <w:pStyle w:val="Tabletext"/>
            </w:pPr>
          </w:p>
        </w:tc>
        <w:sdt>
          <w:sdtPr>
            <w:id w:val="-1411618529"/>
            <w:placeholder>
              <w:docPart w:val="89577ED51AE840FEAB9290A502CDAF6F"/>
            </w:placeholder>
            <w:showingPlcHdr/>
          </w:sdtPr>
          <w:sdtEndPr/>
          <w:sdtContent>
            <w:tc>
              <w:tcPr>
                <w:tcW w:w="2120" w:type="pct"/>
                <w:shd w:val="clear" w:color="auto" w:fill="auto"/>
              </w:tcPr>
              <w:p w:rsidR="009F6939" w:rsidRDefault="00640840" w:rsidP="00C74B13">
                <w:pPr>
                  <w:pStyle w:val="Tabletext"/>
                </w:pPr>
                <w:r w:rsidRPr="00845A2B">
                  <w:rPr>
                    <w:rStyle w:val="PlaceholderText"/>
                    <w:rFonts w:eastAsiaTheme="minorHAnsi"/>
                  </w:rPr>
                  <w:t>Click here to enter text.</w:t>
                </w:r>
              </w:p>
            </w:tc>
          </w:sdtContent>
        </w:sdt>
      </w:tr>
      <w:tr w:rsidR="009F6939" w:rsidRPr="002C4719" w:rsidTr="00C74B13">
        <w:trPr>
          <w:cantSplit/>
        </w:trPr>
        <w:tc>
          <w:tcPr>
            <w:tcW w:w="296" w:type="pct"/>
            <w:shd w:val="clear" w:color="auto" w:fill="auto"/>
          </w:tcPr>
          <w:p w:rsidR="009F6939" w:rsidRDefault="009F6939" w:rsidP="00C74B13">
            <w:pPr>
              <w:pStyle w:val="Tabletext"/>
            </w:pPr>
            <w:r>
              <w:t>31</w:t>
            </w:r>
          </w:p>
        </w:tc>
        <w:tc>
          <w:tcPr>
            <w:tcW w:w="1552" w:type="pct"/>
            <w:shd w:val="clear" w:color="auto" w:fill="auto"/>
            <w:vAlign w:val="center"/>
          </w:tcPr>
          <w:p w:rsidR="009F6939" w:rsidRPr="009E0BF1" w:rsidRDefault="009F6939" w:rsidP="00C74B13">
            <w:pPr>
              <w:spacing w:before="40" w:after="40"/>
              <w:rPr>
                <w:rFonts w:cs="Arial"/>
                <w:szCs w:val="19"/>
              </w:rPr>
            </w:pPr>
            <w:r w:rsidRPr="00905912">
              <w:rPr>
                <w:rFonts w:cs="Arial"/>
                <w:szCs w:val="19"/>
              </w:rPr>
              <w:t>If you are a present smoker have you been cutting down in the past year</w:t>
            </w:r>
          </w:p>
        </w:tc>
        <w:tc>
          <w:tcPr>
            <w:tcW w:w="549" w:type="pct"/>
            <w:shd w:val="clear" w:color="auto" w:fill="auto"/>
          </w:tcPr>
          <w:p w:rsidR="009F6939" w:rsidRPr="00C81593" w:rsidRDefault="001E1150" w:rsidP="00C74B13">
            <w:pPr>
              <w:pStyle w:val="Tabletext"/>
            </w:pPr>
            <w:sdt>
              <w:sdtPr>
                <w:id w:val="-406004255"/>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483" w:type="pct"/>
            <w:shd w:val="clear" w:color="auto" w:fill="auto"/>
          </w:tcPr>
          <w:p w:rsidR="009F6939" w:rsidRPr="00C81593" w:rsidRDefault="001E1150" w:rsidP="00C74B13">
            <w:pPr>
              <w:pStyle w:val="Tabletext"/>
            </w:pPr>
            <w:sdt>
              <w:sdtPr>
                <w:id w:val="1810665775"/>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tc>
          <w:tcPr>
            <w:tcW w:w="2120" w:type="pct"/>
            <w:shd w:val="clear" w:color="auto" w:fill="auto"/>
          </w:tcPr>
          <w:p w:rsidR="009F6939" w:rsidRDefault="009F6939" w:rsidP="00C74B13">
            <w:pPr>
              <w:pStyle w:val="Tabletext"/>
            </w:pPr>
          </w:p>
        </w:tc>
      </w:tr>
      <w:tr w:rsidR="009F6939" w:rsidRPr="002C4719" w:rsidTr="00C74B13">
        <w:trPr>
          <w:cantSplit/>
        </w:trPr>
        <w:tc>
          <w:tcPr>
            <w:tcW w:w="296" w:type="pct"/>
            <w:shd w:val="clear" w:color="auto" w:fill="auto"/>
          </w:tcPr>
          <w:p w:rsidR="009F6939" w:rsidRDefault="009F6939" w:rsidP="00C74B13">
            <w:pPr>
              <w:pStyle w:val="Tabletext"/>
            </w:pPr>
            <w:r>
              <w:t>32</w:t>
            </w:r>
          </w:p>
        </w:tc>
        <w:tc>
          <w:tcPr>
            <w:tcW w:w="1552" w:type="pct"/>
            <w:shd w:val="clear" w:color="auto" w:fill="auto"/>
            <w:vAlign w:val="center"/>
          </w:tcPr>
          <w:p w:rsidR="009F6939" w:rsidRPr="009E0BF1" w:rsidRDefault="009F6939" w:rsidP="00C74B13">
            <w:pPr>
              <w:spacing w:before="40" w:after="40"/>
              <w:rPr>
                <w:rFonts w:cs="Arial"/>
                <w:szCs w:val="19"/>
              </w:rPr>
            </w:pPr>
            <w:r w:rsidRPr="00905912">
              <w:rPr>
                <w:rFonts w:cs="Arial"/>
                <w:szCs w:val="19"/>
              </w:rPr>
              <w:t>If you are a past smoker when did you give up smoking altogether</w:t>
            </w:r>
          </w:p>
        </w:tc>
        <w:tc>
          <w:tcPr>
            <w:tcW w:w="549" w:type="pct"/>
            <w:shd w:val="clear" w:color="auto" w:fill="auto"/>
          </w:tcPr>
          <w:p w:rsidR="009F6939" w:rsidRDefault="009F6939" w:rsidP="00C74B13">
            <w:pPr>
              <w:pStyle w:val="Tabletext"/>
            </w:pPr>
          </w:p>
        </w:tc>
        <w:tc>
          <w:tcPr>
            <w:tcW w:w="483" w:type="pct"/>
            <w:shd w:val="clear" w:color="auto" w:fill="auto"/>
          </w:tcPr>
          <w:p w:rsidR="009F6939" w:rsidRDefault="009F6939" w:rsidP="00C74B13">
            <w:pPr>
              <w:pStyle w:val="Tabletext"/>
            </w:pPr>
          </w:p>
        </w:tc>
        <w:sdt>
          <w:sdtPr>
            <w:id w:val="80114793"/>
            <w:placeholder>
              <w:docPart w:val="0B9890B8E14446E5AF6B1502A309EFC0"/>
            </w:placeholder>
            <w:showingPlcHdr/>
          </w:sdtPr>
          <w:sdtEndPr/>
          <w:sdtContent>
            <w:tc>
              <w:tcPr>
                <w:tcW w:w="2120" w:type="pct"/>
                <w:shd w:val="clear" w:color="auto" w:fill="auto"/>
              </w:tcPr>
              <w:p w:rsidR="009F6939" w:rsidRDefault="00640840" w:rsidP="00C74B13">
                <w:pPr>
                  <w:pStyle w:val="Tabletext"/>
                </w:pPr>
                <w:r w:rsidRPr="00845A2B">
                  <w:rPr>
                    <w:rStyle w:val="PlaceholderText"/>
                    <w:rFonts w:eastAsiaTheme="minorHAnsi"/>
                  </w:rPr>
                  <w:t>Click here to enter text.</w:t>
                </w:r>
              </w:p>
            </w:tc>
          </w:sdtContent>
        </w:sdt>
      </w:tr>
    </w:tbl>
    <w:p w:rsidR="009F6939" w:rsidRDefault="002522F8" w:rsidP="009F6939">
      <w:pPr>
        <w:pStyle w:val="Formquestions"/>
        <w:rPr>
          <w:rStyle w:val="Strong"/>
        </w:rPr>
      </w:pPr>
      <w:r>
        <w:rPr>
          <w:rStyle w:val="Strong"/>
        </w:rPr>
        <w:t xml:space="preserve">Registered medical practitioner </w:t>
      </w:r>
      <w:r w:rsidR="009F6939" w:rsidRPr="005F61C1">
        <w:rPr>
          <w:rStyle w:val="Strong"/>
        </w:rPr>
        <w:t>to provide comments for any ‘Yes’ responses (reference Question number):</w:t>
      </w:r>
    </w:p>
    <w:p w:rsidR="009F6939" w:rsidRDefault="001E1150" w:rsidP="009F6939">
      <w:pPr>
        <w:pStyle w:val="Formquestions"/>
      </w:pPr>
      <w:sdt>
        <w:sdtPr>
          <w:id w:val="598069573"/>
          <w:placeholder>
            <w:docPart w:val="640E69DA6B8F40DCBF8BB04823F7C458"/>
          </w:placeholder>
          <w:showingPlcHdr/>
        </w:sdtPr>
        <w:sdtEndPr/>
        <w:sdtContent>
          <w:r w:rsidR="00640840" w:rsidRPr="00845A2B">
            <w:rPr>
              <w:rStyle w:val="PlaceholderText"/>
              <w:rFonts w:eastAsiaTheme="minorHAnsi"/>
            </w:rPr>
            <w:t>Click here to enter text.</w:t>
          </w:r>
        </w:sdtContent>
      </w:sdt>
    </w:p>
    <w:p w:rsidR="009F6939" w:rsidRPr="00C13E1A" w:rsidRDefault="009F6939" w:rsidP="009F6939">
      <w:pPr>
        <w:pStyle w:val="SWAFeatureHeading"/>
        <w:tabs>
          <w:tab w:val="left" w:pos="3969"/>
          <w:tab w:val="left" w:pos="4536"/>
        </w:tabs>
        <w:rPr>
          <w:b w:val="0"/>
        </w:rPr>
      </w:pPr>
      <w:r>
        <w:t xml:space="preserve">General health assessment </w:t>
      </w:r>
      <w:r w:rsidRPr="00C13E1A">
        <w:rPr>
          <w:b w:val="0"/>
        </w:rPr>
        <w:t>(if applicable)</w:t>
      </w:r>
    </w:p>
    <w:p w:rsidR="009F6939" w:rsidRDefault="009F6939" w:rsidP="009F6939">
      <w:pPr>
        <w:pStyle w:val="Formquestions"/>
      </w:pPr>
      <w:r w:rsidRPr="00CB43F3">
        <w:rPr>
          <w:rStyle w:val="Strong"/>
        </w:rPr>
        <w:t>Height:</w:t>
      </w:r>
      <w:r>
        <w:t xml:space="preserve"> </w:t>
      </w:r>
      <w:sdt>
        <w:sdtPr>
          <w:id w:val="-1603641381"/>
          <w:placeholder>
            <w:docPart w:val="2378D37669CD47D68CFF6F0A16812DF9"/>
          </w:placeholder>
          <w:showingPlcHdr/>
        </w:sdtPr>
        <w:sdtEndPr/>
        <w:sdtContent>
          <w:r w:rsidR="00640840" w:rsidRPr="00845A2B">
            <w:rPr>
              <w:rStyle w:val="PlaceholderText"/>
              <w:rFonts w:eastAsiaTheme="minorHAnsi"/>
            </w:rPr>
            <w:t>Click here to enter text.</w:t>
          </w:r>
        </w:sdtContent>
      </w:sdt>
      <w:r>
        <w:t xml:space="preserve"> cm </w:t>
      </w:r>
      <w:r>
        <w:tab/>
      </w:r>
      <w:r w:rsidRPr="00CB43F3">
        <w:rPr>
          <w:rStyle w:val="Strong"/>
        </w:rPr>
        <w:t>Weight:</w:t>
      </w:r>
      <w:r w:rsidRPr="000A4A11">
        <w:t xml:space="preserve"> </w:t>
      </w:r>
      <w:sdt>
        <w:sdtPr>
          <w:id w:val="-1117990023"/>
          <w:placeholder>
            <w:docPart w:val="55270B84A4414B46824DDAA590A6AC2C"/>
          </w:placeholder>
          <w:showingPlcHdr/>
        </w:sdtPr>
        <w:sdtEndPr/>
        <w:sdtContent>
          <w:r w:rsidR="00640840" w:rsidRPr="00845A2B">
            <w:rPr>
              <w:rStyle w:val="PlaceholderText"/>
              <w:rFonts w:eastAsiaTheme="minorHAnsi"/>
            </w:rPr>
            <w:t>Click here to enter text.</w:t>
          </w:r>
        </w:sdtContent>
      </w:sdt>
      <w:r>
        <w:t xml:space="preserve"> </w:t>
      </w:r>
      <w:r w:rsidRPr="000A4A11">
        <w:t>kg</w:t>
      </w:r>
      <w:r>
        <w:t xml:space="preserve"> </w:t>
      </w:r>
    </w:p>
    <w:p w:rsidR="009F6939" w:rsidRPr="000A4A11" w:rsidRDefault="009F6939" w:rsidP="009F6939">
      <w:pPr>
        <w:pStyle w:val="Formquestions"/>
      </w:pPr>
      <w:r w:rsidRPr="00CB43F3">
        <w:rPr>
          <w:rStyle w:val="Strong"/>
        </w:rPr>
        <w:t>BP:</w:t>
      </w:r>
      <w:r>
        <w:t xml:space="preserve"> </w:t>
      </w:r>
      <w:sdt>
        <w:sdtPr>
          <w:id w:val="692198445"/>
          <w:placeholder>
            <w:docPart w:val="8A21044F9EF943988490EB4829818380"/>
          </w:placeholder>
          <w:showingPlcHdr/>
        </w:sdtPr>
        <w:sdtEndPr/>
        <w:sdtContent>
          <w:r w:rsidR="00640840" w:rsidRPr="00845A2B">
            <w:rPr>
              <w:rStyle w:val="PlaceholderText"/>
              <w:rFonts w:eastAsiaTheme="minorHAnsi"/>
            </w:rPr>
            <w:t>Click here to enter text.</w:t>
          </w:r>
        </w:sdtContent>
      </w:sdt>
      <w:r>
        <w:t xml:space="preserve"> </w:t>
      </w:r>
      <w:r w:rsidRPr="000A4A11">
        <w:t>/</w:t>
      </w:r>
      <w:r>
        <w:t xml:space="preserve"> </w:t>
      </w:r>
      <w:sdt>
        <w:sdtPr>
          <w:id w:val="1181007935"/>
          <w:placeholder>
            <w:docPart w:val="783D584117F04A518E36DD55277C4394"/>
          </w:placeholder>
          <w:showingPlcHdr/>
        </w:sdtPr>
        <w:sdtEndPr/>
        <w:sdtContent>
          <w:r w:rsidR="00640840" w:rsidRPr="00845A2B">
            <w:rPr>
              <w:rStyle w:val="PlaceholderText"/>
              <w:rFonts w:eastAsiaTheme="minorHAnsi"/>
            </w:rPr>
            <w:t>Click here to enter text.</w:t>
          </w:r>
        </w:sdtContent>
      </w:sdt>
      <w:r w:rsidRPr="000A4A11">
        <w:t xml:space="preserve"> mmHg</w:t>
      </w:r>
    </w:p>
    <w:p w:rsidR="009F6939" w:rsidRPr="00A852BE" w:rsidRDefault="009F6939" w:rsidP="009F6939">
      <w:pPr>
        <w:pStyle w:val="Formquestions"/>
        <w:rPr>
          <w:rStyle w:val="Strong"/>
        </w:rPr>
      </w:pPr>
      <w:r w:rsidRPr="00A852BE">
        <w:rPr>
          <w:rStyle w:val="Strong"/>
        </w:rPr>
        <w:t>Urinalysis</w:t>
      </w:r>
    </w:p>
    <w:p w:rsidR="009F6939" w:rsidRDefault="009F6939" w:rsidP="009F6939">
      <w:pPr>
        <w:pStyle w:val="Formquestions"/>
      </w:pPr>
      <w:r w:rsidRPr="00640372">
        <w:rPr>
          <w:b/>
        </w:rPr>
        <w:t>Blood:</w:t>
      </w:r>
      <w:r>
        <w:t xml:space="preserve"> </w:t>
      </w:r>
      <w:sdt>
        <w:sdtPr>
          <w:id w:val="-1471977625"/>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Normal </w:t>
      </w:r>
      <w:sdt>
        <w:sdtPr>
          <w:id w:val="567459065"/>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Abnormal</w:t>
      </w:r>
    </w:p>
    <w:p w:rsidR="009F6939" w:rsidRDefault="009F6939" w:rsidP="009F6939">
      <w:pPr>
        <w:pStyle w:val="Formquestions"/>
      </w:pPr>
      <w:r w:rsidRPr="00B914FF">
        <w:rPr>
          <w:b/>
        </w:rPr>
        <w:t>Protein:</w:t>
      </w:r>
      <w:r>
        <w:t xml:space="preserve"> </w:t>
      </w:r>
      <w:sdt>
        <w:sdtPr>
          <w:id w:val="203841019"/>
          <w:placeholder>
            <w:docPart w:val="BE8253082E294B97AD6C7090D4ABECDC"/>
          </w:placeholder>
          <w:showingPlcHdr/>
        </w:sdtPr>
        <w:sdtEndPr/>
        <w:sdtContent>
          <w:r w:rsidR="00640840" w:rsidRPr="00845A2B">
            <w:rPr>
              <w:rStyle w:val="PlaceholderText"/>
              <w:rFonts w:eastAsiaTheme="minorHAnsi"/>
            </w:rPr>
            <w:t>Click here to enter text.</w:t>
          </w:r>
        </w:sdtContent>
      </w:sdt>
      <w:r>
        <w:t xml:space="preserve"> </w:t>
      </w:r>
      <w:r w:rsidR="00B90170">
        <w:tab/>
      </w:r>
      <w:r w:rsidRPr="00930C3A">
        <w:rPr>
          <w:b/>
        </w:rPr>
        <w:t>Referred for further testing</w:t>
      </w:r>
    </w:p>
    <w:p w:rsidR="009F6939" w:rsidRDefault="009F6939" w:rsidP="009F6939">
      <w:pPr>
        <w:pStyle w:val="Formquestions"/>
      </w:pPr>
      <w:r w:rsidRPr="00677EBD">
        <w:rPr>
          <w:b/>
        </w:rPr>
        <w:t>Sugar:</w:t>
      </w:r>
      <w:r>
        <w:t xml:space="preserve"> </w:t>
      </w:r>
      <w:sdt>
        <w:sdtPr>
          <w:id w:val="-1220125133"/>
          <w:placeholder>
            <w:docPart w:val="F0D23E8C1DD7430797F896BBB94D7E59"/>
          </w:placeholder>
          <w:showingPlcHdr/>
        </w:sdtPr>
        <w:sdtEndPr/>
        <w:sdtContent>
          <w:r w:rsidR="00640840" w:rsidRPr="00845A2B">
            <w:rPr>
              <w:rStyle w:val="PlaceholderText"/>
              <w:rFonts w:eastAsiaTheme="minorHAnsi"/>
            </w:rPr>
            <w:t>Click here to enter text.</w:t>
          </w:r>
        </w:sdtContent>
      </w:sdt>
      <w:r>
        <w:t xml:space="preserve"> </w:t>
      </w:r>
      <w:r>
        <w:tab/>
      </w:r>
      <w:sdt>
        <w:sdtPr>
          <w:id w:val="447824103"/>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No </w:t>
      </w:r>
      <w:sdt>
        <w:sdtPr>
          <w:id w:val="691570541"/>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Yes</w:t>
      </w:r>
    </w:p>
    <w:tbl>
      <w:tblPr>
        <w:tblStyle w:val="LightShading-Accent2"/>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assessment questions regarding the cardiovascular system"/>
      </w:tblPr>
      <w:tblGrid>
        <w:gridCol w:w="2766"/>
        <w:gridCol w:w="539"/>
        <w:gridCol w:w="581"/>
        <w:gridCol w:w="385"/>
        <w:gridCol w:w="989"/>
        <w:gridCol w:w="3573"/>
      </w:tblGrid>
      <w:tr w:rsidR="009F6939" w:rsidRPr="00C13E1A" w:rsidTr="00C74B13">
        <w:trPr>
          <w:cnfStyle w:val="100000000000" w:firstRow="1" w:lastRow="0" w:firstColumn="0" w:lastColumn="0" w:oddVBand="0" w:evenVBand="0" w:oddHBand="0" w:evenHBand="0" w:firstRowFirstColumn="0" w:firstRowLastColumn="0" w:lastRowFirstColumn="0" w:lastRowLastColumn="0"/>
          <w:tblHeader/>
        </w:trPr>
        <w:tc>
          <w:tcPr>
            <w:tcW w:w="2802" w:type="dxa"/>
            <w:shd w:val="clear" w:color="auto" w:fill="auto"/>
            <w:vAlign w:val="bottom"/>
          </w:tcPr>
          <w:p w:rsidR="009F6939" w:rsidRPr="00C13E1A" w:rsidRDefault="009F6939" w:rsidP="00C74B13">
            <w:pPr>
              <w:pStyle w:val="Tableheading"/>
              <w:keepNext/>
              <w:keepLines/>
              <w:rPr>
                <w:b/>
              </w:rPr>
            </w:pPr>
            <w:r>
              <w:rPr>
                <w:b/>
              </w:rPr>
              <w:t>Cardiovascular system</w:t>
            </w:r>
          </w:p>
        </w:tc>
        <w:tc>
          <w:tcPr>
            <w:tcW w:w="1134" w:type="dxa"/>
            <w:gridSpan w:val="2"/>
            <w:shd w:val="clear" w:color="auto" w:fill="auto"/>
            <w:vAlign w:val="bottom"/>
          </w:tcPr>
          <w:p w:rsidR="009F6939" w:rsidRPr="00C13E1A" w:rsidRDefault="009F6939" w:rsidP="00C74B13">
            <w:pPr>
              <w:pStyle w:val="Tableheading"/>
              <w:keepNext/>
              <w:keepLines/>
              <w:rPr>
                <w:b/>
              </w:rPr>
            </w:pPr>
          </w:p>
        </w:tc>
        <w:tc>
          <w:tcPr>
            <w:tcW w:w="1391" w:type="dxa"/>
            <w:gridSpan w:val="2"/>
            <w:shd w:val="clear" w:color="auto" w:fill="auto"/>
            <w:vAlign w:val="bottom"/>
          </w:tcPr>
          <w:p w:rsidR="009F6939" w:rsidRPr="00C13E1A" w:rsidRDefault="009F6939" w:rsidP="00C74B13">
            <w:pPr>
              <w:pStyle w:val="Tableheading"/>
              <w:keepNext/>
              <w:keepLines/>
              <w:rPr>
                <w:b/>
              </w:rPr>
            </w:pPr>
          </w:p>
        </w:tc>
        <w:tc>
          <w:tcPr>
            <w:tcW w:w="3719" w:type="dxa"/>
            <w:shd w:val="clear" w:color="auto" w:fill="auto"/>
            <w:vAlign w:val="bottom"/>
          </w:tcPr>
          <w:p w:rsidR="009F6939" w:rsidRPr="00C13E1A" w:rsidRDefault="009F6939" w:rsidP="00C74B13">
            <w:pPr>
              <w:pStyle w:val="Tableheading"/>
              <w:keepNext/>
              <w:keepLines/>
              <w:rPr>
                <w:b/>
              </w:rPr>
            </w:pPr>
            <w:r>
              <w:rPr>
                <w:b/>
              </w:rPr>
              <w:t xml:space="preserve">Medical comments </w:t>
            </w:r>
            <w:r>
              <w:rPr>
                <w:b/>
              </w:rPr>
              <w:br/>
            </w:r>
            <w:r w:rsidRPr="002B751E">
              <w:t xml:space="preserve">(for all </w:t>
            </w:r>
            <w:r>
              <w:t>yes/</w:t>
            </w:r>
            <w:r w:rsidRPr="002B751E">
              <w:t>abnormal)</w:t>
            </w:r>
          </w:p>
        </w:tc>
      </w:tr>
      <w:tr w:rsidR="009F6939" w:rsidRPr="00126BD3" w:rsidTr="00C74B13">
        <w:tc>
          <w:tcPr>
            <w:tcW w:w="2802" w:type="dxa"/>
            <w:shd w:val="clear" w:color="auto" w:fill="auto"/>
            <w:vAlign w:val="center"/>
          </w:tcPr>
          <w:p w:rsidR="009F6939" w:rsidRPr="004658EC" w:rsidRDefault="009F6939" w:rsidP="00C74B13">
            <w:pPr>
              <w:pStyle w:val="Tabletext"/>
            </w:pPr>
            <w:r w:rsidRPr="00175ECC">
              <w:rPr>
                <w:rFonts w:cs="Arial"/>
                <w:szCs w:val="20"/>
              </w:rPr>
              <w:t>Blood pressure</w:t>
            </w:r>
          </w:p>
        </w:tc>
        <w:tc>
          <w:tcPr>
            <w:tcW w:w="1134" w:type="dxa"/>
            <w:gridSpan w:val="2"/>
            <w:shd w:val="clear" w:color="auto" w:fill="auto"/>
          </w:tcPr>
          <w:p w:rsidR="009F6939" w:rsidRPr="00C81593" w:rsidRDefault="001E1150" w:rsidP="00C74B13">
            <w:pPr>
              <w:pStyle w:val="Tabletext"/>
              <w:keepNext/>
              <w:keepLines/>
            </w:pPr>
            <w:sdt>
              <w:sdtPr>
                <w:id w:val="845983512"/>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Normal</w:t>
            </w:r>
          </w:p>
        </w:tc>
        <w:tc>
          <w:tcPr>
            <w:tcW w:w="1391" w:type="dxa"/>
            <w:gridSpan w:val="2"/>
            <w:shd w:val="clear" w:color="auto" w:fill="auto"/>
          </w:tcPr>
          <w:p w:rsidR="009F6939" w:rsidRPr="00C81593" w:rsidRDefault="001E1150" w:rsidP="00C74B13">
            <w:pPr>
              <w:pStyle w:val="Tabletext"/>
              <w:keepNext/>
              <w:keepLines/>
            </w:pPr>
            <w:sdt>
              <w:sdtPr>
                <w:id w:val="-1905517317"/>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Abnormal</w:t>
            </w:r>
          </w:p>
        </w:tc>
        <w:sdt>
          <w:sdtPr>
            <w:id w:val="340363434"/>
            <w:placeholder>
              <w:docPart w:val="60A255BB0C2549A5B6828AACB54F1448"/>
            </w:placeholder>
            <w:showingPlcHdr/>
          </w:sdtPr>
          <w:sdtEndPr/>
          <w:sdtContent>
            <w:tc>
              <w:tcPr>
                <w:tcW w:w="3719" w:type="dxa"/>
                <w:shd w:val="clear" w:color="auto" w:fill="auto"/>
              </w:tcPr>
              <w:p w:rsidR="009F6939" w:rsidRPr="00126BD3" w:rsidRDefault="00640840" w:rsidP="00C74B13">
                <w:pPr>
                  <w:pStyle w:val="Tabletext"/>
                  <w:keepNext/>
                  <w:keepLines/>
                </w:pPr>
                <w:r w:rsidRPr="00845A2B">
                  <w:rPr>
                    <w:rStyle w:val="PlaceholderText"/>
                    <w:rFonts w:eastAsiaTheme="minorHAnsi"/>
                  </w:rPr>
                  <w:t>Click here to enter text.</w:t>
                </w:r>
              </w:p>
            </w:tc>
          </w:sdtContent>
        </w:sdt>
      </w:tr>
      <w:tr w:rsidR="009F6939" w:rsidRPr="00126BD3" w:rsidTr="00C74B13">
        <w:tc>
          <w:tcPr>
            <w:tcW w:w="2802" w:type="dxa"/>
            <w:shd w:val="clear" w:color="auto" w:fill="auto"/>
            <w:vAlign w:val="center"/>
          </w:tcPr>
          <w:p w:rsidR="009F6939" w:rsidRPr="004658EC" w:rsidRDefault="009F6939" w:rsidP="00C74B13">
            <w:pPr>
              <w:pStyle w:val="Tabletext"/>
            </w:pPr>
            <w:r w:rsidRPr="00175ECC">
              <w:rPr>
                <w:rFonts w:cs="Arial"/>
                <w:szCs w:val="20"/>
              </w:rPr>
              <w:t>Heart rate</w:t>
            </w:r>
          </w:p>
        </w:tc>
        <w:tc>
          <w:tcPr>
            <w:tcW w:w="1134" w:type="dxa"/>
            <w:gridSpan w:val="2"/>
            <w:shd w:val="clear" w:color="auto" w:fill="auto"/>
          </w:tcPr>
          <w:p w:rsidR="009F6939" w:rsidRPr="00C81593" w:rsidRDefault="001E1150" w:rsidP="00C74B13">
            <w:pPr>
              <w:pStyle w:val="Tabletext"/>
              <w:keepNext/>
              <w:keepLines/>
            </w:pPr>
            <w:sdt>
              <w:sdtPr>
                <w:id w:val="-32121012"/>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Normal</w:t>
            </w:r>
          </w:p>
        </w:tc>
        <w:tc>
          <w:tcPr>
            <w:tcW w:w="1391" w:type="dxa"/>
            <w:gridSpan w:val="2"/>
            <w:shd w:val="clear" w:color="auto" w:fill="auto"/>
          </w:tcPr>
          <w:p w:rsidR="009F6939" w:rsidRPr="00C81593" w:rsidRDefault="001E1150" w:rsidP="00C74B13">
            <w:pPr>
              <w:pStyle w:val="Tabletext"/>
              <w:keepNext/>
              <w:keepLines/>
            </w:pPr>
            <w:sdt>
              <w:sdtPr>
                <w:id w:val="-895507118"/>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Abnormal</w:t>
            </w:r>
          </w:p>
        </w:tc>
        <w:sdt>
          <w:sdtPr>
            <w:id w:val="226422638"/>
            <w:placeholder>
              <w:docPart w:val="A91C7A568DD7409BAB9725043B9126D1"/>
            </w:placeholder>
            <w:showingPlcHdr/>
          </w:sdtPr>
          <w:sdtEndPr/>
          <w:sdtContent>
            <w:tc>
              <w:tcPr>
                <w:tcW w:w="3719" w:type="dxa"/>
                <w:shd w:val="clear" w:color="auto" w:fill="auto"/>
              </w:tcPr>
              <w:p w:rsidR="009F6939" w:rsidRPr="00126BD3" w:rsidRDefault="00640840" w:rsidP="00C74B13">
                <w:pPr>
                  <w:pStyle w:val="Tabletext"/>
                  <w:keepNext/>
                  <w:keepLines/>
                </w:pPr>
                <w:r w:rsidRPr="00845A2B">
                  <w:rPr>
                    <w:rStyle w:val="PlaceholderText"/>
                    <w:rFonts w:eastAsiaTheme="minorHAnsi"/>
                  </w:rPr>
                  <w:t>Click here to enter text.</w:t>
                </w:r>
              </w:p>
            </w:tc>
          </w:sdtContent>
        </w:sdt>
      </w:tr>
      <w:tr w:rsidR="009F6939" w:rsidRPr="00126BD3" w:rsidTr="00C74B13">
        <w:tc>
          <w:tcPr>
            <w:tcW w:w="2802" w:type="dxa"/>
            <w:shd w:val="clear" w:color="auto" w:fill="auto"/>
          </w:tcPr>
          <w:p w:rsidR="009F6939" w:rsidRPr="00175ECC" w:rsidRDefault="009F6939" w:rsidP="00C74B13">
            <w:pPr>
              <w:spacing w:before="40" w:after="40"/>
              <w:rPr>
                <w:rFonts w:cs="Arial"/>
                <w:b/>
                <w:szCs w:val="20"/>
              </w:rPr>
            </w:pPr>
            <w:r w:rsidRPr="00175ECC">
              <w:rPr>
                <w:rFonts w:cs="Arial"/>
                <w:szCs w:val="20"/>
              </w:rPr>
              <w:t xml:space="preserve">Heart sounds </w:t>
            </w:r>
          </w:p>
        </w:tc>
        <w:tc>
          <w:tcPr>
            <w:tcW w:w="1134" w:type="dxa"/>
            <w:gridSpan w:val="2"/>
            <w:shd w:val="clear" w:color="auto" w:fill="auto"/>
          </w:tcPr>
          <w:p w:rsidR="009F6939" w:rsidRPr="00C81593" w:rsidRDefault="001E1150" w:rsidP="00C74B13">
            <w:pPr>
              <w:pStyle w:val="Tabletext"/>
              <w:keepNext/>
              <w:keepLines/>
            </w:pPr>
            <w:sdt>
              <w:sdtPr>
                <w:id w:val="334808222"/>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Normal</w:t>
            </w:r>
          </w:p>
        </w:tc>
        <w:tc>
          <w:tcPr>
            <w:tcW w:w="1391" w:type="dxa"/>
            <w:gridSpan w:val="2"/>
            <w:shd w:val="clear" w:color="auto" w:fill="auto"/>
          </w:tcPr>
          <w:p w:rsidR="009F6939" w:rsidRPr="00C81593" w:rsidRDefault="001E1150" w:rsidP="00C74B13">
            <w:pPr>
              <w:pStyle w:val="Tabletext"/>
              <w:keepNext/>
              <w:keepLines/>
            </w:pPr>
            <w:sdt>
              <w:sdtPr>
                <w:id w:val="909587070"/>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Abnormal</w:t>
            </w:r>
          </w:p>
        </w:tc>
        <w:sdt>
          <w:sdtPr>
            <w:id w:val="-577435838"/>
            <w:placeholder>
              <w:docPart w:val="204AD1A4A58A407A9B48C2160956C194"/>
            </w:placeholder>
            <w:showingPlcHdr/>
          </w:sdtPr>
          <w:sdtEndPr/>
          <w:sdtContent>
            <w:tc>
              <w:tcPr>
                <w:tcW w:w="3719" w:type="dxa"/>
                <w:shd w:val="clear" w:color="auto" w:fill="auto"/>
              </w:tcPr>
              <w:p w:rsidR="009F6939" w:rsidRDefault="00640840" w:rsidP="00C74B13">
                <w:pPr>
                  <w:pStyle w:val="Tabletext"/>
                  <w:keepNext/>
                  <w:keepLines/>
                </w:pPr>
                <w:r w:rsidRPr="00845A2B">
                  <w:rPr>
                    <w:rStyle w:val="PlaceholderText"/>
                    <w:rFonts w:eastAsiaTheme="minorHAnsi"/>
                  </w:rPr>
                  <w:t>Click here to enter text.</w:t>
                </w:r>
              </w:p>
            </w:tc>
          </w:sdtContent>
        </w:sdt>
      </w:tr>
      <w:tr w:rsidR="009F6939" w:rsidRPr="00126BD3" w:rsidTr="00C74B13">
        <w:tc>
          <w:tcPr>
            <w:tcW w:w="2802" w:type="dxa"/>
            <w:shd w:val="clear" w:color="auto" w:fill="auto"/>
          </w:tcPr>
          <w:p w:rsidR="009F6939" w:rsidRPr="00175ECC" w:rsidRDefault="009F6939" w:rsidP="00C74B13">
            <w:pPr>
              <w:spacing w:before="40" w:after="40"/>
              <w:rPr>
                <w:rFonts w:cs="Arial"/>
                <w:b/>
                <w:szCs w:val="20"/>
              </w:rPr>
            </w:pPr>
            <w:r w:rsidRPr="00175ECC">
              <w:rPr>
                <w:rFonts w:cs="Arial"/>
                <w:szCs w:val="20"/>
              </w:rPr>
              <w:t>Murmurs present</w:t>
            </w:r>
          </w:p>
        </w:tc>
        <w:tc>
          <w:tcPr>
            <w:tcW w:w="1134" w:type="dxa"/>
            <w:gridSpan w:val="2"/>
            <w:shd w:val="clear" w:color="auto" w:fill="auto"/>
          </w:tcPr>
          <w:p w:rsidR="009F6939" w:rsidRPr="00C81593" w:rsidRDefault="001E1150" w:rsidP="00C74B13">
            <w:pPr>
              <w:pStyle w:val="Tabletext"/>
              <w:keepNext/>
              <w:keepLines/>
            </w:pPr>
            <w:sdt>
              <w:sdtPr>
                <w:id w:val="241069649"/>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No</w:t>
            </w:r>
          </w:p>
        </w:tc>
        <w:tc>
          <w:tcPr>
            <w:tcW w:w="1391" w:type="dxa"/>
            <w:gridSpan w:val="2"/>
            <w:shd w:val="clear" w:color="auto" w:fill="auto"/>
          </w:tcPr>
          <w:p w:rsidR="009F6939" w:rsidRPr="00C81593" w:rsidRDefault="001E1150" w:rsidP="00C74B13">
            <w:pPr>
              <w:pStyle w:val="Tabletext"/>
              <w:keepNext/>
              <w:keepLines/>
            </w:pPr>
            <w:sdt>
              <w:sdtPr>
                <w:id w:val="-208197577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Yes</w:t>
            </w:r>
          </w:p>
        </w:tc>
        <w:sdt>
          <w:sdtPr>
            <w:id w:val="-919786475"/>
            <w:placeholder>
              <w:docPart w:val="4147BA4F6A2C4642AE5DF17F5E99F28A"/>
            </w:placeholder>
            <w:showingPlcHdr/>
          </w:sdtPr>
          <w:sdtEndPr/>
          <w:sdtContent>
            <w:tc>
              <w:tcPr>
                <w:tcW w:w="3719" w:type="dxa"/>
                <w:shd w:val="clear" w:color="auto" w:fill="auto"/>
              </w:tcPr>
              <w:p w:rsidR="009F6939" w:rsidRDefault="00640840" w:rsidP="00C74B13">
                <w:pPr>
                  <w:pStyle w:val="Tabletext"/>
                  <w:keepNext/>
                  <w:keepLines/>
                </w:pPr>
                <w:r w:rsidRPr="00845A2B">
                  <w:rPr>
                    <w:rStyle w:val="PlaceholderText"/>
                    <w:rFonts w:eastAsiaTheme="minorHAnsi"/>
                  </w:rPr>
                  <w:t>Click here to enter text.</w:t>
                </w:r>
              </w:p>
            </w:tc>
          </w:sdtContent>
        </w:sdt>
      </w:tr>
      <w:tr w:rsidR="009F6939" w:rsidRPr="00126BD3" w:rsidTr="00C74B13">
        <w:tc>
          <w:tcPr>
            <w:tcW w:w="2802" w:type="dxa"/>
            <w:shd w:val="clear" w:color="auto" w:fill="auto"/>
          </w:tcPr>
          <w:p w:rsidR="009F6939" w:rsidRPr="00175ECC" w:rsidRDefault="009F6939" w:rsidP="00C74B13">
            <w:pPr>
              <w:spacing w:before="40" w:after="40"/>
              <w:rPr>
                <w:rFonts w:cs="Arial"/>
                <w:b/>
                <w:szCs w:val="20"/>
              </w:rPr>
            </w:pPr>
            <w:r w:rsidRPr="00175ECC">
              <w:rPr>
                <w:rFonts w:cs="Arial"/>
                <w:szCs w:val="20"/>
              </w:rPr>
              <w:br w:type="page"/>
              <w:t>Evidence of cardiac</w:t>
            </w:r>
            <w:r>
              <w:rPr>
                <w:rFonts w:cs="Arial"/>
                <w:szCs w:val="20"/>
              </w:rPr>
              <w:t> </w:t>
            </w:r>
            <w:r w:rsidRPr="00175ECC">
              <w:rPr>
                <w:rFonts w:cs="Arial"/>
                <w:szCs w:val="20"/>
              </w:rPr>
              <w:t>failure/oedema</w:t>
            </w:r>
          </w:p>
        </w:tc>
        <w:tc>
          <w:tcPr>
            <w:tcW w:w="1134" w:type="dxa"/>
            <w:gridSpan w:val="2"/>
            <w:shd w:val="clear" w:color="auto" w:fill="auto"/>
          </w:tcPr>
          <w:p w:rsidR="009F6939" w:rsidRPr="00C81593" w:rsidRDefault="001E1150" w:rsidP="00C74B13">
            <w:pPr>
              <w:pStyle w:val="Tabletext"/>
              <w:keepNext/>
              <w:keepLines/>
            </w:pPr>
            <w:sdt>
              <w:sdtPr>
                <w:id w:val="-1284655773"/>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No</w:t>
            </w:r>
          </w:p>
        </w:tc>
        <w:tc>
          <w:tcPr>
            <w:tcW w:w="1391" w:type="dxa"/>
            <w:gridSpan w:val="2"/>
            <w:shd w:val="clear" w:color="auto" w:fill="auto"/>
          </w:tcPr>
          <w:p w:rsidR="009F6939" w:rsidRPr="00C81593" w:rsidRDefault="001E1150" w:rsidP="00C74B13">
            <w:pPr>
              <w:pStyle w:val="Tabletext"/>
              <w:keepNext/>
              <w:keepLines/>
            </w:pPr>
            <w:sdt>
              <w:sdtPr>
                <w:id w:val="160131369"/>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Yes</w:t>
            </w:r>
          </w:p>
        </w:tc>
        <w:sdt>
          <w:sdtPr>
            <w:id w:val="-1847551197"/>
            <w:placeholder>
              <w:docPart w:val="AD6963313C714AAD8F49AE6ACE3E6742"/>
            </w:placeholder>
            <w:showingPlcHdr/>
          </w:sdtPr>
          <w:sdtEndPr/>
          <w:sdtContent>
            <w:tc>
              <w:tcPr>
                <w:tcW w:w="3719" w:type="dxa"/>
                <w:shd w:val="clear" w:color="auto" w:fill="auto"/>
              </w:tcPr>
              <w:p w:rsidR="009F6939" w:rsidRPr="00126BD3" w:rsidRDefault="00640840" w:rsidP="00C74B13">
                <w:pPr>
                  <w:pStyle w:val="Tabletext"/>
                  <w:keepNext/>
                  <w:keepLines/>
                </w:pPr>
                <w:r w:rsidRPr="00845A2B">
                  <w:rPr>
                    <w:rStyle w:val="PlaceholderText"/>
                    <w:rFonts w:eastAsiaTheme="minorHAnsi"/>
                  </w:rPr>
                  <w:t>Click here to enter text.</w:t>
                </w:r>
              </w:p>
            </w:tc>
          </w:sdtContent>
        </w:sdt>
      </w:tr>
      <w:tr w:rsidR="009F6939" w:rsidRPr="00C13E1A" w:rsidTr="00C74B13">
        <w:trPr>
          <w:tblHeader/>
        </w:trPr>
        <w:tc>
          <w:tcPr>
            <w:tcW w:w="3342" w:type="dxa"/>
            <w:gridSpan w:val="2"/>
            <w:shd w:val="clear" w:color="auto" w:fill="auto"/>
          </w:tcPr>
          <w:p w:rsidR="009F6939" w:rsidRPr="00B90170" w:rsidRDefault="009F6939" w:rsidP="00B90170">
            <w:pPr>
              <w:pStyle w:val="Tableheading"/>
            </w:pPr>
            <w:r w:rsidRPr="00B90170">
              <w:t>Respiratory system</w:t>
            </w:r>
          </w:p>
        </w:tc>
        <w:tc>
          <w:tcPr>
            <w:tcW w:w="994" w:type="dxa"/>
            <w:gridSpan w:val="2"/>
            <w:shd w:val="clear" w:color="auto" w:fill="auto"/>
          </w:tcPr>
          <w:p w:rsidR="009F6939" w:rsidRPr="00C13E1A" w:rsidRDefault="009F6939" w:rsidP="00B90170">
            <w:pPr>
              <w:pStyle w:val="Tableheading"/>
              <w:rPr>
                <w:b w:val="0"/>
              </w:rPr>
            </w:pPr>
          </w:p>
        </w:tc>
        <w:tc>
          <w:tcPr>
            <w:tcW w:w="994" w:type="dxa"/>
            <w:shd w:val="clear" w:color="auto" w:fill="auto"/>
          </w:tcPr>
          <w:p w:rsidR="009F6939" w:rsidRPr="00C13E1A" w:rsidRDefault="009F6939" w:rsidP="00B90170">
            <w:pPr>
              <w:pStyle w:val="Tableheading"/>
              <w:rPr>
                <w:b w:val="0"/>
              </w:rPr>
            </w:pPr>
          </w:p>
        </w:tc>
        <w:tc>
          <w:tcPr>
            <w:tcW w:w="3716" w:type="dxa"/>
            <w:shd w:val="clear" w:color="auto" w:fill="auto"/>
          </w:tcPr>
          <w:p w:rsidR="009F6939" w:rsidRPr="00B90170" w:rsidRDefault="009F6939" w:rsidP="00B90170">
            <w:pPr>
              <w:pStyle w:val="Tableheading"/>
              <w:rPr>
                <w:b w:val="0"/>
              </w:rPr>
            </w:pPr>
          </w:p>
        </w:tc>
      </w:tr>
      <w:tr w:rsidR="009F6939" w:rsidRPr="00126BD3" w:rsidTr="00C74B13">
        <w:tc>
          <w:tcPr>
            <w:tcW w:w="3342" w:type="dxa"/>
            <w:gridSpan w:val="2"/>
            <w:shd w:val="clear" w:color="auto" w:fill="auto"/>
            <w:vAlign w:val="center"/>
          </w:tcPr>
          <w:p w:rsidR="009F6939" w:rsidRPr="004658EC" w:rsidRDefault="009F6939" w:rsidP="00B90170">
            <w:pPr>
              <w:pStyle w:val="Tabletext"/>
            </w:pPr>
            <w:r w:rsidRPr="004658EC">
              <w:t xml:space="preserve">Breathing </w:t>
            </w:r>
            <w:r>
              <w:t>normal and regular in character</w:t>
            </w:r>
          </w:p>
        </w:tc>
        <w:tc>
          <w:tcPr>
            <w:tcW w:w="994" w:type="dxa"/>
            <w:gridSpan w:val="2"/>
            <w:shd w:val="clear" w:color="auto" w:fill="auto"/>
          </w:tcPr>
          <w:p w:rsidR="009F6939" w:rsidRPr="00C81593" w:rsidRDefault="001E1150" w:rsidP="00B90170">
            <w:pPr>
              <w:pStyle w:val="Tabletext"/>
            </w:pPr>
            <w:sdt>
              <w:sdtPr>
                <w:id w:val="-872144884"/>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Yes</w:t>
            </w:r>
          </w:p>
        </w:tc>
        <w:tc>
          <w:tcPr>
            <w:tcW w:w="994" w:type="dxa"/>
            <w:shd w:val="clear" w:color="auto" w:fill="auto"/>
          </w:tcPr>
          <w:p w:rsidR="009F6939" w:rsidRPr="00C81593" w:rsidRDefault="001E1150" w:rsidP="00B90170">
            <w:pPr>
              <w:pStyle w:val="Tabletext"/>
            </w:pPr>
            <w:sdt>
              <w:sdtPr>
                <w:id w:val="-1084140987"/>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No</w:t>
            </w:r>
          </w:p>
        </w:tc>
        <w:sdt>
          <w:sdtPr>
            <w:id w:val="2122652182"/>
            <w:placeholder>
              <w:docPart w:val="16CEDAC9097946B782126375A88F9F4C"/>
            </w:placeholder>
            <w:showingPlcHdr/>
          </w:sdtPr>
          <w:sdtEndPr/>
          <w:sdtContent>
            <w:tc>
              <w:tcPr>
                <w:tcW w:w="3716" w:type="dxa"/>
                <w:shd w:val="clear" w:color="auto" w:fill="auto"/>
              </w:tcPr>
              <w:p w:rsidR="009F6939" w:rsidRPr="00126BD3" w:rsidRDefault="00640840" w:rsidP="00B90170">
                <w:pPr>
                  <w:pStyle w:val="Tabletext"/>
                </w:pPr>
                <w:r w:rsidRPr="00845A2B">
                  <w:rPr>
                    <w:rStyle w:val="PlaceholderText"/>
                    <w:rFonts w:eastAsiaTheme="minorHAnsi"/>
                  </w:rPr>
                  <w:t>Click here to enter text.</w:t>
                </w:r>
              </w:p>
            </w:tc>
          </w:sdtContent>
        </w:sdt>
      </w:tr>
      <w:tr w:rsidR="009F6939" w:rsidRPr="00126BD3" w:rsidTr="00C74B13">
        <w:tc>
          <w:tcPr>
            <w:tcW w:w="3342" w:type="dxa"/>
            <w:gridSpan w:val="2"/>
            <w:shd w:val="clear" w:color="auto" w:fill="auto"/>
            <w:vAlign w:val="center"/>
          </w:tcPr>
          <w:p w:rsidR="009F6939" w:rsidRPr="004658EC" w:rsidRDefault="009F6939" w:rsidP="00B90170">
            <w:pPr>
              <w:pStyle w:val="Tabletext"/>
            </w:pPr>
            <w:r>
              <w:t>Auscultation normal</w:t>
            </w:r>
          </w:p>
        </w:tc>
        <w:tc>
          <w:tcPr>
            <w:tcW w:w="994" w:type="dxa"/>
            <w:gridSpan w:val="2"/>
            <w:shd w:val="clear" w:color="auto" w:fill="auto"/>
          </w:tcPr>
          <w:p w:rsidR="009F6939" w:rsidRPr="00C81593" w:rsidRDefault="001E1150" w:rsidP="00B90170">
            <w:pPr>
              <w:pStyle w:val="Tabletext"/>
            </w:pPr>
            <w:sdt>
              <w:sdtPr>
                <w:id w:val="60453525"/>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Yes</w:t>
            </w:r>
          </w:p>
        </w:tc>
        <w:tc>
          <w:tcPr>
            <w:tcW w:w="994" w:type="dxa"/>
            <w:shd w:val="clear" w:color="auto" w:fill="auto"/>
          </w:tcPr>
          <w:p w:rsidR="009F6939" w:rsidRPr="00C81593" w:rsidRDefault="001E1150" w:rsidP="00B90170">
            <w:pPr>
              <w:pStyle w:val="Tabletext"/>
            </w:pPr>
            <w:sdt>
              <w:sdtPr>
                <w:id w:val="275835433"/>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No</w:t>
            </w:r>
          </w:p>
        </w:tc>
        <w:sdt>
          <w:sdtPr>
            <w:id w:val="-1600948761"/>
            <w:placeholder>
              <w:docPart w:val="9EF959419D8C4BF69057E1B3808F7123"/>
            </w:placeholder>
            <w:showingPlcHdr/>
          </w:sdtPr>
          <w:sdtEndPr/>
          <w:sdtContent>
            <w:tc>
              <w:tcPr>
                <w:tcW w:w="3716" w:type="dxa"/>
                <w:shd w:val="clear" w:color="auto" w:fill="auto"/>
              </w:tcPr>
              <w:p w:rsidR="009F6939" w:rsidRPr="00126BD3" w:rsidRDefault="00640840" w:rsidP="00B90170">
                <w:pPr>
                  <w:pStyle w:val="Tabletext"/>
                </w:pPr>
                <w:r w:rsidRPr="00845A2B">
                  <w:rPr>
                    <w:rStyle w:val="PlaceholderText"/>
                    <w:rFonts w:eastAsiaTheme="minorHAnsi"/>
                  </w:rPr>
                  <w:t>Click here to enter text.</w:t>
                </w:r>
              </w:p>
            </w:tc>
          </w:sdtContent>
        </w:sdt>
      </w:tr>
      <w:tr w:rsidR="009F6939" w:rsidRPr="00126BD3" w:rsidTr="00C74B13">
        <w:tc>
          <w:tcPr>
            <w:tcW w:w="3342" w:type="dxa"/>
            <w:gridSpan w:val="2"/>
            <w:shd w:val="clear" w:color="auto" w:fill="auto"/>
            <w:vAlign w:val="center"/>
          </w:tcPr>
          <w:p w:rsidR="009F6939" w:rsidRPr="004658EC" w:rsidRDefault="009F6939" w:rsidP="00B90170">
            <w:pPr>
              <w:pStyle w:val="Tabletext"/>
            </w:pPr>
            <w:r w:rsidRPr="004658EC">
              <w:t>Signs of p</w:t>
            </w:r>
            <w:r>
              <w:t>ast/present respiratory disease</w:t>
            </w:r>
          </w:p>
        </w:tc>
        <w:tc>
          <w:tcPr>
            <w:tcW w:w="994" w:type="dxa"/>
            <w:gridSpan w:val="2"/>
            <w:shd w:val="clear" w:color="auto" w:fill="auto"/>
          </w:tcPr>
          <w:p w:rsidR="009F6939" w:rsidRPr="00C81593" w:rsidRDefault="001E1150" w:rsidP="00B90170">
            <w:pPr>
              <w:pStyle w:val="Tabletext"/>
            </w:pPr>
            <w:sdt>
              <w:sdtPr>
                <w:id w:val="-2122681167"/>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No</w:t>
            </w:r>
          </w:p>
        </w:tc>
        <w:tc>
          <w:tcPr>
            <w:tcW w:w="994" w:type="dxa"/>
            <w:shd w:val="clear" w:color="auto" w:fill="auto"/>
          </w:tcPr>
          <w:p w:rsidR="009F6939" w:rsidRPr="00C81593" w:rsidRDefault="001E1150" w:rsidP="00B90170">
            <w:pPr>
              <w:pStyle w:val="Tabletext"/>
            </w:pPr>
            <w:sdt>
              <w:sdtPr>
                <w:id w:val="-24254870"/>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r w:rsidR="009F6939">
              <w:t xml:space="preserve"> Yes</w:t>
            </w:r>
          </w:p>
        </w:tc>
        <w:sdt>
          <w:sdtPr>
            <w:id w:val="-563102612"/>
            <w:placeholder>
              <w:docPart w:val="036BC5508B974D3EAFE0112C5BA06D56"/>
            </w:placeholder>
            <w:showingPlcHdr/>
          </w:sdtPr>
          <w:sdtEndPr/>
          <w:sdtContent>
            <w:tc>
              <w:tcPr>
                <w:tcW w:w="3716" w:type="dxa"/>
                <w:shd w:val="clear" w:color="auto" w:fill="auto"/>
              </w:tcPr>
              <w:p w:rsidR="009F6939" w:rsidRPr="00126BD3" w:rsidRDefault="00640840" w:rsidP="00B90170">
                <w:pPr>
                  <w:pStyle w:val="Tabletext"/>
                </w:pPr>
                <w:r w:rsidRPr="00845A2B">
                  <w:rPr>
                    <w:rStyle w:val="PlaceholderText"/>
                    <w:rFonts w:eastAsiaTheme="minorHAnsi"/>
                  </w:rPr>
                  <w:t>Click here to enter text.</w:t>
                </w:r>
              </w:p>
            </w:tc>
          </w:sdtContent>
        </w:sdt>
      </w:tr>
    </w:tbl>
    <w:p w:rsidR="009F6939" w:rsidRPr="00B321D8" w:rsidRDefault="009F6939" w:rsidP="00B90170">
      <w:pPr>
        <w:pStyle w:val="Formquestions"/>
        <w:keepNext/>
        <w:rPr>
          <w:rStyle w:val="Strong"/>
        </w:rPr>
      </w:pPr>
      <w:r>
        <w:rPr>
          <w:rStyle w:val="Strong"/>
        </w:rPr>
        <w:lastRenderedPageBreak/>
        <w:t>Spirometry</w:t>
      </w:r>
    </w:p>
    <w:p w:rsidR="009F6939" w:rsidRDefault="009F6939" w:rsidP="009F6939">
      <w:pPr>
        <w:pStyle w:val="Formquestions"/>
      </w:pPr>
      <w:r>
        <w:t>At least three technically acceptable manoeuvres should be obtained with the highest and second highest FEV</w:t>
      </w:r>
      <w:r w:rsidRPr="00AF5569">
        <w:rPr>
          <w:vertAlign w:val="subscript"/>
        </w:rPr>
        <w:t>1</w:t>
      </w:r>
      <w:r>
        <w:t xml:space="preserve"> and FVC within 0.15 L (within 0.100 L for those with an FVC of equal to or less than 1.0 L)</w:t>
      </w:r>
      <w:r>
        <w:rPr>
          <w:rStyle w:val="FootnoteReference"/>
        </w:rPr>
        <w:footnoteReference w:id="2"/>
      </w:r>
      <w:r>
        <w:t>. Use best result for FEV</w:t>
      </w:r>
      <w:r w:rsidRPr="00AF5569">
        <w:rPr>
          <w:vertAlign w:val="subscript"/>
        </w:rPr>
        <w:t>1</w:t>
      </w:r>
      <w:r>
        <w:t xml:space="preserve"> and FVC, even if from different tests.</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A0" w:firstRow="1" w:lastRow="0" w:firstColumn="1" w:lastColumn="0" w:noHBand="1" w:noVBand="1"/>
        <w:tblCaption w:val="Table"/>
        <w:tblDescription w:val="General health assessment questions regarding spirometry"/>
      </w:tblPr>
      <w:tblGrid>
        <w:gridCol w:w="1133"/>
        <w:gridCol w:w="2044"/>
        <w:gridCol w:w="756"/>
        <w:gridCol w:w="757"/>
        <w:gridCol w:w="628"/>
        <w:gridCol w:w="1957"/>
        <w:gridCol w:w="1558"/>
      </w:tblGrid>
      <w:tr w:rsidR="009F6939" w:rsidRPr="00404141" w:rsidTr="00B901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 w:type="pct"/>
            <w:shd w:val="clear" w:color="auto" w:fill="auto"/>
          </w:tcPr>
          <w:p w:rsidR="009F6939" w:rsidRPr="00404141" w:rsidRDefault="009F6939" w:rsidP="00C74B13">
            <w:pPr>
              <w:pStyle w:val="Tableheading"/>
              <w:rPr>
                <w:b/>
              </w:rPr>
            </w:pPr>
          </w:p>
        </w:tc>
        <w:tc>
          <w:tcPr>
            <w:tcW w:w="1147" w:type="pct"/>
            <w:shd w:val="clear" w:color="auto" w:fill="auto"/>
          </w:tcPr>
          <w:p w:rsidR="009F6939" w:rsidRPr="00404141" w:rsidRDefault="009F6939" w:rsidP="00C74B13">
            <w:pPr>
              <w:pStyle w:val="Tableheading"/>
              <w:cnfStyle w:val="100000000000" w:firstRow="1" w:lastRow="0" w:firstColumn="0" w:lastColumn="0" w:oddVBand="0" w:evenVBand="0" w:oddHBand="0" w:evenHBand="0" w:firstRowFirstColumn="0" w:firstRowLastColumn="0" w:lastRowFirstColumn="0" w:lastRowLastColumn="0"/>
              <w:rPr>
                <w:b/>
              </w:rPr>
            </w:pPr>
            <w:r w:rsidRPr="00404141">
              <w:rPr>
                <w:b/>
              </w:rPr>
              <w:t>Actual</w:t>
            </w:r>
          </w:p>
        </w:tc>
        <w:tc>
          <w:tcPr>
            <w:tcW w:w="1207" w:type="pct"/>
            <w:gridSpan w:val="3"/>
            <w:shd w:val="clear" w:color="auto" w:fill="auto"/>
          </w:tcPr>
          <w:p w:rsidR="009F6939" w:rsidRPr="00404141" w:rsidRDefault="009F6939" w:rsidP="00C74B13">
            <w:pPr>
              <w:pStyle w:val="Tableheading"/>
              <w:cnfStyle w:val="100000000000" w:firstRow="1" w:lastRow="0" w:firstColumn="0" w:lastColumn="0" w:oddVBand="0" w:evenVBand="0" w:oddHBand="0" w:evenHBand="0" w:firstRowFirstColumn="0" w:firstRowLastColumn="0" w:lastRowFirstColumn="0" w:lastRowLastColumn="0"/>
              <w:rPr>
                <w:b/>
              </w:rPr>
            </w:pPr>
            <w:r w:rsidRPr="00404141">
              <w:rPr>
                <w:b/>
              </w:rPr>
              <w:t>Predicted</w:t>
            </w:r>
          </w:p>
        </w:tc>
        <w:tc>
          <w:tcPr>
            <w:tcW w:w="1097" w:type="pct"/>
            <w:shd w:val="clear" w:color="auto" w:fill="auto"/>
          </w:tcPr>
          <w:p w:rsidR="009F6939" w:rsidRPr="00404141" w:rsidRDefault="009F6939" w:rsidP="00C74B13">
            <w:pPr>
              <w:pStyle w:val="Tableheading"/>
              <w:cnfStyle w:val="100000000000" w:firstRow="1" w:lastRow="0" w:firstColumn="0" w:lastColumn="0" w:oddVBand="0" w:evenVBand="0" w:oddHBand="0" w:evenHBand="0" w:firstRowFirstColumn="0" w:firstRowLastColumn="0" w:lastRowFirstColumn="0" w:lastRowLastColumn="0"/>
              <w:rPr>
                <w:b/>
              </w:rPr>
            </w:pPr>
            <w:r w:rsidRPr="00404141">
              <w:rPr>
                <w:b/>
              </w:rPr>
              <w:t>% Predicted</w:t>
            </w:r>
          </w:p>
        </w:tc>
        <w:tc>
          <w:tcPr>
            <w:tcW w:w="923" w:type="pct"/>
            <w:shd w:val="clear" w:color="auto" w:fill="auto"/>
          </w:tcPr>
          <w:p w:rsidR="009F6939" w:rsidRPr="00404141" w:rsidRDefault="009F6939" w:rsidP="00C74B13">
            <w:pPr>
              <w:pStyle w:val="Tableheading"/>
              <w:cnfStyle w:val="100000000000" w:firstRow="1" w:lastRow="0" w:firstColumn="0" w:lastColumn="0" w:oddVBand="0" w:evenVBand="0" w:oddHBand="0" w:evenHBand="0" w:firstRowFirstColumn="0" w:firstRowLastColumn="0" w:lastRowFirstColumn="0" w:lastRowLastColumn="0"/>
              <w:rPr>
                <w:b/>
              </w:rPr>
            </w:pPr>
          </w:p>
        </w:tc>
      </w:tr>
      <w:tr w:rsidR="009F6939" w:rsidRPr="00801C24" w:rsidTr="00C74B13">
        <w:tc>
          <w:tcPr>
            <w:cnfStyle w:val="001000000000" w:firstRow="0" w:lastRow="0" w:firstColumn="1" w:lastColumn="0" w:oddVBand="0" w:evenVBand="0" w:oddHBand="0" w:evenHBand="0" w:firstRowFirstColumn="0" w:firstRowLastColumn="0" w:lastRowFirstColumn="0" w:lastRowLastColumn="0"/>
            <w:tcW w:w="574" w:type="pct"/>
            <w:shd w:val="clear" w:color="auto" w:fill="auto"/>
          </w:tcPr>
          <w:p w:rsidR="009F6939" w:rsidRPr="00801C24" w:rsidRDefault="009F6939" w:rsidP="00C74B13">
            <w:pPr>
              <w:pStyle w:val="Tabletext"/>
            </w:pPr>
            <w:r w:rsidRPr="00801C24">
              <w:t>FEV</w:t>
            </w:r>
            <w:r w:rsidRPr="00801C24">
              <w:rPr>
                <w:rFonts w:ascii="Arial Bold" w:hAnsi="Arial Bold"/>
                <w:vertAlign w:val="subscript"/>
              </w:rPr>
              <w:t>1</w:t>
            </w:r>
          </w:p>
        </w:tc>
        <w:tc>
          <w:tcPr>
            <w:tcW w:w="1160" w:type="pct"/>
            <w:shd w:val="clear" w:color="auto" w:fill="auto"/>
            <w:vAlign w:val="center"/>
          </w:tcPr>
          <w:p w:rsidR="009F6939" w:rsidRPr="00801C24" w:rsidRDefault="001E1150" w:rsidP="00C74B13">
            <w:pPr>
              <w:pStyle w:val="Tabletext"/>
              <w:cnfStyle w:val="000000000000" w:firstRow="0" w:lastRow="0" w:firstColumn="0" w:lastColumn="0" w:oddVBand="0" w:evenVBand="0" w:oddHBand="0" w:evenHBand="0" w:firstRowFirstColumn="0" w:firstRowLastColumn="0" w:lastRowFirstColumn="0" w:lastRowLastColumn="0"/>
            </w:pPr>
            <w:sdt>
              <w:sdtPr>
                <w:id w:val="979035846"/>
                <w:placeholder>
                  <w:docPart w:val="F763076EF2B24C65AF87DF6878CC81B4"/>
                </w:placeholder>
                <w:showingPlcHdr/>
              </w:sdtPr>
              <w:sdtEndPr/>
              <w:sdtContent>
                <w:r w:rsidR="00640840" w:rsidRPr="00845A2B">
                  <w:rPr>
                    <w:rStyle w:val="PlaceholderText"/>
                    <w:rFonts w:eastAsiaTheme="minorHAnsi"/>
                  </w:rPr>
                  <w:t>Click here to enter text.</w:t>
                </w:r>
              </w:sdtContent>
            </w:sdt>
            <w:r w:rsidR="009F6939">
              <w:t xml:space="preserve"> </w:t>
            </w:r>
            <w:r w:rsidR="009F6939" w:rsidRPr="00801C24">
              <w:t>L/min</w:t>
            </w:r>
          </w:p>
        </w:tc>
        <w:tc>
          <w:tcPr>
            <w:tcW w:w="1220" w:type="pct"/>
            <w:gridSpan w:val="3"/>
            <w:shd w:val="clear" w:color="auto" w:fill="auto"/>
            <w:vAlign w:val="center"/>
          </w:tcPr>
          <w:p w:rsidR="009F6939" w:rsidRPr="00801C24" w:rsidRDefault="001E1150" w:rsidP="00C74B13">
            <w:pPr>
              <w:pStyle w:val="Tabletext"/>
              <w:cnfStyle w:val="000000000000" w:firstRow="0" w:lastRow="0" w:firstColumn="0" w:lastColumn="0" w:oddVBand="0" w:evenVBand="0" w:oddHBand="0" w:evenHBand="0" w:firstRowFirstColumn="0" w:firstRowLastColumn="0" w:lastRowFirstColumn="0" w:lastRowLastColumn="0"/>
            </w:pPr>
            <w:sdt>
              <w:sdtPr>
                <w:id w:val="344215743"/>
                <w:placeholder>
                  <w:docPart w:val="44E917E1267C426FADA545985F21CAEE"/>
                </w:placeholder>
                <w:showingPlcHdr/>
              </w:sdtPr>
              <w:sdtEndPr/>
              <w:sdtContent>
                <w:r w:rsidR="00640840" w:rsidRPr="00845A2B">
                  <w:rPr>
                    <w:rStyle w:val="PlaceholderText"/>
                    <w:rFonts w:eastAsiaTheme="minorHAnsi"/>
                  </w:rPr>
                  <w:t>Click here to enter text.</w:t>
                </w:r>
              </w:sdtContent>
            </w:sdt>
            <w:r w:rsidR="009F6939">
              <w:t xml:space="preserve"> </w:t>
            </w:r>
            <w:r w:rsidR="009F6939" w:rsidRPr="00801C24">
              <w:t>L/min</w:t>
            </w:r>
          </w:p>
        </w:tc>
        <w:tc>
          <w:tcPr>
            <w:tcW w:w="1110" w:type="pct"/>
            <w:shd w:val="clear" w:color="auto" w:fill="auto"/>
          </w:tcPr>
          <w:p w:rsidR="009F6939" w:rsidRPr="00801C24" w:rsidRDefault="001E1150" w:rsidP="00C74B13">
            <w:pPr>
              <w:pStyle w:val="Tabletext"/>
              <w:cnfStyle w:val="000000000000" w:firstRow="0" w:lastRow="0" w:firstColumn="0" w:lastColumn="0" w:oddVBand="0" w:evenVBand="0" w:oddHBand="0" w:evenHBand="0" w:firstRowFirstColumn="0" w:firstRowLastColumn="0" w:lastRowFirstColumn="0" w:lastRowLastColumn="0"/>
            </w:pPr>
            <w:sdt>
              <w:sdtPr>
                <w:id w:val="-120535853"/>
                <w:placeholder>
                  <w:docPart w:val="16B87F5F61024FE5807A008B1D8C6820"/>
                </w:placeholder>
                <w:showingPlcHdr/>
              </w:sdtPr>
              <w:sdtEndPr/>
              <w:sdtContent>
                <w:r w:rsidR="00640840" w:rsidRPr="00845A2B">
                  <w:rPr>
                    <w:rStyle w:val="PlaceholderText"/>
                    <w:rFonts w:eastAsiaTheme="minorHAnsi"/>
                  </w:rPr>
                  <w:t>Click here to enter text.</w:t>
                </w:r>
              </w:sdtContent>
            </w:sdt>
            <w:r w:rsidR="009F6939">
              <w:t xml:space="preserve"> %</w:t>
            </w:r>
          </w:p>
        </w:tc>
        <w:sdt>
          <w:sdtPr>
            <w:id w:val="-401207772"/>
            <w:placeholder>
              <w:docPart w:val="382AB56FC93C4356A0E11CE5CC111C7A"/>
            </w:placeholder>
            <w:showingPlcHdr/>
          </w:sdtPr>
          <w:sdtEndPr/>
          <w:sdtContent>
            <w:tc>
              <w:tcPr>
                <w:tcW w:w="936" w:type="pct"/>
                <w:shd w:val="clear" w:color="auto" w:fill="auto"/>
              </w:tcPr>
              <w:p w:rsidR="009F6939" w:rsidRPr="00801C24" w:rsidRDefault="00640840" w:rsidP="00C74B13">
                <w:pPr>
                  <w:pStyle w:val="Tabletext"/>
                  <w:cnfStyle w:val="000000000000" w:firstRow="0" w:lastRow="0" w:firstColumn="0" w:lastColumn="0" w:oddVBand="0" w:evenVBand="0" w:oddHBand="0" w:evenHBand="0" w:firstRowFirstColumn="0" w:firstRowLastColumn="0" w:lastRowFirstColumn="0" w:lastRowLastColumn="0"/>
                </w:pPr>
                <w:r w:rsidRPr="00845A2B">
                  <w:rPr>
                    <w:rStyle w:val="PlaceholderText"/>
                    <w:rFonts w:eastAsiaTheme="minorHAnsi"/>
                  </w:rPr>
                  <w:t>Click here to enter text.</w:t>
                </w:r>
              </w:p>
            </w:tc>
          </w:sdtContent>
        </w:sdt>
      </w:tr>
      <w:tr w:rsidR="009F6939" w:rsidRPr="00801C24" w:rsidTr="00C74B13">
        <w:tc>
          <w:tcPr>
            <w:cnfStyle w:val="001000000000" w:firstRow="0" w:lastRow="0" w:firstColumn="1" w:lastColumn="0" w:oddVBand="0" w:evenVBand="0" w:oddHBand="0" w:evenHBand="0" w:firstRowFirstColumn="0" w:firstRowLastColumn="0" w:lastRowFirstColumn="0" w:lastRowLastColumn="0"/>
            <w:tcW w:w="574" w:type="pct"/>
            <w:shd w:val="clear" w:color="auto" w:fill="auto"/>
          </w:tcPr>
          <w:p w:rsidR="009F6939" w:rsidRPr="00801C24" w:rsidRDefault="009F6939" w:rsidP="00C74B13">
            <w:pPr>
              <w:pStyle w:val="Tabletext"/>
            </w:pPr>
            <w:r w:rsidRPr="00801C24">
              <w:t>FVC</w:t>
            </w:r>
          </w:p>
        </w:tc>
        <w:tc>
          <w:tcPr>
            <w:tcW w:w="1160" w:type="pct"/>
            <w:shd w:val="clear" w:color="auto" w:fill="auto"/>
            <w:vAlign w:val="center"/>
          </w:tcPr>
          <w:p w:rsidR="009F6939" w:rsidRPr="00801C24" w:rsidRDefault="001E1150" w:rsidP="00C74B13">
            <w:pPr>
              <w:pStyle w:val="Tabletext"/>
              <w:cnfStyle w:val="000000000000" w:firstRow="0" w:lastRow="0" w:firstColumn="0" w:lastColumn="0" w:oddVBand="0" w:evenVBand="0" w:oddHBand="0" w:evenHBand="0" w:firstRowFirstColumn="0" w:firstRowLastColumn="0" w:lastRowFirstColumn="0" w:lastRowLastColumn="0"/>
            </w:pPr>
            <w:sdt>
              <w:sdtPr>
                <w:id w:val="922768523"/>
                <w:placeholder>
                  <w:docPart w:val="DBC830E2A5FD4A94A030D842C1089F72"/>
                </w:placeholder>
                <w:showingPlcHdr/>
              </w:sdtPr>
              <w:sdtEndPr/>
              <w:sdtContent>
                <w:r w:rsidR="00640840" w:rsidRPr="00845A2B">
                  <w:rPr>
                    <w:rStyle w:val="PlaceholderText"/>
                    <w:rFonts w:eastAsiaTheme="minorHAnsi"/>
                  </w:rPr>
                  <w:t>Click here to enter text.</w:t>
                </w:r>
              </w:sdtContent>
            </w:sdt>
            <w:r w:rsidR="009F6939">
              <w:t xml:space="preserve"> </w:t>
            </w:r>
            <w:r w:rsidR="009F6939" w:rsidRPr="00801C24">
              <w:t>L/min</w:t>
            </w:r>
          </w:p>
        </w:tc>
        <w:tc>
          <w:tcPr>
            <w:tcW w:w="1220" w:type="pct"/>
            <w:gridSpan w:val="3"/>
            <w:shd w:val="clear" w:color="auto" w:fill="auto"/>
            <w:vAlign w:val="center"/>
          </w:tcPr>
          <w:p w:rsidR="009F6939" w:rsidRPr="00801C24" w:rsidRDefault="001E1150" w:rsidP="00C74B13">
            <w:pPr>
              <w:pStyle w:val="Tabletext"/>
              <w:cnfStyle w:val="000000000000" w:firstRow="0" w:lastRow="0" w:firstColumn="0" w:lastColumn="0" w:oddVBand="0" w:evenVBand="0" w:oddHBand="0" w:evenHBand="0" w:firstRowFirstColumn="0" w:firstRowLastColumn="0" w:lastRowFirstColumn="0" w:lastRowLastColumn="0"/>
            </w:pPr>
            <w:sdt>
              <w:sdtPr>
                <w:id w:val="-1084070208"/>
                <w:placeholder>
                  <w:docPart w:val="C6429AA52C0B4F19B1AAA2B3A55B2D2D"/>
                </w:placeholder>
                <w:showingPlcHdr/>
              </w:sdtPr>
              <w:sdtEndPr/>
              <w:sdtContent>
                <w:r w:rsidR="00640840" w:rsidRPr="00845A2B">
                  <w:rPr>
                    <w:rStyle w:val="PlaceholderText"/>
                    <w:rFonts w:eastAsiaTheme="minorHAnsi"/>
                  </w:rPr>
                  <w:t>Click here to enter text.</w:t>
                </w:r>
              </w:sdtContent>
            </w:sdt>
            <w:r w:rsidR="009F6939">
              <w:t xml:space="preserve"> </w:t>
            </w:r>
            <w:r w:rsidR="009F6939" w:rsidRPr="00801C24">
              <w:t>L/min</w:t>
            </w:r>
          </w:p>
        </w:tc>
        <w:tc>
          <w:tcPr>
            <w:tcW w:w="1110" w:type="pct"/>
            <w:shd w:val="clear" w:color="auto" w:fill="auto"/>
          </w:tcPr>
          <w:p w:rsidR="009F6939" w:rsidRPr="00801C24" w:rsidRDefault="001E1150" w:rsidP="00C74B13">
            <w:pPr>
              <w:pStyle w:val="Tabletext"/>
              <w:cnfStyle w:val="000000000000" w:firstRow="0" w:lastRow="0" w:firstColumn="0" w:lastColumn="0" w:oddVBand="0" w:evenVBand="0" w:oddHBand="0" w:evenHBand="0" w:firstRowFirstColumn="0" w:firstRowLastColumn="0" w:lastRowFirstColumn="0" w:lastRowLastColumn="0"/>
            </w:pPr>
            <w:sdt>
              <w:sdtPr>
                <w:id w:val="2118793820"/>
                <w:placeholder>
                  <w:docPart w:val="0BD06B39EB534C9CBD9512A31DF564B9"/>
                </w:placeholder>
                <w:showingPlcHdr/>
              </w:sdtPr>
              <w:sdtEndPr/>
              <w:sdtContent>
                <w:r w:rsidR="00640840" w:rsidRPr="00845A2B">
                  <w:rPr>
                    <w:rStyle w:val="PlaceholderText"/>
                    <w:rFonts w:eastAsiaTheme="minorHAnsi"/>
                  </w:rPr>
                  <w:t>Click here to enter text.</w:t>
                </w:r>
              </w:sdtContent>
            </w:sdt>
            <w:r w:rsidR="009F6939">
              <w:t xml:space="preserve"> %</w:t>
            </w:r>
          </w:p>
        </w:tc>
        <w:sdt>
          <w:sdtPr>
            <w:id w:val="481903062"/>
            <w:placeholder>
              <w:docPart w:val="A28FF951720F47278579D66497ACFF16"/>
            </w:placeholder>
            <w:showingPlcHdr/>
          </w:sdtPr>
          <w:sdtEndPr/>
          <w:sdtContent>
            <w:tc>
              <w:tcPr>
                <w:tcW w:w="936" w:type="pct"/>
                <w:shd w:val="clear" w:color="auto" w:fill="auto"/>
              </w:tcPr>
              <w:p w:rsidR="009F6939" w:rsidRPr="00801C24" w:rsidRDefault="00640840" w:rsidP="00C74B13">
                <w:pPr>
                  <w:pStyle w:val="Tabletext"/>
                  <w:cnfStyle w:val="000000000000" w:firstRow="0" w:lastRow="0" w:firstColumn="0" w:lastColumn="0" w:oddVBand="0" w:evenVBand="0" w:oddHBand="0" w:evenHBand="0" w:firstRowFirstColumn="0" w:firstRowLastColumn="0" w:lastRowFirstColumn="0" w:lastRowLastColumn="0"/>
                </w:pPr>
                <w:r w:rsidRPr="00845A2B">
                  <w:rPr>
                    <w:rStyle w:val="PlaceholderText"/>
                    <w:rFonts w:eastAsiaTheme="minorHAnsi"/>
                  </w:rPr>
                  <w:t>Click here to enter text.</w:t>
                </w:r>
              </w:p>
            </w:tc>
          </w:sdtContent>
        </w:sdt>
      </w:tr>
      <w:tr w:rsidR="009F6939" w:rsidRPr="00801C24" w:rsidTr="00C74B13">
        <w:tc>
          <w:tcPr>
            <w:cnfStyle w:val="001000000000" w:firstRow="0" w:lastRow="0" w:firstColumn="1" w:lastColumn="0" w:oddVBand="0" w:evenVBand="0" w:oddHBand="0" w:evenHBand="0" w:firstRowFirstColumn="0" w:firstRowLastColumn="0" w:lastRowFirstColumn="0" w:lastRowLastColumn="0"/>
            <w:tcW w:w="574" w:type="pct"/>
            <w:shd w:val="clear" w:color="auto" w:fill="auto"/>
          </w:tcPr>
          <w:p w:rsidR="009F6939" w:rsidRPr="00801C24" w:rsidRDefault="009F6939" w:rsidP="00C74B13">
            <w:pPr>
              <w:pStyle w:val="Tabletext"/>
            </w:pPr>
            <w:r w:rsidRPr="00801C24">
              <w:t>FEV</w:t>
            </w:r>
            <w:r w:rsidRPr="00801C24">
              <w:rPr>
                <w:rFonts w:ascii="Arial Bold" w:hAnsi="Arial Bold"/>
                <w:vertAlign w:val="subscript"/>
              </w:rPr>
              <w:t>1</w:t>
            </w:r>
            <w:r w:rsidRPr="00801C24">
              <w:t>/FVC</w:t>
            </w:r>
          </w:p>
        </w:tc>
        <w:tc>
          <w:tcPr>
            <w:tcW w:w="1160" w:type="pct"/>
            <w:shd w:val="clear" w:color="auto" w:fill="auto"/>
            <w:vAlign w:val="center"/>
          </w:tcPr>
          <w:p w:rsidR="009F6939" w:rsidRPr="00801C24" w:rsidRDefault="001E1150" w:rsidP="00C74B13">
            <w:pPr>
              <w:pStyle w:val="Tabletext"/>
              <w:cnfStyle w:val="000000000000" w:firstRow="0" w:lastRow="0" w:firstColumn="0" w:lastColumn="0" w:oddVBand="0" w:evenVBand="0" w:oddHBand="0" w:evenHBand="0" w:firstRowFirstColumn="0" w:firstRowLastColumn="0" w:lastRowFirstColumn="0" w:lastRowLastColumn="0"/>
            </w:pPr>
            <w:sdt>
              <w:sdtPr>
                <w:id w:val="1488581797"/>
                <w:placeholder>
                  <w:docPart w:val="02EBAE525D7C457FA917273261B9C0ED"/>
                </w:placeholder>
                <w:showingPlcHdr/>
              </w:sdtPr>
              <w:sdtEndPr/>
              <w:sdtContent>
                <w:r w:rsidR="00640840" w:rsidRPr="00845A2B">
                  <w:rPr>
                    <w:rStyle w:val="PlaceholderText"/>
                    <w:rFonts w:eastAsiaTheme="minorHAnsi"/>
                  </w:rPr>
                  <w:t>Click here to enter text.</w:t>
                </w:r>
              </w:sdtContent>
            </w:sdt>
            <w:r w:rsidR="009F6939">
              <w:t xml:space="preserve"> </w:t>
            </w:r>
            <w:r w:rsidR="009F6939" w:rsidRPr="00801C24">
              <w:t>L/min</w:t>
            </w:r>
          </w:p>
        </w:tc>
        <w:tc>
          <w:tcPr>
            <w:tcW w:w="1220" w:type="pct"/>
            <w:gridSpan w:val="3"/>
            <w:shd w:val="clear" w:color="auto" w:fill="auto"/>
            <w:vAlign w:val="center"/>
          </w:tcPr>
          <w:p w:rsidR="009F6939" w:rsidRPr="00801C24" w:rsidRDefault="001E1150" w:rsidP="00C74B13">
            <w:pPr>
              <w:pStyle w:val="Tabletext"/>
              <w:cnfStyle w:val="000000000000" w:firstRow="0" w:lastRow="0" w:firstColumn="0" w:lastColumn="0" w:oddVBand="0" w:evenVBand="0" w:oddHBand="0" w:evenHBand="0" w:firstRowFirstColumn="0" w:firstRowLastColumn="0" w:lastRowFirstColumn="0" w:lastRowLastColumn="0"/>
            </w:pPr>
            <w:sdt>
              <w:sdtPr>
                <w:id w:val="-944849402"/>
                <w:placeholder>
                  <w:docPart w:val="AB2822170EE942A1815D243101C26A38"/>
                </w:placeholder>
                <w:showingPlcHdr/>
              </w:sdtPr>
              <w:sdtEndPr/>
              <w:sdtContent>
                <w:r w:rsidR="00640840" w:rsidRPr="00845A2B">
                  <w:rPr>
                    <w:rStyle w:val="PlaceholderText"/>
                    <w:rFonts w:eastAsiaTheme="minorHAnsi"/>
                  </w:rPr>
                  <w:t>Click here to enter text.</w:t>
                </w:r>
              </w:sdtContent>
            </w:sdt>
            <w:r w:rsidR="009F6939">
              <w:t xml:space="preserve"> </w:t>
            </w:r>
            <w:r w:rsidR="009F6939" w:rsidRPr="00801C24">
              <w:t>L/min</w:t>
            </w:r>
          </w:p>
        </w:tc>
        <w:tc>
          <w:tcPr>
            <w:tcW w:w="1110" w:type="pct"/>
            <w:shd w:val="clear" w:color="auto" w:fill="auto"/>
          </w:tcPr>
          <w:p w:rsidR="009F6939" w:rsidRPr="00801C24" w:rsidRDefault="001E1150" w:rsidP="00C74B13">
            <w:pPr>
              <w:pStyle w:val="Tabletext"/>
              <w:cnfStyle w:val="000000000000" w:firstRow="0" w:lastRow="0" w:firstColumn="0" w:lastColumn="0" w:oddVBand="0" w:evenVBand="0" w:oddHBand="0" w:evenHBand="0" w:firstRowFirstColumn="0" w:firstRowLastColumn="0" w:lastRowFirstColumn="0" w:lastRowLastColumn="0"/>
            </w:pPr>
            <w:sdt>
              <w:sdtPr>
                <w:id w:val="1168826799"/>
                <w:placeholder>
                  <w:docPart w:val="53F6F7BCF5814646AA0A56888BAFCFEA"/>
                </w:placeholder>
                <w:showingPlcHdr/>
              </w:sdtPr>
              <w:sdtEndPr/>
              <w:sdtContent>
                <w:r w:rsidR="00640840" w:rsidRPr="00845A2B">
                  <w:rPr>
                    <w:rStyle w:val="PlaceholderText"/>
                    <w:rFonts w:eastAsiaTheme="minorHAnsi"/>
                  </w:rPr>
                  <w:t>Click here to enter text.</w:t>
                </w:r>
              </w:sdtContent>
            </w:sdt>
            <w:r w:rsidR="009F6939">
              <w:t xml:space="preserve"> %</w:t>
            </w:r>
          </w:p>
        </w:tc>
        <w:sdt>
          <w:sdtPr>
            <w:id w:val="7806508"/>
            <w:placeholder>
              <w:docPart w:val="40472F53FCF54DECB3BA0B471EC07D7C"/>
            </w:placeholder>
            <w:showingPlcHdr/>
          </w:sdtPr>
          <w:sdtEndPr/>
          <w:sdtContent>
            <w:tc>
              <w:tcPr>
                <w:tcW w:w="936" w:type="pct"/>
                <w:shd w:val="clear" w:color="auto" w:fill="auto"/>
              </w:tcPr>
              <w:p w:rsidR="009F6939" w:rsidRPr="00801C24" w:rsidRDefault="00640840" w:rsidP="00C74B13">
                <w:pPr>
                  <w:pStyle w:val="Tabletext"/>
                  <w:cnfStyle w:val="000000000000" w:firstRow="0" w:lastRow="0" w:firstColumn="0" w:lastColumn="0" w:oddVBand="0" w:evenVBand="0" w:oddHBand="0" w:evenHBand="0" w:firstRowFirstColumn="0" w:firstRowLastColumn="0" w:lastRowFirstColumn="0" w:lastRowLastColumn="0"/>
                </w:pPr>
                <w:r w:rsidRPr="00845A2B">
                  <w:rPr>
                    <w:rStyle w:val="PlaceholderText"/>
                    <w:rFonts w:eastAsiaTheme="minorHAnsi"/>
                  </w:rPr>
                  <w:t>Click here to enter text.</w:t>
                </w:r>
              </w:p>
            </w:tc>
          </w:sdtContent>
        </w:sdt>
      </w:tr>
      <w:tr w:rsidR="009F6939" w:rsidRPr="00017521" w:rsidTr="00C74B13">
        <w:tblPrEx>
          <w:tblLook w:val="0620" w:firstRow="1" w:lastRow="0" w:firstColumn="0" w:lastColumn="0" w:noHBand="1" w:noVBand="1"/>
        </w:tblPrEx>
        <w:trPr>
          <w:tblHeader/>
        </w:trPr>
        <w:tc>
          <w:tcPr>
            <w:tcW w:w="1784" w:type="pct"/>
            <w:gridSpan w:val="2"/>
            <w:shd w:val="clear" w:color="auto" w:fill="auto"/>
          </w:tcPr>
          <w:p w:rsidR="009F6939" w:rsidRPr="00017521" w:rsidRDefault="009F6939" w:rsidP="00C74B13">
            <w:pPr>
              <w:pStyle w:val="Tableheading"/>
              <w:rPr>
                <w:b w:val="0"/>
              </w:rPr>
            </w:pPr>
          </w:p>
        </w:tc>
        <w:tc>
          <w:tcPr>
            <w:tcW w:w="431" w:type="pct"/>
            <w:shd w:val="clear" w:color="auto" w:fill="auto"/>
          </w:tcPr>
          <w:p w:rsidR="009F6939" w:rsidRPr="000B5C71" w:rsidRDefault="009F6939" w:rsidP="00C74B13">
            <w:pPr>
              <w:pStyle w:val="Tableheading"/>
            </w:pPr>
            <w:r w:rsidRPr="000B5C71">
              <w:t>Yes</w:t>
            </w:r>
          </w:p>
        </w:tc>
        <w:tc>
          <w:tcPr>
            <w:tcW w:w="431" w:type="pct"/>
            <w:shd w:val="clear" w:color="auto" w:fill="auto"/>
          </w:tcPr>
          <w:p w:rsidR="009F6939" w:rsidRPr="000B5C71" w:rsidRDefault="009F6939" w:rsidP="00C74B13">
            <w:pPr>
              <w:pStyle w:val="Tableheading"/>
            </w:pPr>
            <w:r w:rsidRPr="000B5C71">
              <w:t>No</w:t>
            </w:r>
          </w:p>
        </w:tc>
        <w:tc>
          <w:tcPr>
            <w:tcW w:w="2354" w:type="pct"/>
            <w:gridSpan w:val="3"/>
            <w:shd w:val="clear" w:color="auto" w:fill="auto"/>
          </w:tcPr>
          <w:p w:rsidR="009F6939" w:rsidRPr="00017521" w:rsidRDefault="009F6939" w:rsidP="00C74B13">
            <w:pPr>
              <w:pStyle w:val="Tableheading"/>
              <w:rPr>
                <w:b w:val="0"/>
              </w:rPr>
            </w:pPr>
          </w:p>
        </w:tc>
      </w:tr>
      <w:tr w:rsidR="009F6939" w:rsidRPr="00017521" w:rsidTr="00C74B13">
        <w:tblPrEx>
          <w:tblLook w:val="0620" w:firstRow="1" w:lastRow="0" w:firstColumn="0" w:lastColumn="0" w:noHBand="1" w:noVBand="1"/>
        </w:tblPrEx>
        <w:tc>
          <w:tcPr>
            <w:tcW w:w="1784" w:type="pct"/>
            <w:gridSpan w:val="2"/>
            <w:shd w:val="clear" w:color="auto" w:fill="auto"/>
            <w:vAlign w:val="center"/>
          </w:tcPr>
          <w:p w:rsidR="009F6939" w:rsidRPr="00017521" w:rsidRDefault="009F6939" w:rsidP="00C74B13">
            <w:pPr>
              <w:pStyle w:val="Tabletext"/>
            </w:pPr>
            <w:r w:rsidRPr="00017521">
              <w:t>Spirometry quality acceptable</w:t>
            </w:r>
          </w:p>
        </w:tc>
        <w:tc>
          <w:tcPr>
            <w:tcW w:w="431" w:type="pct"/>
            <w:shd w:val="clear" w:color="auto" w:fill="auto"/>
          </w:tcPr>
          <w:p w:rsidR="009F6939" w:rsidRPr="00017521" w:rsidRDefault="001E1150" w:rsidP="00C74B13">
            <w:pPr>
              <w:pStyle w:val="Tabletext"/>
            </w:pPr>
            <w:sdt>
              <w:sdtPr>
                <w:id w:val="-2073339710"/>
                <w14:checkbox>
                  <w14:checked w14:val="0"/>
                  <w14:checkedState w14:val="00FC" w14:font="Wingdings"/>
                  <w14:uncheckedState w14:val="2610" w14:font="MS Gothic"/>
                </w14:checkbox>
              </w:sdtPr>
              <w:sdtEndPr/>
              <w:sdtContent>
                <w:r w:rsidR="009F6939" w:rsidRPr="00017521">
                  <w:rPr>
                    <w:rFonts w:eastAsia="MS Gothic" w:hint="eastAsia"/>
                  </w:rPr>
                  <w:t>☐</w:t>
                </w:r>
              </w:sdtContent>
            </w:sdt>
          </w:p>
        </w:tc>
        <w:tc>
          <w:tcPr>
            <w:tcW w:w="431" w:type="pct"/>
            <w:shd w:val="clear" w:color="auto" w:fill="auto"/>
          </w:tcPr>
          <w:p w:rsidR="009F6939" w:rsidRPr="00017521" w:rsidRDefault="001E1150" w:rsidP="00C74B13">
            <w:pPr>
              <w:pStyle w:val="Tabletext"/>
            </w:pPr>
            <w:sdt>
              <w:sdtPr>
                <w:id w:val="1770659709"/>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162659463"/>
            <w:placeholder>
              <w:docPart w:val="110B49ED8C044BF5ABFB7632BFA3DAC1"/>
            </w:placeholder>
            <w:showingPlcHdr/>
          </w:sdtPr>
          <w:sdtEndPr/>
          <w:sdtContent>
            <w:tc>
              <w:tcPr>
                <w:tcW w:w="2354" w:type="pct"/>
                <w:gridSpan w:val="3"/>
                <w:shd w:val="clear" w:color="auto" w:fill="auto"/>
              </w:tcPr>
              <w:p w:rsidR="009F6939" w:rsidRPr="00017521" w:rsidRDefault="00640840" w:rsidP="00C74B13">
                <w:pPr>
                  <w:pStyle w:val="Tabletext"/>
                </w:pPr>
                <w:r w:rsidRPr="00845A2B">
                  <w:rPr>
                    <w:rStyle w:val="PlaceholderText"/>
                    <w:rFonts w:eastAsiaTheme="minorHAnsi"/>
                  </w:rPr>
                  <w:t>Click here to enter text.</w:t>
                </w:r>
              </w:p>
            </w:tc>
          </w:sdtContent>
        </w:sdt>
      </w:tr>
      <w:tr w:rsidR="009F6939" w:rsidRPr="00017521" w:rsidTr="00C74B13">
        <w:tblPrEx>
          <w:tblLook w:val="0620" w:firstRow="1" w:lastRow="0" w:firstColumn="0" w:lastColumn="0" w:noHBand="1" w:noVBand="1"/>
        </w:tblPrEx>
        <w:tc>
          <w:tcPr>
            <w:tcW w:w="1784" w:type="pct"/>
            <w:gridSpan w:val="2"/>
            <w:shd w:val="clear" w:color="auto" w:fill="auto"/>
            <w:vAlign w:val="center"/>
          </w:tcPr>
          <w:p w:rsidR="009F6939" w:rsidRPr="00017521" w:rsidRDefault="000B5C71" w:rsidP="00C74B13">
            <w:pPr>
              <w:pStyle w:val="Tabletext"/>
            </w:pPr>
            <w:r>
              <w:t>Spirometry normal</w:t>
            </w:r>
          </w:p>
        </w:tc>
        <w:tc>
          <w:tcPr>
            <w:tcW w:w="431" w:type="pct"/>
            <w:shd w:val="clear" w:color="auto" w:fill="auto"/>
          </w:tcPr>
          <w:p w:rsidR="009F6939" w:rsidRPr="00017521" w:rsidRDefault="001E1150" w:rsidP="00C74B13">
            <w:pPr>
              <w:pStyle w:val="Tabletext"/>
            </w:pPr>
            <w:sdt>
              <w:sdtPr>
                <w:id w:val="-357588119"/>
                <w14:checkbox>
                  <w14:checked w14:val="0"/>
                  <w14:checkedState w14:val="00FC" w14:font="Wingdings"/>
                  <w14:uncheckedState w14:val="2610" w14:font="MS Gothic"/>
                </w14:checkbox>
              </w:sdtPr>
              <w:sdtEndPr/>
              <w:sdtContent>
                <w:r w:rsidR="009F6939" w:rsidRPr="00017521">
                  <w:rPr>
                    <w:rFonts w:eastAsia="MS Gothic" w:hint="eastAsia"/>
                  </w:rPr>
                  <w:t>☐</w:t>
                </w:r>
              </w:sdtContent>
            </w:sdt>
          </w:p>
        </w:tc>
        <w:tc>
          <w:tcPr>
            <w:tcW w:w="431" w:type="pct"/>
            <w:shd w:val="clear" w:color="auto" w:fill="auto"/>
          </w:tcPr>
          <w:p w:rsidR="009F6939" w:rsidRPr="00017521" w:rsidRDefault="001E1150" w:rsidP="00C74B13">
            <w:pPr>
              <w:pStyle w:val="Tabletext"/>
            </w:pPr>
            <w:sdt>
              <w:sdtPr>
                <w:id w:val="1741210026"/>
                <w14:checkbox>
                  <w14:checked w14:val="0"/>
                  <w14:checkedState w14:val="00FC" w14:font="Wingdings"/>
                  <w14:uncheckedState w14:val="2610" w14:font="MS Gothic"/>
                </w14:checkbox>
              </w:sdtPr>
              <w:sdtEndPr/>
              <w:sdtContent>
                <w:r w:rsidR="009F6939">
                  <w:rPr>
                    <w:rFonts w:ascii="MS Gothic" w:eastAsia="MS Gothic" w:hAnsi="MS Gothic" w:hint="eastAsia"/>
                  </w:rPr>
                  <w:t>☐</w:t>
                </w:r>
              </w:sdtContent>
            </w:sdt>
          </w:p>
        </w:tc>
        <w:sdt>
          <w:sdtPr>
            <w:id w:val="-1272767968"/>
            <w:placeholder>
              <w:docPart w:val="1FE0747EE0B547798D3A18C24ED2B3BA"/>
            </w:placeholder>
            <w:showingPlcHdr/>
          </w:sdtPr>
          <w:sdtEndPr/>
          <w:sdtContent>
            <w:tc>
              <w:tcPr>
                <w:tcW w:w="2354" w:type="pct"/>
                <w:gridSpan w:val="3"/>
                <w:shd w:val="clear" w:color="auto" w:fill="auto"/>
              </w:tcPr>
              <w:p w:rsidR="009F6939" w:rsidRPr="00017521" w:rsidRDefault="00640840" w:rsidP="00C74B13">
                <w:pPr>
                  <w:pStyle w:val="Tabletext"/>
                </w:pPr>
                <w:r w:rsidRPr="00845A2B">
                  <w:rPr>
                    <w:rStyle w:val="PlaceholderText"/>
                    <w:rFonts w:eastAsiaTheme="minorHAnsi"/>
                  </w:rPr>
                  <w:t>Click here to enter text.</w:t>
                </w:r>
              </w:p>
            </w:tc>
          </w:sdtContent>
        </w:sdt>
      </w:tr>
    </w:tbl>
    <w:p w:rsidR="009F6939" w:rsidRPr="0070105D" w:rsidRDefault="009F6939" w:rsidP="009F6939">
      <w:pPr>
        <w:pStyle w:val="Formquestions"/>
        <w:rPr>
          <w:rStyle w:val="Strong"/>
        </w:rPr>
      </w:pPr>
      <w:r w:rsidRPr="0070105D">
        <w:rPr>
          <w:rStyle w:val="Strong"/>
        </w:rPr>
        <w:t>Chest X-ray (if required)</w:t>
      </w:r>
    </w:p>
    <w:p w:rsidR="009F6939" w:rsidRDefault="009F6939" w:rsidP="009F6939">
      <w:pPr>
        <w:pStyle w:val="Formquestions"/>
      </w:pPr>
      <w:r w:rsidRPr="00A7377B">
        <w:t xml:space="preserve">All chest </w:t>
      </w:r>
      <w:r>
        <w:t>X</w:t>
      </w:r>
      <w:r w:rsidRPr="00A7377B">
        <w:t>-rays undertaken by a specialist radiology clinic and must be read by registered medical radiation practitioner (radiologist).</w:t>
      </w:r>
    </w:p>
    <w:p w:rsidR="009F6939" w:rsidRDefault="009F6939" w:rsidP="009F6939">
      <w:pPr>
        <w:pStyle w:val="Formquestions"/>
      </w:pPr>
      <w:r w:rsidRPr="00A7377B">
        <w:rPr>
          <w:rStyle w:val="Strong"/>
        </w:rPr>
        <w:t>Date of X-ray:</w:t>
      </w:r>
      <w:r>
        <w:t xml:space="preserve"> </w:t>
      </w:r>
      <w:sdt>
        <w:sdtPr>
          <w:id w:val="-2061473101"/>
          <w:placeholder>
            <w:docPart w:val="047E223E83DB4FCBAEE782CE779C7203"/>
          </w:placeholder>
          <w:showingPlcHdr/>
        </w:sdtPr>
        <w:sdtEndPr/>
        <w:sdtContent>
          <w:r w:rsidR="00640840" w:rsidRPr="00845A2B">
            <w:rPr>
              <w:rStyle w:val="PlaceholderText"/>
              <w:rFonts w:eastAsiaTheme="minorHAnsi"/>
            </w:rPr>
            <w:t>Click here to enter text.</w:t>
          </w:r>
        </w:sdtContent>
      </w:sdt>
      <w:r>
        <w:tab/>
      </w:r>
      <w:r w:rsidRPr="000B5C71">
        <w:rPr>
          <w:b/>
        </w:rPr>
        <w:t>M</w:t>
      </w:r>
      <w:r w:rsidRPr="00A7377B">
        <w:rPr>
          <w:rStyle w:val="Strong"/>
        </w:rPr>
        <w:t>eets quality criteria?</w:t>
      </w:r>
      <w:r>
        <w:t xml:space="preserve"> </w:t>
      </w:r>
      <w:sdt>
        <w:sdtPr>
          <w:id w:val="-146905641"/>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w:t>
      </w:r>
      <w:r w:rsidRPr="00A7377B">
        <w:t>Yes</w:t>
      </w:r>
      <w:r>
        <w:t xml:space="preserve"> </w:t>
      </w:r>
      <w:sdt>
        <w:sdtPr>
          <w:id w:val="-58794764"/>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w:t>
      </w:r>
      <w:r w:rsidRPr="00A7377B">
        <w:t>No</w:t>
      </w:r>
    </w:p>
    <w:p w:rsidR="009F6939" w:rsidRPr="00A7377B" w:rsidRDefault="009F6939" w:rsidP="009F6939">
      <w:pPr>
        <w:pStyle w:val="Formquestions"/>
        <w:rPr>
          <w:highlight w:val="yellow"/>
        </w:rPr>
      </w:pPr>
      <w:r w:rsidRPr="00A7377B">
        <w:rPr>
          <w:rStyle w:val="Strong"/>
        </w:rPr>
        <w:t>X-ray reported as:</w:t>
      </w:r>
      <w:r>
        <w:t xml:space="preserve"> </w:t>
      </w:r>
      <w:sdt>
        <w:sdtPr>
          <w:id w:val="-996807099"/>
          <w:placeholder>
            <w:docPart w:val="357CE07209D84F40997F0F8F45BF970B"/>
          </w:placeholder>
          <w:showingPlcHdr/>
        </w:sdtPr>
        <w:sdtEndPr/>
        <w:sdtContent>
          <w:r w:rsidR="00640840" w:rsidRPr="00845A2B">
            <w:rPr>
              <w:rStyle w:val="PlaceholderText"/>
              <w:rFonts w:eastAsiaTheme="minorHAnsi"/>
            </w:rPr>
            <w:t>Click here to enter text.</w:t>
          </w:r>
        </w:sdtContent>
      </w:sdt>
      <w:r>
        <w:tab/>
      </w:r>
      <w:r w:rsidRPr="00A7377B">
        <w:rPr>
          <w:rStyle w:val="Strong"/>
        </w:rPr>
        <w:t>ILO Classification:</w:t>
      </w:r>
      <w:r>
        <w:t xml:space="preserve"> </w:t>
      </w:r>
      <w:sdt>
        <w:sdtPr>
          <w:id w:val="-1710718594"/>
          <w:placeholder>
            <w:docPart w:val="3C2CFB29B9DB40F48476110152F27CDE"/>
          </w:placeholder>
          <w:showingPlcHdr/>
        </w:sdtPr>
        <w:sdtEndPr/>
        <w:sdtContent>
          <w:r w:rsidR="00640840" w:rsidRPr="00845A2B">
            <w:rPr>
              <w:rStyle w:val="PlaceholderText"/>
              <w:rFonts w:eastAsiaTheme="minorHAnsi"/>
            </w:rPr>
            <w:t>Click here to enter text.</w:t>
          </w:r>
        </w:sdtContent>
      </w:sdt>
    </w:p>
    <w:tbl>
      <w:tblPr>
        <w:tblStyle w:val="LightShading-Accent2"/>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assessment questionnaire re skin"/>
      </w:tblPr>
      <w:tblGrid>
        <w:gridCol w:w="3262"/>
        <w:gridCol w:w="974"/>
        <w:gridCol w:w="863"/>
        <w:gridCol w:w="3734"/>
      </w:tblGrid>
      <w:tr w:rsidR="009F6939" w:rsidRPr="00C13E1A" w:rsidTr="00C74B13">
        <w:trPr>
          <w:cnfStyle w:val="100000000000" w:firstRow="1" w:lastRow="0" w:firstColumn="0" w:lastColumn="0" w:oddVBand="0" w:evenVBand="0" w:oddHBand="0" w:evenHBand="0" w:firstRowFirstColumn="0" w:firstRowLastColumn="0" w:lastRowFirstColumn="0" w:lastRowLastColumn="0"/>
          <w:tblHeader/>
        </w:trPr>
        <w:tc>
          <w:tcPr>
            <w:tcW w:w="3342" w:type="dxa"/>
            <w:shd w:val="clear" w:color="auto" w:fill="auto"/>
          </w:tcPr>
          <w:p w:rsidR="009F6939" w:rsidRPr="00C13E1A" w:rsidRDefault="009F6939" w:rsidP="00C74B13">
            <w:pPr>
              <w:pStyle w:val="Tableheading"/>
              <w:keepNext/>
              <w:keepLines/>
              <w:rPr>
                <w:b/>
              </w:rPr>
            </w:pPr>
            <w:r>
              <w:rPr>
                <w:b/>
              </w:rPr>
              <w:t>Skin</w:t>
            </w:r>
          </w:p>
        </w:tc>
        <w:tc>
          <w:tcPr>
            <w:tcW w:w="994" w:type="dxa"/>
            <w:shd w:val="clear" w:color="auto" w:fill="auto"/>
          </w:tcPr>
          <w:p w:rsidR="009F6939" w:rsidRPr="00C13E1A" w:rsidRDefault="009F6939" w:rsidP="00C74B13">
            <w:pPr>
              <w:pStyle w:val="Tableheading"/>
              <w:keepNext/>
              <w:keepLines/>
              <w:rPr>
                <w:b/>
              </w:rPr>
            </w:pPr>
          </w:p>
        </w:tc>
        <w:tc>
          <w:tcPr>
            <w:tcW w:w="875" w:type="dxa"/>
            <w:shd w:val="clear" w:color="auto" w:fill="auto"/>
          </w:tcPr>
          <w:p w:rsidR="009F6939" w:rsidRPr="00C13E1A" w:rsidRDefault="009F6939" w:rsidP="00C74B13">
            <w:pPr>
              <w:pStyle w:val="Tableheading"/>
              <w:keepNext/>
              <w:keepLines/>
              <w:rPr>
                <w:b/>
              </w:rPr>
            </w:pPr>
          </w:p>
        </w:tc>
        <w:tc>
          <w:tcPr>
            <w:tcW w:w="3835" w:type="dxa"/>
            <w:shd w:val="clear" w:color="auto" w:fill="auto"/>
          </w:tcPr>
          <w:p w:rsidR="009F6939" w:rsidRPr="00C13E1A" w:rsidRDefault="009F6939" w:rsidP="00C74B13">
            <w:pPr>
              <w:pStyle w:val="Tableheading"/>
              <w:keepNext/>
              <w:keepLines/>
              <w:rPr>
                <w:b/>
              </w:rPr>
            </w:pPr>
            <w:r>
              <w:rPr>
                <w:b/>
              </w:rPr>
              <w:t xml:space="preserve">Medical comments </w:t>
            </w:r>
            <w:r w:rsidRPr="002B751E">
              <w:t>(for all abnormal)</w:t>
            </w:r>
          </w:p>
        </w:tc>
      </w:tr>
      <w:tr w:rsidR="009F6939" w:rsidRPr="003D5D22" w:rsidTr="00C74B13">
        <w:tc>
          <w:tcPr>
            <w:tcW w:w="3342" w:type="dxa"/>
            <w:shd w:val="clear" w:color="auto" w:fill="auto"/>
            <w:vAlign w:val="center"/>
          </w:tcPr>
          <w:p w:rsidR="009F6939" w:rsidRPr="003D5D22" w:rsidRDefault="009F6939" w:rsidP="00B90170">
            <w:pPr>
              <w:pStyle w:val="Tabletext"/>
            </w:pPr>
            <w:r w:rsidRPr="003D5D22">
              <w:t>Eczema, dermatitis or allergy</w:t>
            </w:r>
          </w:p>
        </w:tc>
        <w:tc>
          <w:tcPr>
            <w:tcW w:w="994" w:type="dxa"/>
            <w:shd w:val="clear" w:color="auto" w:fill="auto"/>
          </w:tcPr>
          <w:p w:rsidR="009F6939" w:rsidRPr="003D5D22" w:rsidRDefault="001E1150" w:rsidP="00B90170">
            <w:pPr>
              <w:pStyle w:val="Tabletext"/>
            </w:pPr>
            <w:sdt>
              <w:sdtPr>
                <w:id w:val="-523162169"/>
                <w14:checkbox>
                  <w14:checked w14:val="0"/>
                  <w14:checkedState w14:val="00FC" w14:font="Wingdings"/>
                  <w14:uncheckedState w14:val="2610" w14:font="MS Gothic"/>
                </w14:checkbox>
              </w:sdtPr>
              <w:sdtEndPr/>
              <w:sdtContent>
                <w:r w:rsidR="009F6939" w:rsidRPr="003D5D22">
                  <w:rPr>
                    <w:rFonts w:eastAsia="MS Gothic" w:hint="eastAsia"/>
                  </w:rPr>
                  <w:t>☐</w:t>
                </w:r>
              </w:sdtContent>
            </w:sdt>
            <w:r w:rsidR="009F6939" w:rsidRPr="003D5D22">
              <w:t xml:space="preserve"> No</w:t>
            </w:r>
          </w:p>
        </w:tc>
        <w:tc>
          <w:tcPr>
            <w:tcW w:w="875" w:type="dxa"/>
            <w:shd w:val="clear" w:color="auto" w:fill="auto"/>
          </w:tcPr>
          <w:p w:rsidR="009F6939" w:rsidRPr="003D5D22" w:rsidRDefault="001E1150" w:rsidP="00B90170">
            <w:pPr>
              <w:pStyle w:val="Tabletext"/>
            </w:pPr>
            <w:sdt>
              <w:sdtPr>
                <w:id w:val="2029517269"/>
                <w14:checkbox>
                  <w14:checked w14:val="0"/>
                  <w14:checkedState w14:val="00FC" w14:font="Wingdings"/>
                  <w14:uncheckedState w14:val="2610" w14:font="MS Gothic"/>
                </w14:checkbox>
              </w:sdtPr>
              <w:sdtEndPr/>
              <w:sdtContent>
                <w:r w:rsidR="009F6939" w:rsidRPr="003D5D22">
                  <w:rPr>
                    <w:rFonts w:eastAsia="MS Gothic" w:hint="eastAsia"/>
                  </w:rPr>
                  <w:t>☐</w:t>
                </w:r>
              </w:sdtContent>
            </w:sdt>
            <w:r w:rsidR="009F6939" w:rsidRPr="003D5D22">
              <w:t xml:space="preserve"> Yes</w:t>
            </w:r>
          </w:p>
        </w:tc>
        <w:sdt>
          <w:sdtPr>
            <w:id w:val="-952858358"/>
            <w:placeholder>
              <w:docPart w:val="DDC8DDA7A32141358FE1CCFDA1CBEB54"/>
            </w:placeholder>
            <w:showingPlcHdr/>
          </w:sdtPr>
          <w:sdtEndPr/>
          <w:sdtContent>
            <w:tc>
              <w:tcPr>
                <w:tcW w:w="3835" w:type="dxa"/>
                <w:shd w:val="clear" w:color="auto" w:fill="auto"/>
              </w:tcPr>
              <w:p w:rsidR="009F6939" w:rsidRPr="003D5D22" w:rsidRDefault="00640840" w:rsidP="00B90170">
                <w:pPr>
                  <w:pStyle w:val="Tabletext"/>
                </w:pPr>
                <w:r w:rsidRPr="00845A2B">
                  <w:rPr>
                    <w:rStyle w:val="PlaceholderText"/>
                    <w:rFonts w:eastAsiaTheme="minorHAnsi"/>
                  </w:rPr>
                  <w:t>Click here to enter text.</w:t>
                </w:r>
              </w:p>
            </w:tc>
          </w:sdtContent>
        </w:sdt>
      </w:tr>
      <w:tr w:rsidR="009F6939" w:rsidRPr="003D5D22" w:rsidTr="00C74B13">
        <w:tc>
          <w:tcPr>
            <w:tcW w:w="3342" w:type="dxa"/>
            <w:shd w:val="clear" w:color="auto" w:fill="auto"/>
            <w:vAlign w:val="center"/>
          </w:tcPr>
          <w:p w:rsidR="009F6939" w:rsidRPr="003D5D22" w:rsidRDefault="009F6939" w:rsidP="00B90170">
            <w:pPr>
              <w:pStyle w:val="Tabletext"/>
            </w:pPr>
            <w:r w:rsidRPr="003D5D22">
              <w:t>Skin cancer or other abnormality</w:t>
            </w:r>
          </w:p>
        </w:tc>
        <w:tc>
          <w:tcPr>
            <w:tcW w:w="994" w:type="dxa"/>
            <w:shd w:val="clear" w:color="auto" w:fill="auto"/>
          </w:tcPr>
          <w:p w:rsidR="009F6939" w:rsidRPr="003D5D22" w:rsidRDefault="001E1150" w:rsidP="00B90170">
            <w:pPr>
              <w:pStyle w:val="Tabletext"/>
            </w:pPr>
            <w:sdt>
              <w:sdtPr>
                <w:id w:val="-1502114007"/>
                <w14:checkbox>
                  <w14:checked w14:val="0"/>
                  <w14:checkedState w14:val="00FC" w14:font="Wingdings"/>
                  <w14:uncheckedState w14:val="2610" w14:font="MS Gothic"/>
                </w14:checkbox>
              </w:sdtPr>
              <w:sdtEndPr/>
              <w:sdtContent>
                <w:r w:rsidR="009F6939" w:rsidRPr="003D5D22">
                  <w:rPr>
                    <w:rFonts w:eastAsia="MS Gothic" w:hint="eastAsia"/>
                  </w:rPr>
                  <w:t>☐</w:t>
                </w:r>
              </w:sdtContent>
            </w:sdt>
            <w:r w:rsidR="009F6939" w:rsidRPr="003D5D22">
              <w:t xml:space="preserve"> No</w:t>
            </w:r>
          </w:p>
        </w:tc>
        <w:tc>
          <w:tcPr>
            <w:tcW w:w="875" w:type="dxa"/>
            <w:shd w:val="clear" w:color="auto" w:fill="auto"/>
          </w:tcPr>
          <w:p w:rsidR="009F6939" w:rsidRPr="003D5D22" w:rsidRDefault="001E1150" w:rsidP="00B90170">
            <w:pPr>
              <w:pStyle w:val="Tabletext"/>
            </w:pPr>
            <w:sdt>
              <w:sdtPr>
                <w:id w:val="-1997716699"/>
                <w14:checkbox>
                  <w14:checked w14:val="0"/>
                  <w14:checkedState w14:val="00FC" w14:font="Wingdings"/>
                  <w14:uncheckedState w14:val="2610" w14:font="MS Gothic"/>
                </w14:checkbox>
              </w:sdtPr>
              <w:sdtEndPr/>
              <w:sdtContent>
                <w:r w:rsidR="009F6939" w:rsidRPr="003D5D22">
                  <w:rPr>
                    <w:rFonts w:eastAsia="MS Gothic" w:hint="eastAsia"/>
                  </w:rPr>
                  <w:t>☐</w:t>
                </w:r>
              </w:sdtContent>
            </w:sdt>
            <w:r w:rsidR="009F6939" w:rsidRPr="003D5D22">
              <w:t xml:space="preserve"> Yes</w:t>
            </w:r>
          </w:p>
        </w:tc>
        <w:sdt>
          <w:sdtPr>
            <w:id w:val="1137764355"/>
            <w:placeholder>
              <w:docPart w:val="EFC55E12DA7744E7A4E54C75B9D93B61"/>
            </w:placeholder>
            <w:showingPlcHdr/>
          </w:sdtPr>
          <w:sdtEndPr/>
          <w:sdtContent>
            <w:tc>
              <w:tcPr>
                <w:tcW w:w="3835" w:type="dxa"/>
                <w:shd w:val="clear" w:color="auto" w:fill="auto"/>
              </w:tcPr>
              <w:p w:rsidR="009F6939" w:rsidRPr="003D5D22" w:rsidRDefault="00640840" w:rsidP="00B90170">
                <w:pPr>
                  <w:pStyle w:val="Tabletext"/>
                </w:pPr>
                <w:r w:rsidRPr="00845A2B">
                  <w:rPr>
                    <w:rStyle w:val="PlaceholderText"/>
                    <w:rFonts w:eastAsiaTheme="minorHAnsi"/>
                  </w:rPr>
                  <w:t>Click here to enter text.</w:t>
                </w:r>
              </w:p>
            </w:tc>
          </w:sdtContent>
        </w:sdt>
      </w:tr>
      <w:tr w:rsidR="009F6939" w:rsidRPr="003D5D22" w:rsidTr="00C74B13">
        <w:tc>
          <w:tcPr>
            <w:tcW w:w="3342" w:type="dxa"/>
            <w:shd w:val="clear" w:color="auto" w:fill="auto"/>
            <w:vAlign w:val="center"/>
          </w:tcPr>
          <w:p w:rsidR="009F6939" w:rsidRPr="003D5D22" w:rsidRDefault="009F6939" w:rsidP="00B90170">
            <w:pPr>
              <w:pStyle w:val="Tabletext"/>
            </w:pPr>
            <w:r w:rsidRPr="003D5D22">
              <w:t>Evidence of nail biting</w:t>
            </w:r>
          </w:p>
        </w:tc>
        <w:tc>
          <w:tcPr>
            <w:tcW w:w="994" w:type="dxa"/>
            <w:shd w:val="clear" w:color="auto" w:fill="auto"/>
          </w:tcPr>
          <w:p w:rsidR="009F6939" w:rsidRPr="003D5D22" w:rsidRDefault="001E1150" w:rsidP="00B90170">
            <w:pPr>
              <w:pStyle w:val="Tabletext"/>
            </w:pPr>
            <w:sdt>
              <w:sdtPr>
                <w:id w:val="713926393"/>
                <w14:checkbox>
                  <w14:checked w14:val="0"/>
                  <w14:checkedState w14:val="00FC" w14:font="Wingdings"/>
                  <w14:uncheckedState w14:val="2610" w14:font="MS Gothic"/>
                </w14:checkbox>
              </w:sdtPr>
              <w:sdtEndPr/>
              <w:sdtContent>
                <w:r w:rsidR="009F6939" w:rsidRPr="003D5D22">
                  <w:rPr>
                    <w:rFonts w:eastAsia="MS Gothic" w:hint="eastAsia"/>
                  </w:rPr>
                  <w:t>☐</w:t>
                </w:r>
              </w:sdtContent>
            </w:sdt>
            <w:r w:rsidR="009F6939" w:rsidRPr="003D5D22">
              <w:t xml:space="preserve"> No</w:t>
            </w:r>
          </w:p>
        </w:tc>
        <w:tc>
          <w:tcPr>
            <w:tcW w:w="875" w:type="dxa"/>
            <w:shd w:val="clear" w:color="auto" w:fill="auto"/>
          </w:tcPr>
          <w:p w:rsidR="009F6939" w:rsidRPr="003D5D22" w:rsidRDefault="001E1150" w:rsidP="00B90170">
            <w:pPr>
              <w:pStyle w:val="Tabletext"/>
            </w:pPr>
            <w:sdt>
              <w:sdtPr>
                <w:id w:val="-184137495"/>
                <w14:checkbox>
                  <w14:checked w14:val="0"/>
                  <w14:checkedState w14:val="00FC" w14:font="Wingdings"/>
                  <w14:uncheckedState w14:val="2610" w14:font="MS Gothic"/>
                </w14:checkbox>
              </w:sdtPr>
              <w:sdtEndPr/>
              <w:sdtContent>
                <w:r w:rsidR="009F6939" w:rsidRPr="003D5D22">
                  <w:rPr>
                    <w:rFonts w:eastAsia="MS Gothic" w:hint="eastAsia"/>
                  </w:rPr>
                  <w:t>☐</w:t>
                </w:r>
              </w:sdtContent>
            </w:sdt>
            <w:r w:rsidR="009F6939" w:rsidRPr="003D5D22">
              <w:t xml:space="preserve"> Yes</w:t>
            </w:r>
          </w:p>
        </w:tc>
        <w:sdt>
          <w:sdtPr>
            <w:id w:val="1713299525"/>
            <w:placeholder>
              <w:docPart w:val="967E72EA9B0448AAA1EE7DD0E2CFAE3B"/>
            </w:placeholder>
            <w:showingPlcHdr/>
          </w:sdtPr>
          <w:sdtEndPr/>
          <w:sdtContent>
            <w:tc>
              <w:tcPr>
                <w:tcW w:w="3835" w:type="dxa"/>
                <w:shd w:val="clear" w:color="auto" w:fill="auto"/>
              </w:tcPr>
              <w:p w:rsidR="009F6939" w:rsidRPr="003D5D22" w:rsidRDefault="00640840" w:rsidP="00B90170">
                <w:pPr>
                  <w:pStyle w:val="Tabletext"/>
                </w:pPr>
                <w:r w:rsidRPr="00845A2B">
                  <w:rPr>
                    <w:rStyle w:val="PlaceholderText"/>
                    <w:rFonts w:eastAsiaTheme="minorHAnsi"/>
                  </w:rPr>
                  <w:t>Click here to enter text.</w:t>
                </w:r>
              </w:p>
            </w:tc>
          </w:sdtContent>
        </w:sdt>
      </w:tr>
      <w:tr w:rsidR="009F6939" w:rsidRPr="003D5D22" w:rsidTr="00C74B13">
        <w:tc>
          <w:tcPr>
            <w:tcW w:w="3342" w:type="dxa"/>
            <w:shd w:val="clear" w:color="auto" w:fill="auto"/>
          </w:tcPr>
          <w:p w:rsidR="009F6939" w:rsidRPr="003D5D22" w:rsidRDefault="009F6939" w:rsidP="00B90170">
            <w:pPr>
              <w:pStyle w:val="Tabletext"/>
            </w:pPr>
            <w:r w:rsidRPr="003D5D22">
              <w:t>Other</w:t>
            </w:r>
          </w:p>
        </w:tc>
        <w:tc>
          <w:tcPr>
            <w:tcW w:w="994" w:type="dxa"/>
            <w:shd w:val="clear" w:color="auto" w:fill="auto"/>
          </w:tcPr>
          <w:p w:rsidR="009F6939" w:rsidRPr="003D5D22" w:rsidRDefault="001E1150" w:rsidP="00B90170">
            <w:pPr>
              <w:pStyle w:val="Tabletext"/>
            </w:pPr>
            <w:sdt>
              <w:sdtPr>
                <w:id w:val="745990751"/>
                <w14:checkbox>
                  <w14:checked w14:val="0"/>
                  <w14:checkedState w14:val="00FC" w14:font="Wingdings"/>
                  <w14:uncheckedState w14:val="2610" w14:font="MS Gothic"/>
                </w14:checkbox>
              </w:sdtPr>
              <w:sdtEndPr/>
              <w:sdtContent>
                <w:r w:rsidR="009F6939" w:rsidRPr="003D5D22">
                  <w:rPr>
                    <w:rFonts w:eastAsia="MS Gothic" w:hint="eastAsia"/>
                  </w:rPr>
                  <w:t>☐</w:t>
                </w:r>
              </w:sdtContent>
            </w:sdt>
            <w:r w:rsidR="009F6939" w:rsidRPr="003D5D22">
              <w:t xml:space="preserve"> No</w:t>
            </w:r>
          </w:p>
        </w:tc>
        <w:tc>
          <w:tcPr>
            <w:tcW w:w="875" w:type="dxa"/>
            <w:shd w:val="clear" w:color="auto" w:fill="auto"/>
          </w:tcPr>
          <w:p w:rsidR="009F6939" w:rsidRPr="003D5D22" w:rsidRDefault="001E1150" w:rsidP="00B90170">
            <w:pPr>
              <w:pStyle w:val="Tabletext"/>
            </w:pPr>
            <w:sdt>
              <w:sdtPr>
                <w:id w:val="-1372458863"/>
                <w14:checkbox>
                  <w14:checked w14:val="0"/>
                  <w14:checkedState w14:val="00FC" w14:font="Wingdings"/>
                  <w14:uncheckedState w14:val="2610" w14:font="MS Gothic"/>
                </w14:checkbox>
              </w:sdtPr>
              <w:sdtEndPr/>
              <w:sdtContent>
                <w:r w:rsidR="009F6939" w:rsidRPr="003D5D22">
                  <w:rPr>
                    <w:rFonts w:eastAsia="MS Gothic" w:hint="eastAsia"/>
                  </w:rPr>
                  <w:t>☐</w:t>
                </w:r>
              </w:sdtContent>
            </w:sdt>
            <w:r w:rsidR="009F6939" w:rsidRPr="003D5D22">
              <w:t xml:space="preserve"> Yes</w:t>
            </w:r>
          </w:p>
        </w:tc>
        <w:sdt>
          <w:sdtPr>
            <w:id w:val="1383514268"/>
            <w:placeholder>
              <w:docPart w:val="D2A7925329DD4BDA937398686FFB298A"/>
            </w:placeholder>
            <w:showingPlcHdr/>
          </w:sdtPr>
          <w:sdtEndPr/>
          <w:sdtContent>
            <w:tc>
              <w:tcPr>
                <w:tcW w:w="3835" w:type="dxa"/>
                <w:shd w:val="clear" w:color="auto" w:fill="auto"/>
              </w:tcPr>
              <w:p w:rsidR="009F6939" w:rsidRPr="003D5D22" w:rsidRDefault="00640840" w:rsidP="00B90170">
                <w:pPr>
                  <w:pStyle w:val="Tabletext"/>
                </w:pPr>
                <w:r w:rsidRPr="00845A2B">
                  <w:rPr>
                    <w:rStyle w:val="PlaceholderText"/>
                    <w:rFonts w:eastAsiaTheme="minorHAnsi"/>
                  </w:rPr>
                  <w:t>Click here to enter text.</w:t>
                </w:r>
              </w:p>
            </w:tc>
          </w:sdtContent>
        </w:sdt>
      </w:tr>
    </w:tbl>
    <w:p w:rsidR="009F6939" w:rsidRPr="00225D49" w:rsidRDefault="009F6939" w:rsidP="009F6939">
      <w:r w:rsidRPr="00225D49">
        <w:rPr>
          <w:noProof/>
        </w:rPr>
        <w:lastRenderedPageBreak/>
        <w:drawing>
          <wp:inline distT="0" distB="0" distL="0" distR="0" wp14:anchorId="6C3E2766" wp14:editId="277A71C9">
            <wp:extent cx="5650000" cy="5206621"/>
            <wp:effectExtent l="0" t="0" r="8255" b="0"/>
            <wp:docPr id="162" name="Picture 162" descr="Template of the human body to indicate the location of abnormalitie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y Documents\body templat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653731" cy="5210059"/>
                    </a:xfrm>
                    <a:prstGeom prst="rect">
                      <a:avLst/>
                    </a:prstGeom>
                    <a:noFill/>
                    <a:ln>
                      <a:noFill/>
                    </a:ln>
                    <a:extLst>
                      <a:ext uri="{53640926-AAD7-44D8-BBD7-CCE9431645EC}">
                        <a14:shadowObscured xmlns:a14="http://schemas.microsoft.com/office/drawing/2010/main"/>
                      </a:ext>
                    </a:extLst>
                  </pic:spPr>
                </pic:pic>
              </a:graphicData>
            </a:graphic>
          </wp:inline>
        </w:drawing>
      </w:r>
    </w:p>
    <w:p w:rsidR="009F6939" w:rsidRDefault="009F6939" w:rsidP="009F6939">
      <w:pPr>
        <w:pStyle w:val="Caption"/>
      </w:pPr>
      <w:r>
        <w:t xml:space="preserve">Figure </w:t>
      </w:r>
      <w:r w:rsidR="0010358D">
        <w:rPr>
          <w:noProof/>
        </w:rPr>
        <w:fldChar w:fldCharType="begin"/>
      </w:r>
      <w:r w:rsidR="0010358D">
        <w:rPr>
          <w:noProof/>
        </w:rPr>
        <w:instrText xml:space="preserve"> SEQ Figure \* ARABIC </w:instrText>
      </w:r>
      <w:r w:rsidR="0010358D">
        <w:rPr>
          <w:noProof/>
        </w:rPr>
        <w:fldChar w:fldCharType="separate"/>
      </w:r>
      <w:r w:rsidR="001E1150">
        <w:rPr>
          <w:noProof/>
        </w:rPr>
        <w:t>1</w:t>
      </w:r>
      <w:r w:rsidR="0010358D">
        <w:rPr>
          <w:noProof/>
        </w:rPr>
        <w:fldChar w:fldCharType="end"/>
      </w:r>
      <w:r>
        <w:t xml:space="preserve"> </w:t>
      </w:r>
      <w:r w:rsidRPr="00906E40">
        <w:rPr>
          <w:b w:val="0"/>
        </w:rPr>
        <w:t>Template of the human body to indicate the location of abnormalities</w:t>
      </w:r>
    </w:p>
    <w:tbl>
      <w:tblPr>
        <w:tblStyle w:val="LightShading-Accent2"/>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assessment questionnaire re eyes"/>
      </w:tblPr>
      <w:tblGrid>
        <w:gridCol w:w="3257"/>
        <w:gridCol w:w="975"/>
        <w:gridCol w:w="863"/>
        <w:gridCol w:w="3738"/>
      </w:tblGrid>
      <w:tr w:rsidR="009F6939" w:rsidRPr="00C13E1A" w:rsidTr="00C74B13">
        <w:trPr>
          <w:cnfStyle w:val="100000000000" w:firstRow="1" w:lastRow="0" w:firstColumn="0" w:lastColumn="0" w:oddVBand="0" w:evenVBand="0" w:oddHBand="0" w:evenHBand="0" w:firstRowFirstColumn="0" w:firstRowLastColumn="0" w:lastRowFirstColumn="0" w:lastRowLastColumn="0"/>
          <w:tblHeader/>
        </w:trPr>
        <w:tc>
          <w:tcPr>
            <w:tcW w:w="3342" w:type="dxa"/>
            <w:shd w:val="clear" w:color="auto" w:fill="auto"/>
          </w:tcPr>
          <w:p w:rsidR="009F6939" w:rsidRPr="00C13E1A" w:rsidRDefault="009F6939" w:rsidP="00C74B13">
            <w:pPr>
              <w:pStyle w:val="Tableheading"/>
              <w:keepNext/>
              <w:keepLines/>
              <w:rPr>
                <w:b/>
              </w:rPr>
            </w:pPr>
            <w:r>
              <w:rPr>
                <w:b/>
              </w:rPr>
              <w:t>Eye</w:t>
            </w:r>
          </w:p>
        </w:tc>
        <w:tc>
          <w:tcPr>
            <w:tcW w:w="994" w:type="dxa"/>
            <w:shd w:val="clear" w:color="auto" w:fill="auto"/>
          </w:tcPr>
          <w:p w:rsidR="009F6939" w:rsidRPr="00C13E1A" w:rsidRDefault="009F6939" w:rsidP="00C74B13">
            <w:pPr>
              <w:pStyle w:val="Tableheading"/>
              <w:keepNext/>
              <w:keepLines/>
              <w:rPr>
                <w:b/>
              </w:rPr>
            </w:pPr>
          </w:p>
        </w:tc>
        <w:tc>
          <w:tcPr>
            <w:tcW w:w="875" w:type="dxa"/>
            <w:shd w:val="clear" w:color="auto" w:fill="auto"/>
          </w:tcPr>
          <w:p w:rsidR="009F6939" w:rsidRPr="00C13E1A" w:rsidRDefault="009F6939" w:rsidP="00C74B13">
            <w:pPr>
              <w:pStyle w:val="Tableheading"/>
              <w:keepNext/>
              <w:keepLines/>
              <w:rPr>
                <w:b/>
              </w:rPr>
            </w:pPr>
          </w:p>
        </w:tc>
        <w:tc>
          <w:tcPr>
            <w:tcW w:w="3835" w:type="dxa"/>
            <w:shd w:val="clear" w:color="auto" w:fill="auto"/>
          </w:tcPr>
          <w:p w:rsidR="009F6939" w:rsidRPr="00C13E1A" w:rsidRDefault="009F6939" w:rsidP="00C74B13">
            <w:pPr>
              <w:pStyle w:val="Tableheading"/>
              <w:keepNext/>
              <w:keepLines/>
              <w:rPr>
                <w:b/>
              </w:rPr>
            </w:pPr>
            <w:r>
              <w:rPr>
                <w:b/>
              </w:rPr>
              <w:t xml:space="preserve">Medical comments </w:t>
            </w:r>
            <w:r w:rsidRPr="002B751E">
              <w:t>(for all abnormal)</w:t>
            </w:r>
          </w:p>
        </w:tc>
      </w:tr>
      <w:tr w:rsidR="009F6939" w:rsidRPr="00E952DA" w:rsidTr="00C74B13">
        <w:tc>
          <w:tcPr>
            <w:tcW w:w="3342" w:type="dxa"/>
            <w:shd w:val="clear" w:color="auto" w:fill="auto"/>
            <w:vAlign w:val="center"/>
          </w:tcPr>
          <w:p w:rsidR="009F6939" w:rsidRPr="00E952DA" w:rsidRDefault="009F6939" w:rsidP="00C74B13">
            <w:pPr>
              <w:pStyle w:val="Tabletext"/>
              <w:keepNext/>
              <w:keepLines/>
            </w:pPr>
            <w:r w:rsidRPr="00E952DA">
              <w:t>Evidence of eye irritation</w:t>
            </w:r>
          </w:p>
        </w:tc>
        <w:tc>
          <w:tcPr>
            <w:tcW w:w="994" w:type="dxa"/>
            <w:shd w:val="clear" w:color="auto" w:fill="auto"/>
          </w:tcPr>
          <w:p w:rsidR="009F6939" w:rsidRPr="00E952DA" w:rsidRDefault="001E1150" w:rsidP="00C74B13">
            <w:pPr>
              <w:pStyle w:val="Tabletext"/>
              <w:keepNext/>
              <w:keepLines/>
            </w:pPr>
            <w:sdt>
              <w:sdtPr>
                <w:id w:val="1344051914"/>
                <w14:checkbox>
                  <w14:checked w14:val="0"/>
                  <w14:checkedState w14:val="00FC" w14:font="Wingdings"/>
                  <w14:uncheckedState w14:val="2610" w14:font="MS Gothic"/>
                </w14:checkbox>
              </w:sdtPr>
              <w:sdtEndPr/>
              <w:sdtContent>
                <w:r w:rsidR="009F6939" w:rsidRPr="00E952DA">
                  <w:rPr>
                    <w:rFonts w:eastAsia="MS Gothic" w:hint="eastAsia"/>
                  </w:rPr>
                  <w:t>☐</w:t>
                </w:r>
              </w:sdtContent>
            </w:sdt>
            <w:r w:rsidR="009F6939" w:rsidRPr="00E952DA">
              <w:t xml:space="preserve"> No</w:t>
            </w:r>
          </w:p>
        </w:tc>
        <w:tc>
          <w:tcPr>
            <w:tcW w:w="875" w:type="dxa"/>
            <w:shd w:val="clear" w:color="auto" w:fill="auto"/>
          </w:tcPr>
          <w:p w:rsidR="009F6939" w:rsidRPr="00E952DA" w:rsidRDefault="001E1150" w:rsidP="00C74B13">
            <w:pPr>
              <w:pStyle w:val="Tabletext"/>
              <w:keepNext/>
              <w:keepLines/>
            </w:pPr>
            <w:sdt>
              <w:sdtPr>
                <w:id w:val="-1593320224"/>
                <w14:checkbox>
                  <w14:checked w14:val="0"/>
                  <w14:checkedState w14:val="00FC" w14:font="Wingdings"/>
                  <w14:uncheckedState w14:val="2610" w14:font="MS Gothic"/>
                </w14:checkbox>
              </w:sdtPr>
              <w:sdtEndPr/>
              <w:sdtContent>
                <w:r w:rsidR="009F6939" w:rsidRPr="00E952DA">
                  <w:rPr>
                    <w:rFonts w:eastAsia="MS Gothic" w:hint="eastAsia"/>
                  </w:rPr>
                  <w:t>☐</w:t>
                </w:r>
              </w:sdtContent>
            </w:sdt>
            <w:r w:rsidR="009F6939" w:rsidRPr="00E952DA">
              <w:t xml:space="preserve"> Yes</w:t>
            </w:r>
          </w:p>
        </w:tc>
        <w:sdt>
          <w:sdtPr>
            <w:id w:val="-381402429"/>
            <w:placeholder>
              <w:docPart w:val="0228195AF5194FB980559EEF84B7AA04"/>
            </w:placeholder>
            <w:showingPlcHdr/>
          </w:sdtPr>
          <w:sdtEndPr/>
          <w:sdtContent>
            <w:tc>
              <w:tcPr>
                <w:tcW w:w="3835" w:type="dxa"/>
                <w:shd w:val="clear" w:color="auto" w:fill="auto"/>
              </w:tcPr>
              <w:p w:rsidR="009F6939" w:rsidRPr="00E952DA" w:rsidRDefault="00640840" w:rsidP="00C74B13">
                <w:pPr>
                  <w:pStyle w:val="Tabletext"/>
                  <w:keepNext/>
                  <w:keepLines/>
                </w:pPr>
                <w:r w:rsidRPr="00845A2B">
                  <w:rPr>
                    <w:rStyle w:val="PlaceholderText"/>
                    <w:rFonts w:eastAsiaTheme="minorHAnsi"/>
                  </w:rPr>
                  <w:t>Click here to enter text.</w:t>
                </w:r>
              </w:p>
            </w:tc>
          </w:sdtContent>
        </w:sdt>
      </w:tr>
    </w:tbl>
    <w:p w:rsidR="009F6939" w:rsidRPr="002220D8" w:rsidRDefault="009F6939" w:rsidP="009F6939">
      <w:pPr>
        <w:pStyle w:val="SWAFeatureHeading"/>
        <w:tabs>
          <w:tab w:val="left" w:pos="4536"/>
        </w:tabs>
      </w:pPr>
      <w:r w:rsidRPr="002220D8">
        <w:t>Biological monitoring results</w:t>
      </w:r>
    </w:p>
    <w:p w:rsidR="009F6939" w:rsidRPr="00131C88" w:rsidRDefault="009F6939" w:rsidP="009F6939">
      <w:pPr>
        <w:pStyle w:val="SWAFeaturetext"/>
        <w:tabs>
          <w:tab w:val="left" w:pos="4536"/>
        </w:tabs>
      </w:pPr>
      <w:r w:rsidRPr="00131C88">
        <w:t>Include/attach at least the previous two test results (if available)</w:t>
      </w:r>
    </w:p>
    <w:tbl>
      <w:tblPr>
        <w:tblStyle w:val="LightShading-Accent2"/>
        <w:tblW w:w="5000" w:type="pct"/>
        <w:tblBorders>
          <w:top w:val="dashSmallGap" w:sz="4" w:space="0" w:color="FFFFFF" w:themeColor="background1"/>
          <w:left w:val="none" w:sz="0" w:space="0" w:color="auto"/>
          <w:bottom w:val="dashSmallGap" w:sz="4" w:space="0" w:color="FFFFFF" w:themeColor="background1"/>
          <w:right w:val="none" w:sz="0" w:space="0" w:color="auto"/>
          <w:insideH w:val="dotted" w:sz="4" w:space="0" w:color="808080"/>
          <w:insideV w:val="dashSmallGap" w:sz="4" w:space="0" w:color="FFFFFF" w:themeColor="background1"/>
        </w:tblBorders>
        <w:tblLook w:val="0000" w:firstRow="0" w:lastRow="0" w:firstColumn="0" w:lastColumn="0" w:noHBand="0" w:noVBand="0"/>
        <w:tblCaption w:val="Table"/>
        <w:tblDescription w:val="Biological monitoring results"/>
      </w:tblPr>
      <w:tblGrid>
        <w:gridCol w:w="2597"/>
        <w:gridCol w:w="2355"/>
        <w:gridCol w:w="3881"/>
      </w:tblGrid>
      <w:tr w:rsidR="009F6939" w:rsidRPr="00995CD4" w:rsidTr="00BC1244">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rsidR="009F6939" w:rsidRPr="00995CD4" w:rsidRDefault="009F6939" w:rsidP="00C74B13">
            <w:pPr>
              <w:pStyle w:val="Tableheading"/>
              <w:keepNext/>
              <w:keepLines/>
              <w:tabs>
                <w:tab w:val="left" w:pos="4536"/>
              </w:tabs>
            </w:pPr>
            <w:r w:rsidRPr="00995CD4">
              <w:t>Date</w:t>
            </w:r>
          </w:p>
        </w:tc>
        <w:tc>
          <w:tcPr>
            <w:tcW w:w="1333" w:type="pct"/>
            <w:tcBorders>
              <w:top w:val="none" w:sz="0" w:space="0" w:color="auto"/>
              <w:left w:val="none" w:sz="0" w:space="0" w:color="auto"/>
              <w:bottom w:val="none" w:sz="0" w:space="0" w:color="auto"/>
              <w:right w:val="none" w:sz="0" w:space="0" w:color="auto"/>
            </w:tcBorders>
            <w:shd w:val="clear" w:color="auto" w:fill="auto"/>
          </w:tcPr>
          <w:p w:rsidR="009F6939" w:rsidRPr="00995CD4" w:rsidRDefault="009F6939" w:rsidP="00C74B13">
            <w:pPr>
              <w:pStyle w:val="Tableheading"/>
              <w:keepNext/>
              <w:keepLines/>
              <w:tabs>
                <w:tab w:val="left" w:pos="4536"/>
              </w:tabs>
              <w:cnfStyle w:val="000000010000" w:firstRow="0" w:lastRow="0" w:firstColumn="0" w:lastColumn="0" w:oddVBand="0" w:evenVBand="0" w:oddHBand="0" w:evenHBand="1" w:firstRowFirstColumn="0" w:firstRowLastColumn="0" w:lastRowFirstColumn="0" w:lastRowLastColumn="0"/>
            </w:pPr>
            <w:r>
              <w:t>Tests performed</w:t>
            </w:r>
          </w:p>
        </w:tc>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rsidR="009F6939" w:rsidRPr="00995CD4" w:rsidRDefault="009F6939" w:rsidP="00C74B13">
            <w:pPr>
              <w:pStyle w:val="Tableheading"/>
              <w:keepNext/>
              <w:keepLines/>
              <w:tabs>
                <w:tab w:val="left" w:pos="4536"/>
              </w:tabs>
            </w:pPr>
            <w:r w:rsidRPr="00995CD4">
              <w:t>Recommended action and/or comment</w:t>
            </w:r>
          </w:p>
        </w:tc>
      </w:tr>
      <w:tr w:rsidR="009F6939" w:rsidRPr="000D7F21" w:rsidTr="00BC1244">
        <w:trPr>
          <w:cnfStyle w:val="000000100000" w:firstRow="0" w:lastRow="0" w:firstColumn="0" w:lastColumn="0" w:oddVBand="0" w:evenVBand="0" w:oddHBand="1" w:evenHBand="0" w:firstRowFirstColumn="0" w:firstRowLastColumn="0" w:lastRowFirstColumn="0" w:lastRowLastColumn="0"/>
        </w:trPr>
        <w:sdt>
          <w:sdtPr>
            <w:rPr>
              <w:rFonts w:cs="Arial"/>
              <w:szCs w:val="20"/>
            </w:rPr>
            <w:id w:val="1486053275"/>
            <w:placeholder>
              <w:docPart w:val="D81C19784E1748FC8423A95EF8A5BF5C"/>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rsidR="009F6939" w:rsidRPr="000D7F21" w:rsidRDefault="009F6939" w:rsidP="00C74B13">
                <w:pPr>
                  <w:pStyle w:val="Tabletext"/>
                  <w:keepNext/>
                  <w:keepLines/>
                  <w:tabs>
                    <w:tab w:val="left" w:pos="4536"/>
                  </w:tabs>
                  <w:rPr>
                    <w:rFonts w:cs="Arial"/>
                    <w:szCs w:val="20"/>
                  </w:rPr>
                </w:pPr>
                <w:r w:rsidRPr="00A87704">
                  <w:rPr>
                    <w:rStyle w:val="PlaceholderText"/>
                    <w:rFonts w:eastAsiaTheme="minorHAnsi"/>
                  </w:rPr>
                  <w:t>Click here to enter a date.</w:t>
                </w:r>
              </w:p>
            </w:tc>
          </w:sdtContent>
        </w:sdt>
        <w:sdt>
          <w:sdtPr>
            <w:id w:val="385692910"/>
            <w:placeholder>
              <w:docPart w:val="AB7D69E50E144CB8AE6AB3A64E1CE78B"/>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keepNext/>
                  <w:keepLines/>
                  <w:tabs>
                    <w:tab w:val="left" w:pos="4536"/>
                  </w:tabs>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463577400"/>
            <w:placeholder>
              <w:docPart w:val="5802061570104B688DEEAE07950A87C9"/>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keepNext/>
                  <w:keepLines/>
                  <w:tabs>
                    <w:tab w:val="left" w:pos="4536"/>
                  </w:tabs>
                </w:pPr>
                <w:r w:rsidRPr="00845A2B">
                  <w:rPr>
                    <w:rStyle w:val="PlaceholderText"/>
                    <w:rFonts w:eastAsiaTheme="minorHAnsi"/>
                  </w:rPr>
                  <w:t>Click here to enter text.</w:t>
                </w:r>
              </w:p>
            </w:tc>
          </w:sdtContent>
        </w:sdt>
      </w:tr>
      <w:tr w:rsidR="009F6939" w:rsidRPr="000D7F21" w:rsidTr="00BC1244">
        <w:trPr>
          <w:cnfStyle w:val="000000010000" w:firstRow="0" w:lastRow="0" w:firstColumn="0" w:lastColumn="0" w:oddVBand="0" w:evenVBand="0" w:oddHBand="0" w:evenHBand="1" w:firstRowFirstColumn="0" w:firstRowLastColumn="0" w:lastRowFirstColumn="0" w:lastRowLastColumn="0"/>
        </w:trPr>
        <w:sdt>
          <w:sdtPr>
            <w:rPr>
              <w:rFonts w:cs="Arial"/>
              <w:szCs w:val="20"/>
            </w:rPr>
            <w:id w:val="1974481980"/>
            <w:placeholder>
              <w:docPart w:val="A2FBC865F98C41D18CDA7575A116C237"/>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rsidR="009F6939" w:rsidRPr="000D7F21" w:rsidRDefault="009F6939" w:rsidP="00C74B13">
                <w:pPr>
                  <w:pStyle w:val="Tabletext"/>
                  <w:keepNext/>
                  <w:keepLines/>
                  <w:tabs>
                    <w:tab w:val="left" w:pos="4536"/>
                  </w:tabs>
                  <w:rPr>
                    <w:rFonts w:cs="Arial"/>
                    <w:szCs w:val="20"/>
                  </w:rPr>
                </w:pPr>
                <w:r w:rsidRPr="00A87704">
                  <w:rPr>
                    <w:rStyle w:val="PlaceholderText"/>
                    <w:rFonts w:eastAsiaTheme="minorHAnsi"/>
                  </w:rPr>
                  <w:t>Click here to enter a date.</w:t>
                </w:r>
              </w:p>
            </w:tc>
          </w:sdtContent>
        </w:sdt>
        <w:sdt>
          <w:sdtPr>
            <w:id w:val="897558453"/>
            <w:placeholder>
              <w:docPart w:val="A1AA40146E7F4AA69E99BF4C66CC9892"/>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keepNext/>
                  <w:keepLines/>
                  <w:tabs>
                    <w:tab w:val="left" w:pos="4536"/>
                  </w:tabs>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682639230"/>
            <w:placeholder>
              <w:docPart w:val="9C2889C082E8418586C4F7BB5B505C21"/>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keepNext/>
                  <w:keepLines/>
                  <w:tabs>
                    <w:tab w:val="left" w:pos="4536"/>
                  </w:tabs>
                </w:pPr>
                <w:r w:rsidRPr="00845A2B">
                  <w:rPr>
                    <w:rStyle w:val="PlaceholderText"/>
                    <w:rFonts w:eastAsiaTheme="minorHAnsi"/>
                  </w:rPr>
                  <w:t>Click here to enter text.</w:t>
                </w:r>
              </w:p>
            </w:tc>
          </w:sdtContent>
        </w:sdt>
      </w:tr>
      <w:tr w:rsidR="009F6939" w:rsidRPr="000D7F21" w:rsidTr="00BC1244">
        <w:trPr>
          <w:cnfStyle w:val="000000100000" w:firstRow="0" w:lastRow="0" w:firstColumn="0" w:lastColumn="0" w:oddVBand="0" w:evenVBand="0" w:oddHBand="1" w:evenHBand="0" w:firstRowFirstColumn="0" w:firstRowLastColumn="0" w:lastRowFirstColumn="0" w:lastRowLastColumn="0"/>
        </w:trPr>
        <w:sdt>
          <w:sdtPr>
            <w:rPr>
              <w:rFonts w:cs="Arial"/>
              <w:szCs w:val="20"/>
            </w:rPr>
            <w:id w:val="394330947"/>
            <w:placeholder>
              <w:docPart w:val="AB199ADC6E8A4A74B593B73F31C349BA"/>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rsidR="009F6939" w:rsidRPr="000D7F21" w:rsidRDefault="009F6939" w:rsidP="00C74B13">
                <w:pPr>
                  <w:pStyle w:val="Tabletext"/>
                  <w:tabs>
                    <w:tab w:val="left" w:pos="4536"/>
                  </w:tabs>
                  <w:rPr>
                    <w:rFonts w:cs="Arial"/>
                    <w:szCs w:val="20"/>
                  </w:rPr>
                </w:pPr>
                <w:r w:rsidRPr="00A87704">
                  <w:rPr>
                    <w:rStyle w:val="PlaceholderText"/>
                    <w:rFonts w:eastAsiaTheme="minorHAnsi"/>
                  </w:rPr>
                  <w:t>Click here to enter a date.</w:t>
                </w:r>
              </w:p>
            </w:tc>
          </w:sdtContent>
        </w:sdt>
        <w:sdt>
          <w:sdtPr>
            <w:id w:val="-494255085"/>
            <w:placeholder>
              <w:docPart w:val="83416E89098842E7816EAC58C291CC77"/>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tabs>
                    <w:tab w:val="left" w:pos="4536"/>
                  </w:tabs>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716425368"/>
            <w:placeholder>
              <w:docPart w:val="4942753122BD446CAF61E6DDED8EABC0"/>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tabs>
                    <w:tab w:val="left" w:pos="4536"/>
                  </w:tabs>
                </w:pPr>
                <w:r w:rsidRPr="00845A2B">
                  <w:rPr>
                    <w:rStyle w:val="PlaceholderText"/>
                    <w:rFonts w:eastAsiaTheme="minorHAnsi"/>
                  </w:rPr>
                  <w:t>Click here to enter text.</w:t>
                </w:r>
              </w:p>
            </w:tc>
          </w:sdtContent>
        </w:sdt>
      </w:tr>
      <w:tr w:rsidR="009F6939" w:rsidRPr="000D7F21" w:rsidTr="00BC1244">
        <w:trPr>
          <w:cnfStyle w:val="000000010000" w:firstRow="0" w:lastRow="0" w:firstColumn="0" w:lastColumn="0" w:oddVBand="0" w:evenVBand="0" w:oddHBand="0" w:evenHBand="1" w:firstRowFirstColumn="0" w:firstRowLastColumn="0" w:lastRowFirstColumn="0" w:lastRowLastColumn="0"/>
        </w:trPr>
        <w:sdt>
          <w:sdtPr>
            <w:rPr>
              <w:rFonts w:cs="Arial"/>
              <w:szCs w:val="20"/>
            </w:rPr>
            <w:id w:val="1675681573"/>
            <w:placeholder>
              <w:docPart w:val="6E7BA7A27E77490A8E944B6BAE9DB0CA"/>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rsidR="009F6939" w:rsidRPr="000D7F21" w:rsidRDefault="009F6939" w:rsidP="00C74B13">
                <w:pPr>
                  <w:pStyle w:val="Tabletext"/>
                  <w:tabs>
                    <w:tab w:val="left" w:pos="4536"/>
                  </w:tabs>
                  <w:rPr>
                    <w:rFonts w:cs="Arial"/>
                    <w:szCs w:val="20"/>
                  </w:rPr>
                </w:pPr>
                <w:r w:rsidRPr="00A87704">
                  <w:rPr>
                    <w:rStyle w:val="PlaceholderText"/>
                    <w:rFonts w:eastAsiaTheme="minorHAnsi"/>
                  </w:rPr>
                  <w:t>Click here to enter a date.</w:t>
                </w:r>
              </w:p>
            </w:tc>
          </w:sdtContent>
        </w:sdt>
        <w:sdt>
          <w:sdtPr>
            <w:id w:val="-298924869"/>
            <w:placeholder>
              <w:docPart w:val="AD06D696EE014599A977ABE0A5AD1D61"/>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tabs>
                    <w:tab w:val="left" w:pos="4536"/>
                  </w:tabs>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1607188018"/>
            <w:placeholder>
              <w:docPart w:val="31E551DAE5534AAB9857DA3FD0496A4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rsidR="009F6939" w:rsidRPr="00DE59DC" w:rsidRDefault="00640840" w:rsidP="00C74B13">
                <w:pPr>
                  <w:pStyle w:val="Tabletext"/>
                  <w:tabs>
                    <w:tab w:val="left" w:pos="4536"/>
                  </w:tabs>
                </w:pPr>
                <w:r w:rsidRPr="00845A2B">
                  <w:rPr>
                    <w:rStyle w:val="PlaceholderText"/>
                    <w:rFonts w:eastAsiaTheme="minorHAnsi"/>
                  </w:rPr>
                  <w:t>Click here to enter text.</w:t>
                </w:r>
              </w:p>
            </w:tc>
          </w:sdtContent>
        </w:sdt>
      </w:tr>
    </w:tbl>
    <w:p w:rsidR="009F6939" w:rsidRPr="006D1163" w:rsidRDefault="009F6939" w:rsidP="009F6939">
      <w:pPr>
        <w:pStyle w:val="SWAFeatureHeading"/>
        <w:tabs>
          <w:tab w:val="left" w:pos="4536"/>
        </w:tabs>
        <w:rPr>
          <w:b w:val="0"/>
        </w:rPr>
      </w:pPr>
      <w:r>
        <w:lastRenderedPageBreak/>
        <w:t>Other medical history, family</w:t>
      </w:r>
      <w:r w:rsidRPr="000A4A11">
        <w:t xml:space="preserve"> </w:t>
      </w:r>
      <w:r>
        <w:t>medical history</w:t>
      </w:r>
      <w:r w:rsidRPr="000A4A11">
        <w:t xml:space="preserve">, </w:t>
      </w:r>
      <w:r>
        <w:t>current medication</w:t>
      </w:r>
      <w:r w:rsidRPr="000A4A11">
        <w:t xml:space="preserve">, </w:t>
      </w:r>
      <w:r>
        <w:t>comments, tests</w:t>
      </w:r>
      <w:r w:rsidRPr="000A4A11">
        <w:t xml:space="preserve"> </w:t>
      </w:r>
      <w:r>
        <w:t xml:space="preserve">or recommendations </w:t>
      </w:r>
      <w:r w:rsidRPr="006D1163">
        <w:rPr>
          <w:b w:val="0"/>
        </w:rPr>
        <w:t>(use separate sheet if necessary)</w:t>
      </w:r>
    </w:p>
    <w:sdt>
      <w:sdtPr>
        <w:id w:val="-2036328725"/>
        <w:placeholder>
          <w:docPart w:val="A926F4155D154B85A0A39C903AEDC8F3"/>
        </w:placeholder>
        <w:showingPlcHdr/>
      </w:sdtPr>
      <w:sdtEndPr/>
      <w:sdtContent>
        <w:p w:rsidR="009F6939" w:rsidRPr="000A4A11" w:rsidRDefault="00640840" w:rsidP="009F6939">
          <w:pPr>
            <w:pStyle w:val="Formquestions"/>
          </w:pPr>
          <w:r w:rsidRPr="00845A2B">
            <w:rPr>
              <w:rStyle w:val="PlaceholderText"/>
              <w:rFonts w:eastAsiaTheme="minorHAnsi"/>
            </w:rPr>
            <w:t>Click here to enter text.</w:t>
          </w:r>
        </w:p>
      </w:sdtContent>
    </w:sdt>
    <w:p w:rsidR="009F6939" w:rsidRPr="00341073" w:rsidRDefault="00CB7DCC" w:rsidP="009F6939">
      <w:pPr>
        <w:pStyle w:val="SWAFeatureHeading"/>
        <w:tabs>
          <w:tab w:val="left" w:pos="4536"/>
        </w:tabs>
        <w:rPr>
          <w:b w:val="0"/>
        </w:rPr>
      </w:pPr>
      <w:r>
        <w:t xml:space="preserve">Registered </w:t>
      </w:r>
      <w:r w:rsidR="00640840">
        <w:t>medical p</w:t>
      </w:r>
      <w:r w:rsidR="009F6939" w:rsidRPr="000A4A11">
        <w:t xml:space="preserve">ractitioner </w:t>
      </w:r>
      <w:r w:rsidR="009F6939" w:rsidRPr="00341073">
        <w:rPr>
          <w:b w:val="0"/>
        </w:rPr>
        <w:t>(responsible for supervising health monitoring)</w:t>
      </w:r>
    </w:p>
    <w:p w:rsidR="009F6939" w:rsidRDefault="009F6939" w:rsidP="009F6939">
      <w:pPr>
        <w:pStyle w:val="Formquestions"/>
      </w:pPr>
      <w:r w:rsidRPr="000A663B">
        <w:rPr>
          <w:rStyle w:val="Strong"/>
        </w:rPr>
        <w:t>Name:</w:t>
      </w:r>
      <w:r>
        <w:t xml:space="preserve"> </w:t>
      </w:r>
      <w:sdt>
        <w:sdtPr>
          <w:id w:val="2113622104"/>
          <w:placeholder>
            <w:docPart w:val="C8F31F113D9F4DC5A44C2C925831A9D2"/>
          </w:placeholder>
          <w:showingPlcHdr/>
        </w:sdtPr>
        <w:sdtEndPr/>
        <w:sdtContent>
          <w:r w:rsidR="00640840" w:rsidRPr="00845A2B">
            <w:rPr>
              <w:rStyle w:val="PlaceholderText"/>
              <w:rFonts w:eastAsiaTheme="minorHAnsi"/>
            </w:rPr>
            <w:t>Click here to enter text.</w:t>
          </w:r>
        </w:sdtContent>
      </w:sdt>
    </w:p>
    <w:tbl>
      <w:tblPr>
        <w:tblStyle w:val="LightShading-Accent2"/>
        <w:tblW w:w="0" w:type="auto"/>
        <w:tblLook w:val="0620" w:firstRow="1" w:lastRow="0" w:firstColumn="0" w:lastColumn="0" w:noHBand="1" w:noVBand="1"/>
        <w:tblCaption w:val="Table"/>
        <w:tblDescription w:val="Signature place holder"/>
      </w:tblPr>
      <w:tblGrid>
        <w:gridCol w:w="8823"/>
      </w:tblGrid>
      <w:tr w:rsidR="009F6939" w:rsidRPr="00BB45F1" w:rsidTr="00C74B13">
        <w:trPr>
          <w:cnfStyle w:val="100000000000" w:firstRow="1" w:lastRow="0" w:firstColumn="0" w:lastColumn="0" w:oddVBand="0" w:evenVBand="0" w:oddHBand="0" w:evenHBand="0" w:firstRowFirstColumn="0" w:firstRowLastColumn="0" w:lastRowFirstColumn="0" w:lastRowLastColumn="0"/>
          <w:tblHeader/>
        </w:trPr>
        <w:tc>
          <w:tcPr>
            <w:tcW w:w="9046" w:type="dxa"/>
            <w:tcBorders>
              <w:bottom w:val="dotted" w:sz="4" w:space="0" w:color="FFFFFF" w:themeColor="background1"/>
            </w:tcBorders>
            <w:shd w:val="clear" w:color="auto" w:fill="auto"/>
          </w:tcPr>
          <w:p w:rsidR="009F6939" w:rsidRPr="00BB45F1" w:rsidRDefault="009F6939" w:rsidP="00C74B13">
            <w:pPr>
              <w:pStyle w:val="Formquestions"/>
              <w:rPr>
                <w:color w:val="000000" w:themeColor="text1"/>
              </w:rPr>
            </w:pPr>
            <w:r w:rsidRPr="00BB45F1">
              <w:rPr>
                <w:color w:val="000000" w:themeColor="text1"/>
              </w:rPr>
              <w:t>Signature:</w:t>
            </w:r>
          </w:p>
        </w:tc>
      </w:tr>
      <w:tr w:rsidR="009F6939" w:rsidRPr="00BB45F1" w:rsidTr="00C74B13">
        <w:trPr>
          <w:trHeight w:val="681"/>
        </w:trPr>
        <w:tc>
          <w:tcPr>
            <w:tcW w:w="9046" w:type="dxa"/>
            <w:tcBorders>
              <w:bottom w:val="dotted" w:sz="4" w:space="0" w:color="auto"/>
            </w:tcBorders>
            <w:shd w:val="clear" w:color="auto" w:fill="auto"/>
          </w:tcPr>
          <w:p w:rsidR="009F6939" w:rsidRPr="00BB45F1" w:rsidRDefault="009F6939" w:rsidP="00C74B13">
            <w:pPr>
              <w:pStyle w:val="Formquestions"/>
            </w:pPr>
          </w:p>
        </w:tc>
      </w:tr>
    </w:tbl>
    <w:p w:rsidR="009F6939" w:rsidRDefault="009F6939" w:rsidP="009F6939">
      <w:pPr>
        <w:pStyle w:val="Formquestions"/>
      </w:pPr>
      <w:r w:rsidRPr="000A663B">
        <w:rPr>
          <w:rStyle w:val="Strong"/>
        </w:rPr>
        <w:t>Date:</w:t>
      </w:r>
      <w:r>
        <w:t xml:space="preserve"> </w:t>
      </w:r>
      <w:sdt>
        <w:sdtPr>
          <w:id w:val="-1472673749"/>
          <w:placeholder>
            <w:docPart w:val="F730C23BEFFE4BC18F372DE660A62A42"/>
          </w:placeholder>
          <w:showingPlcHdr/>
          <w:date>
            <w:dateFormat w:val="d/MM/yyyy"/>
            <w:lid w:val="en-AU"/>
            <w:storeMappedDataAs w:val="dateTime"/>
            <w:calendar w:val="gregorian"/>
          </w:date>
        </w:sdtPr>
        <w:sdtEndPr/>
        <w:sdtContent>
          <w:r w:rsidRPr="00A87704">
            <w:rPr>
              <w:rStyle w:val="PlaceholderText"/>
              <w:rFonts w:eastAsiaTheme="minorHAnsi"/>
            </w:rPr>
            <w:t>Click here to enter a date.</w:t>
          </w:r>
        </w:sdtContent>
      </w:sdt>
    </w:p>
    <w:p w:rsidR="009F6939" w:rsidRDefault="009F6939" w:rsidP="009F6939">
      <w:pPr>
        <w:pStyle w:val="Formquestions"/>
      </w:pPr>
      <w:r w:rsidRPr="000A663B">
        <w:rPr>
          <w:rStyle w:val="Strong"/>
        </w:rPr>
        <w:t>Tel:</w:t>
      </w:r>
      <w:r>
        <w:t xml:space="preserve"> </w:t>
      </w:r>
      <w:sdt>
        <w:sdtPr>
          <w:id w:val="-2023923149"/>
          <w:placeholder>
            <w:docPart w:val="5F674E04A975429F815CBF6CABDB7AAB"/>
          </w:placeholder>
          <w:showingPlcHdr/>
        </w:sdtPr>
        <w:sdtEndPr/>
        <w:sdtContent>
          <w:r w:rsidR="00640840" w:rsidRPr="00845A2B">
            <w:rPr>
              <w:rStyle w:val="PlaceholderText"/>
              <w:rFonts w:eastAsiaTheme="minorHAnsi"/>
            </w:rPr>
            <w:t>Click here to enter text.</w:t>
          </w:r>
        </w:sdtContent>
      </w:sdt>
      <w:r>
        <w:t xml:space="preserve"> </w:t>
      </w:r>
      <w:r>
        <w:tab/>
      </w:r>
      <w:r w:rsidRPr="000A663B">
        <w:rPr>
          <w:rStyle w:val="Strong"/>
        </w:rPr>
        <w:t>Fax:</w:t>
      </w:r>
      <w:r>
        <w:t xml:space="preserve"> </w:t>
      </w:r>
      <w:sdt>
        <w:sdtPr>
          <w:id w:val="-1900744906"/>
          <w:placeholder>
            <w:docPart w:val="9CA42678EB0F46DA8CE5383241149E35"/>
          </w:placeholder>
          <w:showingPlcHdr/>
        </w:sdtPr>
        <w:sdtEndPr/>
        <w:sdtContent>
          <w:r w:rsidR="00640840" w:rsidRPr="00845A2B">
            <w:rPr>
              <w:rStyle w:val="PlaceholderText"/>
              <w:rFonts w:eastAsiaTheme="minorHAnsi"/>
            </w:rPr>
            <w:t>Click here to enter text.</w:t>
          </w:r>
        </w:sdtContent>
      </w:sdt>
      <w:r>
        <w:t xml:space="preserve"> </w:t>
      </w:r>
    </w:p>
    <w:p w:rsidR="009F6939" w:rsidRDefault="009F6939" w:rsidP="009F6939">
      <w:pPr>
        <w:pStyle w:val="Formquestions"/>
      </w:pPr>
      <w:r w:rsidRPr="000A663B">
        <w:rPr>
          <w:rStyle w:val="Strong"/>
        </w:rPr>
        <w:t>Registration Number:</w:t>
      </w:r>
      <w:r>
        <w:t xml:space="preserve"> </w:t>
      </w:r>
      <w:sdt>
        <w:sdtPr>
          <w:id w:val="1565752681"/>
          <w:placeholder>
            <w:docPart w:val="D66D53D165754ED7A3E9C09953AA7885"/>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0A663B">
        <w:rPr>
          <w:rStyle w:val="Strong"/>
        </w:rPr>
        <w:t>Medical Practice:</w:t>
      </w:r>
      <w:r>
        <w:t xml:space="preserve"> </w:t>
      </w:r>
      <w:sdt>
        <w:sdtPr>
          <w:id w:val="1866411155"/>
          <w:placeholder>
            <w:docPart w:val="3435AAB342174F319314E8D0EBFAEE24"/>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Pr>
          <w:rStyle w:val="Strong"/>
        </w:rPr>
        <w:t>A</w:t>
      </w:r>
      <w:r w:rsidRPr="00C956A4">
        <w:rPr>
          <w:rStyle w:val="Strong"/>
        </w:rPr>
        <w:t>ddress:</w:t>
      </w:r>
      <w:r>
        <w:t xml:space="preserve"> </w:t>
      </w:r>
      <w:sdt>
        <w:sdtPr>
          <w:id w:val="1675072136"/>
          <w:placeholder>
            <w:docPart w:val="C889D9D5C0DF427CA975A9ED714BAA72"/>
          </w:placeholder>
          <w:showingPlcHdr/>
        </w:sdtPr>
        <w:sdtEndPr/>
        <w:sdtContent>
          <w:r w:rsidR="00640840" w:rsidRPr="00845A2B">
            <w:rPr>
              <w:rStyle w:val="PlaceholderText"/>
              <w:rFonts w:eastAsiaTheme="minorHAnsi"/>
            </w:rPr>
            <w:t>Click here to enter text.</w:t>
          </w:r>
        </w:sdtContent>
      </w:sdt>
    </w:p>
    <w:p w:rsidR="009F6939" w:rsidRDefault="009F6939" w:rsidP="009F6939">
      <w:pPr>
        <w:pStyle w:val="Formquestions"/>
      </w:pPr>
      <w:r w:rsidRPr="00C956A4">
        <w:rPr>
          <w:rStyle w:val="Strong"/>
        </w:rPr>
        <w:t>Suburb:</w:t>
      </w:r>
      <w:r>
        <w:t xml:space="preserve"> </w:t>
      </w:r>
      <w:sdt>
        <w:sdtPr>
          <w:id w:val="-1199691729"/>
          <w:placeholder>
            <w:docPart w:val="37FCA8B1946C4782A9F4F141D52189A2"/>
          </w:placeholder>
          <w:showingPlcHdr/>
        </w:sdtPr>
        <w:sdtEndPr/>
        <w:sdtContent>
          <w:r w:rsidR="00640840"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800152629"/>
          <w:placeholder>
            <w:docPart w:val="69F984990DF644B2B98C16CA3F828619"/>
          </w:placeholder>
          <w:showingPlcHdr/>
        </w:sdtPr>
        <w:sdtEndPr/>
        <w:sdtContent>
          <w:r w:rsidR="00640840" w:rsidRPr="00845A2B">
            <w:rPr>
              <w:rStyle w:val="PlaceholderText"/>
              <w:rFonts w:eastAsiaTheme="minorHAnsi"/>
            </w:rPr>
            <w:t>Click here to enter text.</w:t>
          </w:r>
        </w:sdtContent>
      </w:sdt>
    </w:p>
    <w:p w:rsidR="009F6939" w:rsidRPr="00C10DB4" w:rsidRDefault="009F6939" w:rsidP="009F6939"/>
    <w:sectPr w:rsidR="009F6939" w:rsidRPr="00C10DB4" w:rsidSect="00E5110E">
      <w:headerReference w:type="default" r:id="rId32"/>
      <w:pgSz w:w="11906" w:h="16838"/>
      <w:pgMar w:top="1418" w:right="1797" w:bottom="1440" w:left="1276" w:header="709" w:footer="709" w:gutter="0"/>
      <w:cols w:space="24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ADE" w:rsidRDefault="009D2ADE" w:rsidP="003411E8">
      <w:r>
        <w:separator/>
      </w:r>
    </w:p>
  </w:endnote>
  <w:endnote w:type="continuationSeparator" w:id="0">
    <w:p w:rsidR="009D2ADE" w:rsidRDefault="009D2ADE"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70157"/>
      <w:docPartObj>
        <w:docPartGallery w:val="Page Numbers (Bottom of Page)"/>
        <w:docPartUnique/>
      </w:docPartObj>
    </w:sdtPr>
    <w:sdtEndPr>
      <w:rPr>
        <w:noProof/>
      </w:rPr>
    </w:sdtEndPr>
    <w:sdtContent>
      <w:p w:rsidR="009D2ADE" w:rsidRDefault="009D2ADE" w:rsidP="00E754C1">
        <w:pPr>
          <w:pStyle w:val="Footer"/>
          <w:jc w:val="right"/>
        </w:pPr>
        <w:r>
          <w:fldChar w:fldCharType="begin"/>
        </w:r>
        <w:r>
          <w:instrText xml:space="preserve"> PAGE   \* MERGEFORMAT </w:instrText>
        </w:r>
        <w:r>
          <w:fldChar w:fldCharType="separate"/>
        </w:r>
        <w:r w:rsidR="001E1150">
          <w:rPr>
            <w:noProof/>
          </w:rPr>
          <w:t>21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BA7" w:rsidRDefault="00AE2BA7">
    <w:pPr>
      <w:pStyle w:val="Footer"/>
      <w:jc w:val="right"/>
    </w:pPr>
  </w:p>
  <w:p w:rsidR="00AE2BA7" w:rsidRPr="00510E89" w:rsidRDefault="00AE2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ADE" w:rsidRDefault="009D2ADE" w:rsidP="003411E8">
      <w:r>
        <w:separator/>
      </w:r>
    </w:p>
  </w:footnote>
  <w:footnote w:type="continuationSeparator" w:id="0">
    <w:p w:rsidR="009D2ADE" w:rsidRDefault="009D2ADE" w:rsidP="003411E8">
      <w:r>
        <w:continuationSeparator/>
      </w:r>
    </w:p>
  </w:footnote>
  <w:footnote w:id="1">
    <w:p w:rsidR="009D2ADE" w:rsidRDefault="009D2ADE" w:rsidP="00015250">
      <w:pPr>
        <w:pStyle w:val="Footnote"/>
      </w:pPr>
      <w:r>
        <w:rPr>
          <w:rStyle w:val="FootnoteReference"/>
        </w:rPr>
        <w:footnoteRef/>
      </w:r>
      <w:r>
        <w:t xml:space="preserve"> Berg and Skyberg (1998) The Nordic Expert Group for Criteria Documentation of Health Risks from Chemicals. 123. Antimony.</w:t>
      </w:r>
    </w:p>
  </w:footnote>
  <w:footnote w:id="2">
    <w:p w:rsidR="009D2ADE" w:rsidRPr="00DB0428" w:rsidRDefault="009D2ADE" w:rsidP="009F6939">
      <w:pPr>
        <w:pStyle w:val="Footnote"/>
        <w:rPr>
          <w:i w:val="0"/>
        </w:rPr>
      </w:pPr>
      <w:r w:rsidRPr="00DB0428">
        <w:rPr>
          <w:rStyle w:val="FootnoteReference"/>
        </w:rPr>
        <w:footnoteRef/>
      </w:r>
      <w:r w:rsidRPr="00DB0428">
        <w:t xml:space="preserve"> Miller MR, Hankinson J, et al, ‘Standardisation of spirometry’, Series </w:t>
      </w:r>
      <w:r>
        <w:t>‘</w:t>
      </w:r>
      <w:r w:rsidRPr="00DB0428">
        <w:t>ATS/ERS Task Force: Standardisation of Lung Function Testing</w:t>
      </w:r>
      <w:r>
        <w:t>’</w:t>
      </w:r>
      <w:r w:rsidRPr="00DB0428">
        <w:t xml:space="preserve">, Brusasco V, Crapo R, Viegi G (eds), Number 2 in this series, Eur Respir J, vol. 26, pp 319-338, 2005. </w:t>
      </w:r>
      <w:hyperlink r:id="rId1" w:history="1">
        <w:r w:rsidRPr="00932FC5">
          <w:rPr>
            <w:rStyle w:val="Hyperlink"/>
          </w:rPr>
          <w:t>http://www.thoracic.org/statements/resources/pfet/PFT2.pdf</w:t>
        </w:r>
      </w:hyperlink>
      <w:r w:rsidRPr="00DB0428">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DE" w:rsidRPr="0065260A" w:rsidRDefault="009D2ADE" w:rsidP="0065260A">
    <w:r w:rsidRPr="0065260A">
      <w:fldChar w:fldCharType="begin"/>
    </w:r>
    <w:r w:rsidRPr="0065260A">
      <w:instrText xml:space="preserve"> STYLEREF  "SWA Section title"  \* MERGEFORMAT </w:instrText>
    </w:r>
    <w:r w:rsidRPr="0065260A">
      <w:fldChar w:fldCharType="separate"/>
    </w:r>
    <w:r w:rsidR="001E1150">
      <w:rPr>
        <w:b/>
        <w:bCs/>
        <w:noProof/>
        <w:lang w:val="en-US"/>
      </w:rPr>
      <w:t>Error! No text of specified style in document.</w:t>
    </w:r>
    <w:r w:rsidRPr="0065260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DE" w:rsidRDefault="00AE2BA7" w:rsidP="005172E7">
    <w:pPr>
      <w:pStyle w:val="SWA-FOROFFICIALUSEONLY"/>
      <w:tabs>
        <w:tab w:val="clear" w:pos="425"/>
        <w:tab w:val="left" w:pos="0"/>
      </w:tabs>
      <w:ind w:left="0" w:firstLine="0"/>
      <w:jc w:val="left"/>
    </w:pPr>
    <w:r>
      <w:rPr>
        <w:noProof/>
        <w:lang w:eastAsia="en-AU"/>
      </w:rPr>
      <w:drawing>
        <wp:anchor distT="0" distB="0" distL="114300" distR="114300" simplePos="0" relativeHeight="251660288" behindDoc="1" locked="0" layoutInCell="1" allowOverlap="1" wp14:anchorId="09E57568" wp14:editId="42D5CC48">
          <wp:simplePos x="0" y="0"/>
          <wp:positionH relativeFrom="column">
            <wp:align>left</wp:align>
          </wp:positionH>
          <wp:positionV relativeFrom="paragraph">
            <wp:posOffset>276860</wp:posOffset>
          </wp:positionV>
          <wp:extent cx="2937600" cy="59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 Workspace - SWA_logo_inline 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7600" cy="594000"/>
                  </a:xfrm>
                  <a:prstGeom prst="rect">
                    <a:avLst/>
                  </a:prstGeom>
                </pic:spPr>
              </pic:pic>
            </a:graphicData>
          </a:graphic>
          <wp14:sizeRelH relativeFrom="page">
            <wp14:pctWidth>0</wp14:pctWidth>
          </wp14:sizeRelH>
          <wp14:sizeRelV relativeFrom="page">
            <wp14:pctHeight>0</wp14:pctHeight>
          </wp14:sizeRelV>
        </wp:anchor>
      </w:drawing>
    </w:r>
    <w:r>
      <w:br/>
    </w:r>
    <w:r>
      <w:br/>
    </w:r>
    <w:r>
      <w:b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BA7" w:rsidRPr="0065260A" w:rsidRDefault="00AE2BA7" w:rsidP="006526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BA7" w:rsidRDefault="00AE2BA7" w:rsidP="00C07BFE">
    <w:pPr>
      <w:pStyle w:val="Header"/>
      <w:tabs>
        <w:tab w:val="left" w:pos="284"/>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DE" w:rsidRPr="00B50B16" w:rsidRDefault="009D2ADE" w:rsidP="00BE64F0">
    <w:pPr>
      <w:pStyle w:val="Headertext"/>
    </w:pPr>
    <w:r>
      <w:rPr>
        <w:noProof/>
      </w:rPr>
      <w:fldChar w:fldCharType="begin"/>
    </w:r>
    <w:r>
      <w:rPr>
        <w:noProof/>
      </w:rPr>
      <w:instrText xml:space="preserve"> STYLEREF  "Heading 1,SWA Heading 1"  \* MERGEFORMAT </w:instrText>
    </w:r>
    <w:r>
      <w:rPr>
        <w:noProof/>
      </w:rPr>
      <w:fldChar w:fldCharType="separate"/>
    </w:r>
    <w:r w:rsidR="001E1150">
      <w:rPr>
        <w:noProof/>
      </w:rPr>
      <w:t>Antimony</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DE" w:rsidRPr="00C00EE6" w:rsidRDefault="009D2ADE" w:rsidP="00C00EE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DE" w:rsidRDefault="009D2ADE" w:rsidP="00BE64F0">
    <w:pPr>
      <w:pStyle w:val="Headertext"/>
      <w:rPr>
        <w:noProof/>
      </w:rPr>
    </w:pPr>
    <w:r>
      <w:rPr>
        <w:noProof/>
      </w:rPr>
      <w:fldChar w:fldCharType="begin"/>
    </w:r>
    <w:r>
      <w:rPr>
        <w:noProof/>
      </w:rPr>
      <w:instrText xml:space="preserve"> STYLEREF  "Heading 1,SWA Heading 1"  \* MERGEFORMAT </w:instrText>
    </w:r>
    <w:r>
      <w:rPr>
        <w:noProof/>
      </w:rPr>
      <w:fldChar w:fldCharType="separate"/>
    </w:r>
    <w:r w:rsidR="001E1150">
      <w:rPr>
        <w:noProof/>
      </w:rPr>
      <w:t>Health monitoring report – Antimony</w:t>
    </w:r>
    <w:r>
      <w:rPr>
        <w:noProof/>
      </w:rPr>
      <w:fldChar w:fldCharType="end"/>
    </w:r>
  </w:p>
  <w:p w:rsidR="00DD3C20" w:rsidRPr="00873D77" w:rsidRDefault="00DD3C20" w:rsidP="00DD3C20">
    <w:pPr>
      <w:pStyle w:val="Headertextsection2form"/>
    </w:pPr>
    <w:r w:rsidRPr="00E22C7D">
      <w:t>This form contains confidential information and must not be disclosed to another person except in accordance with the Work Health and Safety Regulations</w:t>
    </w:r>
    <w:r>
      <w:t xml:space="preserve"> or with consent of the worker </w:t>
    </w:r>
  </w:p>
  <w:p w:rsidR="00DD3C20" w:rsidRPr="00B50B16" w:rsidRDefault="00DD3C20" w:rsidP="00BE64F0">
    <w:pPr>
      <w:pStyle w:val="Headertex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DE" w:rsidRPr="00873D77" w:rsidRDefault="009D2ADE" w:rsidP="0041006E">
    <w:pPr>
      <w:pStyle w:val="Headertext"/>
      <w:rPr>
        <w:noProof/>
      </w:rPr>
    </w:pPr>
    <w:r>
      <w:rPr>
        <w:noProof/>
      </w:rPr>
      <w:fldChar w:fldCharType="begin"/>
    </w:r>
    <w:r>
      <w:rPr>
        <w:noProof/>
      </w:rPr>
      <w:instrText xml:space="preserve"> STYLEREF  "Heading 1,SWA Heading 1"  \* MERGEFORMAT </w:instrText>
    </w:r>
    <w:r>
      <w:rPr>
        <w:noProof/>
      </w:rPr>
      <w:fldChar w:fldCharType="separate"/>
    </w:r>
    <w:r w:rsidR="001E1150">
      <w:rPr>
        <w:noProof/>
      </w:rPr>
      <w:t>Health monitoring report – Antimony</w:t>
    </w:r>
    <w:r>
      <w:rPr>
        <w:noProof/>
      </w:rPr>
      <w:fldChar w:fldCharType="end"/>
    </w:r>
  </w:p>
  <w:p w:rsidR="009D2ADE" w:rsidRPr="0041006E" w:rsidRDefault="009D2ADE" w:rsidP="0041006E">
    <w:pPr>
      <w:pStyle w:val="Headertextsection2form"/>
    </w:pPr>
    <w:r w:rsidRPr="00E22C7D">
      <w:t>This form contains confidential information and must not be disclosed to another person except in accordance with the Work Health and Safety Regulations</w:t>
    </w:r>
    <w:r>
      <w:t xml:space="preserve"> or with consent of the worker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6CEB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C8BF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34D4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9C4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56D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367D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5213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6E97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5EAC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74B4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89503F"/>
    <w:multiLevelType w:val="hybridMultilevel"/>
    <w:tmpl w:val="EAC8AD60"/>
    <w:lvl w:ilvl="0" w:tplc="0214371E">
      <w:start w:val="1"/>
      <w:numFmt w:val="decimal"/>
      <w:lvlText w:val="%1."/>
      <w:lvlJc w:val="left"/>
      <w:pPr>
        <w:tabs>
          <w:tab w:val="num" w:pos="735"/>
        </w:tabs>
        <w:ind w:left="735" w:hanging="360"/>
      </w:pPr>
      <w:rPr>
        <w:rFont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B52321"/>
    <w:multiLevelType w:val="hybridMultilevel"/>
    <w:tmpl w:val="E5EE66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A85A10"/>
    <w:multiLevelType w:val="hybridMultilevel"/>
    <w:tmpl w:val="CE762F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FF64E7"/>
    <w:multiLevelType w:val="hybridMultilevel"/>
    <w:tmpl w:val="5672A4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092B3B"/>
    <w:multiLevelType w:val="hybridMultilevel"/>
    <w:tmpl w:val="D01EAD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E073ABD"/>
    <w:multiLevelType w:val="hybridMultilevel"/>
    <w:tmpl w:val="46FA3B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6845A8"/>
    <w:multiLevelType w:val="hybridMultilevel"/>
    <w:tmpl w:val="EAC8AD60"/>
    <w:lvl w:ilvl="0" w:tplc="0214371E">
      <w:start w:val="1"/>
      <w:numFmt w:val="decimal"/>
      <w:lvlText w:val="%1."/>
      <w:lvlJc w:val="left"/>
      <w:pPr>
        <w:tabs>
          <w:tab w:val="num" w:pos="360"/>
        </w:tabs>
        <w:ind w:left="360" w:hanging="360"/>
      </w:pPr>
      <w:rPr>
        <w:rFonts w:hint="default"/>
        <w:b/>
        <w:sz w:val="20"/>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abstractNum w:abstractNumId="17" w15:restartNumberingAfterBreak="0">
    <w:nsid w:val="227C2D93"/>
    <w:multiLevelType w:val="hybridMultilevel"/>
    <w:tmpl w:val="0AAEF3C0"/>
    <w:lvl w:ilvl="0" w:tplc="B7A6E0D6">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806339E"/>
    <w:multiLevelType w:val="hybridMultilevel"/>
    <w:tmpl w:val="E3A85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503EC8"/>
    <w:multiLevelType w:val="hybridMultilevel"/>
    <w:tmpl w:val="127A4EEC"/>
    <w:lvl w:ilvl="0" w:tplc="0058AE4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0A561F"/>
    <w:multiLevelType w:val="hybridMultilevel"/>
    <w:tmpl w:val="5B760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8D61C8"/>
    <w:multiLevelType w:val="hybridMultilevel"/>
    <w:tmpl w:val="107CCA9C"/>
    <w:lvl w:ilvl="0" w:tplc="38A69EB0">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DE3D07"/>
    <w:multiLevelType w:val="hybridMultilevel"/>
    <w:tmpl w:val="ED9ADBBC"/>
    <w:lvl w:ilvl="0" w:tplc="7334046E">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3A9C446C"/>
    <w:multiLevelType w:val="hybridMultilevel"/>
    <w:tmpl w:val="CBBA5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F34C17"/>
    <w:multiLevelType w:val="hybridMultilevel"/>
    <w:tmpl w:val="8348010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AE1194"/>
    <w:multiLevelType w:val="hybridMultilevel"/>
    <w:tmpl w:val="CA583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617F32"/>
    <w:multiLevelType w:val="hybridMultilevel"/>
    <w:tmpl w:val="F95274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1323A4"/>
    <w:multiLevelType w:val="hybridMultilevel"/>
    <w:tmpl w:val="07A48A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1F1AA8"/>
    <w:multiLevelType w:val="hybridMultilevel"/>
    <w:tmpl w:val="C4EC25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62E7143"/>
    <w:multiLevelType w:val="hybridMultilevel"/>
    <w:tmpl w:val="DEBA2CA0"/>
    <w:lvl w:ilvl="0" w:tplc="85B86770">
      <w:start w:val="1"/>
      <w:numFmt w:val="decimal"/>
      <w:pStyle w:val="SWASectionnumbering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C7E3E33"/>
    <w:multiLevelType w:val="hybridMultilevel"/>
    <w:tmpl w:val="2D1AA6DA"/>
    <w:lvl w:ilvl="0" w:tplc="7A0EEE9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CD56B4"/>
    <w:multiLevelType w:val="hybridMultilevel"/>
    <w:tmpl w:val="AC78F174"/>
    <w:lvl w:ilvl="0" w:tplc="B066B4A4">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C911AF"/>
    <w:multiLevelType w:val="hybridMultilevel"/>
    <w:tmpl w:val="2AA0A5B6"/>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22"/>
  </w:num>
  <w:num w:numId="4">
    <w:abstractNumId w:val="31"/>
  </w:num>
  <w:num w:numId="5">
    <w:abstractNumId w:val="30"/>
  </w:num>
  <w:num w:numId="6">
    <w:abstractNumId w:val="28"/>
  </w:num>
  <w:num w:numId="7">
    <w:abstractNumId w:val="25"/>
  </w:num>
  <w:num w:numId="8">
    <w:abstractNumId w:val="17"/>
  </w:num>
  <w:num w:numId="9">
    <w:abstractNumId w:val="10"/>
  </w:num>
  <w:num w:numId="10">
    <w:abstractNumId w:val="16"/>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6"/>
  </w:num>
  <w:num w:numId="23">
    <w:abstractNumId w:val="34"/>
  </w:num>
  <w:num w:numId="24">
    <w:abstractNumId w:val="15"/>
  </w:num>
  <w:num w:numId="25">
    <w:abstractNumId w:val="14"/>
  </w:num>
  <w:num w:numId="26">
    <w:abstractNumId w:val="20"/>
  </w:num>
  <w:num w:numId="27">
    <w:abstractNumId w:val="27"/>
  </w:num>
  <w:num w:numId="28">
    <w:abstractNumId w:val="12"/>
  </w:num>
  <w:num w:numId="29">
    <w:abstractNumId w:val="13"/>
  </w:num>
  <w:num w:numId="30">
    <w:abstractNumId w:val="29"/>
  </w:num>
  <w:num w:numId="31">
    <w:abstractNumId w:val="32"/>
  </w:num>
  <w:num w:numId="32">
    <w:abstractNumId w:val="11"/>
  </w:num>
  <w:num w:numId="33">
    <w:abstractNumId w:val="21"/>
  </w:num>
  <w:num w:numId="34">
    <w:abstractNumId w:val="23"/>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33C"/>
    <w:rsid w:val="0000155A"/>
    <w:rsid w:val="00001B4D"/>
    <w:rsid w:val="0000307A"/>
    <w:rsid w:val="00003311"/>
    <w:rsid w:val="000070A1"/>
    <w:rsid w:val="000073C4"/>
    <w:rsid w:val="00010D9C"/>
    <w:rsid w:val="00010EA6"/>
    <w:rsid w:val="00011F0F"/>
    <w:rsid w:val="000124D9"/>
    <w:rsid w:val="00013144"/>
    <w:rsid w:val="00015250"/>
    <w:rsid w:val="00017521"/>
    <w:rsid w:val="00017F20"/>
    <w:rsid w:val="0002009F"/>
    <w:rsid w:val="0002084E"/>
    <w:rsid w:val="000224B1"/>
    <w:rsid w:val="00022D78"/>
    <w:rsid w:val="000234A8"/>
    <w:rsid w:val="00023CC3"/>
    <w:rsid w:val="00025C67"/>
    <w:rsid w:val="000260D4"/>
    <w:rsid w:val="00026A70"/>
    <w:rsid w:val="00030B3A"/>
    <w:rsid w:val="000311E0"/>
    <w:rsid w:val="00031DBB"/>
    <w:rsid w:val="000320C2"/>
    <w:rsid w:val="000320E6"/>
    <w:rsid w:val="0003285B"/>
    <w:rsid w:val="00032D39"/>
    <w:rsid w:val="00032E89"/>
    <w:rsid w:val="00034439"/>
    <w:rsid w:val="00034C08"/>
    <w:rsid w:val="00034E29"/>
    <w:rsid w:val="0004145C"/>
    <w:rsid w:val="000446AF"/>
    <w:rsid w:val="0004512E"/>
    <w:rsid w:val="0004535F"/>
    <w:rsid w:val="00045927"/>
    <w:rsid w:val="00046A75"/>
    <w:rsid w:val="000479D1"/>
    <w:rsid w:val="00050B39"/>
    <w:rsid w:val="00050CA8"/>
    <w:rsid w:val="0005234D"/>
    <w:rsid w:val="000532D1"/>
    <w:rsid w:val="00053D63"/>
    <w:rsid w:val="00053DFA"/>
    <w:rsid w:val="00053E15"/>
    <w:rsid w:val="00054DA0"/>
    <w:rsid w:val="00056B56"/>
    <w:rsid w:val="00056EF6"/>
    <w:rsid w:val="00057827"/>
    <w:rsid w:val="00057B55"/>
    <w:rsid w:val="000602B4"/>
    <w:rsid w:val="0006241E"/>
    <w:rsid w:val="0006317D"/>
    <w:rsid w:val="000637B0"/>
    <w:rsid w:val="00065B0D"/>
    <w:rsid w:val="0006663A"/>
    <w:rsid w:val="00066E19"/>
    <w:rsid w:val="000677E6"/>
    <w:rsid w:val="00067D62"/>
    <w:rsid w:val="00070D9C"/>
    <w:rsid w:val="000712B9"/>
    <w:rsid w:val="00074A72"/>
    <w:rsid w:val="00075F26"/>
    <w:rsid w:val="00077148"/>
    <w:rsid w:val="000775E1"/>
    <w:rsid w:val="0008018D"/>
    <w:rsid w:val="0008054F"/>
    <w:rsid w:val="0008098F"/>
    <w:rsid w:val="00080B20"/>
    <w:rsid w:val="00080F16"/>
    <w:rsid w:val="00081643"/>
    <w:rsid w:val="00081ABA"/>
    <w:rsid w:val="00082141"/>
    <w:rsid w:val="00082603"/>
    <w:rsid w:val="0008527D"/>
    <w:rsid w:val="000863D2"/>
    <w:rsid w:val="0009023E"/>
    <w:rsid w:val="00090728"/>
    <w:rsid w:val="00091110"/>
    <w:rsid w:val="0009231B"/>
    <w:rsid w:val="000932C2"/>
    <w:rsid w:val="00093A04"/>
    <w:rsid w:val="00095247"/>
    <w:rsid w:val="000952EC"/>
    <w:rsid w:val="000958AD"/>
    <w:rsid w:val="00096519"/>
    <w:rsid w:val="00096988"/>
    <w:rsid w:val="00097223"/>
    <w:rsid w:val="0009727C"/>
    <w:rsid w:val="00097947"/>
    <w:rsid w:val="000A0BED"/>
    <w:rsid w:val="000A1B13"/>
    <w:rsid w:val="000A34EC"/>
    <w:rsid w:val="000A4A11"/>
    <w:rsid w:val="000A614C"/>
    <w:rsid w:val="000A663B"/>
    <w:rsid w:val="000A6FAB"/>
    <w:rsid w:val="000B3499"/>
    <w:rsid w:val="000B4291"/>
    <w:rsid w:val="000B4924"/>
    <w:rsid w:val="000B5C71"/>
    <w:rsid w:val="000B5E91"/>
    <w:rsid w:val="000B5FEF"/>
    <w:rsid w:val="000B7ED7"/>
    <w:rsid w:val="000C1470"/>
    <w:rsid w:val="000C20DF"/>
    <w:rsid w:val="000C2263"/>
    <w:rsid w:val="000C36B3"/>
    <w:rsid w:val="000C5201"/>
    <w:rsid w:val="000C64CE"/>
    <w:rsid w:val="000C68BD"/>
    <w:rsid w:val="000C70AF"/>
    <w:rsid w:val="000D051B"/>
    <w:rsid w:val="000D1CD2"/>
    <w:rsid w:val="000D4115"/>
    <w:rsid w:val="000D4FDD"/>
    <w:rsid w:val="000D5C9B"/>
    <w:rsid w:val="000D60CE"/>
    <w:rsid w:val="000D6B38"/>
    <w:rsid w:val="000D7955"/>
    <w:rsid w:val="000D7CEE"/>
    <w:rsid w:val="000E2485"/>
    <w:rsid w:val="000E2F92"/>
    <w:rsid w:val="000E3AF3"/>
    <w:rsid w:val="000E47B0"/>
    <w:rsid w:val="000E4CD7"/>
    <w:rsid w:val="000E5627"/>
    <w:rsid w:val="000E5A40"/>
    <w:rsid w:val="000F19C1"/>
    <w:rsid w:val="000F32E4"/>
    <w:rsid w:val="000F37AD"/>
    <w:rsid w:val="000F495A"/>
    <w:rsid w:val="000F4C2B"/>
    <w:rsid w:val="000F64E5"/>
    <w:rsid w:val="000F666E"/>
    <w:rsid w:val="000F68DE"/>
    <w:rsid w:val="000F7485"/>
    <w:rsid w:val="0010011F"/>
    <w:rsid w:val="00100557"/>
    <w:rsid w:val="00100CE1"/>
    <w:rsid w:val="00101422"/>
    <w:rsid w:val="0010358D"/>
    <w:rsid w:val="0010379D"/>
    <w:rsid w:val="00104B04"/>
    <w:rsid w:val="00106670"/>
    <w:rsid w:val="001106EE"/>
    <w:rsid w:val="00113691"/>
    <w:rsid w:val="00113EE8"/>
    <w:rsid w:val="001143C4"/>
    <w:rsid w:val="001146CC"/>
    <w:rsid w:val="00114D3F"/>
    <w:rsid w:val="001158D3"/>
    <w:rsid w:val="00115E93"/>
    <w:rsid w:val="00122409"/>
    <w:rsid w:val="00123C5B"/>
    <w:rsid w:val="001251BB"/>
    <w:rsid w:val="00125EF3"/>
    <w:rsid w:val="0012693C"/>
    <w:rsid w:val="00126BD3"/>
    <w:rsid w:val="001275E1"/>
    <w:rsid w:val="00127BD3"/>
    <w:rsid w:val="00127EBA"/>
    <w:rsid w:val="001318EF"/>
    <w:rsid w:val="00131BCD"/>
    <w:rsid w:val="00131C88"/>
    <w:rsid w:val="00133220"/>
    <w:rsid w:val="0013410A"/>
    <w:rsid w:val="00134F49"/>
    <w:rsid w:val="00135DB2"/>
    <w:rsid w:val="0013601D"/>
    <w:rsid w:val="00137178"/>
    <w:rsid w:val="00140E9B"/>
    <w:rsid w:val="001416ED"/>
    <w:rsid w:val="00141C9D"/>
    <w:rsid w:val="00142695"/>
    <w:rsid w:val="00145217"/>
    <w:rsid w:val="0014681A"/>
    <w:rsid w:val="001471BF"/>
    <w:rsid w:val="00147218"/>
    <w:rsid w:val="001521B6"/>
    <w:rsid w:val="00152AC7"/>
    <w:rsid w:val="00152AED"/>
    <w:rsid w:val="00155389"/>
    <w:rsid w:val="00155A67"/>
    <w:rsid w:val="00155EDD"/>
    <w:rsid w:val="00155F1D"/>
    <w:rsid w:val="00156012"/>
    <w:rsid w:val="001574F7"/>
    <w:rsid w:val="0016026A"/>
    <w:rsid w:val="00160B79"/>
    <w:rsid w:val="00161717"/>
    <w:rsid w:val="001622C3"/>
    <w:rsid w:val="00162367"/>
    <w:rsid w:val="00164F35"/>
    <w:rsid w:val="00164F51"/>
    <w:rsid w:val="00164FF2"/>
    <w:rsid w:val="001656D1"/>
    <w:rsid w:val="0016667A"/>
    <w:rsid w:val="001669E3"/>
    <w:rsid w:val="00167261"/>
    <w:rsid w:val="001704E6"/>
    <w:rsid w:val="00170AED"/>
    <w:rsid w:val="001716CC"/>
    <w:rsid w:val="001716FC"/>
    <w:rsid w:val="00171A91"/>
    <w:rsid w:val="00172FD2"/>
    <w:rsid w:val="00174451"/>
    <w:rsid w:val="00180BDF"/>
    <w:rsid w:val="00183193"/>
    <w:rsid w:val="0018329B"/>
    <w:rsid w:val="001845BE"/>
    <w:rsid w:val="00184D06"/>
    <w:rsid w:val="00184D2B"/>
    <w:rsid w:val="00185293"/>
    <w:rsid w:val="00185797"/>
    <w:rsid w:val="00186B6B"/>
    <w:rsid w:val="00186BA3"/>
    <w:rsid w:val="001877BE"/>
    <w:rsid w:val="00191463"/>
    <w:rsid w:val="00191DB1"/>
    <w:rsid w:val="00192234"/>
    <w:rsid w:val="001941A3"/>
    <w:rsid w:val="00194BB2"/>
    <w:rsid w:val="00194EEB"/>
    <w:rsid w:val="00194FA7"/>
    <w:rsid w:val="0019511C"/>
    <w:rsid w:val="00195E7A"/>
    <w:rsid w:val="001966BF"/>
    <w:rsid w:val="001A05CE"/>
    <w:rsid w:val="001A1531"/>
    <w:rsid w:val="001A1DEA"/>
    <w:rsid w:val="001A2319"/>
    <w:rsid w:val="001A2E83"/>
    <w:rsid w:val="001A31C9"/>
    <w:rsid w:val="001A3BDD"/>
    <w:rsid w:val="001A5207"/>
    <w:rsid w:val="001A745E"/>
    <w:rsid w:val="001B156A"/>
    <w:rsid w:val="001B1937"/>
    <w:rsid w:val="001B314C"/>
    <w:rsid w:val="001B45E8"/>
    <w:rsid w:val="001B501C"/>
    <w:rsid w:val="001B55A9"/>
    <w:rsid w:val="001B57D5"/>
    <w:rsid w:val="001B5942"/>
    <w:rsid w:val="001B602E"/>
    <w:rsid w:val="001B639D"/>
    <w:rsid w:val="001B6BAC"/>
    <w:rsid w:val="001B75CF"/>
    <w:rsid w:val="001C0BFE"/>
    <w:rsid w:val="001C133E"/>
    <w:rsid w:val="001C13EB"/>
    <w:rsid w:val="001C18F0"/>
    <w:rsid w:val="001C33C7"/>
    <w:rsid w:val="001C371F"/>
    <w:rsid w:val="001C3E6A"/>
    <w:rsid w:val="001C3EE4"/>
    <w:rsid w:val="001C4878"/>
    <w:rsid w:val="001C5A8D"/>
    <w:rsid w:val="001D077D"/>
    <w:rsid w:val="001D0B00"/>
    <w:rsid w:val="001D12D7"/>
    <w:rsid w:val="001D1408"/>
    <w:rsid w:val="001D3BFC"/>
    <w:rsid w:val="001D5D0A"/>
    <w:rsid w:val="001D6BD5"/>
    <w:rsid w:val="001D7C48"/>
    <w:rsid w:val="001E0124"/>
    <w:rsid w:val="001E1100"/>
    <w:rsid w:val="001E1150"/>
    <w:rsid w:val="001E1EEC"/>
    <w:rsid w:val="001E23D9"/>
    <w:rsid w:val="001E3572"/>
    <w:rsid w:val="001E3580"/>
    <w:rsid w:val="001E35F3"/>
    <w:rsid w:val="001E3722"/>
    <w:rsid w:val="001E3E8E"/>
    <w:rsid w:val="001E5AAD"/>
    <w:rsid w:val="001E724E"/>
    <w:rsid w:val="001E7C2C"/>
    <w:rsid w:val="001F0C71"/>
    <w:rsid w:val="001F22C4"/>
    <w:rsid w:val="001F2463"/>
    <w:rsid w:val="001F3232"/>
    <w:rsid w:val="001F49EE"/>
    <w:rsid w:val="001F4E65"/>
    <w:rsid w:val="001F5A89"/>
    <w:rsid w:val="001F5A95"/>
    <w:rsid w:val="001F617E"/>
    <w:rsid w:val="001F6369"/>
    <w:rsid w:val="001F7330"/>
    <w:rsid w:val="001F7449"/>
    <w:rsid w:val="001F7E46"/>
    <w:rsid w:val="00200686"/>
    <w:rsid w:val="00200C68"/>
    <w:rsid w:val="00201A7B"/>
    <w:rsid w:val="002020CE"/>
    <w:rsid w:val="00202362"/>
    <w:rsid w:val="00203B14"/>
    <w:rsid w:val="00204BEA"/>
    <w:rsid w:val="00204E4F"/>
    <w:rsid w:val="002057EE"/>
    <w:rsid w:val="002068EE"/>
    <w:rsid w:val="002101B0"/>
    <w:rsid w:val="00210A46"/>
    <w:rsid w:val="00212AD2"/>
    <w:rsid w:val="002135AB"/>
    <w:rsid w:val="00215473"/>
    <w:rsid w:val="002156B3"/>
    <w:rsid w:val="002165E9"/>
    <w:rsid w:val="002209D9"/>
    <w:rsid w:val="00221DBC"/>
    <w:rsid w:val="002220D8"/>
    <w:rsid w:val="0022210F"/>
    <w:rsid w:val="00222C94"/>
    <w:rsid w:val="0022373C"/>
    <w:rsid w:val="00224E2C"/>
    <w:rsid w:val="0022587B"/>
    <w:rsid w:val="00225D49"/>
    <w:rsid w:val="00226CA2"/>
    <w:rsid w:val="002274D7"/>
    <w:rsid w:val="00227F32"/>
    <w:rsid w:val="0023141B"/>
    <w:rsid w:val="00231B77"/>
    <w:rsid w:val="00232AC9"/>
    <w:rsid w:val="00232DB9"/>
    <w:rsid w:val="00233A41"/>
    <w:rsid w:val="00234FB8"/>
    <w:rsid w:val="002368CD"/>
    <w:rsid w:val="00240A0E"/>
    <w:rsid w:val="00240F34"/>
    <w:rsid w:val="002411B6"/>
    <w:rsid w:val="00241A19"/>
    <w:rsid w:val="00242B69"/>
    <w:rsid w:val="00242DC3"/>
    <w:rsid w:val="002453E4"/>
    <w:rsid w:val="00245E3A"/>
    <w:rsid w:val="00246757"/>
    <w:rsid w:val="00246930"/>
    <w:rsid w:val="00247159"/>
    <w:rsid w:val="002477A9"/>
    <w:rsid w:val="00247E42"/>
    <w:rsid w:val="00250BD6"/>
    <w:rsid w:val="00250F6B"/>
    <w:rsid w:val="002522F8"/>
    <w:rsid w:val="00252CCC"/>
    <w:rsid w:val="00253EA5"/>
    <w:rsid w:val="00254932"/>
    <w:rsid w:val="00254D2E"/>
    <w:rsid w:val="002559C0"/>
    <w:rsid w:val="00256D07"/>
    <w:rsid w:val="0025713E"/>
    <w:rsid w:val="00257805"/>
    <w:rsid w:val="00257A7F"/>
    <w:rsid w:val="00257E47"/>
    <w:rsid w:val="00261417"/>
    <w:rsid w:val="00261A26"/>
    <w:rsid w:val="00261AEE"/>
    <w:rsid w:val="00262427"/>
    <w:rsid w:val="00262ADB"/>
    <w:rsid w:val="00263F8D"/>
    <w:rsid w:val="0026481F"/>
    <w:rsid w:val="00264DDE"/>
    <w:rsid w:val="00266120"/>
    <w:rsid w:val="00266856"/>
    <w:rsid w:val="00266A96"/>
    <w:rsid w:val="00267D17"/>
    <w:rsid w:val="00267DF9"/>
    <w:rsid w:val="0027059E"/>
    <w:rsid w:val="00270A03"/>
    <w:rsid w:val="00271BDA"/>
    <w:rsid w:val="00272345"/>
    <w:rsid w:val="00272448"/>
    <w:rsid w:val="00272972"/>
    <w:rsid w:val="00273484"/>
    <w:rsid w:val="002746C0"/>
    <w:rsid w:val="002751DB"/>
    <w:rsid w:val="002757B9"/>
    <w:rsid w:val="002800A0"/>
    <w:rsid w:val="0028020F"/>
    <w:rsid w:val="00281A23"/>
    <w:rsid w:val="0028277F"/>
    <w:rsid w:val="00282927"/>
    <w:rsid w:val="00282FD5"/>
    <w:rsid w:val="00283694"/>
    <w:rsid w:val="0028522E"/>
    <w:rsid w:val="00286041"/>
    <w:rsid w:val="00286AEE"/>
    <w:rsid w:val="002873D5"/>
    <w:rsid w:val="002908D3"/>
    <w:rsid w:val="0029219E"/>
    <w:rsid w:val="0029262E"/>
    <w:rsid w:val="00294A0B"/>
    <w:rsid w:val="00295A66"/>
    <w:rsid w:val="00295D00"/>
    <w:rsid w:val="00296752"/>
    <w:rsid w:val="00297A3E"/>
    <w:rsid w:val="00297A3F"/>
    <w:rsid w:val="002A042D"/>
    <w:rsid w:val="002A197A"/>
    <w:rsid w:val="002A1B7C"/>
    <w:rsid w:val="002A2915"/>
    <w:rsid w:val="002A661D"/>
    <w:rsid w:val="002B0CC5"/>
    <w:rsid w:val="002B141F"/>
    <w:rsid w:val="002B1773"/>
    <w:rsid w:val="002B250E"/>
    <w:rsid w:val="002B2E54"/>
    <w:rsid w:val="002B5454"/>
    <w:rsid w:val="002B565E"/>
    <w:rsid w:val="002B59DF"/>
    <w:rsid w:val="002B6308"/>
    <w:rsid w:val="002B68F4"/>
    <w:rsid w:val="002B7040"/>
    <w:rsid w:val="002B724D"/>
    <w:rsid w:val="002B751E"/>
    <w:rsid w:val="002B7E93"/>
    <w:rsid w:val="002C07CF"/>
    <w:rsid w:val="002C147A"/>
    <w:rsid w:val="002C1D66"/>
    <w:rsid w:val="002C3BC7"/>
    <w:rsid w:val="002C6C5C"/>
    <w:rsid w:val="002C7CFC"/>
    <w:rsid w:val="002D017B"/>
    <w:rsid w:val="002D0BDE"/>
    <w:rsid w:val="002D1EB2"/>
    <w:rsid w:val="002D2357"/>
    <w:rsid w:val="002D3A9E"/>
    <w:rsid w:val="002D4853"/>
    <w:rsid w:val="002D522F"/>
    <w:rsid w:val="002D5F83"/>
    <w:rsid w:val="002D6057"/>
    <w:rsid w:val="002D746C"/>
    <w:rsid w:val="002E01F3"/>
    <w:rsid w:val="002E180B"/>
    <w:rsid w:val="002E1C7A"/>
    <w:rsid w:val="002E21CB"/>
    <w:rsid w:val="002E2468"/>
    <w:rsid w:val="002E320B"/>
    <w:rsid w:val="002E3C8B"/>
    <w:rsid w:val="002E4B1A"/>
    <w:rsid w:val="002E5022"/>
    <w:rsid w:val="002E5CC6"/>
    <w:rsid w:val="002E66A7"/>
    <w:rsid w:val="002E6978"/>
    <w:rsid w:val="002E78BC"/>
    <w:rsid w:val="002E7959"/>
    <w:rsid w:val="002E7B19"/>
    <w:rsid w:val="002F0BA1"/>
    <w:rsid w:val="002F1E4A"/>
    <w:rsid w:val="002F3824"/>
    <w:rsid w:val="002F3A13"/>
    <w:rsid w:val="002F5E43"/>
    <w:rsid w:val="0030301A"/>
    <w:rsid w:val="00303B0E"/>
    <w:rsid w:val="003042DE"/>
    <w:rsid w:val="00305E60"/>
    <w:rsid w:val="0030633F"/>
    <w:rsid w:val="00306F93"/>
    <w:rsid w:val="003079A2"/>
    <w:rsid w:val="00312E65"/>
    <w:rsid w:val="003140C5"/>
    <w:rsid w:val="00315C43"/>
    <w:rsid w:val="00316A1D"/>
    <w:rsid w:val="00316CB7"/>
    <w:rsid w:val="00316D03"/>
    <w:rsid w:val="00316E97"/>
    <w:rsid w:val="003172BD"/>
    <w:rsid w:val="0032044E"/>
    <w:rsid w:val="00320456"/>
    <w:rsid w:val="00320AC8"/>
    <w:rsid w:val="0032172E"/>
    <w:rsid w:val="00321CB6"/>
    <w:rsid w:val="003229AA"/>
    <w:rsid w:val="00322DC6"/>
    <w:rsid w:val="00323B2A"/>
    <w:rsid w:val="00324786"/>
    <w:rsid w:val="00330973"/>
    <w:rsid w:val="003315E4"/>
    <w:rsid w:val="00331937"/>
    <w:rsid w:val="00331F1B"/>
    <w:rsid w:val="00332155"/>
    <w:rsid w:val="00332898"/>
    <w:rsid w:val="00332901"/>
    <w:rsid w:val="0033489A"/>
    <w:rsid w:val="00335FF3"/>
    <w:rsid w:val="00336F94"/>
    <w:rsid w:val="00337AF9"/>
    <w:rsid w:val="00341073"/>
    <w:rsid w:val="003411E8"/>
    <w:rsid w:val="003464B4"/>
    <w:rsid w:val="00346AA9"/>
    <w:rsid w:val="00350D32"/>
    <w:rsid w:val="0035509C"/>
    <w:rsid w:val="00355520"/>
    <w:rsid w:val="003617C1"/>
    <w:rsid w:val="00362048"/>
    <w:rsid w:val="00363598"/>
    <w:rsid w:val="00363985"/>
    <w:rsid w:val="00364051"/>
    <w:rsid w:val="003648D9"/>
    <w:rsid w:val="003654CB"/>
    <w:rsid w:val="00365501"/>
    <w:rsid w:val="003656F9"/>
    <w:rsid w:val="00365B5C"/>
    <w:rsid w:val="00365C3B"/>
    <w:rsid w:val="00365CAA"/>
    <w:rsid w:val="00367DC4"/>
    <w:rsid w:val="003705A2"/>
    <w:rsid w:val="00370E93"/>
    <w:rsid w:val="00371058"/>
    <w:rsid w:val="00371671"/>
    <w:rsid w:val="003720F5"/>
    <w:rsid w:val="003722A0"/>
    <w:rsid w:val="00372A6F"/>
    <w:rsid w:val="00373889"/>
    <w:rsid w:val="00374423"/>
    <w:rsid w:val="0037541E"/>
    <w:rsid w:val="00375744"/>
    <w:rsid w:val="00375EEE"/>
    <w:rsid w:val="00375FD8"/>
    <w:rsid w:val="003766AF"/>
    <w:rsid w:val="00376ADD"/>
    <w:rsid w:val="00376C08"/>
    <w:rsid w:val="00380778"/>
    <w:rsid w:val="00381207"/>
    <w:rsid w:val="00381C95"/>
    <w:rsid w:val="0038282B"/>
    <w:rsid w:val="00382EF7"/>
    <w:rsid w:val="00383057"/>
    <w:rsid w:val="0038326A"/>
    <w:rsid w:val="00383A51"/>
    <w:rsid w:val="003845AB"/>
    <w:rsid w:val="00385346"/>
    <w:rsid w:val="0038593B"/>
    <w:rsid w:val="00385B3C"/>
    <w:rsid w:val="00386111"/>
    <w:rsid w:val="00386A62"/>
    <w:rsid w:val="0038702C"/>
    <w:rsid w:val="0038746F"/>
    <w:rsid w:val="00387513"/>
    <w:rsid w:val="00387EF6"/>
    <w:rsid w:val="00390B96"/>
    <w:rsid w:val="00390E0B"/>
    <w:rsid w:val="00391E27"/>
    <w:rsid w:val="00392FA6"/>
    <w:rsid w:val="00393716"/>
    <w:rsid w:val="00394CF3"/>
    <w:rsid w:val="003964C9"/>
    <w:rsid w:val="00396555"/>
    <w:rsid w:val="0039679E"/>
    <w:rsid w:val="003969C4"/>
    <w:rsid w:val="003976F7"/>
    <w:rsid w:val="003A1582"/>
    <w:rsid w:val="003A189D"/>
    <w:rsid w:val="003A1A2D"/>
    <w:rsid w:val="003A1D3C"/>
    <w:rsid w:val="003A2F09"/>
    <w:rsid w:val="003A455D"/>
    <w:rsid w:val="003A4786"/>
    <w:rsid w:val="003A53CF"/>
    <w:rsid w:val="003A6EF8"/>
    <w:rsid w:val="003B1836"/>
    <w:rsid w:val="003B4938"/>
    <w:rsid w:val="003B541F"/>
    <w:rsid w:val="003B76B4"/>
    <w:rsid w:val="003B79C3"/>
    <w:rsid w:val="003C0385"/>
    <w:rsid w:val="003C09AC"/>
    <w:rsid w:val="003C0E38"/>
    <w:rsid w:val="003C14FF"/>
    <w:rsid w:val="003C16B0"/>
    <w:rsid w:val="003C1F4C"/>
    <w:rsid w:val="003C2ACF"/>
    <w:rsid w:val="003C34CA"/>
    <w:rsid w:val="003C362F"/>
    <w:rsid w:val="003C4E3B"/>
    <w:rsid w:val="003C5408"/>
    <w:rsid w:val="003C54A0"/>
    <w:rsid w:val="003C5D20"/>
    <w:rsid w:val="003C6217"/>
    <w:rsid w:val="003C6302"/>
    <w:rsid w:val="003C7400"/>
    <w:rsid w:val="003C7EF1"/>
    <w:rsid w:val="003C7F47"/>
    <w:rsid w:val="003D0190"/>
    <w:rsid w:val="003D0755"/>
    <w:rsid w:val="003D0AE6"/>
    <w:rsid w:val="003D13EC"/>
    <w:rsid w:val="003D2579"/>
    <w:rsid w:val="003D2722"/>
    <w:rsid w:val="003D3B73"/>
    <w:rsid w:val="003D416A"/>
    <w:rsid w:val="003D471D"/>
    <w:rsid w:val="003D47F5"/>
    <w:rsid w:val="003D4B96"/>
    <w:rsid w:val="003D526D"/>
    <w:rsid w:val="003D5D22"/>
    <w:rsid w:val="003D6846"/>
    <w:rsid w:val="003D6D3E"/>
    <w:rsid w:val="003D7C95"/>
    <w:rsid w:val="003D7CD0"/>
    <w:rsid w:val="003E0A80"/>
    <w:rsid w:val="003E1365"/>
    <w:rsid w:val="003E13DE"/>
    <w:rsid w:val="003E1693"/>
    <w:rsid w:val="003E1B6A"/>
    <w:rsid w:val="003E20FE"/>
    <w:rsid w:val="003E32D4"/>
    <w:rsid w:val="003E3318"/>
    <w:rsid w:val="003E4B54"/>
    <w:rsid w:val="003E62C3"/>
    <w:rsid w:val="003E6DE8"/>
    <w:rsid w:val="003F05A0"/>
    <w:rsid w:val="003F0FE3"/>
    <w:rsid w:val="003F43D9"/>
    <w:rsid w:val="003F5A2C"/>
    <w:rsid w:val="003F60AF"/>
    <w:rsid w:val="003F6C5E"/>
    <w:rsid w:val="003F7331"/>
    <w:rsid w:val="003F73E0"/>
    <w:rsid w:val="003F769E"/>
    <w:rsid w:val="003F7F65"/>
    <w:rsid w:val="00400501"/>
    <w:rsid w:val="00400545"/>
    <w:rsid w:val="004027C2"/>
    <w:rsid w:val="00404141"/>
    <w:rsid w:val="00404D8D"/>
    <w:rsid w:val="00405575"/>
    <w:rsid w:val="00406FB3"/>
    <w:rsid w:val="0041006E"/>
    <w:rsid w:val="00413148"/>
    <w:rsid w:val="00416179"/>
    <w:rsid w:val="0041645B"/>
    <w:rsid w:val="00416D01"/>
    <w:rsid w:val="00421179"/>
    <w:rsid w:val="0042138C"/>
    <w:rsid w:val="004214A0"/>
    <w:rsid w:val="004215C2"/>
    <w:rsid w:val="004243B8"/>
    <w:rsid w:val="004244BE"/>
    <w:rsid w:val="00424897"/>
    <w:rsid w:val="00424E5E"/>
    <w:rsid w:val="00426A7F"/>
    <w:rsid w:val="00426D7F"/>
    <w:rsid w:val="00427206"/>
    <w:rsid w:val="004276C6"/>
    <w:rsid w:val="004309D7"/>
    <w:rsid w:val="00431B5E"/>
    <w:rsid w:val="00432397"/>
    <w:rsid w:val="00432EC8"/>
    <w:rsid w:val="00433919"/>
    <w:rsid w:val="004342F2"/>
    <w:rsid w:val="00435E8E"/>
    <w:rsid w:val="0043661E"/>
    <w:rsid w:val="00436672"/>
    <w:rsid w:val="0043687E"/>
    <w:rsid w:val="00437E25"/>
    <w:rsid w:val="00440B4E"/>
    <w:rsid w:val="0044187E"/>
    <w:rsid w:val="0044451A"/>
    <w:rsid w:val="00446026"/>
    <w:rsid w:val="004462C9"/>
    <w:rsid w:val="0044648B"/>
    <w:rsid w:val="004469CC"/>
    <w:rsid w:val="00446E7A"/>
    <w:rsid w:val="00446F72"/>
    <w:rsid w:val="004519C9"/>
    <w:rsid w:val="004531DE"/>
    <w:rsid w:val="00453F38"/>
    <w:rsid w:val="0045576D"/>
    <w:rsid w:val="00455C2E"/>
    <w:rsid w:val="004575EE"/>
    <w:rsid w:val="00457D49"/>
    <w:rsid w:val="00461DD3"/>
    <w:rsid w:val="00462FF1"/>
    <w:rsid w:val="004641FA"/>
    <w:rsid w:val="004662C3"/>
    <w:rsid w:val="00466AE4"/>
    <w:rsid w:val="00467082"/>
    <w:rsid w:val="004676E7"/>
    <w:rsid w:val="00471A13"/>
    <w:rsid w:val="00472997"/>
    <w:rsid w:val="00474AC9"/>
    <w:rsid w:val="00475804"/>
    <w:rsid w:val="00476595"/>
    <w:rsid w:val="00480315"/>
    <w:rsid w:val="00480CD1"/>
    <w:rsid w:val="00481550"/>
    <w:rsid w:val="00481B32"/>
    <w:rsid w:val="00483859"/>
    <w:rsid w:val="004839A7"/>
    <w:rsid w:val="00484773"/>
    <w:rsid w:val="00484A0D"/>
    <w:rsid w:val="00484F03"/>
    <w:rsid w:val="00487503"/>
    <w:rsid w:val="00487561"/>
    <w:rsid w:val="00490140"/>
    <w:rsid w:val="0049136C"/>
    <w:rsid w:val="0049200E"/>
    <w:rsid w:val="00492659"/>
    <w:rsid w:val="00492998"/>
    <w:rsid w:val="00494CD4"/>
    <w:rsid w:val="0049737D"/>
    <w:rsid w:val="00497554"/>
    <w:rsid w:val="004977FA"/>
    <w:rsid w:val="00497839"/>
    <w:rsid w:val="004A0252"/>
    <w:rsid w:val="004A0381"/>
    <w:rsid w:val="004A273C"/>
    <w:rsid w:val="004A2C30"/>
    <w:rsid w:val="004A2EAC"/>
    <w:rsid w:val="004A3932"/>
    <w:rsid w:val="004A5CEA"/>
    <w:rsid w:val="004A6CD5"/>
    <w:rsid w:val="004A7270"/>
    <w:rsid w:val="004B0452"/>
    <w:rsid w:val="004B29CB"/>
    <w:rsid w:val="004B356F"/>
    <w:rsid w:val="004B3CF3"/>
    <w:rsid w:val="004B40EE"/>
    <w:rsid w:val="004B4A93"/>
    <w:rsid w:val="004B4E34"/>
    <w:rsid w:val="004B5322"/>
    <w:rsid w:val="004C0E6C"/>
    <w:rsid w:val="004C1A60"/>
    <w:rsid w:val="004C1B72"/>
    <w:rsid w:val="004C2655"/>
    <w:rsid w:val="004C2AE6"/>
    <w:rsid w:val="004C4387"/>
    <w:rsid w:val="004C7B94"/>
    <w:rsid w:val="004D0F6F"/>
    <w:rsid w:val="004D2225"/>
    <w:rsid w:val="004D28B0"/>
    <w:rsid w:val="004D2D8C"/>
    <w:rsid w:val="004D2EC8"/>
    <w:rsid w:val="004D31AA"/>
    <w:rsid w:val="004D3A2B"/>
    <w:rsid w:val="004D5621"/>
    <w:rsid w:val="004D5B04"/>
    <w:rsid w:val="004D6136"/>
    <w:rsid w:val="004E0A0F"/>
    <w:rsid w:val="004E1870"/>
    <w:rsid w:val="004E1D6E"/>
    <w:rsid w:val="004E31B1"/>
    <w:rsid w:val="004E4A25"/>
    <w:rsid w:val="004E54A2"/>
    <w:rsid w:val="004E58CA"/>
    <w:rsid w:val="004E5971"/>
    <w:rsid w:val="004E5BBE"/>
    <w:rsid w:val="004E78CF"/>
    <w:rsid w:val="004E79EC"/>
    <w:rsid w:val="004F0299"/>
    <w:rsid w:val="004F0F70"/>
    <w:rsid w:val="004F1D87"/>
    <w:rsid w:val="004F1ED8"/>
    <w:rsid w:val="004F228E"/>
    <w:rsid w:val="004F27E9"/>
    <w:rsid w:val="004F288C"/>
    <w:rsid w:val="004F2BFE"/>
    <w:rsid w:val="004F2E17"/>
    <w:rsid w:val="004F56B2"/>
    <w:rsid w:val="004F6613"/>
    <w:rsid w:val="004F663A"/>
    <w:rsid w:val="00500F06"/>
    <w:rsid w:val="00501918"/>
    <w:rsid w:val="00501976"/>
    <w:rsid w:val="00502E34"/>
    <w:rsid w:val="00503ADA"/>
    <w:rsid w:val="00504B08"/>
    <w:rsid w:val="00505E15"/>
    <w:rsid w:val="00506E8E"/>
    <w:rsid w:val="00506EE5"/>
    <w:rsid w:val="00507532"/>
    <w:rsid w:val="00507E3B"/>
    <w:rsid w:val="00510E89"/>
    <w:rsid w:val="00510FF0"/>
    <w:rsid w:val="0051130F"/>
    <w:rsid w:val="0051289D"/>
    <w:rsid w:val="00512B16"/>
    <w:rsid w:val="00513553"/>
    <w:rsid w:val="00515A16"/>
    <w:rsid w:val="0051663F"/>
    <w:rsid w:val="005172E7"/>
    <w:rsid w:val="00521B8D"/>
    <w:rsid w:val="00521E29"/>
    <w:rsid w:val="005225D2"/>
    <w:rsid w:val="00523172"/>
    <w:rsid w:val="00523AE5"/>
    <w:rsid w:val="005250C7"/>
    <w:rsid w:val="005253D0"/>
    <w:rsid w:val="0053003C"/>
    <w:rsid w:val="00531407"/>
    <w:rsid w:val="00531DFD"/>
    <w:rsid w:val="00533207"/>
    <w:rsid w:val="00533625"/>
    <w:rsid w:val="00533F01"/>
    <w:rsid w:val="005342F6"/>
    <w:rsid w:val="00536217"/>
    <w:rsid w:val="00536BBD"/>
    <w:rsid w:val="00536E5B"/>
    <w:rsid w:val="00540446"/>
    <w:rsid w:val="00540D90"/>
    <w:rsid w:val="00541CC4"/>
    <w:rsid w:val="00541CF2"/>
    <w:rsid w:val="00542532"/>
    <w:rsid w:val="00543104"/>
    <w:rsid w:val="0054598E"/>
    <w:rsid w:val="00546138"/>
    <w:rsid w:val="005463B6"/>
    <w:rsid w:val="00550DFE"/>
    <w:rsid w:val="00551C17"/>
    <w:rsid w:val="00551DF0"/>
    <w:rsid w:val="00551E74"/>
    <w:rsid w:val="00552CD3"/>
    <w:rsid w:val="00553436"/>
    <w:rsid w:val="00553A51"/>
    <w:rsid w:val="005549BE"/>
    <w:rsid w:val="005550BA"/>
    <w:rsid w:val="00555C16"/>
    <w:rsid w:val="005565AF"/>
    <w:rsid w:val="005575A5"/>
    <w:rsid w:val="00560509"/>
    <w:rsid w:val="00561CB8"/>
    <w:rsid w:val="00561DDF"/>
    <w:rsid w:val="005638CC"/>
    <w:rsid w:val="00564DA5"/>
    <w:rsid w:val="00564FF8"/>
    <w:rsid w:val="0056725B"/>
    <w:rsid w:val="005675A8"/>
    <w:rsid w:val="00567606"/>
    <w:rsid w:val="005724B2"/>
    <w:rsid w:val="005744B8"/>
    <w:rsid w:val="00574BD2"/>
    <w:rsid w:val="005757FC"/>
    <w:rsid w:val="00576512"/>
    <w:rsid w:val="0057718A"/>
    <w:rsid w:val="005803A1"/>
    <w:rsid w:val="00580D33"/>
    <w:rsid w:val="00583ADF"/>
    <w:rsid w:val="00583FF2"/>
    <w:rsid w:val="00585B98"/>
    <w:rsid w:val="00585D74"/>
    <w:rsid w:val="00586105"/>
    <w:rsid w:val="00586516"/>
    <w:rsid w:val="005866E2"/>
    <w:rsid w:val="00587552"/>
    <w:rsid w:val="00587B0F"/>
    <w:rsid w:val="00587F5B"/>
    <w:rsid w:val="00590E14"/>
    <w:rsid w:val="005920C0"/>
    <w:rsid w:val="0059230A"/>
    <w:rsid w:val="00592E81"/>
    <w:rsid w:val="00592F66"/>
    <w:rsid w:val="00594F7B"/>
    <w:rsid w:val="0059565A"/>
    <w:rsid w:val="0059599D"/>
    <w:rsid w:val="00596DAD"/>
    <w:rsid w:val="005A1387"/>
    <w:rsid w:val="005A3388"/>
    <w:rsid w:val="005A370D"/>
    <w:rsid w:val="005A37F3"/>
    <w:rsid w:val="005A3C85"/>
    <w:rsid w:val="005A3F49"/>
    <w:rsid w:val="005A4207"/>
    <w:rsid w:val="005A44EE"/>
    <w:rsid w:val="005A465C"/>
    <w:rsid w:val="005A580E"/>
    <w:rsid w:val="005A5CE3"/>
    <w:rsid w:val="005A6BE8"/>
    <w:rsid w:val="005B0F32"/>
    <w:rsid w:val="005B1D3A"/>
    <w:rsid w:val="005B2BD3"/>
    <w:rsid w:val="005B397C"/>
    <w:rsid w:val="005B3FE3"/>
    <w:rsid w:val="005B458A"/>
    <w:rsid w:val="005B58B2"/>
    <w:rsid w:val="005B61FB"/>
    <w:rsid w:val="005B6B79"/>
    <w:rsid w:val="005B6EA5"/>
    <w:rsid w:val="005B7FD7"/>
    <w:rsid w:val="005C05BF"/>
    <w:rsid w:val="005C35A2"/>
    <w:rsid w:val="005C3AB1"/>
    <w:rsid w:val="005C55C9"/>
    <w:rsid w:val="005C59AE"/>
    <w:rsid w:val="005C60A9"/>
    <w:rsid w:val="005C70CF"/>
    <w:rsid w:val="005D008F"/>
    <w:rsid w:val="005D0128"/>
    <w:rsid w:val="005D0229"/>
    <w:rsid w:val="005D1D8C"/>
    <w:rsid w:val="005D21E1"/>
    <w:rsid w:val="005D296D"/>
    <w:rsid w:val="005D4D49"/>
    <w:rsid w:val="005D5968"/>
    <w:rsid w:val="005E0461"/>
    <w:rsid w:val="005E28A9"/>
    <w:rsid w:val="005E379F"/>
    <w:rsid w:val="005E38E1"/>
    <w:rsid w:val="005E4CD4"/>
    <w:rsid w:val="005E52EA"/>
    <w:rsid w:val="005E5337"/>
    <w:rsid w:val="005E606F"/>
    <w:rsid w:val="005E6170"/>
    <w:rsid w:val="005E7847"/>
    <w:rsid w:val="005F0966"/>
    <w:rsid w:val="005F1DDB"/>
    <w:rsid w:val="005F3133"/>
    <w:rsid w:val="005F31F9"/>
    <w:rsid w:val="005F35FB"/>
    <w:rsid w:val="005F3885"/>
    <w:rsid w:val="005F48C2"/>
    <w:rsid w:val="005F49FD"/>
    <w:rsid w:val="005F508E"/>
    <w:rsid w:val="005F61C1"/>
    <w:rsid w:val="005F645E"/>
    <w:rsid w:val="005F68F1"/>
    <w:rsid w:val="005F6FE8"/>
    <w:rsid w:val="0060134C"/>
    <w:rsid w:val="00601D91"/>
    <w:rsid w:val="006023EC"/>
    <w:rsid w:val="00604293"/>
    <w:rsid w:val="00604FD0"/>
    <w:rsid w:val="00605A4E"/>
    <w:rsid w:val="00606C83"/>
    <w:rsid w:val="00606ED4"/>
    <w:rsid w:val="006100E0"/>
    <w:rsid w:val="00610B92"/>
    <w:rsid w:val="00610F4B"/>
    <w:rsid w:val="00612F29"/>
    <w:rsid w:val="00613BD1"/>
    <w:rsid w:val="006144D2"/>
    <w:rsid w:val="00614FC0"/>
    <w:rsid w:val="006151FF"/>
    <w:rsid w:val="00620020"/>
    <w:rsid w:val="006206D3"/>
    <w:rsid w:val="00620E94"/>
    <w:rsid w:val="00622772"/>
    <w:rsid w:val="00624A73"/>
    <w:rsid w:val="00625BF3"/>
    <w:rsid w:val="00626776"/>
    <w:rsid w:val="00626933"/>
    <w:rsid w:val="00626A8F"/>
    <w:rsid w:val="00627AC2"/>
    <w:rsid w:val="0063019D"/>
    <w:rsid w:val="00633E81"/>
    <w:rsid w:val="006349EE"/>
    <w:rsid w:val="00634FAC"/>
    <w:rsid w:val="00636B8E"/>
    <w:rsid w:val="00637CF3"/>
    <w:rsid w:val="00640372"/>
    <w:rsid w:val="006403E0"/>
    <w:rsid w:val="006406E8"/>
    <w:rsid w:val="00640833"/>
    <w:rsid w:val="00640840"/>
    <w:rsid w:val="00643A5A"/>
    <w:rsid w:val="0064616E"/>
    <w:rsid w:val="006468AA"/>
    <w:rsid w:val="006470B8"/>
    <w:rsid w:val="0064774B"/>
    <w:rsid w:val="00647CC0"/>
    <w:rsid w:val="0065001F"/>
    <w:rsid w:val="00650734"/>
    <w:rsid w:val="00650FF3"/>
    <w:rsid w:val="00651D51"/>
    <w:rsid w:val="00652518"/>
    <w:rsid w:val="0065260A"/>
    <w:rsid w:val="00652A63"/>
    <w:rsid w:val="00652BEB"/>
    <w:rsid w:val="00653045"/>
    <w:rsid w:val="00653CB2"/>
    <w:rsid w:val="0065410A"/>
    <w:rsid w:val="00654B5F"/>
    <w:rsid w:val="00656536"/>
    <w:rsid w:val="00656A25"/>
    <w:rsid w:val="00656B6E"/>
    <w:rsid w:val="00660C42"/>
    <w:rsid w:val="0066149C"/>
    <w:rsid w:val="00661CB6"/>
    <w:rsid w:val="006625D4"/>
    <w:rsid w:val="006649AA"/>
    <w:rsid w:val="00664D61"/>
    <w:rsid w:val="006673A1"/>
    <w:rsid w:val="006673CE"/>
    <w:rsid w:val="00670A54"/>
    <w:rsid w:val="00671C98"/>
    <w:rsid w:val="00671DD4"/>
    <w:rsid w:val="00674E20"/>
    <w:rsid w:val="00675BBE"/>
    <w:rsid w:val="00676BC7"/>
    <w:rsid w:val="00677E9A"/>
    <w:rsid w:val="00677EBD"/>
    <w:rsid w:val="00680D7A"/>
    <w:rsid w:val="00683866"/>
    <w:rsid w:val="00690167"/>
    <w:rsid w:val="0069335D"/>
    <w:rsid w:val="00695D45"/>
    <w:rsid w:val="00695E14"/>
    <w:rsid w:val="00696FD8"/>
    <w:rsid w:val="006977D6"/>
    <w:rsid w:val="006A17AC"/>
    <w:rsid w:val="006A243F"/>
    <w:rsid w:val="006A2FD8"/>
    <w:rsid w:val="006A32A4"/>
    <w:rsid w:val="006A3D58"/>
    <w:rsid w:val="006A56CD"/>
    <w:rsid w:val="006A5733"/>
    <w:rsid w:val="006A6379"/>
    <w:rsid w:val="006A6DBE"/>
    <w:rsid w:val="006B035E"/>
    <w:rsid w:val="006B1DC6"/>
    <w:rsid w:val="006B3982"/>
    <w:rsid w:val="006B4096"/>
    <w:rsid w:val="006B4DD1"/>
    <w:rsid w:val="006B61DB"/>
    <w:rsid w:val="006B64B9"/>
    <w:rsid w:val="006B780A"/>
    <w:rsid w:val="006C0DB4"/>
    <w:rsid w:val="006C128E"/>
    <w:rsid w:val="006C1412"/>
    <w:rsid w:val="006C17AA"/>
    <w:rsid w:val="006C1910"/>
    <w:rsid w:val="006C34F3"/>
    <w:rsid w:val="006C58BF"/>
    <w:rsid w:val="006C5AE4"/>
    <w:rsid w:val="006C602C"/>
    <w:rsid w:val="006D0E15"/>
    <w:rsid w:val="006D1163"/>
    <w:rsid w:val="006D178A"/>
    <w:rsid w:val="006D2321"/>
    <w:rsid w:val="006D2E06"/>
    <w:rsid w:val="006D671C"/>
    <w:rsid w:val="006D7D0D"/>
    <w:rsid w:val="006E302F"/>
    <w:rsid w:val="006E3C13"/>
    <w:rsid w:val="006E4873"/>
    <w:rsid w:val="006E557C"/>
    <w:rsid w:val="006E5B21"/>
    <w:rsid w:val="006E6408"/>
    <w:rsid w:val="006E7764"/>
    <w:rsid w:val="006F21DB"/>
    <w:rsid w:val="006F2B48"/>
    <w:rsid w:val="006F4542"/>
    <w:rsid w:val="006F6825"/>
    <w:rsid w:val="00700D01"/>
    <w:rsid w:val="0070105D"/>
    <w:rsid w:val="00702B90"/>
    <w:rsid w:val="007037A6"/>
    <w:rsid w:val="00704A1D"/>
    <w:rsid w:val="00707829"/>
    <w:rsid w:val="00707DB6"/>
    <w:rsid w:val="00710BEE"/>
    <w:rsid w:val="00710C86"/>
    <w:rsid w:val="00711FB1"/>
    <w:rsid w:val="0071205D"/>
    <w:rsid w:val="00712B47"/>
    <w:rsid w:val="00712C2A"/>
    <w:rsid w:val="007130E9"/>
    <w:rsid w:val="00713283"/>
    <w:rsid w:val="00713E7F"/>
    <w:rsid w:val="0071415D"/>
    <w:rsid w:val="007147E6"/>
    <w:rsid w:val="007154D0"/>
    <w:rsid w:val="0071657F"/>
    <w:rsid w:val="0071701F"/>
    <w:rsid w:val="007177EC"/>
    <w:rsid w:val="007215DC"/>
    <w:rsid w:val="00722D84"/>
    <w:rsid w:val="00723811"/>
    <w:rsid w:val="00725B44"/>
    <w:rsid w:val="00725D39"/>
    <w:rsid w:val="007264B7"/>
    <w:rsid w:val="0072676D"/>
    <w:rsid w:val="00730191"/>
    <w:rsid w:val="00731438"/>
    <w:rsid w:val="0073224C"/>
    <w:rsid w:val="00732822"/>
    <w:rsid w:val="00733DEC"/>
    <w:rsid w:val="00736901"/>
    <w:rsid w:val="00736F8D"/>
    <w:rsid w:val="007379A5"/>
    <w:rsid w:val="00741BD6"/>
    <w:rsid w:val="00742199"/>
    <w:rsid w:val="00742F0C"/>
    <w:rsid w:val="00744E5E"/>
    <w:rsid w:val="00745935"/>
    <w:rsid w:val="007461DA"/>
    <w:rsid w:val="00746222"/>
    <w:rsid w:val="00746EE8"/>
    <w:rsid w:val="00750093"/>
    <w:rsid w:val="0075034A"/>
    <w:rsid w:val="00750538"/>
    <w:rsid w:val="007509E9"/>
    <w:rsid w:val="007511E2"/>
    <w:rsid w:val="00751970"/>
    <w:rsid w:val="00752EE4"/>
    <w:rsid w:val="007532E0"/>
    <w:rsid w:val="00753B0F"/>
    <w:rsid w:val="00754117"/>
    <w:rsid w:val="007560C6"/>
    <w:rsid w:val="00757A0B"/>
    <w:rsid w:val="00762BE1"/>
    <w:rsid w:val="00762D83"/>
    <w:rsid w:val="00763206"/>
    <w:rsid w:val="00763B28"/>
    <w:rsid w:val="007666F7"/>
    <w:rsid w:val="00766B1C"/>
    <w:rsid w:val="00766FBE"/>
    <w:rsid w:val="0076707E"/>
    <w:rsid w:val="00770013"/>
    <w:rsid w:val="00770B5E"/>
    <w:rsid w:val="00771AF7"/>
    <w:rsid w:val="00771B89"/>
    <w:rsid w:val="00772B9C"/>
    <w:rsid w:val="0077399C"/>
    <w:rsid w:val="007744E6"/>
    <w:rsid w:val="00774E7F"/>
    <w:rsid w:val="00777354"/>
    <w:rsid w:val="007806F6"/>
    <w:rsid w:val="00780705"/>
    <w:rsid w:val="00780792"/>
    <w:rsid w:val="00782AFA"/>
    <w:rsid w:val="0078319E"/>
    <w:rsid w:val="00783621"/>
    <w:rsid w:val="007836CE"/>
    <w:rsid w:val="00783A11"/>
    <w:rsid w:val="00783F97"/>
    <w:rsid w:val="007841B7"/>
    <w:rsid w:val="00785FBB"/>
    <w:rsid w:val="0078606C"/>
    <w:rsid w:val="00786D0C"/>
    <w:rsid w:val="00787BDB"/>
    <w:rsid w:val="00791692"/>
    <w:rsid w:val="0079196D"/>
    <w:rsid w:val="007919C7"/>
    <w:rsid w:val="00792D24"/>
    <w:rsid w:val="00795141"/>
    <w:rsid w:val="00796249"/>
    <w:rsid w:val="007967EC"/>
    <w:rsid w:val="00797037"/>
    <w:rsid w:val="00797B55"/>
    <w:rsid w:val="007A0CC4"/>
    <w:rsid w:val="007A14CB"/>
    <w:rsid w:val="007A1567"/>
    <w:rsid w:val="007A1826"/>
    <w:rsid w:val="007A1DA3"/>
    <w:rsid w:val="007A5D0B"/>
    <w:rsid w:val="007A75AC"/>
    <w:rsid w:val="007B1D7A"/>
    <w:rsid w:val="007B1F14"/>
    <w:rsid w:val="007B2333"/>
    <w:rsid w:val="007B35D6"/>
    <w:rsid w:val="007B3F06"/>
    <w:rsid w:val="007B6FB9"/>
    <w:rsid w:val="007B730E"/>
    <w:rsid w:val="007C0A4A"/>
    <w:rsid w:val="007C0B08"/>
    <w:rsid w:val="007C0D21"/>
    <w:rsid w:val="007C24D2"/>
    <w:rsid w:val="007C38FF"/>
    <w:rsid w:val="007C45A8"/>
    <w:rsid w:val="007C628C"/>
    <w:rsid w:val="007C6542"/>
    <w:rsid w:val="007C67DA"/>
    <w:rsid w:val="007D287C"/>
    <w:rsid w:val="007D3392"/>
    <w:rsid w:val="007D33BB"/>
    <w:rsid w:val="007D34B9"/>
    <w:rsid w:val="007D36D3"/>
    <w:rsid w:val="007D3973"/>
    <w:rsid w:val="007D3C2B"/>
    <w:rsid w:val="007D40CA"/>
    <w:rsid w:val="007D4380"/>
    <w:rsid w:val="007D47F2"/>
    <w:rsid w:val="007D4CEE"/>
    <w:rsid w:val="007D5A93"/>
    <w:rsid w:val="007D5E6A"/>
    <w:rsid w:val="007D6844"/>
    <w:rsid w:val="007E0977"/>
    <w:rsid w:val="007E0DFB"/>
    <w:rsid w:val="007E1636"/>
    <w:rsid w:val="007E22B6"/>
    <w:rsid w:val="007E53AF"/>
    <w:rsid w:val="007E617F"/>
    <w:rsid w:val="007E7DC1"/>
    <w:rsid w:val="007F0064"/>
    <w:rsid w:val="007F03B6"/>
    <w:rsid w:val="007F065E"/>
    <w:rsid w:val="007F19C7"/>
    <w:rsid w:val="007F2133"/>
    <w:rsid w:val="007F29CF"/>
    <w:rsid w:val="007F2F1C"/>
    <w:rsid w:val="007F3389"/>
    <w:rsid w:val="007F33C3"/>
    <w:rsid w:val="007F3A25"/>
    <w:rsid w:val="007F42CB"/>
    <w:rsid w:val="007F56A3"/>
    <w:rsid w:val="007F6860"/>
    <w:rsid w:val="007F7277"/>
    <w:rsid w:val="007F7A08"/>
    <w:rsid w:val="00801C24"/>
    <w:rsid w:val="00802F4C"/>
    <w:rsid w:val="00802FE3"/>
    <w:rsid w:val="00804CF4"/>
    <w:rsid w:val="00806636"/>
    <w:rsid w:val="008066F9"/>
    <w:rsid w:val="00806C65"/>
    <w:rsid w:val="0080725D"/>
    <w:rsid w:val="0080759D"/>
    <w:rsid w:val="00812236"/>
    <w:rsid w:val="0081257D"/>
    <w:rsid w:val="008131E1"/>
    <w:rsid w:val="0081362E"/>
    <w:rsid w:val="008159AE"/>
    <w:rsid w:val="00815D5F"/>
    <w:rsid w:val="008163DC"/>
    <w:rsid w:val="0081650A"/>
    <w:rsid w:val="00817019"/>
    <w:rsid w:val="00823C96"/>
    <w:rsid w:val="00826C08"/>
    <w:rsid w:val="00827C8C"/>
    <w:rsid w:val="00827C9A"/>
    <w:rsid w:val="00827E5A"/>
    <w:rsid w:val="008307B0"/>
    <w:rsid w:val="00830C95"/>
    <w:rsid w:val="0083436E"/>
    <w:rsid w:val="0083586D"/>
    <w:rsid w:val="00836CBF"/>
    <w:rsid w:val="00836F36"/>
    <w:rsid w:val="00837DB3"/>
    <w:rsid w:val="00842505"/>
    <w:rsid w:val="00843A6A"/>
    <w:rsid w:val="008460EF"/>
    <w:rsid w:val="008464DA"/>
    <w:rsid w:val="00846D32"/>
    <w:rsid w:val="008512F1"/>
    <w:rsid w:val="00851BDA"/>
    <w:rsid w:val="00852711"/>
    <w:rsid w:val="0085345D"/>
    <w:rsid w:val="00853EFA"/>
    <w:rsid w:val="00854578"/>
    <w:rsid w:val="0085459A"/>
    <w:rsid w:val="00854AAA"/>
    <w:rsid w:val="00855608"/>
    <w:rsid w:val="0085624A"/>
    <w:rsid w:val="008574AA"/>
    <w:rsid w:val="0086085D"/>
    <w:rsid w:val="0086317E"/>
    <w:rsid w:val="00865227"/>
    <w:rsid w:val="00865E03"/>
    <w:rsid w:val="00866FC7"/>
    <w:rsid w:val="0086793A"/>
    <w:rsid w:val="00870626"/>
    <w:rsid w:val="00870A35"/>
    <w:rsid w:val="0087201B"/>
    <w:rsid w:val="00872F96"/>
    <w:rsid w:val="0087354C"/>
    <w:rsid w:val="008738C9"/>
    <w:rsid w:val="00873AB7"/>
    <w:rsid w:val="00873AD0"/>
    <w:rsid w:val="00873D77"/>
    <w:rsid w:val="008749AE"/>
    <w:rsid w:val="00880756"/>
    <w:rsid w:val="0088711F"/>
    <w:rsid w:val="008871F2"/>
    <w:rsid w:val="00891B2D"/>
    <w:rsid w:val="00895393"/>
    <w:rsid w:val="00895A35"/>
    <w:rsid w:val="0089638D"/>
    <w:rsid w:val="0089739D"/>
    <w:rsid w:val="008976EB"/>
    <w:rsid w:val="00897C7C"/>
    <w:rsid w:val="008A010F"/>
    <w:rsid w:val="008A135D"/>
    <w:rsid w:val="008A1A3D"/>
    <w:rsid w:val="008A1C80"/>
    <w:rsid w:val="008A1EDE"/>
    <w:rsid w:val="008A2D84"/>
    <w:rsid w:val="008A4212"/>
    <w:rsid w:val="008A485F"/>
    <w:rsid w:val="008A51C4"/>
    <w:rsid w:val="008A6500"/>
    <w:rsid w:val="008A6CE2"/>
    <w:rsid w:val="008A755F"/>
    <w:rsid w:val="008A7810"/>
    <w:rsid w:val="008A7E8C"/>
    <w:rsid w:val="008B0CBC"/>
    <w:rsid w:val="008B1E1A"/>
    <w:rsid w:val="008B28E6"/>
    <w:rsid w:val="008B40CD"/>
    <w:rsid w:val="008B5921"/>
    <w:rsid w:val="008B6F5F"/>
    <w:rsid w:val="008C0A7F"/>
    <w:rsid w:val="008C1130"/>
    <w:rsid w:val="008C2567"/>
    <w:rsid w:val="008C288B"/>
    <w:rsid w:val="008C2C33"/>
    <w:rsid w:val="008C4043"/>
    <w:rsid w:val="008C5A81"/>
    <w:rsid w:val="008C6343"/>
    <w:rsid w:val="008C643E"/>
    <w:rsid w:val="008C6DE8"/>
    <w:rsid w:val="008C7483"/>
    <w:rsid w:val="008C7545"/>
    <w:rsid w:val="008C75C5"/>
    <w:rsid w:val="008D02A7"/>
    <w:rsid w:val="008D02DA"/>
    <w:rsid w:val="008D0563"/>
    <w:rsid w:val="008D070B"/>
    <w:rsid w:val="008D1E7A"/>
    <w:rsid w:val="008D243D"/>
    <w:rsid w:val="008D2D18"/>
    <w:rsid w:val="008D32EC"/>
    <w:rsid w:val="008D4138"/>
    <w:rsid w:val="008D432A"/>
    <w:rsid w:val="008D627D"/>
    <w:rsid w:val="008D6847"/>
    <w:rsid w:val="008D68D9"/>
    <w:rsid w:val="008E006B"/>
    <w:rsid w:val="008E1992"/>
    <w:rsid w:val="008E3D03"/>
    <w:rsid w:val="008E4077"/>
    <w:rsid w:val="008E4352"/>
    <w:rsid w:val="008E4A4F"/>
    <w:rsid w:val="008E4F86"/>
    <w:rsid w:val="008E5DAA"/>
    <w:rsid w:val="008E63C4"/>
    <w:rsid w:val="008E671C"/>
    <w:rsid w:val="008F0077"/>
    <w:rsid w:val="008F122A"/>
    <w:rsid w:val="008F17CC"/>
    <w:rsid w:val="008F1B07"/>
    <w:rsid w:val="008F2460"/>
    <w:rsid w:val="008F28A5"/>
    <w:rsid w:val="008F3AEA"/>
    <w:rsid w:val="008F438C"/>
    <w:rsid w:val="008F53D8"/>
    <w:rsid w:val="008F75E2"/>
    <w:rsid w:val="0090043E"/>
    <w:rsid w:val="00900B47"/>
    <w:rsid w:val="00902150"/>
    <w:rsid w:val="009023DB"/>
    <w:rsid w:val="009029DC"/>
    <w:rsid w:val="00903485"/>
    <w:rsid w:val="00903EEF"/>
    <w:rsid w:val="00904207"/>
    <w:rsid w:val="009046E1"/>
    <w:rsid w:val="00905912"/>
    <w:rsid w:val="00906E40"/>
    <w:rsid w:val="00907E9B"/>
    <w:rsid w:val="00910E10"/>
    <w:rsid w:val="00912810"/>
    <w:rsid w:val="00916BB0"/>
    <w:rsid w:val="0091761E"/>
    <w:rsid w:val="0092088D"/>
    <w:rsid w:val="00920CD1"/>
    <w:rsid w:val="0092590C"/>
    <w:rsid w:val="009278E3"/>
    <w:rsid w:val="00930C3A"/>
    <w:rsid w:val="00932B66"/>
    <w:rsid w:val="00933005"/>
    <w:rsid w:val="00933034"/>
    <w:rsid w:val="00933EF2"/>
    <w:rsid w:val="00934018"/>
    <w:rsid w:val="00935541"/>
    <w:rsid w:val="00935F25"/>
    <w:rsid w:val="009365E9"/>
    <w:rsid w:val="00937064"/>
    <w:rsid w:val="00937370"/>
    <w:rsid w:val="00937CA0"/>
    <w:rsid w:val="00937FB9"/>
    <w:rsid w:val="00940F68"/>
    <w:rsid w:val="009420F9"/>
    <w:rsid w:val="00944A51"/>
    <w:rsid w:val="00946659"/>
    <w:rsid w:val="009472A3"/>
    <w:rsid w:val="00947BB0"/>
    <w:rsid w:val="009503C2"/>
    <w:rsid w:val="009512D3"/>
    <w:rsid w:val="00953FE0"/>
    <w:rsid w:val="00954D2D"/>
    <w:rsid w:val="00956723"/>
    <w:rsid w:val="00956BEF"/>
    <w:rsid w:val="00956D50"/>
    <w:rsid w:val="0096085D"/>
    <w:rsid w:val="00961B51"/>
    <w:rsid w:val="009643AF"/>
    <w:rsid w:val="0096524B"/>
    <w:rsid w:val="00965FA2"/>
    <w:rsid w:val="0096688F"/>
    <w:rsid w:val="00967BAB"/>
    <w:rsid w:val="009702F2"/>
    <w:rsid w:val="009716F8"/>
    <w:rsid w:val="00971720"/>
    <w:rsid w:val="00971A58"/>
    <w:rsid w:val="009730CB"/>
    <w:rsid w:val="009735FB"/>
    <w:rsid w:val="00974CF2"/>
    <w:rsid w:val="00974D5E"/>
    <w:rsid w:val="009759C6"/>
    <w:rsid w:val="00975A9C"/>
    <w:rsid w:val="00977671"/>
    <w:rsid w:val="009809E1"/>
    <w:rsid w:val="00982A98"/>
    <w:rsid w:val="009834AE"/>
    <w:rsid w:val="00983E68"/>
    <w:rsid w:val="00984504"/>
    <w:rsid w:val="00984BC5"/>
    <w:rsid w:val="00990715"/>
    <w:rsid w:val="0099337E"/>
    <w:rsid w:val="009939EF"/>
    <w:rsid w:val="00995A5E"/>
    <w:rsid w:val="00996A6A"/>
    <w:rsid w:val="009971E8"/>
    <w:rsid w:val="009972C4"/>
    <w:rsid w:val="00997C82"/>
    <w:rsid w:val="009A0278"/>
    <w:rsid w:val="009A3017"/>
    <w:rsid w:val="009A3426"/>
    <w:rsid w:val="009A4D9D"/>
    <w:rsid w:val="009A590E"/>
    <w:rsid w:val="009A63AF"/>
    <w:rsid w:val="009A669B"/>
    <w:rsid w:val="009A684E"/>
    <w:rsid w:val="009A7133"/>
    <w:rsid w:val="009A7DEF"/>
    <w:rsid w:val="009B1AD0"/>
    <w:rsid w:val="009B2239"/>
    <w:rsid w:val="009B25EC"/>
    <w:rsid w:val="009B54EB"/>
    <w:rsid w:val="009B56D3"/>
    <w:rsid w:val="009B59BD"/>
    <w:rsid w:val="009B5B17"/>
    <w:rsid w:val="009B790A"/>
    <w:rsid w:val="009B7A1C"/>
    <w:rsid w:val="009C0E3B"/>
    <w:rsid w:val="009C1EC0"/>
    <w:rsid w:val="009C2CBB"/>
    <w:rsid w:val="009C3C9A"/>
    <w:rsid w:val="009C77DA"/>
    <w:rsid w:val="009D00CA"/>
    <w:rsid w:val="009D0C58"/>
    <w:rsid w:val="009D1490"/>
    <w:rsid w:val="009D2304"/>
    <w:rsid w:val="009D2ADE"/>
    <w:rsid w:val="009D2E12"/>
    <w:rsid w:val="009D3201"/>
    <w:rsid w:val="009D3AC2"/>
    <w:rsid w:val="009D57EF"/>
    <w:rsid w:val="009D65B6"/>
    <w:rsid w:val="009D72B7"/>
    <w:rsid w:val="009D7A28"/>
    <w:rsid w:val="009E01F3"/>
    <w:rsid w:val="009E084A"/>
    <w:rsid w:val="009E0931"/>
    <w:rsid w:val="009E096E"/>
    <w:rsid w:val="009E21AF"/>
    <w:rsid w:val="009E4F62"/>
    <w:rsid w:val="009E5948"/>
    <w:rsid w:val="009E6477"/>
    <w:rsid w:val="009E7C39"/>
    <w:rsid w:val="009F461B"/>
    <w:rsid w:val="009F48A0"/>
    <w:rsid w:val="009F59E5"/>
    <w:rsid w:val="009F6939"/>
    <w:rsid w:val="009F7AEC"/>
    <w:rsid w:val="00A0087B"/>
    <w:rsid w:val="00A02157"/>
    <w:rsid w:val="00A042F1"/>
    <w:rsid w:val="00A04A76"/>
    <w:rsid w:val="00A0637E"/>
    <w:rsid w:val="00A075A6"/>
    <w:rsid w:val="00A07DAA"/>
    <w:rsid w:val="00A1033F"/>
    <w:rsid w:val="00A134CD"/>
    <w:rsid w:val="00A13685"/>
    <w:rsid w:val="00A13A60"/>
    <w:rsid w:val="00A147BF"/>
    <w:rsid w:val="00A152FE"/>
    <w:rsid w:val="00A158FE"/>
    <w:rsid w:val="00A171E4"/>
    <w:rsid w:val="00A1747F"/>
    <w:rsid w:val="00A200D7"/>
    <w:rsid w:val="00A20852"/>
    <w:rsid w:val="00A20B8A"/>
    <w:rsid w:val="00A215EF"/>
    <w:rsid w:val="00A22C60"/>
    <w:rsid w:val="00A23C92"/>
    <w:rsid w:val="00A23CC0"/>
    <w:rsid w:val="00A26185"/>
    <w:rsid w:val="00A26481"/>
    <w:rsid w:val="00A268FA"/>
    <w:rsid w:val="00A272C1"/>
    <w:rsid w:val="00A27660"/>
    <w:rsid w:val="00A278B3"/>
    <w:rsid w:val="00A32D29"/>
    <w:rsid w:val="00A342A1"/>
    <w:rsid w:val="00A34E02"/>
    <w:rsid w:val="00A35256"/>
    <w:rsid w:val="00A353E5"/>
    <w:rsid w:val="00A354C3"/>
    <w:rsid w:val="00A3558E"/>
    <w:rsid w:val="00A362A6"/>
    <w:rsid w:val="00A363E0"/>
    <w:rsid w:val="00A3727D"/>
    <w:rsid w:val="00A403B6"/>
    <w:rsid w:val="00A41BA1"/>
    <w:rsid w:val="00A425E9"/>
    <w:rsid w:val="00A43609"/>
    <w:rsid w:val="00A440A5"/>
    <w:rsid w:val="00A455D9"/>
    <w:rsid w:val="00A45E2F"/>
    <w:rsid w:val="00A46441"/>
    <w:rsid w:val="00A469E8"/>
    <w:rsid w:val="00A47A32"/>
    <w:rsid w:val="00A47D8D"/>
    <w:rsid w:val="00A5119D"/>
    <w:rsid w:val="00A51B31"/>
    <w:rsid w:val="00A5316A"/>
    <w:rsid w:val="00A5326F"/>
    <w:rsid w:val="00A534B2"/>
    <w:rsid w:val="00A534B8"/>
    <w:rsid w:val="00A54275"/>
    <w:rsid w:val="00A54D70"/>
    <w:rsid w:val="00A554E5"/>
    <w:rsid w:val="00A56114"/>
    <w:rsid w:val="00A56972"/>
    <w:rsid w:val="00A56A8E"/>
    <w:rsid w:val="00A57258"/>
    <w:rsid w:val="00A5733C"/>
    <w:rsid w:val="00A5779F"/>
    <w:rsid w:val="00A617E0"/>
    <w:rsid w:val="00A63463"/>
    <w:rsid w:val="00A63D41"/>
    <w:rsid w:val="00A6405E"/>
    <w:rsid w:val="00A648C0"/>
    <w:rsid w:val="00A64C4C"/>
    <w:rsid w:val="00A662BB"/>
    <w:rsid w:val="00A66999"/>
    <w:rsid w:val="00A67573"/>
    <w:rsid w:val="00A70023"/>
    <w:rsid w:val="00A70B93"/>
    <w:rsid w:val="00A71A46"/>
    <w:rsid w:val="00A72790"/>
    <w:rsid w:val="00A7377B"/>
    <w:rsid w:val="00A7450C"/>
    <w:rsid w:val="00A748ED"/>
    <w:rsid w:val="00A8407D"/>
    <w:rsid w:val="00A84E14"/>
    <w:rsid w:val="00A852BE"/>
    <w:rsid w:val="00A8793F"/>
    <w:rsid w:val="00A87AAE"/>
    <w:rsid w:val="00A920E3"/>
    <w:rsid w:val="00A9214F"/>
    <w:rsid w:val="00A9242B"/>
    <w:rsid w:val="00A93FEA"/>
    <w:rsid w:val="00A94D11"/>
    <w:rsid w:val="00A95B08"/>
    <w:rsid w:val="00A96170"/>
    <w:rsid w:val="00A96D06"/>
    <w:rsid w:val="00A96E27"/>
    <w:rsid w:val="00A97B5E"/>
    <w:rsid w:val="00AA07A3"/>
    <w:rsid w:val="00AA332E"/>
    <w:rsid w:val="00AA3620"/>
    <w:rsid w:val="00AA3789"/>
    <w:rsid w:val="00AA552C"/>
    <w:rsid w:val="00AA597A"/>
    <w:rsid w:val="00AB10E9"/>
    <w:rsid w:val="00AB2237"/>
    <w:rsid w:val="00AB340A"/>
    <w:rsid w:val="00AB3B2D"/>
    <w:rsid w:val="00AB4500"/>
    <w:rsid w:val="00AB5CEF"/>
    <w:rsid w:val="00AB6266"/>
    <w:rsid w:val="00AB6DDD"/>
    <w:rsid w:val="00AB7C08"/>
    <w:rsid w:val="00AC13EF"/>
    <w:rsid w:val="00AC17AB"/>
    <w:rsid w:val="00AC25FC"/>
    <w:rsid w:val="00AC26BE"/>
    <w:rsid w:val="00AC2ED4"/>
    <w:rsid w:val="00AC4568"/>
    <w:rsid w:val="00AC4CD9"/>
    <w:rsid w:val="00AC5611"/>
    <w:rsid w:val="00AC7252"/>
    <w:rsid w:val="00AD09C6"/>
    <w:rsid w:val="00AD2AD4"/>
    <w:rsid w:val="00AD4ACE"/>
    <w:rsid w:val="00AD5D3E"/>
    <w:rsid w:val="00AD6053"/>
    <w:rsid w:val="00AD7CB2"/>
    <w:rsid w:val="00AE2BA7"/>
    <w:rsid w:val="00AE2BEE"/>
    <w:rsid w:val="00AE2DFA"/>
    <w:rsid w:val="00AE410C"/>
    <w:rsid w:val="00AE4A56"/>
    <w:rsid w:val="00AE7CE5"/>
    <w:rsid w:val="00AF080C"/>
    <w:rsid w:val="00AF181A"/>
    <w:rsid w:val="00AF22EB"/>
    <w:rsid w:val="00AF2775"/>
    <w:rsid w:val="00AF2F73"/>
    <w:rsid w:val="00AF3040"/>
    <w:rsid w:val="00AF43E4"/>
    <w:rsid w:val="00AF5569"/>
    <w:rsid w:val="00AF602C"/>
    <w:rsid w:val="00AF6997"/>
    <w:rsid w:val="00AF700E"/>
    <w:rsid w:val="00AF7D42"/>
    <w:rsid w:val="00B0101A"/>
    <w:rsid w:val="00B01D08"/>
    <w:rsid w:val="00B04CF8"/>
    <w:rsid w:val="00B06061"/>
    <w:rsid w:val="00B063F6"/>
    <w:rsid w:val="00B06DDF"/>
    <w:rsid w:val="00B07DA7"/>
    <w:rsid w:val="00B1020F"/>
    <w:rsid w:val="00B1041A"/>
    <w:rsid w:val="00B1172F"/>
    <w:rsid w:val="00B12340"/>
    <w:rsid w:val="00B125D2"/>
    <w:rsid w:val="00B1264D"/>
    <w:rsid w:val="00B12D2D"/>
    <w:rsid w:val="00B130CF"/>
    <w:rsid w:val="00B13432"/>
    <w:rsid w:val="00B134AD"/>
    <w:rsid w:val="00B14DED"/>
    <w:rsid w:val="00B17D22"/>
    <w:rsid w:val="00B21C9F"/>
    <w:rsid w:val="00B22BE1"/>
    <w:rsid w:val="00B239AC"/>
    <w:rsid w:val="00B25755"/>
    <w:rsid w:val="00B26046"/>
    <w:rsid w:val="00B26C66"/>
    <w:rsid w:val="00B273E7"/>
    <w:rsid w:val="00B27651"/>
    <w:rsid w:val="00B30442"/>
    <w:rsid w:val="00B3063A"/>
    <w:rsid w:val="00B311C7"/>
    <w:rsid w:val="00B321D8"/>
    <w:rsid w:val="00B32EC9"/>
    <w:rsid w:val="00B3314D"/>
    <w:rsid w:val="00B33D8E"/>
    <w:rsid w:val="00B34DBA"/>
    <w:rsid w:val="00B353FD"/>
    <w:rsid w:val="00B36BCC"/>
    <w:rsid w:val="00B40DAB"/>
    <w:rsid w:val="00B410C7"/>
    <w:rsid w:val="00B4196F"/>
    <w:rsid w:val="00B426DA"/>
    <w:rsid w:val="00B4315C"/>
    <w:rsid w:val="00B43669"/>
    <w:rsid w:val="00B441C0"/>
    <w:rsid w:val="00B446DD"/>
    <w:rsid w:val="00B44896"/>
    <w:rsid w:val="00B44CA5"/>
    <w:rsid w:val="00B450E1"/>
    <w:rsid w:val="00B455F5"/>
    <w:rsid w:val="00B461F0"/>
    <w:rsid w:val="00B46498"/>
    <w:rsid w:val="00B479D4"/>
    <w:rsid w:val="00B50B16"/>
    <w:rsid w:val="00B51B17"/>
    <w:rsid w:val="00B540BF"/>
    <w:rsid w:val="00B55B03"/>
    <w:rsid w:val="00B57871"/>
    <w:rsid w:val="00B57D6F"/>
    <w:rsid w:val="00B61CAC"/>
    <w:rsid w:val="00B6223D"/>
    <w:rsid w:val="00B63E9C"/>
    <w:rsid w:val="00B65704"/>
    <w:rsid w:val="00B65B3B"/>
    <w:rsid w:val="00B664F8"/>
    <w:rsid w:val="00B6794B"/>
    <w:rsid w:val="00B70F78"/>
    <w:rsid w:val="00B72314"/>
    <w:rsid w:val="00B72B39"/>
    <w:rsid w:val="00B73032"/>
    <w:rsid w:val="00B73AB4"/>
    <w:rsid w:val="00B747D9"/>
    <w:rsid w:val="00B74E07"/>
    <w:rsid w:val="00B76F7F"/>
    <w:rsid w:val="00B80196"/>
    <w:rsid w:val="00B8147D"/>
    <w:rsid w:val="00B8168C"/>
    <w:rsid w:val="00B81B2D"/>
    <w:rsid w:val="00B83031"/>
    <w:rsid w:val="00B85F89"/>
    <w:rsid w:val="00B866F8"/>
    <w:rsid w:val="00B90170"/>
    <w:rsid w:val="00B9035B"/>
    <w:rsid w:val="00B914FF"/>
    <w:rsid w:val="00B91C87"/>
    <w:rsid w:val="00B9253A"/>
    <w:rsid w:val="00B92D16"/>
    <w:rsid w:val="00B94795"/>
    <w:rsid w:val="00B95902"/>
    <w:rsid w:val="00B97ED1"/>
    <w:rsid w:val="00BA0D69"/>
    <w:rsid w:val="00BA10FF"/>
    <w:rsid w:val="00BA1857"/>
    <w:rsid w:val="00BA2296"/>
    <w:rsid w:val="00BA27C7"/>
    <w:rsid w:val="00BA28CC"/>
    <w:rsid w:val="00BA57F8"/>
    <w:rsid w:val="00BA6A8A"/>
    <w:rsid w:val="00BB1BFC"/>
    <w:rsid w:val="00BB258C"/>
    <w:rsid w:val="00BB2674"/>
    <w:rsid w:val="00BB2DAE"/>
    <w:rsid w:val="00BB2DF7"/>
    <w:rsid w:val="00BB3390"/>
    <w:rsid w:val="00BB45F1"/>
    <w:rsid w:val="00BB6A48"/>
    <w:rsid w:val="00BB744B"/>
    <w:rsid w:val="00BC11C9"/>
    <w:rsid w:val="00BC1244"/>
    <w:rsid w:val="00BC1337"/>
    <w:rsid w:val="00BC1C2C"/>
    <w:rsid w:val="00BC2966"/>
    <w:rsid w:val="00BC3A36"/>
    <w:rsid w:val="00BC4E65"/>
    <w:rsid w:val="00BC6A56"/>
    <w:rsid w:val="00BC6D23"/>
    <w:rsid w:val="00BC75A1"/>
    <w:rsid w:val="00BC7616"/>
    <w:rsid w:val="00BC76DC"/>
    <w:rsid w:val="00BD014B"/>
    <w:rsid w:val="00BD050F"/>
    <w:rsid w:val="00BD2052"/>
    <w:rsid w:val="00BD3230"/>
    <w:rsid w:val="00BD4B51"/>
    <w:rsid w:val="00BD774F"/>
    <w:rsid w:val="00BE171E"/>
    <w:rsid w:val="00BE3157"/>
    <w:rsid w:val="00BE3953"/>
    <w:rsid w:val="00BE423A"/>
    <w:rsid w:val="00BE4FF7"/>
    <w:rsid w:val="00BE51B0"/>
    <w:rsid w:val="00BE6339"/>
    <w:rsid w:val="00BE64F0"/>
    <w:rsid w:val="00BE743E"/>
    <w:rsid w:val="00BE79AA"/>
    <w:rsid w:val="00BF113B"/>
    <w:rsid w:val="00BF2D71"/>
    <w:rsid w:val="00BF33EF"/>
    <w:rsid w:val="00BF3916"/>
    <w:rsid w:val="00BF4B7B"/>
    <w:rsid w:val="00BF5413"/>
    <w:rsid w:val="00BF7C3A"/>
    <w:rsid w:val="00BF7F13"/>
    <w:rsid w:val="00C00C59"/>
    <w:rsid w:val="00C00EE6"/>
    <w:rsid w:val="00C01D27"/>
    <w:rsid w:val="00C02320"/>
    <w:rsid w:val="00C02AD7"/>
    <w:rsid w:val="00C031A3"/>
    <w:rsid w:val="00C04907"/>
    <w:rsid w:val="00C05645"/>
    <w:rsid w:val="00C0596F"/>
    <w:rsid w:val="00C05E52"/>
    <w:rsid w:val="00C062CE"/>
    <w:rsid w:val="00C06C25"/>
    <w:rsid w:val="00C06FF8"/>
    <w:rsid w:val="00C07BFE"/>
    <w:rsid w:val="00C07FF1"/>
    <w:rsid w:val="00C10DB4"/>
    <w:rsid w:val="00C1137C"/>
    <w:rsid w:val="00C119C1"/>
    <w:rsid w:val="00C12B0F"/>
    <w:rsid w:val="00C12F10"/>
    <w:rsid w:val="00C13A50"/>
    <w:rsid w:val="00C13E1A"/>
    <w:rsid w:val="00C15C0D"/>
    <w:rsid w:val="00C16C30"/>
    <w:rsid w:val="00C17328"/>
    <w:rsid w:val="00C17B92"/>
    <w:rsid w:val="00C2068B"/>
    <w:rsid w:val="00C245AE"/>
    <w:rsid w:val="00C24A9B"/>
    <w:rsid w:val="00C24CFF"/>
    <w:rsid w:val="00C258EA"/>
    <w:rsid w:val="00C2691E"/>
    <w:rsid w:val="00C2773C"/>
    <w:rsid w:val="00C321A4"/>
    <w:rsid w:val="00C33921"/>
    <w:rsid w:val="00C33F09"/>
    <w:rsid w:val="00C35001"/>
    <w:rsid w:val="00C363DE"/>
    <w:rsid w:val="00C367F3"/>
    <w:rsid w:val="00C37A1C"/>
    <w:rsid w:val="00C402BC"/>
    <w:rsid w:val="00C405D0"/>
    <w:rsid w:val="00C40AF3"/>
    <w:rsid w:val="00C42D81"/>
    <w:rsid w:val="00C43D5C"/>
    <w:rsid w:val="00C4443E"/>
    <w:rsid w:val="00C44DD4"/>
    <w:rsid w:val="00C460F1"/>
    <w:rsid w:val="00C463E2"/>
    <w:rsid w:val="00C4681E"/>
    <w:rsid w:val="00C46841"/>
    <w:rsid w:val="00C46972"/>
    <w:rsid w:val="00C46B3E"/>
    <w:rsid w:val="00C50144"/>
    <w:rsid w:val="00C512DD"/>
    <w:rsid w:val="00C52A31"/>
    <w:rsid w:val="00C53A38"/>
    <w:rsid w:val="00C555A2"/>
    <w:rsid w:val="00C55B69"/>
    <w:rsid w:val="00C6006D"/>
    <w:rsid w:val="00C60157"/>
    <w:rsid w:val="00C60785"/>
    <w:rsid w:val="00C65E47"/>
    <w:rsid w:val="00C660C4"/>
    <w:rsid w:val="00C679E6"/>
    <w:rsid w:val="00C67F1C"/>
    <w:rsid w:val="00C712E2"/>
    <w:rsid w:val="00C7137A"/>
    <w:rsid w:val="00C71504"/>
    <w:rsid w:val="00C71982"/>
    <w:rsid w:val="00C7340A"/>
    <w:rsid w:val="00C73B5A"/>
    <w:rsid w:val="00C73BB2"/>
    <w:rsid w:val="00C73F57"/>
    <w:rsid w:val="00C744E8"/>
    <w:rsid w:val="00C74545"/>
    <w:rsid w:val="00C74B13"/>
    <w:rsid w:val="00C75B37"/>
    <w:rsid w:val="00C763FB"/>
    <w:rsid w:val="00C767C2"/>
    <w:rsid w:val="00C76BDF"/>
    <w:rsid w:val="00C77054"/>
    <w:rsid w:val="00C81593"/>
    <w:rsid w:val="00C81C3F"/>
    <w:rsid w:val="00C821C4"/>
    <w:rsid w:val="00C821F6"/>
    <w:rsid w:val="00C840DF"/>
    <w:rsid w:val="00C84D0C"/>
    <w:rsid w:val="00C85E98"/>
    <w:rsid w:val="00C926A4"/>
    <w:rsid w:val="00C92874"/>
    <w:rsid w:val="00C92B00"/>
    <w:rsid w:val="00C93E79"/>
    <w:rsid w:val="00C94EBA"/>
    <w:rsid w:val="00C956A4"/>
    <w:rsid w:val="00C96BE3"/>
    <w:rsid w:val="00C96D8C"/>
    <w:rsid w:val="00CA0847"/>
    <w:rsid w:val="00CA11BD"/>
    <w:rsid w:val="00CA2B01"/>
    <w:rsid w:val="00CA2E87"/>
    <w:rsid w:val="00CA3AB3"/>
    <w:rsid w:val="00CA3EC6"/>
    <w:rsid w:val="00CA5410"/>
    <w:rsid w:val="00CA55FB"/>
    <w:rsid w:val="00CA63BD"/>
    <w:rsid w:val="00CA6760"/>
    <w:rsid w:val="00CA7855"/>
    <w:rsid w:val="00CB128E"/>
    <w:rsid w:val="00CB1A49"/>
    <w:rsid w:val="00CB1DC2"/>
    <w:rsid w:val="00CB2A95"/>
    <w:rsid w:val="00CB3F8D"/>
    <w:rsid w:val="00CB43F3"/>
    <w:rsid w:val="00CB4B59"/>
    <w:rsid w:val="00CB6365"/>
    <w:rsid w:val="00CB7AB9"/>
    <w:rsid w:val="00CB7DCC"/>
    <w:rsid w:val="00CC0126"/>
    <w:rsid w:val="00CC308A"/>
    <w:rsid w:val="00CC7316"/>
    <w:rsid w:val="00CD005C"/>
    <w:rsid w:val="00CD095A"/>
    <w:rsid w:val="00CD0F5C"/>
    <w:rsid w:val="00CD14FE"/>
    <w:rsid w:val="00CD1FB4"/>
    <w:rsid w:val="00CD2A30"/>
    <w:rsid w:val="00CD36BA"/>
    <w:rsid w:val="00CD45F0"/>
    <w:rsid w:val="00CD5072"/>
    <w:rsid w:val="00CD58F9"/>
    <w:rsid w:val="00CD5BFE"/>
    <w:rsid w:val="00CD6475"/>
    <w:rsid w:val="00CD670D"/>
    <w:rsid w:val="00CD79C9"/>
    <w:rsid w:val="00CE0B26"/>
    <w:rsid w:val="00CE12E5"/>
    <w:rsid w:val="00CE2297"/>
    <w:rsid w:val="00CE33EF"/>
    <w:rsid w:val="00CE4BCB"/>
    <w:rsid w:val="00CE516C"/>
    <w:rsid w:val="00CE5372"/>
    <w:rsid w:val="00CE5FF3"/>
    <w:rsid w:val="00CE7D95"/>
    <w:rsid w:val="00CE7F1B"/>
    <w:rsid w:val="00CF0259"/>
    <w:rsid w:val="00CF0B6F"/>
    <w:rsid w:val="00CF138E"/>
    <w:rsid w:val="00CF15DC"/>
    <w:rsid w:val="00CF16C4"/>
    <w:rsid w:val="00CF1B3E"/>
    <w:rsid w:val="00CF1BA0"/>
    <w:rsid w:val="00CF2B85"/>
    <w:rsid w:val="00CF2C4C"/>
    <w:rsid w:val="00CF2C71"/>
    <w:rsid w:val="00CF39BC"/>
    <w:rsid w:val="00CF5306"/>
    <w:rsid w:val="00CF619B"/>
    <w:rsid w:val="00D00E7E"/>
    <w:rsid w:val="00D01B4E"/>
    <w:rsid w:val="00D020E3"/>
    <w:rsid w:val="00D029E2"/>
    <w:rsid w:val="00D04AA3"/>
    <w:rsid w:val="00D0624F"/>
    <w:rsid w:val="00D073D4"/>
    <w:rsid w:val="00D1002E"/>
    <w:rsid w:val="00D10BC4"/>
    <w:rsid w:val="00D10F53"/>
    <w:rsid w:val="00D130FD"/>
    <w:rsid w:val="00D13B53"/>
    <w:rsid w:val="00D146BE"/>
    <w:rsid w:val="00D155C5"/>
    <w:rsid w:val="00D17F98"/>
    <w:rsid w:val="00D225E9"/>
    <w:rsid w:val="00D231C4"/>
    <w:rsid w:val="00D23D10"/>
    <w:rsid w:val="00D2429B"/>
    <w:rsid w:val="00D24D35"/>
    <w:rsid w:val="00D2571E"/>
    <w:rsid w:val="00D2606E"/>
    <w:rsid w:val="00D26AB1"/>
    <w:rsid w:val="00D26C0B"/>
    <w:rsid w:val="00D276F5"/>
    <w:rsid w:val="00D27892"/>
    <w:rsid w:val="00D30E03"/>
    <w:rsid w:val="00D31B39"/>
    <w:rsid w:val="00D32BDA"/>
    <w:rsid w:val="00D34952"/>
    <w:rsid w:val="00D34CFF"/>
    <w:rsid w:val="00D34DCF"/>
    <w:rsid w:val="00D35A0A"/>
    <w:rsid w:val="00D35D52"/>
    <w:rsid w:val="00D35EA3"/>
    <w:rsid w:val="00D3600B"/>
    <w:rsid w:val="00D3636D"/>
    <w:rsid w:val="00D374A6"/>
    <w:rsid w:val="00D40094"/>
    <w:rsid w:val="00D40DA6"/>
    <w:rsid w:val="00D41592"/>
    <w:rsid w:val="00D41BF2"/>
    <w:rsid w:val="00D439D4"/>
    <w:rsid w:val="00D44DAF"/>
    <w:rsid w:val="00D47171"/>
    <w:rsid w:val="00D5121C"/>
    <w:rsid w:val="00D515BC"/>
    <w:rsid w:val="00D519E5"/>
    <w:rsid w:val="00D528C2"/>
    <w:rsid w:val="00D54A24"/>
    <w:rsid w:val="00D5684F"/>
    <w:rsid w:val="00D60313"/>
    <w:rsid w:val="00D60D34"/>
    <w:rsid w:val="00D63EDE"/>
    <w:rsid w:val="00D64E89"/>
    <w:rsid w:val="00D64FCE"/>
    <w:rsid w:val="00D65084"/>
    <w:rsid w:val="00D6577D"/>
    <w:rsid w:val="00D6673B"/>
    <w:rsid w:val="00D66D37"/>
    <w:rsid w:val="00D66E7E"/>
    <w:rsid w:val="00D67639"/>
    <w:rsid w:val="00D710A0"/>
    <w:rsid w:val="00D71DED"/>
    <w:rsid w:val="00D72655"/>
    <w:rsid w:val="00D72A59"/>
    <w:rsid w:val="00D730C3"/>
    <w:rsid w:val="00D734FA"/>
    <w:rsid w:val="00D73D0A"/>
    <w:rsid w:val="00D74E08"/>
    <w:rsid w:val="00D75FE0"/>
    <w:rsid w:val="00D76409"/>
    <w:rsid w:val="00D832F9"/>
    <w:rsid w:val="00D8618C"/>
    <w:rsid w:val="00D8675D"/>
    <w:rsid w:val="00D90064"/>
    <w:rsid w:val="00D903EE"/>
    <w:rsid w:val="00D904D4"/>
    <w:rsid w:val="00D90EF1"/>
    <w:rsid w:val="00D918AD"/>
    <w:rsid w:val="00D930F7"/>
    <w:rsid w:val="00D95DAD"/>
    <w:rsid w:val="00D95EF3"/>
    <w:rsid w:val="00D9669B"/>
    <w:rsid w:val="00D96AED"/>
    <w:rsid w:val="00D974D6"/>
    <w:rsid w:val="00DA096D"/>
    <w:rsid w:val="00DA3D43"/>
    <w:rsid w:val="00DA5218"/>
    <w:rsid w:val="00DA53FF"/>
    <w:rsid w:val="00DA6269"/>
    <w:rsid w:val="00DB0127"/>
    <w:rsid w:val="00DB090B"/>
    <w:rsid w:val="00DB0EFC"/>
    <w:rsid w:val="00DB2875"/>
    <w:rsid w:val="00DB2A21"/>
    <w:rsid w:val="00DB3632"/>
    <w:rsid w:val="00DB448F"/>
    <w:rsid w:val="00DB6857"/>
    <w:rsid w:val="00DB6DB4"/>
    <w:rsid w:val="00DB7658"/>
    <w:rsid w:val="00DC03F8"/>
    <w:rsid w:val="00DC1129"/>
    <w:rsid w:val="00DC1AA0"/>
    <w:rsid w:val="00DC3B81"/>
    <w:rsid w:val="00DC5FCF"/>
    <w:rsid w:val="00DC6614"/>
    <w:rsid w:val="00DC6D6C"/>
    <w:rsid w:val="00DC6F10"/>
    <w:rsid w:val="00DD0064"/>
    <w:rsid w:val="00DD04B8"/>
    <w:rsid w:val="00DD0764"/>
    <w:rsid w:val="00DD14F9"/>
    <w:rsid w:val="00DD1D4C"/>
    <w:rsid w:val="00DD2AB0"/>
    <w:rsid w:val="00DD30BB"/>
    <w:rsid w:val="00DD3C20"/>
    <w:rsid w:val="00DD3D35"/>
    <w:rsid w:val="00DD3D9E"/>
    <w:rsid w:val="00DD52EA"/>
    <w:rsid w:val="00DD5A9A"/>
    <w:rsid w:val="00DD5E9B"/>
    <w:rsid w:val="00DE46F2"/>
    <w:rsid w:val="00DE534B"/>
    <w:rsid w:val="00DE542F"/>
    <w:rsid w:val="00DE5950"/>
    <w:rsid w:val="00DE7BF6"/>
    <w:rsid w:val="00DF28D8"/>
    <w:rsid w:val="00DF3158"/>
    <w:rsid w:val="00DF3C37"/>
    <w:rsid w:val="00DF3E15"/>
    <w:rsid w:val="00DF4C4C"/>
    <w:rsid w:val="00DF6084"/>
    <w:rsid w:val="00DF7176"/>
    <w:rsid w:val="00DF79C4"/>
    <w:rsid w:val="00DF7AF1"/>
    <w:rsid w:val="00E0147F"/>
    <w:rsid w:val="00E0166B"/>
    <w:rsid w:val="00E01759"/>
    <w:rsid w:val="00E0331A"/>
    <w:rsid w:val="00E03B0B"/>
    <w:rsid w:val="00E0435E"/>
    <w:rsid w:val="00E04D1D"/>
    <w:rsid w:val="00E05285"/>
    <w:rsid w:val="00E05D12"/>
    <w:rsid w:val="00E0674A"/>
    <w:rsid w:val="00E10B8B"/>
    <w:rsid w:val="00E12D03"/>
    <w:rsid w:val="00E13956"/>
    <w:rsid w:val="00E16C87"/>
    <w:rsid w:val="00E17958"/>
    <w:rsid w:val="00E211D1"/>
    <w:rsid w:val="00E214D7"/>
    <w:rsid w:val="00E22C7D"/>
    <w:rsid w:val="00E233D4"/>
    <w:rsid w:val="00E23638"/>
    <w:rsid w:val="00E248F8"/>
    <w:rsid w:val="00E253F9"/>
    <w:rsid w:val="00E25E71"/>
    <w:rsid w:val="00E25E78"/>
    <w:rsid w:val="00E26CC0"/>
    <w:rsid w:val="00E27A95"/>
    <w:rsid w:val="00E3129C"/>
    <w:rsid w:val="00E32284"/>
    <w:rsid w:val="00E337AB"/>
    <w:rsid w:val="00E353B4"/>
    <w:rsid w:val="00E379D2"/>
    <w:rsid w:val="00E37FF6"/>
    <w:rsid w:val="00E41056"/>
    <w:rsid w:val="00E4380E"/>
    <w:rsid w:val="00E43B57"/>
    <w:rsid w:val="00E4616A"/>
    <w:rsid w:val="00E4752C"/>
    <w:rsid w:val="00E5110E"/>
    <w:rsid w:val="00E514CB"/>
    <w:rsid w:val="00E51681"/>
    <w:rsid w:val="00E522C7"/>
    <w:rsid w:val="00E52B58"/>
    <w:rsid w:val="00E53D03"/>
    <w:rsid w:val="00E636A5"/>
    <w:rsid w:val="00E64204"/>
    <w:rsid w:val="00E65396"/>
    <w:rsid w:val="00E656E0"/>
    <w:rsid w:val="00E65D7F"/>
    <w:rsid w:val="00E66B1D"/>
    <w:rsid w:val="00E67C61"/>
    <w:rsid w:val="00E67FD2"/>
    <w:rsid w:val="00E70B4F"/>
    <w:rsid w:val="00E71058"/>
    <w:rsid w:val="00E716F6"/>
    <w:rsid w:val="00E717CE"/>
    <w:rsid w:val="00E71DD2"/>
    <w:rsid w:val="00E72921"/>
    <w:rsid w:val="00E72FEB"/>
    <w:rsid w:val="00E73656"/>
    <w:rsid w:val="00E73987"/>
    <w:rsid w:val="00E74557"/>
    <w:rsid w:val="00E74E58"/>
    <w:rsid w:val="00E754C1"/>
    <w:rsid w:val="00E7753B"/>
    <w:rsid w:val="00E8056D"/>
    <w:rsid w:val="00E80952"/>
    <w:rsid w:val="00E82FF1"/>
    <w:rsid w:val="00E832A0"/>
    <w:rsid w:val="00E835B5"/>
    <w:rsid w:val="00E84104"/>
    <w:rsid w:val="00E84827"/>
    <w:rsid w:val="00E85278"/>
    <w:rsid w:val="00E86F5D"/>
    <w:rsid w:val="00E90AB0"/>
    <w:rsid w:val="00E90C0A"/>
    <w:rsid w:val="00E90E61"/>
    <w:rsid w:val="00E92155"/>
    <w:rsid w:val="00E92D2A"/>
    <w:rsid w:val="00E947CF"/>
    <w:rsid w:val="00E952DA"/>
    <w:rsid w:val="00E95F96"/>
    <w:rsid w:val="00E96814"/>
    <w:rsid w:val="00EA070C"/>
    <w:rsid w:val="00EA0A38"/>
    <w:rsid w:val="00EA2E58"/>
    <w:rsid w:val="00EA37E9"/>
    <w:rsid w:val="00EA3B83"/>
    <w:rsid w:val="00EA3E8D"/>
    <w:rsid w:val="00EA48FD"/>
    <w:rsid w:val="00EA5634"/>
    <w:rsid w:val="00EA5B98"/>
    <w:rsid w:val="00EA6D92"/>
    <w:rsid w:val="00EA730F"/>
    <w:rsid w:val="00EA7517"/>
    <w:rsid w:val="00EB1A8D"/>
    <w:rsid w:val="00EB2A51"/>
    <w:rsid w:val="00EB38D6"/>
    <w:rsid w:val="00EB3EE9"/>
    <w:rsid w:val="00EB3F9C"/>
    <w:rsid w:val="00EB5050"/>
    <w:rsid w:val="00EB600D"/>
    <w:rsid w:val="00EB7254"/>
    <w:rsid w:val="00EB78CB"/>
    <w:rsid w:val="00EC0FFF"/>
    <w:rsid w:val="00EC1E89"/>
    <w:rsid w:val="00EC2071"/>
    <w:rsid w:val="00EC2C5B"/>
    <w:rsid w:val="00EC50C2"/>
    <w:rsid w:val="00EC6638"/>
    <w:rsid w:val="00EC7001"/>
    <w:rsid w:val="00EC7CFB"/>
    <w:rsid w:val="00ED0A92"/>
    <w:rsid w:val="00ED0B82"/>
    <w:rsid w:val="00ED1832"/>
    <w:rsid w:val="00ED1C4B"/>
    <w:rsid w:val="00ED3B40"/>
    <w:rsid w:val="00ED577C"/>
    <w:rsid w:val="00ED5D3D"/>
    <w:rsid w:val="00ED6739"/>
    <w:rsid w:val="00ED6B17"/>
    <w:rsid w:val="00ED7CE0"/>
    <w:rsid w:val="00EE0234"/>
    <w:rsid w:val="00EE06CE"/>
    <w:rsid w:val="00EE1047"/>
    <w:rsid w:val="00EE2482"/>
    <w:rsid w:val="00EE3ED0"/>
    <w:rsid w:val="00EE47A7"/>
    <w:rsid w:val="00EE4818"/>
    <w:rsid w:val="00EE61C9"/>
    <w:rsid w:val="00EE6CE7"/>
    <w:rsid w:val="00EF04AD"/>
    <w:rsid w:val="00EF04D3"/>
    <w:rsid w:val="00EF10B6"/>
    <w:rsid w:val="00EF143D"/>
    <w:rsid w:val="00EF1799"/>
    <w:rsid w:val="00EF232A"/>
    <w:rsid w:val="00EF24D8"/>
    <w:rsid w:val="00EF5DBF"/>
    <w:rsid w:val="00F01A5A"/>
    <w:rsid w:val="00F028A2"/>
    <w:rsid w:val="00F031B3"/>
    <w:rsid w:val="00F05707"/>
    <w:rsid w:val="00F05F5A"/>
    <w:rsid w:val="00F077EE"/>
    <w:rsid w:val="00F12375"/>
    <w:rsid w:val="00F152A5"/>
    <w:rsid w:val="00F15C46"/>
    <w:rsid w:val="00F1605B"/>
    <w:rsid w:val="00F16087"/>
    <w:rsid w:val="00F162EC"/>
    <w:rsid w:val="00F1635E"/>
    <w:rsid w:val="00F1692A"/>
    <w:rsid w:val="00F16AC0"/>
    <w:rsid w:val="00F16C91"/>
    <w:rsid w:val="00F1777A"/>
    <w:rsid w:val="00F21524"/>
    <w:rsid w:val="00F219FA"/>
    <w:rsid w:val="00F227EB"/>
    <w:rsid w:val="00F2342B"/>
    <w:rsid w:val="00F25F45"/>
    <w:rsid w:val="00F2621A"/>
    <w:rsid w:val="00F26445"/>
    <w:rsid w:val="00F266C2"/>
    <w:rsid w:val="00F27805"/>
    <w:rsid w:val="00F27A22"/>
    <w:rsid w:val="00F301C4"/>
    <w:rsid w:val="00F30399"/>
    <w:rsid w:val="00F309E1"/>
    <w:rsid w:val="00F30F96"/>
    <w:rsid w:val="00F30F9F"/>
    <w:rsid w:val="00F32D1F"/>
    <w:rsid w:val="00F337DB"/>
    <w:rsid w:val="00F345C0"/>
    <w:rsid w:val="00F34A2F"/>
    <w:rsid w:val="00F34DBE"/>
    <w:rsid w:val="00F36D06"/>
    <w:rsid w:val="00F37871"/>
    <w:rsid w:val="00F404A5"/>
    <w:rsid w:val="00F4078C"/>
    <w:rsid w:val="00F4330F"/>
    <w:rsid w:val="00F451B3"/>
    <w:rsid w:val="00F45D71"/>
    <w:rsid w:val="00F46EBC"/>
    <w:rsid w:val="00F46F73"/>
    <w:rsid w:val="00F47559"/>
    <w:rsid w:val="00F50662"/>
    <w:rsid w:val="00F50DF1"/>
    <w:rsid w:val="00F51B44"/>
    <w:rsid w:val="00F5266D"/>
    <w:rsid w:val="00F539F4"/>
    <w:rsid w:val="00F53CD0"/>
    <w:rsid w:val="00F54354"/>
    <w:rsid w:val="00F544EC"/>
    <w:rsid w:val="00F559F7"/>
    <w:rsid w:val="00F57935"/>
    <w:rsid w:val="00F6006D"/>
    <w:rsid w:val="00F60D57"/>
    <w:rsid w:val="00F60E90"/>
    <w:rsid w:val="00F628E8"/>
    <w:rsid w:val="00F64AC7"/>
    <w:rsid w:val="00F652FA"/>
    <w:rsid w:val="00F65D1D"/>
    <w:rsid w:val="00F66651"/>
    <w:rsid w:val="00F67012"/>
    <w:rsid w:val="00F70472"/>
    <w:rsid w:val="00F71EE4"/>
    <w:rsid w:val="00F7275E"/>
    <w:rsid w:val="00F72786"/>
    <w:rsid w:val="00F734FE"/>
    <w:rsid w:val="00F750BB"/>
    <w:rsid w:val="00F757C1"/>
    <w:rsid w:val="00F759D4"/>
    <w:rsid w:val="00F807B4"/>
    <w:rsid w:val="00F808BA"/>
    <w:rsid w:val="00F8132B"/>
    <w:rsid w:val="00F81B48"/>
    <w:rsid w:val="00F85846"/>
    <w:rsid w:val="00F91248"/>
    <w:rsid w:val="00F919CB"/>
    <w:rsid w:val="00F94609"/>
    <w:rsid w:val="00F953AA"/>
    <w:rsid w:val="00F955D0"/>
    <w:rsid w:val="00F95DE6"/>
    <w:rsid w:val="00F96390"/>
    <w:rsid w:val="00F96522"/>
    <w:rsid w:val="00F97462"/>
    <w:rsid w:val="00FA129B"/>
    <w:rsid w:val="00FA1327"/>
    <w:rsid w:val="00FA2BD3"/>
    <w:rsid w:val="00FA2F82"/>
    <w:rsid w:val="00FA404E"/>
    <w:rsid w:val="00FA5434"/>
    <w:rsid w:val="00FA5590"/>
    <w:rsid w:val="00FA5637"/>
    <w:rsid w:val="00FA6197"/>
    <w:rsid w:val="00FA6D66"/>
    <w:rsid w:val="00FB05F3"/>
    <w:rsid w:val="00FB0AC9"/>
    <w:rsid w:val="00FB2FDC"/>
    <w:rsid w:val="00FB3873"/>
    <w:rsid w:val="00FB4C0A"/>
    <w:rsid w:val="00FB694C"/>
    <w:rsid w:val="00FB700C"/>
    <w:rsid w:val="00FC2E94"/>
    <w:rsid w:val="00FC4759"/>
    <w:rsid w:val="00FC58D5"/>
    <w:rsid w:val="00FC5B38"/>
    <w:rsid w:val="00FC6F12"/>
    <w:rsid w:val="00FC7587"/>
    <w:rsid w:val="00FD020F"/>
    <w:rsid w:val="00FD04E4"/>
    <w:rsid w:val="00FD1DB9"/>
    <w:rsid w:val="00FD240E"/>
    <w:rsid w:val="00FD38A1"/>
    <w:rsid w:val="00FD3F34"/>
    <w:rsid w:val="00FD4BEE"/>
    <w:rsid w:val="00FD52A9"/>
    <w:rsid w:val="00FD57AC"/>
    <w:rsid w:val="00FD5F05"/>
    <w:rsid w:val="00FD7215"/>
    <w:rsid w:val="00FE009B"/>
    <w:rsid w:val="00FE0196"/>
    <w:rsid w:val="00FE08D4"/>
    <w:rsid w:val="00FE0A0B"/>
    <w:rsid w:val="00FE386E"/>
    <w:rsid w:val="00FE3925"/>
    <w:rsid w:val="00FE42A3"/>
    <w:rsid w:val="00FE5835"/>
    <w:rsid w:val="00FE62B1"/>
    <w:rsid w:val="00FE7E4C"/>
    <w:rsid w:val="00FF101A"/>
    <w:rsid w:val="00FF1309"/>
    <w:rsid w:val="00FF275D"/>
    <w:rsid w:val="00FF2CA6"/>
    <w:rsid w:val="00FF329A"/>
    <w:rsid w:val="00FF36DF"/>
    <w:rsid w:val="00FF60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01FA62D2"/>
  <w15:docId w15:val="{B4E49DA8-CB58-4E3C-A815-279BF060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513553"/>
    <w:pPr>
      <w:spacing w:before="120" w:after="120" w:line="240" w:lineRule="auto"/>
    </w:pPr>
    <w:rPr>
      <w:rFonts w:ascii="Arial" w:eastAsia="Times New Roman" w:hAnsi="Arial" w:cs="Times New Roman"/>
      <w:szCs w:val="24"/>
      <w:lang w:eastAsia="en-AU"/>
    </w:rPr>
  </w:style>
  <w:style w:type="paragraph" w:styleId="Heading1">
    <w:name w:val="heading 1"/>
    <w:aliases w:val="SWA Heading 1"/>
    <w:basedOn w:val="Normal"/>
    <w:next w:val="Normal"/>
    <w:link w:val="Heading1Char"/>
    <w:qFormat/>
    <w:rsid w:val="009C2CBB"/>
    <w:pPr>
      <w:keepNext/>
      <w:spacing w:before="240"/>
      <w:outlineLvl w:val="0"/>
    </w:pPr>
    <w:rPr>
      <w:rFonts w:ascii="Arial Bold" w:eastAsiaTheme="majorEastAsia" w:hAnsi="Arial Bold" w:cs="Arial"/>
      <w:b/>
      <w:color w:val="AF1E2D"/>
      <w:kern w:val="32"/>
      <w:sz w:val="36"/>
      <w:szCs w:val="22"/>
    </w:rPr>
  </w:style>
  <w:style w:type="paragraph" w:styleId="Heading2">
    <w:name w:val="heading 2"/>
    <w:aliases w:val="SWA Heading 2"/>
    <w:basedOn w:val="Normal"/>
    <w:next w:val="Normal"/>
    <w:link w:val="Heading2Char"/>
    <w:qFormat/>
    <w:rsid w:val="00D17F98"/>
    <w:pPr>
      <w:numPr>
        <w:numId w:val="34"/>
      </w:numPr>
      <w:spacing w:before="240"/>
      <w:ind w:left="357" w:hanging="357"/>
      <w:outlineLvl w:val="1"/>
    </w:pPr>
    <w:rPr>
      <w:rFonts w:ascii="Arial Bold" w:eastAsiaTheme="majorEastAsia" w:hAnsi="Arial Bold" w:cstheme="majorBidi"/>
      <w:b/>
      <w:sz w:val="26"/>
      <w:szCs w:val="28"/>
    </w:rPr>
  </w:style>
  <w:style w:type="paragraph" w:styleId="Heading3">
    <w:name w:val="heading 3"/>
    <w:aliases w:val="SWA Heading 3"/>
    <w:basedOn w:val="Normal"/>
    <w:next w:val="Normal"/>
    <w:link w:val="Heading3Char"/>
    <w:qFormat/>
    <w:rsid w:val="00104B04"/>
    <w:pPr>
      <w:keepNext/>
      <w:overflowPunct w:val="0"/>
      <w:autoSpaceDE w:val="0"/>
      <w:autoSpaceDN w:val="0"/>
      <w:adjustRightInd w:val="0"/>
      <w:textAlignment w:val="baseline"/>
      <w:outlineLvl w:val="2"/>
    </w:pPr>
    <w:rPr>
      <w:rFonts w:ascii="Arial Bold" w:eastAsiaTheme="majorEastAsia" w:hAnsi="Arial Bold" w:cstheme="majorBidi"/>
      <w:b/>
      <w:color w:val="000000" w:themeColor="text1"/>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9C2CBB"/>
    <w:rPr>
      <w:rFonts w:ascii="Arial Bold" w:eastAsiaTheme="majorEastAsia" w:hAnsi="Arial Bold" w:cs="Arial"/>
      <w:b/>
      <w:color w:val="AF1E2D"/>
      <w:kern w:val="32"/>
      <w:sz w:val="36"/>
      <w:lang w:eastAsia="en-AU"/>
    </w:rPr>
  </w:style>
  <w:style w:type="character" w:customStyle="1" w:styleId="Heading2Char">
    <w:name w:val="Heading 2 Char"/>
    <w:aliases w:val="SWA Heading 2 Char"/>
    <w:basedOn w:val="DefaultParagraphFont"/>
    <w:link w:val="Heading2"/>
    <w:rsid w:val="00D17F98"/>
    <w:rPr>
      <w:rFonts w:ascii="Arial Bold" w:eastAsiaTheme="majorEastAsia" w:hAnsi="Arial Bold" w:cstheme="majorBidi"/>
      <w:b/>
      <w:sz w:val="26"/>
      <w:szCs w:val="28"/>
      <w:lang w:eastAsia="en-AU"/>
    </w:rPr>
  </w:style>
  <w:style w:type="character" w:customStyle="1" w:styleId="Heading3Char">
    <w:name w:val="Heading 3 Char"/>
    <w:aliases w:val="SWA Heading 3 Char"/>
    <w:basedOn w:val="DefaultParagraphFont"/>
    <w:link w:val="Heading3"/>
    <w:rsid w:val="00104B04"/>
    <w:rPr>
      <w:rFonts w:ascii="Arial Bold" w:eastAsiaTheme="majorEastAsia" w:hAnsi="Arial Bold" w:cstheme="majorBidi"/>
      <w:b/>
      <w:color w:val="000000" w:themeColor="text1"/>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C10DB4"/>
    <w:pPr>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C10DB4"/>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CF0B6F"/>
    <w:pPr>
      <w:tabs>
        <w:tab w:val="center" w:pos="4513"/>
        <w:tab w:val="right" w:pos="9026"/>
      </w:tabs>
    </w:pPr>
    <w:rPr>
      <w:sz w:val="16"/>
    </w:rPr>
  </w:style>
  <w:style w:type="character" w:customStyle="1" w:styleId="FooterChar">
    <w:name w:val="Footer Char"/>
    <w:basedOn w:val="DefaultParagraphFont"/>
    <w:link w:val="Footer"/>
    <w:uiPriority w:val="99"/>
    <w:rsid w:val="00CF0B6F"/>
    <w:rPr>
      <w:rFonts w:ascii="Arial" w:eastAsia="Times New Roman" w:hAnsi="Arial" w:cs="Times New Roman"/>
      <w:sz w:val="16"/>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080B20"/>
    <w:pPr>
      <w:spacing w:before="3000"/>
      <w:outlineLvl w:val="9"/>
    </w:pPr>
    <w:rPr>
      <w:color w:val="C10A27"/>
      <w:sz w:val="72"/>
      <w:szCs w:val="96"/>
    </w:rPr>
  </w:style>
  <w:style w:type="character" w:customStyle="1" w:styleId="SWACoverHeaderChar">
    <w:name w:val="SWA Cover Header Char"/>
    <w:basedOn w:val="TitleChar"/>
    <w:link w:val="SWACoverHeader"/>
    <w:rsid w:val="00080B20"/>
    <w:rPr>
      <w:rFonts w:ascii="Arial Bold" w:eastAsiaTheme="majorEastAsia" w:hAnsi="Arial Bold" w:cs="Arial"/>
      <w:b/>
      <w:bCs/>
      <w:color w:val="C10A27"/>
      <w:kern w:val="28"/>
      <w:sz w:val="72"/>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8749AE"/>
    <w:pPr>
      <w:spacing w:before="60" w:after="60" w:line="240" w:lineRule="auto"/>
    </w:pPr>
    <w:rPr>
      <w:rFonts w:ascii="Arial" w:hAnsi="Arial"/>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0"/>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0C70AF"/>
    <w:pPr>
      <w:keepNext/>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0C70AF"/>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DE534B"/>
    <w:pPr>
      <w:pageBreakBefore/>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color w:val="AF1E2D"/>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DE534B"/>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513553"/>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outlineLvl w:val="9"/>
    </w:pPr>
    <w:rPr>
      <w:sz w:val="24"/>
    </w:rPr>
  </w:style>
  <w:style w:type="character" w:customStyle="1" w:styleId="SWAFeaturepagetitleChar">
    <w:name w:val="SWA Feature page title Char"/>
    <w:basedOn w:val="Heading1Char"/>
    <w:link w:val="SWAFeaturepagetitle"/>
    <w:rsid w:val="00513553"/>
    <w:rPr>
      <w:rFonts w:ascii="Arial Bold" w:eastAsiaTheme="majorEastAsia" w:hAnsi="Arial Bold" w:cs="Arial"/>
      <w:b/>
      <w:color w:val="AF1E2D"/>
      <w:kern w:val="32"/>
      <w:sz w:val="24"/>
      <w:shd w:val="clear" w:color="auto" w:fill="F2F2F2" w:themeFill="background1" w:themeFillShade="F2"/>
      <w:lang w:eastAsia="en-AU"/>
    </w:rPr>
  </w:style>
  <w:style w:type="paragraph" w:customStyle="1" w:styleId="SWA1stHeading">
    <w:name w:val="SWA 1st Heading"/>
    <w:basedOn w:val="Heading1"/>
    <w:next w:val="Normal"/>
    <w:qFormat/>
    <w:rsid w:val="00977671"/>
    <w:pPr>
      <w:keepLines/>
      <w:numPr>
        <w:ilvl w:val="1"/>
        <w:numId w:val="2"/>
      </w:numPr>
      <w:spacing w:before="360"/>
      <w:ind w:left="709" w:hanging="709"/>
    </w:pPr>
    <w:rPr>
      <w:rFonts w:ascii="Arial" w:hAnsi="Arial"/>
      <w:kern w:val="0"/>
      <w:sz w:val="32"/>
    </w:rPr>
  </w:style>
  <w:style w:type="paragraph" w:customStyle="1" w:styleId="WhiteHeading">
    <w:name w:val="White Heading"/>
    <w:basedOn w:val="Normal"/>
    <w:next w:val="Normal"/>
    <w:rsid w:val="00977671"/>
    <w:pPr>
      <w:keepNext/>
      <w:numPr>
        <w:numId w:val="2"/>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296752"/>
    <w:pPr>
      <w:numPr>
        <w:numId w:val="3"/>
      </w:numPr>
      <w:ind w:left="714" w:hanging="357"/>
      <w:contextualSpacing/>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296752"/>
    <w:rPr>
      <w:rFonts w:ascii="Arial" w:eastAsia="Times New Roman" w:hAnsi="Arial" w:cs="Times New Roman"/>
      <w:sz w:val="20"/>
      <w:szCs w:val="20"/>
      <w:lang w:eastAsia="en-AU"/>
    </w:rPr>
  </w:style>
  <w:style w:type="paragraph" w:customStyle="1" w:styleId="SWATableheader">
    <w:name w:val="SWA Table header"/>
    <w:link w:val="SWATableheaderChar"/>
    <w:qFormat/>
    <w:rsid w:val="00A02157"/>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A02157"/>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119C1"/>
    <w:pPr>
      <w:keepLines/>
      <w:numPr>
        <w:numId w:val="4"/>
      </w:numPr>
      <w:spacing w:before="360"/>
      <w:ind w:left="284" w:hanging="284"/>
    </w:pPr>
    <w:rPr>
      <w:kern w:val="0"/>
      <w:sz w:val="2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080B20"/>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6D2E06"/>
    <w:pPr>
      <w:tabs>
        <w:tab w:val="right" w:leader="dot" w:pos="8820"/>
      </w:tabs>
      <w:spacing w:after="100"/>
    </w:pPr>
  </w:style>
  <w:style w:type="paragraph" w:styleId="TOC2">
    <w:name w:val="toc 2"/>
    <w:basedOn w:val="Normal"/>
    <w:next w:val="Normal"/>
    <w:autoRedefine/>
    <w:uiPriority w:val="39"/>
    <w:unhideWhenUsed/>
    <w:rsid w:val="006D2E06"/>
    <w:pPr>
      <w:tabs>
        <w:tab w:val="left" w:pos="660"/>
        <w:tab w:val="right" w:leader="dot" w:pos="8820"/>
      </w:tabs>
      <w:spacing w:after="100"/>
      <w:ind w:left="200"/>
    </w:pPr>
  </w:style>
  <w:style w:type="paragraph" w:styleId="TOC3">
    <w:name w:val="toc 3"/>
    <w:basedOn w:val="Normal"/>
    <w:next w:val="Normal"/>
    <w:autoRedefine/>
    <w:uiPriority w:val="39"/>
    <w:unhideWhenUsed/>
    <w:rsid w:val="00D60313"/>
    <w:pPr>
      <w:spacing w:after="100"/>
      <w:ind w:left="400"/>
    </w:pPr>
  </w:style>
  <w:style w:type="paragraph" w:styleId="TOC8">
    <w:name w:val="toc 8"/>
    <w:basedOn w:val="Normal"/>
    <w:next w:val="Normal"/>
    <w:autoRedefine/>
    <w:uiPriority w:val="39"/>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qFormat/>
    <w:rsid w:val="006A3D58"/>
    <w:pPr>
      <w:spacing w:line="276" w:lineRule="auto"/>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BC4E65"/>
    <w:pPr>
      <w:spacing w:before="3000"/>
      <w:jc w:val="right"/>
    </w:pPr>
    <w:rPr>
      <w:sz w:val="96"/>
      <w:szCs w:val="96"/>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BC4E65"/>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styleId="Subtitle">
    <w:name w:val="Subtitle"/>
    <w:basedOn w:val="Normal"/>
    <w:next w:val="Normal"/>
    <w:link w:val="SubtitleChar"/>
    <w:uiPriority w:val="11"/>
    <w:rsid w:val="00AE410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AE410C"/>
    <w:rPr>
      <w:rFonts w:asciiTheme="majorHAnsi" w:eastAsiaTheme="majorEastAsia" w:hAnsiTheme="majorHAnsi" w:cstheme="majorBidi"/>
      <w:i/>
      <w:iCs/>
      <w:color w:val="4F81BD" w:themeColor="accent1"/>
      <w:spacing w:val="15"/>
      <w:sz w:val="24"/>
      <w:szCs w:val="24"/>
      <w:lang w:eastAsia="en-AU"/>
    </w:rPr>
  </w:style>
  <w:style w:type="character" w:styleId="IntenseReference">
    <w:name w:val="Intense Reference"/>
    <w:basedOn w:val="DefaultParagraphFont"/>
    <w:uiPriority w:val="32"/>
    <w:rsid w:val="00B17D22"/>
    <w:rPr>
      <w:b/>
      <w:bCs/>
      <w:smallCaps/>
      <w:color w:val="C0504D" w:themeColor="accent2"/>
      <w:spacing w:val="5"/>
      <w:u w:val="single"/>
    </w:rPr>
  </w:style>
  <w:style w:type="paragraph" w:styleId="Caption">
    <w:name w:val="caption"/>
    <w:basedOn w:val="Normal"/>
    <w:next w:val="Normal"/>
    <w:uiPriority w:val="35"/>
    <w:unhideWhenUsed/>
    <w:qFormat/>
    <w:rsid w:val="002D017B"/>
    <w:pPr>
      <w:spacing w:before="0" w:after="200"/>
    </w:pPr>
    <w:rPr>
      <w:b/>
      <w:bCs/>
      <w:color w:val="C10A27"/>
      <w:sz w:val="18"/>
      <w:szCs w:val="18"/>
    </w:rPr>
  </w:style>
  <w:style w:type="character" w:styleId="PlaceholderText">
    <w:name w:val="Placeholder Text"/>
    <w:basedOn w:val="DefaultParagraphFont"/>
    <w:uiPriority w:val="99"/>
    <w:semiHidden/>
    <w:rsid w:val="001B501C"/>
    <w:rPr>
      <w:color w:val="808080"/>
    </w:rPr>
  </w:style>
  <w:style w:type="character" w:styleId="EndnoteReference">
    <w:name w:val="endnote reference"/>
    <w:basedOn w:val="DefaultParagraphFont"/>
    <w:unhideWhenUsed/>
    <w:rsid w:val="003D13EC"/>
    <w:rPr>
      <w:vertAlign w:val="superscript"/>
    </w:rPr>
  </w:style>
  <w:style w:type="character" w:styleId="SubtleReference">
    <w:name w:val="Subtle Reference"/>
    <w:basedOn w:val="DefaultParagraphFont"/>
    <w:uiPriority w:val="31"/>
    <w:rsid w:val="0065260A"/>
    <w:rPr>
      <w:smallCaps/>
      <w:color w:val="C0504D" w:themeColor="accent2"/>
      <w:u w:val="single"/>
    </w:rPr>
  </w:style>
  <w:style w:type="paragraph" w:customStyle="1" w:styleId="Table">
    <w:name w:val="Table"/>
    <w:aliases w:val="SWA table bullet"/>
    <w:basedOn w:val="SWABullets"/>
    <w:qFormat/>
    <w:rsid w:val="008749AE"/>
    <w:pPr>
      <w:spacing w:before="60" w:after="60"/>
      <w:ind w:left="315" w:hanging="283"/>
    </w:pPr>
  </w:style>
  <w:style w:type="paragraph" w:customStyle="1" w:styleId="Tabletext">
    <w:name w:val="Table text"/>
    <w:basedOn w:val="Normal"/>
    <w:qFormat/>
    <w:rsid w:val="00296752"/>
    <w:pPr>
      <w:spacing w:before="60" w:after="60"/>
    </w:pPr>
    <w:rPr>
      <w:bCs/>
    </w:rPr>
  </w:style>
  <w:style w:type="paragraph" w:customStyle="1" w:styleId="Tableheadingwhite">
    <w:name w:val="Table heading white"/>
    <w:basedOn w:val="Normal"/>
    <w:qFormat/>
    <w:rsid w:val="001B501C"/>
    <w:pPr>
      <w:spacing w:before="40" w:after="40"/>
    </w:pPr>
    <w:rPr>
      <w:rFonts w:eastAsiaTheme="minorHAnsi" w:cs="Arial"/>
      <w:b/>
      <w:color w:val="FFFFFF"/>
      <w:szCs w:val="20"/>
      <w:lang w:eastAsia="en-US"/>
    </w:rPr>
  </w:style>
  <w:style w:type="paragraph" w:customStyle="1" w:styleId="Tabletextbold">
    <w:name w:val="Table text bold"/>
    <w:basedOn w:val="Tabletext"/>
    <w:qFormat/>
    <w:rsid w:val="001B501C"/>
    <w:pPr>
      <w:spacing w:before="80" w:after="80"/>
    </w:pPr>
    <w:rPr>
      <w:rFonts w:eastAsiaTheme="minorHAnsi" w:cstheme="minorBidi"/>
      <w:b/>
      <w:bCs w:val="0"/>
      <w:szCs w:val="20"/>
      <w:lang w:eastAsia="en-US"/>
    </w:rPr>
  </w:style>
  <w:style w:type="paragraph" w:customStyle="1" w:styleId="Tableheading">
    <w:name w:val="Table heading"/>
    <w:basedOn w:val="Tableheadingwhite"/>
    <w:qFormat/>
    <w:rsid w:val="001B501C"/>
    <w:rPr>
      <w:color w:val="000000" w:themeColor="text1"/>
    </w:rPr>
  </w:style>
  <w:style w:type="paragraph" w:customStyle="1" w:styleId="SWAFeatureHeading">
    <w:name w:val="SWA Feature Heading"/>
    <w:basedOn w:val="SWAFeaturetext"/>
    <w:qFormat/>
    <w:rsid w:val="002220D8"/>
    <w:rPr>
      <w:b/>
      <w:color w:val="AF1E2D"/>
    </w:rPr>
  </w:style>
  <w:style w:type="paragraph" w:customStyle="1" w:styleId="SWAFeaturePageTitleRed">
    <w:name w:val="SWA Feature Page Title Red"/>
    <w:basedOn w:val="SWAFeaturepagetitle"/>
    <w:qFormat/>
    <w:rsid w:val="00AF43E4"/>
    <w:pPr>
      <w:pBdr>
        <w:top w:val="single" w:sz="48" w:space="1" w:color="AF1E2D"/>
        <w:left w:val="single" w:sz="48" w:space="4" w:color="AF1E2D"/>
        <w:bottom w:val="single" w:sz="48" w:space="1" w:color="AF1E2D"/>
        <w:right w:val="single" w:sz="48" w:space="4" w:color="AF1E2D"/>
      </w:pBdr>
      <w:shd w:val="clear" w:color="auto" w:fill="AF1E2D"/>
    </w:pPr>
    <w:rPr>
      <w:color w:val="FFFFFF" w:themeColor="background1"/>
    </w:rPr>
  </w:style>
  <w:style w:type="paragraph" w:styleId="FootnoteText">
    <w:name w:val="footnote text"/>
    <w:basedOn w:val="Normal"/>
    <w:link w:val="FootnoteTextChar"/>
    <w:unhideWhenUsed/>
    <w:rsid w:val="00B321D8"/>
    <w:pPr>
      <w:spacing w:before="0" w:after="0"/>
    </w:pPr>
    <w:rPr>
      <w:szCs w:val="20"/>
    </w:rPr>
  </w:style>
  <w:style w:type="character" w:customStyle="1" w:styleId="FootnoteTextChar">
    <w:name w:val="Footnote Text Char"/>
    <w:basedOn w:val="DefaultParagraphFont"/>
    <w:link w:val="FootnoteText"/>
    <w:rsid w:val="00B321D8"/>
    <w:rPr>
      <w:rFonts w:ascii="Arial" w:eastAsia="Times New Roman" w:hAnsi="Arial" w:cs="Times New Roman"/>
      <w:sz w:val="20"/>
      <w:szCs w:val="20"/>
      <w:lang w:eastAsia="en-AU"/>
    </w:rPr>
  </w:style>
  <w:style w:type="character" w:styleId="FootnoteReference">
    <w:name w:val="footnote reference"/>
    <w:basedOn w:val="DefaultParagraphFont"/>
    <w:uiPriority w:val="99"/>
    <w:unhideWhenUsed/>
    <w:rsid w:val="00B321D8"/>
    <w:rPr>
      <w:vertAlign w:val="superscript"/>
    </w:rPr>
  </w:style>
  <w:style w:type="paragraph" w:customStyle="1" w:styleId="Footnote">
    <w:name w:val="Footnote"/>
    <w:basedOn w:val="FootnoteText"/>
    <w:qFormat/>
    <w:rsid w:val="00B321D8"/>
    <w:rPr>
      <w:i/>
      <w:sz w:val="16"/>
      <w:szCs w:val="16"/>
    </w:rPr>
  </w:style>
  <w:style w:type="paragraph" w:customStyle="1" w:styleId="HeadingnotinTOC">
    <w:name w:val="Heading (not in TOC)"/>
    <w:basedOn w:val="Normal"/>
    <w:qFormat/>
    <w:rsid w:val="008574AA"/>
    <w:pPr>
      <w:keepNext/>
      <w:keepLines/>
      <w:spacing w:before="240"/>
    </w:pPr>
    <w:rPr>
      <w:rFonts w:ascii="Arial Bold" w:hAnsi="Arial Bold"/>
      <w:b/>
      <w:kern w:val="32"/>
      <w:sz w:val="28"/>
      <w:szCs w:val="28"/>
    </w:rPr>
  </w:style>
  <w:style w:type="paragraph" w:styleId="TOC4">
    <w:name w:val="toc 4"/>
    <w:basedOn w:val="Normal"/>
    <w:next w:val="Normal"/>
    <w:autoRedefine/>
    <w:uiPriority w:val="39"/>
    <w:unhideWhenUsed/>
    <w:rsid w:val="002A197A"/>
    <w:pPr>
      <w:spacing w:before="0"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2A197A"/>
    <w:pPr>
      <w:spacing w:before="0"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2A197A"/>
    <w:pPr>
      <w:spacing w:before="0"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2A197A"/>
    <w:pPr>
      <w:spacing w:before="0" w:after="100" w:line="276" w:lineRule="auto"/>
      <w:ind w:left="132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2A197A"/>
    <w:pPr>
      <w:spacing w:before="0" w:after="100" w:line="276" w:lineRule="auto"/>
      <w:ind w:left="1760"/>
    </w:pPr>
    <w:rPr>
      <w:rFonts w:asciiTheme="minorHAnsi" w:eastAsiaTheme="minorEastAsia" w:hAnsiTheme="minorHAnsi" w:cstheme="minorBidi"/>
      <w:szCs w:val="22"/>
    </w:rPr>
  </w:style>
  <w:style w:type="character" w:styleId="CommentReference">
    <w:name w:val="annotation reference"/>
    <w:basedOn w:val="DefaultParagraphFont"/>
    <w:uiPriority w:val="99"/>
    <w:semiHidden/>
    <w:unhideWhenUsed/>
    <w:rsid w:val="005B58B2"/>
    <w:rPr>
      <w:sz w:val="16"/>
      <w:szCs w:val="16"/>
    </w:rPr>
  </w:style>
  <w:style w:type="paragraph" w:styleId="CommentText">
    <w:name w:val="annotation text"/>
    <w:basedOn w:val="Normal"/>
    <w:link w:val="CommentTextChar"/>
    <w:uiPriority w:val="99"/>
    <w:semiHidden/>
    <w:unhideWhenUsed/>
    <w:rsid w:val="005B58B2"/>
    <w:rPr>
      <w:szCs w:val="20"/>
    </w:rPr>
  </w:style>
  <w:style w:type="character" w:customStyle="1" w:styleId="CommentTextChar">
    <w:name w:val="Comment Text Char"/>
    <w:basedOn w:val="DefaultParagraphFont"/>
    <w:link w:val="CommentText"/>
    <w:uiPriority w:val="99"/>
    <w:semiHidden/>
    <w:rsid w:val="005B58B2"/>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B58B2"/>
    <w:rPr>
      <w:b/>
      <w:bCs/>
    </w:rPr>
  </w:style>
  <w:style w:type="character" w:customStyle="1" w:styleId="CommentSubjectChar">
    <w:name w:val="Comment Subject Char"/>
    <w:basedOn w:val="CommentTextChar"/>
    <w:link w:val="CommentSubject"/>
    <w:uiPriority w:val="99"/>
    <w:semiHidden/>
    <w:rsid w:val="005B58B2"/>
    <w:rPr>
      <w:rFonts w:ascii="Arial" w:eastAsia="Times New Roman" w:hAnsi="Arial" w:cs="Times New Roman"/>
      <w:b/>
      <w:bCs/>
      <w:sz w:val="20"/>
      <w:szCs w:val="20"/>
      <w:lang w:eastAsia="en-AU"/>
    </w:rPr>
  </w:style>
  <w:style w:type="paragraph" w:customStyle="1" w:styleId="Heading2Redforforms">
    <w:name w:val="Heading 2 Red for forms"/>
    <w:basedOn w:val="Heading2"/>
    <w:qFormat/>
    <w:rsid w:val="00115E93"/>
    <w:pPr>
      <w:pBdr>
        <w:top w:val="single" w:sz="48" w:space="1" w:color="AF1E2D"/>
        <w:left w:val="single" w:sz="48" w:space="4" w:color="AF1E2D"/>
        <w:bottom w:val="single" w:sz="48" w:space="1" w:color="AF1E2D"/>
        <w:right w:val="single" w:sz="48" w:space="4" w:color="AF1E2D"/>
      </w:pBdr>
      <w:shd w:val="clear" w:color="auto" w:fill="AF1E2D"/>
    </w:pPr>
    <w:rPr>
      <w:color w:val="FFFFFF" w:themeColor="background1"/>
      <w:kern w:val="32"/>
      <w:szCs w:val="36"/>
    </w:rPr>
  </w:style>
  <w:style w:type="paragraph" w:styleId="Revision">
    <w:name w:val="Revision"/>
    <w:hidden/>
    <w:uiPriority w:val="99"/>
    <w:semiHidden/>
    <w:rsid w:val="00E25E78"/>
    <w:pPr>
      <w:spacing w:after="0" w:line="240" w:lineRule="auto"/>
    </w:pPr>
    <w:rPr>
      <w:rFonts w:ascii="Arial" w:eastAsia="Times New Roman" w:hAnsi="Arial" w:cs="Times New Roman"/>
      <w:sz w:val="20"/>
      <w:szCs w:val="24"/>
      <w:lang w:eastAsia="en-AU"/>
    </w:rPr>
  </w:style>
  <w:style w:type="paragraph" w:customStyle="1" w:styleId="Tablebullets">
    <w:name w:val="Table bullets"/>
    <w:basedOn w:val="SWABullets"/>
    <w:qFormat/>
    <w:rsid w:val="005920C0"/>
    <w:pPr>
      <w:ind w:left="317" w:hanging="284"/>
    </w:pPr>
  </w:style>
  <w:style w:type="paragraph" w:customStyle="1" w:styleId="Headertext">
    <w:name w:val="Header text"/>
    <w:basedOn w:val="Normal"/>
    <w:qFormat/>
    <w:rsid w:val="00AC4CD9"/>
    <w:pPr>
      <w:tabs>
        <w:tab w:val="right" w:pos="8789"/>
      </w:tabs>
      <w:spacing w:before="80" w:after="80"/>
    </w:pPr>
    <w:rPr>
      <w:sz w:val="16"/>
      <w:szCs w:val="18"/>
    </w:rPr>
  </w:style>
  <w:style w:type="paragraph" w:customStyle="1" w:styleId="Headertextsection2form">
    <w:name w:val="Header text section 2 form"/>
    <w:basedOn w:val="Headertext"/>
    <w:qFormat/>
    <w:rsid w:val="00AC4CD9"/>
    <w:pPr>
      <w:pBdr>
        <w:top w:val="single" w:sz="18" w:space="4" w:color="AF1E2D"/>
        <w:left w:val="single" w:sz="18" w:space="8" w:color="AF1E2D"/>
        <w:bottom w:val="single" w:sz="18" w:space="4" w:color="AF1E2D"/>
        <w:right w:val="single" w:sz="18" w:space="8" w:color="AF1E2D"/>
      </w:pBdr>
      <w:shd w:val="clear" w:color="auto" w:fill="AF1E2D"/>
    </w:pPr>
    <w:rPr>
      <w:rFonts w:ascii="Arial Bold" w:hAnsi="Arial Bold"/>
      <w:b/>
      <w:color w:val="FFFFFF" w:themeColor="background1"/>
    </w:rPr>
  </w:style>
  <w:style w:type="paragraph" w:customStyle="1" w:styleId="Generalchapterfeature">
    <w:name w:val="General chapter feature"/>
    <w:basedOn w:val="SWAFeatureHeading"/>
    <w:qFormat/>
    <w:rsid w:val="003C54A0"/>
    <w:rPr>
      <w:sz w:val="26"/>
      <w:szCs w:val="26"/>
    </w:rPr>
  </w:style>
  <w:style w:type="paragraph" w:customStyle="1" w:styleId="Formquestions">
    <w:name w:val="Form questions"/>
    <w:basedOn w:val="Normal"/>
    <w:qFormat/>
    <w:rsid w:val="00CF0B6F"/>
    <w:pPr>
      <w:tabs>
        <w:tab w:val="left" w:pos="4536"/>
      </w:tabs>
    </w:pPr>
    <w:rPr>
      <w:sz w:val="20"/>
      <w:szCs w:val="20"/>
    </w:rPr>
  </w:style>
  <w:style w:type="paragraph" w:customStyle="1" w:styleId="SWA-FOOTER">
    <w:name w:val="SWA - FOOTER"/>
    <w:basedOn w:val="Normal"/>
    <w:qFormat/>
    <w:rsid w:val="00507E3B"/>
    <w:pPr>
      <w:tabs>
        <w:tab w:val="left" w:pos="425"/>
        <w:tab w:val="right" w:pos="9072"/>
      </w:tabs>
      <w:spacing w:before="0"/>
      <w:ind w:left="425" w:hanging="425"/>
      <w:contextualSpacing/>
    </w:pPr>
    <w:rPr>
      <w:rFonts w:eastAsiaTheme="minorHAnsi" w:cstheme="minorBidi"/>
      <w:sz w:val="18"/>
      <w:lang w:eastAsia="en-US"/>
    </w:rPr>
  </w:style>
  <w:style w:type="paragraph" w:customStyle="1" w:styleId="Disclaimer">
    <w:name w:val="Disclaimer"/>
    <w:basedOn w:val="Normal"/>
    <w:uiPriority w:val="99"/>
    <w:semiHidden/>
    <w:qFormat/>
    <w:rsid w:val="004E31B1"/>
    <w:pPr>
      <w:spacing w:before="0" w:after="60"/>
    </w:pPr>
    <w:rPr>
      <w:sz w:val="16"/>
      <w:lang w:eastAsia="en-US"/>
    </w:rPr>
  </w:style>
  <w:style w:type="paragraph" w:customStyle="1" w:styleId="SWA-FOROFFICIALUSEONLY">
    <w:name w:val="SWA - FOR OFFICIAL USE ONLY"/>
    <w:basedOn w:val="Normal"/>
    <w:qFormat/>
    <w:rsid w:val="00AE2BA7"/>
    <w:pPr>
      <w:tabs>
        <w:tab w:val="left" w:pos="425"/>
      </w:tabs>
      <w:spacing w:before="0" w:after="480"/>
      <w:ind w:left="425" w:hanging="425"/>
      <w:jc w:val="center"/>
    </w:pPr>
    <w:rPr>
      <w:rFonts w:ascii="Arial Bold" w:eastAsiaTheme="minorHAnsi" w:hAnsi="Arial Bold" w:cstheme="minorBidi"/>
      <w:b/>
      <w:caps/>
      <w:color w:val="C00000"/>
      <w:lang w:eastAsia="en-US"/>
    </w:rPr>
  </w:style>
  <w:style w:type="paragraph" w:styleId="ListBullet">
    <w:name w:val="List Bullet"/>
    <w:basedOn w:val="Normal"/>
    <w:qFormat/>
    <w:rsid w:val="00AE2BA7"/>
    <w:pPr>
      <w:spacing w:before="0"/>
      <w:ind w:left="720" w:hanging="36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047264">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84234499">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gupea.ub.gu.se/bitstream/2077/4192/1/ah1998_11.pdf"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www.epa.gov/haps/health-effects-notebook-hazardous-air-pollutan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npi.gov.au/resource/antimony-and-compound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cis.safeworkaustralia.gov.au/" TargetMode="External"/><Relationship Id="rId32"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safeworkaustralia.gov.au/system/files/documents/1705/workplace-exposure-standards-airborne-contaminants-v2.pdf" TargetMode="External"/><Relationship Id="rId28"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www.atsdr.cdc.gov/toxprofiles/tp.asp?id=332&amp;tid=58"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testsafe.com.au/__data/assets/pdf_file/0007/16387/Chemical-Analysis-Branch-Handbook-9th-edition-TS033.pdf" TargetMode="External"/><Relationship Id="rId27" Type="http://schemas.openxmlformats.org/officeDocument/2006/relationships/image" Target="media/image4.jpeg"/><Relationship Id="rId30" Type="http://schemas.openxmlformats.org/officeDocument/2006/relationships/header" Target="header7.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thoracic.org/statements/resources/pfet/PFT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1A017625BE94F5D94145308DF9ECB5F"/>
        <w:category>
          <w:name w:val="General"/>
          <w:gallery w:val="placeholder"/>
        </w:category>
        <w:types>
          <w:type w:val="bbPlcHdr"/>
        </w:types>
        <w:behaviors>
          <w:behavior w:val="content"/>
        </w:behaviors>
        <w:guid w:val="{3420ABF3-8D50-466E-9522-30DF85EC1E36}"/>
      </w:docPartPr>
      <w:docPartBody>
        <w:p w:rsidR="001D089D" w:rsidRDefault="006E237E">
          <w:r w:rsidRPr="003F6A7B">
            <w:rPr>
              <w:rStyle w:val="PlaceholderText"/>
              <w:rFonts w:eastAsiaTheme="minorHAnsi"/>
            </w:rPr>
            <w:t>Click here to enter a date.</w:t>
          </w:r>
        </w:p>
      </w:docPartBody>
    </w:docPart>
    <w:docPart>
      <w:docPartPr>
        <w:name w:val="BBDBE32E26EE458380CD05D290D6B206"/>
        <w:category>
          <w:name w:val="General"/>
          <w:gallery w:val="placeholder"/>
        </w:category>
        <w:types>
          <w:type w:val="bbPlcHdr"/>
        </w:types>
        <w:behaviors>
          <w:behavior w:val="content"/>
        </w:behaviors>
        <w:guid w:val="{7F783324-BB59-4AA7-8768-3CBADA958DEF}"/>
      </w:docPartPr>
      <w:docPartBody>
        <w:p w:rsidR="001D089D" w:rsidRDefault="006E237E">
          <w:r w:rsidRPr="003F6A7B">
            <w:rPr>
              <w:rStyle w:val="PlaceholderText"/>
              <w:rFonts w:eastAsiaTheme="minorHAnsi"/>
            </w:rPr>
            <w:t>Click here to enter a date.</w:t>
          </w:r>
        </w:p>
      </w:docPartBody>
    </w:docPart>
    <w:docPart>
      <w:docPartPr>
        <w:name w:val="4D33027B1CFC4B6DAE4AD7BACD2CC87E"/>
        <w:category>
          <w:name w:val="General"/>
          <w:gallery w:val="placeholder"/>
        </w:category>
        <w:types>
          <w:type w:val="bbPlcHdr"/>
        </w:types>
        <w:behaviors>
          <w:behavior w:val="content"/>
        </w:behaviors>
        <w:guid w:val="{FD217200-1A1D-4BA8-A806-45E124E996D7}"/>
      </w:docPartPr>
      <w:docPartBody>
        <w:p w:rsidR="001D089D" w:rsidRDefault="006E237E">
          <w:r w:rsidRPr="003F6A7B">
            <w:rPr>
              <w:rStyle w:val="PlaceholderText"/>
              <w:rFonts w:eastAsiaTheme="minorHAnsi"/>
            </w:rPr>
            <w:t>Click here to enter a date.</w:t>
          </w:r>
        </w:p>
      </w:docPartBody>
    </w:docPart>
    <w:docPart>
      <w:docPartPr>
        <w:name w:val="E372E970A2024E5DA92AC5B45CB020E7"/>
        <w:category>
          <w:name w:val="General"/>
          <w:gallery w:val="placeholder"/>
        </w:category>
        <w:types>
          <w:type w:val="bbPlcHdr"/>
        </w:types>
        <w:behaviors>
          <w:behavior w:val="content"/>
        </w:behaviors>
        <w:guid w:val="{BA9004AD-8190-4E4E-A120-59D4D123C155}"/>
      </w:docPartPr>
      <w:docPartBody>
        <w:p w:rsidR="001D089D" w:rsidRDefault="006E237E">
          <w:r w:rsidRPr="003F6A7B">
            <w:rPr>
              <w:rStyle w:val="PlaceholderText"/>
              <w:rFonts w:eastAsiaTheme="minorHAnsi"/>
            </w:rPr>
            <w:t>Click here to enter a date.</w:t>
          </w:r>
        </w:p>
      </w:docPartBody>
    </w:docPart>
    <w:docPart>
      <w:docPartPr>
        <w:name w:val="5E310A6C069848AAB5154E523020B8F9"/>
        <w:category>
          <w:name w:val="General"/>
          <w:gallery w:val="placeholder"/>
        </w:category>
        <w:types>
          <w:type w:val="bbPlcHdr"/>
        </w:types>
        <w:behaviors>
          <w:behavior w:val="content"/>
        </w:behaviors>
        <w:guid w:val="{0765D2E2-EC3A-4639-9FEB-4E3C995CA9DA}"/>
      </w:docPartPr>
      <w:docPartBody>
        <w:p w:rsidR="001D089D" w:rsidRDefault="006E237E">
          <w:r w:rsidRPr="00A87704">
            <w:rPr>
              <w:rStyle w:val="PlaceholderText"/>
              <w:rFonts w:eastAsiaTheme="minorHAnsi"/>
            </w:rPr>
            <w:t>Click here to enter a date.</w:t>
          </w:r>
        </w:p>
      </w:docPartBody>
    </w:docPart>
    <w:docPart>
      <w:docPartPr>
        <w:name w:val="33EE05D5F65049DAAB47D70B2D09A090"/>
        <w:category>
          <w:name w:val="General"/>
          <w:gallery w:val="placeholder"/>
        </w:category>
        <w:types>
          <w:type w:val="bbPlcHdr"/>
        </w:types>
        <w:behaviors>
          <w:behavior w:val="content"/>
        </w:behaviors>
        <w:guid w:val="{B71EB8BB-CB76-487B-B47F-5F2F41D7C769}"/>
      </w:docPartPr>
      <w:docPartBody>
        <w:p w:rsidR="001D089D" w:rsidRDefault="006E237E">
          <w:r w:rsidRPr="00A87704">
            <w:rPr>
              <w:rStyle w:val="PlaceholderText"/>
              <w:rFonts w:eastAsiaTheme="minorHAnsi"/>
            </w:rPr>
            <w:t>Click here to enter a date.</w:t>
          </w:r>
        </w:p>
      </w:docPartBody>
    </w:docPart>
    <w:docPart>
      <w:docPartPr>
        <w:name w:val="B43393279F8744F9A1074779CCFAA2D6"/>
        <w:category>
          <w:name w:val="General"/>
          <w:gallery w:val="placeholder"/>
        </w:category>
        <w:types>
          <w:type w:val="bbPlcHdr"/>
        </w:types>
        <w:behaviors>
          <w:behavior w:val="content"/>
        </w:behaviors>
        <w:guid w:val="{9483F02A-C3ED-4EE8-A76B-39D93DA1E4B6}"/>
      </w:docPartPr>
      <w:docPartBody>
        <w:p w:rsidR="001D089D" w:rsidRDefault="006E237E">
          <w:r w:rsidRPr="00A87704">
            <w:rPr>
              <w:rStyle w:val="PlaceholderText"/>
              <w:rFonts w:eastAsiaTheme="minorHAnsi"/>
            </w:rPr>
            <w:t>Click here to enter a date.</w:t>
          </w:r>
        </w:p>
      </w:docPartBody>
    </w:docPart>
    <w:docPart>
      <w:docPartPr>
        <w:name w:val="2AA1151F03734D229C3157226263B864"/>
        <w:category>
          <w:name w:val="General"/>
          <w:gallery w:val="placeholder"/>
        </w:category>
        <w:types>
          <w:type w:val="bbPlcHdr"/>
        </w:types>
        <w:behaviors>
          <w:behavior w:val="content"/>
        </w:behaviors>
        <w:guid w:val="{65976EAF-169D-48D4-8126-5E199740A465}"/>
      </w:docPartPr>
      <w:docPartBody>
        <w:p w:rsidR="001D089D" w:rsidRDefault="006E237E">
          <w:r w:rsidRPr="00A87704">
            <w:rPr>
              <w:rStyle w:val="PlaceholderText"/>
              <w:rFonts w:eastAsiaTheme="minorHAnsi"/>
            </w:rPr>
            <w:t>Click here to enter a date.</w:t>
          </w:r>
        </w:p>
      </w:docPartBody>
    </w:docPart>
    <w:docPart>
      <w:docPartPr>
        <w:name w:val="666A9A7E832C4EF18266732C2A791222"/>
        <w:category>
          <w:name w:val="General"/>
          <w:gallery w:val="placeholder"/>
        </w:category>
        <w:types>
          <w:type w:val="bbPlcHdr"/>
        </w:types>
        <w:behaviors>
          <w:behavior w:val="content"/>
        </w:behaviors>
        <w:guid w:val="{1D431E8D-4F78-4753-B220-1798C06D9DDB}"/>
      </w:docPartPr>
      <w:docPartBody>
        <w:p w:rsidR="001D089D" w:rsidRDefault="006E237E">
          <w:r w:rsidRPr="00A87704">
            <w:rPr>
              <w:rStyle w:val="PlaceholderText"/>
              <w:rFonts w:eastAsiaTheme="minorHAnsi"/>
            </w:rPr>
            <w:t>Click here to enter a date.</w:t>
          </w:r>
        </w:p>
      </w:docPartBody>
    </w:docPart>
    <w:docPart>
      <w:docPartPr>
        <w:name w:val="142DD22A5D0B44ECAC312E25026FA82E"/>
        <w:category>
          <w:name w:val="General"/>
          <w:gallery w:val="placeholder"/>
        </w:category>
        <w:types>
          <w:type w:val="bbPlcHdr"/>
        </w:types>
        <w:behaviors>
          <w:behavior w:val="content"/>
        </w:behaviors>
        <w:guid w:val="{3F6F733E-4569-4B14-88AB-98AABD619940}"/>
      </w:docPartPr>
      <w:docPartBody>
        <w:p w:rsidR="001D089D" w:rsidRDefault="006E237E">
          <w:r w:rsidRPr="003F6A7B">
            <w:rPr>
              <w:rStyle w:val="PlaceholderText"/>
              <w:rFonts w:eastAsiaTheme="minorHAnsi"/>
            </w:rPr>
            <w:t>Click here to enter a date.</w:t>
          </w:r>
        </w:p>
      </w:docPartBody>
    </w:docPart>
    <w:docPart>
      <w:docPartPr>
        <w:name w:val="244CF13271424576AE071514D93C032C"/>
        <w:category>
          <w:name w:val="General"/>
          <w:gallery w:val="placeholder"/>
        </w:category>
        <w:types>
          <w:type w:val="bbPlcHdr"/>
        </w:types>
        <w:behaviors>
          <w:behavior w:val="content"/>
        </w:behaviors>
        <w:guid w:val="{63185A72-170F-4232-A411-253BD6DA53FA}"/>
      </w:docPartPr>
      <w:docPartBody>
        <w:p w:rsidR="001D089D" w:rsidRDefault="006E237E">
          <w:r w:rsidRPr="003F6A7B">
            <w:rPr>
              <w:rStyle w:val="PlaceholderText"/>
              <w:rFonts w:eastAsiaTheme="minorHAnsi"/>
            </w:rPr>
            <w:t>Click here to enter a date.</w:t>
          </w:r>
        </w:p>
      </w:docPartBody>
    </w:docPart>
    <w:docPart>
      <w:docPartPr>
        <w:name w:val="D81C19784E1748FC8423A95EF8A5BF5C"/>
        <w:category>
          <w:name w:val="General"/>
          <w:gallery w:val="placeholder"/>
        </w:category>
        <w:types>
          <w:type w:val="bbPlcHdr"/>
        </w:types>
        <w:behaviors>
          <w:behavior w:val="content"/>
        </w:behaviors>
        <w:guid w:val="{4884E496-2676-4AD7-A730-CB3F32648F85}"/>
      </w:docPartPr>
      <w:docPartBody>
        <w:p w:rsidR="001D089D" w:rsidRDefault="006E237E">
          <w:r w:rsidRPr="00A87704">
            <w:rPr>
              <w:rStyle w:val="PlaceholderText"/>
              <w:rFonts w:eastAsiaTheme="minorHAnsi"/>
            </w:rPr>
            <w:t>Click here to enter a date.</w:t>
          </w:r>
        </w:p>
      </w:docPartBody>
    </w:docPart>
    <w:docPart>
      <w:docPartPr>
        <w:name w:val="A2FBC865F98C41D18CDA7575A116C237"/>
        <w:category>
          <w:name w:val="General"/>
          <w:gallery w:val="placeholder"/>
        </w:category>
        <w:types>
          <w:type w:val="bbPlcHdr"/>
        </w:types>
        <w:behaviors>
          <w:behavior w:val="content"/>
        </w:behaviors>
        <w:guid w:val="{198A1D07-289C-41E1-AD0E-730D3AEB82EF}"/>
      </w:docPartPr>
      <w:docPartBody>
        <w:p w:rsidR="001D089D" w:rsidRDefault="006E237E">
          <w:r w:rsidRPr="00A87704">
            <w:rPr>
              <w:rStyle w:val="PlaceholderText"/>
              <w:rFonts w:eastAsiaTheme="minorHAnsi"/>
            </w:rPr>
            <w:t>Click here to enter a date.</w:t>
          </w:r>
        </w:p>
      </w:docPartBody>
    </w:docPart>
    <w:docPart>
      <w:docPartPr>
        <w:name w:val="AB199ADC6E8A4A74B593B73F31C349BA"/>
        <w:category>
          <w:name w:val="General"/>
          <w:gallery w:val="placeholder"/>
        </w:category>
        <w:types>
          <w:type w:val="bbPlcHdr"/>
        </w:types>
        <w:behaviors>
          <w:behavior w:val="content"/>
        </w:behaviors>
        <w:guid w:val="{25431CF7-F3CC-4CF9-8D47-590131004B75}"/>
      </w:docPartPr>
      <w:docPartBody>
        <w:p w:rsidR="001D089D" w:rsidRDefault="006E237E">
          <w:r w:rsidRPr="00A87704">
            <w:rPr>
              <w:rStyle w:val="PlaceholderText"/>
              <w:rFonts w:eastAsiaTheme="minorHAnsi"/>
            </w:rPr>
            <w:t>Click here to enter a date.</w:t>
          </w:r>
        </w:p>
      </w:docPartBody>
    </w:docPart>
    <w:docPart>
      <w:docPartPr>
        <w:name w:val="6E7BA7A27E77490A8E944B6BAE9DB0CA"/>
        <w:category>
          <w:name w:val="General"/>
          <w:gallery w:val="placeholder"/>
        </w:category>
        <w:types>
          <w:type w:val="bbPlcHdr"/>
        </w:types>
        <w:behaviors>
          <w:behavior w:val="content"/>
        </w:behaviors>
        <w:guid w:val="{C9C0A386-8C51-415B-AEE7-AF252611FF1D}"/>
      </w:docPartPr>
      <w:docPartBody>
        <w:p w:rsidR="001D089D" w:rsidRDefault="006E237E">
          <w:r w:rsidRPr="00A87704">
            <w:rPr>
              <w:rStyle w:val="PlaceholderText"/>
              <w:rFonts w:eastAsiaTheme="minorHAnsi"/>
            </w:rPr>
            <w:t>Click here to enter a date.</w:t>
          </w:r>
        </w:p>
      </w:docPartBody>
    </w:docPart>
    <w:docPart>
      <w:docPartPr>
        <w:name w:val="F730C23BEFFE4BC18F372DE660A62A42"/>
        <w:category>
          <w:name w:val="General"/>
          <w:gallery w:val="placeholder"/>
        </w:category>
        <w:types>
          <w:type w:val="bbPlcHdr"/>
        </w:types>
        <w:behaviors>
          <w:behavior w:val="content"/>
        </w:behaviors>
        <w:guid w:val="{865E21C2-7C08-494C-895F-68A72F552EE2}"/>
      </w:docPartPr>
      <w:docPartBody>
        <w:p w:rsidR="001D089D" w:rsidRDefault="006E237E">
          <w:r w:rsidRPr="00A87704">
            <w:rPr>
              <w:rStyle w:val="PlaceholderText"/>
              <w:rFonts w:eastAsiaTheme="minorHAnsi"/>
            </w:rPr>
            <w:t>Click here to enter a date.</w:t>
          </w:r>
        </w:p>
      </w:docPartBody>
    </w:docPart>
    <w:docPart>
      <w:docPartPr>
        <w:name w:val="AAA13D44BBC048B78112106208ACC863"/>
        <w:category>
          <w:name w:val="General"/>
          <w:gallery w:val="placeholder"/>
        </w:category>
        <w:types>
          <w:type w:val="bbPlcHdr"/>
        </w:types>
        <w:behaviors>
          <w:behavior w:val="content"/>
        </w:behaviors>
        <w:guid w:val="{7CBC64AF-415A-42B2-B624-B6D7EDA6CE6D}"/>
      </w:docPartPr>
      <w:docPartBody>
        <w:p w:rsidR="00E80009" w:rsidRDefault="00E80009">
          <w:r w:rsidRPr="00845A2B">
            <w:rPr>
              <w:rStyle w:val="PlaceholderText"/>
            </w:rPr>
            <w:t>Click here to enter text.</w:t>
          </w:r>
        </w:p>
      </w:docPartBody>
    </w:docPart>
    <w:docPart>
      <w:docPartPr>
        <w:name w:val="541CCEA3A66B486CBD7BA6E94FDB17D7"/>
        <w:category>
          <w:name w:val="General"/>
          <w:gallery w:val="placeholder"/>
        </w:category>
        <w:types>
          <w:type w:val="bbPlcHdr"/>
        </w:types>
        <w:behaviors>
          <w:behavior w:val="content"/>
        </w:behaviors>
        <w:guid w:val="{4674178B-B218-4084-AA9E-25A96281DD27}"/>
      </w:docPartPr>
      <w:docPartBody>
        <w:p w:rsidR="00E80009" w:rsidRDefault="00E80009">
          <w:r w:rsidRPr="00845A2B">
            <w:rPr>
              <w:rStyle w:val="PlaceholderText"/>
            </w:rPr>
            <w:t>Click here to enter text.</w:t>
          </w:r>
        </w:p>
      </w:docPartBody>
    </w:docPart>
    <w:docPart>
      <w:docPartPr>
        <w:name w:val="05D6ED0367C543E1957525BF7B806FDE"/>
        <w:category>
          <w:name w:val="General"/>
          <w:gallery w:val="placeholder"/>
        </w:category>
        <w:types>
          <w:type w:val="bbPlcHdr"/>
        </w:types>
        <w:behaviors>
          <w:behavior w:val="content"/>
        </w:behaviors>
        <w:guid w:val="{08FE6568-7D58-4F89-92C4-E0D7BAF66005}"/>
      </w:docPartPr>
      <w:docPartBody>
        <w:p w:rsidR="00E80009" w:rsidRDefault="00E80009">
          <w:r w:rsidRPr="00845A2B">
            <w:rPr>
              <w:rStyle w:val="PlaceholderText"/>
            </w:rPr>
            <w:t>Click here to enter text.</w:t>
          </w:r>
        </w:p>
      </w:docPartBody>
    </w:docPart>
    <w:docPart>
      <w:docPartPr>
        <w:name w:val="88CC7EBF037942319DA4675ED5636459"/>
        <w:category>
          <w:name w:val="General"/>
          <w:gallery w:val="placeholder"/>
        </w:category>
        <w:types>
          <w:type w:val="bbPlcHdr"/>
        </w:types>
        <w:behaviors>
          <w:behavior w:val="content"/>
        </w:behaviors>
        <w:guid w:val="{6FC886F9-C967-401B-8398-A3C0BA1C8769}"/>
      </w:docPartPr>
      <w:docPartBody>
        <w:p w:rsidR="00E80009" w:rsidRDefault="00E80009">
          <w:r w:rsidRPr="00845A2B">
            <w:rPr>
              <w:rStyle w:val="PlaceholderText"/>
            </w:rPr>
            <w:t>Click here to enter text.</w:t>
          </w:r>
        </w:p>
      </w:docPartBody>
    </w:docPart>
    <w:docPart>
      <w:docPartPr>
        <w:name w:val="76E411E1BF8C4A98A81A88E14E2AB70E"/>
        <w:category>
          <w:name w:val="General"/>
          <w:gallery w:val="placeholder"/>
        </w:category>
        <w:types>
          <w:type w:val="bbPlcHdr"/>
        </w:types>
        <w:behaviors>
          <w:behavior w:val="content"/>
        </w:behaviors>
        <w:guid w:val="{76D46783-259F-4D66-A204-9870641AC575}"/>
      </w:docPartPr>
      <w:docPartBody>
        <w:p w:rsidR="00E80009" w:rsidRDefault="00E80009">
          <w:r w:rsidRPr="00845A2B">
            <w:rPr>
              <w:rStyle w:val="PlaceholderText"/>
            </w:rPr>
            <w:t>Click here to enter text.</w:t>
          </w:r>
        </w:p>
      </w:docPartBody>
    </w:docPart>
    <w:docPart>
      <w:docPartPr>
        <w:name w:val="EC0212BB779841D8B6452EF5D6D8986F"/>
        <w:category>
          <w:name w:val="General"/>
          <w:gallery w:val="placeholder"/>
        </w:category>
        <w:types>
          <w:type w:val="bbPlcHdr"/>
        </w:types>
        <w:behaviors>
          <w:behavior w:val="content"/>
        </w:behaviors>
        <w:guid w:val="{0B4DB52B-472A-42C7-B1EC-3CC19EDB1034}"/>
      </w:docPartPr>
      <w:docPartBody>
        <w:p w:rsidR="00E80009" w:rsidRDefault="00E80009">
          <w:r w:rsidRPr="00845A2B">
            <w:rPr>
              <w:rStyle w:val="PlaceholderText"/>
            </w:rPr>
            <w:t>Click here to enter text.</w:t>
          </w:r>
        </w:p>
      </w:docPartBody>
    </w:docPart>
    <w:docPart>
      <w:docPartPr>
        <w:name w:val="DE04EAA763BB4BE39D6C360C84717940"/>
        <w:category>
          <w:name w:val="General"/>
          <w:gallery w:val="placeholder"/>
        </w:category>
        <w:types>
          <w:type w:val="bbPlcHdr"/>
        </w:types>
        <w:behaviors>
          <w:behavior w:val="content"/>
        </w:behaviors>
        <w:guid w:val="{EC9B95F9-6AC3-462F-838D-B2BFE278AF61}"/>
      </w:docPartPr>
      <w:docPartBody>
        <w:p w:rsidR="00E80009" w:rsidRDefault="00E80009">
          <w:r w:rsidRPr="00845A2B">
            <w:rPr>
              <w:rStyle w:val="PlaceholderText"/>
            </w:rPr>
            <w:t>Click here to enter text.</w:t>
          </w:r>
        </w:p>
      </w:docPartBody>
    </w:docPart>
    <w:docPart>
      <w:docPartPr>
        <w:name w:val="A861CD0E7E6E4C2683B6C64ED255BC65"/>
        <w:category>
          <w:name w:val="General"/>
          <w:gallery w:val="placeholder"/>
        </w:category>
        <w:types>
          <w:type w:val="bbPlcHdr"/>
        </w:types>
        <w:behaviors>
          <w:behavior w:val="content"/>
        </w:behaviors>
        <w:guid w:val="{3DE3A383-6902-4E89-8189-970EE9868587}"/>
      </w:docPartPr>
      <w:docPartBody>
        <w:p w:rsidR="00E80009" w:rsidRDefault="00E80009">
          <w:r w:rsidRPr="00845A2B">
            <w:rPr>
              <w:rStyle w:val="PlaceholderText"/>
            </w:rPr>
            <w:t>Click here to enter text.</w:t>
          </w:r>
        </w:p>
      </w:docPartBody>
    </w:docPart>
    <w:docPart>
      <w:docPartPr>
        <w:name w:val="5F6AFF0E9AE949BBB7DE8A1DB07EDEA5"/>
        <w:category>
          <w:name w:val="General"/>
          <w:gallery w:val="placeholder"/>
        </w:category>
        <w:types>
          <w:type w:val="bbPlcHdr"/>
        </w:types>
        <w:behaviors>
          <w:behavior w:val="content"/>
        </w:behaviors>
        <w:guid w:val="{22C8B6E9-7D58-4259-9427-AE664F2746B5}"/>
      </w:docPartPr>
      <w:docPartBody>
        <w:p w:rsidR="00E80009" w:rsidRDefault="00E80009">
          <w:r w:rsidRPr="00845A2B">
            <w:rPr>
              <w:rStyle w:val="PlaceholderText"/>
            </w:rPr>
            <w:t>Click here to enter text.</w:t>
          </w:r>
        </w:p>
      </w:docPartBody>
    </w:docPart>
    <w:docPart>
      <w:docPartPr>
        <w:name w:val="0AFEED5FA2144E7BAEBAF559C9136C07"/>
        <w:category>
          <w:name w:val="General"/>
          <w:gallery w:val="placeholder"/>
        </w:category>
        <w:types>
          <w:type w:val="bbPlcHdr"/>
        </w:types>
        <w:behaviors>
          <w:behavior w:val="content"/>
        </w:behaviors>
        <w:guid w:val="{44E992D0-6583-4ADF-96C8-8BCF5C221EDD}"/>
      </w:docPartPr>
      <w:docPartBody>
        <w:p w:rsidR="00E80009" w:rsidRDefault="00E80009">
          <w:r w:rsidRPr="00845A2B">
            <w:rPr>
              <w:rStyle w:val="PlaceholderText"/>
            </w:rPr>
            <w:t>Click here to enter text.</w:t>
          </w:r>
        </w:p>
      </w:docPartBody>
    </w:docPart>
    <w:docPart>
      <w:docPartPr>
        <w:name w:val="38FB4671A9C7467091839A69CF357B34"/>
        <w:category>
          <w:name w:val="General"/>
          <w:gallery w:val="placeholder"/>
        </w:category>
        <w:types>
          <w:type w:val="bbPlcHdr"/>
        </w:types>
        <w:behaviors>
          <w:behavior w:val="content"/>
        </w:behaviors>
        <w:guid w:val="{C2E6C4BE-3000-43E5-B456-38759FFE7796}"/>
      </w:docPartPr>
      <w:docPartBody>
        <w:p w:rsidR="00E80009" w:rsidRDefault="00E80009">
          <w:r w:rsidRPr="00845A2B">
            <w:rPr>
              <w:rStyle w:val="PlaceholderText"/>
            </w:rPr>
            <w:t>Click here to enter text.</w:t>
          </w:r>
        </w:p>
      </w:docPartBody>
    </w:docPart>
    <w:docPart>
      <w:docPartPr>
        <w:name w:val="5A690E9C5A1B44C399942DD1D2D86B7F"/>
        <w:category>
          <w:name w:val="General"/>
          <w:gallery w:val="placeholder"/>
        </w:category>
        <w:types>
          <w:type w:val="bbPlcHdr"/>
        </w:types>
        <w:behaviors>
          <w:behavior w:val="content"/>
        </w:behaviors>
        <w:guid w:val="{6404FC57-61F4-4E5F-B219-9919A0A509E2}"/>
      </w:docPartPr>
      <w:docPartBody>
        <w:p w:rsidR="00E80009" w:rsidRDefault="00E80009">
          <w:r w:rsidRPr="00845A2B">
            <w:rPr>
              <w:rStyle w:val="PlaceholderText"/>
            </w:rPr>
            <w:t>Click here to enter text.</w:t>
          </w:r>
        </w:p>
      </w:docPartBody>
    </w:docPart>
    <w:docPart>
      <w:docPartPr>
        <w:name w:val="204E15DE5AE04CE6B908C1CCDD2A0E07"/>
        <w:category>
          <w:name w:val="General"/>
          <w:gallery w:val="placeholder"/>
        </w:category>
        <w:types>
          <w:type w:val="bbPlcHdr"/>
        </w:types>
        <w:behaviors>
          <w:behavior w:val="content"/>
        </w:behaviors>
        <w:guid w:val="{ABC04EBA-F4BF-4771-9B5E-2C1CC0801C8D}"/>
      </w:docPartPr>
      <w:docPartBody>
        <w:p w:rsidR="00E80009" w:rsidRDefault="00E80009">
          <w:r w:rsidRPr="00845A2B">
            <w:rPr>
              <w:rStyle w:val="PlaceholderText"/>
            </w:rPr>
            <w:t>Click here to enter text.</w:t>
          </w:r>
        </w:p>
      </w:docPartBody>
    </w:docPart>
    <w:docPart>
      <w:docPartPr>
        <w:name w:val="66C8B1466B0B470FBDB458575CA61EDE"/>
        <w:category>
          <w:name w:val="General"/>
          <w:gallery w:val="placeholder"/>
        </w:category>
        <w:types>
          <w:type w:val="bbPlcHdr"/>
        </w:types>
        <w:behaviors>
          <w:behavior w:val="content"/>
        </w:behaviors>
        <w:guid w:val="{8EB591A7-FC55-4558-913A-2A50CF125196}"/>
      </w:docPartPr>
      <w:docPartBody>
        <w:p w:rsidR="00E80009" w:rsidRDefault="00E80009">
          <w:r w:rsidRPr="00845A2B">
            <w:rPr>
              <w:rStyle w:val="PlaceholderText"/>
            </w:rPr>
            <w:t>Click here to enter text.</w:t>
          </w:r>
        </w:p>
      </w:docPartBody>
    </w:docPart>
    <w:docPart>
      <w:docPartPr>
        <w:name w:val="4A9B9D71FC294FA78007E55204C55CD0"/>
        <w:category>
          <w:name w:val="General"/>
          <w:gallery w:val="placeholder"/>
        </w:category>
        <w:types>
          <w:type w:val="bbPlcHdr"/>
        </w:types>
        <w:behaviors>
          <w:behavior w:val="content"/>
        </w:behaviors>
        <w:guid w:val="{D7BDA013-6B50-481D-9C14-965966211BF8}"/>
      </w:docPartPr>
      <w:docPartBody>
        <w:p w:rsidR="00E80009" w:rsidRDefault="00E80009">
          <w:r w:rsidRPr="00845A2B">
            <w:rPr>
              <w:rStyle w:val="PlaceholderText"/>
            </w:rPr>
            <w:t>Click here to enter text.</w:t>
          </w:r>
        </w:p>
      </w:docPartBody>
    </w:docPart>
    <w:docPart>
      <w:docPartPr>
        <w:name w:val="12C5B4B7FA9B49A8B54EBC3EE3DF405D"/>
        <w:category>
          <w:name w:val="General"/>
          <w:gallery w:val="placeholder"/>
        </w:category>
        <w:types>
          <w:type w:val="bbPlcHdr"/>
        </w:types>
        <w:behaviors>
          <w:behavior w:val="content"/>
        </w:behaviors>
        <w:guid w:val="{CBD87147-69B9-4167-AB8B-2BE91C8D6436}"/>
      </w:docPartPr>
      <w:docPartBody>
        <w:p w:rsidR="00E80009" w:rsidRDefault="00E80009">
          <w:r w:rsidRPr="00845A2B">
            <w:rPr>
              <w:rStyle w:val="PlaceholderText"/>
            </w:rPr>
            <w:t>Click here to enter text.</w:t>
          </w:r>
        </w:p>
      </w:docPartBody>
    </w:docPart>
    <w:docPart>
      <w:docPartPr>
        <w:name w:val="52C07EEEB3C44B99B268026115932503"/>
        <w:category>
          <w:name w:val="General"/>
          <w:gallery w:val="placeholder"/>
        </w:category>
        <w:types>
          <w:type w:val="bbPlcHdr"/>
        </w:types>
        <w:behaviors>
          <w:behavior w:val="content"/>
        </w:behaviors>
        <w:guid w:val="{E3C9AA4B-29FC-4748-B02E-86FD15DCFA15}"/>
      </w:docPartPr>
      <w:docPartBody>
        <w:p w:rsidR="00E80009" w:rsidRDefault="00E80009">
          <w:r w:rsidRPr="00845A2B">
            <w:rPr>
              <w:rStyle w:val="PlaceholderText"/>
            </w:rPr>
            <w:t>Click here to enter text.</w:t>
          </w:r>
        </w:p>
      </w:docPartBody>
    </w:docPart>
    <w:docPart>
      <w:docPartPr>
        <w:name w:val="C3FA9C7840FC40D2B2556033FC1B1B78"/>
        <w:category>
          <w:name w:val="General"/>
          <w:gallery w:val="placeholder"/>
        </w:category>
        <w:types>
          <w:type w:val="bbPlcHdr"/>
        </w:types>
        <w:behaviors>
          <w:behavior w:val="content"/>
        </w:behaviors>
        <w:guid w:val="{EA2195B1-1B65-4900-99E7-A918DA026A60}"/>
      </w:docPartPr>
      <w:docPartBody>
        <w:p w:rsidR="00E80009" w:rsidRDefault="00E80009">
          <w:r w:rsidRPr="00845A2B">
            <w:rPr>
              <w:rStyle w:val="PlaceholderText"/>
            </w:rPr>
            <w:t>Click here to enter text.</w:t>
          </w:r>
        </w:p>
      </w:docPartBody>
    </w:docPart>
    <w:docPart>
      <w:docPartPr>
        <w:name w:val="F90772A79C244136869629E1F5B8E46E"/>
        <w:category>
          <w:name w:val="General"/>
          <w:gallery w:val="placeholder"/>
        </w:category>
        <w:types>
          <w:type w:val="bbPlcHdr"/>
        </w:types>
        <w:behaviors>
          <w:behavior w:val="content"/>
        </w:behaviors>
        <w:guid w:val="{7D6FFD01-5934-4FF9-A3C8-5DE84E9B7F39}"/>
      </w:docPartPr>
      <w:docPartBody>
        <w:p w:rsidR="00E80009" w:rsidRDefault="00E80009">
          <w:r w:rsidRPr="00845A2B">
            <w:rPr>
              <w:rStyle w:val="PlaceholderText"/>
            </w:rPr>
            <w:t>Click here to enter text.</w:t>
          </w:r>
        </w:p>
      </w:docPartBody>
    </w:docPart>
    <w:docPart>
      <w:docPartPr>
        <w:name w:val="28A282C225994469BAA1ACCE28B05E89"/>
        <w:category>
          <w:name w:val="General"/>
          <w:gallery w:val="placeholder"/>
        </w:category>
        <w:types>
          <w:type w:val="bbPlcHdr"/>
        </w:types>
        <w:behaviors>
          <w:behavior w:val="content"/>
        </w:behaviors>
        <w:guid w:val="{F956D36A-C2E7-46DB-874F-89DACF9C5317}"/>
      </w:docPartPr>
      <w:docPartBody>
        <w:p w:rsidR="00E80009" w:rsidRDefault="00E80009">
          <w:r w:rsidRPr="00845A2B">
            <w:rPr>
              <w:rStyle w:val="PlaceholderText"/>
            </w:rPr>
            <w:t>Click here to enter text.</w:t>
          </w:r>
        </w:p>
      </w:docPartBody>
    </w:docPart>
    <w:docPart>
      <w:docPartPr>
        <w:name w:val="2CFEEC17F3674BC6BE4F1BCAF5D2D0D1"/>
        <w:category>
          <w:name w:val="General"/>
          <w:gallery w:val="placeholder"/>
        </w:category>
        <w:types>
          <w:type w:val="bbPlcHdr"/>
        </w:types>
        <w:behaviors>
          <w:behavior w:val="content"/>
        </w:behaviors>
        <w:guid w:val="{CFD52F2D-3E12-4469-A4DB-6D237A2C0375}"/>
      </w:docPartPr>
      <w:docPartBody>
        <w:p w:rsidR="00E80009" w:rsidRDefault="00E80009">
          <w:r w:rsidRPr="00845A2B">
            <w:rPr>
              <w:rStyle w:val="PlaceholderText"/>
            </w:rPr>
            <w:t>Click here to enter text.</w:t>
          </w:r>
        </w:p>
      </w:docPartBody>
    </w:docPart>
    <w:docPart>
      <w:docPartPr>
        <w:name w:val="DBE71FD31E9A4D16AE77FD337C3EDC20"/>
        <w:category>
          <w:name w:val="General"/>
          <w:gallery w:val="placeholder"/>
        </w:category>
        <w:types>
          <w:type w:val="bbPlcHdr"/>
        </w:types>
        <w:behaviors>
          <w:behavior w:val="content"/>
        </w:behaviors>
        <w:guid w:val="{89DA538C-3375-4ADC-8BA1-67C4CDC38448}"/>
      </w:docPartPr>
      <w:docPartBody>
        <w:p w:rsidR="00E80009" w:rsidRDefault="00E80009">
          <w:r w:rsidRPr="00845A2B">
            <w:rPr>
              <w:rStyle w:val="PlaceholderText"/>
            </w:rPr>
            <w:t>Click here to enter text.</w:t>
          </w:r>
        </w:p>
      </w:docPartBody>
    </w:docPart>
    <w:docPart>
      <w:docPartPr>
        <w:name w:val="BBE40097BF5C44F8B00E7BDE6BBFF214"/>
        <w:category>
          <w:name w:val="General"/>
          <w:gallery w:val="placeholder"/>
        </w:category>
        <w:types>
          <w:type w:val="bbPlcHdr"/>
        </w:types>
        <w:behaviors>
          <w:behavior w:val="content"/>
        </w:behaviors>
        <w:guid w:val="{ACE51A2B-15B4-4B71-9E26-7926DEB99974}"/>
      </w:docPartPr>
      <w:docPartBody>
        <w:p w:rsidR="00E80009" w:rsidRDefault="00E80009">
          <w:r w:rsidRPr="00845A2B">
            <w:rPr>
              <w:rStyle w:val="PlaceholderText"/>
            </w:rPr>
            <w:t>Click here to enter text.</w:t>
          </w:r>
        </w:p>
      </w:docPartBody>
    </w:docPart>
    <w:docPart>
      <w:docPartPr>
        <w:name w:val="72832A3E67674A329C0B64239E6375A9"/>
        <w:category>
          <w:name w:val="General"/>
          <w:gallery w:val="placeholder"/>
        </w:category>
        <w:types>
          <w:type w:val="bbPlcHdr"/>
        </w:types>
        <w:behaviors>
          <w:behavior w:val="content"/>
        </w:behaviors>
        <w:guid w:val="{B686CB93-0018-4D57-B67C-6A697679C715}"/>
      </w:docPartPr>
      <w:docPartBody>
        <w:p w:rsidR="00E80009" w:rsidRDefault="00E80009">
          <w:r w:rsidRPr="00845A2B">
            <w:rPr>
              <w:rStyle w:val="PlaceholderText"/>
            </w:rPr>
            <w:t>Click here to enter text.</w:t>
          </w:r>
        </w:p>
      </w:docPartBody>
    </w:docPart>
    <w:docPart>
      <w:docPartPr>
        <w:name w:val="76F42E0C563847E1804CC3C9947B4C71"/>
        <w:category>
          <w:name w:val="General"/>
          <w:gallery w:val="placeholder"/>
        </w:category>
        <w:types>
          <w:type w:val="bbPlcHdr"/>
        </w:types>
        <w:behaviors>
          <w:behavior w:val="content"/>
        </w:behaviors>
        <w:guid w:val="{5DAD3BFD-0760-4AEF-AD0C-E68BB221EB7A}"/>
      </w:docPartPr>
      <w:docPartBody>
        <w:p w:rsidR="00E80009" w:rsidRDefault="00E80009">
          <w:r w:rsidRPr="00845A2B">
            <w:rPr>
              <w:rStyle w:val="PlaceholderText"/>
            </w:rPr>
            <w:t>Click here to enter text.</w:t>
          </w:r>
        </w:p>
      </w:docPartBody>
    </w:docPart>
    <w:docPart>
      <w:docPartPr>
        <w:name w:val="FC3006CAE9D0417CAEDAB04F8F3DBA11"/>
        <w:category>
          <w:name w:val="General"/>
          <w:gallery w:val="placeholder"/>
        </w:category>
        <w:types>
          <w:type w:val="bbPlcHdr"/>
        </w:types>
        <w:behaviors>
          <w:behavior w:val="content"/>
        </w:behaviors>
        <w:guid w:val="{004B68B3-EAFE-416E-BAC3-EB6FFE4704F7}"/>
      </w:docPartPr>
      <w:docPartBody>
        <w:p w:rsidR="00E80009" w:rsidRDefault="00E80009">
          <w:r w:rsidRPr="00845A2B">
            <w:rPr>
              <w:rStyle w:val="PlaceholderText"/>
            </w:rPr>
            <w:t>Click here to enter text.</w:t>
          </w:r>
        </w:p>
      </w:docPartBody>
    </w:docPart>
    <w:docPart>
      <w:docPartPr>
        <w:name w:val="E1651944E31E43BCADBD1DF339FD0B0A"/>
        <w:category>
          <w:name w:val="General"/>
          <w:gallery w:val="placeholder"/>
        </w:category>
        <w:types>
          <w:type w:val="bbPlcHdr"/>
        </w:types>
        <w:behaviors>
          <w:behavior w:val="content"/>
        </w:behaviors>
        <w:guid w:val="{7EBB0C66-1594-4221-8157-08C5A1B37B8F}"/>
      </w:docPartPr>
      <w:docPartBody>
        <w:p w:rsidR="00E80009" w:rsidRDefault="00E80009">
          <w:r w:rsidRPr="00845A2B">
            <w:rPr>
              <w:rStyle w:val="PlaceholderText"/>
            </w:rPr>
            <w:t>Click here to enter text.</w:t>
          </w:r>
        </w:p>
      </w:docPartBody>
    </w:docPart>
    <w:docPart>
      <w:docPartPr>
        <w:name w:val="BE56BDC874244CEB8A50FA8F2048C360"/>
        <w:category>
          <w:name w:val="General"/>
          <w:gallery w:val="placeholder"/>
        </w:category>
        <w:types>
          <w:type w:val="bbPlcHdr"/>
        </w:types>
        <w:behaviors>
          <w:behavior w:val="content"/>
        </w:behaviors>
        <w:guid w:val="{FADA4C4F-B749-4FB3-937C-B1FF7D7AA5BF}"/>
      </w:docPartPr>
      <w:docPartBody>
        <w:p w:rsidR="00E80009" w:rsidRDefault="00E80009">
          <w:r w:rsidRPr="00845A2B">
            <w:rPr>
              <w:rStyle w:val="PlaceholderText"/>
            </w:rPr>
            <w:t>Click here to enter text.</w:t>
          </w:r>
        </w:p>
      </w:docPartBody>
    </w:docPart>
    <w:docPart>
      <w:docPartPr>
        <w:name w:val="5A6EAE63909D4B709B97622CA1991089"/>
        <w:category>
          <w:name w:val="General"/>
          <w:gallery w:val="placeholder"/>
        </w:category>
        <w:types>
          <w:type w:val="bbPlcHdr"/>
        </w:types>
        <w:behaviors>
          <w:behavior w:val="content"/>
        </w:behaviors>
        <w:guid w:val="{4461DD7A-CDB9-4BA9-A688-E9F766E013B1}"/>
      </w:docPartPr>
      <w:docPartBody>
        <w:p w:rsidR="00E80009" w:rsidRDefault="00E80009">
          <w:r w:rsidRPr="00845A2B">
            <w:rPr>
              <w:rStyle w:val="PlaceholderText"/>
            </w:rPr>
            <w:t>Click here to enter text.</w:t>
          </w:r>
        </w:p>
      </w:docPartBody>
    </w:docPart>
    <w:docPart>
      <w:docPartPr>
        <w:name w:val="BBE79A05384142B8B903332537A0134D"/>
        <w:category>
          <w:name w:val="General"/>
          <w:gallery w:val="placeholder"/>
        </w:category>
        <w:types>
          <w:type w:val="bbPlcHdr"/>
        </w:types>
        <w:behaviors>
          <w:behavior w:val="content"/>
        </w:behaviors>
        <w:guid w:val="{2DAE00EC-21D3-4013-BB49-17F512B0E5F2}"/>
      </w:docPartPr>
      <w:docPartBody>
        <w:p w:rsidR="00E80009" w:rsidRDefault="00E80009">
          <w:r w:rsidRPr="00845A2B">
            <w:rPr>
              <w:rStyle w:val="PlaceholderText"/>
            </w:rPr>
            <w:t>Click here to enter text.</w:t>
          </w:r>
        </w:p>
      </w:docPartBody>
    </w:docPart>
    <w:docPart>
      <w:docPartPr>
        <w:name w:val="44C16DA2875548D1ADF72422B8CE6EFD"/>
        <w:category>
          <w:name w:val="General"/>
          <w:gallery w:val="placeholder"/>
        </w:category>
        <w:types>
          <w:type w:val="bbPlcHdr"/>
        </w:types>
        <w:behaviors>
          <w:behavior w:val="content"/>
        </w:behaviors>
        <w:guid w:val="{6F6BE73B-4B2A-41F1-AE24-FF6762661AE3}"/>
      </w:docPartPr>
      <w:docPartBody>
        <w:p w:rsidR="00E80009" w:rsidRDefault="00E80009">
          <w:r w:rsidRPr="00845A2B">
            <w:rPr>
              <w:rStyle w:val="PlaceholderText"/>
            </w:rPr>
            <w:t>Click here to enter text.</w:t>
          </w:r>
        </w:p>
      </w:docPartBody>
    </w:docPart>
    <w:docPart>
      <w:docPartPr>
        <w:name w:val="37C3AD50D2904FD7B01287D9C64C79AC"/>
        <w:category>
          <w:name w:val="General"/>
          <w:gallery w:val="placeholder"/>
        </w:category>
        <w:types>
          <w:type w:val="bbPlcHdr"/>
        </w:types>
        <w:behaviors>
          <w:behavior w:val="content"/>
        </w:behaviors>
        <w:guid w:val="{35A9BC36-55AC-4270-8AE1-0D3C7925337F}"/>
      </w:docPartPr>
      <w:docPartBody>
        <w:p w:rsidR="00E80009" w:rsidRDefault="00E80009">
          <w:r w:rsidRPr="00845A2B">
            <w:rPr>
              <w:rStyle w:val="PlaceholderText"/>
            </w:rPr>
            <w:t>Click here to enter text.</w:t>
          </w:r>
        </w:p>
      </w:docPartBody>
    </w:docPart>
    <w:docPart>
      <w:docPartPr>
        <w:name w:val="DF2D3A70F69844529CC6EE2C986E39AA"/>
        <w:category>
          <w:name w:val="General"/>
          <w:gallery w:val="placeholder"/>
        </w:category>
        <w:types>
          <w:type w:val="bbPlcHdr"/>
        </w:types>
        <w:behaviors>
          <w:behavior w:val="content"/>
        </w:behaviors>
        <w:guid w:val="{9ECBEF00-ED4E-4889-9386-F5F70EE1B8A8}"/>
      </w:docPartPr>
      <w:docPartBody>
        <w:p w:rsidR="00E80009" w:rsidRDefault="00E80009">
          <w:r w:rsidRPr="00845A2B">
            <w:rPr>
              <w:rStyle w:val="PlaceholderText"/>
            </w:rPr>
            <w:t>Click here to enter text.</w:t>
          </w:r>
        </w:p>
      </w:docPartBody>
    </w:docPart>
    <w:docPart>
      <w:docPartPr>
        <w:name w:val="B7FDA897E6584D4BA554B56159B8DBD7"/>
        <w:category>
          <w:name w:val="General"/>
          <w:gallery w:val="placeholder"/>
        </w:category>
        <w:types>
          <w:type w:val="bbPlcHdr"/>
        </w:types>
        <w:behaviors>
          <w:behavior w:val="content"/>
        </w:behaviors>
        <w:guid w:val="{49CFFA01-AF7C-415D-B153-65B414660BAE}"/>
      </w:docPartPr>
      <w:docPartBody>
        <w:p w:rsidR="00E80009" w:rsidRDefault="00E80009">
          <w:r w:rsidRPr="00845A2B">
            <w:rPr>
              <w:rStyle w:val="PlaceholderText"/>
            </w:rPr>
            <w:t>Click here to enter text.</w:t>
          </w:r>
        </w:p>
      </w:docPartBody>
    </w:docPart>
    <w:docPart>
      <w:docPartPr>
        <w:name w:val="7393121EDD33465089A96D9B0B926FC8"/>
        <w:category>
          <w:name w:val="General"/>
          <w:gallery w:val="placeholder"/>
        </w:category>
        <w:types>
          <w:type w:val="bbPlcHdr"/>
        </w:types>
        <w:behaviors>
          <w:behavior w:val="content"/>
        </w:behaviors>
        <w:guid w:val="{3C3369AD-4A93-4391-BC33-43BEACCC7F3E}"/>
      </w:docPartPr>
      <w:docPartBody>
        <w:p w:rsidR="00E80009" w:rsidRDefault="00E80009">
          <w:r w:rsidRPr="00845A2B">
            <w:rPr>
              <w:rStyle w:val="PlaceholderText"/>
            </w:rPr>
            <w:t>Click here to enter text.</w:t>
          </w:r>
        </w:p>
      </w:docPartBody>
    </w:docPart>
    <w:docPart>
      <w:docPartPr>
        <w:name w:val="23C918708A0749D48D158B019794A590"/>
        <w:category>
          <w:name w:val="General"/>
          <w:gallery w:val="placeholder"/>
        </w:category>
        <w:types>
          <w:type w:val="bbPlcHdr"/>
        </w:types>
        <w:behaviors>
          <w:behavior w:val="content"/>
        </w:behaviors>
        <w:guid w:val="{9DA24AFA-D705-4C58-809A-30BA24B1C76C}"/>
      </w:docPartPr>
      <w:docPartBody>
        <w:p w:rsidR="00E80009" w:rsidRDefault="00E80009">
          <w:r w:rsidRPr="00845A2B">
            <w:rPr>
              <w:rStyle w:val="PlaceholderText"/>
            </w:rPr>
            <w:t>Click here to enter text.</w:t>
          </w:r>
        </w:p>
      </w:docPartBody>
    </w:docPart>
    <w:docPart>
      <w:docPartPr>
        <w:name w:val="9DC848D33121415B8644CB16F36BD466"/>
        <w:category>
          <w:name w:val="General"/>
          <w:gallery w:val="placeholder"/>
        </w:category>
        <w:types>
          <w:type w:val="bbPlcHdr"/>
        </w:types>
        <w:behaviors>
          <w:behavior w:val="content"/>
        </w:behaviors>
        <w:guid w:val="{A8D5CBEC-CEE9-43CE-8CC9-2CF0D0B984AE}"/>
      </w:docPartPr>
      <w:docPartBody>
        <w:p w:rsidR="00E80009" w:rsidRDefault="00E80009">
          <w:r w:rsidRPr="00845A2B">
            <w:rPr>
              <w:rStyle w:val="PlaceholderText"/>
            </w:rPr>
            <w:t>Click here to enter text.</w:t>
          </w:r>
        </w:p>
      </w:docPartBody>
    </w:docPart>
    <w:docPart>
      <w:docPartPr>
        <w:name w:val="737CECE13493453E87C73B524FD0044E"/>
        <w:category>
          <w:name w:val="General"/>
          <w:gallery w:val="placeholder"/>
        </w:category>
        <w:types>
          <w:type w:val="bbPlcHdr"/>
        </w:types>
        <w:behaviors>
          <w:behavior w:val="content"/>
        </w:behaviors>
        <w:guid w:val="{25634D9A-017C-4265-874C-D306AB52BC00}"/>
      </w:docPartPr>
      <w:docPartBody>
        <w:p w:rsidR="00E80009" w:rsidRDefault="00E80009">
          <w:r w:rsidRPr="00845A2B">
            <w:rPr>
              <w:rStyle w:val="PlaceholderText"/>
            </w:rPr>
            <w:t>Click here to enter text.</w:t>
          </w:r>
        </w:p>
      </w:docPartBody>
    </w:docPart>
    <w:docPart>
      <w:docPartPr>
        <w:name w:val="E2BEB449EAF94515BEA0799D61F974DD"/>
        <w:category>
          <w:name w:val="General"/>
          <w:gallery w:val="placeholder"/>
        </w:category>
        <w:types>
          <w:type w:val="bbPlcHdr"/>
        </w:types>
        <w:behaviors>
          <w:behavior w:val="content"/>
        </w:behaviors>
        <w:guid w:val="{879D14F1-8F62-4D82-83A9-116FB0A343F6}"/>
      </w:docPartPr>
      <w:docPartBody>
        <w:p w:rsidR="00E80009" w:rsidRDefault="00E80009">
          <w:r w:rsidRPr="00845A2B">
            <w:rPr>
              <w:rStyle w:val="PlaceholderText"/>
            </w:rPr>
            <w:t>Click here to enter text.</w:t>
          </w:r>
        </w:p>
      </w:docPartBody>
    </w:docPart>
    <w:docPart>
      <w:docPartPr>
        <w:name w:val="EC7E54AC0C2A4D26A766D8BC0CE21244"/>
        <w:category>
          <w:name w:val="General"/>
          <w:gallery w:val="placeholder"/>
        </w:category>
        <w:types>
          <w:type w:val="bbPlcHdr"/>
        </w:types>
        <w:behaviors>
          <w:behavior w:val="content"/>
        </w:behaviors>
        <w:guid w:val="{D8F96A64-4663-4C71-86B0-C40E77C3FB17}"/>
      </w:docPartPr>
      <w:docPartBody>
        <w:p w:rsidR="00E80009" w:rsidRDefault="00E80009">
          <w:r w:rsidRPr="00845A2B">
            <w:rPr>
              <w:rStyle w:val="PlaceholderText"/>
            </w:rPr>
            <w:t>Click here to enter text.</w:t>
          </w:r>
        </w:p>
      </w:docPartBody>
    </w:docPart>
    <w:docPart>
      <w:docPartPr>
        <w:name w:val="4286815A3DA5478F909D3EB17BBDD7E3"/>
        <w:category>
          <w:name w:val="General"/>
          <w:gallery w:val="placeholder"/>
        </w:category>
        <w:types>
          <w:type w:val="bbPlcHdr"/>
        </w:types>
        <w:behaviors>
          <w:behavior w:val="content"/>
        </w:behaviors>
        <w:guid w:val="{42D4016A-87CF-48E1-A35F-F70FE11113CB}"/>
      </w:docPartPr>
      <w:docPartBody>
        <w:p w:rsidR="00E80009" w:rsidRDefault="00E80009">
          <w:r w:rsidRPr="00845A2B">
            <w:rPr>
              <w:rStyle w:val="PlaceholderText"/>
            </w:rPr>
            <w:t>Click here to enter text.</w:t>
          </w:r>
        </w:p>
      </w:docPartBody>
    </w:docPart>
    <w:docPart>
      <w:docPartPr>
        <w:name w:val="F8053053495243F9837BC4135EA48244"/>
        <w:category>
          <w:name w:val="General"/>
          <w:gallery w:val="placeholder"/>
        </w:category>
        <w:types>
          <w:type w:val="bbPlcHdr"/>
        </w:types>
        <w:behaviors>
          <w:behavior w:val="content"/>
        </w:behaviors>
        <w:guid w:val="{D766EB8F-9BE2-4178-9BE8-7F135E748589}"/>
      </w:docPartPr>
      <w:docPartBody>
        <w:p w:rsidR="00E80009" w:rsidRDefault="00E80009">
          <w:r w:rsidRPr="00845A2B">
            <w:rPr>
              <w:rStyle w:val="PlaceholderText"/>
            </w:rPr>
            <w:t>Click here to enter text.</w:t>
          </w:r>
        </w:p>
      </w:docPartBody>
    </w:docPart>
    <w:docPart>
      <w:docPartPr>
        <w:name w:val="B3E196F06CF041798B0B02040D0D3A3C"/>
        <w:category>
          <w:name w:val="General"/>
          <w:gallery w:val="placeholder"/>
        </w:category>
        <w:types>
          <w:type w:val="bbPlcHdr"/>
        </w:types>
        <w:behaviors>
          <w:behavior w:val="content"/>
        </w:behaviors>
        <w:guid w:val="{6103B0BC-329D-4DB0-988C-FD6C02A7A6FF}"/>
      </w:docPartPr>
      <w:docPartBody>
        <w:p w:rsidR="00E80009" w:rsidRDefault="00E80009">
          <w:r w:rsidRPr="00845A2B">
            <w:rPr>
              <w:rStyle w:val="PlaceholderText"/>
            </w:rPr>
            <w:t>Click here to enter text.</w:t>
          </w:r>
        </w:p>
      </w:docPartBody>
    </w:docPart>
    <w:docPart>
      <w:docPartPr>
        <w:name w:val="CAA98CEAA2F643C6AF6552DC430FB722"/>
        <w:category>
          <w:name w:val="General"/>
          <w:gallery w:val="placeholder"/>
        </w:category>
        <w:types>
          <w:type w:val="bbPlcHdr"/>
        </w:types>
        <w:behaviors>
          <w:behavior w:val="content"/>
        </w:behaviors>
        <w:guid w:val="{A8B2675E-D3A9-4885-8AAC-69F0993EE171}"/>
      </w:docPartPr>
      <w:docPartBody>
        <w:p w:rsidR="00E80009" w:rsidRDefault="00E80009">
          <w:r w:rsidRPr="00845A2B">
            <w:rPr>
              <w:rStyle w:val="PlaceholderText"/>
            </w:rPr>
            <w:t>Click here to enter text.</w:t>
          </w:r>
        </w:p>
      </w:docPartBody>
    </w:docPart>
    <w:docPart>
      <w:docPartPr>
        <w:name w:val="BD602D40498441149C33544091D2253D"/>
        <w:category>
          <w:name w:val="General"/>
          <w:gallery w:val="placeholder"/>
        </w:category>
        <w:types>
          <w:type w:val="bbPlcHdr"/>
        </w:types>
        <w:behaviors>
          <w:behavior w:val="content"/>
        </w:behaviors>
        <w:guid w:val="{E3116613-4BC2-4AC4-9477-DF98DB7F37E9}"/>
      </w:docPartPr>
      <w:docPartBody>
        <w:p w:rsidR="00E80009" w:rsidRDefault="00E80009">
          <w:r w:rsidRPr="00845A2B">
            <w:rPr>
              <w:rStyle w:val="PlaceholderText"/>
            </w:rPr>
            <w:t>Click here to enter text.</w:t>
          </w:r>
        </w:p>
      </w:docPartBody>
    </w:docPart>
    <w:docPart>
      <w:docPartPr>
        <w:name w:val="125D0440E36146679EE791FC13BBC3EF"/>
        <w:category>
          <w:name w:val="General"/>
          <w:gallery w:val="placeholder"/>
        </w:category>
        <w:types>
          <w:type w:val="bbPlcHdr"/>
        </w:types>
        <w:behaviors>
          <w:behavior w:val="content"/>
        </w:behaviors>
        <w:guid w:val="{059B14B1-76CE-40BF-8C4B-9EBA107A2A61}"/>
      </w:docPartPr>
      <w:docPartBody>
        <w:p w:rsidR="00E80009" w:rsidRDefault="00E80009">
          <w:r w:rsidRPr="00845A2B">
            <w:rPr>
              <w:rStyle w:val="PlaceholderText"/>
            </w:rPr>
            <w:t>Click here to enter text.</w:t>
          </w:r>
        </w:p>
      </w:docPartBody>
    </w:docPart>
    <w:docPart>
      <w:docPartPr>
        <w:name w:val="46717E4B961845CFAE801E366AF965E5"/>
        <w:category>
          <w:name w:val="General"/>
          <w:gallery w:val="placeholder"/>
        </w:category>
        <w:types>
          <w:type w:val="bbPlcHdr"/>
        </w:types>
        <w:behaviors>
          <w:behavior w:val="content"/>
        </w:behaviors>
        <w:guid w:val="{68639F62-12D7-47A6-A57F-6565075BAB92}"/>
      </w:docPartPr>
      <w:docPartBody>
        <w:p w:rsidR="00E80009" w:rsidRDefault="00E80009">
          <w:r w:rsidRPr="00845A2B">
            <w:rPr>
              <w:rStyle w:val="PlaceholderText"/>
            </w:rPr>
            <w:t>Click here to enter text.</w:t>
          </w:r>
        </w:p>
      </w:docPartBody>
    </w:docPart>
    <w:docPart>
      <w:docPartPr>
        <w:name w:val="8D682BE524074C1985DE54C1F1C0ECD9"/>
        <w:category>
          <w:name w:val="General"/>
          <w:gallery w:val="placeholder"/>
        </w:category>
        <w:types>
          <w:type w:val="bbPlcHdr"/>
        </w:types>
        <w:behaviors>
          <w:behavior w:val="content"/>
        </w:behaviors>
        <w:guid w:val="{F5A70E10-82F2-40D4-95BC-57F71AED1CCD}"/>
      </w:docPartPr>
      <w:docPartBody>
        <w:p w:rsidR="00E80009" w:rsidRDefault="00E80009">
          <w:r w:rsidRPr="00845A2B">
            <w:rPr>
              <w:rStyle w:val="PlaceholderText"/>
            </w:rPr>
            <w:t>Click here to enter text.</w:t>
          </w:r>
        </w:p>
      </w:docPartBody>
    </w:docPart>
    <w:docPart>
      <w:docPartPr>
        <w:name w:val="149B3812191E4268AA772F69701DF4E4"/>
        <w:category>
          <w:name w:val="General"/>
          <w:gallery w:val="placeholder"/>
        </w:category>
        <w:types>
          <w:type w:val="bbPlcHdr"/>
        </w:types>
        <w:behaviors>
          <w:behavior w:val="content"/>
        </w:behaviors>
        <w:guid w:val="{574DA5B2-FF1B-45EC-9AC1-332760AEABEC}"/>
      </w:docPartPr>
      <w:docPartBody>
        <w:p w:rsidR="00E80009" w:rsidRDefault="00E80009">
          <w:r w:rsidRPr="00845A2B">
            <w:rPr>
              <w:rStyle w:val="PlaceholderText"/>
            </w:rPr>
            <w:t>Click here to enter text.</w:t>
          </w:r>
        </w:p>
      </w:docPartBody>
    </w:docPart>
    <w:docPart>
      <w:docPartPr>
        <w:name w:val="438B7BD23C7D4FB1BBD2690616346C69"/>
        <w:category>
          <w:name w:val="General"/>
          <w:gallery w:val="placeholder"/>
        </w:category>
        <w:types>
          <w:type w:val="bbPlcHdr"/>
        </w:types>
        <w:behaviors>
          <w:behavior w:val="content"/>
        </w:behaviors>
        <w:guid w:val="{DE786E3C-4C85-47FB-BDA2-2FB279B709DB}"/>
      </w:docPartPr>
      <w:docPartBody>
        <w:p w:rsidR="00E80009" w:rsidRDefault="00E80009">
          <w:r w:rsidRPr="00845A2B">
            <w:rPr>
              <w:rStyle w:val="PlaceholderText"/>
            </w:rPr>
            <w:t>Click here to enter text.</w:t>
          </w:r>
        </w:p>
      </w:docPartBody>
    </w:docPart>
    <w:docPart>
      <w:docPartPr>
        <w:name w:val="7FCA8B38E106480D81F3085B5DCCBA62"/>
        <w:category>
          <w:name w:val="General"/>
          <w:gallery w:val="placeholder"/>
        </w:category>
        <w:types>
          <w:type w:val="bbPlcHdr"/>
        </w:types>
        <w:behaviors>
          <w:behavior w:val="content"/>
        </w:behaviors>
        <w:guid w:val="{185178B6-2B07-43A0-9644-7B27E2B536C0}"/>
      </w:docPartPr>
      <w:docPartBody>
        <w:p w:rsidR="00E80009" w:rsidRDefault="00E80009">
          <w:r w:rsidRPr="00845A2B">
            <w:rPr>
              <w:rStyle w:val="PlaceholderText"/>
            </w:rPr>
            <w:t>Click here to enter text.</w:t>
          </w:r>
        </w:p>
      </w:docPartBody>
    </w:docPart>
    <w:docPart>
      <w:docPartPr>
        <w:name w:val="E673B7F1CDF046C8A0F781BA208B71F7"/>
        <w:category>
          <w:name w:val="General"/>
          <w:gallery w:val="placeholder"/>
        </w:category>
        <w:types>
          <w:type w:val="bbPlcHdr"/>
        </w:types>
        <w:behaviors>
          <w:behavior w:val="content"/>
        </w:behaviors>
        <w:guid w:val="{527BE142-B596-4CDD-B441-FE18D194E8F2}"/>
      </w:docPartPr>
      <w:docPartBody>
        <w:p w:rsidR="00E80009" w:rsidRDefault="00E80009">
          <w:r w:rsidRPr="00845A2B">
            <w:rPr>
              <w:rStyle w:val="PlaceholderText"/>
            </w:rPr>
            <w:t>Click here to enter text.</w:t>
          </w:r>
        </w:p>
      </w:docPartBody>
    </w:docPart>
    <w:docPart>
      <w:docPartPr>
        <w:name w:val="8336C58631E345BD8E2CA2B44D0F7D29"/>
        <w:category>
          <w:name w:val="General"/>
          <w:gallery w:val="placeholder"/>
        </w:category>
        <w:types>
          <w:type w:val="bbPlcHdr"/>
        </w:types>
        <w:behaviors>
          <w:behavior w:val="content"/>
        </w:behaviors>
        <w:guid w:val="{2D923196-8080-4935-BA33-EEF8230867C1}"/>
      </w:docPartPr>
      <w:docPartBody>
        <w:p w:rsidR="00E80009" w:rsidRDefault="00E80009">
          <w:r w:rsidRPr="00845A2B">
            <w:rPr>
              <w:rStyle w:val="PlaceholderText"/>
            </w:rPr>
            <w:t>Click here to enter text.</w:t>
          </w:r>
        </w:p>
      </w:docPartBody>
    </w:docPart>
    <w:docPart>
      <w:docPartPr>
        <w:name w:val="67B1684EFB724884A3E6E6141743F417"/>
        <w:category>
          <w:name w:val="General"/>
          <w:gallery w:val="placeholder"/>
        </w:category>
        <w:types>
          <w:type w:val="bbPlcHdr"/>
        </w:types>
        <w:behaviors>
          <w:behavior w:val="content"/>
        </w:behaviors>
        <w:guid w:val="{F4F84E7D-1CA6-44E5-A351-3E42F3D83155}"/>
      </w:docPartPr>
      <w:docPartBody>
        <w:p w:rsidR="00E80009" w:rsidRDefault="00E80009">
          <w:r w:rsidRPr="00845A2B">
            <w:rPr>
              <w:rStyle w:val="PlaceholderText"/>
            </w:rPr>
            <w:t>Click here to enter text.</w:t>
          </w:r>
        </w:p>
      </w:docPartBody>
    </w:docPart>
    <w:docPart>
      <w:docPartPr>
        <w:name w:val="5C9B315B40E24F4F8C0AA6428275180E"/>
        <w:category>
          <w:name w:val="General"/>
          <w:gallery w:val="placeholder"/>
        </w:category>
        <w:types>
          <w:type w:val="bbPlcHdr"/>
        </w:types>
        <w:behaviors>
          <w:behavior w:val="content"/>
        </w:behaviors>
        <w:guid w:val="{F3C991CD-F461-4C5A-8621-633E4430606B}"/>
      </w:docPartPr>
      <w:docPartBody>
        <w:p w:rsidR="00E80009" w:rsidRDefault="00E80009">
          <w:r w:rsidRPr="00845A2B">
            <w:rPr>
              <w:rStyle w:val="PlaceholderText"/>
            </w:rPr>
            <w:t>Click here to enter text.</w:t>
          </w:r>
        </w:p>
      </w:docPartBody>
    </w:docPart>
    <w:docPart>
      <w:docPartPr>
        <w:name w:val="2362B113D9304459A3B1EB89D70771DE"/>
        <w:category>
          <w:name w:val="General"/>
          <w:gallery w:val="placeholder"/>
        </w:category>
        <w:types>
          <w:type w:val="bbPlcHdr"/>
        </w:types>
        <w:behaviors>
          <w:behavior w:val="content"/>
        </w:behaviors>
        <w:guid w:val="{72C74834-5629-4457-96A0-CE0F5A145CB1}"/>
      </w:docPartPr>
      <w:docPartBody>
        <w:p w:rsidR="00E80009" w:rsidRDefault="00E80009">
          <w:r w:rsidRPr="00845A2B">
            <w:rPr>
              <w:rStyle w:val="PlaceholderText"/>
            </w:rPr>
            <w:t>Click here to enter text.</w:t>
          </w:r>
        </w:p>
      </w:docPartBody>
    </w:docPart>
    <w:docPart>
      <w:docPartPr>
        <w:name w:val="057FA2FD03214CEE90EB6DDCD5F92875"/>
        <w:category>
          <w:name w:val="General"/>
          <w:gallery w:val="placeholder"/>
        </w:category>
        <w:types>
          <w:type w:val="bbPlcHdr"/>
        </w:types>
        <w:behaviors>
          <w:behavior w:val="content"/>
        </w:behaviors>
        <w:guid w:val="{BA11DB06-E340-4FCA-B100-3B06575DE02C}"/>
      </w:docPartPr>
      <w:docPartBody>
        <w:p w:rsidR="00E80009" w:rsidRDefault="00E80009">
          <w:r w:rsidRPr="00845A2B">
            <w:rPr>
              <w:rStyle w:val="PlaceholderText"/>
            </w:rPr>
            <w:t>Click here to enter text.</w:t>
          </w:r>
        </w:p>
      </w:docPartBody>
    </w:docPart>
    <w:docPart>
      <w:docPartPr>
        <w:name w:val="967D535DCE4B4504B79D0034CDB34CFC"/>
        <w:category>
          <w:name w:val="General"/>
          <w:gallery w:val="placeholder"/>
        </w:category>
        <w:types>
          <w:type w:val="bbPlcHdr"/>
        </w:types>
        <w:behaviors>
          <w:behavior w:val="content"/>
        </w:behaviors>
        <w:guid w:val="{1E874B20-8143-4230-B8CB-E18DF9EC6CFB}"/>
      </w:docPartPr>
      <w:docPartBody>
        <w:p w:rsidR="00E80009" w:rsidRDefault="00E80009">
          <w:r w:rsidRPr="00845A2B">
            <w:rPr>
              <w:rStyle w:val="PlaceholderText"/>
            </w:rPr>
            <w:t>Click here to enter text.</w:t>
          </w:r>
        </w:p>
      </w:docPartBody>
    </w:docPart>
    <w:docPart>
      <w:docPartPr>
        <w:name w:val="ECE7119E80DB4632AF78DF0417DE4C40"/>
        <w:category>
          <w:name w:val="General"/>
          <w:gallery w:val="placeholder"/>
        </w:category>
        <w:types>
          <w:type w:val="bbPlcHdr"/>
        </w:types>
        <w:behaviors>
          <w:behavior w:val="content"/>
        </w:behaviors>
        <w:guid w:val="{7CAD7902-46B9-45CE-B112-FD70EDD0723D}"/>
      </w:docPartPr>
      <w:docPartBody>
        <w:p w:rsidR="00E80009" w:rsidRDefault="00E80009">
          <w:r w:rsidRPr="00845A2B">
            <w:rPr>
              <w:rStyle w:val="PlaceholderText"/>
            </w:rPr>
            <w:t>Click here to enter text.</w:t>
          </w:r>
        </w:p>
      </w:docPartBody>
    </w:docPart>
    <w:docPart>
      <w:docPartPr>
        <w:name w:val="D22C820B44B84A208EA96100ADFAAAC7"/>
        <w:category>
          <w:name w:val="General"/>
          <w:gallery w:val="placeholder"/>
        </w:category>
        <w:types>
          <w:type w:val="bbPlcHdr"/>
        </w:types>
        <w:behaviors>
          <w:behavior w:val="content"/>
        </w:behaviors>
        <w:guid w:val="{414A36B8-7EE1-4FCD-92EE-9DAC5F7A2383}"/>
      </w:docPartPr>
      <w:docPartBody>
        <w:p w:rsidR="00E80009" w:rsidRDefault="00E80009">
          <w:r w:rsidRPr="00845A2B">
            <w:rPr>
              <w:rStyle w:val="PlaceholderText"/>
            </w:rPr>
            <w:t>Click here to enter text.</w:t>
          </w:r>
        </w:p>
      </w:docPartBody>
    </w:docPart>
    <w:docPart>
      <w:docPartPr>
        <w:name w:val="5D635BF2E56B430CB5A803E283984CE5"/>
        <w:category>
          <w:name w:val="General"/>
          <w:gallery w:val="placeholder"/>
        </w:category>
        <w:types>
          <w:type w:val="bbPlcHdr"/>
        </w:types>
        <w:behaviors>
          <w:behavior w:val="content"/>
        </w:behaviors>
        <w:guid w:val="{933FA0BE-BA93-4EAB-B10D-2224320BCAD0}"/>
      </w:docPartPr>
      <w:docPartBody>
        <w:p w:rsidR="00E80009" w:rsidRDefault="00E80009">
          <w:r w:rsidRPr="00845A2B">
            <w:rPr>
              <w:rStyle w:val="PlaceholderText"/>
            </w:rPr>
            <w:t>Click here to enter text.</w:t>
          </w:r>
        </w:p>
      </w:docPartBody>
    </w:docPart>
    <w:docPart>
      <w:docPartPr>
        <w:name w:val="B0EE4C21501B48698D0DB5C49A217938"/>
        <w:category>
          <w:name w:val="General"/>
          <w:gallery w:val="placeholder"/>
        </w:category>
        <w:types>
          <w:type w:val="bbPlcHdr"/>
        </w:types>
        <w:behaviors>
          <w:behavior w:val="content"/>
        </w:behaviors>
        <w:guid w:val="{51BE4B6D-73DA-4B1A-B751-9346AE1AB4D9}"/>
      </w:docPartPr>
      <w:docPartBody>
        <w:p w:rsidR="00E80009" w:rsidRDefault="00E80009">
          <w:r w:rsidRPr="00845A2B">
            <w:rPr>
              <w:rStyle w:val="PlaceholderText"/>
            </w:rPr>
            <w:t>Click here to enter text.</w:t>
          </w:r>
        </w:p>
      </w:docPartBody>
    </w:docPart>
    <w:docPart>
      <w:docPartPr>
        <w:name w:val="169DC1BD6AD946D6AC2765CF0B21D33D"/>
        <w:category>
          <w:name w:val="General"/>
          <w:gallery w:val="placeholder"/>
        </w:category>
        <w:types>
          <w:type w:val="bbPlcHdr"/>
        </w:types>
        <w:behaviors>
          <w:behavior w:val="content"/>
        </w:behaviors>
        <w:guid w:val="{FBE0DB0B-02A2-4486-BE2A-58430341C988}"/>
      </w:docPartPr>
      <w:docPartBody>
        <w:p w:rsidR="00E80009" w:rsidRDefault="00E80009">
          <w:r w:rsidRPr="00845A2B">
            <w:rPr>
              <w:rStyle w:val="PlaceholderText"/>
            </w:rPr>
            <w:t>Click here to enter text.</w:t>
          </w:r>
        </w:p>
      </w:docPartBody>
    </w:docPart>
    <w:docPart>
      <w:docPartPr>
        <w:name w:val="8C6F5ECA6A9A40F8ACD7B3AB6544CC73"/>
        <w:category>
          <w:name w:val="General"/>
          <w:gallery w:val="placeholder"/>
        </w:category>
        <w:types>
          <w:type w:val="bbPlcHdr"/>
        </w:types>
        <w:behaviors>
          <w:behavior w:val="content"/>
        </w:behaviors>
        <w:guid w:val="{D99B8B14-5C50-4E42-A9A0-CBD5773654F2}"/>
      </w:docPartPr>
      <w:docPartBody>
        <w:p w:rsidR="00E80009" w:rsidRDefault="00E80009">
          <w:r w:rsidRPr="00845A2B">
            <w:rPr>
              <w:rStyle w:val="PlaceholderText"/>
            </w:rPr>
            <w:t>Click here to enter text.</w:t>
          </w:r>
        </w:p>
      </w:docPartBody>
    </w:docPart>
    <w:docPart>
      <w:docPartPr>
        <w:name w:val="F739B06DD3E74AF59F8856C50FDA644E"/>
        <w:category>
          <w:name w:val="General"/>
          <w:gallery w:val="placeholder"/>
        </w:category>
        <w:types>
          <w:type w:val="bbPlcHdr"/>
        </w:types>
        <w:behaviors>
          <w:behavior w:val="content"/>
        </w:behaviors>
        <w:guid w:val="{DDBFCF43-0A48-491C-8A80-4D3DCA5AA410}"/>
      </w:docPartPr>
      <w:docPartBody>
        <w:p w:rsidR="00E80009" w:rsidRDefault="00E80009">
          <w:r w:rsidRPr="00845A2B">
            <w:rPr>
              <w:rStyle w:val="PlaceholderText"/>
            </w:rPr>
            <w:t>Click here to enter text.</w:t>
          </w:r>
        </w:p>
      </w:docPartBody>
    </w:docPart>
    <w:docPart>
      <w:docPartPr>
        <w:name w:val="D14F5F66219441EB8AD46060439E1ACE"/>
        <w:category>
          <w:name w:val="General"/>
          <w:gallery w:val="placeholder"/>
        </w:category>
        <w:types>
          <w:type w:val="bbPlcHdr"/>
        </w:types>
        <w:behaviors>
          <w:behavior w:val="content"/>
        </w:behaviors>
        <w:guid w:val="{16BB9DC4-8A7D-4CF6-A3FA-EA4752B23550}"/>
      </w:docPartPr>
      <w:docPartBody>
        <w:p w:rsidR="00E80009" w:rsidRDefault="00E80009">
          <w:r w:rsidRPr="00845A2B">
            <w:rPr>
              <w:rStyle w:val="PlaceholderText"/>
            </w:rPr>
            <w:t>Click here to enter text.</w:t>
          </w:r>
        </w:p>
      </w:docPartBody>
    </w:docPart>
    <w:docPart>
      <w:docPartPr>
        <w:name w:val="41BCBA65A78346F092218FAE1CE1B9D9"/>
        <w:category>
          <w:name w:val="General"/>
          <w:gallery w:val="placeholder"/>
        </w:category>
        <w:types>
          <w:type w:val="bbPlcHdr"/>
        </w:types>
        <w:behaviors>
          <w:behavior w:val="content"/>
        </w:behaviors>
        <w:guid w:val="{92B1ED7A-6EB0-4665-A5D9-775E3FD78E3E}"/>
      </w:docPartPr>
      <w:docPartBody>
        <w:p w:rsidR="00E80009" w:rsidRDefault="00E80009">
          <w:r w:rsidRPr="00845A2B">
            <w:rPr>
              <w:rStyle w:val="PlaceholderText"/>
            </w:rPr>
            <w:t>Click here to enter text.</w:t>
          </w:r>
        </w:p>
      </w:docPartBody>
    </w:docPart>
    <w:docPart>
      <w:docPartPr>
        <w:name w:val="4A4B4AC1739E4B758DF44DA6D0571470"/>
        <w:category>
          <w:name w:val="General"/>
          <w:gallery w:val="placeholder"/>
        </w:category>
        <w:types>
          <w:type w:val="bbPlcHdr"/>
        </w:types>
        <w:behaviors>
          <w:behavior w:val="content"/>
        </w:behaviors>
        <w:guid w:val="{EEA5D0E0-3732-4248-AF4B-BAF1A77CD259}"/>
      </w:docPartPr>
      <w:docPartBody>
        <w:p w:rsidR="00E80009" w:rsidRDefault="00E80009">
          <w:r w:rsidRPr="00845A2B">
            <w:rPr>
              <w:rStyle w:val="PlaceholderText"/>
            </w:rPr>
            <w:t>Click here to enter text.</w:t>
          </w:r>
        </w:p>
      </w:docPartBody>
    </w:docPart>
    <w:docPart>
      <w:docPartPr>
        <w:name w:val="8251CA10AB5649EDB576756BB1C1000A"/>
        <w:category>
          <w:name w:val="General"/>
          <w:gallery w:val="placeholder"/>
        </w:category>
        <w:types>
          <w:type w:val="bbPlcHdr"/>
        </w:types>
        <w:behaviors>
          <w:behavior w:val="content"/>
        </w:behaviors>
        <w:guid w:val="{81BC8D31-E68D-4643-A454-96C5944E48C0}"/>
      </w:docPartPr>
      <w:docPartBody>
        <w:p w:rsidR="00E80009" w:rsidRDefault="00E80009">
          <w:r w:rsidRPr="00845A2B">
            <w:rPr>
              <w:rStyle w:val="PlaceholderText"/>
            </w:rPr>
            <w:t>Click here to enter text.</w:t>
          </w:r>
        </w:p>
      </w:docPartBody>
    </w:docPart>
    <w:docPart>
      <w:docPartPr>
        <w:name w:val="5DBC505CB1B34994831361C41D404666"/>
        <w:category>
          <w:name w:val="General"/>
          <w:gallery w:val="placeholder"/>
        </w:category>
        <w:types>
          <w:type w:val="bbPlcHdr"/>
        </w:types>
        <w:behaviors>
          <w:behavior w:val="content"/>
        </w:behaviors>
        <w:guid w:val="{DD5279BB-E3BC-48AF-8B53-528889961E87}"/>
      </w:docPartPr>
      <w:docPartBody>
        <w:p w:rsidR="00E80009" w:rsidRDefault="00E80009">
          <w:r w:rsidRPr="00845A2B">
            <w:rPr>
              <w:rStyle w:val="PlaceholderText"/>
            </w:rPr>
            <w:t>Click here to enter text.</w:t>
          </w:r>
        </w:p>
      </w:docPartBody>
    </w:docPart>
    <w:docPart>
      <w:docPartPr>
        <w:name w:val="D94B24A02D774C0CB21D030054CD082C"/>
        <w:category>
          <w:name w:val="General"/>
          <w:gallery w:val="placeholder"/>
        </w:category>
        <w:types>
          <w:type w:val="bbPlcHdr"/>
        </w:types>
        <w:behaviors>
          <w:behavior w:val="content"/>
        </w:behaviors>
        <w:guid w:val="{C12BBF98-F8BA-4220-B88B-CB830877AD20}"/>
      </w:docPartPr>
      <w:docPartBody>
        <w:p w:rsidR="00E80009" w:rsidRDefault="00E80009">
          <w:r w:rsidRPr="00845A2B">
            <w:rPr>
              <w:rStyle w:val="PlaceholderText"/>
            </w:rPr>
            <w:t>Click here to enter text.</w:t>
          </w:r>
        </w:p>
      </w:docPartBody>
    </w:docPart>
    <w:docPart>
      <w:docPartPr>
        <w:name w:val="F1A16ED5124F481DB41A1B95C91A5DC2"/>
        <w:category>
          <w:name w:val="General"/>
          <w:gallery w:val="placeholder"/>
        </w:category>
        <w:types>
          <w:type w:val="bbPlcHdr"/>
        </w:types>
        <w:behaviors>
          <w:behavior w:val="content"/>
        </w:behaviors>
        <w:guid w:val="{F61B8C61-7AB4-4C37-BF24-C7BF7A7009BF}"/>
      </w:docPartPr>
      <w:docPartBody>
        <w:p w:rsidR="00E80009" w:rsidRDefault="00E80009">
          <w:r w:rsidRPr="00845A2B">
            <w:rPr>
              <w:rStyle w:val="PlaceholderText"/>
            </w:rPr>
            <w:t>Click here to enter text.</w:t>
          </w:r>
        </w:p>
      </w:docPartBody>
    </w:docPart>
    <w:docPart>
      <w:docPartPr>
        <w:name w:val="59D72129CA454FA58CDA84DCECF1C499"/>
        <w:category>
          <w:name w:val="General"/>
          <w:gallery w:val="placeholder"/>
        </w:category>
        <w:types>
          <w:type w:val="bbPlcHdr"/>
        </w:types>
        <w:behaviors>
          <w:behavior w:val="content"/>
        </w:behaviors>
        <w:guid w:val="{0E5803BA-43DC-4B00-A27C-17BE91EF5E9C}"/>
      </w:docPartPr>
      <w:docPartBody>
        <w:p w:rsidR="00E80009" w:rsidRDefault="00E80009">
          <w:r w:rsidRPr="00845A2B">
            <w:rPr>
              <w:rStyle w:val="PlaceholderText"/>
            </w:rPr>
            <w:t>Click here to enter text.</w:t>
          </w:r>
        </w:p>
      </w:docPartBody>
    </w:docPart>
    <w:docPart>
      <w:docPartPr>
        <w:name w:val="5C8837FAFDCD414D8FC1D9FE8CABDECB"/>
        <w:category>
          <w:name w:val="General"/>
          <w:gallery w:val="placeholder"/>
        </w:category>
        <w:types>
          <w:type w:val="bbPlcHdr"/>
        </w:types>
        <w:behaviors>
          <w:behavior w:val="content"/>
        </w:behaviors>
        <w:guid w:val="{7D06FF5F-D4A2-43E4-BF82-DE2E72E1A1D2}"/>
      </w:docPartPr>
      <w:docPartBody>
        <w:p w:rsidR="00E80009" w:rsidRDefault="00E80009">
          <w:r w:rsidRPr="00845A2B">
            <w:rPr>
              <w:rStyle w:val="PlaceholderText"/>
            </w:rPr>
            <w:t>Click here to enter text.</w:t>
          </w:r>
        </w:p>
      </w:docPartBody>
    </w:docPart>
    <w:docPart>
      <w:docPartPr>
        <w:name w:val="589F4CDD14B543628C6AAF5A8D08F2DE"/>
        <w:category>
          <w:name w:val="General"/>
          <w:gallery w:val="placeholder"/>
        </w:category>
        <w:types>
          <w:type w:val="bbPlcHdr"/>
        </w:types>
        <w:behaviors>
          <w:behavior w:val="content"/>
        </w:behaviors>
        <w:guid w:val="{CFE0D896-98CA-48B8-A9D8-5306035EACF8}"/>
      </w:docPartPr>
      <w:docPartBody>
        <w:p w:rsidR="00E80009" w:rsidRDefault="00E80009">
          <w:r w:rsidRPr="00845A2B">
            <w:rPr>
              <w:rStyle w:val="PlaceholderText"/>
            </w:rPr>
            <w:t>Click here to enter text.</w:t>
          </w:r>
        </w:p>
      </w:docPartBody>
    </w:docPart>
    <w:docPart>
      <w:docPartPr>
        <w:name w:val="56C0799F5A5E48BE83D84C1308B28EBF"/>
        <w:category>
          <w:name w:val="General"/>
          <w:gallery w:val="placeholder"/>
        </w:category>
        <w:types>
          <w:type w:val="bbPlcHdr"/>
        </w:types>
        <w:behaviors>
          <w:behavior w:val="content"/>
        </w:behaviors>
        <w:guid w:val="{170D4667-7E0E-4ABF-A6DB-BD63D8C715C4}"/>
      </w:docPartPr>
      <w:docPartBody>
        <w:p w:rsidR="00E80009" w:rsidRDefault="00E80009">
          <w:r w:rsidRPr="00845A2B">
            <w:rPr>
              <w:rStyle w:val="PlaceholderText"/>
            </w:rPr>
            <w:t>Click here to enter text.</w:t>
          </w:r>
        </w:p>
      </w:docPartBody>
    </w:docPart>
    <w:docPart>
      <w:docPartPr>
        <w:name w:val="6D109AD8BDF149069190E75C0A60EA0A"/>
        <w:category>
          <w:name w:val="General"/>
          <w:gallery w:val="placeholder"/>
        </w:category>
        <w:types>
          <w:type w:val="bbPlcHdr"/>
        </w:types>
        <w:behaviors>
          <w:behavior w:val="content"/>
        </w:behaviors>
        <w:guid w:val="{839C63B2-B53A-4A11-AA31-942AE9F77BF1}"/>
      </w:docPartPr>
      <w:docPartBody>
        <w:p w:rsidR="00E80009" w:rsidRDefault="00E80009">
          <w:r w:rsidRPr="00845A2B">
            <w:rPr>
              <w:rStyle w:val="PlaceholderText"/>
            </w:rPr>
            <w:t>Click here to enter text.</w:t>
          </w:r>
        </w:p>
      </w:docPartBody>
    </w:docPart>
    <w:docPart>
      <w:docPartPr>
        <w:name w:val="F4B293CD356D43759D4FE9049F8BDAF9"/>
        <w:category>
          <w:name w:val="General"/>
          <w:gallery w:val="placeholder"/>
        </w:category>
        <w:types>
          <w:type w:val="bbPlcHdr"/>
        </w:types>
        <w:behaviors>
          <w:behavior w:val="content"/>
        </w:behaviors>
        <w:guid w:val="{8E1A3BF7-11C4-4695-BFFD-FB8BDD1F0288}"/>
      </w:docPartPr>
      <w:docPartBody>
        <w:p w:rsidR="00E80009" w:rsidRDefault="00E80009">
          <w:r w:rsidRPr="00845A2B">
            <w:rPr>
              <w:rStyle w:val="PlaceholderText"/>
            </w:rPr>
            <w:t>Click here to enter text.</w:t>
          </w:r>
        </w:p>
      </w:docPartBody>
    </w:docPart>
    <w:docPart>
      <w:docPartPr>
        <w:name w:val="0E88B3E6D35A46E7955C5B01D8750714"/>
        <w:category>
          <w:name w:val="General"/>
          <w:gallery w:val="placeholder"/>
        </w:category>
        <w:types>
          <w:type w:val="bbPlcHdr"/>
        </w:types>
        <w:behaviors>
          <w:behavior w:val="content"/>
        </w:behaviors>
        <w:guid w:val="{4988AE05-5195-4933-8080-53004A268042}"/>
      </w:docPartPr>
      <w:docPartBody>
        <w:p w:rsidR="00E80009" w:rsidRDefault="00E80009">
          <w:r w:rsidRPr="00845A2B">
            <w:rPr>
              <w:rStyle w:val="PlaceholderText"/>
            </w:rPr>
            <w:t>Click here to enter text.</w:t>
          </w:r>
        </w:p>
      </w:docPartBody>
    </w:docPart>
    <w:docPart>
      <w:docPartPr>
        <w:name w:val="1270D3AC42E24EC590035615E31A848F"/>
        <w:category>
          <w:name w:val="General"/>
          <w:gallery w:val="placeholder"/>
        </w:category>
        <w:types>
          <w:type w:val="bbPlcHdr"/>
        </w:types>
        <w:behaviors>
          <w:behavior w:val="content"/>
        </w:behaviors>
        <w:guid w:val="{EB4BB029-EAE5-4246-89BD-974C19A23030}"/>
      </w:docPartPr>
      <w:docPartBody>
        <w:p w:rsidR="00E80009" w:rsidRDefault="00E80009">
          <w:r w:rsidRPr="00845A2B">
            <w:rPr>
              <w:rStyle w:val="PlaceholderText"/>
            </w:rPr>
            <w:t>Click here to enter text.</w:t>
          </w:r>
        </w:p>
      </w:docPartBody>
    </w:docPart>
    <w:docPart>
      <w:docPartPr>
        <w:name w:val="945495F1A1764D439A8761C39539D79C"/>
        <w:category>
          <w:name w:val="General"/>
          <w:gallery w:val="placeholder"/>
        </w:category>
        <w:types>
          <w:type w:val="bbPlcHdr"/>
        </w:types>
        <w:behaviors>
          <w:behavior w:val="content"/>
        </w:behaviors>
        <w:guid w:val="{34549D50-258D-4552-BC55-319939547540}"/>
      </w:docPartPr>
      <w:docPartBody>
        <w:p w:rsidR="00E80009" w:rsidRDefault="00E80009">
          <w:r w:rsidRPr="00845A2B">
            <w:rPr>
              <w:rStyle w:val="PlaceholderText"/>
            </w:rPr>
            <w:t>Click here to enter text.</w:t>
          </w:r>
        </w:p>
      </w:docPartBody>
    </w:docPart>
    <w:docPart>
      <w:docPartPr>
        <w:name w:val="6E0D00821B6C4BD9887D061C459DAFD0"/>
        <w:category>
          <w:name w:val="General"/>
          <w:gallery w:val="placeholder"/>
        </w:category>
        <w:types>
          <w:type w:val="bbPlcHdr"/>
        </w:types>
        <w:behaviors>
          <w:behavior w:val="content"/>
        </w:behaviors>
        <w:guid w:val="{E4526C7D-3A36-436D-8CAA-4FC62AE9AA50}"/>
      </w:docPartPr>
      <w:docPartBody>
        <w:p w:rsidR="00E80009" w:rsidRDefault="00E80009">
          <w:r w:rsidRPr="00845A2B">
            <w:rPr>
              <w:rStyle w:val="PlaceholderText"/>
            </w:rPr>
            <w:t>Click here to enter text.</w:t>
          </w:r>
        </w:p>
      </w:docPartBody>
    </w:docPart>
    <w:docPart>
      <w:docPartPr>
        <w:name w:val="58EA3B61869A417E8A058D36BE4F5988"/>
        <w:category>
          <w:name w:val="General"/>
          <w:gallery w:val="placeholder"/>
        </w:category>
        <w:types>
          <w:type w:val="bbPlcHdr"/>
        </w:types>
        <w:behaviors>
          <w:behavior w:val="content"/>
        </w:behaviors>
        <w:guid w:val="{C35601BF-52CB-4C8E-B0EE-DCAD52A8C286}"/>
      </w:docPartPr>
      <w:docPartBody>
        <w:p w:rsidR="00E80009" w:rsidRDefault="00E80009">
          <w:r w:rsidRPr="00845A2B">
            <w:rPr>
              <w:rStyle w:val="PlaceholderText"/>
            </w:rPr>
            <w:t>Click here to enter text.</w:t>
          </w:r>
        </w:p>
      </w:docPartBody>
    </w:docPart>
    <w:docPart>
      <w:docPartPr>
        <w:name w:val="2822A997DF19409184D4ACADD5900C21"/>
        <w:category>
          <w:name w:val="General"/>
          <w:gallery w:val="placeholder"/>
        </w:category>
        <w:types>
          <w:type w:val="bbPlcHdr"/>
        </w:types>
        <w:behaviors>
          <w:behavior w:val="content"/>
        </w:behaviors>
        <w:guid w:val="{5F8E9870-A1BE-4CD5-BDCF-1A3975175CC5}"/>
      </w:docPartPr>
      <w:docPartBody>
        <w:p w:rsidR="00E80009" w:rsidRDefault="00E80009">
          <w:r w:rsidRPr="00845A2B">
            <w:rPr>
              <w:rStyle w:val="PlaceholderText"/>
            </w:rPr>
            <w:t>Click here to enter text.</w:t>
          </w:r>
        </w:p>
      </w:docPartBody>
    </w:docPart>
    <w:docPart>
      <w:docPartPr>
        <w:name w:val="581CE2D2CD2E487D842A25525168DC1E"/>
        <w:category>
          <w:name w:val="General"/>
          <w:gallery w:val="placeholder"/>
        </w:category>
        <w:types>
          <w:type w:val="bbPlcHdr"/>
        </w:types>
        <w:behaviors>
          <w:behavior w:val="content"/>
        </w:behaviors>
        <w:guid w:val="{2F6FF198-C41D-4E09-880D-CCAA52C4E445}"/>
      </w:docPartPr>
      <w:docPartBody>
        <w:p w:rsidR="00E80009" w:rsidRDefault="00E80009">
          <w:r w:rsidRPr="00845A2B">
            <w:rPr>
              <w:rStyle w:val="PlaceholderText"/>
            </w:rPr>
            <w:t>Click here to enter text.</w:t>
          </w:r>
        </w:p>
      </w:docPartBody>
    </w:docPart>
    <w:docPart>
      <w:docPartPr>
        <w:name w:val="385BBCFB8A2A4ADD9314D68014123B01"/>
        <w:category>
          <w:name w:val="General"/>
          <w:gallery w:val="placeholder"/>
        </w:category>
        <w:types>
          <w:type w:val="bbPlcHdr"/>
        </w:types>
        <w:behaviors>
          <w:behavior w:val="content"/>
        </w:behaviors>
        <w:guid w:val="{02BA3A67-B766-4CD6-9718-FF65D739D2C3}"/>
      </w:docPartPr>
      <w:docPartBody>
        <w:p w:rsidR="00E80009" w:rsidRDefault="00E80009">
          <w:r w:rsidRPr="00845A2B">
            <w:rPr>
              <w:rStyle w:val="PlaceholderText"/>
            </w:rPr>
            <w:t>Click here to enter text.</w:t>
          </w:r>
        </w:p>
      </w:docPartBody>
    </w:docPart>
    <w:docPart>
      <w:docPartPr>
        <w:name w:val="5EF6A5F0B5AE4F9EBA0D3BA24A5E5351"/>
        <w:category>
          <w:name w:val="General"/>
          <w:gallery w:val="placeholder"/>
        </w:category>
        <w:types>
          <w:type w:val="bbPlcHdr"/>
        </w:types>
        <w:behaviors>
          <w:behavior w:val="content"/>
        </w:behaviors>
        <w:guid w:val="{A05AA915-FCA8-4460-ADE0-C26BB06642E4}"/>
      </w:docPartPr>
      <w:docPartBody>
        <w:p w:rsidR="00E80009" w:rsidRDefault="00E80009">
          <w:r w:rsidRPr="00845A2B">
            <w:rPr>
              <w:rStyle w:val="PlaceholderText"/>
            </w:rPr>
            <w:t>Click here to enter text.</w:t>
          </w:r>
        </w:p>
      </w:docPartBody>
    </w:docPart>
    <w:docPart>
      <w:docPartPr>
        <w:name w:val="C3A6D5696DBE4489B2BC9D8121A6E4A6"/>
        <w:category>
          <w:name w:val="General"/>
          <w:gallery w:val="placeholder"/>
        </w:category>
        <w:types>
          <w:type w:val="bbPlcHdr"/>
        </w:types>
        <w:behaviors>
          <w:behavior w:val="content"/>
        </w:behaviors>
        <w:guid w:val="{CEF9577A-D38A-4650-8E39-1FFF7A632B45}"/>
      </w:docPartPr>
      <w:docPartBody>
        <w:p w:rsidR="00E80009" w:rsidRDefault="00E80009">
          <w:r w:rsidRPr="00845A2B">
            <w:rPr>
              <w:rStyle w:val="PlaceholderText"/>
            </w:rPr>
            <w:t>Click here to enter text.</w:t>
          </w:r>
        </w:p>
      </w:docPartBody>
    </w:docPart>
    <w:docPart>
      <w:docPartPr>
        <w:name w:val="1481B9A8668342929C50E8C60AACEBBD"/>
        <w:category>
          <w:name w:val="General"/>
          <w:gallery w:val="placeholder"/>
        </w:category>
        <w:types>
          <w:type w:val="bbPlcHdr"/>
        </w:types>
        <w:behaviors>
          <w:behavior w:val="content"/>
        </w:behaviors>
        <w:guid w:val="{C45DBE42-1815-486F-95C5-9AD623E82359}"/>
      </w:docPartPr>
      <w:docPartBody>
        <w:p w:rsidR="00E80009" w:rsidRDefault="00E80009">
          <w:r w:rsidRPr="00845A2B">
            <w:rPr>
              <w:rStyle w:val="PlaceholderText"/>
            </w:rPr>
            <w:t>Click here to enter text.</w:t>
          </w:r>
        </w:p>
      </w:docPartBody>
    </w:docPart>
    <w:docPart>
      <w:docPartPr>
        <w:name w:val="89577ED51AE840FEAB9290A502CDAF6F"/>
        <w:category>
          <w:name w:val="General"/>
          <w:gallery w:val="placeholder"/>
        </w:category>
        <w:types>
          <w:type w:val="bbPlcHdr"/>
        </w:types>
        <w:behaviors>
          <w:behavior w:val="content"/>
        </w:behaviors>
        <w:guid w:val="{1D26E7B9-C2FE-4FFF-9DED-601250DB4BA7}"/>
      </w:docPartPr>
      <w:docPartBody>
        <w:p w:rsidR="00E80009" w:rsidRDefault="00E80009">
          <w:r w:rsidRPr="00845A2B">
            <w:rPr>
              <w:rStyle w:val="PlaceholderText"/>
            </w:rPr>
            <w:t>Click here to enter text.</w:t>
          </w:r>
        </w:p>
      </w:docPartBody>
    </w:docPart>
    <w:docPart>
      <w:docPartPr>
        <w:name w:val="0B9890B8E14446E5AF6B1502A309EFC0"/>
        <w:category>
          <w:name w:val="General"/>
          <w:gallery w:val="placeholder"/>
        </w:category>
        <w:types>
          <w:type w:val="bbPlcHdr"/>
        </w:types>
        <w:behaviors>
          <w:behavior w:val="content"/>
        </w:behaviors>
        <w:guid w:val="{D39C9077-3CB1-44AE-9CBD-010376F9AE89}"/>
      </w:docPartPr>
      <w:docPartBody>
        <w:p w:rsidR="00E80009" w:rsidRDefault="00E80009">
          <w:r w:rsidRPr="00845A2B">
            <w:rPr>
              <w:rStyle w:val="PlaceholderText"/>
            </w:rPr>
            <w:t>Click here to enter text.</w:t>
          </w:r>
        </w:p>
      </w:docPartBody>
    </w:docPart>
    <w:docPart>
      <w:docPartPr>
        <w:name w:val="640E69DA6B8F40DCBF8BB04823F7C458"/>
        <w:category>
          <w:name w:val="General"/>
          <w:gallery w:val="placeholder"/>
        </w:category>
        <w:types>
          <w:type w:val="bbPlcHdr"/>
        </w:types>
        <w:behaviors>
          <w:behavior w:val="content"/>
        </w:behaviors>
        <w:guid w:val="{42C49F30-0B95-42AB-82D0-A710AFC43FD3}"/>
      </w:docPartPr>
      <w:docPartBody>
        <w:p w:rsidR="00E80009" w:rsidRDefault="00E80009">
          <w:r w:rsidRPr="00845A2B">
            <w:rPr>
              <w:rStyle w:val="PlaceholderText"/>
            </w:rPr>
            <w:t>Click here to enter text.</w:t>
          </w:r>
        </w:p>
      </w:docPartBody>
    </w:docPart>
    <w:docPart>
      <w:docPartPr>
        <w:name w:val="2378D37669CD47D68CFF6F0A16812DF9"/>
        <w:category>
          <w:name w:val="General"/>
          <w:gallery w:val="placeholder"/>
        </w:category>
        <w:types>
          <w:type w:val="bbPlcHdr"/>
        </w:types>
        <w:behaviors>
          <w:behavior w:val="content"/>
        </w:behaviors>
        <w:guid w:val="{A419865F-2C52-42B3-BBE5-5C6A894B659A}"/>
      </w:docPartPr>
      <w:docPartBody>
        <w:p w:rsidR="00E80009" w:rsidRDefault="00E80009">
          <w:r w:rsidRPr="00845A2B">
            <w:rPr>
              <w:rStyle w:val="PlaceholderText"/>
            </w:rPr>
            <w:t>Click here to enter text.</w:t>
          </w:r>
        </w:p>
      </w:docPartBody>
    </w:docPart>
    <w:docPart>
      <w:docPartPr>
        <w:name w:val="55270B84A4414B46824DDAA590A6AC2C"/>
        <w:category>
          <w:name w:val="General"/>
          <w:gallery w:val="placeholder"/>
        </w:category>
        <w:types>
          <w:type w:val="bbPlcHdr"/>
        </w:types>
        <w:behaviors>
          <w:behavior w:val="content"/>
        </w:behaviors>
        <w:guid w:val="{BFE20EEE-0B87-4223-9B46-2A6648B76978}"/>
      </w:docPartPr>
      <w:docPartBody>
        <w:p w:rsidR="00E80009" w:rsidRDefault="00E80009">
          <w:r w:rsidRPr="00845A2B">
            <w:rPr>
              <w:rStyle w:val="PlaceholderText"/>
            </w:rPr>
            <w:t>Click here to enter text.</w:t>
          </w:r>
        </w:p>
      </w:docPartBody>
    </w:docPart>
    <w:docPart>
      <w:docPartPr>
        <w:name w:val="8A21044F9EF943988490EB4829818380"/>
        <w:category>
          <w:name w:val="General"/>
          <w:gallery w:val="placeholder"/>
        </w:category>
        <w:types>
          <w:type w:val="bbPlcHdr"/>
        </w:types>
        <w:behaviors>
          <w:behavior w:val="content"/>
        </w:behaviors>
        <w:guid w:val="{414CBE46-C326-42A7-8249-C97FC3C49D54}"/>
      </w:docPartPr>
      <w:docPartBody>
        <w:p w:rsidR="00E80009" w:rsidRDefault="00E80009">
          <w:r w:rsidRPr="00845A2B">
            <w:rPr>
              <w:rStyle w:val="PlaceholderText"/>
            </w:rPr>
            <w:t>Click here to enter text.</w:t>
          </w:r>
        </w:p>
      </w:docPartBody>
    </w:docPart>
    <w:docPart>
      <w:docPartPr>
        <w:name w:val="783D584117F04A518E36DD55277C4394"/>
        <w:category>
          <w:name w:val="General"/>
          <w:gallery w:val="placeholder"/>
        </w:category>
        <w:types>
          <w:type w:val="bbPlcHdr"/>
        </w:types>
        <w:behaviors>
          <w:behavior w:val="content"/>
        </w:behaviors>
        <w:guid w:val="{18991A2B-508B-420C-B63F-281F3A6FC5AB}"/>
      </w:docPartPr>
      <w:docPartBody>
        <w:p w:rsidR="00E80009" w:rsidRDefault="00E80009">
          <w:r w:rsidRPr="00845A2B">
            <w:rPr>
              <w:rStyle w:val="PlaceholderText"/>
            </w:rPr>
            <w:t>Click here to enter text.</w:t>
          </w:r>
        </w:p>
      </w:docPartBody>
    </w:docPart>
    <w:docPart>
      <w:docPartPr>
        <w:name w:val="BE8253082E294B97AD6C7090D4ABECDC"/>
        <w:category>
          <w:name w:val="General"/>
          <w:gallery w:val="placeholder"/>
        </w:category>
        <w:types>
          <w:type w:val="bbPlcHdr"/>
        </w:types>
        <w:behaviors>
          <w:behavior w:val="content"/>
        </w:behaviors>
        <w:guid w:val="{C23F387D-9530-4094-9A65-F4972DA211EF}"/>
      </w:docPartPr>
      <w:docPartBody>
        <w:p w:rsidR="00E80009" w:rsidRDefault="00E80009">
          <w:r w:rsidRPr="00845A2B">
            <w:rPr>
              <w:rStyle w:val="PlaceholderText"/>
            </w:rPr>
            <w:t>Click here to enter text.</w:t>
          </w:r>
        </w:p>
      </w:docPartBody>
    </w:docPart>
    <w:docPart>
      <w:docPartPr>
        <w:name w:val="F0D23E8C1DD7430797F896BBB94D7E59"/>
        <w:category>
          <w:name w:val="General"/>
          <w:gallery w:val="placeholder"/>
        </w:category>
        <w:types>
          <w:type w:val="bbPlcHdr"/>
        </w:types>
        <w:behaviors>
          <w:behavior w:val="content"/>
        </w:behaviors>
        <w:guid w:val="{F44B994E-91A5-447B-9E70-98997E5A085D}"/>
      </w:docPartPr>
      <w:docPartBody>
        <w:p w:rsidR="00E80009" w:rsidRDefault="00E80009">
          <w:r w:rsidRPr="00845A2B">
            <w:rPr>
              <w:rStyle w:val="PlaceholderText"/>
            </w:rPr>
            <w:t>Click here to enter text.</w:t>
          </w:r>
        </w:p>
      </w:docPartBody>
    </w:docPart>
    <w:docPart>
      <w:docPartPr>
        <w:name w:val="60A255BB0C2549A5B6828AACB54F1448"/>
        <w:category>
          <w:name w:val="General"/>
          <w:gallery w:val="placeholder"/>
        </w:category>
        <w:types>
          <w:type w:val="bbPlcHdr"/>
        </w:types>
        <w:behaviors>
          <w:behavior w:val="content"/>
        </w:behaviors>
        <w:guid w:val="{A5FCDDA4-58E9-48C1-8CD6-583785BA1DD4}"/>
      </w:docPartPr>
      <w:docPartBody>
        <w:p w:rsidR="00E80009" w:rsidRDefault="00E80009">
          <w:r w:rsidRPr="00845A2B">
            <w:rPr>
              <w:rStyle w:val="PlaceholderText"/>
            </w:rPr>
            <w:t>Click here to enter text.</w:t>
          </w:r>
        </w:p>
      </w:docPartBody>
    </w:docPart>
    <w:docPart>
      <w:docPartPr>
        <w:name w:val="A91C7A568DD7409BAB9725043B9126D1"/>
        <w:category>
          <w:name w:val="General"/>
          <w:gallery w:val="placeholder"/>
        </w:category>
        <w:types>
          <w:type w:val="bbPlcHdr"/>
        </w:types>
        <w:behaviors>
          <w:behavior w:val="content"/>
        </w:behaviors>
        <w:guid w:val="{DBE92FEA-EE4F-4022-ABA4-AB322A18777B}"/>
      </w:docPartPr>
      <w:docPartBody>
        <w:p w:rsidR="00E80009" w:rsidRDefault="00E80009">
          <w:r w:rsidRPr="00845A2B">
            <w:rPr>
              <w:rStyle w:val="PlaceholderText"/>
            </w:rPr>
            <w:t>Click here to enter text.</w:t>
          </w:r>
        </w:p>
      </w:docPartBody>
    </w:docPart>
    <w:docPart>
      <w:docPartPr>
        <w:name w:val="204AD1A4A58A407A9B48C2160956C194"/>
        <w:category>
          <w:name w:val="General"/>
          <w:gallery w:val="placeholder"/>
        </w:category>
        <w:types>
          <w:type w:val="bbPlcHdr"/>
        </w:types>
        <w:behaviors>
          <w:behavior w:val="content"/>
        </w:behaviors>
        <w:guid w:val="{B8C72962-FAF8-4B13-B168-7F8B27236E85}"/>
      </w:docPartPr>
      <w:docPartBody>
        <w:p w:rsidR="00E80009" w:rsidRDefault="00E80009">
          <w:r w:rsidRPr="00845A2B">
            <w:rPr>
              <w:rStyle w:val="PlaceholderText"/>
            </w:rPr>
            <w:t>Click here to enter text.</w:t>
          </w:r>
        </w:p>
      </w:docPartBody>
    </w:docPart>
    <w:docPart>
      <w:docPartPr>
        <w:name w:val="4147BA4F6A2C4642AE5DF17F5E99F28A"/>
        <w:category>
          <w:name w:val="General"/>
          <w:gallery w:val="placeholder"/>
        </w:category>
        <w:types>
          <w:type w:val="bbPlcHdr"/>
        </w:types>
        <w:behaviors>
          <w:behavior w:val="content"/>
        </w:behaviors>
        <w:guid w:val="{7556FFB6-CE52-41CD-99A6-EC91274C641B}"/>
      </w:docPartPr>
      <w:docPartBody>
        <w:p w:rsidR="00E80009" w:rsidRDefault="00E80009">
          <w:r w:rsidRPr="00845A2B">
            <w:rPr>
              <w:rStyle w:val="PlaceholderText"/>
            </w:rPr>
            <w:t>Click here to enter text.</w:t>
          </w:r>
        </w:p>
      </w:docPartBody>
    </w:docPart>
    <w:docPart>
      <w:docPartPr>
        <w:name w:val="AD6963313C714AAD8F49AE6ACE3E6742"/>
        <w:category>
          <w:name w:val="General"/>
          <w:gallery w:val="placeholder"/>
        </w:category>
        <w:types>
          <w:type w:val="bbPlcHdr"/>
        </w:types>
        <w:behaviors>
          <w:behavior w:val="content"/>
        </w:behaviors>
        <w:guid w:val="{FAA2DBB4-CD38-4B6C-A9E6-57C541F70487}"/>
      </w:docPartPr>
      <w:docPartBody>
        <w:p w:rsidR="00E80009" w:rsidRDefault="00E80009">
          <w:r w:rsidRPr="00845A2B">
            <w:rPr>
              <w:rStyle w:val="PlaceholderText"/>
            </w:rPr>
            <w:t>Click here to enter text.</w:t>
          </w:r>
        </w:p>
      </w:docPartBody>
    </w:docPart>
    <w:docPart>
      <w:docPartPr>
        <w:name w:val="16CEDAC9097946B782126375A88F9F4C"/>
        <w:category>
          <w:name w:val="General"/>
          <w:gallery w:val="placeholder"/>
        </w:category>
        <w:types>
          <w:type w:val="bbPlcHdr"/>
        </w:types>
        <w:behaviors>
          <w:behavior w:val="content"/>
        </w:behaviors>
        <w:guid w:val="{FCDFB1B6-ED47-4BFD-86B3-81F810765E81}"/>
      </w:docPartPr>
      <w:docPartBody>
        <w:p w:rsidR="00E80009" w:rsidRDefault="00E80009">
          <w:r w:rsidRPr="00845A2B">
            <w:rPr>
              <w:rStyle w:val="PlaceholderText"/>
            </w:rPr>
            <w:t>Click here to enter text.</w:t>
          </w:r>
        </w:p>
      </w:docPartBody>
    </w:docPart>
    <w:docPart>
      <w:docPartPr>
        <w:name w:val="9EF959419D8C4BF69057E1B3808F7123"/>
        <w:category>
          <w:name w:val="General"/>
          <w:gallery w:val="placeholder"/>
        </w:category>
        <w:types>
          <w:type w:val="bbPlcHdr"/>
        </w:types>
        <w:behaviors>
          <w:behavior w:val="content"/>
        </w:behaviors>
        <w:guid w:val="{59CA5E6F-F6D4-4280-8B75-E4A190E830EE}"/>
      </w:docPartPr>
      <w:docPartBody>
        <w:p w:rsidR="00E80009" w:rsidRDefault="00E80009">
          <w:r w:rsidRPr="00845A2B">
            <w:rPr>
              <w:rStyle w:val="PlaceholderText"/>
            </w:rPr>
            <w:t>Click here to enter text.</w:t>
          </w:r>
        </w:p>
      </w:docPartBody>
    </w:docPart>
    <w:docPart>
      <w:docPartPr>
        <w:name w:val="036BC5508B974D3EAFE0112C5BA06D56"/>
        <w:category>
          <w:name w:val="General"/>
          <w:gallery w:val="placeholder"/>
        </w:category>
        <w:types>
          <w:type w:val="bbPlcHdr"/>
        </w:types>
        <w:behaviors>
          <w:behavior w:val="content"/>
        </w:behaviors>
        <w:guid w:val="{02CD93F8-983C-411B-BEC5-48B8E329E870}"/>
      </w:docPartPr>
      <w:docPartBody>
        <w:p w:rsidR="00E80009" w:rsidRDefault="00E80009">
          <w:r w:rsidRPr="00845A2B">
            <w:rPr>
              <w:rStyle w:val="PlaceholderText"/>
            </w:rPr>
            <w:t>Click here to enter text.</w:t>
          </w:r>
        </w:p>
      </w:docPartBody>
    </w:docPart>
    <w:docPart>
      <w:docPartPr>
        <w:name w:val="F763076EF2B24C65AF87DF6878CC81B4"/>
        <w:category>
          <w:name w:val="General"/>
          <w:gallery w:val="placeholder"/>
        </w:category>
        <w:types>
          <w:type w:val="bbPlcHdr"/>
        </w:types>
        <w:behaviors>
          <w:behavior w:val="content"/>
        </w:behaviors>
        <w:guid w:val="{FC96626C-4293-4CB9-B3FB-F8007AD4B6D6}"/>
      </w:docPartPr>
      <w:docPartBody>
        <w:p w:rsidR="00E80009" w:rsidRDefault="00E80009">
          <w:r w:rsidRPr="00845A2B">
            <w:rPr>
              <w:rStyle w:val="PlaceholderText"/>
            </w:rPr>
            <w:t>Click here to enter text.</w:t>
          </w:r>
        </w:p>
      </w:docPartBody>
    </w:docPart>
    <w:docPart>
      <w:docPartPr>
        <w:name w:val="44E917E1267C426FADA545985F21CAEE"/>
        <w:category>
          <w:name w:val="General"/>
          <w:gallery w:val="placeholder"/>
        </w:category>
        <w:types>
          <w:type w:val="bbPlcHdr"/>
        </w:types>
        <w:behaviors>
          <w:behavior w:val="content"/>
        </w:behaviors>
        <w:guid w:val="{2B8E4E85-55C0-47B6-B173-D73B60B834A1}"/>
      </w:docPartPr>
      <w:docPartBody>
        <w:p w:rsidR="00E80009" w:rsidRDefault="00E80009">
          <w:r w:rsidRPr="00845A2B">
            <w:rPr>
              <w:rStyle w:val="PlaceholderText"/>
            </w:rPr>
            <w:t>Click here to enter text.</w:t>
          </w:r>
        </w:p>
      </w:docPartBody>
    </w:docPart>
    <w:docPart>
      <w:docPartPr>
        <w:name w:val="16B87F5F61024FE5807A008B1D8C6820"/>
        <w:category>
          <w:name w:val="General"/>
          <w:gallery w:val="placeholder"/>
        </w:category>
        <w:types>
          <w:type w:val="bbPlcHdr"/>
        </w:types>
        <w:behaviors>
          <w:behavior w:val="content"/>
        </w:behaviors>
        <w:guid w:val="{EDC52B42-24A9-4F58-A413-DD8E15BBF096}"/>
      </w:docPartPr>
      <w:docPartBody>
        <w:p w:rsidR="00E80009" w:rsidRDefault="00E80009">
          <w:r w:rsidRPr="00845A2B">
            <w:rPr>
              <w:rStyle w:val="PlaceholderText"/>
            </w:rPr>
            <w:t>Click here to enter text.</w:t>
          </w:r>
        </w:p>
      </w:docPartBody>
    </w:docPart>
    <w:docPart>
      <w:docPartPr>
        <w:name w:val="382AB56FC93C4356A0E11CE5CC111C7A"/>
        <w:category>
          <w:name w:val="General"/>
          <w:gallery w:val="placeholder"/>
        </w:category>
        <w:types>
          <w:type w:val="bbPlcHdr"/>
        </w:types>
        <w:behaviors>
          <w:behavior w:val="content"/>
        </w:behaviors>
        <w:guid w:val="{8E29125B-EE0D-49E5-8094-5FC83780FD30}"/>
      </w:docPartPr>
      <w:docPartBody>
        <w:p w:rsidR="00E80009" w:rsidRDefault="00E80009">
          <w:r w:rsidRPr="00845A2B">
            <w:rPr>
              <w:rStyle w:val="PlaceholderText"/>
            </w:rPr>
            <w:t>Click here to enter text.</w:t>
          </w:r>
        </w:p>
      </w:docPartBody>
    </w:docPart>
    <w:docPart>
      <w:docPartPr>
        <w:name w:val="DBC830E2A5FD4A94A030D842C1089F72"/>
        <w:category>
          <w:name w:val="General"/>
          <w:gallery w:val="placeholder"/>
        </w:category>
        <w:types>
          <w:type w:val="bbPlcHdr"/>
        </w:types>
        <w:behaviors>
          <w:behavior w:val="content"/>
        </w:behaviors>
        <w:guid w:val="{99E442D5-C0D2-48E8-B187-0FF3BE097D59}"/>
      </w:docPartPr>
      <w:docPartBody>
        <w:p w:rsidR="00E80009" w:rsidRDefault="00E80009">
          <w:r w:rsidRPr="00845A2B">
            <w:rPr>
              <w:rStyle w:val="PlaceholderText"/>
            </w:rPr>
            <w:t>Click here to enter text.</w:t>
          </w:r>
        </w:p>
      </w:docPartBody>
    </w:docPart>
    <w:docPart>
      <w:docPartPr>
        <w:name w:val="C6429AA52C0B4F19B1AAA2B3A55B2D2D"/>
        <w:category>
          <w:name w:val="General"/>
          <w:gallery w:val="placeholder"/>
        </w:category>
        <w:types>
          <w:type w:val="bbPlcHdr"/>
        </w:types>
        <w:behaviors>
          <w:behavior w:val="content"/>
        </w:behaviors>
        <w:guid w:val="{57F3B2E7-C064-40DF-B9A4-9EB1EF32A1FE}"/>
      </w:docPartPr>
      <w:docPartBody>
        <w:p w:rsidR="00E80009" w:rsidRDefault="00E80009">
          <w:r w:rsidRPr="00845A2B">
            <w:rPr>
              <w:rStyle w:val="PlaceholderText"/>
            </w:rPr>
            <w:t>Click here to enter text.</w:t>
          </w:r>
        </w:p>
      </w:docPartBody>
    </w:docPart>
    <w:docPart>
      <w:docPartPr>
        <w:name w:val="0BD06B39EB534C9CBD9512A31DF564B9"/>
        <w:category>
          <w:name w:val="General"/>
          <w:gallery w:val="placeholder"/>
        </w:category>
        <w:types>
          <w:type w:val="bbPlcHdr"/>
        </w:types>
        <w:behaviors>
          <w:behavior w:val="content"/>
        </w:behaviors>
        <w:guid w:val="{61A7842C-39D5-4CCB-875A-74C0B28B189E}"/>
      </w:docPartPr>
      <w:docPartBody>
        <w:p w:rsidR="00E80009" w:rsidRDefault="00E80009">
          <w:r w:rsidRPr="00845A2B">
            <w:rPr>
              <w:rStyle w:val="PlaceholderText"/>
            </w:rPr>
            <w:t>Click here to enter text.</w:t>
          </w:r>
        </w:p>
      </w:docPartBody>
    </w:docPart>
    <w:docPart>
      <w:docPartPr>
        <w:name w:val="A28FF951720F47278579D66497ACFF16"/>
        <w:category>
          <w:name w:val="General"/>
          <w:gallery w:val="placeholder"/>
        </w:category>
        <w:types>
          <w:type w:val="bbPlcHdr"/>
        </w:types>
        <w:behaviors>
          <w:behavior w:val="content"/>
        </w:behaviors>
        <w:guid w:val="{1C3BF5A8-BFF1-45D6-A671-FE6D389ED36D}"/>
      </w:docPartPr>
      <w:docPartBody>
        <w:p w:rsidR="00E80009" w:rsidRDefault="00E80009">
          <w:r w:rsidRPr="00845A2B">
            <w:rPr>
              <w:rStyle w:val="PlaceholderText"/>
            </w:rPr>
            <w:t>Click here to enter text.</w:t>
          </w:r>
        </w:p>
      </w:docPartBody>
    </w:docPart>
    <w:docPart>
      <w:docPartPr>
        <w:name w:val="02EBAE525D7C457FA917273261B9C0ED"/>
        <w:category>
          <w:name w:val="General"/>
          <w:gallery w:val="placeholder"/>
        </w:category>
        <w:types>
          <w:type w:val="bbPlcHdr"/>
        </w:types>
        <w:behaviors>
          <w:behavior w:val="content"/>
        </w:behaviors>
        <w:guid w:val="{2C836B85-AC9B-4075-9F18-B41B6155380E}"/>
      </w:docPartPr>
      <w:docPartBody>
        <w:p w:rsidR="00E80009" w:rsidRDefault="00E80009">
          <w:r w:rsidRPr="00845A2B">
            <w:rPr>
              <w:rStyle w:val="PlaceholderText"/>
            </w:rPr>
            <w:t>Click here to enter text.</w:t>
          </w:r>
        </w:p>
      </w:docPartBody>
    </w:docPart>
    <w:docPart>
      <w:docPartPr>
        <w:name w:val="AB2822170EE942A1815D243101C26A38"/>
        <w:category>
          <w:name w:val="General"/>
          <w:gallery w:val="placeholder"/>
        </w:category>
        <w:types>
          <w:type w:val="bbPlcHdr"/>
        </w:types>
        <w:behaviors>
          <w:behavior w:val="content"/>
        </w:behaviors>
        <w:guid w:val="{78459FEC-C9BD-493E-ABA0-A060437EEE50}"/>
      </w:docPartPr>
      <w:docPartBody>
        <w:p w:rsidR="00E80009" w:rsidRDefault="00E80009">
          <w:r w:rsidRPr="00845A2B">
            <w:rPr>
              <w:rStyle w:val="PlaceholderText"/>
            </w:rPr>
            <w:t>Click here to enter text.</w:t>
          </w:r>
        </w:p>
      </w:docPartBody>
    </w:docPart>
    <w:docPart>
      <w:docPartPr>
        <w:name w:val="53F6F7BCF5814646AA0A56888BAFCFEA"/>
        <w:category>
          <w:name w:val="General"/>
          <w:gallery w:val="placeholder"/>
        </w:category>
        <w:types>
          <w:type w:val="bbPlcHdr"/>
        </w:types>
        <w:behaviors>
          <w:behavior w:val="content"/>
        </w:behaviors>
        <w:guid w:val="{86FB2B82-FA96-45F3-BDF2-58019DBEE16D}"/>
      </w:docPartPr>
      <w:docPartBody>
        <w:p w:rsidR="00E80009" w:rsidRDefault="00E80009">
          <w:r w:rsidRPr="00845A2B">
            <w:rPr>
              <w:rStyle w:val="PlaceholderText"/>
            </w:rPr>
            <w:t>Click here to enter text.</w:t>
          </w:r>
        </w:p>
      </w:docPartBody>
    </w:docPart>
    <w:docPart>
      <w:docPartPr>
        <w:name w:val="40472F53FCF54DECB3BA0B471EC07D7C"/>
        <w:category>
          <w:name w:val="General"/>
          <w:gallery w:val="placeholder"/>
        </w:category>
        <w:types>
          <w:type w:val="bbPlcHdr"/>
        </w:types>
        <w:behaviors>
          <w:behavior w:val="content"/>
        </w:behaviors>
        <w:guid w:val="{11DE28E3-7A08-48D6-9E20-42A85E0549BC}"/>
      </w:docPartPr>
      <w:docPartBody>
        <w:p w:rsidR="00E80009" w:rsidRDefault="00E80009">
          <w:r w:rsidRPr="00845A2B">
            <w:rPr>
              <w:rStyle w:val="PlaceholderText"/>
            </w:rPr>
            <w:t>Click here to enter text.</w:t>
          </w:r>
        </w:p>
      </w:docPartBody>
    </w:docPart>
    <w:docPart>
      <w:docPartPr>
        <w:name w:val="110B49ED8C044BF5ABFB7632BFA3DAC1"/>
        <w:category>
          <w:name w:val="General"/>
          <w:gallery w:val="placeholder"/>
        </w:category>
        <w:types>
          <w:type w:val="bbPlcHdr"/>
        </w:types>
        <w:behaviors>
          <w:behavior w:val="content"/>
        </w:behaviors>
        <w:guid w:val="{D692971A-97EA-48ED-9CE0-6DC22B6EB7E9}"/>
      </w:docPartPr>
      <w:docPartBody>
        <w:p w:rsidR="00E80009" w:rsidRDefault="00E80009">
          <w:r w:rsidRPr="00845A2B">
            <w:rPr>
              <w:rStyle w:val="PlaceholderText"/>
            </w:rPr>
            <w:t>Click here to enter text.</w:t>
          </w:r>
        </w:p>
      </w:docPartBody>
    </w:docPart>
    <w:docPart>
      <w:docPartPr>
        <w:name w:val="1FE0747EE0B547798D3A18C24ED2B3BA"/>
        <w:category>
          <w:name w:val="General"/>
          <w:gallery w:val="placeholder"/>
        </w:category>
        <w:types>
          <w:type w:val="bbPlcHdr"/>
        </w:types>
        <w:behaviors>
          <w:behavior w:val="content"/>
        </w:behaviors>
        <w:guid w:val="{046210DD-EC64-4CD7-B62F-25A64AC5D4CD}"/>
      </w:docPartPr>
      <w:docPartBody>
        <w:p w:rsidR="00E80009" w:rsidRDefault="00E80009">
          <w:r w:rsidRPr="00845A2B">
            <w:rPr>
              <w:rStyle w:val="PlaceholderText"/>
            </w:rPr>
            <w:t>Click here to enter text.</w:t>
          </w:r>
        </w:p>
      </w:docPartBody>
    </w:docPart>
    <w:docPart>
      <w:docPartPr>
        <w:name w:val="047E223E83DB4FCBAEE782CE779C7203"/>
        <w:category>
          <w:name w:val="General"/>
          <w:gallery w:val="placeholder"/>
        </w:category>
        <w:types>
          <w:type w:val="bbPlcHdr"/>
        </w:types>
        <w:behaviors>
          <w:behavior w:val="content"/>
        </w:behaviors>
        <w:guid w:val="{79D0EA66-EF84-48EA-9567-32F322F018FB}"/>
      </w:docPartPr>
      <w:docPartBody>
        <w:p w:rsidR="00E80009" w:rsidRDefault="00E80009">
          <w:r w:rsidRPr="00845A2B">
            <w:rPr>
              <w:rStyle w:val="PlaceholderText"/>
            </w:rPr>
            <w:t>Click here to enter text.</w:t>
          </w:r>
        </w:p>
      </w:docPartBody>
    </w:docPart>
    <w:docPart>
      <w:docPartPr>
        <w:name w:val="357CE07209D84F40997F0F8F45BF970B"/>
        <w:category>
          <w:name w:val="General"/>
          <w:gallery w:val="placeholder"/>
        </w:category>
        <w:types>
          <w:type w:val="bbPlcHdr"/>
        </w:types>
        <w:behaviors>
          <w:behavior w:val="content"/>
        </w:behaviors>
        <w:guid w:val="{EF1D2C27-A2A0-4B1E-8489-CB85242B0A16}"/>
      </w:docPartPr>
      <w:docPartBody>
        <w:p w:rsidR="00E80009" w:rsidRDefault="00E80009">
          <w:r w:rsidRPr="00845A2B">
            <w:rPr>
              <w:rStyle w:val="PlaceholderText"/>
            </w:rPr>
            <w:t>Click here to enter text.</w:t>
          </w:r>
        </w:p>
      </w:docPartBody>
    </w:docPart>
    <w:docPart>
      <w:docPartPr>
        <w:name w:val="3C2CFB29B9DB40F48476110152F27CDE"/>
        <w:category>
          <w:name w:val="General"/>
          <w:gallery w:val="placeholder"/>
        </w:category>
        <w:types>
          <w:type w:val="bbPlcHdr"/>
        </w:types>
        <w:behaviors>
          <w:behavior w:val="content"/>
        </w:behaviors>
        <w:guid w:val="{8123C0E6-1409-448B-857A-8FFA3C9D4935}"/>
      </w:docPartPr>
      <w:docPartBody>
        <w:p w:rsidR="00E80009" w:rsidRDefault="00E80009">
          <w:r w:rsidRPr="00845A2B">
            <w:rPr>
              <w:rStyle w:val="PlaceholderText"/>
            </w:rPr>
            <w:t>Click here to enter text.</w:t>
          </w:r>
        </w:p>
      </w:docPartBody>
    </w:docPart>
    <w:docPart>
      <w:docPartPr>
        <w:name w:val="DDC8DDA7A32141358FE1CCFDA1CBEB54"/>
        <w:category>
          <w:name w:val="General"/>
          <w:gallery w:val="placeholder"/>
        </w:category>
        <w:types>
          <w:type w:val="bbPlcHdr"/>
        </w:types>
        <w:behaviors>
          <w:behavior w:val="content"/>
        </w:behaviors>
        <w:guid w:val="{191AE1ED-DA80-46DE-AD84-F87C351BA205}"/>
      </w:docPartPr>
      <w:docPartBody>
        <w:p w:rsidR="00E80009" w:rsidRDefault="00E80009">
          <w:r w:rsidRPr="00845A2B">
            <w:rPr>
              <w:rStyle w:val="PlaceholderText"/>
            </w:rPr>
            <w:t>Click here to enter text.</w:t>
          </w:r>
        </w:p>
      </w:docPartBody>
    </w:docPart>
    <w:docPart>
      <w:docPartPr>
        <w:name w:val="EFC55E12DA7744E7A4E54C75B9D93B61"/>
        <w:category>
          <w:name w:val="General"/>
          <w:gallery w:val="placeholder"/>
        </w:category>
        <w:types>
          <w:type w:val="bbPlcHdr"/>
        </w:types>
        <w:behaviors>
          <w:behavior w:val="content"/>
        </w:behaviors>
        <w:guid w:val="{FCB65035-76D8-47F4-B579-E4C285E35013}"/>
      </w:docPartPr>
      <w:docPartBody>
        <w:p w:rsidR="00E80009" w:rsidRDefault="00E80009">
          <w:r w:rsidRPr="00845A2B">
            <w:rPr>
              <w:rStyle w:val="PlaceholderText"/>
            </w:rPr>
            <w:t>Click here to enter text.</w:t>
          </w:r>
        </w:p>
      </w:docPartBody>
    </w:docPart>
    <w:docPart>
      <w:docPartPr>
        <w:name w:val="967E72EA9B0448AAA1EE7DD0E2CFAE3B"/>
        <w:category>
          <w:name w:val="General"/>
          <w:gallery w:val="placeholder"/>
        </w:category>
        <w:types>
          <w:type w:val="bbPlcHdr"/>
        </w:types>
        <w:behaviors>
          <w:behavior w:val="content"/>
        </w:behaviors>
        <w:guid w:val="{46CF17E1-F649-4815-AB42-61032BA890E5}"/>
      </w:docPartPr>
      <w:docPartBody>
        <w:p w:rsidR="00E80009" w:rsidRDefault="00E80009">
          <w:r w:rsidRPr="00845A2B">
            <w:rPr>
              <w:rStyle w:val="PlaceholderText"/>
            </w:rPr>
            <w:t>Click here to enter text.</w:t>
          </w:r>
        </w:p>
      </w:docPartBody>
    </w:docPart>
    <w:docPart>
      <w:docPartPr>
        <w:name w:val="D2A7925329DD4BDA937398686FFB298A"/>
        <w:category>
          <w:name w:val="General"/>
          <w:gallery w:val="placeholder"/>
        </w:category>
        <w:types>
          <w:type w:val="bbPlcHdr"/>
        </w:types>
        <w:behaviors>
          <w:behavior w:val="content"/>
        </w:behaviors>
        <w:guid w:val="{B6E2C402-93A8-4518-887E-2E59F3CE2E0A}"/>
      </w:docPartPr>
      <w:docPartBody>
        <w:p w:rsidR="00E80009" w:rsidRDefault="00E80009">
          <w:r w:rsidRPr="00845A2B">
            <w:rPr>
              <w:rStyle w:val="PlaceholderText"/>
            </w:rPr>
            <w:t>Click here to enter text.</w:t>
          </w:r>
        </w:p>
      </w:docPartBody>
    </w:docPart>
    <w:docPart>
      <w:docPartPr>
        <w:name w:val="0228195AF5194FB980559EEF84B7AA04"/>
        <w:category>
          <w:name w:val="General"/>
          <w:gallery w:val="placeholder"/>
        </w:category>
        <w:types>
          <w:type w:val="bbPlcHdr"/>
        </w:types>
        <w:behaviors>
          <w:behavior w:val="content"/>
        </w:behaviors>
        <w:guid w:val="{EDED5D5F-05CB-4928-B708-1A267783E21F}"/>
      </w:docPartPr>
      <w:docPartBody>
        <w:p w:rsidR="00E80009" w:rsidRDefault="00E80009">
          <w:r w:rsidRPr="00845A2B">
            <w:rPr>
              <w:rStyle w:val="PlaceholderText"/>
            </w:rPr>
            <w:t>Click here to enter text.</w:t>
          </w:r>
        </w:p>
      </w:docPartBody>
    </w:docPart>
    <w:docPart>
      <w:docPartPr>
        <w:name w:val="AB7D69E50E144CB8AE6AB3A64E1CE78B"/>
        <w:category>
          <w:name w:val="General"/>
          <w:gallery w:val="placeholder"/>
        </w:category>
        <w:types>
          <w:type w:val="bbPlcHdr"/>
        </w:types>
        <w:behaviors>
          <w:behavior w:val="content"/>
        </w:behaviors>
        <w:guid w:val="{2635329C-91D1-41C5-AD28-4C9CE4498979}"/>
      </w:docPartPr>
      <w:docPartBody>
        <w:p w:rsidR="00E80009" w:rsidRDefault="00E80009">
          <w:r w:rsidRPr="00845A2B">
            <w:rPr>
              <w:rStyle w:val="PlaceholderText"/>
            </w:rPr>
            <w:t>Click here to enter text.</w:t>
          </w:r>
        </w:p>
      </w:docPartBody>
    </w:docPart>
    <w:docPart>
      <w:docPartPr>
        <w:name w:val="5802061570104B688DEEAE07950A87C9"/>
        <w:category>
          <w:name w:val="General"/>
          <w:gallery w:val="placeholder"/>
        </w:category>
        <w:types>
          <w:type w:val="bbPlcHdr"/>
        </w:types>
        <w:behaviors>
          <w:behavior w:val="content"/>
        </w:behaviors>
        <w:guid w:val="{F7D545B4-9607-44AE-9666-F176E27CBE57}"/>
      </w:docPartPr>
      <w:docPartBody>
        <w:p w:rsidR="00E80009" w:rsidRDefault="00E80009">
          <w:r w:rsidRPr="00845A2B">
            <w:rPr>
              <w:rStyle w:val="PlaceholderText"/>
            </w:rPr>
            <w:t>Click here to enter text.</w:t>
          </w:r>
        </w:p>
      </w:docPartBody>
    </w:docPart>
    <w:docPart>
      <w:docPartPr>
        <w:name w:val="A1AA40146E7F4AA69E99BF4C66CC9892"/>
        <w:category>
          <w:name w:val="General"/>
          <w:gallery w:val="placeholder"/>
        </w:category>
        <w:types>
          <w:type w:val="bbPlcHdr"/>
        </w:types>
        <w:behaviors>
          <w:behavior w:val="content"/>
        </w:behaviors>
        <w:guid w:val="{A70A3A81-8EFF-4B11-ACDF-A4973086ACCA}"/>
      </w:docPartPr>
      <w:docPartBody>
        <w:p w:rsidR="00E80009" w:rsidRDefault="00E80009">
          <w:r w:rsidRPr="00845A2B">
            <w:rPr>
              <w:rStyle w:val="PlaceholderText"/>
            </w:rPr>
            <w:t>Click here to enter text.</w:t>
          </w:r>
        </w:p>
      </w:docPartBody>
    </w:docPart>
    <w:docPart>
      <w:docPartPr>
        <w:name w:val="9C2889C082E8418586C4F7BB5B505C21"/>
        <w:category>
          <w:name w:val="General"/>
          <w:gallery w:val="placeholder"/>
        </w:category>
        <w:types>
          <w:type w:val="bbPlcHdr"/>
        </w:types>
        <w:behaviors>
          <w:behavior w:val="content"/>
        </w:behaviors>
        <w:guid w:val="{AF66F1B2-4B86-4FBC-AE7E-4D23C1B59F38}"/>
      </w:docPartPr>
      <w:docPartBody>
        <w:p w:rsidR="00E80009" w:rsidRDefault="00E80009">
          <w:r w:rsidRPr="00845A2B">
            <w:rPr>
              <w:rStyle w:val="PlaceholderText"/>
            </w:rPr>
            <w:t>Click here to enter text.</w:t>
          </w:r>
        </w:p>
      </w:docPartBody>
    </w:docPart>
    <w:docPart>
      <w:docPartPr>
        <w:name w:val="83416E89098842E7816EAC58C291CC77"/>
        <w:category>
          <w:name w:val="General"/>
          <w:gallery w:val="placeholder"/>
        </w:category>
        <w:types>
          <w:type w:val="bbPlcHdr"/>
        </w:types>
        <w:behaviors>
          <w:behavior w:val="content"/>
        </w:behaviors>
        <w:guid w:val="{1E70DD2F-A080-4B6D-A9F5-4F968321524E}"/>
      </w:docPartPr>
      <w:docPartBody>
        <w:p w:rsidR="00E80009" w:rsidRDefault="00E80009">
          <w:r w:rsidRPr="00845A2B">
            <w:rPr>
              <w:rStyle w:val="PlaceholderText"/>
            </w:rPr>
            <w:t>Click here to enter text.</w:t>
          </w:r>
        </w:p>
      </w:docPartBody>
    </w:docPart>
    <w:docPart>
      <w:docPartPr>
        <w:name w:val="4942753122BD446CAF61E6DDED8EABC0"/>
        <w:category>
          <w:name w:val="General"/>
          <w:gallery w:val="placeholder"/>
        </w:category>
        <w:types>
          <w:type w:val="bbPlcHdr"/>
        </w:types>
        <w:behaviors>
          <w:behavior w:val="content"/>
        </w:behaviors>
        <w:guid w:val="{BD85C4F8-79BC-4927-910C-0C98B2DD427E}"/>
      </w:docPartPr>
      <w:docPartBody>
        <w:p w:rsidR="00E80009" w:rsidRDefault="00E80009">
          <w:r w:rsidRPr="00845A2B">
            <w:rPr>
              <w:rStyle w:val="PlaceholderText"/>
            </w:rPr>
            <w:t>Click here to enter text.</w:t>
          </w:r>
        </w:p>
      </w:docPartBody>
    </w:docPart>
    <w:docPart>
      <w:docPartPr>
        <w:name w:val="AD06D696EE014599A977ABE0A5AD1D61"/>
        <w:category>
          <w:name w:val="General"/>
          <w:gallery w:val="placeholder"/>
        </w:category>
        <w:types>
          <w:type w:val="bbPlcHdr"/>
        </w:types>
        <w:behaviors>
          <w:behavior w:val="content"/>
        </w:behaviors>
        <w:guid w:val="{0A5E4AD6-4229-4DE4-A3E9-28D83965096B}"/>
      </w:docPartPr>
      <w:docPartBody>
        <w:p w:rsidR="00E80009" w:rsidRDefault="00E80009">
          <w:r w:rsidRPr="00845A2B">
            <w:rPr>
              <w:rStyle w:val="PlaceholderText"/>
            </w:rPr>
            <w:t>Click here to enter text.</w:t>
          </w:r>
        </w:p>
      </w:docPartBody>
    </w:docPart>
    <w:docPart>
      <w:docPartPr>
        <w:name w:val="31E551DAE5534AAB9857DA3FD0496A48"/>
        <w:category>
          <w:name w:val="General"/>
          <w:gallery w:val="placeholder"/>
        </w:category>
        <w:types>
          <w:type w:val="bbPlcHdr"/>
        </w:types>
        <w:behaviors>
          <w:behavior w:val="content"/>
        </w:behaviors>
        <w:guid w:val="{3FA43DC7-E066-45D1-87AC-512760806ECD}"/>
      </w:docPartPr>
      <w:docPartBody>
        <w:p w:rsidR="00E80009" w:rsidRDefault="00E80009">
          <w:r w:rsidRPr="00845A2B">
            <w:rPr>
              <w:rStyle w:val="PlaceholderText"/>
            </w:rPr>
            <w:t>Click here to enter text.</w:t>
          </w:r>
        </w:p>
      </w:docPartBody>
    </w:docPart>
    <w:docPart>
      <w:docPartPr>
        <w:name w:val="A926F4155D154B85A0A39C903AEDC8F3"/>
        <w:category>
          <w:name w:val="General"/>
          <w:gallery w:val="placeholder"/>
        </w:category>
        <w:types>
          <w:type w:val="bbPlcHdr"/>
        </w:types>
        <w:behaviors>
          <w:behavior w:val="content"/>
        </w:behaviors>
        <w:guid w:val="{56F03129-9BE0-4D70-BC01-7542DB9B3FD3}"/>
      </w:docPartPr>
      <w:docPartBody>
        <w:p w:rsidR="00E80009" w:rsidRDefault="00E80009">
          <w:r w:rsidRPr="00845A2B">
            <w:rPr>
              <w:rStyle w:val="PlaceholderText"/>
            </w:rPr>
            <w:t>Click here to enter text.</w:t>
          </w:r>
        </w:p>
      </w:docPartBody>
    </w:docPart>
    <w:docPart>
      <w:docPartPr>
        <w:name w:val="C8F31F113D9F4DC5A44C2C925831A9D2"/>
        <w:category>
          <w:name w:val="General"/>
          <w:gallery w:val="placeholder"/>
        </w:category>
        <w:types>
          <w:type w:val="bbPlcHdr"/>
        </w:types>
        <w:behaviors>
          <w:behavior w:val="content"/>
        </w:behaviors>
        <w:guid w:val="{9A4D090C-F773-48E5-911B-EADA9BA433FC}"/>
      </w:docPartPr>
      <w:docPartBody>
        <w:p w:rsidR="00E80009" w:rsidRDefault="00E80009">
          <w:r w:rsidRPr="00845A2B">
            <w:rPr>
              <w:rStyle w:val="PlaceholderText"/>
            </w:rPr>
            <w:t>Click here to enter text.</w:t>
          </w:r>
        </w:p>
      </w:docPartBody>
    </w:docPart>
    <w:docPart>
      <w:docPartPr>
        <w:name w:val="5F674E04A975429F815CBF6CABDB7AAB"/>
        <w:category>
          <w:name w:val="General"/>
          <w:gallery w:val="placeholder"/>
        </w:category>
        <w:types>
          <w:type w:val="bbPlcHdr"/>
        </w:types>
        <w:behaviors>
          <w:behavior w:val="content"/>
        </w:behaviors>
        <w:guid w:val="{B2EC1BC8-E071-4228-9CD0-16C35E004518}"/>
      </w:docPartPr>
      <w:docPartBody>
        <w:p w:rsidR="00E80009" w:rsidRDefault="00E80009">
          <w:r w:rsidRPr="00845A2B">
            <w:rPr>
              <w:rStyle w:val="PlaceholderText"/>
            </w:rPr>
            <w:t>Click here to enter text.</w:t>
          </w:r>
        </w:p>
      </w:docPartBody>
    </w:docPart>
    <w:docPart>
      <w:docPartPr>
        <w:name w:val="9CA42678EB0F46DA8CE5383241149E35"/>
        <w:category>
          <w:name w:val="General"/>
          <w:gallery w:val="placeholder"/>
        </w:category>
        <w:types>
          <w:type w:val="bbPlcHdr"/>
        </w:types>
        <w:behaviors>
          <w:behavior w:val="content"/>
        </w:behaviors>
        <w:guid w:val="{9A73E32F-61E0-47FA-91F5-5F228DDB4FCE}"/>
      </w:docPartPr>
      <w:docPartBody>
        <w:p w:rsidR="00E80009" w:rsidRDefault="00E80009">
          <w:r w:rsidRPr="00845A2B">
            <w:rPr>
              <w:rStyle w:val="PlaceholderText"/>
            </w:rPr>
            <w:t>Click here to enter text.</w:t>
          </w:r>
        </w:p>
      </w:docPartBody>
    </w:docPart>
    <w:docPart>
      <w:docPartPr>
        <w:name w:val="D66D53D165754ED7A3E9C09953AA7885"/>
        <w:category>
          <w:name w:val="General"/>
          <w:gallery w:val="placeholder"/>
        </w:category>
        <w:types>
          <w:type w:val="bbPlcHdr"/>
        </w:types>
        <w:behaviors>
          <w:behavior w:val="content"/>
        </w:behaviors>
        <w:guid w:val="{AA0F77C3-5C16-4478-9E96-3A27F5915972}"/>
      </w:docPartPr>
      <w:docPartBody>
        <w:p w:rsidR="00E80009" w:rsidRDefault="00E80009">
          <w:r w:rsidRPr="00845A2B">
            <w:rPr>
              <w:rStyle w:val="PlaceholderText"/>
            </w:rPr>
            <w:t>Click here to enter text.</w:t>
          </w:r>
        </w:p>
      </w:docPartBody>
    </w:docPart>
    <w:docPart>
      <w:docPartPr>
        <w:name w:val="3435AAB342174F319314E8D0EBFAEE24"/>
        <w:category>
          <w:name w:val="General"/>
          <w:gallery w:val="placeholder"/>
        </w:category>
        <w:types>
          <w:type w:val="bbPlcHdr"/>
        </w:types>
        <w:behaviors>
          <w:behavior w:val="content"/>
        </w:behaviors>
        <w:guid w:val="{2D999F75-2FD7-4162-B76B-3BD04A749FC6}"/>
      </w:docPartPr>
      <w:docPartBody>
        <w:p w:rsidR="00E80009" w:rsidRDefault="00E80009">
          <w:r w:rsidRPr="00845A2B">
            <w:rPr>
              <w:rStyle w:val="PlaceholderText"/>
            </w:rPr>
            <w:t>Click here to enter text.</w:t>
          </w:r>
        </w:p>
      </w:docPartBody>
    </w:docPart>
    <w:docPart>
      <w:docPartPr>
        <w:name w:val="C889D9D5C0DF427CA975A9ED714BAA72"/>
        <w:category>
          <w:name w:val="General"/>
          <w:gallery w:val="placeholder"/>
        </w:category>
        <w:types>
          <w:type w:val="bbPlcHdr"/>
        </w:types>
        <w:behaviors>
          <w:behavior w:val="content"/>
        </w:behaviors>
        <w:guid w:val="{ECEC684B-A0F8-4F6C-B06E-8F6DB6A9CCCE}"/>
      </w:docPartPr>
      <w:docPartBody>
        <w:p w:rsidR="00E80009" w:rsidRDefault="00E80009">
          <w:r w:rsidRPr="00845A2B">
            <w:rPr>
              <w:rStyle w:val="PlaceholderText"/>
            </w:rPr>
            <w:t>Click here to enter text.</w:t>
          </w:r>
        </w:p>
      </w:docPartBody>
    </w:docPart>
    <w:docPart>
      <w:docPartPr>
        <w:name w:val="37FCA8B1946C4782A9F4F141D52189A2"/>
        <w:category>
          <w:name w:val="General"/>
          <w:gallery w:val="placeholder"/>
        </w:category>
        <w:types>
          <w:type w:val="bbPlcHdr"/>
        </w:types>
        <w:behaviors>
          <w:behavior w:val="content"/>
        </w:behaviors>
        <w:guid w:val="{87F66374-AA33-4DC3-9354-1183139A77BE}"/>
      </w:docPartPr>
      <w:docPartBody>
        <w:p w:rsidR="00E80009" w:rsidRDefault="00E80009">
          <w:r w:rsidRPr="00845A2B">
            <w:rPr>
              <w:rStyle w:val="PlaceholderText"/>
            </w:rPr>
            <w:t>Click here to enter text.</w:t>
          </w:r>
        </w:p>
      </w:docPartBody>
    </w:docPart>
    <w:docPart>
      <w:docPartPr>
        <w:name w:val="69F984990DF644B2B98C16CA3F828619"/>
        <w:category>
          <w:name w:val="General"/>
          <w:gallery w:val="placeholder"/>
        </w:category>
        <w:types>
          <w:type w:val="bbPlcHdr"/>
        </w:types>
        <w:behaviors>
          <w:behavior w:val="content"/>
        </w:behaviors>
        <w:guid w:val="{A4EC409A-54D7-4112-9EEE-6973784E3108}"/>
      </w:docPartPr>
      <w:docPartBody>
        <w:p w:rsidR="00E80009" w:rsidRDefault="00E80009">
          <w:r w:rsidRPr="00845A2B">
            <w:rPr>
              <w:rStyle w:val="PlaceholderText"/>
            </w:rPr>
            <w:t>Click here to enter text.</w:t>
          </w:r>
        </w:p>
      </w:docPartBody>
    </w:docPart>
    <w:docPart>
      <w:docPartPr>
        <w:name w:val="74C65824F48B4F3B80CE1CE685F51BEF"/>
        <w:category>
          <w:name w:val="General"/>
          <w:gallery w:val="placeholder"/>
        </w:category>
        <w:types>
          <w:type w:val="bbPlcHdr"/>
        </w:types>
        <w:behaviors>
          <w:behavior w:val="content"/>
        </w:behaviors>
        <w:guid w:val="{3F3E4AF5-2EEE-4AAF-B31C-CAE1525843EB}"/>
      </w:docPartPr>
      <w:docPartBody>
        <w:p w:rsidR="00E80009" w:rsidRDefault="00E80009">
          <w:r w:rsidRPr="00F332E1">
            <w:rPr>
              <w:rStyle w:val="PlaceholderText"/>
            </w:rPr>
            <w:t>Click here to enter text.</w:t>
          </w:r>
        </w:p>
      </w:docPartBody>
    </w:docPart>
    <w:docPart>
      <w:docPartPr>
        <w:name w:val="5601848CD9BA431C97EB501D9EE59573"/>
        <w:category>
          <w:name w:val="General"/>
          <w:gallery w:val="placeholder"/>
        </w:category>
        <w:types>
          <w:type w:val="bbPlcHdr"/>
        </w:types>
        <w:behaviors>
          <w:behavior w:val="content"/>
        </w:behaviors>
        <w:guid w:val="{5DD80159-5D96-4D0C-8C37-4E177B88C59E}"/>
      </w:docPartPr>
      <w:docPartBody>
        <w:p w:rsidR="00E80009" w:rsidRDefault="00E80009">
          <w:r w:rsidRPr="00F332E1">
            <w:rPr>
              <w:rStyle w:val="PlaceholderText"/>
            </w:rPr>
            <w:t>Click here to enter text.</w:t>
          </w:r>
        </w:p>
      </w:docPartBody>
    </w:docPart>
    <w:docPart>
      <w:docPartPr>
        <w:name w:val="57385AD5793B4923A859D7D88C653C54"/>
        <w:category>
          <w:name w:val="General"/>
          <w:gallery w:val="placeholder"/>
        </w:category>
        <w:types>
          <w:type w:val="bbPlcHdr"/>
        </w:types>
        <w:behaviors>
          <w:behavior w:val="content"/>
        </w:behaviors>
        <w:guid w:val="{A4718C46-A708-4DAD-98CD-3730ED46E300}"/>
      </w:docPartPr>
      <w:docPartBody>
        <w:p w:rsidR="00E80009" w:rsidRDefault="00E80009">
          <w:r w:rsidRPr="00A87704">
            <w:rPr>
              <w:rStyle w:val="PlaceholderText"/>
              <w:rFonts w:eastAsiaTheme="minorHAnsi"/>
            </w:rPr>
            <w:t>Click here to enter a date.</w:t>
          </w:r>
        </w:p>
      </w:docPartBody>
    </w:docPart>
    <w:docPart>
      <w:docPartPr>
        <w:name w:val="C62864AB99CA4B068EF85B3C3866B5D9"/>
        <w:category>
          <w:name w:val="General"/>
          <w:gallery w:val="placeholder"/>
        </w:category>
        <w:types>
          <w:type w:val="bbPlcHdr"/>
        </w:types>
        <w:behaviors>
          <w:behavior w:val="content"/>
        </w:behaviors>
        <w:guid w:val="{B5AB55D7-E417-4374-8C7C-A13963C0546B}"/>
      </w:docPartPr>
      <w:docPartBody>
        <w:p w:rsidR="00E80009" w:rsidRDefault="00E80009">
          <w:r w:rsidRPr="00A87704">
            <w:rPr>
              <w:rStyle w:val="PlaceholderText"/>
              <w:rFonts w:eastAsiaTheme="minorHAnsi"/>
            </w:rPr>
            <w:t>Click here to enter a date.</w:t>
          </w:r>
        </w:p>
      </w:docPartBody>
    </w:docPart>
    <w:docPart>
      <w:docPartPr>
        <w:name w:val="5A99A75814904990B01C07DC61DAD346"/>
        <w:category>
          <w:name w:val="General"/>
          <w:gallery w:val="placeholder"/>
        </w:category>
        <w:types>
          <w:type w:val="bbPlcHdr"/>
        </w:types>
        <w:behaviors>
          <w:behavior w:val="content"/>
        </w:behaviors>
        <w:guid w:val="{810593F9-FB1E-4D0A-94BE-E466BFB281E0}"/>
      </w:docPartPr>
      <w:docPartBody>
        <w:p w:rsidR="00E80009" w:rsidRDefault="00E80009">
          <w:r w:rsidRPr="00A87704">
            <w:rPr>
              <w:rStyle w:val="PlaceholderText"/>
              <w:rFonts w:eastAsiaTheme="minorHAnsi"/>
            </w:rPr>
            <w:t>Click here to enter a date.</w:t>
          </w:r>
        </w:p>
      </w:docPartBody>
    </w:docPart>
    <w:docPart>
      <w:docPartPr>
        <w:name w:val="B5AAEC74B46D49D8B8BA5F1B96537466"/>
        <w:category>
          <w:name w:val="General"/>
          <w:gallery w:val="placeholder"/>
        </w:category>
        <w:types>
          <w:type w:val="bbPlcHdr"/>
        </w:types>
        <w:behaviors>
          <w:behavior w:val="content"/>
        </w:behaviors>
        <w:guid w:val="{D3F42ADC-4941-4233-B1FF-04AF18092D4D}"/>
      </w:docPartPr>
      <w:docPartBody>
        <w:p w:rsidR="00E80009" w:rsidRDefault="00E80009">
          <w:r w:rsidRPr="00A87704">
            <w:rPr>
              <w:rStyle w:val="PlaceholderText"/>
              <w:rFonts w:eastAsiaTheme="minorHAnsi"/>
            </w:rPr>
            <w:t>Click here to enter a date.</w:t>
          </w:r>
        </w:p>
      </w:docPartBody>
    </w:docPart>
    <w:docPart>
      <w:docPartPr>
        <w:name w:val="D0BC5EA49BBB4259A5DFABE9E2E0D1AE"/>
        <w:category>
          <w:name w:val="General"/>
          <w:gallery w:val="placeholder"/>
        </w:category>
        <w:types>
          <w:type w:val="bbPlcHdr"/>
        </w:types>
        <w:behaviors>
          <w:behavior w:val="content"/>
        </w:behaviors>
        <w:guid w:val="{05A7402C-1A35-41AC-B92C-1382F42D8F8E}"/>
      </w:docPartPr>
      <w:docPartBody>
        <w:p w:rsidR="00E80009" w:rsidRDefault="00E80009">
          <w:r w:rsidRPr="00F332E1">
            <w:rPr>
              <w:rStyle w:val="PlaceholderText"/>
            </w:rPr>
            <w:t>Click here to enter text.</w:t>
          </w:r>
        </w:p>
      </w:docPartBody>
    </w:docPart>
    <w:docPart>
      <w:docPartPr>
        <w:name w:val="2889A7FAA9934A06891A6CF9ACAC865D"/>
        <w:category>
          <w:name w:val="General"/>
          <w:gallery w:val="placeholder"/>
        </w:category>
        <w:types>
          <w:type w:val="bbPlcHdr"/>
        </w:types>
        <w:behaviors>
          <w:behavior w:val="content"/>
        </w:behaviors>
        <w:guid w:val="{CEDF8023-1DFF-4E78-99B9-A0BB5D672D55}"/>
      </w:docPartPr>
      <w:docPartBody>
        <w:p w:rsidR="00E80009" w:rsidRDefault="00E80009">
          <w:r w:rsidRPr="00F332E1">
            <w:rPr>
              <w:rStyle w:val="PlaceholderText"/>
            </w:rPr>
            <w:t>Click here to enter text.</w:t>
          </w:r>
        </w:p>
      </w:docPartBody>
    </w:docPart>
    <w:docPart>
      <w:docPartPr>
        <w:name w:val="DE65861EFADF4B088635D1D7E7A6EA1D"/>
        <w:category>
          <w:name w:val="General"/>
          <w:gallery w:val="placeholder"/>
        </w:category>
        <w:types>
          <w:type w:val="bbPlcHdr"/>
        </w:types>
        <w:behaviors>
          <w:behavior w:val="content"/>
        </w:behaviors>
        <w:guid w:val="{AEF86AA0-C1A2-4AC6-8019-424736B4F0E4}"/>
      </w:docPartPr>
      <w:docPartBody>
        <w:p w:rsidR="00E80009" w:rsidRDefault="00E80009">
          <w:r w:rsidRPr="00845A2B">
            <w:rPr>
              <w:rStyle w:val="PlaceholderText"/>
            </w:rPr>
            <w:t>Click here to enter text.</w:t>
          </w:r>
        </w:p>
      </w:docPartBody>
    </w:docPart>
    <w:docPart>
      <w:docPartPr>
        <w:name w:val="66E2FE5987F9442891294DEC95C67880"/>
        <w:category>
          <w:name w:val="General"/>
          <w:gallery w:val="placeholder"/>
        </w:category>
        <w:types>
          <w:type w:val="bbPlcHdr"/>
        </w:types>
        <w:behaviors>
          <w:behavior w:val="content"/>
        </w:behaviors>
        <w:guid w:val="{A51F586A-952C-40DB-ABA7-7F6AF740CC8E}"/>
      </w:docPartPr>
      <w:docPartBody>
        <w:p w:rsidR="009A7853" w:rsidRDefault="009A7853">
          <w:r w:rsidRPr="00845A2B">
            <w:rPr>
              <w:rStyle w:val="PlaceholderText"/>
            </w:rPr>
            <w:t>Click here to enter text.</w:t>
          </w:r>
        </w:p>
      </w:docPartBody>
    </w:docPart>
    <w:docPart>
      <w:docPartPr>
        <w:name w:val="19B0625C2919423FB3953828A1B45DC5"/>
        <w:category>
          <w:name w:val="General"/>
          <w:gallery w:val="placeholder"/>
        </w:category>
        <w:types>
          <w:type w:val="bbPlcHdr"/>
        </w:types>
        <w:behaviors>
          <w:behavior w:val="content"/>
        </w:behaviors>
        <w:guid w:val="{380F4E6A-7819-49D7-8DA4-E5E852D90B3F}"/>
      </w:docPartPr>
      <w:docPartBody>
        <w:p w:rsidR="009A7853" w:rsidRDefault="009A7853">
          <w:r w:rsidRPr="00845A2B">
            <w:rPr>
              <w:rStyle w:val="PlaceholderText"/>
            </w:rPr>
            <w:t>Click here to enter text.</w:t>
          </w:r>
        </w:p>
      </w:docPartBody>
    </w:docPart>
    <w:docPart>
      <w:docPartPr>
        <w:name w:val="D6428FCDB80446409106D3BE4F099D2A"/>
        <w:category>
          <w:name w:val="General"/>
          <w:gallery w:val="placeholder"/>
        </w:category>
        <w:types>
          <w:type w:val="bbPlcHdr"/>
        </w:types>
        <w:behaviors>
          <w:behavior w:val="content"/>
        </w:behaviors>
        <w:guid w:val="{28D34F07-D81F-45FE-8FD8-6A264042AE44}"/>
      </w:docPartPr>
      <w:docPartBody>
        <w:p w:rsidR="009A7853" w:rsidRDefault="009A7853">
          <w:r w:rsidRPr="00845A2B">
            <w:rPr>
              <w:rStyle w:val="PlaceholderText"/>
            </w:rPr>
            <w:t>Click here to enter text.</w:t>
          </w:r>
        </w:p>
      </w:docPartBody>
    </w:docPart>
    <w:docPart>
      <w:docPartPr>
        <w:name w:val="532774CD73B34168A16826CCD987A3ED"/>
        <w:category>
          <w:name w:val="General"/>
          <w:gallery w:val="placeholder"/>
        </w:category>
        <w:types>
          <w:type w:val="bbPlcHdr"/>
        </w:types>
        <w:behaviors>
          <w:behavior w:val="content"/>
        </w:behaviors>
        <w:guid w:val="{BB3D26F2-E72F-483A-899D-CFCD4A9D6ED0}"/>
      </w:docPartPr>
      <w:docPartBody>
        <w:p w:rsidR="009A7853" w:rsidRDefault="009A7853">
          <w:r w:rsidRPr="00845A2B">
            <w:rPr>
              <w:rStyle w:val="PlaceholderText"/>
            </w:rPr>
            <w:t>Click here to enter text.</w:t>
          </w:r>
        </w:p>
      </w:docPartBody>
    </w:docPart>
    <w:docPart>
      <w:docPartPr>
        <w:name w:val="30D9678554444D6EAFDBDE7FE13673C7"/>
        <w:category>
          <w:name w:val="General"/>
          <w:gallery w:val="placeholder"/>
        </w:category>
        <w:types>
          <w:type w:val="bbPlcHdr"/>
        </w:types>
        <w:behaviors>
          <w:behavior w:val="content"/>
        </w:behaviors>
        <w:guid w:val="{5963D3F7-4847-4957-9D51-C9F3274C7E0F}"/>
      </w:docPartPr>
      <w:docPartBody>
        <w:p w:rsidR="009A7853" w:rsidRDefault="009A7853">
          <w:r w:rsidRPr="00845A2B">
            <w:rPr>
              <w:rStyle w:val="PlaceholderText"/>
            </w:rPr>
            <w:t>Click here to enter text.</w:t>
          </w:r>
        </w:p>
      </w:docPartBody>
    </w:docPart>
    <w:docPart>
      <w:docPartPr>
        <w:name w:val="492D044D3D0743A4B284E01B4C8BBCDC"/>
        <w:category>
          <w:name w:val="General"/>
          <w:gallery w:val="placeholder"/>
        </w:category>
        <w:types>
          <w:type w:val="bbPlcHdr"/>
        </w:types>
        <w:behaviors>
          <w:behavior w:val="content"/>
        </w:behaviors>
        <w:guid w:val="{38A0B782-B361-4127-B9B7-D3F25BA84F26}"/>
      </w:docPartPr>
      <w:docPartBody>
        <w:p w:rsidR="009A7853" w:rsidRDefault="009A7853">
          <w:r w:rsidRPr="00845A2B">
            <w:rPr>
              <w:rStyle w:val="PlaceholderText"/>
            </w:rPr>
            <w:t>Click here to enter text.</w:t>
          </w:r>
        </w:p>
      </w:docPartBody>
    </w:docPart>
    <w:docPart>
      <w:docPartPr>
        <w:name w:val="5FADD118AC164C41A37A1CB91FDAED5F"/>
        <w:category>
          <w:name w:val="General"/>
          <w:gallery w:val="placeholder"/>
        </w:category>
        <w:types>
          <w:type w:val="bbPlcHdr"/>
        </w:types>
        <w:behaviors>
          <w:behavior w:val="content"/>
        </w:behaviors>
        <w:guid w:val="{CEDD1FEC-3C44-4E47-AEB2-4A1A63D4B657}"/>
      </w:docPartPr>
      <w:docPartBody>
        <w:p w:rsidR="009A7853" w:rsidRDefault="009A7853">
          <w:r w:rsidRPr="00845A2B">
            <w:rPr>
              <w:rStyle w:val="PlaceholderText"/>
            </w:rPr>
            <w:t>Click here to enter text.</w:t>
          </w:r>
        </w:p>
      </w:docPartBody>
    </w:docPart>
    <w:docPart>
      <w:docPartPr>
        <w:name w:val="86BE5E45CB2F4B3DA3D5621EFB4EE56E"/>
        <w:category>
          <w:name w:val="General"/>
          <w:gallery w:val="placeholder"/>
        </w:category>
        <w:types>
          <w:type w:val="bbPlcHdr"/>
        </w:types>
        <w:behaviors>
          <w:behavior w:val="content"/>
        </w:behaviors>
        <w:guid w:val="{5AA06257-1DAA-47C2-A9AD-F84A23090278}"/>
      </w:docPartPr>
      <w:docPartBody>
        <w:p w:rsidR="009A7853" w:rsidRDefault="009A7853">
          <w:r w:rsidRPr="00845A2B">
            <w:rPr>
              <w:rStyle w:val="PlaceholderText"/>
            </w:rPr>
            <w:t>Click here to enter text.</w:t>
          </w:r>
        </w:p>
      </w:docPartBody>
    </w:docPart>
    <w:docPart>
      <w:docPartPr>
        <w:name w:val="589284FAB43D4285B612F58319D037EA"/>
        <w:category>
          <w:name w:val="General"/>
          <w:gallery w:val="placeholder"/>
        </w:category>
        <w:types>
          <w:type w:val="bbPlcHdr"/>
        </w:types>
        <w:behaviors>
          <w:behavior w:val="content"/>
        </w:behaviors>
        <w:guid w:val="{409E7750-6839-4C22-A2C4-D2808B4677CA}"/>
      </w:docPartPr>
      <w:docPartBody>
        <w:p w:rsidR="009A7853" w:rsidRDefault="009A7853">
          <w:r w:rsidRPr="00845A2B">
            <w:rPr>
              <w:rStyle w:val="PlaceholderText"/>
            </w:rPr>
            <w:t>Click here to enter text.</w:t>
          </w:r>
        </w:p>
      </w:docPartBody>
    </w:docPart>
    <w:docPart>
      <w:docPartPr>
        <w:name w:val="59F43424C4AA4753A39C9105C3A76527"/>
        <w:category>
          <w:name w:val="General"/>
          <w:gallery w:val="placeholder"/>
        </w:category>
        <w:types>
          <w:type w:val="bbPlcHdr"/>
        </w:types>
        <w:behaviors>
          <w:behavior w:val="content"/>
        </w:behaviors>
        <w:guid w:val="{5DD55AFC-DEA2-4D76-A1E7-23F1A59803DD}"/>
      </w:docPartPr>
      <w:docPartBody>
        <w:p w:rsidR="009A7853" w:rsidRDefault="009A7853">
          <w:r w:rsidRPr="00845A2B">
            <w:rPr>
              <w:rStyle w:val="PlaceholderText"/>
            </w:rPr>
            <w:t>Click here to enter text.</w:t>
          </w:r>
        </w:p>
      </w:docPartBody>
    </w:docPart>
    <w:docPart>
      <w:docPartPr>
        <w:name w:val="690C0D2C7C6D4280A332319A45ED0D89"/>
        <w:category>
          <w:name w:val="General"/>
          <w:gallery w:val="placeholder"/>
        </w:category>
        <w:types>
          <w:type w:val="bbPlcHdr"/>
        </w:types>
        <w:behaviors>
          <w:behavior w:val="content"/>
        </w:behaviors>
        <w:guid w:val="{78B70773-9EAF-458F-98B5-566EAD3A9234}"/>
      </w:docPartPr>
      <w:docPartBody>
        <w:p w:rsidR="009A7853" w:rsidRDefault="009A7853">
          <w:r w:rsidRPr="00845A2B">
            <w:rPr>
              <w:rStyle w:val="PlaceholderText"/>
            </w:rPr>
            <w:t>Click here to enter text.</w:t>
          </w:r>
        </w:p>
      </w:docPartBody>
    </w:docPart>
    <w:docPart>
      <w:docPartPr>
        <w:name w:val="7988A706590B4AB78A763D19A7AF8C6B"/>
        <w:category>
          <w:name w:val="General"/>
          <w:gallery w:val="placeholder"/>
        </w:category>
        <w:types>
          <w:type w:val="bbPlcHdr"/>
        </w:types>
        <w:behaviors>
          <w:behavior w:val="content"/>
        </w:behaviors>
        <w:guid w:val="{776131B7-ACD5-4F6C-81C7-CAF0E8AC24EE}"/>
      </w:docPartPr>
      <w:docPartBody>
        <w:p w:rsidR="009A7853" w:rsidRDefault="009A7853">
          <w:r w:rsidRPr="00845A2B">
            <w:rPr>
              <w:rStyle w:val="PlaceholderText"/>
            </w:rPr>
            <w:t>Click here to enter text.</w:t>
          </w:r>
        </w:p>
      </w:docPartBody>
    </w:docPart>
    <w:docPart>
      <w:docPartPr>
        <w:name w:val="B529B7839B084FE7A01E21C9AA6EE332"/>
        <w:category>
          <w:name w:val="General"/>
          <w:gallery w:val="placeholder"/>
        </w:category>
        <w:types>
          <w:type w:val="bbPlcHdr"/>
        </w:types>
        <w:behaviors>
          <w:behavior w:val="content"/>
        </w:behaviors>
        <w:guid w:val="{C2B0845C-1311-41DB-BDCC-B3C6B0747089}"/>
      </w:docPartPr>
      <w:docPartBody>
        <w:p w:rsidR="009A7853" w:rsidRDefault="009A7853">
          <w:r w:rsidRPr="00845A2B">
            <w:rPr>
              <w:rStyle w:val="PlaceholderText"/>
            </w:rPr>
            <w:t>Click here to enter text.</w:t>
          </w:r>
        </w:p>
      </w:docPartBody>
    </w:docPart>
    <w:docPart>
      <w:docPartPr>
        <w:name w:val="5E2A3CA2222C442090A14E5122D99CAE"/>
        <w:category>
          <w:name w:val="General"/>
          <w:gallery w:val="placeholder"/>
        </w:category>
        <w:types>
          <w:type w:val="bbPlcHdr"/>
        </w:types>
        <w:behaviors>
          <w:behavior w:val="content"/>
        </w:behaviors>
        <w:guid w:val="{FC64B60F-062E-4FA4-8456-F4E54A26E13C}"/>
      </w:docPartPr>
      <w:docPartBody>
        <w:p w:rsidR="009A7853" w:rsidRDefault="009A7853">
          <w:r w:rsidRPr="00845A2B">
            <w:rPr>
              <w:rStyle w:val="PlaceholderText"/>
            </w:rPr>
            <w:t>Click here to enter text.</w:t>
          </w:r>
        </w:p>
      </w:docPartBody>
    </w:docPart>
    <w:docPart>
      <w:docPartPr>
        <w:name w:val="22AA48CF10084B65B87DBB04DFFA95F8"/>
        <w:category>
          <w:name w:val="General"/>
          <w:gallery w:val="placeholder"/>
        </w:category>
        <w:types>
          <w:type w:val="bbPlcHdr"/>
        </w:types>
        <w:behaviors>
          <w:behavior w:val="content"/>
        </w:behaviors>
        <w:guid w:val="{2AF63FD0-7B07-4A64-B1B6-9B0898941BFC}"/>
      </w:docPartPr>
      <w:docPartBody>
        <w:p w:rsidR="009A7853" w:rsidRDefault="009A7853">
          <w:r w:rsidRPr="00845A2B">
            <w:rPr>
              <w:rStyle w:val="PlaceholderText"/>
            </w:rPr>
            <w:t>Click here to enter text.</w:t>
          </w:r>
        </w:p>
      </w:docPartBody>
    </w:docPart>
    <w:docPart>
      <w:docPartPr>
        <w:name w:val="2259DC3FADC74FDA997B92DA5D9774B5"/>
        <w:category>
          <w:name w:val="General"/>
          <w:gallery w:val="placeholder"/>
        </w:category>
        <w:types>
          <w:type w:val="bbPlcHdr"/>
        </w:types>
        <w:behaviors>
          <w:behavior w:val="content"/>
        </w:behaviors>
        <w:guid w:val="{EEECA58F-9C78-4E53-B91F-EF0EC0FFA238}"/>
      </w:docPartPr>
      <w:docPartBody>
        <w:p w:rsidR="009A7853" w:rsidRDefault="009A7853">
          <w:r w:rsidRPr="00845A2B">
            <w:rPr>
              <w:rStyle w:val="PlaceholderText"/>
            </w:rPr>
            <w:t>Click here to enter text.</w:t>
          </w:r>
        </w:p>
      </w:docPartBody>
    </w:docPart>
    <w:docPart>
      <w:docPartPr>
        <w:name w:val="B3FCB1D8429440F4B9C6249098A9FD95"/>
        <w:category>
          <w:name w:val="General"/>
          <w:gallery w:val="placeholder"/>
        </w:category>
        <w:types>
          <w:type w:val="bbPlcHdr"/>
        </w:types>
        <w:behaviors>
          <w:behavior w:val="content"/>
        </w:behaviors>
        <w:guid w:val="{FC251715-02B2-431F-A1F6-E190258855F0}"/>
      </w:docPartPr>
      <w:docPartBody>
        <w:p w:rsidR="009A7853" w:rsidRDefault="009A7853">
          <w:r w:rsidRPr="00845A2B">
            <w:rPr>
              <w:rStyle w:val="PlaceholderText"/>
            </w:rPr>
            <w:t>Click here to enter text.</w:t>
          </w:r>
        </w:p>
      </w:docPartBody>
    </w:docPart>
    <w:docPart>
      <w:docPartPr>
        <w:name w:val="47340626E5CE4131B2263E2BCB9E2D02"/>
        <w:category>
          <w:name w:val="General"/>
          <w:gallery w:val="placeholder"/>
        </w:category>
        <w:types>
          <w:type w:val="bbPlcHdr"/>
        </w:types>
        <w:behaviors>
          <w:behavior w:val="content"/>
        </w:behaviors>
        <w:guid w:val="{AB9F78E6-D52C-484F-8676-CC8F4187467B}"/>
      </w:docPartPr>
      <w:docPartBody>
        <w:p w:rsidR="009A7853" w:rsidRDefault="009A7853">
          <w:r w:rsidRPr="00845A2B">
            <w:rPr>
              <w:rStyle w:val="PlaceholderText"/>
            </w:rPr>
            <w:t>Click here to enter text.</w:t>
          </w:r>
        </w:p>
      </w:docPartBody>
    </w:docPart>
    <w:docPart>
      <w:docPartPr>
        <w:name w:val="40BC1EC11C8F49B3874838DE7B6F31E2"/>
        <w:category>
          <w:name w:val="General"/>
          <w:gallery w:val="placeholder"/>
        </w:category>
        <w:types>
          <w:type w:val="bbPlcHdr"/>
        </w:types>
        <w:behaviors>
          <w:behavior w:val="content"/>
        </w:behaviors>
        <w:guid w:val="{04006DCA-A300-4EF1-A101-165ABC4D05DE}"/>
      </w:docPartPr>
      <w:docPartBody>
        <w:p w:rsidR="009A7853" w:rsidRDefault="009A7853">
          <w:r w:rsidRPr="00845A2B">
            <w:rPr>
              <w:rStyle w:val="PlaceholderText"/>
            </w:rPr>
            <w:t>Click here to enter text.</w:t>
          </w:r>
        </w:p>
      </w:docPartBody>
    </w:docPart>
    <w:docPart>
      <w:docPartPr>
        <w:name w:val="334DC39A188046E28C05BF4E3D0D9F97"/>
        <w:category>
          <w:name w:val="General"/>
          <w:gallery w:val="placeholder"/>
        </w:category>
        <w:types>
          <w:type w:val="bbPlcHdr"/>
        </w:types>
        <w:behaviors>
          <w:behavior w:val="content"/>
        </w:behaviors>
        <w:guid w:val="{F0128E36-13E3-4F67-B23C-9A83B662A819}"/>
      </w:docPartPr>
      <w:docPartBody>
        <w:p w:rsidR="009A7853" w:rsidRDefault="009A7853">
          <w:r w:rsidRPr="00845A2B">
            <w:rPr>
              <w:rStyle w:val="PlaceholderText"/>
            </w:rPr>
            <w:t>Click here to enter text.</w:t>
          </w:r>
        </w:p>
      </w:docPartBody>
    </w:docPart>
    <w:docPart>
      <w:docPartPr>
        <w:name w:val="D8990379BC474606B59E570DAD5984A7"/>
        <w:category>
          <w:name w:val="General"/>
          <w:gallery w:val="placeholder"/>
        </w:category>
        <w:types>
          <w:type w:val="bbPlcHdr"/>
        </w:types>
        <w:behaviors>
          <w:behavior w:val="content"/>
        </w:behaviors>
        <w:guid w:val="{9F75A927-DDD3-456A-B8D4-912F6764A88A}"/>
      </w:docPartPr>
      <w:docPartBody>
        <w:p w:rsidR="009A7853" w:rsidRDefault="009A7853">
          <w:r w:rsidRPr="00845A2B">
            <w:rPr>
              <w:rStyle w:val="PlaceholderText"/>
            </w:rPr>
            <w:t>Click here to enter text.</w:t>
          </w:r>
        </w:p>
      </w:docPartBody>
    </w:docPart>
    <w:docPart>
      <w:docPartPr>
        <w:name w:val="AB02BAE129974A8E897E28200240B569"/>
        <w:category>
          <w:name w:val="General"/>
          <w:gallery w:val="placeholder"/>
        </w:category>
        <w:types>
          <w:type w:val="bbPlcHdr"/>
        </w:types>
        <w:behaviors>
          <w:behavior w:val="content"/>
        </w:behaviors>
        <w:guid w:val="{84C9F591-EB6D-4A3A-8333-CD4DB50E15E0}"/>
      </w:docPartPr>
      <w:docPartBody>
        <w:p w:rsidR="009A7853" w:rsidRDefault="009A7853">
          <w:r w:rsidRPr="00845A2B">
            <w:rPr>
              <w:rStyle w:val="PlaceholderText"/>
            </w:rPr>
            <w:t>Click here to enter text.</w:t>
          </w:r>
        </w:p>
      </w:docPartBody>
    </w:docPart>
    <w:docPart>
      <w:docPartPr>
        <w:name w:val="EE3BF29031DC41A7A5C2D1D3BAB9CCCF"/>
        <w:category>
          <w:name w:val="General"/>
          <w:gallery w:val="placeholder"/>
        </w:category>
        <w:types>
          <w:type w:val="bbPlcHdr"/>
        </w:types>
        <w:behaviors>
          <w:behavior w:val="content"/>
        </w:behaviors>
        <w:guid w:val="{87C113F7-9272-4021-A6E1-F48F14564C24}"/>
      </w:docPartPr>
      <w:docPartBody>
        <w:p w:rsidR="009A7853" w:rsidRDefault="009A7853">
          <w:r w:rsidRPr="00845A2B">
            <w:rPr>
              <w:rStyle w:val="PlaceholderText"/>
            </w:rPr>
            <w:t>Click here to enter text.</w:t>
          </w:r>
        </w:p>
      </w:docPartBody>
    </w:docPart>
    <w:docPart>
      <w:docPartPr>
        <w:name w:val="32F271DF41CD4074BC0F3C90BD89D159"/>
        <w:category>
          <w:name w:val="General"/>
          <w:gallery w:val="placeholder"/>
        </w:category>
        <w:types>
          <w:type w:val="bbPlcHdr"/>
        </w:types>
        <w:behaviors>
          <w:behavior w:val="content"/>
        </w:behaviors>
        <w:guid w:val="{CDEE008D-7F74-4FD8-8DC6-1D9C7882785A}"/>
      </w:docPartPr>
      <w:docPartBody>
        <w:p w:rsidR="009A7853" w:rsidRDefault="009A7853">
          <w:r w:rsidRPr="00845A2B">
            <w:rPr>
              <w:rStyle w:val="PlaceholderText"/>
            </w:rPr>
            <w:t>Click here to enter text.</w:t>
          </w:r>
        </w:p>
      </w:docPartBody>
    </w:docPart>
    <w:docPart>
      <w:docPartPr>
        <w:name w:val="C3E6385BBC8E412BBB9AD036E2DDE357"/>
        <w:category>
          <w:name w:val="General"/>
          <w:gallery w:val="placeholder"/>
        </w:category>
        <w:types>
          <w:type w:val="bbPlcHdr"/>
        </w:types>
        <w:behaviors>
          <w:behavior w:val="content"/>
        </w:behaviors>
        <w:guid w:val="{F4A965CF-8881-4843-B316-5423C832E18F}"/>
      </w:docPartPr>
      <w:docPartBody>
        <w:p w:rsidR="009A7853" w:rsidRDefault="009A7853">
          <w:r w:rsidRPr="00845A2B">
            <w:rPr>
              <w:rStyle w:val="PlaceholderText"/>
            </w:rPr>
            <w:t>Click here to enter text.</w:t>
          </w:r>
        </w:p>
      </w:docPartBody>
    </w:docPart>
    <w:docPart>
      <w:docPartPr>
        <w:name w:val="A2A5026CC78E484387C806CCD955F1E7"/>
        <w:category>
          <w:name w:val="General"/>
          <w:gallery w:val="placeholder"/>
        </w:category>
        <w:types>
          <w:type w:val="bbPlcHdr"/>
        </w:types>
        <w:behaviors>
          <w:behavior w:val="content"/>
        </w:behaviors>
        <w:guid w:val="{5FD39E61-8196-40B2-95F1-8F4AC6458451}"/>
      </w:docPartPr>
      <w:docPartBody>
        <w:p w:rsidR="009A7853" w:rsidRDefault="009A7853">
          <w:r w:rsidRPr="00845A2B">
            <w:rPr>
              <w:rStyle w:val="PlaceholderText"/>
            </w:rPr>
            <w:t>Click here to enter text.</w:t>
          </w:r>
        </w:p>
      </w:docPartBody>
    </w:docPart>
    <w:docPart>
      <w:docPartPr>
        <w:name w:val="35463993A946411F92DAD74697EC61B0"/>
        <w:category>
          <w:name w:val="General"/>
          <w:gallery w:val="placeholder"/>
        </w:category>
        <w:types>
          <w:type w:val="bbPlcHdr"/>
        </w:types>
        <w:behaviors>
          <w:behavior w:val="content"/>
        </w:behaviors>
        <w:guid w:val="{6907D42A-E0D3-4B60-89FC-F4F25E4AE81D}"/>
      </w:docPartPr>
      <w:docPartBody>
        <w:p w:rsidR="009A7853" w:rsidRDefault="009A7853">
          <w:r w:rsidRPr="00845A2B">
            <w:rPr>
              <w:rStyle w:val="PlaceholderText"/>
            </w:rPr>
            <w:t>Click here to enter text.</w:t>
          </w:r>
        </w:p>
      </w:docPartBody>
    </w:docPart>
    <w:docPart>
      <w:docPartPr>
        <w:name w:val="C96D9976B0E54AEA8ED478F7DE2F33E2"/>
        <w:category>
          <w:name w:val="General"/>
          <w:gallery w:val="placeholder"/>
        </w:category>
        <w:types>
          <w:type w:val="bbPlcHdr"/>
        </w:types>
        <w:behaviors>
          <w:behavior w:val="content"/>
        </w:behaviors>
        <w:guid w:val="{05A0D1F1-5D74-4693-B675-66D491D932D8}"/>
      </w:docPartPr>
      <w:docPartBody>
        <w:p w:rsidR="009A7853" w:rsidRDefault="009A7853">
          <w:r w:rsidRPr="00845A2B">
            <w:rPr>
              <w:rStyle w:val="PlaceholderText"/>
            </w:rPr>
            <w:t>Click here to enter text.</w:t>
          </w:r>
        </w:p>
      </w:docPartBody>
    </w:docPart>
    <w:docPart>
      <w:docPartPr>
        <w:name w:val="AAFF695A56824666882D561E4DDC6D08"/>
        <w:category>
          <w:name w:val="General"/>
          <w:gallery w:val="placeholder"/>
        </w:category>
        <w:types>
          <w:type w:val="bbPlcHdr"/>
        </w:types>
        <w:behaviors>
          <w:behavior w:val="content"/>
        </w:behaviors>
        <w:guid w:val="{375126DC-4F34-40C9-BC44-812A8BEE6E46}"/>
      </w:docPartPr>
      <w:docPartBody>
        <w:p w:rsidR="009A7853" w:rsidRDefault="009A7853">
          <w:r w:rsidRPr="00845A2B">
            <w:rPr>
              <w:rStyle w:val="PlaceholderText"/>
            </w:rPr>
            <w:t>Click here to enter text.</w:t>
          </w:r>
        </w:p>
      </w:docPartBody>
    </w:docPart>
    <w:docPart>
      <w:docPartPr>
        <w:name w:val="A845410E3B724C1E8D66727FFF78666B"/>
        <w:category>
          <w:name w:val="General"/>
          <w:gallery w:val="placeholder"/>
        </w:category>
        <w:types>
          <w:type w:val="bbPlcHdr"/>
        </w:types>
        <w:behaviors>
          <w:behavior w:val="content"/>
        </w:behaviors>
        <w:guid w:val="{D5DBE678-6147-4689-BA59-59DA7E0C5AD7}"/>
      </w:docPartPr>
      <w:docPartBody>
        <w:p w:rsidR="009A7853" w:rsidRDefault="009A7853">
          <w:r w:rsidRPr="00845A2B">
            <w:rPr>
              <w:rStyle w:val="PlaceholderText"/>
            </w:rPr>
            <w:t>Click here to enter text.</w:t>
          </w:r>
        </w:p>
      </w:docPartBody>
    </w:docPart>
    <w:docPart>
      <w:docPartPr>
        <w:name w:val="00BB421622D94BC3978EAE917639FCB9"/>
        <w:category>
          <w:name w:val="General"/>
          <w:gallery w:val="placeholder"/>
        </w:category>
        <w:types>
          <w:type w:val="bbPlcHdr"/>
        </w:types>
        <w:behaviors>
          <w:behavior w:val="content"/>
        </w:behaviors>
        <w:guid w:val="{CBFA7138-00AB-4D53-9D85-4464E58F300E}"/>
      </w:docPartPr>
      <w:docPartBody>
        <w:p w:rsidR="009A7853" w:rsidRDefault="009A7853">
          <w:r w:rsidRPr="00845A2B">
            <w:rPr>
              <w:rStyle w:val="PlaceholderText"/>
            </w:rPr>
            <w:t>Click here to enter text.</w:t>
          </w:r>
        </w:p>
      </w:docPartBody>
    </w:docPart>
    <w:docPart>
      <w:docPartPr>
        <w:name w:val="F06558A613FF491FAADB41FD09D14851"/>
        <w:category>
          <w:name w:val="General"/>
          <w:gallery w:val="placeholder"/>
        </w:category>
        <w:types>
          <w:type w:val="bbPlcHdr"/>
        </w:types>
        <w:behaviors>
          <w:behavior w:val="content"/>
        </w:behaviors>
        <w:guid w:val="{8783CF5F-E7DC-46C7-BCF2-C6BE4F0387FB}"/>
      </w:docPartPr>
      <w:docPartBody>
        <w:p w:rsidR="009A7853" w:rsidRDefault="009A7853">
          <w:r w:rsidRPr="00845A2B">
            <w:rPr>
              <w:rStyle w:val="PlaceholderText"/>
            </w:rPr>
            <w:t>Click here to enter text.</w:t>
          </w:r>
        </w:p>
      </w:docPartBody>
    </w:docPart>
    <w:docPart>
      <w:docPartPr>
        <w:name w:val="BBD12198176744B8B6923D3C986EADB5"/>
        <w:category>
          <w:name w:val="General"/>
          <w:gallery w:val="placeholder"/>
        </w:category>
        <w:types>
          <w:type w:val="bbPlcHdr"/>
        </w:types>
        <w:behaviors>
          <w:behavior w:val="content"/>
        </w:behaviors>
        <w:guid w:val="{8BD1E2D5-D8C5-4970-A083-C78445B7BE69}"/>
      </w:docPartPr>
      <w:docPartBody>
        <w:p w:rsidR="009A7853" w:rsidRDefault="009A7853">
          <w:r w:rsidRPr="00845A2B">
            <w:rPr>
              <w:rStyle w:val="PlaceholderText"/>
            </w:rPr>
            <w:t>Click here to enter text.</w:t>
          </w:r>
        </w:p>
      </w:docPartBody>
    </w:docPart>
    <w:docPart>
      <w:docPartPr>
        <w:name w:val="38E89DB36E5C4F27AAF1864128803FA1"/>
        <w:category>
          <w:name w:val="General"/>
          <w:gallery w:val="placeholder"/>
        </w:category>
        <w:types>
          <w:type w:val="bbPlcHdr"/>
        </w:types>
        <w:behaviors>
          <w:behavior w:val="content"/>
        </w:behaviors>
        <w:guid w:val="{666B9AAD-8F68-4CF8-9F26-5611705B48FF}"/>
      </w:docPartPr>
      <w:docPartBody>
        <w:p w:rsidR="009A7853" w:rsidRDefault="009A7853">
          <w:r w:rsidRPr="00845A2B">
            <w:rPr>
              <w:rStyle w:val="PlaceholderText"/>
            </w:rPr>
            <w:t>Click here to enter text.</w:t>
          </w:r>
        </w:p>
      </w:docPartBody>
    </w:docPart>
    <w:docPart>
      <w:docPartPr>
        <w:name w:val="1257AE31D04C4AA49CA8555C536DB596"/>
        <w:category>
          <w:name w:val="General"/>
          <w:gallery w:val="placeholder"/>
        </w:category>
        <w:types>
          <w:type w:val="bbPlcHdr"/>
        </w:types>
        <w:behaviors>
          <w:behavior w:val="content"/>
        </w:behaviors>
        <w:guid w:val="{348312E8-987E-4BAA-97B5-EA893468DC8C}"/>
      </w:docPartPr>
      <w:docPartBody>
        <w:p w:rsidR="009A7853" w:rsidRDefault="009A7853">
          <w:r w:rsidRPr="00845A2B">
            <w:rPr>
              <w:rStyle w:val="PlaceholderText"/>
            </w:rPr>
            <w:t>Click here to enter text.</w:t>
          </w:r>
        </w:p>
      </w:docPartBody>
    </w:docPart>
    <w:docPart>
      <w:docPartPr>
        <w:name w:val="F66A9F1ED3934286A7D6DAC441849997"/>
        <w:category>
          <w:name w:val="General"/>
          <w:gallery w:val="placeholder"/>
        </w:category>
        <w:types>
          <w:type w:val="bbPlcHdr"/>
        </w:types>
        <w:behaviors>
          <w:behavior w:val="content"/>
        </w:behaviors>
        <w:guid w:val="{84058145-B08D-4A22-AFD5-45FABE3D9A5C}"/>
      </w:docPartPr>
      <w:docPartBody>
        <w:p w:rsidR="009A7853" w:rsidRDefault="009A7853">
          <w:r w:rsidRPr="00845A2B">
            <w:rPr>
              <w:rStyle w:val="PlaceholderText"/>
            </w:rPr>
            <w:t>Click here to enter text.</w:t>
          </w:r>
        </w:p>
      </w:docPartBody>
    </w:docPart>
    <w:docPart>
      <w:docPartPr>
        <w:name w:val="038B41F5CC7C417696E57B30C3FE02A3"/>
        <w:category>
          <w:name w:val="General"/>
          <w:gallery w:val="placeholder"/>
        </w:category>
        <w:types>
          <w:type w:val="bbPlcHdr"/>
        </w:types>
        <w:behaviors>
          <w:behavior w:val="content"/>
        </w:behaviors>
        <w:guid w:val="{CC43767C-EE0B-4C22-8ACB-56290A80B7D1}"/>
      </w:docPartPr>
      <w:docPartBody>
        <w:p w:rsidR="009A7853" w:rsidRDefault="009A7853">
          <w:r w:rsidRPr="00845A2B">
            <w:rPr>
              <w:rStyle w:val="PlaceholderText"/>
            </w:rPr>
            <w:t>Click here to enter text.</w:t>
          </w:r>
        </w:p>
      </w:docPartBody>
    </w:docPart>
    <w:docPart>
      <w:docPartPr>
        <w:name w:val="61E98F17780F4E65B3156AE6D2DAD817"/>
        <w:category>
          <w:name w:val="General"/>
          <w:gallery w:val="placeholder"/>
        </w:category>
        <w:types>
          <w:type w:val="bbPlcHdr"/>
        </w:types>
        <w:behaviors>
          <w:behavior w:val="content"/>
        </w:behaviors>
        <w:guid w:val="{98937152-C909-4B99-9F6F-F163D875432B}"/>
      </w:docPartPr>
      <w:docPartBody>
        <w:p w:rsidR="009A7853" w:rsidRDefault="009A7853">
          <w:r w:rsidRPr="00845A2B">
            <w:rPr>
              <w:rStyle w:val="PlaceholderText"/>
            </w:rPr>
            <w:t>Click here to enter text.</w:t>
          </w:r>
        </w:p>
      </w:docPartBody>
    </w:docPart>
    <w:docPart>
      <w:docPartPr>
        <w:name w:val="3ABD4672EFC24E1FA8C73884E819E9BF"/>
        <w:category>
          <w:name w:val="General"/>
          <w:gallery w:val="placeholder"/>
        </w:category>
        <w:types>
          <w:type w:val="bbPlcHdr"/>
        </w:types>
        <w:behaviors>
          <w:behavior w:val="content"/>
        </w:behaviors>
        <w:guid w:val="{C7333FB8-4BAE-49E5-A06B-8D11521084A1}"/>
      </w:docPartPr>
      <w:docPartBody>
        <w:p w:rsidR="009A7853" w:rsidRDefault="009A7853">
          <w:r w:rsidRPr="00845A2B">
            <w:rPr>
              <w:rStyle w:val="PlaceholderText"/>
            </w:rPr>
            <w:t>Click here to enter text.</w:t>
          </w:r>
        </w:p>
      </w:docPartBody>
    </w:docPart>
    <w:docPart>
      <w:docPartPr>
        <w:name w:val="D7E94A0540964FC6B1AEEE1289149E28"/>
        <w:category>
          <w:name w:val="General"/>
          <w:gallery w:val="placeholder"/>
        </w:category>
        <w:types>
          <w:type w:val="bbPlcHdr"/>
        </w:types>
        <w:behaviors>
          <w:behavior w:val="content"/>
        </w:behaviors>
        <w:guid w:val="{A768A56B-357C-4A4B-ABB6-FC1B3A7665DE}"/>
      </w:docPartPr>
      <w:docPartBody>
        <w:p w:rsidR="009A7853" w:rsidRDefault="009A7853">
          <w:r w:rsidRPr="00845A2B">
            <w:rPr>
              <w:rStyle w:val="PlaceholderText"/>
            </w:rPr>
            <w:t>Click here to enter text.</w:t>
          </w:r>
        </w:p>
      </w:docPartBody>
    </w:docPart>
    <w:docPart>
      <w:docPartPr>
        <w:name w:val="9EE8C4E15CFF4B0CA7614355BA962488"/>
        <w:category>
          <w:name w:val="General"/>
          <w:gallery w:val="placeholder"/>
        </w:category>
        <w:types>
          <w:type w:val="bbPlcHdr"/>
        </w:types>
        <w:behaviors>
          <w:behavior w:val="content"/>
        </w:behaviors>
        <w:guid w:val="{AD165279-423E-4B77-81E4-DCF19F4E7731}"/>
      </w:docPartPr>
      <w:docPartBody>
        <w:p w:rsidR="009A7853" w:rsidRDefault="009A7853">
          <w:r w:rsidRPr="00845A2B">
            <w:rPr>
              <w:rStyle w:val="PlaceholderText"/>
            </w:rPr>
            <w:t>Click here to enter text.</w:t>
          </w:r>
        </w:p>
      </w:docPartBody>
    </w:docPart>
    <w:docPart>
      <w:docPartPr>
        <w:name w:val="15D06F2F21674CECBBD009D3FB6C3110"/>
        <w:category>
          <w:name w:val="General"/>
          <w:gallery w:val="placeholder"/>
        </w:category>
        <w:types>
          <w:type w:val="bbPlcHdr"/>
        </w:types>
        <w:behaviors>
          <w:behavior w:val="content"/>
        </w:behaviors>
        <w:guid w:val="{646E1C75-3319-4324-A1FE-F6A5EEE21C2A}"/>
      </w:docPartPr>
      <w:docPartBody>
        <w:p w:rsidR="009A7853" w:rsidRDefault="009A7853">
          <w:r w:rsidRPr="00845A2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0D9"/>
    <w:rsid w:val="000072EB"/>
    <w:rsid w:val="00036233"/>
    <w:rsid w:val="00093EE6"/>
    <w:rsid w:val="00111DFE"/>
    <w:rsid w:val="001D089D"/>
    <w:rsid w:val="0044570E"/>
    <w:rsid w:val="004D0370"/>
    <w:rsid w:val="00565A8B"/>
    <w:rsid w:val="005A1310"/>
    <w:rsid w:val="005C12A0"/>
    <w:rsid w:val="0060064A"/>
    <w:rsid w:val="00612D50"/>
    <w:rsid w:val="00655DFC"/>
    <w:rsid w:val="006E237E"/>
    <w:rsid w:val="007D696B"/>
    <w:rsid w:val="00816721"/>
    <w:rsid w:val="0085422D"/>
    <w:rsid w:val="009A7853"/>
    <w:rsid w:val="009C6B8C"/>
    <w:rsid w:val="00B15BE7"/>
    <w:rsid w:val="00BC21F7"/>
    <w:rsid w:val="00C370D9"/>
    <w:rsid w:val="00CD468A"/>
    <w:rsid w:val="00D31125"/>
    <w:rsid w:val="00DB2159"/>
    <w:rsid w:val="00DF0DBF"/>
    <w:rsid w:val="00DF4071"/>
    <w:rsid w:val="00E80009"/>
    <w:rsid w:val="00EA0AD4"/>
    <w:rsid w:val="00EE196C"/>
    <w:rsid w:val="00FB49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7853"/>
    <w:rPr>
      <w:color w:val="808080"/>
    </w:rPr>
  </w:style>
  <w:style w:type="paragraph" w:customStyle="1" w:styleId="30E2810CF94E4B7395EB863F7BE60BC3">
    <w:name w:val="30E2810CF94E4B7395EB863F7BE60BC3"/>
    <w:rsid w:val="00C370D9"/>
  </w:style>
  <w:style w:type="paragraph" w:customStyle="1" w:styleId="DAC41FE9363D4852A3419C6CC7E145E3">
    <w:name w:val="DAC41FE9363D4852A3419C6CC7E145E3"/>
    <w:rsid w:val="00C370D9"/>
  </w:style>
  <w:style w:type="paragraph" w:customStyle="1" w:styleId="045DE03BC07D4D28883F7A2909B9CEC5">
    <w:name w:val="045DE03BC07D4D28883F7A2909B9CEC5"/>
    <w:rsid w:val="00C370D9"/>
  </w:style>
  <w:style w:type="paragraph" w:customStyle="1" w:styleId="B7CB0B8F4ECF493DB0E23ED6748A851B">
    <w:name w:val="B7CB0B8F4ECF493DB0E23ED6748A851B"/>
    <w:rsid w:val="00C370D9"/>
  </w:style>
  <w:style w:type="paragraph" w:customStyle="1" w:styleId="83F746B21FDA489B8AD6B7BC1AF1B69A">
    <w:name w:val="83F746B21FDA489B8AD6B7BC1AF1B69A"/>
    <w:rsid w:val="00C370D9"/>
  </w:style>
  <w:style w:type="paragraph" w:customStyle="1" w:styleId="9C53CDE7CD04470692D49D4566CA5749">
    <w:name w:val="9C53CDE7CD04470692D49D4566CA5749"/>
    <w:rsid w:val="00C370D9"/>
    <w:pPr>
      <w:spacing w:before="120" w:after="120" w:line="240" w:lineRule="auto"/>
    </w:pPr>
    <w:rPr>
      <w:rFonts w:ascii="Arial" w:eastAsia="Times New Roman" w:hAnsi="Arial" w:cs="Times New Roman"/>
      <w:sz w:val="20"/>
      <w:szCs w:val="24"/>
    </w:rPr>
  </w:style>
  <w:style w:type="paragraph" w:customStyle="1" w:styleId="440B1025AB054341A2E3124089E0F9AA">
    <w:name w:val="440B1025AB054341A2E3124089E0F9AA"/>
    <w:rsid w:val="00C370D9"/>
    <w:pPr>
      <w:spacing w:before="120" w:after="120" w:line="240" w:lineRule="auto"/>
    </w:pPr>
    <w:rPr>
      <w:rFonts w:ascii="Arial" w:eastAsia="Times New Roman" w:hAnsi="Arial" w:cs="Times New Roman"/>
      <w:sz w:val="20"/>
      <w:szCs w:val="24"/>
    </w:rPr>
  </w:style>
  <w:style w:type="paragraph" w:customStyle="1" w:styleId="EC99224840284B7A841E85734505E137">
    <w:name w:val="EC99224840284B7A841E85734505E137"/>
    <w:rsid w:val="00C370D9"/>
    <w:pPr>
      <w:spacing w:before="120" w:after="120" w:line="240" w:lineRule="auto"/>
    </w:pPr>
    <w:rPr>
      <w:rFonts w:ascii="Arial" w:eastAsia="Times New Roman" w:hAnsi="Arial" w:cs="Times New Roman"/>
      <w:sz w:val="20"/>
      <w:szCs w:val="24"/>
    </w:rPr>
  </w:style>
  <w:style w:type="paragraph" w:customStyle="1" w:styleId="9885A1ECF79942A6BC059CA399F0FB5F">
    <w:name w:val="9885A1ECF79942A6BC059CA399F0FB5F"/>
    <w:rsid w:val="00C370D9"/>
    <w:pPr>
      <w:spacing w:before="120" w:after="120" w:line="240" w:lineRule="auto"/>
    </w:pPr>
    <w:rPr>
      <w:rFonts w:ascii="Arial" w:eastAsia="Times New Roman" w:hAnsi="Arial" w:cs="Times New Roman"/>
      <w:sz w:val="20"/>
      <w:szCs w:val="24"/>
    </w:rPr>
  </w:style>
  <w:style w:type="paragraph" w:customStyle="1" w:styleId="B165DE0AB3AF45AE8A9D3389CDDA27CF">
    <w:name w:val="B165DE0AB3AF45AE8A9D3389CDDA27CF"/>
    <w:rsid w:val="00C370D9"/>
    <w:pPr>
      <w:spacing w:before="120" w:after="120" w:line="240" w:lineRule="auto"/>
    </w:pPr>
    <w:rPr>
      <w:rFonts w:ascii="Arial" w:eastAsia="Times New Roman" w:hAnsi="Arial" w:cs="Times New Roman"/>
      <w:sz w:val="20"/>
      <w:szCs w:val="24"/>
    </w:rPr>
  </w:style>
  <w:style w:type="paragraph" w:customStyle="1" w:styleId="6A24D601696A4C0AA71CF980985D9E1A">
    <w:name w:val="6A24D601696A4C0AA71CF980985D9E1A"/>
    <w:rsid w:val="00C370D9"/>
    <w:pPr>
      <w:spacing w:before="120" w:after="120" w:line="240" w:lineRule="auto"/>
    </w:pPr>
    <w:rPr>
      <w:rFonts w:ascii="Arial" w:eastAsia="Times New Roman" w:hAnsi="Arial" w:cs="Times New Roman"/>
      <w:sz w:val="20"/>
      <w:szCs w:val="24"/>
    </w:rPr>
  </w:style>
  <w:style w:type="paragraph" w:customStyle="1" w:styleId="445C685CAF4B4FEE91193FB5173D0F50">
    <w:name w:val="445C685CAF4B4FEE91193FB5173D0F50"/>
    <w:rsid w:val="00C370D9"/>
    <w:pPr>
      <w:spacing w:before="120" w:after="120" w:line="240" w:lineRule="auto"/>
    </w:pPr>
    <w:rPr>
      <w:rFonts w:ascii="Arial" w:eastAsia="Times New Roman" w:hAnsi="Arial" w:cs="Times New Roman"/>
      <w:sz w:val="20"/>
      <w:szCs w:val="24"/>
    </w:rPr>
  </w:style>
  <w:style w:type="paragraph" w:customStyle="1" w:styleId="045DE03BC07D4D28883F7A2909B9CEC51">
    <w:name w:val="045DE03BC07D4D28883F7A2909B9CEC51"/>
    <w:rsid w:val="00C370D9"/>
    <w:pPr>
      <w:spacing w:before="120" w:after="120" w:line="240" w:lineRule="auto"/>
    </w:pPr>
    <w:rPr>
      <w:rFonts w:ascii="Arial" w:eastAsia="Times New Roman" w:hAnsi="Arial" w:cs="Times New Roman"/>
      <w:sz w:val="20"/>
      <w:szCs w:val="24"/>
    </w:rPr>
  </w:style>
  <w:style w:type="paragraph" w:customStyle="1" w:styleId="B7CB0B8F4ECF493DB0E23ED6748A851B1">
    <w:name w:val="B7CB0B8F4ECF493DB0E23ED6748A851B1"/>
    <w:rsid w:val="00C370D9"/>
    <w:pPr>
      <w:spacing w:before="120" w:after="120" w:line="240" w:lineRule="auto"/>
    </w:pPr>
    <w:rPr>
      <w:rFonts w:ascii="Arial" w:eastAsia="Times New Roman" w:hAnsi="Arial" w:cs="Times New Roman"/>
      <w:sz w:val="20"/>
      <w:szCs w:val="24"/>
    </w:rPr>
  </w:style>
  <w:style w:type="paragraph" w:customStyle="1" w:styleId="27E5D83D13FC4399B32FB2D95E7407DC">
    <w:name w:val="27E5D83D13FC4399B32FB2D95E7407DC"/>
    <w:rsid w:val="00C370D9"/>
    <w:pPr>
      <w:spacing w:before="120" w:after="120" w:line="240" w:lineRule="auto"/>
    </w:pPr>
    <w:rPr>
      <w:rFonts w:ascii="Arial" w:eastAsia="Times New Roman" w:hAnsi="Arial" w:cs="Times New Roman"/>
      <w:sz w:val="20"/>
      <w:szCs w:val="24"/>
    </w:rPr>
  </w:style>
  <w:style w:type="paragraph" w:customStyle="1" w:styleId="F9C32AA6982A4DDCB1FBC58C4C16E884">
    <w:name w:val="F9C32AA6982A4DDCB1FBC58C4C16E884"/>
    <w:rsid w:val="00C370D9"/>
    <w:pPr>
      <w:spacing w:before="120" w:after="120" w:line="240" w:lineRule="auto"/>
    </w:pPr>
    <w:rPr>
      <w:rFonts w:ascii="Arial" w:eastAsia="Times New Roman" w:hAnsi="Arial" w:cs="Times New Roman"/>
      <w:sz w:val="20"/>
      <w:szCs w:val="24"/>
    </w:rPr>
  </w:style>
  <w:style w:type="paragraph" w:customStyle="1" w:styleId="6B31465DE06244F589497C35BCE0DA60">
    <w:name w:val="6B31465DE06244F589497C35BCE0DA60"/>
    <w:rsid w:val="00C370D9"/>
    <w:pPr>
      <w:spacing w:before="120" w:after="120" w:line="240" w:lineRule="auto"/>
    </w:pPr>
    <w:rPr>
      <w:rFonts w:ascii="Arial" w:eastAsia="Times New Roman" w:hAnsi="Arial" w:cs="Times New Roman"/>
      <w:sz w:val="20"/>
      <w:szCs w:val="24"/>
    </w:rPr>
  </w:style>
  <w:style w:type="paragraph" w:customStyle="1" w:styleId="83F746B21FDA489B8AD6B7BC1AF1B69A1">
    <w:name w:val="83F746B21FDA489B8AD6B7BC1AF1B69A1"/>
    <w:rsid w:val="00C370D9"/>
    <w:pPr>
      <w:spacing w:before="120" w:after="120" w:line="240" w:lineRule="auto"/>
    </w:pPr>
    <w:rPr>
      <w:rFonts w:ascii="Arial" w:eastAsia="Times New Roman" w:hAnsi="Arial" w:cs="Times New Roman"/>
      <w:sz w:val="20"/>
      <w:szCs w:val="24"/>
    </w:rPr>
  </w:style>
  <w:style w:type="paragraph" w:customStyle="1" w:styleId="30E2810CF94E4B7395EB863F7BE60BC31">
    <w:name w:val="30E2810CF94E4B7395EB863F7BE60BC31"/>
    <w:rsid w:val="00C370D9"/>
    <w:pPr>
      <w:spacing w:before="60" w:after="60" w:line="240" w:lineRule="auto"/>
    </w:pPr>
    <w:rPr>
      <w:rFonts w:ascii="Arial" w:eastAsia="Times New Roman" w:hAnsi="Arial" w:cs="Times New Roman"/>
      <w:bCs/>
      <w:sz w:val="20"/>
      <w:szCs w:val="24"/>
    </w:rPr>
  </w:style>
  <w:style w:type="paragraph" w:customStyle="1" w:styleId="7AA0CE9625574C4DBABD8CC740B3B39A">
    <w:name w:val="7AA0CE9625574C4DBABD8CC740B3B39A"/>
    <w:rsid w:val="0044570E"/>
  </w:style>
  <w:style w:type="paragraph" w:customStyle="1" w:styleId="06D0F076A88E4786A7E0A49CD4DAA8F2">
    <w:name w:val="06D0F076A88E4786A7E0A49CD4DAA8F2"/>
    <w:rsid w:val="0044570E"/>
  </w:style>
  <w:style w:type="paragraph" w:customStyle="1" w:styleId="9D4A1994CD754D4683810762FD8C7184">
    <w:name w:val="9D4A1994CD754D4683810762FD8C7184"/>
    <w:rsid w:val="0044570E"/>
  </w:style>
  <w:style w:type="paragraph" w:customStyle="1" w:styleId="A007E70B477D4F11906F835095EF3C84">
    <w:name w:val="A007E70B477D4F11906F835095EF3C84"/>
    <w:rsid w:val="0044570E"/>
  </w:style>
  <w:style w:type="paragraph" w:customStyle="1" w:styleId="36165762BDA6493F9C74E2DA233F0689">
    <w:name w:val="36165762BDA6493F9C74E2DA233F0689"/>
    <w:rsid w:val="0044570E"/>
  </w:style>
  <w:style w:type="paragraph" w:customStyle="1" w:styleId="4DD4EAB7B97F41668861C10FADE01477">
    <w:name w:val="4DD4EAB7B97F41668861C10FADE01477"/>
    <w:rsid w:val="0044570E"/>
  </w:style>
  <w:style w:type="paragraph" w:customStyle="1" w:styleId="7FA70BBDA2304D36889EFE31F1386CE0">
    <w:name w:val="7FA70BBDA2304D36889EFE31F1386CE0"/>
    <w:rsid w:val="0044570E"/>
  </w:style>
  <w:style w:type="paragraph" w:customStyle="1" w:styleId="9C53CDE7CD04470692D49D4566CA57491">
    <w:name w:val="9C53CDE7CD04470692D49D4566CA57491"/>
    <w:rsid w:val="0044570E"/>
    <w:pPr>
      <w:spacing w:before="240" w:after="240" w:line="240" w:lineRule="auto"/>
    </w:pPr>
    <w:rPr>
      <w:rFonts w:ascii="Arial" w:eastAsia="Times New Roman" w:hAnsi="Arial" w:cs="Times New Roman"/>
      <w:sz w:val="20"/>
      <w:szCs w:val="24"/>
    </w:rPr>
  </w:style>
  <w:style w:type="paragraph" w:customStyle="1" w:styleId="440B1025AB054341A2E3124089E0F9AA1">
    <w:name w:val="440B1025AB054341A2E3124089E0F9AA1"/>
    <w:rsid w:val="0044570E"/>
    <w:pPr>
      <w:spacing w:before="240" w:after="240" w:line="240" w:lineRule="auto"/>
    </w:pPr>
    <w:rPr>
      <w:rFonts w:ascii="Arial" w:eastAsia="Times New Roman" w:hAnsi="Arial" w:cs="Times New Roman"/>
      <w:sz w:val="20"/>
      <w:szCs w:val="24"/>
    </w:rPr>
  </w:style>
  <w:style w:type="paragraph" w:customStyle="1" w:styleId="EC99224840284B7A841E85734505E1371">
    <w:name w:val="EC99224840284B7A841E85734505E1371"/>
    <w:rsid w:val="0044570E"/>
    <w:pPr>
      <w:spacing w:before="240" w:after="240" w:line="240" w:lineRule="auto"/>
    </w:pPr>
    <w:rPr>
      <w:rFonts w:ascii="Arial" w:eastAsia="Times New Roman" w:hAnsi="Arial" w:cs="Times New Roman"/>
      <w:sz w:val="20"/>
      <w:szCs w:val="24"/>
    </w:rPr>
  </w:style>
  <w:style w:type="paragraph" w:customStyle="1" w:styleId="9885A1ECF79942A6BC059CA399F0FB5F1">
    <w:name w:val="9885A1ECF79942A6BC059CA399F0FB5F1"/>
    <w:rsid w:val="0044570E"/>
    <w:pPr>
      <w:spacing w:before="240" w:after="240" w:line="240" w:lineRule="auto"/>
    </w:pPr>
    <w:rPr>
      <w:rFonts w:ascii="Arial" w:eastAsia="Times New Roman" w:hAnsi="Arial" w:cs="Times New Roman"/>
      <w:sz w:val="20"/>
      <w:szCs w:val="24"/>
    </w:rPr>
  </w:style>
  <w:style w:type="paragraph" w:customStyle="1" w:styleId="B165DE0AB3AF45AE8A9D3389CDDA27CF1">
    <w:name w:val="B165DE0AB3AF45AE8A9D3389CDDA27CF1"/>
    <w:rsid w:val="0044570E"/>
    <w:pPr>
      <w:spacing w:before="240" w:after="240" w:line="240" w:lineRule="auto"/>
    </w:pPr>
    <w:rPr>
      <w:rFonts w:ascii="Arial" w:eastAsia="Times New Roman" w:hAnsi="Arial" w:cs="Times New Roman"/>
      <w:sz w:val="20"/>
      <w:szCs w:val="24"/>
    </w:rPr>
  </w:style>
  <w:style w:type="paragraph" w:customStyle="1" w:styleId="6A24D601696A4C0AA71CF980985D9E1A1">
    <w:name w:val="6A24D601696A4C0AA71CF980985D9E1A1"/>
    <w:rsid w:val="0044570E"/>
    <w:pPr>
      <w:spacing w:before="240" w:after="240" w:line="240" w:lineRule="auto"/>
    </w:pPr>
    <w:rPr>
      <w:rFonts w:ascii="Arial" w:eastAsia="Times New Roman" w:hAnsi="Arial" w:cs="Times New Roman"/>
      <w:sz w:val="20"/>
      <w:szCs w:val="24"/>
    </w:rPr>
  </w:style>
  <w:style w:type="paragraph" w:customStyle="1" w:styleId="445C685CAF4B4FEE91193FB5173D0F501">
    <w:name w:val="445C685CAF4B4FEE91193FB5173D0F501"/>
    <w:rsid w:val="0044570E"/>
    <w:pPr>
      <w:spacing w:before="240" w:after="240" w:line="240" w:lineRule="auto"/>
    </w:pPr>
    <w:rPr>
      <w:rFonts w:ascii="Arial" w:eastAsia="Times New Roman" w:hAnsi="Arial" w:cs="Times New Roman"/>
      <w:sz w:val="20"/>
      <w:szCs w:val="24"/>
    </w:rPr>
  </w:style>
  <w:style w:type="paragraph" w:customStyle="1" w:styleId="045DE03BC07D4D28883F7A2909B9CEC52">
    <w:name w:val="045DE03BC07D4D28883F7A2909B9CEC52"/>
    <w:rsid w:val="0044570E"/>
    <w:pPr>
      <w:spacing w:before="240" w:after="240" w:line="240" w:lineRule="auto"/>
    </w:pPr>
    <w:rPr>
      <w:rFonts w:ascii="Arial" w:eastAsia="Times New Roman" w:hAnsi="Arial" w:cs="Times New Roman"/>
      <w:sz w:val="20"/>
      <w:szCs w:val="24"/>
    </w:rPr>
  </w:style>
  <w:style w:type="paragraph" w:customStyle="1" w:styleId="B7CB0B8F4ECF493DB0E23ED6748A851B2">
    <w:name w:val="B7CB0B8F4ECF493DB0E23ED6748A851B2"/>
    <w:rsid w:val="0044570E"/>
    <w:pPr>
      <w:spacing w:before="240" w:after="240" w:line="240" w:lineRule="auto"/>
    </w:pPr>
    <w:rPr>
      <w:rFonts w:ascii="Arial" w:eastAsia="Times New Roman" w:hAnsi="Arial" w:cs="Times New Roman"/>
      <w:sz w:val="20"/>
      <w:szCs w:val="24"/>
    </w:rPr>
  </w:style>
  <w:style w:type="paragraph" w:customStyle="1" w:styleId="27E5D83D13FC4399B32FB2D95E7407DC1">
    <w:name w:val="27E5D83D13FC4399B32FB2D95E7407DC1"/>
    <w:rsid w:val="0044570E"/>
    <w:pPr>
      <w:spacing w:before="240" w:after="240" w:line="240" w:lineRule="auto"/>
    </w:pPr>
    <w:rPr>
      <w:rFonts w:ascii="Arial" w:eastAsia="Times New Roman" w:hAnsi="Arial" w:cs="Times New Roman"/>
      <w:sz w:val="20"/>
      <w:szCs w:val="24"/>
    </w:rPr>
  </w:style>
  <w:style w:type="paragraph" w:customStyle="1" w:styleId="F9C32AA6982A4DDCB1FBC58C4C16E8841">
    <w:name w:val="F9C32AA6982A4DDCB1FBC58C4C16E8841"/>
    <w:rsid w:val="0044570E"/>
    <w:pPr>
      <w:spacing w:before="240" w:after="240" w:line="240" w:lineRule="auto"/>
    </w:pPr>
    <w:rPr>
      <w:rFonts w:ascii="Arial" w:eastAsia="Times New Roman" w:hAnsi="Arial" w:cs="Times New Roman"/>
      <w:sz w:val="20"/>
      <w:szCs w:val="24"/>
    </w:rPr>
  </w:style>
  <w:style w:type="paragraph" w:customStyle="1" w:styleId="6B31465DE06244F589497C35BCE0DA601">
    <w:name w:val="6B31465DE06244F589497C35BCE0DA601"/>
    <w:rsid w:val="0044570E"/>
    <w:pPr>
      <w:spacing w:before="240" w:after="240" w:line="240" w:lineRule="auto"/>
    </w:pPr>
    <w:rPr>
      <w:rFonts w:ascii="Arial" w:eastAsia="Times New Roman" w:hAnsi="Arial" w:cs="Times New Roman"/>
      <w:sz w:val="20"/>
      <w:szCs w:val="24"/>
    </w:rPr>
  </w:style>
  <w:style w:type="paragraph" w:customStyle="1" w:styleId="83F746B21FDA489B8AD6B7BC1AF1B69A2">
    <w:name w:val="83F746B21FDA489B8AD6B7BC1AF1B69A2"/>
    <w:rsid w:val="0044570E"/>
    <w:pPr>
      <w:spacing w:before="240" w:after="240" w:line="240" w:lineRule="auto"/>
    </w:pPr>
    <w:rPr>
      <w:rFonts w:ascii="Arial" w:eastAsia="Times New Roman" w:hAnsi="Arial" w:cs="Times New Roman"/>
      <w:sz w:val="20"/>
      <w:szCs w:val="24"/>
    </w:rPr>
  </w:style>
  <w:style w:type="paragraph" w:customStyle="1" w:styleId="63160BB5A94548D48754E5D887FB18A5">
    <w:name w:val="63160BB5A94548D48754E5D887FB18A5"/>
    <w:rsid w:val="0044570E"/>
    <w:pPr>
      <w:spacing w:before="240" w:after="240" w:line="240" w:lineRule="auto"/>
    </w:pPr>
    <w:rPr>
      <w:rFonts w:ascii="Arial" w:eastAsia="Times New Roman" w:hAnsi="Arial" w:cs="Times New Roman"/>
      <w:sz w:val="20"/>
      <w:szCs w:val="24"/>
    </w:rPr>
  </w:style>
  <w:style w:type="paragraph" w:customStyle="1" w:styleId="BA2435272AE045A6A41E77AA7105554C">
    <w:name w:val="BA2435272AE045A6A41E77AA7105554C"/>
    <w:rsid w:val="0044570E"/>
    <w:pPr>
      <w:spacing w:before="240" w:after="240" w:line="240" w:lineRule="auto"/>
    </w:pPr>
    <w:rPr>
      <w:rFonts w:ascii="Arial" w:eastAsia="Times New Roman" w:hAnsi="Arial" w:cs="Times New Roman"/>
      <w:sz w:val="20"/>
      <w:szCs w:val="24"/>
    </w:rPr>
  </w:style>
  <w:style w:type="paragraph" w:customStyle="1" w:styleId="4A93CE6071FD424EB728E25A3760B0AF">
    <w:name w:val="4A93CE6071FD424EB728E25A3760B0AF"/>
    <w:rsid w:val="0044570E"/>
    <w:pPr>
      <w:spacing w:before="240" w:after="240" w:line="240" w:lineRule="auto"/>
    </w:pPr>
    <w:rPr>
      <w:rFonts w:ascii="Arial" w:eastAsia="Times New Roman" w:hAnsi="Arial" w:cs="Times New Roman"/>
      <w:sz w:val="20"/>
      <w:szCs w:val="24"/>
    </w:rPr>
  </w:style>
  <w:style w:type="paragraph" w:customStyle="1" w:styleId="7B3468F3A6974DE2B577F5CCA07B044C">
    <w:name w:val="7B3468F3A6974DE2B577F5CCA07B044C"/>
    <w:rsid w:val="0044570E"/>
    <w:pPr>
      <w:spacing w:before="240" w:after="240" w:line="240" w:lineRule="auto"/>
    </w:pPr>
    <w:rPr>
      <w:rFonts w:ascii="Arial" w:eastAsia="Times New Roman" w:hAnsi="Arial" w:cs="Times New Roman"/>
      <w:sz w:val="20"/>
      <w:szCs w:val="24"/>
    </w:rPr>
  </w:style>
  <w:style w:type="paragraph" w:customStyle="1" w:styleId="FB6041F97566444795A5641EBF9FE5D0">
    <w:name w:val="FB6041F97566444795A5641EBF9FE5D0"/>
    <w:rsid w:val="0044570E"/>
    <w:pPr>
      <w:spacing w:before="240" w:after="240" w:line="240" w:lineRule="auto"/>
    </w:pPr>
    <w:rPr>
      <w:rFonts w:ascii="Arial" w:eastAsia="Times New Roman" w:hAnsi="Arial" w:cs="Times New Roman"/>
      <w:sz w:val="20"/>
      <w:szCs w:val="24"/>
    </w:rPr>
  </w:style>
  <w:style w:type="paragraph" w:customStyle="1" w:styleId="92EC458F433B461E8B40D83B0E0F7C28">
    <w:name w:val="92EC458F433B461E8B40D83B0E0F7C28"/>
    <w:rsid w:val="0044570E"/>
    <w:pPr>
      <w:spacing w:before="240" w:after="240" w:line="240" w:lineRule="auto"/>
    </w:pPr>
    <w:rPr>
      <w:rFonts w:ascii="Arial" w:eastAsia="Times New Roman" w:hAnsi="Arial" w:cs="Times New Roman"/>
      <w:sz w:val="20"/>
      <w:szCs w:val="24"/>
    </w:rPr>
  </w:style>
  <w:style w:type="paragraph" w:customStyle="1" w:styleId="A6D2D797A30C40BC86419898419FD463">
    <w:name w:val="A6D2D797A30C40BC86419898419FD463"/>
    <w:rsid w:val="0044570E"/>
    <w:pPr>
      <w:spacing w:before="60" w:after="60" w:line="240" w:lineRule="auto"/>
    </w:pPr>
    <w:rPr>
      <w:rFonts w:ascii="Arial" w:eastAsia="Times New Roman" w:hAnsi="Arial" w:cs="Times New Roman"/>
      <w:bCs/>
      <w:sz w:val="20"/>
      <w:szCs w:val="24"/>
    </w:rPr>
  </w:style>
  <w:style w:type="paragraph" w:customStyle="1" w:styleId="0E009BB92F7F4129821CC3D1A06E3060">
    <w:name w:val="0E009BB92F7F4129821CC3D1A06E3060"/>
    <w:rsid w:val="0044570E"/>
  </w:style>
  <w:style w:type="paragraph" w:customStyle="1" w:styleId="9D7F1AB517864F8D9F53EA87146B8FB9">
    <w:name w:val="9D7F1AB517864F8D9F53EA87146B8FB9"/>
    <w:rsid w:val="0044570E"/>
  </w:style>
  <w:style w:type="paragraph" w:customStyle="1" w:styleId="BC67EE42383F4815A0EB63FF698869CD">
    <w:name w:val="BC67EE42383F4815A0EB63FF698869CD"/>
    <w:rsid w:val="0044570E"/>
  </w:style>
  <w:style w:type="paragraph" w:customStyle="1" w:styleId="E3F8B50B1F0446828B1A2AE2329C8D6F">
    <w:name w:val="E3F8B50B1F0446828B1A2AE2329C8D6F"/>
    <w:rsid w:val="0044570E"/>
  </w:style>
  <w:style w:type="paragraph" w:customStyle="1" w:styleId="8EA448EF09184DC9A3CF15057DE78612">
    <w:name w:val="8EA448EF09184DC9A3CF15057DE78612"/>
    <w:rsid w:val="0044570E"/>
  </w:style>
  <w:style w:type="paragraph" w:customStyle="1" w:styleId="73F03CB0B0B7490F816DD35105543D81">
    <w:name w:val="73F03CB0B0B7490F816DD35105543D81"/>
    <w:rsid w:val="0044570E"/>
  </w:style>
  <w:style w:type="paragraph" w:customStyle="1" w:styleId="ECE1E55654B54550BFDEC60D15229225">
    <w:name w:val="ECE1E55654B54550BFDEC60D15229225"/>
    <w:rsid w:val="0044570E"/>
  </w:style>
  <w:style w:type="paragraph" w:customStyle="1" w:styleId="4459F5CB6E1B4E038A9AE6E25203FF29">
    <w:name w:val="4459F5CB6E1B4E038A9AE6E25203FF29"/>
    <w:rsid w:val="0044570E"/>
  </w:style>
  <w:style w:type="paragraph" w:customStyle="1" w:styleId="7C646D1AE60E4125BF1E4B70CD8D9F74">
    <w:name w:val="7C646D1AE60E4125BF1E4B70CD8D9F74"/>
    <w:rsid w:val="0044570E"/>
  </w:style>
  <w:style w:type="paragraph" w:customStyle="1" w:styleId="CBE93EFAF20B434494A071002CD676A8">
    <w:name w:val="CBE93EFAF20B434494A071002CD676A8"/>
    <w:rsid w:val="0044570E"/>
  </w:style>
  <w:style w:type="paragraph" w:customStyle="1" w:styleId="B4BB7C64B66D4436A98A543C49F55252">
    <w:name w:val="B4BB7C64B66D4436A98A543C49F55252"/>
    <w:rsid w:val="0044570E"/>
  </w:style>
  <w:style w:type="paragraph" w:customStyle="1" w:styleId="6ABB8576E4E84DE0AC2FB9480AAC2ACC">
    <w:name w:val="6ABB8576E4E84DE0AC2FB9480AAC2ACC"/>
    <w:rsid w:val="0044570E"/>
  </w:style>
  <w:style w:type="paragraph" w:customStyle="1" w:styleId="0E57F40660B74952B3CA121F0E9A6AF6">
    <w:name w:val="0E57F40660B74952B3CA121F0E9A6AF6"/>
    <w:rsid w:val="0044570E"/>
  </w:style>
  <w:style w:type="paragraph" w:customStyle="1" w:styleId="69B4B0BC2E704F3CA4EAEE3A63EBB4AE">
    <w:name w:val="69B4B0BC2E704F3CA4EAEE3A63EBB4AE"/>
    <w:rsid w:val="0044570E"/>
  </w:style>
  <w:style w:type="paragraph" w:customStyle="1" w:styleId="BB41105971B4471986B369BC8C5363AA">
    <w:name w:val="BB41105971B4471986B369BC8C5363AA"/>
    <w:rsid w:val="0044570E"/>
  </w:style>
  <w:style w:type="paragraph" w:customStyle="1" w:styleId="9408155855544A89BED35F4E613FD5A2">
    <w:name w:val="9408155855544A89BED35F4E613FD5A2"/>
    <w:rsid w:val="0044570E"/>
  </w:style>
  <w:style w:type="paragraph" w:customStyle="1" w:styleId="84FCA87DC74543F6B079CA4D8BB9300F">
    <w:name w:val="84FCA87DC74543F6B079CA4D8BB9300F"/>
    <w:rsid w:val="0044570E"/>
  </w:style>
  <w:style w:type="paragraph" w:customStyle="1" w:styleId="9C53CDE7CD04470692D49D4566CA57492">
    <w:name w:val="9C53CDE7CD04470692D49D4566CA57492"/>
    <w:rsid w:val="0044570E"/>
    <w:pPr>
      <w:spacing w:before="120" w:after="120" w:line="240" w:lineRule="auto"/>
    </w:pPr>
    <w:rPr>
      <w:rFonts w:ascii="Arial" w:eastAsia="Times New Roman" w:hAnsi="Arial" w:cs="Times New Roman"/>
      <w:sz w:val="20"/>
      <w:szCs w:val="24"/>
    </w:rPr>
  </w:style>
  <w:style w:type="paragraph" w:customStyle="1" w:styleId="440B1025AB054341A2E3124089E0F9AA2">
    <w:name w:val="440B1025AB054341A2E3124089E0F9AA2"/>
    <w:rsid w:val="0044570E"/>
    <w:pPr>
      <w:spacing w:before="120" w:after="120" w:line="240" w:lineRule="auto"/>
    </w:pPr>
    <w:rPr>
      <w:rFonts w:ascii="Arial" w:eastAsia="Times New Roman" w:hAnsi="Arial" w:cs="Times New Roman"/>
      <w:sz w:val="20"/>
      <w:szCs w:val="24"/>
    </w:rPr>
  </w:style>
  <w:style w:type="paragraph" w:customStyle="1" w:styleId="EC99224840284B7A841E85734505E1372">
    <w:name w:val="EC99224840284B7A841E85734505E1372"/>
    <w:rsid w:val="0044570E"/>
    <w:pPr>
      <w:spacing w:before="120" w:after="120" w:line="240" w:lineRule="auto"/>
    </w:pPr>
    <w:rPr>
      <w:rFonts w:ascii="Arial" w:eastAsia="Times New Roman" w:hAnsi="Arial" w:cs="Times New Roman"/>
      <w:sz w:val="20"/>
      <w:szCs w:val="24"/>
    </w:rPr>
  </w:style>
  <w:style w:type="paragraph" w:customStyle="1" w:styleId="9885A1ECF79942A6BC059CA399F0FB5F2">
    <w:name w:val="9885A1ECF79942A6BC059CA399F0FB5F2"/>
    <w:rsid w:val="0044570E"/>
    <w:pPr>
      <w:spacing w:before="120" w:after="120" w:line="240" w:lineRule="auto"/>
    </w:pPr>
    <w:rPr>
      <w:rFonts w:ascii="Arial" w:eastAsia="Times New Roman" w:hAnsi="Arial" w:cs="Times New Roman"/>
      <w:sz w:val="20"/>
      <w:szCs w:val="24"/>
    </w:rPr>
  </w:style>
  <w:style w:type="paragraph" w:customStyle="1" w:styleId="B165DE0AB3AF45AE8A9D3389CDDA27CF2">
    <w:name w:val="B165DE0AB3AF45AE8A9D3389CDDA27CF2"/>
    <w:rsid w:val="0044570E"/>
    <w:pPr>
      <w:spacing w:before="120" w:after="120" w:line="240" w:lineRule="auto"/>
    </w:pPr>
    <w:rPr>
      <w:rFonts w:ascii="Arial" w:eastAsia="Times New Roman" w:hAnsi="Arial" w:cs="Times New Roman"/>
      <w:sz w:val="20"/>
      <w:szCs w:val="24"/>
    </w:rPr>
  </w:style>
  <w:style w:type="paragraph" w:customStyle="1" w:styleId="6A24D601696A4C0AA71CF980985D9E1A2">
    <w:name w:val="6A24D601696A4C0AA71CF980985D9E1A2"/>
    <w:rsid w:val="0044570E"/>
    <w:pPr>
      <w:spacing w:before="120" w:after="120" w:line="240" w:lineRule="auto"/>
    </w:pPr>
    <w:rPr>
      <w:rFonts w:ascii="Arial" w:eastAsia="Times New Roman" w:hAnsi="Arial" w:cs="Times New Roman"/>
      <w:sz w:val="20"/>
      <w:szCs w:val="24"/>
    </w:rPr>
  </w:style>
  <w:style w:type="paragraph" w:customStyle="1" w:styleId="445C685CAF4B4FEE91193FB5173D0F502">
    <w:name w:val="445C685CAF4B4FEE91193FB5173D0F502"/>
    <w:rsid w:val="0044570E"/>
    <w:pPr>
      <w:spacing w:before="120" w:after="120" w:line="240" w:lineRule="auto"/>
    </w:pPr>
    <w:rPr>
      <w:rFonts w:ascii="Arial" w:eastAsia="Times New Roman" w:hAnsi="Arial" w:cs="Times New Roman"/>
      <w:sz w:val="20"/>
      <w:szCs w:val="24"/>
    </w:rPr>
  </w:style>
  <w:style w:type="paragraph" w:customStyle="1" w:styleId="045DE03BC07D4D28883F7A2909B9CEC53">
    <w:name w:val="045DE03BC07D4D28883F7A2909B9CEC53"/>
    <w:rsid w:val="0044570E"/>
    <w:pPr>
      <w:spacing w:before="120" w:after="120" w:line="240" w:lineRule="auto"/>
    </w:pPr>
    <w:rPr>
      <w:rFonts w:ascii="Arial" w:eastAsia="Times New Roman" w:hAnsi="Arial" w:cs="Times New Roman"/>
      <w:sz w:val="20"/>
      <w:szCs w:val="24"/>
    </w:rPr>
  </w:style>
  <w:style w:type="paragraph" w:customStyle="1" w:styleId="27E5D83D13FC4399B32FB2D95E7407DC2">
    <w:name w:val="27E5D83D13FC4399B32FB2D95E7407DC2"/>
    <w:rsid w:val="0044570E"/>
    <w:pPr>
      <w:spacing w:before="120" w:after="120" w:line="240" w:lineRule="auto"/>
    </w:pPr>
    <w:rPr>
      <w:rFonts w:ascii="Arial" w:eastAsia="Times New Roman" w:hAnsi="Arial" w:cs="Times New Roman"/>
      <w:sz w:val="20"/>
      <w:szCs w:val="24"/>
    </w:rPr>
  </w:style>
  <w:style w:type="paragraph" w:customStyle="1" w:styleId="F9C32AA6982A4DDCB1FBC58C4C16E8842">
    <w:name w:val="F9C32AA6982A4DDCB1FBC58C4C16E8842"/>
    <w:rsid w:val="0044570E"/>
    <w:pPr>
      <w:spacing w:before="120" w:after="120" w:line="240" w:lineRule="auto"/>
    </w:pPr>
    <w:rPr>
      <w:rFonts w:ascii="Arial" w:eastAsia="Times New Roman" w:hAnsi="Arial" w:cs="Times New Roman"/>
      <w:sz w:val="20"/>
      <w:szCs w:val="24"/>
    </w:rPr>
  </w:style>
  <w:style w:type="paragraph" w:customStyle="1" w:styleId="6B31465DE06244F589497C35BCE0DA602">
    <w:name w:val="6B31465DE06244F589497C35BCE0DA602"/>
    <w:rsid w:val="0044570E"/>
    <w:pPr>
      <w:spacing w:before="120" w:after="120" w:line="240" w:lineRule="auto"/>
    </w:pPr>
    <w:rPr>
      <w:rFonts w:ascii="Arial" w:eastAsia="Times New Roman" w:hAnsi="Arial" w:cs="Times New Roman"/>
      <w:sz w:val="20"/>
      <w:szCs w:val="24"/>
    </w:rPr>
  </w:style>
  <w:style w:type="paragraph" w:customStyle="1" w:styleId="83F746B21FDA489B8AD6B7BC1AF1B69A3">
    <w:name w:val="83F746B21FDA489B8AD6B7BC1AF1B69A3"/>
    <w:rsid w:val="0044570E"/>
    <w:pPr>
      <w:spacing w:before="120" w:after="120" w:line="240" w:lineRule="auto"/>
    </w:pPr>
    <w:rPr>
      <w:rFonts w:ascii="Arial" w:eastAsia="Times New Roman" w:hAnsi="Arial" w:cs="Times New Roman"/>
      <w:sz w:val="20"/>
      <w:szCs w:val="24"/>
    </w:rPr>
  </w:style>
  <w:style w:type="paragraph" w:customStyle="1" w:styleId="63160BB5A94548D48754E5D887FB18A51">
    <w:name w:val="63160BB5A94548D48754E5D887FB18A51"/>
    <w:rsid w:val="0044570E"/>
    <w:pPr>
      <w:spacing w:before="120" w:after="120" w:line="240" w:lineRule="auto"/>
    </w:pPr>
    <w:rPr>
      <w:rFonts w:ascii="Arial" w:eastAsia="Times New Roman" w:hAnsi="Arial" w:cs="Times New Roman"/>
      <w:sz w:val="20"/>
      <w:szCs w:val="24"/>
    </w:rPr>
  </w:style>
  <w:style w:type="paragraph" w:customStyle="1" w:styleId="BA2435272AE045A6A41E77AA7105554C1">
    <w:name w:val="BA2435272AE045A6A41E77AA7105554C1"/>
    <w:rsid w:val="0044570E"/>
    <w:pPr>
      <w:spacing w:before="120" w:after="120" w:line="240" w:lineRule="auto"/>
    </w:pPr>
    <w:rPr>
      <w:rFonts w:ascii="Arial" w:eastAsia="Times New Roman" w:hAnsi="Arial" w:cs="Times New Roman"/>
      <w:sz w:val="20"/>
      <w:szCs w:val="24"/>
    </w:rPr>
  </w:style>
  <w:style w:type="paragraph" w:customStyle="1" w:styleId="4A93CE6071FD424EB728E25A3760B0AF1">
    <w:name w:val="4A93CE6071FD424EB728E25A3760B0AF1"/>
    <w:rsid w:val="0044570E"/>
    <w:pPr>
      <w:spacing w:before="120" w:after="120" w:line="240" w:lineRule="auto"/>
    </w:pPr>
    <w:rPr>
      <w:rFonts w:ascii="Arial" w:eastAsia="Times New Roman" w:hAnsi="Arial" w:cs="Times New Roman"/>
      <w:sz w:val="20"/>
      <w:szCs w:val="24"/>
    </w:rPr>
  </w:style>
  <w:style w:type="paragraph" w:customStyle="1" w:styleId="7B3468F3A6974DE2B577F5CCA07B044C1">
    <w:name w:val="7B3468F3A6974DE2B577F5CCA07B044C1"/>
    <w:rsid w:val="0044570E"/>
    <w:pPr>
      <w:spacing w:before="120" w:after="120" w:line="240" w:lineRule="auto"/>
    </w:pPr>
    <w:rPr>
      <w:rFonts w:ascii="Arial" w:eastAsia="Times New Roman" w:hAnsi="Arial" w:cs="Times New Roman"/>
      <w:sz w:val="20"/>
      <w:szCs w:val="24"/>
    </w:rPr>
  </w:style>
  <w:style w:type="paragraph" w:customStyle="1" w:styleId="FB6041F97566444795A5641EBF9FE5D01">
    <w:name w:val="FB6041F97566444795A5641EBF9FE5D01"/>
    <w:rsid w:val="0044570E"/>
    <w:pPr>
      <w:spacing w:before="120" w:after="120" w:line="240" w:lineRule="auto"/>
    </w:pPr>
    <w:rPr>
      <w:rFonts w:ascii="Arial" w:eastAsia="Times New Roman" w:hAnsi="Arial" w:cs="Times New Roman"/>
      <w:sz w:val="20"/>
      <w:szCs w:val="24"/>
    </w:rPr>
  </w:style>
  <w:style w:type="paragraph" w:customStyle="1" w:styleId="92EC458F433B461E8B40D83B0E0F7C281">
    <w:name w:val="92EC458F433B461E8B40D83B0E0F7C281"/>
    <w:rsid w:val="0044570E"/>
    <w:pPr>
      <w:spacing w:before="120" w:after="120" w:line="240" w:lineRule="auto"/>
    </w:pPr>
    <w:rPr>
      <w:rFonts w:ascii="Arial" w:eastAsia="Times New Roman" w:hAnsi="Arial" w:cs="Times New Roman"/>
      <w:sz w:val="20"/>
      <w:szCs w:val="24"/>
    </w:rPr>
  </w:style>
  <w:style w:type="paragraph" w:customStyle="1" w:styleId="329B09CAD72B4F5C9ACF88B7CB36464A">
    <w:name w:val="329B09CAD72B4F5C9ACF88B7CB36464A"/>
    <w:rsid w:val="0044570E"/>
    <w:pPr>
      <w:spacing w:before="120" w:after="120" w:line="240" w:lineRule="auto"/>
    </w:pPr>
    <w:rPr>
      <w:rFonts w:ascii="Arial" w:eastAsia="Times New Roman" w:hAnsi="Arial" w:cs="Times New Roman"/>
      <w:sz w:val="20"/>
      <w:szCs w:val="24"/>
    </w:rPr>
  </w:style>
  <w:style w:type="paragraph" w:customStyle="1" w:styleId="D0829BBFBF0840C7B98E31A9CAC96FBE">
    <w:name w:val="D0829BBFBF0840C7B98E31A9CAC96FBE"/>
    <w:rsid w:val="0044570E"/>
    <w:pPr>
      <w:spacing w:before="120" w:after="120" w:line="240" w:lineRule="auto"/>
    </w:pPr>
    <w:rPr>
      <w:rFonts w:ascii="Arial" w:eastAsia="Times New Roman" w:hAnsi="Arial" w:cs="Times New Roman"/>
      <w:sz w:val="20"/>
      <w:szCs w:val="24"/>
    </w:rPr>
  </w:style>
  <w:style w:type="paragraph" w:customStyle="1" w:styleId="1B4407CBA2B841868C15D732BC01CD61">
    <w:name w:val="1B4407CBA2B841868C15D732BC01CD61"/>
    <w:rsid w:val="0044570E"/>
    <w:pPr>
      <w:spacing w:before="120" w:after="120" w:line="240" w:lineRule="auto"/>
    </w:pPr>
    <w:rPr>
      <w:rFonts w:ascii="Arial" w:eastAsia="Times New Roman" w:hAnsi="Arial" w:cs="Times New Roman"/>
      <w:sz w:val="20"/>
      <w:szCs w:val="24"/>
    </w:rPr>
  </w:style>
  <w:style w:type="paragraph" w:customStyle="1" w:styleId="3E30F6F21C0844AC903E623B34739A17">
    <w:name w:val="3E30F6F21C0844AC903E623B34739A17"/>
    <w:rsid w:val="0044570E"/>
    <w:pPr>
      <w:spacing w:before="120" w:after="120" w:line="240" w:lineRule="auto"/>
    </w:pPr>
    <w:rPr>
      <w:rFonts w:ascii="Arial" w:eastAsia="Times New Roman" w:hAnsi="Arial" w:cs="Times New Roman"/>
      <w:sz w:val="20"/>
      <w:szCs w:val="24"/>
    </w:rPr>
  </w:style>
  <w:style w:type="paragraph" w:customStyle="1" w:styleId="E3E12A6CC4FB43349F8B457ACC451CB8">
    <w:name w:val="E3E12A6CC4FB43349F8B457ACC451CB8"/>
    <w:rsid w:val="0044570E"/>
    <w:pPr>
      <w:spacing w:before="120" w:after="120" w:line="240" w:lineRule="auto"/>
    </w:pPr>
    <w:rPr>
      <w:rFonts w:ascii="Arial" w:eastAsia="Times New Roman" w:hAnsi="Arial" w:cs="Times New Roman"/>
      <w:sz w:val="20"/>
      <w:szCs w:val="24"/>
    </w:rPr>
  </w:style>
  <w:style w:type="paragraph" w:customStyle="1" w:styleId="5AF72F1C981D4629916D26EE90ABE539">
    <w:name w:val="5AF72F1C981D4629916D26EE90ABE539"/>
    <w:rsid w:val="0044570E"/>
    <w:pPr>
      <w:spacing w:before="120" w:after="120" w:line="240" w:lineRule="auto"/>
    </w:pPr>
    <w:rPr>
      <w:rFonts w:ascii="Arial" w:eastAsia="Times New Roman" w:hAnsi="Arial" w:cs="Times New Roman"/>
      <w:sz w:val="20"/>
      <w:szCs w:val="24"/>
    </w:rPr>
  </w:style>
  <w:style w:type="paragraph" w:customStyle="1" w:styleId="355BE5BBFE53447D9191F2E5F53E9925">
    <w:name w:val="355BE5BBFE53447D9191F2E5F53E9925"/>
    <w:rsid w:val="0044570E"/>
    <w:pPr>
      <w:spacing w:before="120" w:after="120" w:line="240" w:lineRule="auto"/>
    </w:pPr>
    <w:rPr>
      <w:rFonts w:ascii="Arial" w:eastAsia="Times New Roman" w:hAnsi="Arial" w:cs="Times New Roman"/>
      <w:sz w:val="20"/>
      <w:szCs w:val="24"/>
    </w:rPr>
  </w:style>
  <w:style w:type="paragraph" w:customStyle="1" w:styleId="794D7DF2571D40F782AC162346BB5F19">
    <w:name w:val="794D7DF2571D40F782AC162346BB5F19"/>
    <w:rsid w:val="0044570E"/>
    <w:pPr>
      <w:spacing w:before="120" w:after="120" w:line="240" w:lineRule="auto"/>
    </w:pPr>
    <w:rPr>
      <w:rFonts w:ascii="Arial" w:eastAsia="Times New Roman" w:hAnsi="Arial" w:cs="Times New Roman"/>
      <w:sz w:val="20"/>
      <w:szCs w:val="24"/>
    </w:rPr>
  </w:style>
  <w:style w:type="paragraph" w:customStyle="1" w:styleId="279BC27D686D4ED682573232A5FE1AF7">
    <w:name w:val="279BC27D686D4ED682573232A5FE1AF7"/>
    <w:rsid w:val="0044570E"/>
    <w:pPr>
      <w:spacing w:before="120" w:after="120" w:line="240" w:lineRule="auto"/>
    </w:pPr>
    <w:rPr>
      <w:rFonts w:ascii="Arial" w:eastAsia="Times New Roman" w:hAnsi="Arial" w:cs="Times New Roman"/>
      <w:sz w:val="20"/>
      <w:szCs w:val="24"/>
    </w:rPr>
  </w:style>
  <w:style w:type="paragraph" w:customStyle="1" w:styleId="0F4BFCE27D0A46639EDD9BA8A3A19F9B">
    <w:name w:val="0F4BFCE27D0A46639EDD9BA8A3A19F9B"/>
    <w:rsid w:val="0044570E"/>
    <w:pPr>
      <w:spacing w:before="120" w:after="120" w:line="240" w:lineRule="auto"/>
    </w:pPr>
    <w:rPr>
      <w:rFonts w:ascii="Arial" w:eastAsia="Times New Roman" w:hAnsi="Arial" w:cs="Times New Roman"/>
      <w:sz w:val="20"/>
      <w:szCs w:val="24"/>
    </w:rPr>
  </w:style>
  <w:style w:type="paragraph" w:customStyle="1" w:styleId="88623EEFA1F34E9D94AC90CC3BD1EB99">
    <w:name w:val="88623EEFA1F34E9D94AC90CC3BD1EB99"/>
    <w:rsid w:val="0044570E"/>
    <w:pPr>
      <w:spacing w:before="120" w:after="120" w:line="240" w:lineRule="auto"/>
    </w:pPr>
    <w:rPr>
      <w:rFonts w:ascii="Arial" w:eastAsia="Times New Roman" w:hAnsi="Arial" w:cs="Times New Roman"/>
      <w:sz w:val="20"/>
      <w:szCs w:val="24"/>
    </w:rPr>
  </w:style>
  <w:style w:type="paragraph" w:customStyle="1" w:styleId="4C4E53F80E7E4361AD1F9DA2932F1DAE">
    <w:name w:val="4C4E53F80E7E4361AD1F9DA2932F1DAE"/>
    <w:rsid w:val="0044570E"/>
    <w:pPr>
      <w:spacing w:before="120" w:after="120" w:line="240" w:lineRule="auto"/>
    </w:pPr>
    <w:rPr>
      <w:rFonts w:ascii="Arial" w:eastAsia="Times New Roman" w:hAnsi="Arial" w:cs="Times New Roman"/>
      <w:sz w:val="20"/>
      <w:szCs w:val="24"/>
    </w:rPr>
  </w:style>
  <w:style w:type="paragraph" w:customStyle="1" w:styleId="FAD47DA1441E4DF6BE977835F00D93F1">
    <w:name w:val="FAD47DA1441E4DF6BE977835F00D93F1"/>
    <w:rsid w:val="0044570E"/>
    <w:pPr>
      <w:spacing w:before="120" w:after="120" w:line="240" w:lineRule="auto"/>
    </w:pPr>
    <w:rPr>
      <w:rFonts w:ascii="Arial" w:eastAsia="Times New Roman" w:hAnsi="Arial" w:cs="Times New Roman"/>
      <w:sz w:val="20"/>
      <w:szCs w:val="24"/>
    </w:rPr>
  </w:style>
  <w:style w:type="paragraph" w:customStyle="1" w:styleId="418170728E614584AF971C819025C5E7">
    <w:name w:val="418170728E614584AF971C819025C5E7"/>
    <w:rsid w:val="0044570E"/>
    <w:pPr>
      <w:spacing w:before="120" w:after="120" w:line="240" w:lineRule="auto"/>
    </w:pPr>
    <w:rPr>
      <w:rFonts w:ascii="Arial" w:eastAsia="Times New Roman" w:hAnsi="Arial" w:cs="Times New Roman"/>
      <w:sz w:val="20"/>
      <w:szCs w:val="24"/>
    </w:rPr>
  </w:style>
  <w:style w:type="paragraph" w:customStyle="1" w:styleId="801016065718415BA22136AC4478FA2A">
    <w:name w:val="801016065718415BA22136AC4478FA2A"/>
    <w:rsid w:val="0044570E"/>
    <w:pPr>
      <w:spacing w:before="120" w:after="120" w:line="240" w:lineRule="auto"/>
    </w:pPr>
    <w:rPr>
      <w:rFonts w:ascii="Arial" w:eastAsia="Times New Roman" w:hAnsi="Arial" w:cs="Times New Roman"/>
      <w:sz w:val="20"/>
      <w:szCs w:val="24"/>
    </w:rPr>
  </w:style>
  <w:style w:type="paragraph" w:customStyle="1" w:styleId="C972FE64746E45439F850B8440674B28">
    <w:name w:val="C972FE64746E45439F850B8440674B28"/>
    <w:rsid w:val="0044570E"/>
    <w:pPr>
      <w:spacing w:before="120" w:after="120" w:line="240" w:lineRule="auto"/>
    </w:pPr>
    <w:rPr>
      <w:rFonts w:ascii="Arial" w:eastAsia="Times New Roman" w:hAnsi="Arial" w:cs="Times New Roman"/>
      <w:sz w:val="20"/>
      <w:szCs w:val="24"/>
    </w:rPr>
  </w:style>
  <w:style w:type="paragraph" w:customStyle="1" w:styleId="48493EFB205D4906AF0A1E0527385A98">
    <w:name w:val="48493EFB205D4906AF0A1E0527385A98"/>
    <w:rsid w:val="0044570E"/>
    <w:pPr>
      <w:spacing w:before="120" w:after="120" w:line="240" w:lineRule="auto"/>
    </w:pPr>
    <w:rPr>
      <w:rFonts w:ascii="Arial" w:eastAsia="Times New Roman" w:hAnsi="Arial" w:cs="Times New Roman"/>
      <w:sz w:val="20"/>
      <w:szCs w:val="24"/>
    </w:rPr>
  </w:style>
  <w:style w:type="paragraph" w:customStyle="1" w:styleId="BED7A9000E254A6A94E52C667743EBA4">
    <w:name w:val="BED7A9000E254A6A94E52C667743EBA4"/>
    <w:rsid w:val="0044570E"/>
    <w:pPr>
      <w:spacing w:before="120" w:after="120" w:line="240" w:lineRule="auto"/>
    </w:pPr>
    <w:rPr>
      <w:rFonts w:ascii="Arial" w:eastAsia="Times New Roman" w:hAnsi="Arial" w:cs="Times New Roman"/>
      <w:sz w:val="20"/>
      <w:szCs w:val="24"/>
    </w:rPr>
  </w:style>
  <w:style w:type="paragraph" w:customStyle="1" w:styleId="39A6C887C012442A85872FB07E9C23DC">
    <w:name w:val="39A6C887C012442A85872FB07E9C23DC"/>
    <w:rsid w:val="0044570E"/>
    <w:pPr>
      <w:spacing w:before="120" w:after="120" w:line="240" w:lineRule="auto"/>
    </w:pPr>
    <w:rPr>
      <w:rFonts w:ascii="Arial" w:eastAsia="Times New Roman" w:hAnsi="Arial" w:cs="Times New Roman"/>
      <w:sz w:val="20"/>
      <w:szCs w:val="24"/>
    </w:rPr>
  </w:style>
  <w:style w:type="paragraph" w:customStyle="1" w:styleId="117926B3DAD84322BEDCF7612C4A166A">
    <w:name w:val="117926B3DAD84322BEDCF7612C4A166A"/>
    <w:rsid w:val="0044570E"/>
    <w:pPr>
      <w:spacing w:before="120" w:after="120" w:line="240" w:lineRule="auto"/>
    </w:pPr>
    <w:rPr>
      <w:rFonts w:ascii="Arial" w:eastAsia="Times New Roman" w:hAnsi="Arial" w:cs="Times New Roman"/>
      <w:sz w:val="20"/>
      <w:szCs w:val="24"/>
    </w:rPr>
  </w:style>
  <w:style w:type="paragraph" w:customStyle="1" w:styleId="BB9C966154354D5A90C1ED9730A4BD3F">
    <w:name w:val="BB9C966154354D5A90C1ED9730A4BD3F"/>
    <w:rsid w:val="0044570E"/>
    <w:pPr>
      <w:spacing w:before="120" w:after="120" w:line="240" w:lineRule="auto"/>
    </w:pPr>
    <w:rPr>
      <w:rFonts w:ascii="Arial" w:eastAsia="Times New Roman" w:hAnsi="Arial" w:cs="Times New Roman"/>
      <w:sz w:val="20"/>
      <w:szCs w:val="24"/>
    </w:rPr>
  </w:style>
  <w:style w:type="paragraph" w:customStyle="1" w:styleId="0CD2F264A0F040D983DE06B70086681D">
    <w:name w:val="0CD2F264A0F040D983DE06B70086681D"/>
    <w:rsid w:val="0044570E"/>
    <w:pPr>
      <w:spacing w:before="120" w:after="120" w:line="240" w:lineRule="auto"/>
    </w:pPr>
    <w:rPr>
      <w:rFonts w:ascii="Arial" w:eastAsia="Times New Roman" w:hAnsi="Arial" w:cs="Times New Roman"/>
      <w:sz w:val="20"/>
      <w:szCs w:val="24"/>
    </w:rPr>
  </w:style>
  <w:style w:type="paragraph" w:customStyle="1" w:styleId="DEBD381EAA0540A993742D93D1B251DC">
    <w:name w:val="DEBD381EAA0540A993742D93D1B251DC"/>
    <w:rsid w:val="0044570E"/>
    <w:pPr>
      <w:spacing w:before="120" w:after="120" w:line="240" w:lineRule="auto"/>
    </w:pPr>
    <w:rPr>
      <w:rFonts w:ascii="Arial" w:eastAsia="Times New Roman" w:hAnsi="Arial" w:cs="Times New Roman"/>
      <w:sz w:val="20"/>
      <w:szCs w:val="24"/>
    </w:rPr>
  </w:style>
  <w:style w:type="paragraph" w:customStyle="1" w:styleId="82783B52D5B043829EDB0270833586F2">
    <w:name w:val="82783B52D5B043829EDB0270833586F2"/>
    <w:rsid w:val="0044570E"/>
    <w:pPr>
      <w:spacing w:before="120" w:after="120" w:line="240" w:lineRule="auto"/>
    </w:pPr>
    <w:rPr>
      <w:rFonts w:ascii="Arial" w:eastAsia="Times New Roman" w:hAnsi="Arial" w:cs="Times New Roman"/>
      <w:sz w:val="20"/>
      <w:szCs w:val="24"/>
    </w:rPr>
  </w:style>
  <w:style w:type="paragraph" w:customStyle="1" w:styleId="9FD5313DFD064C00A4D16294584E0106">
    <w:name w:val="9FD5313DFD064C00A4D16294584E0106"/>
    <w:rsid w:val="0044570E"/>
    <w:pPr>
      <w:spacing w:before="120" w:after="120" w:line="240" w:lineRule="auto"/>
    </w:pPr>
    <w:rPr>
      <w:rFonts w:ascii="Arial" w:eastAsia="Times New Roman" w:hAnsi="Arial" w:cs="Times New Roman"/>
      <w:sz w:val="20"/>
      <w:szCs w:val="24"/>
    </w:rPr>
  </w:style>
  <w:style w:type="paragraph" w:customStyle="1" w:styleId="CD25DE53D6A942B7A21BE06CCF200A27">
    <w:name w:val="CD25DE53D6A942B7A21BE06CCF200A27"/>
    <w:rsid w:val="0044570E"/>
    <w:pPr>
      <w:spacing w:before="120" w:after="120" w:line="240" w:lineRule="auto"/>
    </w:pPr>
    <w:rPr>
      <w:rFonts w:ascii="Arial" w:eastAsia="Times New Roman" w:hAnsi="Arial" w:cs="Times New Roman"/>
      <w:sz w:val="20"/>
      <w:szCs w:val="24"/>
    </w:rPr>
  </w:style>
  <w:style w:type="paragraph" w:customStyle="1" w:styleId="97FCBDC915CA487F80F02996F83F9E6F">
    <w:name w:val="97FCBDC915CA487F80F02996F83F9E6F"/>
    <w:rsid w:val="0044570E"/>
    <w:pPr>
      <w:spacing w:before="120" w:after="120" w:line="240" w:lineRule="auto"/>
    </w:pPr>
    <w:rPr>
      <w:rFonts w:ascii="Arial" w:eastAsia="Times New Roman" w:hAnsi="Arial" w:cs="Times New Roman"/>
      <w:sz w:val="20"/>
      <w:szCs w:val="24"/>
    </w:rPr>
  </w:style>
  <w:style w:type="paragraph" w:customStyle="1" w:styleId="B531498607404D3FB700E4F38F95B597">
    <w:name w:val="B531498607404D3FB700E4F38F95B597"/>
    <w:rsid w:val="0044570E"/>
    <w:pPr>
      <w:spacing w:before="120" w:after="120" w:line="240" w:lineRule="auto"/>
    </w:pPr>
    <w:rPr>
      <w:rFonts w:ascii="Arial" w:eastAsia="Times New Roman" w:hAnsi="Arial" w:cs="Times New Roman"/>
      <w:sz w:val="20"/>
      <w:szCs w:val="24"/>
    </w:rPr>
  </w:style>
  <w:style w:type="paragraph" w:customStyle="1" w:styleId="7446484F514C49C89BD0EE4D7CE12F22">
    <w:name w:val="7446484F514C49C89BD0EE4D7CE12F22"/>
    <w:rsid w:val="0044570E"/>
    <w:pPr>
      <w:spacing w:before="120" w:after="120" w:line="240" w:lineRule="auto"/>
    </w:pPr>
    <w:rPr>
      <w:rFonts w:ascii="Arial" w:eastAsia="Times New Roman" w:hAnsi="Arial" w:cs="Times New Roman"/>
      <w:sz w:val="20"/>
      <w:szCs w:val="24"/>
    </w:rPr>
  </w:style>
  <w:style w:type="paragraph" w:customStyle="1" w:styleId="50BFA5DB4EF04FE7990EED32376E34E2">
    <w:name w:val="50BFA5DB4EF04FE7990EED32376E34E2"/>
    <w:rsid w:val="0044570E"/>
    <w:pPr>
      <w:spacing w:before="120" w:after="120" w:line="240" w:lineRule="auto"/>
    </w:pPr>
    <w:rPr>
      <w:rFonts w:ascii="Arial" w:eastAsia="Times New Roman" w:hAnsi="Arial" w:cs="Times New Roman"/>
      <w:sz w:val="20"/>
      <w:szCs w:val="24"/>
    </w:rPr>
  </w:style>
  <w:style w:type="paragraph" w:customStyle="1" w:styleId="9D7F1AB517864F8D9F53EA87146B8FB91">
    <w:name w:val="9D7F1AB517864F8D9F53EA87146B8FB91"/>
    <w:rsid w:val="0044570E"/>
    <w:pPr>
      <w:spacing w:before="120" w:after="120" w:line="240" w:lineRule="auto"/>
    </w:pPr>
    <w:rPr>
      <w:rFonts w:ascii="Arial" w:eastAsia="Times New Roman" w:hAnsi="Arial" w:cs="Times New Roman"/>
      <w:sz w:val="20"/>
      <w:szCs w:val="24"/>
    </w:rPr>
  </w:style>
  <w:style w:type="paragraph" w:customStyle="1" w:styleId="BC67EE42383F4815A0EB63FF698869CD1">
    <w:name w:val="BC67EE42383F4815A0EB63FF698869CD1"/>
    <w:rsid w:val="0044570E"/>
    <w:pPr>
      <w:spacing w:before="120" w:after="120" w:line="240" w:lineRule="auto"/>
    </w:pPr>
    <w:rPr>
      <w:rFonts w:ascii="Arial" w:eastAsia="Times New Roman" w:hAnsi="Arial" w:cs="Times New Roman"/>
      <w:sz w:val="20"/>
      <w:szCs w:val="24"/>
    </w:rPr>
  </w:style>
  <w:style w:type="paragraph" w:customStyle="1" w:styleId="E3F8B50B1F0446828B1A2AE2329C8D6F1">
    <w:name w:val="E3F8B50B1F0446828B1A2AE2329C8D6F1"/>
    <w:rsid w:val="0044570E"/>
    <w:pPr>
      <w:spacing w:before="120" w:after="120" w:line="240" w:lineRule="auto"/>
    </w:pPr>
    <w:rPr>
      <w:rFonts w:ascii="Arial" w:eastAsia="Times New Roman" w:hAnsi="Arial" w:cs="Times New Roman"/>
      <w:sz w:val="20"/>
      <w:szCs w:val="24"/>
    </w:rPr>
  </w:style>
  <w:style w:type="paragraph" w:customStyle="1" w:styleId="8EA448EF09184DC9A3CF15057DE786121">
    <w:name w:val="8EA448EF09184DC9A3CF15057DE786121"/>
    <w:rsid w:val="0044570E"/>
    <w:pPr>
      <w:spacing w:before="120" w:after="120" w:line="240" w:lineRule="auto"/>
    </w:pPr>
    <w:rPr>
      <w:rFonts w:ascii="Arial" w:eastAsia="Times New Roman" w:hAnsi="Arial" w:cs="Times New Roman"/>
      <w:sz w:val="20"/>
      <w:szCs w:val="24"/>
    </w:rPr>
  </w:style>
  <w:style w:type="paragraph" w:customStyle="1" w:styleId="73F03CB0B0B7490F816DD35105543D811">
    <w:name w:val="73F03CB0B0B7490F816DD35105543D811"/>
    <w:rsid w:val="0044570E"/>
    <w:pPr>
      <w:spacing w:before="120" w:after="120" w:line="240" w:lineRule="auto"/>
    </w:pPr>
    <w:rPr>
      <w:rFonts w:ascii="Arial" w:eastAsia="Times New Roman" w:hAnsi="Arial" w:cs="Times New Roman"/>
      <w:sz w:val="20"/>
      <w:szCs w:val="24"/>
    </w:rPr>
  </w:style>
  <w:style w:type="paragraph" w:customStyle="1" w:styleId="ECE1E55654B54550BFDEC60D152292251">
    <w:name w:val="ECE1E55654B54550BFDEC60D152292251"/>
    <w:rsid w:val="0044570E"/>
    <w:pPr>
      <w:spacing w:before="120" w:after="120" w:line="240" w:lineRule="auto"/>
    </w:pPr>
    <w:rPr>
      <w:rFonts w:ascii="Arial" w:eastAsia="Times New Roman" w:hAnsi="Arial" w:cs="Times New Roman"/>
      <w:sz w:val="20"/>
      <w:szCs w:val="24"/>
    </w:rPr>
  </w:style>
  <w:style w:type="paragraph" w:customStyle="1" w:styleId="4459F5CB6E1B4E038A9AE6E25203FF291">
    <w:name w:val="4459F5CB6E1B4E038A9AE6E25203FF291"/>
    <w:rsid w:val="0044570E"/>
    <w:pPr>
      <w:spacing w:before="120" w:after="120" w:line="240" w:lineRule="auto"/>
    </w:pPr>
    <w:rPr>
      <w:rFonts w:ascii="Arial" w:eastAsia="Times New Roman" w:hAnsi="Arial" w:cs="Times New Roman"/>
      <w:sz w:val="20"/>
      <w:szCs w:val="24"/>
    </w:rPr>
  </w:style>
  <w:style w:type="paragraph" w:customStyle="1" w:styleId="7C646D1AE60E4125BF1E4B70CD8D9F741">
    <w:name w:val="7C646D1AE60E4125BF1E4B70CD8D9F741"/>
    <w:rsid w:val="0044570E"/>
    <w:pPr>
      <w:spacing w:before="120" w:after="120" w:line="240" w:lineRule="auto"/>
    </w:pPr>
    <w:rPr>
      <w:rFonts w:ascii="Arial" w:eastAsia="Times New Roman" w:hAnsi="Arial" w:cs="Times New Roman"/>
      <w:sz w:val="20"/>
      <w:szCs w:val="24"/>
    </w:rPr>
  </w:style>
  <w:style w:type="paragraph" w:customStyle="1" w:styleId="CBE93EFAF20B434494A071002CD676A81">
    <w:name w:val="CBE93EFAF20B434494A071002CD676A81"/>
    <w:rsid w:val="0044570E"/>
    <w:pPr>
      <w:spacing w:before="120" w:after="120" w:line="240" w:lineRule="auto"/>
    </w:pPr>
    <w:rPr>
      <w:rFonts w:ascii="Arial" w:eastAsia="Times New Roman" w:hAnsi="Arial" w:cs="Times New Roman"/>
      <w:sz w:val="20"/>
      <w:szCs w:val="24"/>
    </w:rPr>
  </w:style>
  <w:style w:type="paragraph" w:customStyle="1" w:styleId="B4BB7C64B66D4436A98A543C49F552521">
    <w:name w:val="B4BB7C64B66D4436A98A543C49F552521"/>
    <w:rsid w:val="0044570E"/>
    <w:pPr>
      <w:spacing w:before="120" w:after="120" w:line="240" w:lineRule="auto"/>
    </w:pPr>
    <w:rPr>
      <w:rFonts w:ascii="Arial" w:eastAsia="Times New Roman" w:hAnsi="Arial" w:cs="Times New Roman"/>
      <w:sz w:val="20"/>
      <w:szCs w:val="24"/>
    </w:rPr>
  </w:style>
  <w:style w:type="paragraph" w:customStyle="1" w:styleId="6ABB8576E4E84DE0AC2FB9480AAC2ACC1">
    <w:name w:val="6ABB8576E4E84DE0AC2FB9480AAC2ACC1"/>
    <w:rsid w:val="0044570E"/>
    <w:pPr>
      <w:spacing w:before="120" w:after="120" w:line="240" w:lineRule="auto"/>
    </w:pPr>
    <w:rPr>
      <w:rFonts w:ascii="Arial" w:eastAsia="Times New Roman" w:hAnsi="Arial" w:cs="Times New Roman"/>
      <w:sz w:val="20"/>
      <w:szCs w:val="24"/>
    </w:rPr>
  </w:style>
  <w:style w:type="paragraph" w:customStyle="1" w:styleId="0E57F40660B74952B3CA121F0E9A6AF61">
    <w:name w:val="0E57F40660B74952B3CA121F0E9A6AF61"/>
    <w:rsid w:val="0044570E"/>
    <w:pPr>
      <w:spacing w:before="120" w:after="120" w:line="240" w:lineRule="auto"/>
    </w:pPr>
    <w:rPr>
      <w:rFonts w:ascii="Arial" w:eastAsia="Times New Roman" w:hAnsi="Arial" w:cs="Times New Roman"/>
      <w:sz w:val="20"/>
      <w:szCs w:val="24"/>
    </w:rPr>
  </w:style>
  <w:style w:type="paragraph" w:customStyle="1" w:styleId="69B4B0BC2E704F3CA4EAEE3A63EBB4AE1">
    <w:name w:val="69B4B0BC2E704F3CA4EAEE3A63EBB4AE1"/>
    <w:rsid w:val="0044570E"/>
    <w:pPr>
      <w:spacing w:before="120" w:after="120" w:line="240" w:lineRule="auto"/>
    </w:pPr>
    <w:rPr>
      <w:rFonts w:ascii="Arial" w:eastAsia="Times New Roman" w:hAnsi="Arial" w:cs="Times New Roman"/>
      <w:sz w:val="20"/>
      <w:szCs w:val="24"/>
    </w:rPr>
  </w:style>
  <w:style w:type="paragraph" w:customStyle="1" w:styleId="BB41105971B4471986B369BC8C5363AA1">
    <w:name w:val="BB41105971B4471986B369BC8C5363AA1"/>
    <w:rsid w:val="0044570E"/>
    <w:pPr>
      <w:spacing w:before="120" w:after="120" w:line="240" w:lineRule="auto"/>
    </w:pPr>
    <w:rPr>
      <w:rFonts w:ascii="Arial" w:eastAsia="Times New Roman" w:hAnsi="Arial" w:cs="Times New Roman"/>
      <w:sz w:val="20"/>
      <w:szCs w:val="24"/>
    </w:rPr>
  </w:style>
  <w:style w:type="paragraph" w:customStyle="1" w:styleId="9408155855544A89BED35F4E613FD5A21">
    <w:name w:val="9408155855544A89BED35F4E613FD5A21"/>
    <w:rsid w:val="0044570E"/>
    <w:pPr>
      <w:spacing w:before="120" w:after="120" w:line="240" w:lineRule="auto"/>
    </w:pPr>
    <w:rPr>
      <w:rFonts w:ascii="Arial" w:eastAsia="Times New Roman" w:hAnsi="Arial" w:cs="Times New Roman"/>
      <w:sz w:val="20"/>
      <w:szCs w:val="24"/>
    </w:rPr>
  </w:style>
  <w:style w:type="paragraph" w:customStyle="1" w:styleId="84FCA87DC74543F6B079CA4D8BB9300F1">
    <w:name w:val="84FCA87DC74543F6B079CA4D8BB9300F1"/>
    <w:rsid w:val="0044570E"/>
    <w:pPr>
      <w:spacing w:before="120" w:after="120" w:line="240" w:lineRule="auto"/>
    </w:pPr>
    <w:rPr>
      <w:rFonts w:ascii="Arial" w:eastAsia="Times New Roman" w:hAnsi="Arial" w:cs="Times New Roman"/>
      <w:sz w:val="20"/>
      <w:szCs w:val="24"/>
    </w:rPr>
  </w:style>
  <w:style w:type="paragraph" w:customStyle="1" w:styleId="C0D7146A010A49D59A3C755EFA88390A">
    <w:name w:val="C0D7146A010A49D59A3C755EFA88390A"/>
    <w:rsid w:val="0044570E"/>
    <w:pPr>
      <w:spacing w:before="120" w:after="120" w:line="240" w:lineRule="auto"/>
    </w:pPr>
    <w:rPr>
      <w:rFonts w:ascii="Arial" w:eastAsia="Times New Roman" w:hAnsi="Arial" w:cs="Times New Roman"/>
      <w:sz w:val="20"/>
      <w:szCs w:val="24"/>
    </w:rPr>
  </w:style>
  <w:style w:type="paragraph" w:customStyle="1" w:styleId="A6D2D797A30C40BC86419898419FD4631">
    <w:name w:val="A6D2D797A30C40BC86419898419FD4631"/>
    <w:rsid w:val="0044570E"/>
    <w:pPr>
      <w:spacing w:before="60" w:after="60" w:line="240" w:lineRule="auto"/>
    </w:pPr>
    <w:rPr>
      <w:rFonts w:ascii="Arial" w:eastAsia="Times New Roman" w:hAnsi="Arial" w:cs="Times New Roman"/>
      <w:bCs/>
      <w:sz w:val="20"/>
      <w:szCs w:val="24"/>
    </w:rPr>
  </w:style>
  <w:style w:type="paragraph" w:customStyle="1" w:styleId="9C53CDE7CD04470692D49D4566CA57493">
    <w:name w:val="9C53CDE7CD04470692D49D4566CA57493"/>
    <w:rsid w:val="0044570E"/>
    <w:pPr>
      <w:spacing w:before="120" w:after="120" w:line="240" w:lineRule="auto"/>
    </w:pPr>
    <w:rPr>
      <w:rFonts w:ascii="Arial" w:eastAsia="Times New Roman" w:hAnsi="Arial" w:cs="Times New Roman"/>
      <w:sz w:val="20"/>
      <w:szCs w:val="24"/>
    </w:rPr>
  </w:style>
  <w:style w:type="paragraph" w:customStyle="1" w:styleId="440B1025AB054341A2E3124089E0F9AA3">
    <w:name w:val="440B1025AB054341A2E3124089E0F9AA3"/>
    <w:rsid w:val="0044570E"/>
    <w:pPr>
      <w:spacing w:before="120" w:after="120" w:line="240" w:lineRule="auto"/>
    </w:pPr>
    <w:rPr>
      <w:rFonts w:ascii="Arial" w:eastAsia="Times New Roman" w:hAnsi="Arial" w:cs="Times New Roman"/>
      <w:sz w:val="20"/>
      <w:szCs w:val="24"/>
    </w:rPr>
  </w:style>
  <w:style w:type="paragraph" w:customStyle="1" w:styleId="EC99224840284B7A841E85734505E1373">
    <w:name w:val="EC99224840284B7A841E85734505E1373"/>
    <w:rsid w:val="0044570E"/>
    <w:pPr>
      <w:spacing w:before="120" w:after="120" w:line="240" w:lineRule="auto"/>
    </w:pPr>
    <w:rPr>
      <w:rFonts w:ascii="Arial" w:eastAsia="Times New Roman" w:hAnsi="Arial" w:cs="Times New Roman"/>
      <w:sz w:val="20"/>
      <w:szCs w:val="24"/>
    </w:rPr>
  </w:style>
  <w:style w:type="paragraph" w:customStyle="1" w:styleId="9885A1ECF79942A6BC059CA399F0FB5F3">
    <w:name w:val="9885A1ECF79942A6BC059CA399F0FB5F3"/>
    <w:rsid w:val="0044570E"/>
    <w:pPr>
      <w:spacing w:before="120" w:after="120" w:line="240" w:lineRule="auto"/>
    </w:pPr>
    <w:rPr>
      <w:rFonts w:ascii="Arial" w:eastAsia="Times New Roman" w:hAnsi="Arial" w:cs="Times New Roman"/>
      <w:sz w:val="20"/>
      <w:szCs w:val="24"/>
    </w:rPr>
  </w:style>
  <w:style w:type="paragraph" w:customStyle="1" w:styleId="B165DE0AB3AF45AE8A9D3389CDDA27CF3">
    <w:name w:val="B165DE0AB3AF45AE8A9D3389CDDA27CF3"/>
    <w:rsid w:val="0044570E"/>
    <w:pPr>
      <w:spacing w:before="120" w:after="120" w:line="240" w:lineRule="auto"/>
    </w:pPr>
    <w:rPr>
      <w:rFonts w:ascii="Arial" w:eastAsia="Times New Roman" w:hAnsi="Arial" w:cs="Times New Roman"/>
      <w:sz w:val="20"/>
      <w:szCs w:val="24"/>
    </w:rPr>
  </w:style>
  <w:style w:type="paragraph" w:customStyle="1" w:styleId="6A24D601696A4C0AA71CF980985D9E1A3">
    <w:name w:val="6A24D601696A4C0AA71CF980985D9E1A3"/>
    <w:rsid w:val="0044570E"/>
    <w:pPr>
      <w:spacing w:before="120" w:after="120" w:line="240" w:lineRule="auto"/>
    </w:pPr>
    <w:rPr>
      <w:rFonts w:ascii="Arial" w:eastAsia="Times New Roman" w:hAnsi="Arial" w:cs="Times New Roman"/>
      <w:sz w:val="20"/>
      <w:szCs w:val="24"/>
    </w:rPr>
  </w:style>
  <w:style w:type="paragraph" w:customStyle="1" w:styleId="445C685CAF4B4FEE91193FB5173D0F503">
    <w:name w:val="445C685CAF4B4FEE91193FB5173D0F503"/>
    <w:rsid w:val="0044570E"/>
    <w:pPr>
      <w:spacing w:before="120" w:after="120" w:line="240" w:lineRule="auto"/>
    </w:pPr>
    <w:rPr>
      <w:rFonts w:ascii="Arial" w:eastAsia="Times New Roman" w:hAnsi="Arial" w:cs="Times New Roman"/>
      <w:sz w:val="20"/>
      <w:szCs w:val="24"/>
    </w:rPr>
  </w:style>
  <w:style w:type="paragraph" w:customStyle="1" w:styleId="045DE03BC07D4D28883F7A2909B9CEC54">
    <w:name w:val="045DE03BC07D4D28883F7A2909B9CEC54"/>
    <w:rsid w:val="0044570E"/>
    <w:pPr>
      <w:spacing w:before="120" w:after="120" w:line="240" w:lineRule="auto"/>
    </w:pPr>
    <w:rPr>
      <w:rFonts w:ascii="Arial" w:eastAsia="Times New Roman" w:hAnsi="Arial" w:cs="Times New Roman"/>
      <w:sz w:val="20"/>
      <w:szCs w:val="24"/>
    </w:rPr>
  </w:style>
  <w:style w:type="paragraph" w:customStyle="1" w:styleId="27E5D83D13FC4399B32FB2D95E7407DC3">
    <w:name w:val="27E5D83D13FC4399B32FB2D95E7407DC3"/>
    <w:rsid w:val="0044570E"/>
    <w:pPr>
      <w:spacing w:before="120" w:after="120" w:line="240" w:lineRule="auto"/>
    </w:pPr>
    <w:rPr>
      <w:rFonts w:ascii="Arial" w:eastAsia="Times New Roman" w:hAnsi="Arial" w:cs="Times New Roman"/>
      <w:sz w:val="20"/>
      <w:szCs w:val="24"/>
    </w:rPr>
  </w:style>
  <w:style w:type="paragraph" w:customStyle="1" w:styleId="F9C32AA6982A4DDCB1FBC58C4C16E8843">
    <w:name w:val="F9C32AA6982A4DDCB1FBC58C4C16E8843"/>
    <w:rsid w:val="0044570E"/>
    <w:pPr>
      <w:spacing w:before="120" w:after="120" w:line="240" w:lineRule="auto"/>
    </w:pPr>
    <w:rPr>
      <w:rFonts w:ascii="Arial" w:eastAsia="Times New Roman" w:hAnsi="Arial" w:cs="Times New Roman"/>
      <w:sz w:val="20"/>
      <w:szCs w:val="24"/>
    </w:rPr>
  </w:style>
  <w:style w:type="paragraph" w:customStyle="1" w:styleId="6B31465DE06244F589497C35BCE0DA603">
    <w:name w:val="6B31465DE06244F589497C35BCE0DA603"/>
    <w:rsid w:val="0044570E"/>
    <w:pPr>
      <w:spacing w:before="120" w:after="120" w:line="240" w:lineRule="auto"/>
    </w:pPr>
    <w:rPr>
      <w:rFonts w:ascii="Arial" w:eastAsia="Times New Roman" w:hAnsi="Arial" w:cs="Times New Roman"/>
      <w:sz w:val="20"/>
      <w:szCs w:val="24"/>
    </w:rPr>
  </w:style>
  <w:style w:type="paragraph" w:customStyle="1" w:styleId="83F746B21FDA489B8AD6B7BC1AF1B69A4">
    <w:name w:val="83F746B21FDA489B8AD6B7BC1AF1B69A4"/>
    <w:rsid w:val="0044570E"/>
    <w:pPr>
      <w:spacing w:before="120" w:after="120" w:line="240" w:lineRule="auto"/>
    </w:pPr>
    <w:rPr>
      <w:rFonts w:ascii="Arial" w:eastAsia="Times New Roman" w:hAnsi="Arial" w:cs="Times New Roman"/>
      <w:sz w:val="20"/>
      <w:szCs w:val="24"/>
    </w:rPr>
  </w:style>
  <w:style w:type="paragraph" w:customStyle="1" w:styleId="63160BB5A94548D48754E5D887FB18A52">
    <w:name w:val="63160BB5A94548D48754E5D887FB18A52"/>
    <w:rsid w:val="0044570E"/>
    <w:pPr>
      <w:spacing w:before="120" w:after="120" w:line="240" w:lineRule="auto"/>
    </w:pPr>
    <w:rPr>
      <w:rFonts w:ascii="Arial" w:eastAsia="Times New Roman" w:hAnsi="Arial" w:cs="Times New Roman"/>
      <w:sz w:val="20"/>
      <w:szCs w:val="24"/>
    </w:rPr>
  </w:style>
  <w:style w:type="paragraph" w:customStyle="1" w:styleId="BA2435272AE045A6A41E77AA7105554C2">
    <w:name w:val="BA2435272AE045A6A41E77AA7105554C2"/>
    <w:rsid w:val="0044570E"/>
    <w:pPr>
      <w:spacing w:before="120" w:after="120" w:line="240" w:lineRule="auto"/>
    </w:pPr>
    <w:rPr>
      <w:rFonts w:ascii="Arial" w:eastAsia="Times New Roman" w:hAnsi="Arial" w:cs="Times New Roman"/>
      <w:sz w:val="20"/>
      <w:szCs w:val="24"/>
    </w:rPr>
  </w:style>
  <w:style w:type="paragraph" w:customStyle="1" w:styleId="4A93CE6071FD424EB728E25A3760B0AF2">
    <w:name w:val="4A93CE6071FD424EB728E25A3760B0AF2"/>
    <w:rsid w:val="0044570E"/>
    <w:pPr>
      <w:spacing w:before="120" w:after="120" w:line="240" w:lineRule="auto"/>
    </w:pPr>
    <w:rPr>
      <w:rFonts w:ascii="Arial" w:eastAsia="Times New Roman" w:hAnsi="Arial" w:cs="Times New Roman"/>
      <w:sz w:val="20"/>
      <w:szCs w:val="24"/>
    </w:rPr>
  </w:style>
  <w:style w:type="paragraph" w:customStyle="1" w:styleId="7B3468F3A6974DE2B577F5CCA07B044C2">
    <w:name w:val="7B3468F3A6974DE2B577F5CCA07B044C2"/>
    <w:rsid w:val="0044570E"/>
    <w:pPr>
      <w:spacing w:before="120" w:after="120" w:line="240" w:lineRule="auto"/>
    </w:pPr>
    <w:rPr>
      <w:rFonts w:ascii="Arial" w:eastAsia="Times New Roman" w:hAnsi="Arial" w:cs="Times New Roman"/>
      <w:sz w:val="20"/>
      <w:szCs w:val="24"/>
    </w:rPr>
  </w:style>
  <w:style w:type="paragraph" w:customStyle="1" w:styleId="FB6041F97566444795A5641EBF9FE5D02">
    <w:name w:val="FB6041F97566444795A5641EBF9FE5D02"/>
    <w:rsid w:val="0044570E"/>
    <w:pPr>
      <w:spacing w:before="120" w:after="120" w:line="240" w:lineRule="auto"/>
    </w:pPr>
    <w:rPr>
      <w:rFonts w:ascii="Arial" w:eastAsia="Times New Roman" w:hAnsi="Arial" w:cs="Times New Roman"/>
      <w:sz w:val="20"/>
      <w:szCs w:val="24"/>
    </w:rPr>
  </w:style>
  <w:style w:type="paragraph" w:customStyle="1" w:styleId="92EC458F433B461E8B40D83B0E0F7C282">
    <w:name w:val="92EC458F433B461E8B40D83B0E0F7C282"/>
    <w:rsid w:val="0044570E"/>
    <w:pPr>
      <w:spacing w:before="120" w:after="120" w:line="240" w:lineRule="auto"/>
    </w:pPr>
    <w:rPr>
      <w:rFonts w:ascii="Arial" w:eastAsia="Times New Roman" w:hAnsi="Arial" w:cs="Times New Roman"/>
      <w:sz w:val="20"/>
      <w:szCs w:val="24"/>
    </w:rPr>
  </w:style>
  <w:style w:type="paragraph" w:customStyle="1" w:styleId="329B09CAD72B4F5C9ACF88B7CB36464A1">
    <w:name w:val="329B09CAD72B4F5C9ACF88B7CB36464A1"/>
    <w:rsid w:val="0044570E"/>
    <w:pPr>
      <w:spacing w:before="120" w:after="120" w:line="240" w:lineRule="auto"/>
    </w:pPr>
    <w:rPr>
      <w:rFonts w:ascii="Arial" w:eastAsia="Times New Roman" w:hAnsi="Arial" w:cs="Times New Roman"/>
      <w:sz w:val="20"/>
      <w:szCs w:val="24"/>
    </w:rPr>
  </w:style>
  <w:style w:type="paragraph" w:customStyle="1" w:styleId="D0829BBFBF0840C7B98E31A9CAC96FBE1">
    <w:name w:val="D0829BBFBF0840C7B98E31A9CAC96FBE1"/>
    <w:rsid w:val="0044570E"/>
    <w:pPr>
      <w:spacing w:before="120" w:after="120" w:line="240" w:lineRule="auto"/>
    </w:pPr>
    <w:rPr>
      <w:rFonts w:ascii="Arial" w:eastAsia="Times New Roman" w:hAnsi="Arial" w:cs="Times New Roman"/>
      <w:sz w:val="20"/>
      <w:szCs w:val="24"/>
    </w:rPr>
  </w:style>
  <w:style w:type="paragraph" w:customStyle="1" w:styleId="1B4407CBA2B841868C15D732BC01CD611">
    <w:name w:val="1B4407CBA2B841868C15D732BC01CD611"/>
    <w:rsid w:val="0044570E"/>
    <w:pPr>
      <w:spacing w:before="120" w:after="120" w:line="240" w:lineRule="auto"/>
    </w:pPr>
    <w:rPr>
      <w:rFonts w:ascii="Arial" w:eastAsia="Times New Roman" w:hAnsi="Arial" w:cs="Times New Roman"/>
      <w:sz w:val="20"/>
      <w:szCs w:val="24"/>
    </w:rPr>
  </w:style>
  <w:style w:type="paragraph" w:customStyle="1" w:styleId="3E30F6F21C0844AC903E623B34739A171">
    <w:name w:val="3E30F6F21C0844AC903E623B34739A171"/>
    <w:rsid w:val="0044570E"/>
    <w:pPr>
      <w:spacing w:before="120" w:after="120" w:line="240" w:lineRule="auto"/>
    </w:pPr>
    <w:rPr>
      <w:rFonts w:ascii="Arial" w:eastAsia="Times New Roman" w:hAnsi="Arial" w:cs="Times New Roman"/>
      <w:sz w:val="20"/>
      <w:szCs w:val="24"/>
    </w:rPr>
  </w:style>
  <w:style w:type="paragraph" w:customStyle="1" w:styleId="E3E12A6CC4FB43349F8B457ACC451CB81">
    <w:name w:val="E3E12A6CC4FB43349F8B457ACC451CB81"/>
    <w:rsid w:val="0044570E"/>
    <w:pPr>
      <w:spacing w:before="120" w:after="120" w:line="240" w:lineRule="auto"/>
    </w:pPr>
    <w:rPr>
      <w:rFonts w:ascii="Arial" w:eastAsia="Times New Roman" w:hAnsi="Arial" w:cs="Times New Roman"/>
      <w:sz w:val="20"/>
      <w:szCs w:val="24"/>
    </w:rPr>
  </w:style>
  <w:style w:type="paragraph" w:customStyle="1" w:styleId="5AF72F1C981D4629916D26EE90ABE5391">
    <w:name w:val="5AF72F1C981D4629916D26EE90ABE5391"/>
    <w:rsid w:val="0044570E"/>
    <w:pPr>
      <w:spacing w:before="120" w:after="120" w:line="240" w:lineRule="auto"/>
    </w:pPr>
    <w:rPr>
      <w:rFonts w:ascii="Arial" w:eastAsia="Times New Roman" w:hAnsi="Arial" w:cs="Times New Roman"/>
      <w:sz w:val="20"/>
      <w:szCs w:val="24"/>
    </w:rPr>
  </w:style>
  <w:style w:type="paragraph" w:customStyle="1" w:styleId="355BE5BBFE53447D9191F2E5F53E99251">
    <w:name w:val="355BE5BBFE53447D9191F2E5F53E99251"/>
    <w:rsid w:val="0044570E"/>
    <w:pPr>
      <w:spacing w:before="120" w:after="120" w:line="240" w:lineRule="auto"/>
    </w:pPr>
    <w:rPr>
      <w:rFonts w:ascii="Arial" w:eastAsia="Times New Roman" w:hAnsi="Arial" w:cs="Times New Roman"/>
      <w:sz w:val="20"/>
      <w:szCs w:val="24"/>
    </w:rPr>
  </w:style>
  <w:style w:type="paragraph" w:customStyle="1" w:styleId="794D7DF2571D40F782AC162346BB5F191">
    <w:name w:val="794D7DF2571D40F782AC162346BB5F191"/>
    <w:rsid w:val="0044570E"/>
    <w:pPr>
      <w:spacing w:before="120" w:after="120" w:line="240" w:lineRule="auto"/>
    </w:pPr>
    <w:rPr>
      <w:rFonts w:ascii="Arial" w:eastAsia="Times New Roman" w:hAnsi="Arial" w:cs="Times New Roman"/>
      <w:sz w:val="20"/>
      <w:szCs w:val="24"/>
    </w:rPr>
  </w:style>
  <w:style w:type="paragraph" w:customStyle="1" w:styleId="279BC27D686D4ED682573232A5FE1AF71">
    <w:name w:val="279BC27D686D4ED682573232A5FE1AF71"/>
    <w:rsid w:val="0044570E"/>
    <w:pPr>
      <w:spacing w:before="120" w:after="120" w:line="240" w:lineRule="auto"/>
    </w:pPr>
    <w:rPr>
      <w:rFonts w:ascii="Arial" w:eastAsia="Times New Roman" w:hAnsi="Arial" w:cs="Times New Roman"/>
      <w:sz w:val="20"/>
      <w:szCs w:val="24"/>
    </w:rPr>
  </w:style>
  <w:style w:type="paragraph" w:customStyle="1" w:styleId="0F4BFCE27D0A46639EDD9BA8A3A19F9B1">
    <w:name w:val="0F4BFCE27D0A46639EDD9BA8A3A19F9B1"/>
    <w:rsid w:val="0044570E"/>
    <w:pPr>
      <w:spacing w:before="120" w:after="120" w:line="240" w:lineRule="auto"/>
    </w:pPr>
    <w:rPr>
      <w:rFonts w:ascii="Arial" w:eastAsia="Times New Roman" w:hAnsi="Arial" w:cs="Times New Roman"/>
      <w:sz w:val="20"/>
      <w:szCs w:val="24"/>
    </w:rPr>
  </w:style>
  <w:style w:type="paragraph" w:customStyle="1" w:styleId="88623EEFA1F34E9D94AC90CC3BD1EB991">
    <w:name w:val="88623EEFA1F34E9D94AC90CC3BD1EB991"/>
    <w:rsid w:val="0044570E"/>
    <w:pPr>
      <w:spacing w:before="120" w:after="120" w:line="240" w:lineRule="auto"/>
    </w:pPr>
    <w:rPr>
      <w:rFonts w:ascii="Arial" w:eastAsia="Times New Roman" w:hAnsi="Arial" w:cs="Times New Roman"/>
      <w:sz w:val="20"/>
      <w:szCs w:val="24"/>
    </w:rPr>
  </w:style>
  <w:style w:type="paragraph" w:customStyle="1" w:styleId="4C4E53F80E7E4361AD1F9DA2932F1DAE1">
    <w:name w:val="4C4E53F80E7E4361AD1F9DA2932F1DAE1"/>
    <w:rsid w:val="0044570E"/>
    <w:pPr>
      <w:spacing w:before="120" w:after="120" w:line="240" w:lineRule="auto"/>
    </w:pPr>
    <w:rPr>
      <w:rFonts w:ascii="Arial" w:eastAsia="Times New Roman" w:hAnsi="Arial" w:cs="Times New Roman"/>
      <w:sz w:val="20"/>
      <w:szCs w:val="24"/>
    </w:rPr>
  </w:style>
  <w:style w:type="paragraph" w:customStyle="1" w:styleId="FAD47DA1441E4DF6BE977835F00D93F11">
    <w:name w:val="FAD47DA1441E4DF6BE977835F00D93F11"/>
    <w:rsid w:val="0044570E"/>
    <w:pPr>
      <w:spacing w:before="120" w:after="120" w:line="240" w:lineRule="auto"/>
    </w:pPr>
    <w:rPr>
      <w:rFonts w:ascii="Arial" w:eastAsia="Times New Roman" w:hAnsi="Arial" w:cs="Times New Roman"/>
      <w:sz w:val="20"/>
      <w:szCs w:val="24"/>
    </w:rPr>
  </w:style>
  <w:style w:type="paragraph" w:customStyle="1" w:styleId="418170728E614584AF971C819025C5E71">
    <w:name w:val="418170728E614584AF971C819025C5E71"/>
    <w:rsid w:val="0044570E"/>
    <w:pPr>
      <w:spacing w:before="120" w:after="120" w:line="240" w:lineRule="auto"/>
    </w:pPr>
    <w:rPr>
      <w:rFonts w:ascii="Arial" w:eastAsia="Times New Roman" w:hAnsi="Arial" w:cs="Times New Roman"/>
      <w:sz w:val="20"/>
      <w:szCs w:val="24"/>
    </w:rPr>
  </w:style>
  <w:style w:type="paragraph" w:customStyle="1" w:styleId="801016065718415BA22136AC4478FA2A1">
    <w:name w:val="801016065718415BA22136AC4478FA2A1"/>
    <w:rsid w:val="0044570E"/>
    <w:pPr>
      <w:spacing w:before="120" w:after="120" w:line="240" w:lineRule="auto"/>
    </w:pPr>
    <w:rPr>
      <w:rFonts w:ascii="Arial" w:eastAsia="Times New Roman" w:hAnsi="Arial" w:cs="Times New Roman"/>
      <w:sz w:val="20"/>
      <w:szCs w:val="24"/>
    </w:rPr>
  </w:style>
  <w:style w:type="paragraph" w:customStyle="1" w:styleId="C972FE64746E45439F850B8440674B281">
    <w:name w:val="C972FE64746E45439F850B8440674B281"/>
    <w:rsid w:val="0044570E"/>
    <w:pPr>
      <w:spacing w:before="120" w:after="120" w:line="240" w:lineRule="auto"/>
    </w:pPr>
    <w:rPr>
      <w:rFonts w:ascii="Arial" w:eastAsia="Times New Roman" w:hAnsi="Arial" w:cs="Times New Roman"/>
      <w:sz w:val="20"/>
      <w:szCs w:val="24"/>
    </w:rPr>
  </w:style>
  <w:style w:type="paragraph" w:customStyle="1" w:styleId="48493EFB205D4906AF0A1E0527385A981">
    <w:name w:val="48493EFB205D4906AF0A1E0527385A981"/>
    <w:rsid w:val="0044570E"/>
    <w:pPr>
      <w:spacing w:before="120" w:after="120" w:line="240" w:lineRule="auto"/>
    </w:pPr>
    <w:rPr>
      <w:rFonts w:ascii="Arial" w:eastAsia="Times New Roman" w:hAnsi="Arial" w:cs="Times New Roman"/>
      <w:sz w:val="20"/>
      <w:szCs w:val="24"/>
    </w:rPr>
  </w:style>
  <w:style w:type="paragraph" w:customStyle="1" w:styleId="BED7A9000E254A6A94E52C667743EBA41">
    <w:name w:val="BED7A9000E254A6A94E52C667743EBA41"/>
    <w:rsid w:val="0044570E"/>
    <w:pPr>
      <w:spacing w:before="120" w:after="120" w:line="240" w:lineRule="auto"/>
    </w:pPr>
    <w:rPr>
      <w:rFonts w:ascii="Arial" w:eastAsia="Times New Roman" w:hAnsi="Arial" w:cs="Times New Roman"/>
      <w:sz w:val="20"/>
      <w:szCs w:val="24"/>
    </w:rPr>
  </w:style>
  <w:style w:type="paragraph" w:customStyle="1" w:styleId="39A6C887C012442A85872FB07E9C23DC1">
    <w:name w:val="39A6C887C012442A85872FB07E9C23DC1"/>
    <w:rsid w:val="0044570E"/>
    <w:pPr>
      <w:spacing w:before="120" w:after="120" w:line="240" w:lineRule="auto"/>
    </w:pPr>
    <w:rPr>
      <w:rFonts w:ascii="Arial" w:eastAsia="Times New Roman" w:hAnsi="Arial" w:cs="Times New Roman"/>
      <w:sz w:val="20"/>
      <w:szCs w:val="24"/>
    </w:rPr>
  </w:style>
  <w:style w:type="paragraph" w:customStyle="1" w:styleId="117926B3DAD84322BEDCF7612C4A166A1">
    <w:name w:val="117926B3DAD84322BEDCF7612C4A166A1"/>
    <w:rsid w:val="0044570E"/>
    <w:pPr>
      <w:spacing w:before="120" w:after="120" w:line="240" w:lineRule="auto"/>
    </w:pPr>
    <w:rPr>
      <w:rFonts w:ascii="Arial" w:eastAsia="Times New Roman" w:hAnsi="Arial" w:cs="Times New Roman"/>
      <w:sz w:val="20"/>
      <w:szCs w:val="24"/>
    </w:rPr>
  </w:style>
  <w:style w:type="paragraph" w:customStyle="1" w:styleId="BB9C966154354D5A90C1ED9730A4BD3F1">
    <w:name w:val="BB9C966154354D5A90C1ED9730A4BD3F1"/>
    <w:rsid w:val="0044570E"/>
    <w:pPr>
      <w:spacing w:before="120" w:after="120" w:line="240" w:lineRule="auto"/>
    </w:pPr>
    <w:rPr>
      <w:rFonts w:ascii="Arial" w:eastAsia="Times New Roman" w:hAnsi="Arial" w:cs="Times New Roman"/>
      <w:sz w:val="20"/>
      <w:szCs w:val="24"/>
    </w:rPr>
  </w:style>
  <w:style w:type="paragraph" w:customStyle="1" w:styleId="0CD2F264A0F040D983DE06B70086681D1">
    <w:name w:val="0CD2F264A0F040D983DE06B70086681D1"/>
    <w:rsid w:val="0044570E"/>
    <w:pPr>
      <w:spacing w:before="120" w:after="120" w:line="240" w:lineRule="auto"/>
    </w:pPr>
    <w:rPr>
      <w:rFonts w:ascii="Arial" w:eastAsia="Times New Roman" w:hAnsi="Arial" w:cs="Times New Roman"/>
      <w:sz w:val="20"/>
      <w:szCs w:val="24"/>
    </w:rPr>
  </w:style>
  <w:style w:type="paragraph" w:customStyle="1" w:styleId="DEBD381EAA0540A993742D93D1B251DC1">
    <w:name w:val="DEBD381EAA0540A993742D93D1B251DC1"/>
    <w:rsid w:val="0044570E"/>
    <w:pPr>
      <w:spacing w:before="120" w:after="120" w:line="240" w:lineRule="auto"/>
    </w:pPr>
    <w:rPr>
      <w:rFonts w:ascii="Arial" w:eastAsia="Times New Roman" w:hAnsi="Arial" w:cs="Times New Roman"/>
      <w:sz w:val="20"/>
      <w:szCs w:val="24"/>
    </w:rPr>
  </w:style>
  <w:style w:type="paragraph" w:customStyle="1" w:styleId="82783B52D5B043829EDB0270833586F21">
    <w:name w:val="82783B52D5B043829EDB0270833586F21"/>
    <w:rsid w:val="0044570E"/>
    <w:pPr>
      <w:spacing w:before="120" w:after="120" w:line="240" w:lineRule="auto"/>
    </w:pPr>
    <w:rPr>
      <w:rFonts w:ascii="Arial" w:eastAsia="Times New Roman" w:hAnsi="Arial" w:cs="Times New Roman"/>
      <w:sz w:val="20"/>
      <w:szCs w:val="24"/>
    </w:rPr>
  </w:style>
  <w:style w:type="paragraph" w:customStyle="1" w:styleId="9FD5313DFD064C00A4D16294584E01061">
    <w:name w:val="9FD5313DFD064C00A4D16294584E01061"/>
    <w:rsid w:val="0044570E"/>
    <w:pPr>
      <w:spacing w:before="120" w:after="120" w:line="240" w:lineRule="auto"/>
    </w:pPr>
    <w:rPr>
      <w:rFonts w:ascii="Arial" w:eastAsia="Times New Roman" w:hAnsi="Arial" w:cs="Times New Roman"/>
      <w:sz w:val="20"/>
      <w:szCs w:val="24"/>
    </w:rPr>
  </w:style>
  <w:style w:type="paragraph" w:customStyle="1" w:styleId="CD25DE53D6A942B7A21BE06CCF200A271">
    <w:name w:val="CD25DE53D6A942B7A21BE06CCF200A271"/>
    <w:rsid w:val="0044570E"/>
    <w:pPr>
      <w:spacing w:before="120" w:after="120" w:line="240" w:lineRule="auto"/>
    </w:pPr>
    <w:rPr>
      <w:rFonts w:ascii="Arial" w:eastAsia="Times New Roman" w:hAnsi="Arial" w:cs="Times New Roman"/>
      <w:sz w:val="20"/>
      <w:szCs w:val="24"/>
    </w:rPr>
  </w:style>
  <w:style w:type="paragraph" w:customStyle="1" w:styleId="97FCBDC915CA487F80F02996F83F9E6F1">
    <w:name w:val="97FCBDC915CA487F80F02996F83F9E6F1"/>
    <w:rsid w:val="0044570E"/>
    <w:pPr>
      <w:spacing w:before="120" w:after="120" w:line="240" w:lineRule="auto"/>
    </w:pPr>
    <w:rPr>
      <w:rFonts w:ascii="Arial" w:eastAsia="Times New Roman" w:hAnsi="Arial" w:cs="Times New Roman"/>
      <w:sz w:val="20"/>
      <w:szCs w:val="24"/>
    </w:rPr>
  </w:style>
  <w:style w:type="paragraph" w:customStyle="1" w:styleId="B531498607404D3FB700E4F38F95B5971">
    <w:name w:val="B531498607404D3FB700E4F38F95B5971"/>
    <w:rsid w:val="0044570E"/>
    <w:pPr>
      <w:spacing w:before="120" w:after="120" w:line="240" w:lineRule="auto"/>
    </w:pPr>
    <w:rPr>
      <w:rFonts w:ascii="Arial" w:eastAsia="Times New Roman" w:hAnsi="Arial" w:cs="Times New Roman"/>
      <w:sz w:val="20"/>
      <w:szCs w:val="24"/>
    </w:rPr>
  </w:style>
  <w:style w:type="paragraph" w:customStyle="1" w:styleId="7446484F514C49C89BD0EE4D7CE12F221">
    <w:name w:val="7446484F514C49C89BD0EE4D7CE12F221"/>
    <w:rsid w:val="0044570E"/>
    <w:pPr>
      <w:spacing w:before="120" w:after="120" w:line="240" w:lineRule="auto"/>
    </w:pPr>
    <w:rPr>
      <w:rFonts w:ascii="Arial" w:eastAsia="Times New Roman" w:hAnsi="Arial" w:cs="Times New Roman"/>
      <w:sz w:val="20"/>
      <w:szCs w:val="24"/>
    </w:rPr>
  </w:style>
  <w:style w:type="paragraph" w:customStyle="1" w:styleId="50BFA5DB4EF04FE7990EED32376E34E21">
    <w:name w:val="50BFA5DB4EF04FE7990EED32376E34E21"/>
    <w:rsid w:val="0044570E"/>
    <w:pPr>
      <w:spacing w:before="120" w:after="120" w:line="240" w:lineRule="auto"/>
    </w:pPr>
    <w:rPr>
      <w:rFonts w:ascii="Arial" w:eastAsia="Times New Roman" w:hAnsi="Arial" w:cs="Times New Roman"/>
      <w:sz w:val="20"/>
      <w:szCs w:val="24"/>
    </w:rPr>
  </w:style>
  <w:style w:type="paragraph" w:customStyle="1" w:styleId="9D7F1AB517864F8D9F53EA87146B8FB92">
    <w:name w:val="9D7F1AB517864F8D9F53EA87146B8FB92"/>
    <w:rsid w:val="0044570E"/>
    <w:pPr>
      <w:spacing w:before="120" w:after="120" w:line="240" w:lineRule="auto"/>
    </w:pPr>
    <w:rPr>
      <w:rFonts w:ascii="Arial" w:eastAsia="Times New Roman" w:hAnsi="Arial" w:cs="Times New Roman"/>
      <w:sz w:val="20"/>
      <w:szCs w:val="24"/>
    </w:rPr>
  </w:style>
  <w:style w:type="paragraph" w:customStyle="1" w:styleId="BC67EE42383F4815A0EB63FF698869CD2">
    <w:name w:val="BC67EE42383F4815A0EB63FF698869CD2"/>
    <w:rsid w:val="0044570E"/>
    <w:pPr>
      <w:spacing w:before="120" w:after="120" w:line="240" w:lineRule="auto"/>
    </w:pPr>
    <w:rPr>
      <w:rFonts w:ascii="Arial" w:eastAsia="Times New Roman" w:hAnsi="Arial" w:cs="Times New Roman"/>
      <w:sz w:val="20"/>
      <w:szCs w:val="24"/>
    </w:rPr>
  </w:style>
  <w:style w:type="paragraph" w:customStyle="1" w:styleId="E3F8B50B1F0446828B1A2AE2329C8D6F2">
    <w:name w:val="E3F8B50B1F0446828B1A2AE2329C8D6F2"/>
    <w:rsid w:val="0044570E"/>
    <w:pPr>
      <w:spacing w:before="120" w:after="120" w:line="240" w:lineRule="auto"/>
    </w:pPr>
    <w:rPr>
      <w:rFonts w:ascii="Arial" w:eastAsia="Times New Roman" w:hAnsi="Arial" w:cs="Times New Roman"/>
      <w:sz w:val="20"/>
      <w:szCs w:val="24"/>
    </w:rPr>
  </w:style>
  <w:style w:type="paragraph" w:customStyle="1" w:styleId="8EA448EF09184DC9A3CF15057DE786122">
    <w:name w:val="8EA448EF09184DC9A3CF15057DE786122"/>
    <w:rsid w:val="0044570E"/>
    <w:pPr>
      <w:spacing w:before="120" w:after="120" w:line="240" w:lineRule="auto"/>
    </w:pPr>
    <w:rPr>
      <w:rFonts w:ascii="Arial" w:eastAsia="Times New Roman" w:hAnsi="Arial" w:cs="Times New Roman"/>
      <w:sz w:val="20"/>
      <w:szCs w:val="24"/>
    </w:rPr>
  </w:style>
  <w:style w:type="paragraph" w:customStyle="1" w:styleId="73F03CB0B0B7490F816DD35105543D812">
    <w:name w:val="73F03CB0B0B7490F816DD35105543D812"/>
    <w:rsid w:val="0044570E"/>
    <w:pPr>
      <w:spacing w:before="120" w:after="120" w:line="240" w:lineRule="auto"/>
    </w:pPr>
    <w:rPr>
      <w:rFonts w:ascii="Arial" w:eastAsia="Times New Roman" w:hAnsi="Arial" w:cs="Times New Roman"/>
      <w:sz w:val="20"/>
      <w:szCs w:val="24"/>
    </w:rPr>
  </w:style>
  <w:style w:type="paragraph" w:customStyle="1" w:styleId="ECE1E55654B54550BFDEC60D152292252">
    <w:name w:val="ECE1E55654B54550BFDEC60D152292252"/>
    <w:rsid w:val="0044570E"/>
    <w:pPr>
      <w:spacing w:before="120" w:after="120" w:line="240" w:lineRule="auto"/>
    </w:pPr>
    <w:rPr>
      <w:rFonts w:ascii="Arial" w:eastAsia="Times New Roman" w:hAnsi="Arial" w:cs="Times New Roman"/>
      <w:sz w:val="20"/>
      <w:szCs w:val="24"/>
    </w:rPr>
  </w:style>
  <w:style w:type="paragraph" w:customStyle="1" w:styleId="4459F5CB6E1B4E038A9AE6E25203FF292">
    <w:name w:val="4459F5CB6E1B4E038A9AE6E25203FF292"/>
    <w:rsid w:val="0044570E"/>
    <w:pPr>
      <w:spacing w:before="120" w:after="120" w:line="240" w:lineRule="auto"/>
    </w:pPr>
    <w:rPr>
      <w:rFonts w:ascii="Arial" w:eastAsia="Times New Roman" w:hAnsi="Arial" w:cs="Times New Roman"/>
      <w:sz w:val="20"/>
      <w:szCs w:val="24"/>
    </w:rPr>
  </w:style>
  <w:style w:type="paragraph" w:customStyle="1" w:styleId="7C646D1AE60E4125BF1E4B70CD8D9F742">
    <w:name w:val="7C646D1AE60E4125BF1E4B70CD8D9F742"/>
    <w:rsid w:val="0044570E"/>
    <w:pPr>
      <w:spacing w:before="120" w:after="120" w:line="240" w:lineRule="auto"/>
    </w:pPr>
    <w:rPr>
      <w:rFonts w:ascii="Arial" w:eastAsia="Times New Roman" w:hAnsi="Arial" w:cs="Times New Roman"/>
      <w:sz w:val="20"/>
      <w:szCs w:val="24"/>
    </w:rPr>
  </w:style>
  <w:style w:type="paragraph" w:customStyle="1" w:styleId="CBE93EFAF20B434494A071002CD676A82">
    <w:name w:val="CBE93EFAF20B434494A071002CD676A82"/>
    <w:rsid w:val="0044570E"/>
    <w:pPr>
      <w:spacing w:before="120" w:after="120" w:line="240" w:lineRule="auto"/>
    </w:pPr>
    <w:rPr>
      <w:rFonts w:ascii="Arial" w:eastAsia="Times New Roman" w:hAnsi="Arial" w:cs="Times New Roman"/>
      <w:sz w:val="20"/>
      <w:szCs w:val="24"/>
    </w:rPr>
  </w:style>
  <w:style w:type="paragraph" w:customStyle="1" w:styleId="B4BB7C64B66D4436A98A543C49F552522">
    <w:name w:val="B4BB7C64B66D4436A98A543C49F552522"/>
    <w:rsid w:val="0044570E"/>
    <w:pPr>
      <w:spacing w:before="120" w:after="120" w:line="240" w:lineRule="auto"/>
    </w:pPr>
    <w:rPr>
      <w:rFonts w:ascii="Arial" w:eastAsia="Times New Roman" w:hAnsi="Arial" w:cs="Times New Roman"/>
      <w:sz w:val="20"/>
      <w:szCs w:val="24"/>
    </w:rPr>
  </w:style>
  <w:style w:type="paragraph" w:customStyle="1" w:styleId="6ABB8576E4E84DE0AC2FB9480AAC2ACC2">
    <w:name w:val="6ABB8576E4E84DE0AC2FB9480AAC2ACC2"/>
    <w:rsid w:val="0044570E"/>
    <w:pPr>
      <w:spacing w:before="120" w:after="120" w:line="240" w:lineRule="auto"/>
    </w:pPr>
    <w:rPr>
      <w:rFonts w:ascii="Arial" w:eastAsia="Times New Roman" w:hAnsi="Arial" w:cs="Times New Roman"/>
      <w:sz w:val="20"/>
      <w:szCs w:val="24"/>
    </w:rPr>
  </w:style>
  <w:style w:type="paragraph" w:customStyle="1" w:styleId="0E57F40660B74952B3CA121F0E9A6AF62">
    <w:name w:val="0E57F40660B74952B3CA121F0E9A6AF62"/>
    <w:rsid w:val="0044570E"/>
    <w:pPr>
      <w:spacing w:before="120" w:after="120" w:line="240" w:lineRule="auto"/>
    </w:pPr>
    <w:rPr>
      <w:rFonts w:ascii="Arial" w:eastAsia="Times New Roman" w:hAnsi="Arial" w:cs="Times New Roman"/>
      <w:sz w:val="20"/>
      <w:szCs w:val="24"/>
    </w:rPr>
  </w:style>
  <w:style w:type="paragraph" w:customStyle="1" w:styleId="69B4B0BC2E704F3CA4EAEE3A63EBB4AE2">
    <w:name w:val="69B4B0BC2E704F3CA4EAEE3A63EBB4AE2"/>
    <w:rsid w:val="0044570E"/>
    <w:pPr>
      <w:spacing w:before="120" w:after="120" w:line="240" w:lineRule="auto"/>
    </w:pPr>
    <w:rPr>
      <w:rFonts w:ascii="Arial" w:eastAsia="Times New Roman" w:hAnsi="Arial" w:cs="Times New Roman"/>
      <w:sz w:val="20"/>
      <w:szCs w:val="24"/>
    </w:rPr>
  </w:style>
  <w:style w:type="paragraph" w:customStyle="1" w:styleId="BB41105971B4471986B369BC8C5363AA2">
    <w:name w:val="BB41105971B4471986B369BC8C5363AA2"/>
    <w:rsid w:val="0044570E"/>
    <w:pPr>
      <w:spacing w:before="120" w:after="120" w:line="240" w:lineRule="auto"/>
    </w:pPr>
    <w:rPr>
      <w:rFonts w:ascii="Arial" w:eastAsia="Times New Roman" w:hAnsi="Arial" w:cs="Times New Roman"/>
      <w:sz w:val="20"/>
      <w:szCs w:val="24"/>
    </w:rPr>
  </w:style>
  <w:style w:type="paragraph" w:customStyle="1" w:styleId="9408155855544A89BED35F4E613FD5A22">
    <w:name w:val="9408155855544A89BED35F4E613FD5A22"/>
    <w:rsid w:val="0044570E"/>
    <w:pPr>
      <w:spacing w:before="120" w:after="120" w:line="240" w:lineRule="auto"/>
    </w:pPr>
    <w:rPr>
      <w:rFonts w:ascii="Arial" w:eastAsia="Times New Roman" w:hAnsi="Arial" w:cs="Times New Roman"/>
      <w:sz w:val="20"/>
      <w:szCs w:val="24"/>
    </w:rPr>
  </w:style>
  <w:style w:type="paragraph" w:customStyle="1" w:styleId="84FCA87DC74543F6B079CA4D8BB9300F2">
    <w:name w:val="84FCA87DC74543F6B079CA4D8BB9300F2"/>
    <w:rsid w:val="0044570E"/>
    <w:pPr>
      <w:spacing w:before="120" w:after="120" w:line="240" w:lineRule="auto"/>
    </w:pPr>
    <w:rPr>
      <w:rFonts w:ascii="Arial" w:eastAsia="Times New Roman" w:hAnsi="Arial" w:cs="Times New Roman"/>
      <w:sz w:val="20"/>
      <w:szCs w:val="24"/>
    </w:rPr>
  </w:style>
  <w:style w:type="paragraph" w:customStyle="1" w:styleId="C0D7146A010A49D59A3C755EFA88390A1">
    <w:name w:val="C0D7146A010A49D59A3C755EFA88390A1"/>
    <w:rsid w:val="0044570E"/>
    <w:pPr>
      <w:spacing w:before="120" w:after="120" w:line="240" w:lineRule="auto"/>
    </w:pPr>
    <w:rPr>
      <w:rFonts w:ascii="Arial" w:eastAsia="Times New Roman" w:hAnsi="Arial" w:cs="Times New Roman"/>
      <w:sz w:val="20"/>
      <w:szCs w:val="24"/>
    </w:rPr>
  </w:style>
  <w:style w:type="paragraph" w:customStyle="1" w:styleId="A6D2D797A30C40BC86419898419FD4632">
    <w:name w:val="A6D2D797A30C40BC86419898419FD4632"/>
    <w:rsid w:val="0044570E"/>
    <w:pPr>
      <w:spacing w:before="60" w:after="60" w:line="240" w:lineRule="auto"/>
    </w:pPr>
    <w:rPr>
      <w:rFonts w:ascii="Arial" w:eastAsia="Times New Roman" w:hAnsi="Arial" w:cs="Times New Roman"/>
      <w:bCs/>
      <w:sz w:val="20"/>
      <w:szCs w:val="24"/>
    </w:rPr>
  </w:style>
  <w:style w:type="paragraph" w:customStyle="1" w:styleId="9C53CDE7CD04470692D49D4566CA57494">
    <w:name w:val="9C53CDE7CD04470692D49D4566CA57494"/>
    <w:rsid w:val="0044570E"/>
    <w:pPr>
      <w:spacing w:before="120" w:after="120" w:line="240" w:lineRule="auto"/>
    </w:pPr>
    <w:rPr>
      <w:rFonts w:ascii="Arial" w:eastAsia="Times New Roman" w:hAnsi="Arial" w:cs="Times New Roman"/>
      <w:sz w:val="20"/>
      <w:szCs w:val="24"/>
    </w:rPr>
  </w:style>
  <w:style w:type="paragraph" w:customStyle="1" w:styleId="440B1025AB054341A2E3124089E0F9AA4">
    <w:name w:val="440B1025AB054341A2E3124089E0F9AA4"/>
    <w:rsid w:val="0044570E"/>
    <w:pPr>
      <w:spacing w:before="120" w:after="120" w:line="240" w:lineRule="auto"/>
    </w:pPr>
    <w:rPr>
      <w:rFonts w:ascii="Arial" w:eastAsia="Times New Roman" w:hAnsi="Arial" w:cs="Times New Roman"/>
      <w:sz w:val="20"/>
      <w:szCs w:val="24"/>
    </w:rPr>
  </w:style>
  <w:style w:type="paragraph" w:customStyle="1" w:styleId="EC99224840284B7A841E85734505E1374">
    <w:name w:val="EC99224840284B7A841E85734505E1374"/>
    <w:rsid w:val="0044570E"/>
    <w:pPr>
      <w:spacing w:before="120" w:after="120" w:line="240" w:lineRule="auto"/>
    </w:pPr>
    <w:rPr>
      <w:rFonts w:ascii="Arial" w:eastAsia="Times New Roman" w:hAnsi="Arial" w:cs="Times New Roman"/>
      <w:sz w:val="20"/>
      <w:szCs w:val="24"/>
    </w:rPr>
  </w:style>
  <w:style w:type="paragraph" w:customStyle="1" w:styleId="9885A1ECF79942A6BC059CA399F0FB5F4">
    <w:name w:val="9885A1ECF79942A6BC059CA399F0FB5F4"/>
    <w:rsid w:val="0044570E"/>
    <w:pPr>
      <w:spacing w:before="120" w:after="120" w:line="240" w:lineRule="auto"/>
    </w:pPr>
    <w:rPr>
      <w:rFonts w:ascii="Arial" w:eastAsia="Times New Roman" w:hAnsi="Arial" w:cs="Times New Roman"/>
      <w:sz w:val="20"/>
      <w:szCs w:val="24"/>
    </w:rPr>
  </w:style>
  <w:style w:type="paragraph" w:customStyle="1" w:styleId="B165DE0AB3AF45AE8A9D3389CDDA27CF4">
    <w:name w:val="B165DE0AB3AF45AE8A9D3389CDDA27CF4"/>
    <w:rsid w:val="0044570E"/>
    <w:pPr>
      <w:spacing w:before="120" w:after="120" w:line="240" w:lineRule="auto"/>
    </w:pPr>
    <w:rPr>
      <w:rFonts w:ascii="Arial" w:eastAsia="Times New Roman" w:hAnsi="Arial" w:cs="Times New Roman"/>
      <w:sz w:val="20"/>
      <w:szCs w:val="24"/>
    </w:rPr>
  </w:style>
  <w:style w:type="paragraph" w:customStyle="1" w:styleId="6A24D601696A4C0AA71CF980985D9E1A4">
    <w:name w:val="6A24D601696A4C0AA71CF980985D9E1A4"/>
    <w:rsid w:val="0044570E"/>
    <w:pPr>
      <w:spacing w:before="120" w:after="120" w:line="240" w:lineRule="auto"/>
    </w:pPr>
    <w:rPr>
      <w:rFonts w:ascii="Arial" w:eastAsia="Times New Roman" w:hAnsi="Arial" w:cs="Times New Roman"/>
      <w:sz w:val="20"/>
      <w:szCs w:val="24"/>
    </w:rPr>
  </w:style>
  <w:style w:type="paragraph" w:customStyle="1" w:styleId="445C685CAF4B4FEE91193FB5173D0F504">
    <w:name w:val="445C685CAF4B4FEE91193FB5173D0F504"/>
    <w:rsid w:val="0044570E"/>
    <w:pPr>
      <w:spacing w:before="120" w:after="120" w:line="240" w:lineRule="auto"/>
    </w:pPr>
    <w:rPr>
      <w:rFonts w:ascii="Arial" w:eastAsia="Times New Roman" w:hAnsi="Arial" w:cs="Times New Roman"/>
      <w:sz w:val="20"/>
      <w:szCs w:val="24"/>
    </w:rPr>
  </w:style>
  <w:style w:type="paragraph" w:customStyle="1" w:styleId="045DE03BC07D4D28883F7A2909B9CEC55">
    <w:name w:val="045DE03BC07D4D28883F7A2909B9CEC55"/>
    <w:rsid w:val="0044570E"/>
    <w:pPr>
      <w:spacing w:before="120" w:after="120" w:line="240" w:lineRule="auto"/>
    </w:pPr>
    <w:rPr>
      <w:rFonts w:ascii="Arial" w:eastAsia="Times New Roman" w:hAnsi="Arial" w:cs="Times New Roman"/>
      <w:sz w:val="20"/>
      <w:szCs w:val="24"/>
    </w:rPr>
  </w:style>
  <w:style w:type="paragraph" w:customStyle="1" w:styleId="27E5D83D13FC4399B32FB2D95E7407DC4">
    <w:name w:val="27E5D83D13FC4399B32FB2D95E7407DC4"/>
    <w:rsid w:val="0044570E"/>
    <w:pPr>
      <w:spacing w:before="120" w:after="120" w:line="240" w:lineRule="auto"/>
    </w:pPr>
    <w:rPr>
      <w:rFonts w:ascii="Arial" w:eastAsia="Times New Roman" w:hAnsi="Arial" w:cs="Times New Roman"/>
      <w:sz w:val="20"/>
      <w:szCs w:val="24"/>
    </w:rPr>
  </w:style>
  <w:style w:type="paragraph" w:customStyle="1" w:styleId="F9C32AA6982A4DDCB1FBC58C4C16E8844">
    <w:name w:val="F9C32AA6982A4DDCB1FBC58C4C16E8844"/>
    <w:rsid w:val="0044570E"/>
    <w:pPr>
      <w:spacing w:before="120" w:after="120" w:line="240" w:lineRule="auto"/>
    </w:pPr>
    <w:rPr>
      <w:rFonts w:ascii="Arial" w:eastAsia="Times New Roman" w:hAnsi="Arial" w:cs="Times New Roman"/>
      <w:sz w:val="20"/>
      <w:szCs w:val="24"/>
    </w:rPr>
  </w:style>
  <w:style w:type="paragraph" w:customStyle="1" w:styleId="6B31465DE06244F589497C35BCE0DA604">
    <w:name w:val="6B31465DE06244F589497C35BCE0DA604"/>
    <w:rsid w:val="0044570E"/>
    <w:pPr>
      <w:spacing w:before="120" w:after="120" w:line="240" w:lineRule="auto"/>
    </w:pPr>
    <w:rPr>
      <w:rFonts w:ascii="Arial" w:eastAsia="Times New Roman" w:hAnsi="Arial" w:cs="Times New Roman"/>
      <w:sz w:val="20"/>
      <w:szCs w:val="24"/>
    </w:rPr>
  </w:style>
  <w:style w:type="paragraph" w:customStyle="1" w:styleId="83F746B21FDA489B8AD6B7BC1AF1B69A5">
    <w:name w:val="83F746B21FDA489B8AD6B7BC1AF1B69A5"/>
    <w:rsid w:val="0044570E"/>
    <w:pPr>
      <w:spacing w:before="120" w:after="120" w:line="240" w:lineRule="auto"/>
    </w:pPr>
    <w:rPr>
      <w:rFonts w:ascii="Arial" w:eastAsia="Times New Roman" w:hAnsi="Arial" w:cs="Times New Roman"/>
      <w:sz w:val="20"/>
      <w:szCs w:val="24"/>
    </w:rPr>
  </w:style>
  <w:style w:type="paragraph" w:customStyle="1" w:styleId="63160BB5A94548D48754E5D887FB18A53">
    <w:name w:val="63160BB5A94548D48754E5D887FB18A53"/>
    <w:rsid w:val="0044570E"/>
    <w:pPr>
      <w:spacing w:before="120" w:after="120" w:line="240" w:lineRule="auto"/>
    </w:pPr>
    <w:rPr>
      <w:rFonts w:ascii="Arial" w:eastAsia="Times New Roman" w:hAnsi="Arial" w:cs="Times New Roman"/>
      <w:sz w:val="20"/>
      <w:szCs w:val="24"/>
    </w:rPr>
  </w:style>
  <w:style w:type="paragraph" w:customStyle="1" w:styleId="BA2435272AE045A6A41E77AA7105554C3">
    <w:name w:val="BA2435272AE045A6A41E77AA7105554C3"/>
    <w:rsid w:val="0044570E"/>
    <w:pPr>
      <w:spacing w:before="120" w:after="120" w:line="240" w:lineRule="auto"/>
    </w:pPr>
    <w:rPr>
      <w:rFonts w:ascii="Arial" w:eastAsia="Times New Roman" w:hAnsi="Arial" w:cs="Times New Roman"/>
      <w:sz w:val="20"/>
      <w:szCs w:val="24"/>
    </w:rPr>
  </w:style>
  <w:style w:type="paragraph" w:customStyle="1" w:styleId="4A93CE6071FD424EB728E25A3760B0AF3">
    <w:name w:val="4A93CE6071FD424EB728E25A3760B0AF3"/>
    <w:rsid w:val="0044570E"/>
    <w:pPr>
      <w:spacing w:before="120" w:after="120" w:line="240" w:lineRule="auto"/>
    </w:pPr>
    <w:rPr>
      <w:rFonts w:ascii="Arial" w:eastAsia="Times New Roman" w:hAnsi="Arial" w:cs="Times New Roman"/>
      <w:sz w:val="20"/>
      <w:szCs w:val="24"/>
    </w:rPr>
  </w:style>
  <w:style w:type="paragraph" w:customStyle="1" w:styleId="7B3468F3A6974DE2B577F5CCA07B044C3">
    <w:name w:val="7B3468F3A6974DE2B577F5CCA07B044C3"/>
    <w:rsid w:val="0044570E"/>
    <w:pPr>
      <w:spacing w:before="120" w:after="120" w:line="240" w:lineRule="auto"/>
    </w:pPr>
    <w:rPr>
      <w:rFonts w:ascii="Arial" w:eastAsia="Times New Roman" w:hAnsi="Arial" w:cs="Times New Roman"/>
      <w:sz w:val="20"/>
      <w:szCs w:val="24"/>
    </w:rPr>
  </w:style>
  <w:style w:type="paragraph" w:customStyle="1" w:styleId="FB6041F97566444795A5641EBF9FE5D03">
    <w:name w:val="FB6041F97566444795A5641EBF9FE5D03"/>
    <w:rsid w:val="0044570E"/>
    <w:pPr>
      <w:spacing w:before="120" w:after="120" w:line="240" w:lineRule="auto"/>
    </w:pPr>
    <w:rPr>
      <w:rFonts w:ascii="Arial" w:eastAsia="Times New Roman" w:hAnsi="Arial" w:cs="Times New Roman"/>
      <w:sz w:val="20"/>
      <w:szCs w:val="24"/>
    </w:rPr>
  </w:style>
  <w:style w:type="paragraph" w:customStyle="1" w:styleId="92EC458F433B461E8B40D83B0E0F7C283">
    <w:name w:val="92EC458F433B461E8B40D83B0E0F7C283"/>
    <w:rsid w:val="0044570E"/>
    <w:pPr>
      <w:spacing w:before="120" w:after="120" w:line="240" w:lineRule="auto"/>
    </w:pPr>
    <w:rPr>
      <w:rFonts w:ascii="Arial" w:eastAsia="Times New Roman" w:hAnsi="Arial" w:cs="Times New Roman"/>
      <w:sz w:val="20"/>
      <w:szCs w:val="24"/>
    </w:rPr>
  </w:style>
  <w:style w:type="paragraph" w:customStyle="1" w:styleId="329B09CAD72B4F5C9ACF88B7CB36464A2">
    <w:name w:val="329B09CAD72B4F5C9ACF88B7CB36464A2"/>
    <w:rsid w:val="0044570E"/>
    <w:pPr>
      <w:spacing w:before="120" w:after="120" w:line="240" w:lineRule="auto"/>
    </w:pPr>
    <w:rPr>
      <w:rFonts w:ascii="Arial" w:eastAsia="Times New Roman" w:hAnsi="Arial" w:cs="Times New Roman"/>
      <w:sz w:val="20"/>
      <w:szCs w:val="24"/>
    </w:rPr>
  </w:style>
  <w:style w:type="paragraph" w:customStyle="1" w:styleId="D0829BBFBF0840C7B98E31A9CAC96FBE2">
    <w:name w:val="D0829BBFBF0840C7B98E31A9CAC96FBE2"/>
    <w:rsid w:val="0044570E"/>
    <w:pPr>
      <w:spacing w:before="120" w:after="120" w:line="240" w:lineRule="auto"/>
    </w:pPr>
    <w:rPr>
      <w:rFonts w:ascii="Arial" w:eastAsia="Times New Roman" w:hAnsi="Arial" w:cs="Times New Roman"/>
      <w:sz w:val="20"/>
      <w:szCs w:val="24"/>
    </w:rPr>
  </w:style>
  <w:style w:type="paragraph" w:customStyle="1" w:styleId="1B4407CBA2B841868C15D732BC01CD612">
    <w:name w:val="1B4407CBA2B841868C15D732BC01CD612"/>
    <w:rsid w:val="0044570E"/>
    <w:pPr>
      <w:spacing w:before="120" w:after="120" w:line="240" w:lineRule="auto"/>
    </w:pPr>
    <w:rPr>
      <w:rFonts w:ascii="Arial" w:eastAsia="Times New Roman" w:hAnsi="Arial" w:cs="Times New Roman"/>
      <w:sz w:val="20"/>
      <w:szCs w:val="24"/>
    </w:rPr>
  </w:style>
  <w:style w:type="paragraph" w:customStyle="1" w:styleId="3E30F6F21C0844AC903E623B34739A172">
    <w:name w:val="3E30F6F21C0844AC903E623B34739A172"/>
    <w:rsid w:val="0044570E"/>
    <w:pPr>
      <w:spacing w:before="120" w:after="120" w:line="240" w:lineRule="auto"/>
    </w:pPr>
    <w:rPr>
      <w:rFonts w:ascii="Arial" w:eastAsia="Times New Roman" w:hAnsi="Arial" w:cs="Times New Roman"/>
      <w:sz w:val="20"/>
      <w:szCs w:val="24"/>
    </w:rPr>
  </w:style>
  <w:style w:type="paragraph" w:customStyle="1" w:styleId="E3E12A6CC4FB43349F8B457ACC451CB82">
    <w:name w:val="E3E12A6CC4FB43349F8B457ACC451CB82"/>
    <w:rsid w:val="0044570E"/>
    <w:pPr>
      <w:spacing w:before="120" w:after="120" w:line="240" w:lineRule="auto"/>
    </w:pPr>
    <w:rPr>
      <w:rFonts w:ascii="Arial" w:eastAsia="Times New Roman" w:hAnsi="Arial" w:cs="Times New Roman"/>
      <w:sz w:val="20"/>
      <w:szCs w:val="24"/>
    </w:rPr>
  </w:style>
  <w:style w:type="paragraph" w:customStyle="1" w:styleId="5AF72F1C981D4629916D26EE90ABE5392">
    <w:name w:val="5AF72F1C981D4629916D26EE90ABE5392"/>
    <w:rsid w:val="0044570E"/>
    <w:pPr>
      <w:spacing w:before="120" w:after="120" w:line="240" w:lineRule="auto"/>
    </w:pPr>
    <w:rPr>
      <w:rFonts w:ascii="Arial" w:eastAsia="Times New Roman" w:hAnsi="Arial" w:cs="Times New Roman"/>
      <w:sz w:val="20"/>
      <w:szCs w:val="24"/>
    </w:rPr>
  </w:style>
  <w:style w:type="paragraph" w:customStyle="1" w:styleId="355BE5BBFE53447D9191F2E5F53E99252">
    <w:name w:val="355BE5BBFE53447D9191F2E5F53E99252"/>
    <w:rsid w:val="0044570E"/>
    <w:pPr>
      <w:spacing w:before="120" w:after="120" w:line="240" w:lineRule="auto"/>
    </w:pPr>
    <w:rPr>
      <w:rFonts w:ascii="Arial" w:eastAsia="Times New Roman" w:hAnsi="Arial" w:cs="Times New Roman"/>
      <w:sz w:val="20"/>
      <w:szCs w:val="24"/>
    </w:rPr>
  </w:style>
  <w:style w:type="paragraph" w:customStyle="1" w:styleId="794D7DF2571D40F782AC162346BB5F192">
    <w:name w:val="794D7DF2571D40F782AC162346BB5F192"/>
    <w:rsid w:val="0044570E"/>
    <w:pPr>
      <w:spacing w:before="120" w:after="120" w:line="240" w:lineRule="auto"/>
    </w:pPr>
    <w:rPr>
      <w:rFonts w:ascii="Arial" w:eastAsia="Times New Roman" w:hAnsi="Arial" w:cs="Times New Roman"/>
      <w:sz w:val="20"/>
      <w:szCs w:val="24"/>
    </w:rPr>
  </w:style>
  <w:style w:type="paragraph" w:customStyle="1" w:styleId="279BC27D686D4ED682573232A5FE1AF72">
    <w:name w:val="279BC27D686D4ED682573232A5FE1AF72"/>
    <w:rsid w:val="0044570E"/>
    <w:pPr>
      <w:spacing w:before="120" w:after="120" w:line="240" w:lineRule="auto"/>
    </w:pPr>
    <w:rPr>
      <w:rFonts w:ascii="Arial" w:eastAsia="Times New Roman" w:hAnsi="Arial" w:cs="Times New Roman"/>
      <w:sz w:val="20"/>
      <w:szCs w:val="24"/>
    </w:rPr>
  </w:style>
  <w:style w:type="paragraph" w:customStyle="1" w:styleId="0F4BFCE27D0A46639EDD9BA8A3A19F9B2">
    <w:name w:val="0F4BFCE27D0A46639EDD9BA8A3A19F9B2"/>
    <w:rsid w:val="0044570E"/>
    <w:pPr>
      <w:spacing w:before="120" w:after="120" w:line="240" w:lineRule="auto"/>
    </w:pPr>
    <w:rPr>
      <w:rFonts w:ascii="Arial" w:eastAsia="Times New Roman" w:hAnsi="Arial" w:cs="Times New Roman"/>
      <w:sz w:val="20"/>
      <w:szCs w:val="24"/>
    </w:rPr>
  </w:style>
  <w:style w:type="paragraph" w:customStyle="1" w:styleId="88623EEFA1F34E9D94AC90CC3BD1EB992">
    <w:name w:val="88623EEFA1F34E9D94AC90CC3BD1EB992"/>
    <w:rsid w:val="0044570E"/>
    <w:pPr>
      <w:spacing w:before="120" w:after="120" w:line="240" w:lineRule="auto"/>
    </w:pPr>
    <w:rPr>
      <w:rFonts w:ascii="Arial" w:eastAsia="Times New Roman" w:hAnsi="Arial" w:cs="Times New Roman"/>
      <w:sz w:val="20"/>
      <w:szCs w:val="24"/>
    </w:rPr>
  </w:style>
  <w:style w:type="paragraph" w:customStyle="1" w:styleId="4C4E53F80E7E4361AD1F9DA2932F1DAE2">
    <w:name w:val="4C4E53F80E7E4361AD1F9DA2932F1DAE2"/>
    <w:rsid w:val="0044570E"/>
    <w:pPr>
      <w:spacing w:before="120" w:after="120" w:line="240" w:lineRule="auto"/>
    </w:pPr>
    <w:rPr>
      <w:rFonts w:ascii="Arial" w:eastAsia="Times New Roman" w:hAnsi="Arial" w:cs="Times New Roman"/>
      <w:sz w:val="20"/>
      <w:szCs w:val="24"/>
    </w:rPr>
  </w:style>
  <w:style w:type="paragraph" w:customStyle="1" w:styleId="FAD47DA1441E4DF6BE977835F00D93F12">
    <w:name w:val="FAD47DA1441E4DF6BE977835F00D93F12"/>
    <w:rsid w:val="0044570E"/>
    <w:pPr>
      <w:spacing w:before="120" w:after="120" w:line="240" w:lineRule="auto"/>
    </w:pPr>
    <w:rPr>
      <w:rFonts w:ascii="Arial" w:eastAsia="Times New Roman" w:hAnsi="Arial" w:cs="Times New Roman"/>
      <w:sz w:val="20"/>
      <w:szCs w:val="24"/>
    </w:rPr>
  </w:style>
  <w:style w:type="paragraph" w:customStyle="1" w:styleId="418170728E614584AF971C819025C5E72">
    <w:name w:val="418170728E614584AF971C819025C5E72"/>
    <w:rsid w:val="0044570E"/>
    <w:pPr>
      <w:spacing w:before="120" w:after="120" w:line="240" w:lineRule="auto"/>
    </w:pPr>
    <w:rPr>
      <w:rFonts w:ascii="Arial" w:eastAsia="Times New Roman" w:hAnsi="Arial" w:cs="Times New Roman"/>
      <w:sz w:val="20"/>
      <w:szCs w:val="24"/>
    </w:rPr>
  </w:style>
  <w:style w:type="paragraph" w:customStyle="1" w:styleId="801016065718415BA22136AC4478FA2A2">
    <w:name w:val="801016065718415BA22136AC4478FA2A2"/>
    <w:rsid w:val="0044570E"/>
    <w:pPr>
      <w:spacing w:before="120" w:after="120" w:line="240" w:lineRule="auto"/>
    </w:pPr>
    <w:rPr>
      <w:rFonts w:ascii="Arial" w:eastAsia="Times New Roman" w:hAnsi="Arial" w:cs="Times New Roman"/>
      <w:sz w:val="20"/>
      <w:szCs w:val="24"/>
    </w:rPr>
  </w:style>
  <w:style w:type="paragraph" w:customStyle="1" w:styleId="C972FE64746E45439F850B8440674B282">
    <w:name w:val="C972FE64746E45439F850B8440674B282"/>
    <w:rsid w:val="0044570E"/>
    <w:pPr>
      <w:spacing w:before="120" w:after="120" w:line="240" w:lineRule="auto"/>
    </w:pPr>
    <w:rPr>
      <w:rFonts w:ascii="Arial" w:eastAsia="Times New Roman" w:hAnsi="Arial" w:cs="Times New Roman"/>
      <w:sz w:val="20"/>
      <w:szCs w:val="24"/>
    </w:rPr>
  </w:style>
  <w:style w:type="paragraph" w:customStyle="1" w:styleId="48493EFB205D4906AF0A1E0527385A982">
    <w:name w:val="48493EFB205D4906AF0A1E0527385A982"/>
    <w:rsid w:val="0044570E"/>
    <w:pPr>
      <w:spacing w:before="120" w:after="120" w:line="240" w:lineRule="auto"/>
    </w:pPr>
    <w:rPr>
      <w:rFonts w:ascii="Arial" w:eastAsia="Times New Roman" w:hAnsi="Arial" w:cs="Times New Roman"/>
      <w:sz w:val="20"/>
      <w:szCs w:val="24"/>
    </w:rPr>
  </w:style>
  <w:style w:type="paragraph" w:customStyle="1" w:styleId="BED7A9000E254A6A94E52C667743EBA42">
    <w:name w:val="BED7A9000E254A6A94E52C667743EBA42"/>
    <w:rsid w:val="0044570E"/>
    <w:pPr>
      <w:spacing w:before="120" w:after="120" w:line="240" w:lineRule="auto"/>
    </w:pPr>
    <w:rPr>
      <w:rFonts w:ascii="Arial" w:eastAsia="Times New Roman" w:hAnsi="Arial" w:cs="Times New Roman"/>
      <w:sz w:val="20"/>
      <w:szCs w:val="24"/>
    </w:rPr>
  </w:style>
  <w:style w:type="paragraph" w:customStyle="1" w:styleId="39A6C887C012442A85872FB07E9C23DC2">
    <w:name w:val="39A6C887C012442A85872FB07E9C23DC2"/>
    <w:rsid w:val="0044570E"/>
    <w:pPr>
      <w:spacing w:before="120" w:after="120" w:line="240" w:lineRule="auto"/>
    </w:pPr>
    <w:rPr>
      <w:rFonts w:ascii="Arial" w:eastAsia="Times New Roman" w:hAnsi="Arial" w:cs="Times New Roman"/>
      <w:sz w:val="20"/>
      <w:szCs w:val="24"/>
    </w:rPr>
  </w:style>
  <w:style w:type="paragraph" w:customStyle="1" w:styleId="117926B3DAD84322BEDCF7612C4A166A2">
    <w:name w:val="117926B3DAD84322BEDCF7612C4A166A2"/>
    <w:rsid w:val="0044570E"/>
    <w:pPr>
      <w:spacing w:before="120" w:after="120" w:line="240" w:lineRule="auto"/>
    </w:pPr>
    <w:rPr>
      <w:rFonts w:ascii="Arial" w:eastAsia="Times New Roman" w:hAnsi="Arial" w:cs="Times New Roman"/>
      <w:sz w:val="20"/>
      <w:szCs w:val="24"/>
    </w:rPr>
  </w:style>
  <w:style w:type="paragraph" w:customStyle="1" w:styleId="BB9C966154354D5A90C1ED9730A4BD3F2">
    <w:name w:val="BB9C966154354D5A90C1ED9730A4BD3F2"/>
    <w:rsid w:val="0044570E"/>
    <w:pPr>
      <w:spacing w:before="120" w:after="120" w:line="240" w:lineRule="auto"/>
    </w:pPr>
    <w:rPr>
      <w:rFonts w:ascii="Arial" w:eastAsia="Times New Roman" w:hAnsi="Arial" w:cs="Times New Roman"/>
      <w:sz w:val="20"/>
      <w:szCs w:val="24"/>
    </w:rPr>
  </w:style>
  <w:style w:type="paragraph" w:customStyle="1" w:styleId="0CD2F264A0F040D983DE06B70086681D2">
    <w:name w:val="0CD2F264A0F040D983DE06B70086681D2"/>
    <w:rsid w:val="0044570E"/>
    <w:pPr>
      <w:spacing w:before="120" w:after="120" w:line="240" w:lineRule="auto"/>
    </w:pPr>
    <w:rPr>
      <w:rFonts w:ascii="Arial" w:eastAsia="Times New Roman" w:hAnsi="Arial" w:cs="Times New Roman"/>
      <w:sz w:val="20"/>
      <w:szCs w:val="24"/>
    </w:rPr>
  </w:style>
  <w:style w:type="paragraph" w:customStyle="1" w:styleId="DEBD381EAA0540A993742D93D1B251DC2">
    <w:name w:val="DEBD381EAA0540A993742D93D1B251DC2"/>
    <w:rsid w:val="0044570E"/>
    <w:pPr>
      <w:spacing w:before="120" w:after="120" w:line="240" w:lineRule="auto"/>
    </w:pPr>
    <w:rPr>
      <w:rFonts w:ascii="Arial" w:eastAsia="Times New Roman" w:hAnsi="Arial" w:cs="Times New Roman"/>
      <w:sz w:val="20"/>
      <w:szCs w:val="24"/>
    </w:rPr>
  </w:style>
  <w:style w:type="paragraph" w:customStyle="1" w:styleId="82783B52D5B043829EDB0270833586F22">
    <w:name w:val="82783B52D5B043829EDB0270833586F22"/>
    <w:rsid w:val="0044570E"/>
    <w:pPr>
      <w:spacing w:before="120" w:after="120" w:line="240" w:lineRule="auto"/>
    </w:pPr>
    <w:rPr>
      <w:rFonts w:ascii="Arial" w:eastAsia="Times New Roman" w:hAnsi="Arial" w:cs="Times New Roman"/>
      <w:sz w:val="20"/>
      <w:szCs w:val="24"/>
    </w:rPr>
  </w:style>
  <w:style w:type="paragraph" w:customStyle="1" w:styleId="9FD5313DFD064C00A4D16294584E01062">
    <w:name w:val="9FD5313DFD064C00A4D16294584E01062"/>
    <w:rsid w:val="0044570E"/>
    <w:pPr>
      <w:spacing w:before="120" w:after="120" w:line="240" w:lineRule="auto"/>
    </w:pPr>
    <w:rPr>
      <w:rFonts w:ascii="Arial" w:eastAsia="Times New Roman" w:hAnsi="Arial" w:cs="Times New Roman"/>
      <w:sz w:val="20"/>
      <w:szCs w:val="24"/>
    </w:rPr>
  </w:style>
  <w:style w:type="paragraph" w:customStyle="1" w:styleId="CD25DE53D6A942B7A21BE06CCF200A272">
    <w:name w:val="CD25DE53D6A942B7A21BE06CCF200A272"/>
    <w:rsid w:val="0044570E"/>
    <w:pPr>
      <w:spacing w:before="120" w:after="120" w:line="240" w:lineRule="auto"/>
    </w:pPr>
    <w:rPr>
      <w:rFonts w:ascii="Arial" w:eastAsia="Times New Roman" w:hAnsi="Arial" w:cs="Times New Roman"/>
      <w:sz w:val="20"/>
      <w:szCs w:val="24"/>
    </w:rPr>
  </w:style>
  <w:style w:type="paragraph" w:customStyle="1" w:styleId="97FCBDC915CA487F80F02996F83F9E6F2">
    <w:name w:val="97FCBDC915CA487F80F02996F83F9E6F2"/>
    <w:rsid w:val="0044570E"/>
    <w:pPr>
      <w:spacing w:before="120" w:after="120" w:line="240" w:lineRule="auto"/>
    </w:pPr>
    <w:rPr>
      <w:rFonts w:ascii="Arial" w:eastAsia="Times New Roman" w:hAnsi="Arial" w:cs="Times New Roman"/>
      <w:sz w:val="20"/>
      <w:szCs w:val="24"/>
    </w:rPr>
  </w:style>
  <w:style w:type="paragraph" w:customStyle="1" w:styleId="B531498607404D3FB700E4F38F95B5972">
    <w:name w:val="B531498607404D3FB700E4F38F95B5972"/>
    <w:rsid w:val="0044570E"/>
    <w:pPr>
      <w:spacing w:before="120" w:after="120" w:line="240" w:lineRule="auto"/>
    </w:pPr>
    <w:rPr>
      <w:rFonts w:ascii="Arial" w:eastAsia="Times New Roman" w:hAnsi="Arial" w:cs="Times New Roman"/>
      <w:sz w:val="20"/>
      <w:szCs w:val="24"/>
    </w:rPr>
  </w:style>
  <w:style w:type="paragraph" w:customStyle="1" w:styleId="7446484F514C49C89BD0EE4D7CE12F222">
    <w:name w:val="7446484F514C49C89BD0EE4D7CE12F222"/>
    <w:rsid w:val="0044570E"/>
    <w:pPr>
      <w:spacing w:before="120" w:after="120" w:line="240" w:lineRule="auto"/>
    </w:pPr>
    <w:rPr>
      <w:rFonts w:ascii="Arial" w:eastAsia="Times New Roman" w:hAnsi="Arial" w:cs="Times New Roman"/>
      <w:sz w:val="20"/>
      <w:szCs w:val="24"/>
    </w:rPr>
  </w:style>
  <w:style w:type="paragraph" w:customStyle="1" w:styleId="50BFA5DB4EF04FE7990EED32376E34E22">
    <w:name w:val="50BFA5DB4EF04FE7990EED32376E34E22"/>
    <w:rsid w:val="0044570E"/>
    <w:pPr>
      <w:spacing w:before="120" w:after="120" w:line="240" w:lineRule="auto"/>
    </w:pPr>
    <w:rPr>
      <w:rFonts w:ascii="Arial" w:eastAsia="Times New Roman" w:hAnsi="Arial" w:cs="Times New Roman"/>
      <w:sz w:val="20"/>
      <w:szCs w:val="24"/>
    </w:rPr>
  </w:style>
  <w:style w:type="paragraph" w:customStyle="1" w:styleId="9D7F1AB517864F8D9F53EA87146B8FB93">
    <w:name w:val="9D7F1AB517864F8D9F53EA87146B8FB93"/>
    <w:rsid w:val="0044570E"/>
    <w:pPr>
      <w:spacing w:before="120" w:after="120" w:line="240" w:lineRule="auto"/>
    </w:pPr>
    <w:rPr>
      <w:rFonts w:ascii="Arial" w:eastAsia="Times New Roman" w:hAnsi="Arial" w:cs="Times New Roman"/>
      <w:sz w:val="20"/>
      <w:szCs w:val="24"/>
    </w:rPr>
  </w:style>
  <w:style w:type="paragraph" w:customStyle="1" w:styleId="BC67EE42383F4815A0EB63FF698869CD3">
    <w:name w:val="BC67EE42383F4815A0EB63FF698869CD3"/>
    <w:rsid w:val="0044570E"/>
    <w:pPr>
      <w:spacing w:before="120" w:after="120" w:line="240" w:lineRule="auto"/>
    </w:pPr>
    <w:rPr>
      <w:rFonts w:ascii="Arial" w:eastAsia="Times New Roman" w:hAnsi="Arial" w:cs="Times New Roman"/>
      <w:sz w:val="20"/>
      <w:szCs w:val="24"/>
    </w:rPr>
  </w:style>
  <w:style w:type="paragraph" w:customStyle="1" w:styleId="E3F8B50B1F0446828B1A2AE2329C8D6F3">
    <w:name w:val="E3F8B50B1F0446828B1A2AE2329C8D6F3"/>
    <w:rsid w:val="0044570E"/>
    <w:pPr>
      <w:spacing w:before="120" w:after="120" w:line="240" w:lineRule="auto"/>
    </w:pPr>
    <w:rPr>
      <w:rFonts w:ascii="Arial" w:eastAsia="Times New Roman" w:hAnsi="Arial" w:cs="Times New Roman"/>
      <w:sz w:val="20"/>
      <w:szCs w:val="24"/>
    </w:rPr>
  </w:style>
  <w:style w:type="paragraph" w:customStyle="1" w:styleId="8EA448EF09184DC9A3CF15057DE786123">
    <w:name w:val="8EA448EF09184DC9A3CF15057DE786123"/>
    <w:rsid w:val="0044570E"/>
    <w:pPr>
      <w:spacing w:before="120" w:after="120" w:line="240" w:lineRule="auto"/>
    </w:pPr>
    <w:rPr>
      <w:rFonts w:ascii="Arial" w:eastAsia="Times New Roman" w:hAnsi="Arial" w:cs="Times New Roman"/>
      <w:sz w:val="20"/>
      <w:szCs w:val="24"/>
    </w:rPr>
  </w:style>
  <w:style w:type="paragraph" w:customStyle="1" w:styleId="73F03CB0B0B7490F816DD35105543D813">
    <w:name w:val="73F03CB0B0B7490F816DD35105543D813"/>
    <w:rsid w:val="0044570E"/>
    <w:pPr>
      <w:spacing w:before="120" w:after="120" w:line="240" w:lineRule="auto"/>
    </w:pPr>
    <w:rPr>
      <w:rFonts w:ascii="Arial" w:eastAsia="Times New Roman" w:hAnsi="Arial" w:cs="Times New Roman"/>
      <w:sz w:val="20"/>
      <w:szCs w:val="24"/>
    </w:rPr>
  </w:style>
  <w:style w:type="paragraph" w:customStyle="1" w:styleId="ECE1E55654B54550BFDEC60D152292253">
    <w:name w:val="ECE1E55654B54550BFDEC60D152292253"/>
    <w:rsid w:val="0044570E"/>
    <w:pPr>
      <w:spacing w:before="120" w:after="120" w:line="240" w:lineRule="auto"/>
    </w:pPr>
    <w:rPr>
      <w:rFonts w:ascii="Arial" w:eastAsia="Times New Roman" w:hAnsi="Arial" w:cs="Times New Roman"/>
      <w:sz w:val="20"/>
      <w:szCs w:val="24"/>
    </w:rPr>
  </w:style>
  <w:style w:type="paragraph" w:customStyle="1" w:styleId="4459F5CB6E1B4E038A9AE6E25203FF293">
    <w:name w:val="4459F5CB6E1B4E038A9AE6E25203FF293"/>
    <w:rsid w:val="0044570E"/>
    <w:pPr>
      <w:spacing w:before="120" w:after="120" w:line="240" w:lineRule="auto"/>
    </w:pPr>
    <w:rPr>
      <w:rFonts w:ascii="Arial" w:eastAsia="Times New Roman" w:hAnsi="Arial" w:cs="Times New Roman"/>
      <w:sz w:val="20"/>
      <w:szCs w:val="24"/>
    </w:rPr>
  </w:style>
  <w:style w:type="paragraph" w:customStyle="1" w:styleId="7C646D1AE60E4125BF1E4B70CD8D9F743">
    <w:name w:val="7C646D1AE60E4125BF1E4B70CD8D9F743"/>
    <w:rsid w:val="0044570E"/>
    <w:pPr>
      <w:spacing w:before="120" w:after="120" w:line="240" w:lineRule="auto"/>
    </w:pPr>
    <w:rPr>
      <w:rFonts w:ascii="Arial" w:eastAsia="Times New Roman" w:hAnsi="Arial" w:cs="Times New Roman"/>
      <w:sz w:val="20"/>
      <w:szCs w:val="24"/>
    </w:rPr>
  </w:style>
  <w:style w:type="paragraph" w:customStyle="1" w:styleId="CBE93EFAF20B434494A071002CD676A83">
    <w:name w:val="CBE93EFAF20B434494A071002CD676A83"/>
    <w:rsid w:val="0044570E"/>
    <w:pPr>
      <w:spacing w:before="120" w:after="120" w:line="240" w:lineRule="auto"/>
    </w:pPr>
    <w:rPr>
      <w:rFonts w:ascii="Arial" w:eastAsia="Times New Roman" w:hAnsi="Arial" w:cs="Times New Roman"/>
      <w:sz w:val="20"/>
      <w:szCs w:val="24"/>
    </w:rPr>
  </w:style>
  <w:style w:type="paragraph" w:customStyle="1" w:styleId="B4BB7C64B66D4436A98A543C49F552523">
    <w:name w:val="B4BB7C64B66D4436A98A543C49F552523"/>
    <w:rsid w:val="0044570E"/>
    <w:pPr>
      <w:spacing w:before="120" w:after="120" w:line="240" w:lineRule="auto"/>
    </w:pPr>
    <w:rPr>
      <w:rFonts w:ascii="Arial" w:eastAsia="Times New Roman" w:hAnsi="Arial" w:cs="Times New Roman"/>
      <w:sz w:val="20"/>
      <w:szCs w:val="24"/>
    </w:rPr>
  </w:style>
  <w:style w:type="paragraph" w:customStyle="1" w:styleId="6ABB8576E4E84DE0AC2FB9480AAC2ACC3">
    <w:name w:val="6ABB8576E4E84DE0AC2FB9480AAC2ACC3"/>
    <w:rsid w:val="0044570E"/>
    <w:pPr>
      <w:spacing w:before="120" w:after="120" w:line="240" w:lineRule="auto"/>
    </w:pPr>
    <w:rPr>
      <w:rFonts w:ascii="Arial" w:eastAsia="Times New Roman" w:hAnsi="Arial" w:cs="Times New Roman"/>
      <w:sz w:val="20"/>
      <w:szCs w:val="24"/>
    </w:rPr>
  </w:style>
  <w:style w:type="paragraph" w:customStyle="1" w:styleId="0E57F40660B74952B3CA121F0E9A6AF63">
    <w:name w:val="0E57F40660B74952B3CA121F0E9A6AF63"/>
    <w:rsid w:val="0044570E"/>
    <w:pPr>
      <w:spacing w:before="120" w:after="120" w:line="240" w:lineRule="auto"/>
    </w:pPr>
    <w:rPr>
      <w:rFonts w:ascii="Arial" w:eastAsia="Times New Roman" w:hAnsi="Arial" w:cs="Times New Roman"/>
      <w:sz w:val="20"/>
      <w:szCs w:val="24"/>
    </w:rPr>
  </w:style>
  <w:style w:type="paragraph" w:customStyle="1" w:styleId="69B4B0BC2E704F3CA4EAEE3A63EBB4AE3">
    <w:name w:val="69B4B0BC2E704F3CA4EAEE3A63EBB4AE3"/>
    <w:rsid w:val="0044570E"/>
    <w:pPr>
      <w:spacing w:before="120" w:after="120" w:line="240" w:lineRule="auto"/>
    </w:pPr>
    <w:rPr>
      <w:rFonts w:ascii="Arial" w:eastAsia="Times New Roman" w:hAnsi="Arial" w:cs="Times New Roman"/>
      <w:sz w:val="20"/>
      <w:szCs w:val="24"/>
    </w:rPr>
  </w:style>
  <w:style w:type="paragraph" w:customStyle="1" w:styleId="BB41105971B4471986B369BC8C5363AA3">
    <w:name w:val="BB41105971B4471986B369BC8C5363AA3"/>
    <w:rsid w:val="0044570E"/>
    <w:pPr>
      <w:spacing w:before="120" w:after="120" w:line="240" w:lineRule="auto"/>
    </w:pPr>
    <w:rPr>
      <w:rFonts w:ascii="Arial" w:eastAsia="Times New Roman" w:hAnsi="Arial" w:cs="Times New Roman"/>
      <w:sz w:val="20"/>
      <w:szCs w:val="24"/>
    </w:rPr>
  </w:style>
  <w:style w:type="paragraph" w:customStyle="1" w:styleId="9408155855544A89BED35F4E613FD5A23">
    <w:name w:val="9408155855544A89BED35F4E613FD5A23"/>
    <w:rsid w:val="0044570E"/>
    <w:pPr>
      <w:spacing w:before="120" w:after="120" w:line="240" w:lineRule="auto"/>
    </w:pPr>
    <w:rPr>
      <w:rFonts w:ascii="Arial" w:eastAsia="Times New Roman" w:hAnsi="Arial" w:cs="Times New Roman"/>
      <w:sz w:val="20"/>
      <w:szCs w:val="24"/>
    </w:rPr>
  </w:style>
  <w:style w:type="paragraph" w:customStyle="1" w:styleId="84FCA87DC74543F6B079CA4D8BB9300F3">
    <w:name w:val="84FCA87DC74543F6B079CA4D8BB9300F3"/>
    <w:rsid w:val="0044570E"/>
    <w:pPr>
      <w:spacing w:before="120" w:after="120" w:line="240" w:lineRule="auto"/>
    </w:pPr>
    <w:rPr>
      <w:rFonts w:ascii="Arial" w:eastAsia="Times New Roman" w:hAnsi="Arial" w:cs="Times New Roman"/>
      <w:sz w:val="20"/>
      <w:szCs w:val="24"/>
    </w:rPr>
  </w:style>
  <w:style w:type="paragraph" w:customStyle="1" w:styleId="C0D7146A010A49D59A3C755EFA88390A2">
    <w:name w:val="C0D7146A010A49D59A3C755EFA88390A2"/>
    <w:rsid w:val="0044570E"/>
    <w:pPr>
      <w:spacing w:before="120" w:after="120" w:line="240" w:lineRule="auto"/>
    </w:pPr>
    <w:rPr>
      <w:rFonts w:ascii="Arial" w:eastAsia="Times New Roman" w:hAnsi="Arial" w:cs="Times New Roman"/>
      <w:sz w:val="20"/>
      <w:szCs w:val="24"/>
    </w:rPr>
  </w:style>
  <w:style w:type="paragraph" w:customStyle="1" w:styleId="A6D2D797A30C40BC86419898419FD4633">
    <w:name w:val="A6D2D797A30C40BC86419898419FD4633"/>
    <w:rsid w:val="0044570E"/>
    <w:pPr>
      <w:spacing w:before="60" w:after="60" w:line="240" w:lineRule="auto"/>
    </w:pPr>
    <w:rPr>
      <w:rFonts w:ascii="Arial" w:eastAsia="Times New Roman" w:hAnsi="Arial" w:cs="Times New Roman"/>
      <w:bCs/>
      <w:sz w:val="20"/>
      <w:szCs w:val="24"/>
    </w:rPr>
  </w:style>
  <w:style w:type="paragraph" w:customStyle="1" w:styleId="9C53CDE7CD04470692D49D4566CA57495">
    <w:name w:val="9C53CDE7CD04470692D49D4566CA57495"/>
    <w:rsid w:val="0044570E"/>
    <w:pPr>
      <w:spacing w:before="120" w:after="120" w:line="240" w:lineRule="auto"/>
    </w:pPr>
    <w:rPr>
      <w:rFonts w:ascii="Arial" w:eastAsia="Times New Roman" w:hAnsi="Arial" w:cs="Times New Roman"/>
      <w:sz w:val="20"/>
      <w:szCs w:val="24"/>
    </w:rPr>
  </w:style>
  <w:style w:type="paragraph" w:customStyle="1" w:styleId="440B1025AB054341A2E3124089E0F9AA5">
    <w:name w:val="440B1025AB054341A2E3124089E0F9AA5"/>
    <w:rsid w:val="0044570E"/>
    <w:pPr>
      <w:spacing w:before="120" w:after="120" w:line="240" w:lineRule="auto"/>
    </w:pPr>
    <w:rPr>
      <w:rFonts w:ascii="Arial" w:eastAsia="Times New Roman" w:hAnsi="Arial" w:cs="Times New Roman"/>
      <w:sz w:val="20"/>
      <w:szCs w:val="24"/>
    </w:rPr>
  </w:style>
  <w:style w:type="paragraph" w:customStyle="1" w:styleId="EC99224840284B7A841E85734505E1375">
    <w:name w:val="EC99224840284B7A841E85734505E1375"/>
    <w:rsid w:val="0044570E"/>
    <w:pPr>
      <w:spacing w:before="120" w:after="120" w:line="240" w:lineRule="auto"/>
    </w:pPr>
    <w:rPr>
      <w:rFonts w:ascii="Arial" w:eastAsia="Times New Roman" w:hAnsi="Arial" w:cs="Times New Roman"/>
      <w:sz w:val="20"/>
      <w:szCs w:val="24"/>
    </w:rPr>
  </w:style>
  <w:style w:type="paragraph" w:customStyle="1" w:styleId="9885A1ECF79942A6BC059CA399F0FB5F5">
    <w:name w:val="9885A1ECF79942A6BC059CA399F0FB5F5"/>
    <w:rsid w:val="0044570E"/>
    <w:pPr>
      <w:spacing w:before="120" w:after="120" w:line="240" w:lineRule="auto"/>
    </w:pPr>
    <w:rPr>
      <w:rFonts w:ascii="Arial" w:eastAsia="Times New Roman" w:hAnsi="Arial" w:cs="Times New Roman"/>
      <w:sz w:val="20"/>
      <w:szCs w:val="24"/>
    </w:rPr>
  </w:style>
  <w:style w:type="paragraph" w:customStyle="1" w:styleId="B165DE0AB3AF45AE8A9D3389CDDA27CF5">
    <w:name w:val="B165DE0AB3AF45AE8A9D3389CDDA27CF5"/>
    <w:rsid w:val="0044570E"/>
    <w:pPr>
      <w:spacing w:before="120" w:after="120" w:line="240" w:lineRule="auto"/>
    </w:pPr>
    <w:rPr>
      <w:rFonts w:ascii="Arial" w:eastAsia="Times New Roman" w:hAnsi="Arial" w:cs="Times New Roman"/>
      <w:sz w:val="20"/>
      <w:szCs w:val="24"/>
    </w:rPr>
  </w:style>
  <w:style w:type="paragraph" w:customStyle="1" w:styleId="6A24D601696A4C0AA71CF980985D9E1A5">
    <w:name w:val="6A24D601696A4C0AA71CF980985D9E1A5"/>
    <w:rsid w:val="0044570E"/>
    <w:pPr>
      <w:spacing w:before="120" w:after="120" w:line="240" w:lineRule="auto"/>
    </w:pPr>
    <w:rPr>
      <w:rFonts w:ascii="Arial" w:eastAsia="Times New Roman" w:hAnsi="Arial" w:cs="Times New Roman"/>
      <w:sz w:val="20"/>
      <w:szCs w:val="24"/>
    </w:rPr>
  </w:style>
  <w:style w:type="paragraph" w:customStyle="1" w:styleId="445C685CAF4B4FEE91193FB5173D0F505">
    <w:name w:val="445C685CAF4B4FEE91193FB5173D0F505"/>
    <w:rsid w:val="0044570E"/>
    <w:pPr>
      <w:spacing w:before="120" w:after="120" w:line="240" w:lineRule="auto"/>
    </w:pPr>
    <w:rPr>
      <w:rFonts w:ascii="Arial" w:eastAsia="Times New Roman" w:hAnsi="Arial" w:cs="Times New Roman"/>
      <w:sz w:val="20"/>
      <w:szCs w:val="24"/>
    </w:rPr>
  </w:style>
  <w:style w:type="paragraph" w:customStyle="1" w:styleId="045DE03BC07D4D28883F7A2909B9CEC56">
    <w:name w:val="045DE03BC07D4D28883F7A2909B9CEC56"/>
    <w:rsid w:val="0044570E"/>
    <w:pPr>
      <w:spacing w:before="120" w:after="120" w:line="240" w:lineRule="auto"/>
    </w:pPr>
    <w:rPr>
      <w:rFonts w:ascii="Arial" w:eastAsia="Times New Roman" w:hAnsi="Arial" w:cs="Times New Roman"/>
      <w:sz w:val="20"/>
      <w:szCs w:val="24"/>
    </w:rPr>
  </w:style>
  <w:style w:type="paragraph" w:customStyle="1" w:styleId="27E5D83D13FC4399B32FB2D95E7407DC5">
    <w:name w:val="27E5D83D13FC4399B32FB2D95E7407DC5"/>
    <w:rsid w:val="0044570E"/>
    <w:pPr>
      <w:spacing w:before="120" w:after="120" w:line="240" w:lineRule="auto"/>
    </w:pPr>
    <w:rPr>
      <w:rFonts w:ascii="Arial" w:eastAsia="Times New Roman" w:hAnsi="Arial" w:cs="Times New Roman"/>
      <w:sz w:val="20"/>
      <w:szCs w:val="24"/>
    </w:rPr>
  </w:style>
  <w:style w:type="paragraph" w:customStyle="1" w:styleId="F9C32AA6982A4DDCB1FBC58C4C16E8845">
    <w:name w:val="F9C32AA6982A4DDCB1FBC58C4C16E8845"/>
    <w:rsid w:val="0044570E"/>
    <w:pPr>
      <w:spacing w:before="120" w:after="120" w:line="240" w:lineRule="auto"/>
    </w:pPr>
    <w:rPr>
      <w:rFonts w:ascii="Arial" w:eastAsia="Times New Roman" w:hAnsi="Arial" w:cs="Times New Roman"/>
      <w:sz w:val="20"/>
      <w:szCs w:val="24"/>
    </w:rPr>
  </w:style>
  <w:style w:type="paragraph" w:customStyle="1" w:styleId="6B31465DE06244F589497C35BCE0DA605">
    <w:name w:val="6B31465DE06244F589497C35BCE0DA605"/>
    <w:rsid w:val="0044570E"/>
    <w:pPr>
      <w:spacing w:before="120" w:after="120" w:line="240" w:lineRule="auto"/>
    </w:pPr>
    <w:rPr>
      <w:rFonts w:ascii="Arial" w:eastAsia="Times New Roman" w:hAnsi="Arial" w:cs="Times New Roman"/>
      <w:sz w:val="20"/>
      <w:szCs w:val="24"/>
    </w:rPr>
  </w:style>
  <w:style w:type="paragraph" w:customStyle="1" w:styleId="83F746B21FDA489B8AD6B7BC1AF1B69A6">
    <w:name w:val="83F746B21FDA489B8AD6B7BC1AF1B69A6"/>
    <w:rsid w:val="0044570E"/>
    <w:pPr>
      <w:spacing w:before="120" w:after="120" w:line="240" w:lineRule="auto"/>
    </w:pPr>
    <w:rPr>
      <w:rFonts w:ascii="Arial" w:eastAsia="Times New Roman" w:hAnsi="Arial" w:cs="Times New Roman"/>
      <w:sz w:val="20"/>
      <w:szCs w:val="24"/>
    </w:rPr>
  </w:style>
  <w:style w:type="paragraph" w:customStyle="1" w:styleId="63160BB5A94548D48754E5D887FB18A54">
    <w:name w:val="63160BB5A94548D48754E5D887FB18A54"/>
    <w:rsid w:val="0044570E"/>
    <w:pPr>
      <w:spacing w:before="120" w:after="120" w:line="240" w:lineRule="auto"/>
    </w:pPr>
    <w:rPr>
      <w:rFonts w:ascii="Arial" w:eastAsia="Times New Roman" w:hAnsi="Arial" w:cs="Times New Roman"/>
      <w:sz w:val="20"/>
      <w:szCs w:val="24"/>
    </w:rPr>
  </w:style>
  <w:style w:type="paragraph" w:customStyle="1" w:styleId="BA2435272AE045A6A41E77AA7105554C4">
    <w:name w:val="BA2435272AE045A6A41E77AA7105554C4"/>
    <w:rsid w:val="0044570E"/>
    <w:pPr>
      <w:spacing w:before="120" w:after="120" w:line="240" w:lineRule="auto"/>
    </w:pPr>
    <w:rPr>
      <w:rFonts w:ascii="Arial" w:eastAsia="Times New Roman" w:hAnsi="Arial" w:cs="Times New Roman"/>
      <w:sz w:val="20"/>
      <w:szCs w:val="24"/>
    </w:rPr>
  </w:style>
  <w:style w:type="paragraph" w:customStyle="1" w:styleId="4A93CE6071FD424EB728E25A3760B0AF4">
    <w:name w:val="4A93CE6071FD424EB728E25A3760B0AF4"/>
    <w:rsid w:val="0044570E"/>
    <w:pPr>
      <w:spacing w:before="120" w:after="120" w:line="240" w:lineRule="auto"/>
    </w:pPr>
    <w:rPr>
      <w:rFonts w:ascii="Arial" w:eastAsia="Times New Roman" w:hAnsi="Arial" w:cs="Times New Roman"/>
      <w:sz w:val="20"/>
      <w:szCs w:val="24"/>
    </w:rPr>
  </w:style>
  <w:style w:type="paragraph" w:customStyle="1" w:styleId="7B3468F3A6974DE2B577F5CCA07B044C4">
    <w:name w:val="7B3468F3A6974DE2B577F5CCA07B044C4"/>
    <w:rsid w:val="0044570E"/>
    <w:pPr>
      <w:spacing w:before="120" w:after="120" w:line="240" w:lineRule="auto"/>
    </w:pPr>
    <w:rPr>
      <w:rFonts w:ascii="Arial" w:eastAsia="Times New Roman" w:hAnsi="Arial" w:cs="Times New Roman"/>
      <w:sz w:val="20"/>
      <w:szCs w:val="24"/>
    </w:rPr>
  </w:style>
  <w:style w:type="paragraph" w:customStyle="1" w:styleId="FB6041F97566444795A5641EBF9FE5D04">
    <w:name w:val="FB6041F97566444795A5641EBF9FE5D04"/>
    <w:rsid w:val="0044570E"/>
    <w:pPr>
      <w:spacing w:before="120" w:after="120" w:line="240" w:lineRule="auto"/>
    </w:pPr>
    <w:rPr>
      <w:rFonts w:ascii="Arial" w:eastAsia="Times New Roman" w:hAnsi="Arial" w:cs="Times New Roman"/>
      <w:sz w:val="20"/>
      <w:szCs w:val="24"/>
    </w:rPr>
  </w:style>
  <w:style w:type="paragraph" w:customStyle="1" w:styleId="92EC458F433B461E8B40D83B0E0F7C284">
    <w:name w:val="92EC458F433B461E8B40D83B0E0F7C284"/>
    <w:rsid w:val="0044570E"/>
    <w:pPr>
      <w:spacing w:before="120" w:after="120" w:line="240" w:lineRule="auto"/>
    </w:pPr>
    <w:rPr>
      <w:rFonts w:ascii="Arial" w:eastAsia="Times New Roman" w:hAnsi="Arial" w:cs="Times New Roman"/>
      <w:sz w:val="20"/>
      <w:szCs w:val="24"/>
    </w:rPr>
  </w:style>
  <w:style w:type="paragraph" w:customStyle="1" w:styleId="329B09CAD72B4F5C9ACF88B7CB36464A3">
    <w:name w:val="329B09CAD72B4F5C9ACF88B7CB36464A3"/>
    <w:rsid w:val="0044570E"/>
    <w:pPr>
      <w:spacing w:before="120" w:after="120" w:line="240" w:lineRule="auto"/>
    </w:pPr>
    <w:rPr>
      <w:rFonts w:ascii="Arial" w:eastAsia="Times New Roman" w:hAnsi="Arial" w:cs="Times New Roman"/>
      <w:sz w:val="20"/>
      <w:szCs w:val="24"/>
    </w:rPr>
  </w:style>
  <w:style w:type="paragraph" w:customStyle="1" w:styleId="D0829BBFBF0840C7B98E31A9CAC96FBE3">
    <w:name w:val="D0829BBFBF0840C7B98E31A9CAC96FBE3"/>
    <w:rsid w:val="0044570E"/>
    <w:pPr>
      <w:spacing w:before="120" w:after="120" w:line="240" w:lineRule="auto"/>
    </w:pPr>
    <w:rPr>
      <w:rFonts w:ascii="Arial" w:eastAsia="Times New Roman" w:hAnsi="Arial" w:cs="Times New Roman"/>
      <w:sz w:val="20"/>
      <w:szCs w:val="24"/>
    </w:rPr>
  </w:style>
  <w:style w:type="paragraph" w:customStyle="1" w:styleId="1B4407CBA2B841868C15D732BC01CD613">
    <w:name w:val="1B4407CBA2B841868C15D732BC01CD613"/>
    <w:rsid w:val="0044570E"/>
    <w:pPr>
      <w:spacing w:before="120" w:after="120" w:line="240" w:lineRule="auto"/>
    </w:pPr>
    <w:rPr>
      <w:rFonts w:ascii="Arial" w:eastAsia="Times New Roman" w:hAnsi="Arial" w:cs="Times New Roman"/>
      <w:sz w:val="20"/>
      <w:szCs w:val="24"/>
    </w:rPr>
  </w:style>
  <w:style w:type="paragraph" w:customStyle="1" w:styleId="3E30F6F21C0844AC903E623B34739A173">
    <w:name w:val="3E30F6F21C0844AC903E623B34739A173"/>
    <w:rsid w:val="0044570E"/>
    <w:pPr>
      <w:spacing w:before="120" w:after="120" w:line="240" w:lineRule="auto"/>
    </w:pPr>
    <w:rPr>
      <w:rFonts w:ascii="Arial" w:eastAsia="Times New Roman" w:hAnsi="Arial" w:cs="Times New Roman"/>
      <w:sz w:val="20"/>
      <w:szCs w:val="24"/>
    </w:rPr>
  </w:style>
  <w:style w:type="paragraph" w:customStyle="1" w:styleId="E3E12A6CC4FB43349F8B457ACC451CB83">
    <w:name w:val="E3E12A6CC4FB43349F8B457ACC451CB83"/>
    <w:rsid w:val="0044570E"/>
    <w:pPr>
      <w:spacing w:before="120" w:after="120" w:line="240" w:lineRule="auto"/>
    </w:pPr>
    <w:rPr>
      <w:rFonts w:ascii="Arial" w:eastAsia="Times New Roman" w:hAnsi="Arial" w:cs="Times New Roman"/>
      <w:sz w:val="20"/>
      <w:szCs w:val="24"/>
    </w:rPr>
  </w:style>
  <w:style w:type="paragraph" w:customStyle="1" w:styleId="5AF72F1C981D4629916D26EE90ABE5393">
    <w:name w:val="5AF72F1C981D4629916D26EE90ABE5393"/>
    <w:rsid w:val="0044570E"/>
    <w:pPr>
      <w:spacing w:before="120" w:after="120" w:line="240" w:lineRule="auto"/>
    </w:pPr>
    <w:rPr>
      <w:rFonts w:ascii="Arial" w:eastAsia="Times New Roman" w:hAnsi="Arial" w:cs="Times New Roman"/>
      <w:sz w:val="20"/>
      <w:szCs w:val="24"/>
    </w:rPr>
  </w:style>
  <w:style w:type="paragraph" w:customStyle="1" w:styleId="355BE5BBFE53447D9191F2E5F53E99253">
    <w:name w:val="355BE5BBFE53447D9191F2E5F53E99253"/>
    <w:rsid w:val="0044570E"/>
    <w:pPr>
      <w:spacing w:before="120" w:after="120" w:line="240" w:lineRule="auto"/>
    </w:pPr>
    <w:rPr>
      <w:rFonts w:ascii="Arial" w:eastAsia="Times New Roman" w:hAnsi="Arial" w:cs="Times New Roman"/>
      <w:sz w:val="20"/>
      <w:szCs w:val="24"/>
    </w:rPr>
  </w:style>
  <w:style w:type="paragraph" w:customStyle="1" w:styleId="794D7DF2571D40F782AC162346BB5F193">
    <w:name w:val="794D7DF2571D40F782AC162346BB5F193"/>
    <w:rsid w:val="0044570E"/>
    <w:pPr>
      <w:spacing w:before="120" w:after="120" w:line="240" w:lineRule="auto"/>
    </w:pPr>
    <w:rPr>
      <w:rFonts w:ascii="Arial" w:eastAsia="Times New Roman" w:hAnsi="Arial" w:cs="Times New Roman"/>
      <w:sz w:val="20"/>
      <w:szCs w:val="24"/>
    </w:rPr>
  </w:style>
  <w:style w:type="paragraph" w:customStyle="1" w:styleId="279BC27D686D4ED682573232A5FE1AF73">
    <w:name w:val="279BC27D686D4ED682573232A5FE1AF73"/>
    <w:rsid w:val="0044570E"/>
    <w:pPr>
      <w:spacing w:before="120" w:after="120" w:line="240" w:lineRule="auto"/>
    </w:pPr>
    <w:rPr>
      <w:rFonts w:ascii="Arial" w:eastAsia="Times New Roman" w:hAnsi="Arial" w:cs="Times New Roman"/>
      <w:sz w:val="20"/>
      <w:szCs w:val="24"/>
    </w:rPr>
  </w:style>
  <w:style w:type="paragraph" w:customStyle="1" w:styleId="0F4BFCE27D0A46639EDD9BA8A3A19F9B3">
    <w:name w:val="0F4BFCE27D0A46639EDD9BA8A3A19F9B3"/>
    <w:rsid w:val="0044570E"/>
    <w:pPr>
      <w:spacing w:before="120" w:after="120" w:line="240" w:lineRule="auto"/>
    </w:pPr>
    <w:rPr>
      <w:rFonts w:ascii="Arial" w:eastAsia="Times New Roman" w:hAnsi="Arial" w:cs="Times New Roman"/>
      <w:sz w:val="20"/>
      <w:szCs w:val="24"/>
    </w:rPr>
  </w:style>
  <w:style w:type="paragraph" w:customStyle="1" w:styleId="88623EEFA1F34E9D94AC90CC3BD1EB993">
    <w:name w:val="88623EEFA1F34E9D94AC90CC3BD1EB993"/>
    <w:rsid w:val="0044570E"/>
    <w:pPr>
      <w:spacing w:before="120" w:after="120" w:line="240" w:lineRule="auto"/>
    </w:pPr>
    <w:rPr>
      <w:rFonts w:ascii="Arial" w:eastAsia="Times New Roman" w:hAnsi="Arial" w:cs="Times New Roman"/>
      <w:sz w:val="20"/>
      <w:szCs w:val="24"/>
    </w:rPr>
  </w:style>
  <w:style w:type="paragraph" w:customStyle="1" w:styleId="4C4E53F80E7E4361AD1F9DA2932F1DAE3">
    <w:name w:val="4C4E53F80E7E4361AD1F9DA2932F1DAE3"/>
    <w:rsid w:val="0044570E"/>
    <w:pPr>
      <w:spacing w:before="120" w:after="120" w:line="240" w:lineRule="auto"/>
    </w:pPr>
    <w:rPr>
      <w:rFonts w:ascii="Arial" w:eastAsia="Times New Roman" w:hAnsi="Arial" w:cs="Times New Roman"/>
      <w:sz w:val="20"/>
      <w:szCs w:val="24"/>
    </w:rPr>
  </w:style>
  <w:style w:type="paragraph" w:customStyle="1" w:styleId="FAD47DA1441E4DF6BE977835F00D93F13">
    <w:name w:val="FAD47DA1441E4DF6BE977835F00D93F13"/>
    <w:rsid w:val="0044570E"/>
    <w:pPr>
      <w:spacing w:before="120" w:after="120" w:line="240" w:lineRule="auto"/>
    </w:pPr>
    <w:rPr>
      <w:rFonts w:ascii="Arial" w:eastAsia="Times New Roman" w:hAnsi="Arial" w:cs="Times New Roman"/>
      <w:sz w:val="20"/>
      <w:szCs w:val="24"/>
    </w:rPr>
  </w:style>
  <w:style w:type="paragraph" w:customStyle="1" w:styleId="418170728E614584AF971C819025C5E73">
    <w:name w:val="418170728E614584AF971C819025C5E73"/>
    <w:rsid w:val="0044570E"/>
    <w:pPr>
      <w:spacing w:before="120" w:after="120" w:line="240" w:lineRule="auto"/>
    </w:pPr>
    <w:rPr>
      <w:rFonts w:ascii="Arial" w:eastAsia="Times New Roman" w:hAnsi="Arial" w:cs="Times New Roman"/>
      <w:sz w:val="20"/>
      <w:szCs w:val="24"/>
    </w:rPr>
  </w:style>
  <w:style w:type="paragraph" w:customStyle="1" w:styleId="801016065718415BA22136AC4478FA2A3">
    <w:name w:val="801016065718415BA22136AC4478FA2A3"/>
    <w:rsid w:val="0044570E"/>
    <w:pPr>
      <w:spacing w:before="120" w:after="120" w:line="240" w:lineRule="auto"/>
    </w:pPr>
    <w:rPr>
      <w:rFonts w:ascii="Arial" w:eastAsia="Times New Roman" w:hAnsi="Arial" w:cs="Times New Roman"/>
      <w:sz w:val="20"/>
      <w:szCs w:val="24"/>
    </w:rPr>
  </w:style>
  <w:style w:type="paragraph" w:customStyle="1" w:styleId="C972FE64746E45439F850B8440674B283">
    <w:name w:val="C972FE64746E45439F850B8440674B283"/>
    <w:rsid w:val="0044570E"/>
    <w:pPr>
      <w:spacing w:before="120" w:after="120" w:line="240" w:lineRule="auto"/>
    </w:pPr>
    <w:rPr>
      <w:rFonts w:ascii="Arial" w:eastAsia="Times New Roman" w:hAnsi="Arial" w:cs="Times New Roman"/>
      <w:sz w:val="20"/>
      <w:szCs w:val="24"/>
    </w:rPr>
  </w:style>
  <w:style w:type="paragraph" w:customStyle="1" w:styleId="48493EFB205D4906AF0A1E0527385A983">
    <w:name w:val="48493EFB205D4906AF0A1E0527385A983"/>
    <w:rsid w:val="0044570E"/>
    <w:pPr>
      <w:spacing w:before="120" w:after="120" w:line="240" w:lineRule="auto"/>
    </w:pPr>
    <w:rPr>
      <w:rFonts w:ascii="Arial" w:eastAsia="Times New Roman" w:hAnsi="Arial" w:cs="Times New Roman"/>
      <w:sz w:val="20"/>
      <w:szCs w:val="24"/>
    </w:rPr>
  </w:style>
  <w:style w:type="paragraph" w:customStyle="1" w:styleId="BED7A9000E254A6A94E52C667743EBA43">
    <w:name w:val="BED7A9000E254A6A94E52C667743EBA43"/>
    <w:rsid w:val="0044570E"/>
    <w:pPr>
      <w:spacing w:before="120" w:after="120" w:line="240" w:lineRule="auto"/>
    </w:pPr>
    <w:rPr>
      <w:rFonts w:ascii="Arial" w:eastAsia="Times New Roman" w:hAnsi="Arial" w:cs="Times New Roman"/>
      <w:sz w:val="20"/>
      <w:szCs w:val="24"/>
    </w:rPr>
  </w:style>
  <w:style w:type="paragraph" w:customStyle="1" w:styleId="39A6C887C012442A85872FB07E9C23DC3">
    <w:name w:val="39A6C887C012442A85872FB07E9C23DC3"/>
    <w:rsid w:val="0044570E"/>
    <w:pPr>
      <w:spacing w:before="120" w:after="120" w:line="240" w:lineRule="auto"/>
    </w:pPr>
    <w:rPr>
      <w:rFonts w:ascii="Arial" w:eastAsia="Times New Roman" w:hAnsi="Arial" w:cs="Times New Roman"/>
      <w:sz w:val="20"/>
      <w:szCs w:val="24"/>
    </w:rPr>
  </w:style>
  <w:style w:type="paragraph" w:customStyle="1" w:styleId="117926B3DAD84322BEDCF7612C4A166A3">
    <w:name w:val="117926B3DAD84322BEDCF7612C4A166A3"/>
    <w:rsid w:val="0044570E"/>
    <w:pPr>
      <w:spacing w:before="120" w:after="120" w:line="240" w:lineRule="auto"/>
    </w:pPr>
    <w:rPr>
      <w:rFonts w:ascii="Arial" w:eastAsia="Times New Roman" w:hAnsi="Arial" w:cs="Times New Roman"/>
      <w:sz w:val="20"/>
      <w:szCs w:val="24"/>
    </w:rPr>
  </w:style>
  <w:style w:type="paragraph" w:customStyle="1" w:styleId="BB9C966154354D5A90C1ED9730A4BD3F3">
    <w:name w:val="BB9C966154354D5A90C1ED9730A4BD3F3"/>
    <w:rsid w:val="0044570E"/>
    <w:pPr>
      <w:spacing w:before="120" w:after="120" w:line="240" w:lineRule="auto"/>
    </w:pPr>
    <w:rPr>
      <w:rFonts w:ascii="Arial" w:eastAsia="Times New Roman" w:hAnsi="Arial" w:cs="Times New Roman"/>
      <w:sz w:val="20"/>
      <w:szCs w:val="24"/>
    </w:rPr>
  </w:style>
  <w:style w:type="paragraph" w:customStyle="1" w:styleId="0CD2F264A0F040D983DE06B70086681D3">
    <w:name w:val="0CD2F264A0F040D983DE06B70086681D3"/>
    <w:rsid w:val="0044570E"/>
    <w:pPr>
      <w:spacing w:before="120" w:after="120" w:line="240" w:lineRule="auto"/>
    </w:pPr>
    <w:rPr>
      <w:rFonts w:ascii="Arial" w:eastAsia="Times New Roman" w:hAnsi="Arial" w:cs="Times New Roman"/>
      <w:sz w:val="20"/>
      <w:szCs w:val="24"/>
    </w:rPr>
  </w:style>
  <w:style w:type="paragraph" w:customStyle="1" w:styleId="DEBD381EAA0540A993742D93D1B251DC3">
    <w:name w:val="DEBD381EAA0540A993742D93D1B251DC3"/>
    <w:rsid w:val="0044570E"/>
    <w:pPr>
      <w:spacing w:before="120" w:after="120" w:line="240" w:lineRule="auto"/>
    </w:pPr>
    <w:rPr>
      <w:rFonts w:ascii="Arial" w:eastAsia="Times New Roman" w:hAnsi="Arial" w:cs="Times New Roman"/>
      <w:sz w:val="20"/>
      <w:szCs w:val="24"/>
    </w:rPr>
  </w:style>
  <w:style w:type="paragraph" w:customStyle="1" w:styleId="82783B52D5B043829EDB0270833586F23">
    <w:name w:val="82783B52D5B043829EDB0270833586F23"/>
    <w:rsid w:val="0044570E"/>
    <w:pPr>
      <w:spacing w:before="120" w:after="120" w:line="240" w:lineRule="auto"/>
    </w:pPr>
    <w:rPr>
      <w:rFonts w:ascii="Arial" w:eastAsia="Times New Roman" w:hAnsi="Arial" w:cs="Times New Roman"/>
      <w:sz w:val="20"/>
      <w:szCs w:val="24"/>
    </w:rPr>
  </w:style>
  <w:style w:type="paragraph" w:customStyle="1" w:styleId="9FD5313DFD064C00A4D16294584E01063">
    <w:name w:val="9FD5313DFD064C00A4D16294584E01063"/>
    <w:rsid w:val="0044570E"/>
    <w:pPr>
      <w:spacing w:before="120" w:after="120" w:line="240" w:lineRule="auto"/>
    </w:pPr>
    <w:rPr>
      <w:rFonts w:ascii="Arial" w:eastAsia="Times New Roman" w:hAnsi="Arial" w:cs="Times New Roman"/>
      <w:sz w:val="20"/>
      <w:szCs w:val="24"/>
    </w:rPr>
  </w:style>
  <w:style w:type="paragraph" w:customStyle="1" w:styleId="CD25DE53D6A942B7A21BE06CCF200A273">
    <w:name w:val="CD25DE53D6A942B7A21BE06CCF200A273"/>
    <w:rsid w:val="0044570E"/>
    <w:pPr>
      <w:spacing w:before="120" w:after="120" w:line="240" w:lineRule="auto"/>
    </w:pPr>
    <w:rPr>
      <w:rFonts w:ascii="Arial" w:eastAsia="Times New Roman" w:hAnsi="Arial" w:cs="Times New Roman"/>
      <w:sz w:val="20"/>
      <w:szCs w:val="24"/>
    </w:rPr>
  </w:style>
  <w:style w:type="paragraph" w:customStyle="1" w:styleId="97FCBDC915CA487F80F02996F83F9E6F3">
    <w:name w:val="97FCBDC915CA487F80F02996F83F9E6F3"/>
    <w:rsid w:val="0044570E"/>
    <w:pPr>
      <w:spacing w:before="120" w:after="120" w:line="240" w:lineRule="auto"/>
    </w:pPr>
    <w:rPr>
      <w:rFonts w:ascii="Arial" w:eastAsia="Times New Roman" w:hAnsi="Arial" w:cs="Times New Roman"/>
      <w:sz w:val="20"/>
      <w:szCs w:val="24"/>
    </w:rPr>
  </w:style>
  <w:style w:type="paragraph" w:customStyle="1" w:styleId="B531498607404D3FB700E4F38F95B5973">
    <w:name w:val="B531498607404D3FB700E4F38F95B5973"/>
    <w:rsid w:val="0044570E"/>
    <w:pPr>
      <w:spacing w:before="120" w:after="120" w:line="240" w:lineRule="auto"/>
    </w:pPr>
    <w:rPr>
      <w:rFonts w:ascii="Arial" w:eastAsia="Times New Roman" w:hAnsi="Arial" w:cs="Times New Roman"/>
      <w:sz w:val="20"/>
      <w:szCs w:val="24"/>
    </w:rPr>
  </w:style>
  <w:style w:type="paragraph" w:customStyle="1" w:styleId="7446484F514C49C89BD0EE4D7CE12F223">
    <w:name w:val="7446484F514C49C89BD0EE4D7CE12F223"/>
    <w:rsid w:val="0044570E"/>
    <w:pPr>
      <w:spacing w:before="120" w:after="120" w:line="240" w:lineRule="auto"/>
    </w:pPr>
    <w:rPr>
      <w:rFonts w:ascii="Arial" w:eastAsia="Times New Roman" w:hAnsi="Arial" w:cs="Times New Roman"/>
      <w:sz w:val="20"/>
      <w:szCs w:val="24"/>
    </w:rPr>
  </w:style>
  <w:style w:type="paragraph" w:customStyle="1" w:styleId="50BFA5DB4EF04FE7990EED32376E34E23">
    <w:name w:val="50BFA5DB4EF04FE7990EED32376E34E23"/>
    <w:rsid w:val="0044570E"/>
    <w:pPr>
      <w:spacing w:before="120" w:after="120" w:line="240" w:lineRule="auto"/>
    </w:pPr>
    <w:rPr>
      <w:rFonts w:ascii="Arial" w:eastAsia="Times New Roman" w:hAnsi="Arial" w:cs="Times New Roman"/>
      <w:sz w:val="20"/>
      <w:szCs w:val="24"/>
    </w:rPr>
  </w:style>
  <w:style w:type="paragraph" w:customStyle="1" w:styleId="9D7F1AB517864F8D9F53EA87146B8FB94">
    <w:name w:val="9D7F1AB517864F8D9F53EA87146B8FB94"/>
    <w:rsid w:val="0044570E"/>
    <w:pPr>
      <w:spacing w:before="120" w:after="120" w:line="240" w:lineRule="auto"/>
    </w:pPr>
    <w:rPr>
      <w:rFonts w:ascii="Arial" w:eastAsia="Times New Roman" w:hAnsi="Arial" w:cs="Times New Roman"/>
      <w:sz w:val="20"/>
      <w:szCs w:val="24"/>
    </w:rPr>
  </w:style>
  <w:style w:type="paragraph" w:customStyle="1" w:styleId="BC67EE42383F4815A0EB63FF698869CD4">
    <w:name w:val="BC67EE42383F4815A0EB63FF698869CD4"/>
    <w:rsid w:val="0044570E"/>
    <w:pPr>
      <w:spacing w:before="120" w:after="120" w:line="240" w:lineRule="auto"/>
    </w:pPr>
    <w:rPr>
      <w:rFonts w:ascii="Arial" w:eastAsia="Times New Roman" w:hAnsi="Arial" w:cs="Times New Roman"/>
      <w:sz w:val="20"/>
      <w:szCs w:val="24"/>
    </w:rPr>
  </w:style>
  <w:style w:type="paragraph" w:customStyle="1" w:styleId="E3F8B50B1F0446828B1A2AE2329C8D6F4">
    <w:name w:val="E3F8B50B1F0446828B1A2AE2329C8D6F4"/>
    <w:rsid w:val="0044570E"/>
    <w:pPr>
      <w:spacing w:before="120" w:after="120" w:line="240" w:lineRule="auto"/>
    </w:pPr>
    <w:rPr>
      <w:rFonts w:ascii="Arial" w:eastAsia="Times New Roman" w:hAnsi="Arial" w:cs="Times New Roman"/>
      <w:sz w:val="20"/>
      <w:szCs w:val="24"/>
    </w:rPr>
  </w:style>
  <w:style w:type="paragraph" w:customStyle="1" w:styleId="8EA448EF09184DC9A3CF15057DE786124">
    <w:name w:val="8EA448EF09184DC9A3CF15057DE786124"/>
    <w:rsid w:val="0044570E"/>
    <w:pPr>
      <w:spacing w:before="120" w:after="120" w:line="240" w:lineRule="auto"/>
    </w:pPr>
    <w:rPr>
      <w:rFonts w:ascii="Arial" w:eastAsia="Times New Roman" w:hAnsi="Arial" w:cs="Times New Roman"/>
      <w:sz w:val="20"/>
      <w:szCs w:val="24"/>
    </w:rPr>
  </w:style>
  <w:style w:type="paragraph" w:customStyle="1" w:styleId="73F03CB0B0B7490F816DD35105543D814">
    <w:name w:val="73F03CB0B0B7490F816DD35105543D814"/>
    <w:rsid w:val="0044570E"/>
    <w:pPr>
      <w:spacing w:before="120" w:after="120" w:line="240" w:lineRule="auto"/>
    </w:pPr>
    <w:rPr>
      <w:rFonts w:ascii="Arial" w:eastAsia="Times New Roman" w:hAnsi="Arial" w:cs="Times New Roman"/>
      <w:sz w:val="20"/>
      <w:szCs w:val="24"/>
    </w:rPr>
  </w:style>
  <w:style w:type="paragraph" w:customStyle="1" w:styleId="ECE1E55654B54550BFDEC60D152292254">
    <w:name w:val="ECE1E55654B54550BFDEC60D152292254"/>
    <w:rsid w:val="0044570E"/>
    <w:pPr>
      <w:spacing w:before="120" w:after="120" w:line="240" w:lineRule="auto"/>
    </w:pPr>
    <w:rPr>
      <w:rFonts w:ascii="Arial" w:eastAsia="Times New Roman" w:hAnsi="Arial" w:cs="Times New Roman"/>
      <w:sz w:val="20"/>
      <w:szCs w:val="24"/>
    </w:rPr>
  </w:style>
  <w:style w:type="paragraph" w:customStyle="1" w:styleId="4459F5CB6E1B4E038A9AE6E25203FF294">
    <w:name w:val="4459F5CB6E1B4E038A9AE6E25203FF294"/>
    <w:rsid w:val="0044570E"/>
    <w:pPr>
      <w:spacing w:before="120" w:after="120" w:line="240" w:lineRule="auto"/>
    </w:pPr>
    <w:rPr>
      <w:rFonts w:ascii="Arial" w:eastAsia="Times New Roman" w:hAnsi="Arial" w:cs="Times New Roman"/>
      <w:sz w:val="20"/>
      <w:szCs w:val="24"/>
    </w:rPr>
  </w:style>
  <w:style w:type="paragraph" w:customStyle="1" w:styleId="7C646D1AE60E4125BF1E4B70CD8D9F744">
    <w:name w:val="7C646D1AE60E4125BF1E4B70CD8D9F744"/>
    <w:rsid w:val="0044570E"/>
    <w:pPr>
      <w:spacing w:before="120" w:after="120" w:line="240" w:lineRule="auto"/>
    </w:pPr>
    <w:rPr>
      <w:rFonts w:ascii="Arial" w:eastAsia="Times New Roman" w:hAnsi="Arial" w:cs="Times New Roman"/>
      <w:sz w:val="20"/>
      <w:szCs w:val="24"/>
    </w:rPr>
  </w:style>
  <w:style w:type="paragraph" w:customStyle="1" w:styleId="CBE93EFAF20B434494A071002CD676A84">
    <w:name w:val="CBE93EFAF20B434494A071002CD676A84"/>
    <w:rsid w:val="0044570E"/>
    <w:pPr>
      <w:spacing w:before="120" w:after="120" w:line="240" w:lineRule="auto"/>
    </w:pPr>
    <w:rPr>
      <w:rFonts w:ascii="Arial" w:eastAsia="Times New Roman" w:hAnsi="Arial" w:cs="Times New Roman"/>
      <w:sz w:val="20"/>
      <w:szCs w:val="24"/>
    </w:rPr>
  </w:style>
  <w:style w:type="paragraph" w:customStyle="1" w:styleId="B4BB7C64B66D4436A98A543C49F552524">
    <w:name w:val="B4BB7C64B66D4436A98A543C49F552524"/>
    <w:rsid w:val="0044570E"/>
    <w:pPr>
      <w:spacing w:before="120" w:after="120" w:line="240" w:lineRule="auto"/>
    </w:pPr>
    <w:rPr>
      <w:rFonts w:ascii="Arial" w:eastAsia="Times New Roman" w:hAnsi="Arial" w:cs="Times New Roman"/>
      <w:sz w:val="20"/>
      <w:szCs w:val="24"/>
    </w:rPr>
  </w:style>
  <w:style w:type="paragraph" w:customStyle="1" w:styleId="6ABB8576E4E84DE0AC2FB9480AAC2ACC4">
    <w:name w:val="6ABB8576E4E84DE0AC2FB9480AAC2ACC4"/>
    <w:rsid w:val="0044570E"/>
    <w:pPr>
      <w:spacing w:before="120" w:after="120" w:line="240" w:lineRule="auto"/>
    </w:pPr>
    <w:rPr>
      <w:rFonts w:ascii="Arial" w:eastAsia="Times New Roman" w:hAnsi="Arial" w:cs="Times New Roman"/>
      <w:sz w:val="20"/>
      <w:szCs w:val="24"/>
    </w:rPr>
  </w:style>
  <w:style w:type="paragraph" w:customStyle="1" w:styleId="0E57F40660B74952B3CA121F0E9A6AF64">
    <w:name w:val="0E57F40660B74952B3CA121F0E9A6AF64"/>
    <w:rsid w:val="0044570E"/>
    <w:pPr>
      <w:spacing w:before="120" w:after="120" w:line="240" w:lineRule="auto"/>
    </w:pPr>
    <w:rPr>
      <w:rFonts w:ascii="Arial" w:eastAsia="Times New Roman" w:hAnsi="Arial" w:cs="Times New Roman"/>
      <w:sz w:val="20"/>
      <w:szCs w:val="24"/>
    </w:rPr>
  </w:style>
  <w:style w:type="paragraph" w:customStyle="1" w:styleId="69B4B0BC2E704F3CA4EAEE3A63EBB4AE4">
    <w:name w:val="69B4B0BC2E704F3CA4EAEE3A63EBB4AE4"/>
    <w:rsid w:val="0044570E"/>
    <w:pPr>
      <w:spacing w:before="120" w:after="120" w:line="240" w:lineRule="auto"/>
    </w:pPr>
    <w:rPr>
      <w:rFonts w:ascii="Arial" w:eastAsia="Times New Roman" w:hAnsi="Arial" w:cs="Times New Roman"/>
      <w:sz w:val="20"/>
      <w:szCs w:val="24"/>
    </w:rPr>
  </w:style>
  <w:style w:type="paragraph" w:customStyle="1" w:styleId="BB41105971B4471986B369BC8C5363AA4">
    <w:name w:val="BB41105971B4471986B369BC8C5363AA4"/>
    <w:rsid w:val="0044570E"/>
    <w:pPr>
      <w:spacing w:before="120" w:after="120" w:line="240" w:lineRule="auto"/>
    </w:pPr>
    <w:rPr>
      <w:rFonts w:ascii="Arial" w:eastAsia="Times New Roman" w:hAnsi="Arial" w:cs="Times New Roman"/>
      <w:sz w:val="20"/>
      <w:szCs w:val="24"/>
    </w:rPr>
  </w:style>
  <w:style w:type="paragraph" w:customStyle="1" w:styleId="9408155855544A89BED35F4E613FD5A24">
    <w:name w:val="9408155855544A89BED35F4E613FD5A24"/>
    <w:rsid w:val="0044570E"/>
    <w:pPr>
      <w:spacing w:before="120" w:after="120" w:line="240" w:lineRule="auto"/>
    </w:pPr>
    <w:rPr>
      <w:rFonts w:ascii="Arial" w:eastAsia="Times New Roman" w:hAnsi="Arial" w:cs="Times New Roman"/>
      <w:sz w:val="20"/>
      <w:szCs w:val="24"/>
    </w:rPr>
  </w:style>
  <w:style w:type="paragraph" w:customStyle="1" w:styleId="84FCA87DC74543F6B079CA4D8BB9300F4">
    <w:name w:val="84FCA87DC74543F6B079CA4D8BB9300F4"/>
    <w:rsid w:val="0044570E"/>
    <w:pPr>
      <w:spacing w:before="120" w:after="120" w:line="240" w:lineRule="auto"/>
    </w:pPr>
    <w:rPr>
      <w:rFonts w:ascii="Arial" w:eastAsia="Times New Roman" w:hAnsi="Arial" w:cs="Times New Roman"/>
      <w:sz w:val="20"/>
      <w:szCs w:val="24"/>
    </w:rPr>
  </w:style>
  <w:style w:type="paragraph" w:customStyle="1" w:styleId="C0D7146A010A49D59A3C755EFA88390A3">
    <w:name w:val="C0D7146A010A49D59A3C755EFA88390A3"/>
    <w:rsid w:val="0044570E"/>
    <w:pPr>
      <w:spacing w:before="120" w:after="120" w:line="240" w:lineRule="auto"/>
    </w:pPr>
    <w:rPr>
      <w:rFonts w:ascii="Arial" w:eastAsia="Times New Roman" w:hAnsi="Arial" w:cs="Times New Roman"/>
      <w:sz w:val="20"/>
      <w:szCs w:val="24"/>
    </w:rPr>
  </w:style>
  <w:style w:type="paragraph" w:customStyle="1" w:styleId="A6D2D797A30C40BC86419898419FD4634">
    <w:name w:val="A6D2D797A30C40BC86419898419FD4634"/>
    <w:rsid w:val="0044570E"/>
    <w:pPr>
      <w:spacing w:before="60" w:after="60" w:line="240" w:lineRule="auto"/>
    </w:pPr>
    <w:rPr>
      <w:rFonts w:ascii="Arial" w:eastAsia="Times New Roman" w:hAnsi="Arial" w:cs="Times New Roman"/>
      <w:bCs/>
      <w:sz w:val="20"/>
      <w:szCs w:val="24"/>
    </w:rPr>
  </w:style>
  <w:style w:type="paragraph" w:customStyle="1" w:styleId="9C53CDE7CD04470692D49D4566CA57496">
    <w:name w:val="9C53CDE7CD04470692D49D4566CA57496"/>
    <w:rsid w:val="0044570E"/>
    <w:pPr>
      <w:spacing w:before="120" w:after="120" w:line="240" w:lineRule="auto"/>
    </w:pPr>
    <w:rPr>
      <w:rFonts w:ascii="Arial" w:eastAsia="Times New Roman" w:hAnsi="Arial" w:cs="Times New Roman"/>
      <w:sz w:val="20"/>
      <w:szCs w:val="24"/>
    </w:rPr>
  </w:style>
  <w:style w:type="paragraph" w:customStyle="1" w:styleId="440B1025AB054341A2E3124089E0F9AA6">
    <w:name w:val="440B1025AB054341A2E3124089E0F9AA6"/>
    <w:rsid w:val="0044570E"/>
    <w:pPr>
      <w:spacing w:before="120" w:after="120" w:line="240" w:lineRule="auto"/>
    </w:pPr>
    <w:rPr>
      <w:rFonts w:ascii="Arial" w:eastAsia="Times New Roman" w:hAnsi="Arial" w:cs="Times New Roman"/>
      <w:sz w:val="20"/>
      <w:szCs w:val="24"/>
    </w:rPr>
  </w:style>
  <w:style w:type="paragraph" w:customStyle="1" w:styleId="EC99224840284B7A841E85734505E1376">
    <w:name w:val="EC99224840284B7A841E85734505E1376"/>
    <w:rsid w:val="0044570E"/>
    <w:pPr>
      <w:spacing w:before="120" w:after="120" w:line="240" w:lineRule="auto"/>
    </w:pPr>
    <w:rPr>
      <w:rFonts w:ascii="Arial" w:eastAsia="Times New Roman" w:hAnsi="Arial" w:cs="Times New Roman"/>
      <w:sz w:val="20"/>
      <w:szCs w:val="24"/>
    </w:rPr>
  </w:style>
  <w:style w:type="paragraph" w:customStyle="1" w:styleId="9885A1ECF79942A6BC059CA399F0FB5F6">
    <w:name w:val="9885A1ECF79942A6BC059CA399F0FB5F6"/>
    <w:rsid w:val="0044570E"/>
    <w:pPr>
      <w:spacing w:before="120" w:after="120" w:line="240" w:lineRule="auto"/>
    </w:pPr>
    <w:rPr>
      <w:rFonts w:ascii="Arial" w:eastAsia="Times New Roman" w:hAnsi="Arial" w:cs="Times New Roman"/>
      <w:sz w:val="20"/>
      <w:szCs w:val="24"/>
    </w:rPr>
  </w:style>
  <w:style w:type="paragraph" w:customStyle="1" w:styleId="B165DE0AB3AF45AE8A9D3389CDDA27CF6">
    <w:name w:val="B165DE0AB3AF45AE8A9D3389CDDA27CF6"/>
    <w:rsid w:val="0044570E"/>
    <w:pPr>
      <w:spacing w:before="120" w:after="120" w:line="240" w:lineRule="auto"/>
    </w:pPr>
    <w:rPr>
      <w:rFonts w:ascii="Arial" w:eastAsia="Times New Roman" w:hAnsi="Arial" w:cs="Times New Roman"/>
      <w:sz w:val="20"/>
      <w:szCs w:val="24"/>
    </w:rPr>
  </w:style>
  <w:style w:type="paragraph" w:customStyle="1" w:styleId="6A24D601696A4C0AA71CF980985D9E1A6">
    <w:name w:val="6A24D601696A4C0AA71CF980985D9E1A6"/>
    <w:rsid w:val="0044570E"/>
    <w:pPr>
      <w:spacing w:before="120" w:after="120" w:line="240" w:lineRule="auto"/>
    </w:pPr>
    <w:rPr>
      <w:rFonts w:ascii="Arial" w:eastAsia="Times New Roman" w:hAnsi="Arial" w:cs="Times New Roman"/>
      <w:sz w:val="20"/>
      <w:szCs w:val="24"/>
    </w:rPr>
  </w:style>
  <w:style w:type="paragraph" w:customStyle="1" w:styleId="445C685CAF4B4FEE91193FB5173D0F506">
    <w:name w:val="445C685CAF4B4FEE91193FB5173D0F506"/>
    <w:rsid w:val="0044570E"/>
    <w:pPr>
      <w:spacing w:before="120" w:after="120" w:line="240" w:lineRule="auto"/>
    </w:pPr>
    <w:rPr>
      <w:rFonts w:ascii="Arial" w:eastAsia="Times New Roman" w:hAnsi="Arial" w:cs="Times New Roman"/>
      <w:sz w:val="20"/>
      <w:szCs w:val="24"/>
    </w:rPr>
  </w:style>
  <w:style w:type="paragraph" w:customStyle="1" w:styleId="045DE03BC07D4D28883F7A2909B9CEC57">
    <w:name w:val="045DE03BC07D4D28883F7A2909B9CEC57"/>
    <w:rsid w:val="0044570E"/>
    <w:pPr>
      <w:spacing w:before="120" w:after="120" w:line="240" w:lineRule="auto"/>
    </w:pPr>
    <w:rPr>
      <w:rFonts w:ascii="Arial" w:eastAsia="Times New Roman" w:hAnsi="Arial" w:cs="Times New Roman"/>
      <w:sz w:val="20"/>
      <w:szCs w:val="24"/>
    </w:rPr>
  </w:style>
  <w:style w:type="paragraph" w:customStyle="1" w:styleId="27E5D83D13FC4399B32FB2D95E7407DC6">
    <w:name w:val="27E5D83D13FC4399B32FB2D95E7407DC6"/>
    <w:rsid w:val="0044570E"/>
    <w:pPr>
      <w:spacing w:before="120" w:after="120" w:line="240" w:lineRule="auto"/>
    </w:pPr>
    <w:rPr>
      <w:rFonts w:ascii="Arial" w:eastAsia="Times New Roman" w:hAnsi="Arial" w:cs="Times New Roman"/>
      <w:sz w:val="20"/>
      <w:szCs w:val="24"/>
    </w:rPr>
  </w:style>
  <w:style w:type="paragraph" w:customStyle="1" w:styleId="F9C32AA6982A4DDCB1FBC58C4C16E8846">
    <w:name w:val="F9C32AA6982A4DDCB1FBC58C4C16E8846"/>
    <w:rsid w:val="0044570E"/>
    <w:pPr>
      <w:spacing w:before="120" w:after="120" w:line="240" w:lineRule="auto"/>
    </w:pPr>
    <w:rPr>
      <w:rFonts w:ascii="Arial" w:eastAsia="Times New Roman" w:hAnsi="Arial" w:cs="Times New Roman"/>
      <w:sz w:val="20"/>
      <w:szCs w:val="24"/>
    </w:rPr>
  </w:style>
  <w:style w:type="paragraph" w:customStyle="1" w:styleId="6B31465DE06244F589497C35BCE0DA606">
    <w:name w:val="6B31465DE06244F589497C35BCE0DA606"/>
    <w:rsid w:val="0044570E"/>
    <w:pPr>
      <w:spacing w:before="120" w:after="120" w:line="240" w:lineRule="auto"/>
    </w:pPr>
    <w:rPr>
      <w:rFonts w:ascii="Arial" w:eastAsia="Times New Roman" w:hAnsi="Arial" w:cs="Times New Roman"/>
      <w:sz w:val="20"/>
      <w:szCs w:val="24"/>
    </w:rPr>
  </w:style>
  <w:style w:type="paragraph" w:customStyle="1" w:styleId="83F746B21FDA489B8AD6B7BC1AF1B69A7">
    <w:name w:val="83F746B21FDA489B8AD6B7BC1AF1B69A7"/>
    <w:rsid w:val="0044570E"/>
    <w:pPr>
      <w:spacing w:before="120" w:after="120" w:line="240" w:lineRule="auto"/>
    </w:pPr>
    <w:rPr>
      <w:rFonts w:ascii="Arial" w:eastAsia="Times New Roman" w:hAnsi="Arial" w:cs="Times New Roman"/>
      <w:sz w:val="20"/>
      <w:szCs w:val="24"/>
    </w:rPr>
  </w:style>
  <w:style w:type="paragraph" w:customStyle="1" w:styleId="63160BB5A94548D48754E5D887FB18A55">
    <w:name w:val="63160BB5A94548D48754E5D887FB18A55"/>
    <w:rsid w:val="0044570E"/>
    <w:pPr>
      <w:spacing w:before="120" w:after="120" w:line="240" w:lineRule="auto"/>
    </w:pPr>
    <w:rPr>
      <w:rFonts w:ascii="Arial" w:eastAsia="Times New Roman" w:hAnsi="Arial" w:cs="Times New Roman"/>
      <w:sz w:val="20"/>
      <w:szCs w:val="24"/>
    </w:rPr>
  </w:style>
  <w:style w:type="paragraph" w:customStyle="1" w:styleId="BA2435272AE045A6A41E77AA7105554C5">
    <w:name w:val="BA2435272AE045A6A41E77AA7105554C5"/>
    <w:rsid w:val="0044570E"/>
    <w:pPr>
      <w:spacing w:before="120" w:after="120" w:line="240" w:lineRule="auto"/>
    </w:pPr>
    <w:rPr>
      <w:rFonts w:ascii="Arial" w:eastAsia="Times New Roman" w:hAnsi="Arial" w:cs="Times New Roman"/>
      <w:sz w:val="20"/>
      <w:szCs w:val="24"/>
    </w:rPr>
  </w:style>
  <w:style w:type="paragraph" w:customStyle="1" w:styleId="4A93CE6071FD424EB728E25A3760B0AF5">
    <w:name w:val="4A93CE6071FD424EB728E25A3760B0AF5"/>
    <w:rsid w:val="0044570E"/>
    <w:pPr>
      <w:spacing w:before="120" w:after="120" w:line="240" w:lineRule="auto"/>
    </w:pPr>
    <w:rPr>
      <w:rFonts w:ascii="Arial" w:eastAsia="Times New Roman" w:hAnsi="Arial" w:cs="Times New Roman"/>
      <w:sz w:val="20"/>
      <w:szCs w:val="24"/>
    </w:rPr>
  </w:style>
  <w:style w:type="paragraph" w:customStyle="1" w:styleId="7B3468F3A6974DE2B577F5CCA07B044C5">
    <w:name w:val="7B3468F3A6974DE2B577F5CCA07B044C5"/>
    <w:rsid w:val="0044570E"/>
    <w:pPr>
      <w:spacing w:before="120" w:after="120" w:line="240" w:lineRule="auto"/>
    </w:pPr>
    <w:rPr>
      <w:rFonts w:ascii="Arial" w:eastAsia="Times New Roman" w:hAnsi="Arial" w:cs="Times New Roman"/>
      <w:sz w:val="20"/>
      <w:szCs w:val="24"/>
    </w:rPr>
  </w:style>
  <w:style w:type="paragraph" w:customStyle="1" w:styleId="FB6041F97566444795A5641EBF9FE5D05">
    <w:name w:val="FB6041F97566444795A5641EBF9FE5D05"/>
    <w:rsid w:val="0044570E"/>
    <w:pPr>
      <w:spacing w:before="120" w:after="120" w:line="240" w:lineRule="auto"/>
    </w:pPr>
    <w:rPr>
      <w:rFonts w:ascii="Arial" w:eastAsia="Times New Roman" w:hAnsi="Arial" w:cs="Times New Roman"/>
      <w:sz w:val="20"/>
      <w:szCs w:val="24"/>
    </w:rPr>
  </w:style>
  <w:style w:type="paragraph" w:customStyle="1" w:styleId="92EC458F433B461E8B40D83B0E0F7C285">
    <w:name w:val="92EC458F433B461E8B40D83B0E0F7C285"/>
    <w:rsid w:val="0044570E"/>
    <w:pPr>
      <w:spacing w:before="120" w:after="120" w:line="240" w:lineRule="auto"/>
    </w:pPr>
    <w:rPr>
      <w:rFonts w:ascii="Arial" w:eastAsia="Times New Roman" w:hAnsi="Arial" w:cs="Times New Roman"/>
      <w:sz w:val="20"/>
      <w:szCs w:val="24"/>
    </w:rPr>
  </w:style>
  <w:style w:type="paragraph" w:customStyle="1" w:styleId="329B09CAD72B4F5C9ACF88B7CB36464A4">
    <w:name w:val="329B09CAD72B4F5C9ACF88B7CB36464A4"/>
    <w:rsid w:val="0044570E"/>
    <w:pPr>
      <w:spacing w:before="120" w:after="120" w:line="240" w:lineRule="auto"/>
    </w:pPr>
    <w:rPr>
      <w:rFonts w:ascii="Arial" w:eastAsia="Times New Roman" w:hAnsi="Arial" w:cs="Times New Roman"/>
      <w:sz w:val="20"/>
      <w:szCs w:val="24"/>
    </w:rPr>
  </w:style>
  <w:style w:type="paragraph" w:customStyle="1" w:styleId="D0829BBFBF0840C7B98E31A9CAC96FBE4">
    <w:name w:val="D0829BBFBF0840C7B98E31A9CAC96FBE4"/>
    <w:rsid w:val="0044570E"/>
    <w:pPr>
      <w:spacing w:before="120" w:after="120" w:line="240" w:lineRule="auto"/>
    </w:pPr>
    <w:rPr>
      <w:rFonts w:ascii="Arial" w:eastAsia="Times New Roman" w:hAnsi="Arial" w:cs="Times New Roman"/>
      <w:sz w:val="20"/>
      <w:szCs w:val="24"/>
    </w:rPr>
  </w:style>
  <w:style w:type="paragraph" w:customStyle="1" w:styleId="1B4407CBA2B841868C15D732BC01CD614">
    <w:name w:val="1B4407CBA2B841868C15D732BC01CD614"/>
    <w:rsid w:val="0044570E"/>
    <w:pPr>
      <w:spacing w:before="120" w:after="120" w:line="240" w:lineRule="auto"/>
    </w:pPr>
    <w:rPr>
      <w:rFonts w:ascii="Arial" w:eastAsia="Times New Roman" w:hAnsi="Arial" w:cs="Times New Roman"/>
      <w:sz w:val="20"/>
      <w:szCs w:val="24"/>
    </w:rPr>
  </w:style>
  <w:style w:type="paragraph" w:customStyle="1" w:styleId="3E30F6F21C0844AC903E623B34739A174">
    <w:name w:val="3E30F6F21C0844AC903E623B34739A174"/>
    <w:rsid w:val="0044570E"/>
    <w:pPr>
      <w:spacing w:before="120" w:after="120" w:line="240" w:lineRule="auto"/>
    </w:pPr>
    <w:rPr>
      <w:rFonts w:ascii="Arial" w:eastAsia="Times New Roman" w:hAnsi="Arial" w:cs="Times New Roman"/>
      <w:sz w:val="20"/>
      <w:szCs w:val="24"/>
    </w:rPr>
  </w:style>
  <w:style w:type="paragraph" w:customStyle="1" w:styleId="E3E12A6CC4FB43349F8B457ACC451CB84">
    <w:name w:val="E3E12A6CC4FB43349F8B457ACC451CB84"/>
    <w:rsid w:val="0044570E"/>
    <w:pPr>
      <w:spacing w:before="120" w:after="120" w:line="240" w:lineRule="auto"/>
    </w:pPr>
    <w:rPr>
      <w:rFonts w:ascii="Arial" w:eastAsia="Times New Roman" w:hAnsi="Arial" w:cs="Times New Roman"/>
      <w:sz w:val="20"/>
      <w:szCs w:val="24"/>
    </w:rPr>
  </w:style>
  <w:style w:type="paragraph" w:customStyle="1" w:styleId="5AF72F1C981D4629916D26EE90ABE5394">
    <w:name w:val="5AF72F1C981D4629916D26EE90ABE5394"/>
    <w:rsid w:val="0044570E"/>
    <w:pPr>
      <w:spacing w:before="120" w:after="120" w:line="240" w:lineRule="auto"/>
    </w:pPr>
    <w:rPr>
      <w:rFonts w:ascii="Arial" w:eastAsia="Times New Roman" w:hAnsi="Arial" w:cs="Times New Roman"/>
      <w:sz w:val="20"/>
      <w:szCs w:val="24"/>
    </w:rPr>
  </w:style>
  <w:style w:type="paragraph" w:customStyle="1" w:styleId="355BE5BBFE53447D9191F2E5F53E99254">
    <w:name w:val="355BE5BBFE53447D9191F2E5F53E99254"/>
    <w:rsid w:val="0044570E"/>
    <w:pPr>
      <w:spacing w:before="120" w:after="120" w:line="240" w:lineRule="auto"/>
    </w:pPr>
    <w:rPr>
      <w:rFonts w:ascii="Arial" w:eastAsia="Times New Roman" w:hAnsi="Arial" w:cs="Times New Roman"/>
      <w:sz w:val="20"/>
      <w:szCs w:val="24"/>
    </w:rPr>
  </w:style>
  <w:style w:type="paragraph" w:customStyle="1" w:styleId="794D7DF2571D40F782AC162346BB5F194">
    <w:name w:val="794D7DF2571D40F782AC162346BB5F194"/>
    <w:rsid w:val="0044570E"/>
    <w:pPr>
      <w:spacing w:before="120" w:after="120" w:line="240" w:lineRule="auto"/>
    </w:pPr>
    <w:rPr>
      <w:rFonts w:ascii="Arial" w:eastAsia="Times New Roman" w:hAnsi="Arial" w:cs="Times New Roman"/>
      <w:sz w:val="20"/>
      <w:szCs w:val="24"/>
    </w:rPr>
  </w:style>
  <w:style w:type="paragraph" w:customStyle="1" w:styleId="279BC27D686D4ED682573232A5FE1AF74">
    <w:name w:val="279BC27D686D4ED682573232A5FE1AF74"/>
    <w:rsid w:val="0044570E"/>
    <w:pPr>
      <w:spacing w:before="120" w:after="120" w:line="240" w:lineRule="auto"/>
    </w:pPr>
    <w:rPr>
      <w:rFonts w:ascii="Arial" w:eastAsia="Times New Roman" w:hAnsi="Arial" w:cs="Times New Roman"/>
      <w:sz w:val="20"/>
      <w:szCs w:val="24"/>
    </w:rPr>
  </w:style>
  <w:style w:type="paragraph" w:customStyle="1" w:styleId="0F4BFCE27D0A46639EDD9BA8A3A19F9B4">
    <w:name w:val="0F4BFCE27D0A46639EDD9BA8A3A19F9B4"/>
    <w:rsid w:val="0044570E"/>
    <w:pPr>
      <w:spacing w:before="120" w:after="120" w:line="240" w:lineRule="auto"/>
    </w:pPr>
    <w:rPr>
      <w:rFonts w:ascii="Arial" w:eastAsia="Times New Roman" w:hAnsi="Arial" w:cs="Times New Roman"/>
      <w:sz w:val="20"/>
      <w:szCs w:val="24"/>
    </w:rPr>
  </w:style>
  <w:style w:type="paragraph" w:customStyle="1" w:styleId="88623EEFA1F34E9D94AC90CC3BD1EB994">
    <w:name w:val="88623EEFA1F34E9D94AC90CC3BD1EB994"/>
    <w:rsid w:val="0044570E"/>
    <w:pPr>
      <w:spacing w:before="120" w:after="120" w:line="240" w:lineRule="auto"/>
    </w:pPr>
    <w:rPr>
      <w:rFonts w:ascii="Arial" w:eastAsia="Times New Roman" w:hAnsi="Arial" w:cs="Times New Roman"/>
      <w:sz w:val="20"/>
      <w:szCs w:val="24"/>
    </w:rPr>
  </w:style>
  <w:style w:type="paragraph" w:customStyle="1" w:styleId="4C4E53F80E7E4361AD1F9DA2932F1DAE4">
    <w:name w:val="4C4E53F80E7E4361AD1F9DA2932F1DAE4"/>
    <w:rsid w:val="0044570E"/>
    <w:pPr>
      <w:spacing w:before="120" w:after="120" w:line="240" w:lineRule="auto"/>
    </w:pPr>
    <w:rPr>
      <w:rFonts w:ascii="Arial" w:eastAsia="Times New Roman" w:hAnsi="Arial" w:cs="Times New Roman"/>
      <w:sz w:val="20"/>
      <w:szCs w:val="24"/>
    </w:rPr>
  </w:style>
  <w:style w:type="paragraph" w:customStyle="1" w:styleId="FAD47DA1441E4DF6BE977835F00D93F14">
    <w:name w:val="FAD47DA1441E4DF6BE977835F00D93F14"/>
    <w:rsid w:val="0044570E"/>
    <w:pPr>
      <w:spacing w:before="120" w:after="120" w:line="240" w:lineRule="auto"/>
    </w:pPr>
    <w:rPr>
      <w:rFonts w:ascii="Arial" w:eastAsia="Times New Roman" w:hAnsi="Arial" w:cs="Times New Roman"/>
      <w:sz w:val="20"/>
      <w:szCs w:val="24"/>
    </w:rPr>
  </w:style>
  <w:style w:type="paragraph" w:customStyle="1" w:styleId="418170728E614584AF971C819025C5E74">
    <w:name w:val="418170728E614584AF971C819025C5E74"/>
    <w:rsid w:val="0044570E"/>
    <w:pPr>
      <w:spacing w:before="120" w:after="120" w:line="240" w:lineRule="auto"/>
    </w:pPr>
    <w:rPr>
      <w:rFonts w:ascii="Arial" w:eastAsia="Times New Roman" w:hAnsi="Arial" w:cs="Times New Roman"/>
      <w:sz w:val="20"/>
      <w:szCs w:val="24"/>
    </w:rPr>
  </w:style>
  <w:style w:type="paragraph" w:customStyle="1" w:styleId="801016065718415BA22136AC4478FA2A4">
    <w:name w:val="801016065718415BA22136AC4478FA2A4"/>
    <w:rsid w:val="0044570E"/>
    <w:pPr>
      <w:spacing w:before="120" w:after="120" w:line="240" w:lineRule="auto"/>
    </w:pPr>
    <w:rPr>
      <w:rFonts w:ascii="Arial" w:eastAsia="Times New Roman" w:hAnsi="Arial" w:cs="Times New Roman"/>
      <w:sz w:val="20"/>
      <w:szCs w:val="24"/>
    </w:rPr>
  </w:style>
  <w:style w:type="paragraph" w:customStyle="1" w:styleId="C972FE64746E45439F850B8440674B284">
    <w:name w:val="C972FE64746E45439F850B8440674B284"/>
    <w:rsid w:val="0044570E"/>
    <w:pPr>
      <w:spacing w:before="120" w:after="120" w:line="240" w:lineRule="auto"/>
    </w:pPr>
    <w:rPr>
      <w:rFonts w:ascii="Arial" w:eastAsia="Times New Roman" w:hAnsi="Arial" w:cs="Times New Roman"/>
      <w:sz w:val="20"/>
      <w:szCs w:val="24"/>
    </w:rPr>
  </w:style>
  <w:style w:type="paragraph" w:customStyle="1" w:styleId="48493EFB205D4906AF0A1E0527385A984">
    <w:name w:val="48493EFB205D4906AF0A1E0527385A984"/>
    <w:rsid w:val="0044570E"/>
    <w:pPr>
      <w:spacing w:before="120" w:after="120" w:line="240" w:lineRule="auto"/>
    </w:pPr>
    <w:rPr>
      <w:rFonts w:ascii="Arial" w:eastAsia="Times New Roman" w:hAnsi="Arial" w:cs="Times New Roman"/>
      <w:sz w:val="20"/>
      <w:szCs w:val="24"/>
    </w:rPr>
  </w:style>
  <w:style w:type="paragraph" w:customStyle="1" w:styleId="BED7A9000E254A6A94E52C667743EBA44">
    <w:name w:val="BED7A9000E254A6A94E52C667743EBA44"/>
    <w:rsid w:val="0044570E"/>
    <w:pPr>
      <w:spacing w:before="120" w:after="120" w:line="240" w:lineRule="auto"/>
    </w:pPr>
    <w:rPr>
      <w:rFonts w:ascii="Arial" w:eastAsia="Times New Roman" w:hAnsi="Arial" w:cs="Times New Roman"/>
      <w:sz w:val="20"/>
      <w:szCs w:val="24"/>
    </w:rPr>
  </w:style>
  <w:style w:type="paragraph" w:customStyle="1" w:styleId="39A6C887C012442A85872FB07E9C23DC4">
    <w:name w:val="39A6C887C012442A85872FB07E9C23DC4"/>
    <w:rsid w:val="0044570E"/>
    <w:pPr>
      <w:spacing w:before="120" w:after="120" w:line="240" w:lineRule="auto"/>
    </w:pPr>
    <w:rPr>
      <w:rFonts w:ascii="Arial" w:eastAsia="Times New Roman" w:hAnsi="Arial" w:cs="Times New Roman"/>
      <w:sz w:val="20"/>
      <w:szCs w:val="24"/>
    </w:rPr>
  </w:style>
  <w:style w:type="paragraph" w:customStyle="1" w:styleId="117926B3DAD84322BEDCF7612C4A166A4">
    <w:name w:val="117926B3DAD84322BEDCF7612C4A166A4"/>
    <w:rsid w:val="0044570E"/>
    <w:pPr>
      <w:spacing w:before="120" w:after="120" w:line="240" w:lineRule="auto"/>
    </w:pPr>
    <w:rPr>
      <w:rFonts w:ascii="Arial" w:eastAsia="Times New Roman" w:hAnsi="Arial" w:cs="Times New Roman"/>
      <w:sz w:val="20"/>
      <w:szCs w:val="24"/>
    </w:rPr>
  </w:style>
  <w:style w:type="paragraph" w:customStyle="1" w:styleId="BB9C966154354D5A90C1ED9730A4BD3F4">
    <w:name w:val="BB9C966154354D5A90C1ED9730A4BD3F4"/>
    <w:rsid w:val="0044570E"/>
    <w:pPr>
      <w:spacing w:before="120" w:after="120" w:line="240" w:lineRule="auto"/>
    </w:pPr>
    <w:rPr>
      <w:rFonts w:ascii="Arial" w:eastAsia="Times New Roman" w:hAnsi="Arial" w:cs="Times New Roman"/>
      <w:sz w:val="20"/>
      <w:szCs w:val="24"/>
    </w:rPr>
  </w:style>
  <w:style w:type="paragraph" w:customStyle="1" w:styleId="0CD2F264A0F040D983DE06B70086681D4">
    <w:name w:val="0CD2F264A0F040D983DE06B70086681D4"/>
    <w:rsid w:val="0044570E"/>
    <w:pPr>
      <w:spacing w:before="120" w:after="120" w:line="240" w:lineRule="auto"/>
    </w:pPr>
    <w:rPr>
      <w:rFonts w:ascii="Arial" w:eastAsia="Times New Roman" w:hAnsi="Arial" w:cs="Times New Roman"/>
      <w:sz w:val="20"/>
      <w:szCs w:val="24"/>
    </w:rPr>
  </w:style>
  <w:style w:type="paragraph" w:customStyle="1" w:styleId="DEBD381EAA0540A993742D93D1B251DC4">
    <w:name w:val="DEBD381EAA0540A993742D93D1B251DC4"/>
    <w:rsid w:val="0044570E"/>
    <w:pPr>
      <w:spacing w:before="120" w:after="120" w:line="240" w:lineRule="auto"/>
    </w:pPr>
    <w:rPr>
      <w:rFonts w:ascii="Arial" w:eastAsia="Times New Roman" w:hAnsi="Arial" w:cs="Times New Roman"/>
      <w:sz w:val="20"/>
      <w:szCs w:val="24"/>
    </w:rPr>
  </w:style>
  <w:style w:type="paragraph" w:customStyle="1" w:styleId="82783B52D5B043829EDB0270833586F24">
    <w:name w:val="82783B52D5B043829EDB0270833586F24"/>
    <w:rsid w:val="0044570E"/>
    <w:pPr>
      <w:spacing w:before="120" w:after="120" w:line="240" w:lineRule="auto"/>
    </w:pPr>
    <w:rPr>
      <w:rFonts w:ascii="Arial" w:eastAsia="Times New Roman" w:hAnsi="Arial" w:cs="Times New Roman"/>
      <w:sz w:val="20"/>
      <w:szCs w:val="24"/>
    </w:rPr>
  </w:style>
  <w:style w:type="paragraph" w:customStyle="1" w:styleId="9FD5313DFD064C00A4D16294584E01064">
    <w:name w:val="9FD5313DFD064C00A4D16294584E01064"/>
    <w:rsid w:val="0044570E"/>
    <w:pPr>
      <w:spacing w:before="120" w:after="120" w:line="240" w:lineRule="auto"/>
    </w:pPr>
    <w:rPr>
      <w:rFonts w:ascii="Arial" w:eastAsia="Times New Roman" w:hAnsi="Arial" w:cs="Times New Roman"/>
      <w:sz w:val="20"/>
      <w:szCs w:val="24"/>
    </w:rPr>
  </w:style>
  <w:style w:type="paragraph" w:customStyle="1" w:styleId="CD25DE53D6A942B7A21BE06CCF200A274">
    <w:name w:val="CD25DE53D6A942B7A21BE06CCF200A274"/>
    <w:rsid w:val="0044570E"/>
    <w:pPr>
      <w:spacing w:before="120" w:after="120" w:line="240" w:lineRule="auto"/>
    </w:pPr>
    <w:rPr>
      <w:rFonts w:ascii="Arial" w:eastAsia="Times New Roman" w:hAnsi="Arial" w:cs="Times New Roman"/>
      <w:sz w:val="20"/>
      <w:szCs w:val="24"/>
    </w:rPr>
  </w:style>
  <w:style w:type="paragraph" w:customStyle="1" w:styleId="97FCBDC915CA487F80F02996F83F9E6F4">
    <w:name w:val="97FCBDC915CA487F80F02996F83F9E6F4"/>
    <w:rsid w:val="0044570E"/>
    <w:pPr>
      <w:spacing w:before="120" w:after="120" w:line="240" w:lineRule="auto"/>
    </w:pPr>
    <w:rPr>
      <w:rFonts w:ascii="Arial" w:eastAsia="Times New Roman" w:hAnsi="Arial" w:cs="Times New Roman"/>
      <w:sz w:val="20"/>
      <w:szCs w:val="24"/>
    </w:rPr>
  </w:style>
  <w:style w:type="paragraph" w:customStyle="1" w:styleId="B531498607404D3FB700E4F38F95B5974">
    <w:name w:val="B531498607404D3FB700E4F38F95B5974"/>
    <w:rsid w:val="0044570E"/>
    <w:pPr>
      <w:spacing w:before="120" w:after="120" w:line="240" w:lineRule="auto"/>
    </w:pPr>
    <w:rPr>
      <w:rFonts w:ascii="Arial" w:eastAsia="Times New Roman" w:hAnsi="Arial" w:cs="Times New Roman"/>
      <w:sz w:val="20"/>
      <w:szCs w:val="24"/>
    </w:rPr>
  </w:style>
  <w:style w:type="paragraph" w:customStyle="1" w:styleId="7446484F514C49C89BD0EE4D7CE12F224">
    <w:name w:val="7446484F514C49C89BD0EE4D7CE12F224"/>
    <w:rsid w:val="0044570E"/>
    <w:pPr>
      <w:spacing w:before="120" w:after="120" w:line="240" w:lineRule="auto"/>
    </w:pPr>
    <w:rPr>
      <w:rFonts w:ascii="Arial" w:eastAsia="Times New Roman" w:hAnsi="Arial" w:cs="Times New Roman"/>
      <w:sz w:val="20"/>
      <w:szCs w:val="24"/>
    </w:rPr>
  </w:style>
  <w:style w:type="paragraph" w:customStyle="1" w:styleId="50BFA5DB4EF04FE7990EED32376E34E24">
    <w:name w:val="50BFA5DB4EF04FE7990EED32376E34E24"/>
    <w:rsid w:val="0044570E"/>
    <w:pPr>
      <w:spacing w:before="120" w:after="120" w:line="240" w:lineRule="auto"/>
    </w:pPr>
    <w:rPr>
      <w:rFonts w:ascii="Arial" w:eastAsia="Times New Roman" w:hAnsi="Arial" w:cs="Times New Roman"/>
      <w:sz w:val="20"/>
      <w:szCs w:val="24"/>
    </w:rPr>
  </w:style>
  <w:style w:type="paragraph" w:customStyle="1" w:styleId="9D7F1AB517864F8D9F53EA87146B8FB95">
    <w:name w:val="9D7F1AB517864F8D9F53EA87146B8FB95"/>
    <w:rsid w:val="0044570E"/>
    <w:pPr>
      <w:spacing w:before="120" w:after="120" w:line="240" w:lineRule="auto"/>
    </w:pPr>
    <w:rPr>
      <w:rFonts w:ascii="Arial" w:eastAsia="Times New Roman" w:hAnsi="Arial" w:cs="Times New Roman"/>
      <w:sz w:val="20"/>
      <w:szCs w:val="24"/>
    </w:rPr>
  </w:style>
  <w:style w:type="paragraph" w:customStyle="1" w:styleId="BC67EE42383F4815A0EB63FF698869CD5">
    <w:name w:val="BC67EE42383F4815A0EB63FF698869CD5"/>
    <w:rsid w:val="0044570E"/>
    <w:pPr>
      <w:spacing w:before="120" w:after="120" w:line="240" w:lineRule="auto"/>
    </w:pPr>
    <w:rPr>
      <w:rFonts w:ascii="Arial" w:eastAsia="Times New Roman" w:hAnsi="Arial" w:cs="Times New Roman"/>
      <w:sz w:val="20"/>
      <w:szCs w:val="24"/>
    </w:rPr>
  </w:style>
  <w:style w:type="paragraph" w:customStyle="1" w:styleId="E3F8B50B1F0446828B1A2AE2329C8D6F5">
    <w:name w:val="E3F8B50B1F0446828B1A2AE2329C8D6F5"/>
    <w:rsid w:val="0044570E"/>
    <w:pPr>
      <w:spacing w:before="120" w:after="120" w:line="240" w:lineRule="auto"/>
    </w:pPr>
    <w:rPr>
      <w:rFonts w:ascii="Arial" w:eastAsia="Times New Roman" w:hAnsi="Arial" w:cs="Times New Roman"/>
      <w:sz w:val="20"/>
      <w:szCs w:val="24"/>
    </w:rPr>
  </w:style>
  <w:style w:type="paragraph" w:customStyle="1" w:styleId="8EA448EF09184DC9A3CF15057DE786125">
    <w:name w:val="8EA448EF09184DC9A3CF15057DE786125"/>
    <w:rsid w:val="0044570E"/>
    <w:pPr>
      <w:spacing w:before="120" w:after="120" w:line="240" w:lineRule="auto"/>
    </w:pPr>
    <w:rPr>
      <w:rFonts w:ascii="Arial" w:eastAsia="Times New Roman" w:hAnsi="Arial" w:cs="Times New Roman"/>
      <w:sz w:val="20"/>
      <w:szCs w:val="24"/>
    </w:rPr>
  </w:style>
  <w:style w:type="paragraph" w:customStyle="1" w:styleId="73F03CB0B0B7490F816DD35105543D815">
    <w:name w:val="73F03CB0B0B7490F816DD35105543D815"/>
    <w:rsid w:val="0044570E"/>
    <w:pPr>
      <w:spacing w:before="120" w:after="120" w:line="240" w:lineRule="auto"/>
    </w:pPr>
    <w:rPr>
      <w:rFonts w:ascii="Arial" w:eastAsia="Times New Roman" w:hAnsi="Arial" w:cs="Times New Roman"/>
      <w:sz w:val="20"/>
      <w:szCs w:val="24"/>
    </w:rPr>
  </w:style>
  <w:style w:type="paragraph" w:customStyle="1" w:styleId="ECE1E55654B54550BFDEC60D152292255">
    <w:name w:val="ECE1E55654B54550BFDEC60D152292255"/>
    <w:rsid w:val="0044570E"/>
    <w:pPr>
      <w:spacing w:before="120" w:after="120" w:line="240" w:lineRule="auto"/>
    </w:pPr>
    <w:rPr>
      <w:rFonts w:ascii="Arial" w:eastAsia="Times New Roman" w:hAnsi="Arial" w:cs="Times New Roman"/>
      <w:sz w:val="20"/>
      <w:szCs w:val="24"/>
    </w:rPr>
  </w:style>
  <w:style w:type="paragraph" w:customStyle="1" w:styleId="4459F5CB6E1B4E038A9AE6E25203FF295">
    <w:name w:val="4459F5CB6E1B4E038A9AE6E25203FF295"/>
    <w:rsid w:val="0044570E"/>
    <w:pPr>
      <w:spacing w:before="120" w:after="120" w:line="240" w:lineRule="auto"/>
    </w:pPr>
    <w:rPr>
      <w:rFonts w:ascii="Arial" w:eastAsia="Times New Roman" w:hAnsi="Arial" w:cs="Times New Roman"/>
      <w:sz w:val="20"/>
      <w:szCs w:val="24"/>
    </w:rPr>
  </w:style>
  <w:style w:type="paragraph" w:customStyle="1" w:styleId="7C646D1AE60E4125BF1E4B70CD8D9F745">
    <w:name w:val="7C646D1AE60E4125BF1E4B70CD8D9F745"/>
    <w:rsid w:val="0044570E"/>
    <w:pPr>
      <w:spacing w:before="120" w:after="120" w:line="240" w:lineRule="auto"/>
    </w:pPr>
    <w:rPr>
      <w:rFonts w:ascii="Arial" w:eastAsia="Times New Roman" w:hAnsi="Arial" w:cs="Times New Roman"/>
      <w:sz w:val="20"/>
      <w:szCs w:val="24"/>
    </w:rPr>
  </w:style>
  <w:style w:type="paragraph" w:customStyle="1" w:styleId="CBE93EFAF20B434494A071002CD676A85">
    <w:name w:val="CBE93EFAF20B434494A071002CD676A85"/>
    <w:rsid w:val="0044570E"/>
    <w:pPr>
      <w:spacing w:before="120" w:after="120" w:line="240" w:lineRule="auto"/>
    </w:pPr>
    <w:rPr>
      <w:rFonts w:ascii="Arial" w:eastAsia="Times New Roman" w:hAnsi="Arial" w:cs="Times New Roman"/>
      <w:sz w:val="20"/>
      <w:szCs w:val="24"/>
    </w:rPr>
  </w:style>
  <w:style w:type="paragraph" w:customStyle="1" w:styleId="B4BB7C64B66D4436A98A543C49F552525">
    <w:name w:val="B4BB7C64B66D4436A98A543C49F552525"/>
    <w:rsid w:val="0044570E"/>
    <w:pPr>
      <w:spacing w:before="120" w:after="120" w:line="240" w:lineRule="auto"/>
    </w:pPr>
    <w:rPr>
      <w:rFonts w:ascii="Arial" w:eastAsia="Times New Roman" w:hAnsi="Arial" w:cs="Times New Roman"/>
      <w:sz w:val="20"/>
      <w:szCs w:val="24"/>
    </w:rPr>
  </w:style>
  <w:style w:type="paragraph" w:customStyle="1" w:styleId="6ABB8576E4E84DE0AC2FB9480AAC2ACC5">
    <w:name w:val="6ABB8576E4E84DE0AC2FB9480AAC2ACC5"/>
    <w:rsid w:val="0044570E"/>
    <w:pPr>
      <w:spacing w:before="120" w:after="120" w:line="240" w:lineRule="auto"/>
    </w:pPr>
    <w:rPr>
      <w:rFonts w:ascii="Arial" w:eastAsia="Times New Roman" w:hAnsi="Arial" w:cs="Times New Roman"/>
      <w:sz w:val="20"/>
      <w:szCs w:val="24"/>
    </w:rPr>
  </w:style>
  <w:style w:type="paragraph" w:customStyle="1" w:styleId="0E57F40660B74952B3CA121F0E9A6AF65">
    <w:name w:val="0E57F40660B74952B3CA121F0E9A6AF65"/>
    <w:rsid w:val="0044570E"/>
    <w:pPr>
      <w:spacing w:before="120" w:after="120" w:line="240" w:lineRule="auto"/>
    </w:pPr>
    <w:rPr>
      <w:rFonts w:ascii="Arial" w:eastAsia="Times New Roman" w:hAnsi="Arial" w:cs="Times New Roman"/>
      <w:sz w:val="20"/>
      <w:szCs w:val="24"/>
    </w:rPr>
  </w:style>
  <w:style w:type="paragraph" w:customStyle="1" w:styleId="69B4B0BC2E704F3CA4EAEE3A63EBB4AE5">
    <w:name w:val="69B4B0BC2E704F3CA4EAEE3A63EBB4AE5"/>
    <w:rsid w:val="0044570E"/>
    <w:pPr>
      <w:spacing w:before="120" w:after="120" w:line="240" w:lineRule="auto"/>
    </w:pPr>
    <w:rPr>
      <w:rFonts w:ascii="Arial" w:eastAsia="Times New Roman" w:hAnsi="Arial" w:cs="Times New Roman"/>
      <w:sz w:val="20"/>
      <w:szCs w:val="24"/>
    </w:rPr>
  </w:style>
  <w:style w:type="paragraph" w:customStyle="1" w:styleId="BB41105971B4471986B369BC8C5363AA5">
    <w:name w:val="BB41105971B4471986B369BC8C5363AA5"/>
    <w:rsid w:val="0044570E"/>
    <w:pPr>
      <w:spacing w:before="120" w:after="120" w:line="240" w:lineRule="auto"/>
    </w:pPr>
    <w:rPr>
      <w:rFonts w:ascii="Arial" w:eastAsia="Times New Roman" w:hAnsi="Arial" w:cs="Times New Roman"/>
      <w:sz w:val="20"/>
      <w:szCs w:val="24"/>
    </w:rPr>
  </w:style>
  <w:style w:type="paragraph" w:customStyle="1" w:styleId="9408155855544A89BED35F4E613FD5A25">
    <w:name w:val="9408155855544A89BED35F4E613FD5A25"/>
    <w:rsid w:val="0044570E"/>
    <w:pPr>
      <w:spacing w:before="120" w:after="120" w:line="240" w:lineRule="auto"/>
    </w:pPr>
    <w:rPr>
      <w:rFonts w:ascii="Arial" w:eastAsia="Times New Roman" w:hAnsi="Arial" w:cs="Times New Roman"/>
      <w:sz w:val="20"/>
      <w:szCs w:val="24"/>
    </w:rPr>
  </w:style>
  <w:style w:type="paragraph" w:customStyle="1" w:styleId="84FCA87DC74543F6B079CA4D8BB9300F5">
    <w:name w:val="84FCA87DC74543F6B079CA4D8BB9300F5"/>
    <w:rsid w:val="0044570E"/>
    <w:pPr>
      <w:spacing w:before="120" w:after="120" w:line="240" w:lineRule="auto"/>
    </w:pPr>
    <w:rPr>
      <w:rFonts w:ascii="Arial" w:eastAsia="Times New Roman" w:hAnsi="Arial" w:cs="Times New Roman"/>
      <w:sz w:val="20"/>
      <w:szCs w:val="24"/>
    </w:rPr>
  </w:style>
  <w:style w:type="paragraph" w:customStyle="1" w:styleId="A6D2D797A30C40BC86419898419FD4635">
    <w:name w:val="A6D2D797A30C40BC86419898419FD4635"/>
    <w:rsid w:val="0044570E"/>
    <w:pPr>
      <w:spacing w:before="60" w:after="60" w:line="240" w:lineRule="auto"/>
    </w:pPr>
    <w:rPr>
      <w:rFonts w:ascii="Arial" w:eastAsia="Times New Roman" w:hAnsi="Arial" w:cs="Times New Roman"/>
      <w:bCs/>
      <w:sz w:val="20"/>
      <w:szCs w:val="24"/>
    </w:rPr>
  </w:style>
  <w:style w:type="paragraph" w:customStyle="1" w:styleId="636D52F827D14789A7282186922B22AA">
    <w:name w:val="636D52F827D14789A7282186922B22AA"/>
    <w:rsid w:val="0044570E"/>
  </w:style>
  <w:style w:type="paragraph" w:customStyle="1" w:styleId="0BA9A70A3A294AB9A8E7FC100FA2CC5A">
    <w:name w:val="0BA9A70A3A294AB9A8E7FC100FA2CC5A"/>
    <w:rsid w:val="0044570E"/>
  </w:style>
  <w:style w:type="paragraph" w:customStyle="1" w:styleId="F634E0C1B6614D9EB13D1DD85A5A1C99">
    <w:name w:val="F634E0C1B6614D9EB13D1DD85A5A1C99"/>
    <w:rsid w:val="0044570E"/>
  </w:style>
  <w:style w:type="paragraph" w:customStyle="1" w:styleId="AF34A818B67F4AF6898D5AE630600CF0">
    <w:name w:val="AF34A818B67F4AF6898D5AE630600CF0"/>
    <w:rsid w:val="0044570E"/>
  </w:style>
  <w:style w:type="paragraph" w:customStyle="1" w:styleId="88AC172EBA704E229FD416B6B02CB463">
    <w:name w:val="88AC172EBA704E229FD416B6B02CB463"/>
    <w:rsid w:val="0044570E"/>
  </w:style>
  <w:style w:type="paragraph" w:customStyle="1" w:styleId="2ED00F3BB74746CE8B2C2051D5EB176B">
    <w:name w:val="2ED00F3BB74746CE8B2C2051D5EB176B"/>
    <w:rsid w:val="0044570E"/>
  </w:style>
  <w:style w:type="paragraph" w:customStyle="1" w:styleId="85B7DBE1B7FE4724A74FD127B07456C8">
    <w:name w:val="85B7DBE1B7FE4724A74FD127B07456C8"/>
    <w:rsid w:val="0044570E"/>
  </w:style>
  <w:style w:type="paragraph" w:customStyle="1" w:styleId="3DF1CC8685984B5F8B758B7E86893722">
    <w:name w:val="3DF1CC8685984B5F8B758B7E86893722"/>
    <w:rsid w:val="0044570E"/>
  </w:style>
  <w:style w:type="paragraph" w:customStyle="1" w:styleId="41299B669A3549F4A2829475AB9BF939">
    <w:name w:val="41299B669A3549F4A2829475AB9BF939"/>
    <w:rsid w:val="0044570E"/>
  </w:style>
  <w:style w:type="paragraph" w:customStyle="1" w:styleId="F7EF8588C2CD408E94F8E8DC93CB8428">
    <w:name w:val="F7EF8588C2CD408E94F8E8DC93CB8428"/>
    <w:rsid w:val="0044570E"/>
  </w:style>
  <w:style w:type="paragraph" w:customStyle="1" w:styleId="BA7C8EA2C7B84D28B8EE229AD0B0F981">
    <w:name w:val="BA7C8EA2C7B84D28B8EE229AD0B0F981"/>
    <w:rsid w:val="0044570E"/>
  </w:style>
  <w:style w:type="paragraph" w:customStyle="1" w:styleId="3BFBF118F9AD4862A15C9FDC7380A8B6">
    <w:name w:val="3BFBF118F9AD4862A15C9FDC7380A8B6"/>
    <w:rsid w:val="0044570E"/>
  </w:style>
  <w:style w:type="paragraph" w:customStyle="1" w:styleId="B7738C23CEB144E18DD81550F24C7161">
    <w:name w:val="B7738C23CEB144E18DD81550F24C7161"/>
    <w:rsid w:val="0044570E"/>
  </w:style>
  <w:style w:type="paragraph" w:customStyle="1" w:styleId="EBBFDCC35AE14A0EBEEA4BDE6EA158B4">
    <w:name w:val="EBBFDCC35AE14A0EBEEA4BDE6EA158B4"/>
    <w:rsid w:val="0044570E"/>
  </w:style>
  <w:style w:type="paragraph" w:customStyle="1" w:styleId="320DFE6108104170B23DF6192BF73A34">
    <w:name w:val="320DFE6108104170B23DF6192BF73A34"/>
    <w:rsid w:val="0044570E"/>
  </w:style>
  <w:style w:type="paragraph" w:customStyle="1" w:styleId="67C62B7B8C13463299C21EC83F2DA897">
    <w:name w:val="67C62B7B8C13463299C21EC83F2DA897"/>
    <w:rsid w:val="0044570E"/>
  </w:style>
  <w:style w:type="paragraph" w:customStyle="1" w:styleId="479B99F1EB15400D869EAF7A0EF36215">
    <w:name w:val="479B99F1EB15400D869EAF7A0EF36215"/>
    <w:rsid w:val="0044570E"/>
  </w:style>
  <w:style w:type="paragraph" w:customStyle="1" w:styleId="C784F1D69DA4416086BEF0A207F414D1">
    <w:name w:val="C784F1D69DA4416086BEF0A207F414D1"/>
    <w:rsid w:val="0044570E"/>
  </w:style>
  <w:style w:type="paragraph" w:customStyle="1" w:styleId="2AEF58848D3B45A6A8FFDCD17D68A534">
    <w:name w:val="2AEF58848D3B45A6A8FFDCD17D68A534"/>
    <w:rsid w:val="0044570E"/>
  </w:style>
  <w:style w:type="paragraph" w:customStyle="1" w:styleId="DC7CB7650374404BBE269F8A5A2E5887">
    <w:name w:val="DC7CB7650374404BBE269F8A5A2E5887"/>
    <w:rsid w:val="0044570E"/>
  </w:style>
  <w:style w:type="paragraph" w:customStyle="1" w:styleId="2B1231775B584922A590E4F6C0E91E3E">
    <w:name w:val="2B1231775B584922A590E4F6C0E91E3E"/>
    <w:rsid w:val="0044570E"/>
  </w:style>
  <w:style w:type="paragraph" w:customStyle="1" w:styleId="0D1B3A32636B4FAA88531D9998861BFF">
    <w:name w:val="0D1B3A32636B4FAA88531D9998861BFF"/>
    <w:rsid w:val="0044570E"/>
  </w:style>
  <w:style w:type="paragraph" w:customStyle="1" w:styleId="95F9793D247342A58C180567FBDC1EDA">
    <w:name w:val="95F9793D247342A58C180567FBDC1EDA"/>
    <w:rsid w:val="0044570E"/>
  </w:style>
  <w:style w:type="paragraph" w:customStyle="1" w:styleId="D3C00FA14C9C4631AA0D581301D5D5D1">
    <w:name w:val="D3C00FA14C9C4631AA0D581301D5D5D1"/>
    <w:rsid w:val="0044570E"/>
  </w:style>
  <w:style w:type="paragraph" w:customStyle="1" w:styleId="FE3CAE938CCC4E06AE2929C31B0FC3EA">
    <w:name w:val="FE3CAE938CCC4E06AE2929C31B0FC3EA"/>
    <w:rsid w:val="0044570E"/>
  </w:style>
  <w:style w:type="paragraph" w:customStyle="1" w:styleId="3C22D16FA8DB407A9F3864C8041331B3">
    <w:name w:val="3C22D16FA8DB407A9F3864C8041331B3"/>
    <w:rsid w:val="0044570E"/>
  </w:style>
  <w:style w:type="paragraph" w:customStyle="1" w:styleId="217C399095414EF99F0C8713B9255694">
    <w:name w:val="217C399095414EF99F0C8713B9255694"/>
    <w:rsid w:val="0044570E"/>
  </w:style>
  <w:style w:type="paragraph" w:customStyle="1" w:styleId="D77B78DBCBD2495CB9FCAFF396952280">
    <w:name w:val="D77B78DBCBD2495CB9FCAFF396952280"/>
    <w:rsid w:val="0044570E"/>
  </w:style>
  <w:style w:type="paragraph" w:customStyle="1" w:styleId="FB297D7DB7A645A09ECCF830EE51ADD5">
    <w:name w:val="FB297D7DB7A645A09ECCF830EE51ADD5"/>
    <w:rsid w:val="0044570E"/>
  </w:style>
  <w:style w:type="paragraph" w:customStyle="1" w:styleId="E2656507CD994436A71E55E860E2CC15">
    <w:name w:val="E2656507CD994436A71E55E860E2CC15"/>
    <w:rsid w:val="0044570E"/>
  </w:style>
  <w:style w:type="paragraph" w:customStyle="1" w:styleId="2EC124B5AD994D3E88DA94F4AD14D185">
    <w:name w:val="2EC124B5AD994D3E88DA94F4AD14D185"/>
    <w:rsid w:val="0044570E"/>
  </w:style>
  <w:style w:type="paragraph" w:customStyle="1" w:styleId="26A6F49037C14F83BC95DC8A5A3A3B8B">
    <w:name w:val="26A6F49037C14F83BC95DC8A5A3A3B8B"/>
    <w:rsid w:val="0044570E"/>
  </w:style>
  <w:style w:type="paragraph" w:customStyle="1" w:styleId="578F4E02E5F842839AD57BEDA95D8975">
    <w:name w:val="578F4E02E5F842839AD57BEDA95D8975"/>
    <w:rsid w:val="0044570E"/>
  </w:style>
  <w:style w:type="paragraph" w:customStyle="1" w:styleId="57802137BD6542118655F4602A1FC9C4">
    <w:name w:val="57802137BD6542118655F4602A1FC9C4"/>
    <w:rsid w:val="0044570E"/>
  </w:style>
  <w:style w:type="paragraph" w:customStyle="1" w:styleId="7B6D0B6079BE4828A43E265CFED8FFD6">
    <w:name w:val="7B6D0B6079BE4828A43E265CFED8FFD6"/>
    <w:rsid w:val="0044570E"/>
  </w:style>
  <w:style w:type="paragraph" w:customStyle="1" w:styleId="5F68428557FC450C9EE3BFE844EA30AD">
    <w:name w:val="5F68428557FC450C9EE3BFE844EA30AD"/>
    <w:rsid w:val="0044570E"/>
  </w:style>
  <w:style w:type="paragraph" w:customStyle="1" w:styleId="32B21D6578584277883340289AA5173F">
    <w:name w:val="32B21D6578584277883340289AA5173F"/>
    <w:rsid w:val="0044570E"/>
  </w:style>
  <w:style w:type="paragraph" w:customStyle="1" w:styleId="D59A3A23DCBA46FF9796B17F123D1345">
    <w:name w:val="D59A3A23DCBA46FF9796B17F123D1345"/>
    <w:rsid w:val="0044570E"/>
  </w:style>
  <w:style w:type="paragraph" w:customStyle="1" w:styleId="667CCD509C1B466D97B77C20DD3028B4">
    <w:name w:val="667CCD509C1B466D97B77C20DD3028B4"/>
    <w:rsid w:val="0044570E"/>
  </w:style>
  <w:style w:type="paragraph" w:customStyle="1" w:styleId="F6C09E3AAF534DCE95E096F33FF21196">
    <w:name w:val="F6C09E3AAF534DCE95E096F33FF21196"/>
    <w:rsid w:val="0044570E"/>
  </w:style>
  <w:style w:type="paragraph" w:customStyle="1" w:styleId="A4810B7ACC4E4F1BA4F73C6520345B50">
    <w:name w:val="A4810B7ACC4E4F1BA4F73C6520345B50"/>
    <w:rsid w:val="0044570E"/>
  </w:style>
  <w:style w:type="paragraph" w:customStyle="1" w:styleId="F1F97466E2E943A39305AFB7886DC77E">
    <w:name w:val="F1F97466E2E943A39305AFB7886DC77E"/>
    <w:rsid w:val="0044570E"/>
  </w:style>
  <w:style w:type="paragraph" w:customStyle="1" w:styleId="F5B81364299947C783CD19D771574245">
    <w:name w:val="F5B81364299947C783CD19D771574245"/>
    <w:rsid w:val="0044570E"/>
  </w:style>
  <w:style w:type="paragraph" w:customStyle="1" w:styleId="017D03D1CA084BFA99A620A4827F5812">
    <w:name w:val="017D03D1CA084BFA99A620A4827F5812"/>
    <w:rsid w:val="0044570E"/>
  </w:style>
  <w:style w:type="paragraph" w:customStyle="1" w:styleId="4C42E6C0775D44C1AFF03E93B103F5E8">
    <w:name w:val="4C42E6C0775D44C1AFF03E93B103F5E8"/>
    <w:rsid w:val="0044570E"/>
  </w:style>
  <w:style w:type="paragraph" w:customStyle="1" w:styleId="964B623149354DD095FAA907228D363B">
    <w:name w:val="964B623149354DD095FAA907228D363B"/>
    <w:rsid w:val="0044570E"/>
  </w:style>
  <w:style w:type="paragraph" w:customStyle="1" w:styleId="EC1F792434774E90803D9108DC897E1F">
    <w:name w:val="EC1F792434774E90803D9108DC897E1F"/>
    <w:rsid w:val="0044570E"/>
  </w:style>
  <w:style w:type="paragraph" w:customStyle="1" w:styleId="9436EFF74E7647CABE9D71DAA0AB5F65">
    <w:name w:val="9436EFF74E7647CABE9D71DAA0AB5F65"/>
    <w:rsid w:val="0044570E"/>
  </w:style>
  <w:style w:type="paragraph" w:customStyle="1" w:styleId="D307F22F646042C0B2F647A1BC660455">
    <w:name w:val="D307F22F646042C0B2F647A1BC660455"/>
    <w:rsid w:val="0044570E"/>
  </w:style>
  <w:style w:type="paragraph" w:customStyle="1" w:styleId="9972BACCFB20418DA263C5CC6318CF47">
    <w:name w:val="9972BACCFB20418DA263C5CC6318CF47"/>
    <w:rsid w:val="0044570E"/>
  </w:style>
  <w:style w:type="paragraph" w:customStyle="1" w:styleId="EEC8AAFBB3E847F6A7943D103B8CA217">
    <w:name w:val="EEC8AAFBB3E847F6A7943D103B8CA217"/>
    <w:rsid w:val="0044570E"/>
  </w:style>
  <w:style w:type="paragraph" w:customStyle="1" w:styleId="1DB778FF040E41AE8F9A93E34C39E43E">
    <w:name w:val="1DB778FF040E41AE8F9A93E34C39E43E"/>
    <w:rsid w:val="0044570E"/>
  </w:style>
  <w:style w:type="paragraph" w:customStyle="1" w:styleId="3423618BDCE44217BEDDF4D995F21E25">
    <w:name w:val="3423618BDCE44217BEDDF4D995F21E25"/>
    <w:rsid w:val="0044570E"/>
  </w:style>
  <w:style w:type="paragraph" w:customStyle="1" w:styleId="F59291FEFECE4A7D815D2ECCBBA3B696">
    <w:name w:val="F59291FEFECE4A7D815D2ECCBBA3B696"/>
    <w:rsid w:val="0044570E"/>
  </w:style>
  <w:style w:type="paragraph" w:customStyle="1" w:styleId="60039ED0AB3A41168142FA62ECF233AD">
    <w:name w:val="60039ED0AB3A41168142FA62ECF233AD"/>
    <w:rsid w:val="0044570E"/>
  </w:style>
  <w:style w:type="paragraph" w:customStyle="1" w:styleId="D8AB8ED35C794B41B16636B39B1BE0CB">
    <w:name w:val="D8AB8ED35C794B41B16636B39B1BE0CB"/>
    <w:rsid w:val="0044570E"/>
  </w:style>
  <w:style w:type="paragraph" w:customStyle="1" w:styleId="C5E1ADFAEAD14710A84AF19933316E74">
    <w:name w:val="C5E1ADFAEAD14710A84AF19933316E74"/>
    <w:rsid w:val="0044570E"/>
  </w:style>
  <w:style w:type="paragraph" w:customStyle="1" w:styleId="F4A7BA5A01574198A6D621B6147518E3">
    <w:name w:val="F4A7BA5A01574198A6D621B6147518E3"/>
    <w:rsid w:val="0044570E"/>
  </w:style>
  <w:style w:type="paragraph" w:customStyle="1" w:styleId="23E0E53BCE5745708B925388E6F03529">
    <w:name w:val="23E0E53BCE5745708B925388E6F03529"/>
    <w:rsid w:val="0044570E"/>
  </w:style>
  <w:style w:type="paragraph" w:customStyle="1" w:styleId="5624CCB6110C4721BDE701ADDFED396C">
    <w:name w:val="5624CCB6110C4721BDE701ADDFED396C"/>
    <w:rsid w:val="0044570E"/>
  </w:style>
  <w:style w:type="paragraph" w:customStyle="1" w:styleId="0EDB8A5A868F4E409777E86A1A2AF977">
    <w:name w:val="0EDB8A5A868F4E409777E86A1A2AF977"/>
    <w:rsid w:val="0044570E"/>
  </w:style>
  <w:style w:type="paragraph" w:customStyle="1" w:styleId="E3565F5345FC4C08BB9C15C90B96802C">
    <w:name w:val="E3565F5345FC4C08BB9C15C90B96802C"/>
    <w:rsid w:val="0044570E"/>
  </w:style>
  <w:style w:type="paragraph" w:customStyle="1" w:styleId="01803CCDE8E74D60A087A7397272BE92">
    <w:name w:val="01803CCDE8E74D60A087A7397272BE92"/>
    <w:rsid w:val="0044570E"/>
  </w:style>
  <w:style w:type="paragraph" w:customStyle="1" w:styleId="3705FAC45BFF4B73AD161F71C0372AED">
    <w:name w:val="3705FAC45BFF4B73AD161F71C0372AED"/>
    <w:rsid w:val="0044570E"/>
  </w:style>
  <w:style w:type="paragraph" w:customStyle="1" w:styleId="D8A1C2C19C994136A67C7A536DCC69AB">
    <w:name w:val="D8A1C2C19C994136A67C7A536DCC69AB"/>
    <w:rsid w:val="0044570E"/>
  </w:style>
  <w:style w:type="paragraph" w:customStyle="1" w:styleId="9456D57A4D5A4A9EAC41CFCC886607AF">
    <w:name w:val="9456D57A4D5A4A9EAC41CFCC886607AF"/>
    <w:rsid w:val="0044570E"/>
  </w:style>
  <w:style w:type="paragraph" w:customStyle="1" w:styleId="9AF08AA82F994BE5BB25CC21B825A7CA">
    <w:name w:val="9AF08AA82F994BE5BB25CC21B825A7CA"/>
    <w:rsid w:val="0044570E"/>
  </w:style>
  <w:style w:type="paragraph" w:customStyle="1" w:styleId="4AB243B2B6FB4C0EBDC2CB6F51BB773A">
    <w:name w:val="4AB243B2B6FB4C0EBDC2CB6F51BB773A"/>
    <w:rsid w:val="0044570E"/>
  </w:style>
  <w:style w:type="paragraph" w:customStyle="1" w:styleId="DE72E9E350364C26A3BF6CBE09AF21A0">
    <w:name w:val="DE72E9E350364C26A3BF6CBE09AF21A0"/>
    <w:rsid w:val="0044570E"/>
  </w:style>
  <w:style w:type="paragraph" w:customStyle="1" w:styleId="88D51E56BAEE42809F1C9B7FB2A4FC8B">
    <w:name w:val="88D51E56BAEE42809F1C9B7FB2A4FC8B"/>
    <w:rsid w:val="0044570E"/>
  </w:style>
  <w:style w:type="paragraph" w:customStyle="1" w:styleId="B44C499E59164E6A8C7563D247F316BF">
    <w:name w:val="B44C499E59164E6A8C7563D247F316BF"/>
    <w:rsid w:val="0044570E"/>
  </w:style>
  <w:style w:type="paragraph" w:customStyle="1" w:styleId="6026BF599B5542EF9F5ABDA33DAB9703">
    <w:name w:val="6026BF599B5542EF9F5ABDA33DAB9703"/>
    <w:rsid w:val="0044570E"/>
  </w:style>
  <w:style w:type="paragraph" w:customStyle="1" w:styleId="8340671E86E14F7C887CE5EF80B6B501">
    <w:name w:val="8340671E86E14F7C887CE5EF80B6B501"/>
    <w:rsid w:val="0044570E"/>
  </w:style>
  <w:style w:type="paragraph" w:customStyle="1" w:styleId="D3CA4BC26890464790D29D8CC82D4887">
    <w:name w:val="D3CA4BC26890464790D29D8CC82D4887"/>
    <w:rsid w:val="0044570E"/>
  </w:style>
  <w:style w:type="paragraph" w:customStyle="1" w:styleId="0EBE98153559463AB851D42DF71D907B">
    <w:name w:val="0EBE98153559463AB851D42DF71D907B"/>
    <w:rsid w:val="0044570E"/>
  </w:style>
  <w:style w:type="paragraph" w:customStyle="1" w:styleId="3FCC8A0CADA94EB994A926C2C00DC75F">
    <w:name w:val="3FCC8A0CADA94EB994A926C2C00DC75F"/>
    <w:rsid w:val="0044570E"/>
  </w:style>
  <w:style w:type="paragraph" w:customStyle="1" w:styleId="0400F8B6B3354A7AA3C939019228404F">
    <w:name w:val="0400F8B6B3354A7AA3C939019228404F"/>
    <w:rsid w:val="0044570E"/>
  </w:style>
  <w:style w:type="paragraph" w:customStyle="1" w:styleId="196E608F0C38468CAAEDD1692C4E3C0A">
    <w:name w:val="196E608F0C38468CAAEDD1692C4E3C0A"/>
    <w:rsid w:val="0044570E"/>
  </w:style>
  <w:style w:type="paragraph" w:customStyle="1" w:styleId="C44CBBDA2C3C4D7690E7FDD1B8496E6D">
    <w:name w:val="C44CBBDA2C3C4D7690E7FDD1B8496E6D"/>
    <w:rsid w:val="0044570E"/>
  </w:style>
  <w:style w:type="paragraph" w:customStyle="1" w:styleId="19F02FBB9A144BB8B729988E750992F1">
    <w:name w:val="19F02FBB9A144BB8B729988E750992F1"/>
    <w:rsid w:val="0044570E"/>
  </w:style>
  <w:style w:type="paragraph" w:customStyle="1" w:styleId="FB93D24FABB44D8CB820ADD54390838E">
    <w:name w:val="FB93D24FABB44D8CB820ADD54390838E"/>
    <w:rsid w:val="0044570E"/>
  </w:style>
  <w:style w:type="paragraph" w:customStyle="1" w:styleId="23402DA7E5EA4A1ABDFB02B072A0C128">
    <w:name w:val="23402DA7E5EA4A1ABDFB02B072A0C128"/>
    <w:rsid w:val="0044570E"/>
  </w:style>
  <w:style w:type="paragraph" w:customStyle="1" w:styleId="41A5359E1CE241D28F081C794EEF1EAF">
    <w:name w:val="41A5359E1CE241D28F081C794EEF1EAF"/>
    <w:rsid w:val="0044570E"/>
  </w:style>
  <w:style w:type="paragraph" w:customStyle="1" w:styleId="C71FE5847C1043D1A6436135889BA90E">
    <w:name w:val="C71FE5847C1043D1A6436135889BA90E"/>
    <w:rsid w:val="0044570E"/>
  </w:style>
  <w:style w:type="paragraph" w:customStyle="1" w:styleId="1F28E5D5F7394184AE4924E945D0EF75">
    <w:name w:val="1F28E5D5F7394184AE4924E945D0EF75"/>
    <w:rsid w:val="0044570E"/>
  </w:style>
  <w:style w:type="paragraph" w:customStyle="1" w:styleId="84C7CA41828B4A03BE971769864310EB">
    <w:name w:val="84C7CA41828B4A03BE971769864310EB"/>
    <w:rsid w:val="0044570E"/>
  </w:style>
  <w:style w:type="paragraph" w:customStyle="1" w:styleId="5EE0347921424E7F821D98A395484427">
    <w:name w:val="5EE0347921424E7F821D98A395484427"/>
    <w:rsid w:val="0044570E"/>
  </w:style>
  <w:style w:type="paragraph" w:customStyle="1" w:styleId="4F177654FAA442BB9B843427A7ACE866">
    <w:name w:val="4F177654FAA442BB9B843427A7ACE866"/>
    <w:rsid w:val="0044570E"/>
  </w:style>
  <w:style w:type="paragraph" w:customStyle="1" w:styleId="FE7A7C4422B0496C83385D77880B0FB9">
    <w:name w:val="FE7A7C4422B0496C83385D77880B0FB9"/>
    <w:rsid w:val="0044570E"/>
  </w:style>
  <w:style w:type="paragraph" w:customStyle="1" w:styleId="6C6ACBC84AB34A0C876C4AE6DF83FE05">
    <w:name w:val="6C6ACBC84AB34A0C876C4AE6DF83FE05"/>
    <w:rsid w:val="0044570E"/>
  </w:style>
  <w:style w:type="paragraph" w:customStyle="1" w:styleId="239F19AFCD824297BC04E17AB187B4C2">
    <w:name w:val="239F19AFCD824297BC04E17AB187B4C2"/>
    <w:rsid w:val="0044570E"/>
  </w:style>
  <w:style w:type="paragraph" w:customStyle="1" w:styleId="F9DB710C0A704AACB1AEB6697E7CAA8F">
    <w:name w:val="F9DB710C0A704AACB1AEB6697E7CAA8F"/>
    <w:rsid w:val="0044570E"/>
  </w:style>
  <w:style w:type="paragraph" w:customStyle="1" w:styleId="8C8677C168E8403FB57ABF7FD8344DAC">
    <w:name w:val="8C8677C168E8403FB57ABF7FD8344DAC"/>
    <w:rsid w:val="0044570E"/>
  </w:style>
  <w:style w:type="paragraph" w:customStyle="1" w:styleId="D40F5BB827F44061838BDAEA3569E8F4">
    <w:name w:val="D40F5BB827F44061838BDAEA3569E8F4"/>
    <w:rsid w:val="0044570E"/>
  </w:style>
  <w:style w:type="paragraph" w:customStyle="1" w:styleId="1B28A25FF0BF4BD699B3ABBCAEFBE6F9">
    <w:name w:val="1B28A25FF0BF4BD699B3ABBCAEFBE6F9"/>
    <w:rsid w:val="0044570E"/>
  </w:style>
  <w:style w:type="paragraph" w:customStyle="1" w:styleId="060B34CD3BF4464FBD84F1AE235B3AFD">
    <w:name w:val="060B34CD3BF4464FBD84F1AE235B3AFD"/>
    <w:rsid w:val="0044570E"/>
  </w:style>
  <w:style w:type="paragraph" w:customStyle="1" w:styleId="4D60AED2712A4CA2B8B71565DD3A0BA0">
    <w:name w:val="4D60AED2712A4CA2B8B71565DD3A0BA0"/>
    <w:rsid w:val="0044570E"/>
  </w:style>
  <w:style w:type="paragraph" w:customStyle="1" w:styleId="938DD6F8132C460F9EB194BA9DB35D16">
    <w:name w:val="938DD6F8132C460F9EB194BA9DB35D16"/>
    <w:rsid w:val="0044570E"/>
  </w:style>
  <w:style w:type="paragraph" w:customStyle="1" w:styleId="1ABB76F224C6442F9025D9000A937D5D">
    <w:name w:val="1ABB76F224C6442F9025D9000A937D5D"/>
    <w:rsid w:val="0044570E"/>
  </w:style>
  <w:style w:type="paragraph" w:customStyle="1" w:styleId="2E045FD143B84F2EA17C58EEA75F5CF0">
    <w:name w:val="2E045FD143B84F2EA17C58EEA75F5CF0"/>
    <w:rsid w:val="0044570E"/>
  </w:style>
  <w:style w:type="paragraph" w:customStyle="1" w:styleId="7ABBEEE778F843168C0DF053B5911CFD">
    <w:name w:val="7ABBEEE778F843168C0DF053B5911CFD"/>
    <w:rsid w:val="0044570E"/>
  </w:style>
  <w:style w:type="paragraph" w:customStyle="1" w:styleId="9F72D7D1375346CC961079E41113D639">
    <w:name w:val="9F72D7D1375346CC961079E41113D639"/>
    <w:rsid w:val="0044570E"/>
  </w:style>
  <w:style w:type="paragraph" w:customStyle="1" w:styleId="7C7B11B5C4DD4047BB74FA24B072FD6B">
    <w:name w:val="7C7B11B5C4DD4047BB74FA24B072FD6B"/>
    <w:rsid w:val="0044570E"/>
  </w:style>
  <w:style w:type="paragraph" w:customStyle="1" w:styleId="D8F31D86DD4E480596C7CD438CA58A0D">
    <w:name w:val="D8F31D86DD4E480596C7CD438CA58A0D"/>
    <w:rsid w:val="0044570E"/>
  </w:style>
  <w:style w:type="paragraph" w:customStyle="1" w:styleId="6E2D655DD0EB438D83820DF56C06ECE9">
    <w:name w:val="6E2D655DD0EB438D83820DF56C06ECE9"/>
    <w:rsid w:val="0044570E"/>
  </w:style>
  <w:style w:type="paragraph" w:customStyle="1" w:styleId="D13441C8747A42DE90423F9FADAF68E7">
    <w:name w:val="D13441C8747A42DE90423F9FADAF68E7"/>
    <w:rsid w:val="0044570E"/>
  </w:style>
  <w:style w:type="paragraph" w:customStyle="1" w:styleId="A9678EE2174647B0B78C2FF7CC155570">
    <w:name w:val="A9678EE2174647B0B78C2FF7CC155570"/>
    <w:rsid w:val="0044570E"/>
  </w:style>
  <w:style w:type="paragraph" w:customStyle="1" w:styleId="6ACF70B9B92A4965859A35AA110AB24D">
    <w:name w:val="6ACF70B9B92A4965859A35AA110AB24D"/>
    <w:rsid w:val="0044570E"/>
  </w:style>
  <w:style w:type="paragraph" w:customStyle="1" w:styleId="A5A31E6AC74241B1B5DAB57F7A697936">
    <w:name w:val="A5A31E6AC74241B1B5DAB57F7A697936"/>
    <w:rsid w:val="0044570E"/>
  </w:style>
  <w:style w:type="paragraph" w:customStyle="1" w:styleId="D3BD6DA62D9541CB955DB42B0CFA9B82">
    <w:name w:val="D3BD6DA62D9541CB955DB42B0CFA9B82"/>
    <w:rsid w:val="0044570E"/>
  </w:style>
  <w:style w:type="paragraph" w:customStyle="1" w:styleId="6DDBBB461DA645A6BDBCD2940C8F30E2">
    <w:name w:val="6DDBBB461DA645A6BDBCD2940C8F30E2"/>
    <w:rsid w:val="0044570E"/>
  </w:style>
  <w:style w:type="paragraph" w:customStyle="1" w:styleId="5E971FD18F344EE49440BDAB9CBC3589">
    <w:name w:val="5E971FD18F344EE49440BDAB9CBC3589"/>
    <w:rsid w:val="0044570E"/>
  </w:style>
  <w:style w:type="paragraph" w:customStyle="1" w:styleId="F72A52D1607844F2B13B1AC41504EF9B">
    <w:name w:val="F72A52D1607844F2B13B1AC41504EF9B"/>
    <w:rsid w:val="0044570E"/>
  </w:style>
  <w:style w:type="paragraph" w:customStyle="1" w:styleId="AA5F945B1B7F44BDB0BDEE03DEA576F9">
    <w:name w:val="AA5F945B1B7F44BDB0BDEE03DEA576F9"/>
    <w:rsid w:val="0044570E"/>
  </w:style>
  <w:style w:type="paragraph" w:customStyle="1" w:styleId="6EE667B057A74F3CB8CB93CE7FF84AB3">
    <w:name w:val="6EE667B057A74F3CB8CB93CE7FF84AB3"/>
    <w:rsid w:val="0044570E"/>
  </w:style>
  <w:style w:type="paragraph" w:customStyle="1" w:styleId="22D1BCEC03D6412DABA7D88CC2B8AE7E">
    <w:name w:val="22D1BCEC03D6412DABA7D88CC2B8AE7E"/>
    <w:rsid w:val="0044570E"/>
  </w:style>
  <w:style w:type="paragraph" w:customStyle="1" w:styleId="E1E5C20C32AD43F69CE132194D602A80">
    <w:name w:val="E1E5C20C32AD43F69CE132194D602A80"/>
    <w:rsid w:val="0044570E"/>
  </w:style>
  <w:style w:type="paragraph" w:customStyle="1" w:styleId="CC789BB4392844499904DAB7C8C49345">
    <w:name w:val="CC789BB4392844499904DAB7C8C49345"/>
    <w:rsid w:val="0044570E"/>
  </w:style>
  <w:style w:type="paragraph" w:customStyle="1" w:styleId="3F8FF80A7C9B429BA819BB7271046E7D">
    <w:name w:val="3F8FF80A7C9B429BA819BB7271046E7D"/>
    <w:rsid w:val="0044570E"/>
  </w:style>
  <w:style w:type="paragraph" w:customStyle="1" w:styleId="AEF3702F5CBE4AA1A40787CCB997CB4A">
    <w:name w:val="AEF3702F5CBE4AA1A40787CCB997CB4A"/>
    <w:rsid w:val="0044570E"/>
  </w:style>
  <w:style w:type="paragraph" w:customStyle="1" w:styleId="FFF34214AFBF406B88370A75DC55A629">
    <w:name w:val="FFF34214AFBF406B88370A75DC55A629"/>
    <w:rsid w:val="0044570E"/>
  </w:style>
  <w:style w:type="paragraph" w:customStyle="1" w:styleId="F5A5AB5013344F0AA5D0244D20A2AC61">
    <w:name w:val="F5A5AB5013344F0AA5D0244D20A2AC61"/>
    <w:rsid w:val="0044570E"/>
  </w:style>
  <w:style w:type="paragraph" w:customStyle="1" w:styleId="EF65DBF9A5DF485FBB7ADC03DDC4D59F">
    <w:name w:val="EF65DBF9A5DF485FBB7ADC03DDC4D59F"/>
    <w:rsid w:val="0044570E"/>
  </w:style>
  <w:style w:type="paragraph" w:customStyle="1" w:styleId="8A3407009981422F931E04030755A51A">
    <w:name w:val="8A3407009981422F931E04030755A51A"/>
    <w:rsid w:val="0044570E"/>
  </w:style>
  <w:style w:type="paragraph" w:customStyle="1" w:styleId="F7821F04938D4317B5AD99CE971B90B9">
    <w:name w:val="F7821F04938D4317B5AD99CE971B90B9"/>
    <w:rsid w:val="0044570E"/>
  </w:style>
  <w:style w:type="paragraph" w:customStyle="1" w:styleId="83DE53E5A6B4482F894526BF05630F62">
    <w:name w:val="83DE53E5A6B4482F894526BF05630F62"/>
    <w:rsid w:val="0044570E"/>
  </w:style>
  <w:style w:type="paragraph" w:customStyle="1" w:styleId="76FF26BFDA404F4FBAEC754A8295CA13">
    <w:name w:val="76FF26BFDA404F4FBAEC754A8295CA13"/>
    <w:rsid w:val="0044570E"/>
  </w:style>
  <w:style w:type="paragraph" w:customStyle="1" w:styleId="959342AF91CB414396502D863551EFC2">
    <w:name w:val="959342AF91CB414396502D863551EFC2"/>
    <w:rsid w:val="0044570E"/>
  </w:style>
  <w:style w:type="paragraph" w:customStyle="1" w:styleId="FB8DA8496F0048F7A970033E1C85FBAD">
    <w:name w:val="FB8DA8496F0048F7A970033E1C85FBAD"/>
    <w:rsid w:val="0044570E"/>
  </w:style>
  <w:style w:type="paragraph" w:customStyle="1" w:styleId="74AC65609FA34110A0944E90B7833AEA">
    <w:name w:val="74AC65609FA34110A0944E90B7833AEA"/>
    <w:rsid w:val="0044570E"/>
  </w:style>
  <w:style w:type="paragraph" w:customStyle="1" w:styleId="1FD220036D724B368785A637464AF957">
    <w:name w:val="1FD220036D724B368785A637464AF957"/>
    <w:rsid w:val="0044570E"/>
  </w:style>
  <w:style w:type="paragraph" w:customStyle="1" w:styleId="93EA6C2407C54C2FB21E5CA78E8CFC51">
    <w:name w:val="93EA6C2407C54C2FB21E5CA78E8CFC51"/>
    <w:rsid w:val="0044570E"/>
  </w:style>
  <w:style w:type="paragraph" w:customStyle="1" w:styleId="4353264B314A4E1F8B2703DADD2735E8">
    <w:name w:val="4353264B314A4E1F8B2703DADD2735E8"/>
    <w:rsid w:val="0044570E"/>
  </w:style>
  <w:style w:type="paragraph" w:customStyle="1" w:styleId="C7A0ABF6E5944B1599544078BF720D40">
    <w:name w:val="C7A0ABF6E5944B1599544078BF720D40"/>
    <w:rsid w:val="0044570E"/>
  </w:style>
  <w:style w:type="paragraph" w:customStyle="1" w:styleId="96613011AE4F44649EC8477D814725AA">
    <w:name w:val="96613011AE4F44649EC8477D814725AA"/>
    <w:rsid w:val="0044570E"/>
  </w:style>
  <w:style w:type="paragraph" w:customStyle="1" w:styleId="6D603345701F40C4A3C99E3D84CF119C">
    <w:name w:val="6D603345701F40C4A3C99E3D84CF119C"/>
    <w:rsid w:val="0044570E"/>
  </w:style>
  <w:style w:type="paragraph" w:customStyle="1" w:styleId="03D0A77DA7EB48728ACA10CBCD0DEB8A">
    <w:name w:val="03D0A77DA7EB48728ACA10CBCD0DEB8A"/>
    <w:rsid w:val="0044570E"/>
  </w:style>
  <w:style w:type="paragraph" w:customStyle="1" w:styleId="78F3415594CA41548AD47FA61607F669">
    <w:name w:val="78F3415594CA41548AD47FA61607F669"/>
    <w:rsid w:val="0044570E"/>
  </w:style>
  <w:style w:type="paragraph" w:customStyle="1" w:styleId="2FB8C7305B2A4FC39936F545446EE85E">
    <w:name w:val="2FB8C7305B2A4FC39936F545446EE85E"/>
    <w:rsid w:val="0044570E"/>
  </w:style>
  <w:style w:type="paragraph" w:customStyle="1" w:styleId="E14AE3A8115047C3A9AC7E5AF75D3D12">
    <w:name w:val="E14AE3A8115047C3A9AC7E5AF75D3D12"/>
    <w:rsid w:val="0044570E"/>
  </w:style>
  <w:style w:type="paragraph" w:customStyle="1" w:styleId="3C2EBFD0E8614D8E83AD8B48EE3B7ACB">
    <w:name w:val="3C2EBFD0E8614D8E83AD8B48EE3B7ACB"/>
    <w:rsid w:val="0044570E"/>
  </w:style>
  <w:style w:type="paragraph" w:customStyle="1" w:styleId="7A1688060AD640868BBD703081645D80">
    <w:name w:val="7A1688060AD640868BBD703081645D80"/>
    <w:rsid w:val="0044570E"/>
  </w:style>
  <w:style w:type="paragraph" w:customStyle="1" w:styleId="3CFA81FBE3F14E4CB870E4D938FA66F2">
    <w:name w:val="3CFA81FBE3F14E4CB870E4D938FA66F2"/>
    <w:rsid w:val="0044570E"/>
  </w:style>
  <w:style w:type="paragraph" w:customStyle="1" w:styleId="37C329C4C7714FCA8459370AC8B1B305">
    <w:name w:val="37C329C4C7714FCA8459370AC8B1B305"/>
    <w:rsid w:val="0044570E"/>
  </w:style>
  <w:style w:type="paragraph" w:customStyle="1" w:styleId="9F51B5BBDEBC4FEA89DEC5434E988453">
    <w:name w:val="9F51B5BBDEBC4FEA89DEC5434E988453"/>
    <w:rsid w:val="0044570E"/>
  </w:style>
  <w:style w:type="paragraph" w:customStyle="1" w:styleId="DF04C399261040D8B15A667190F900B7">
    <w:name w:val="DF04C399261040D8B15A667190F900B7"/>
    <w:rsid w:val="0044570E"/>
  </w:style>
  <w:style w:type="paragraph" w:customStyle="1" w:styleId="8E42C93EE49741F58A3104B168738B07">
    <w:name w:val="8E42C93EE49741F58A3104B168738B07"/>
    <w:rsid w:val="0044570E"/>
  </w:style>
  <w:style w:type="paragraph" w:customStyle="1" w:styleId="9A4129E239DB4EB58CF0ED9BD7557651">
    <w:name w:val="9A4129E239DB4EB58CF0ED9BD7557651"/>
    <w:rsid w:val="0044570E"/>
  </w:style>
  <w:style w:type="paragraph" w:customStyle="1" w:styleId="F75CE54A595548D8837D03BBE5F4BADE">
    <w:name w:val="F75CE54A595548D8837D03BBE5F4BADE"/>
    <w:rsid w:val="0044570E"/>
  </w:style>
  <w:style w:type="paragraph" w:customStyle="1" w:styleId="FA151B15DD7A4A16A146E56F5EF0F539">
    <w:name w:val="FA151B15DD7A4A16A146E56F5EF0F539"/>
    <w:rsid w:val="0044570E"/>
  </w:style>
  <w:style w:type="paragraph" w:customStyle="1" w:styleId="F04173569A2B45DD894D12C131D24C5D">
    <w:name w:val="F04173569A2B45DD894D12C131D24C5D"/>
    <w:rsid w:val="0044570E"/>
  </w:style>
  <w:style w:type="paragraph" w:customStyle="1" w:styleId="E9B9DCE62DED4E858EEA1E266365AFC2">
    <w:name w:val="E9B9DCE62DED4E858EEA1E266365AFC2"/>
    <w:rsid w:val="0044570E"/>
  </w:style>
  <w:style w:type="paragraph" w:customStyle="1" w:styleId="4A88B62E875448CE81969928B1A0C0BF">
    <w:name w:val="4A88B62E875448CE81969928B1A0C0BF"/>
    <w:rsid w:val="0044570E"/>
  </w:style>
  <w:style w:type="paragraph" w:customStyle="1" w:styleId="168D712DACB04D44BB7834744FBF371D">
    <w:name w:val="168D712DACB04D44BB7834744FBF371D"/>
    <w:rsid w:val="0044570E"/>
  </w:style>
  <w:style w:type="paragraph" w:customStyle="1" w:styleId="5FB32142CC7649E3B2A8FD4EE32ABEF4">
    <w:name w:val="5FB32142CC7649E3B2A8FD4EE32ABEF4"/>
    <w:rsid w:val="0044570E"/>
  </w:style>
  <w:style w:type="paragraph" w:customStyle="1" w:styleId="4ECCC34C1A9740618D70A2FCBEA04A09">
    <w:name w:val="4ECCC34C1A9740618D70A2FCBEA04A09"/>
    <w:rsid w:val="0044570E"/>
  </w:style>
  <w:style w:type="paragraph" w:customStyle="1" w:styleId="6D865E5001144519ADBFAE7A940CB90A">
    <w:name w:val="6D865E5001144519ADBFAE7A940CB90A"/>
    <w:rsid w:val="0044570E"/>
  </w:style>
  <w:style w:type="paragraph" w:customStyle="1" w:styleId="48FDEB95692C4ECB97C12291A0C9F483">
    <w:name w:val="48FDEB95692C4ECB97C12291A0C9F483"/>
    <w:rsid w:val="0044570E"/>
  </w:style>
  <w:style w:type="paragraph" w:customStyle="1" w:styleId="69A7904D730A40AC8990AF38C78477F6">
    <w:name w:val="69A7904D730A40AC8990AF38C78477F6"/>
    <w:rsid w:val="0044570E"/>
  </w:style>
  <w:style w:type="paragraph" w:customStyle="1" w:styleId="1349BEFE211348869D9FAB187BC4132A">
    <w:name w:val="1349BEFE211348869D9FAB187BC4132A"/>
    <w:rsid w:val="0044570E"/>
  </w:style>
  <w:style w:type="paragraph" w:customStyle="1" w:styleId="6D012A7E71C148B685D82A7E766647B2">
    <w:name w:val="6D012A7E71C148B685D82A7E766647B2"/>
    <w:rsid w:val="0044570E"/>
  </w:style>
  <w:style w:type="paragraph" w:customStyle="1" w:styleId="11EA444D166948A3AAC6DED2281DDA5A">
    <w:name w:val="11EA444D166948A3AAC6DED2281DDA5A"/>
    <w:rsid w:val="0044570E"/>
  </w:style>
  <w:style w:type="paragraph" w:customStyle="1" w:styleId="6B0DBB160D7D4417A11B4DB196FD1FB8">
    <w:name w:val="6B0DBB160D7D4417A11B4DB196FD1FB8"/>
    <w:rsid w:val="0044570E"/>
  </w:style>
  <w:style w:type="paragraph" w:customStyle="1" w:styleId="AF0063F6656C42C19A42A658D9560A73">
    <w:name w:val="AF0063F6656C42C19A42A658D9560A73"/>
    <w:rsid w:val="0044570E"/>
  </w:style>
  <w:style w:type="paragraph" w:customStyle="1" w:styleId="095AC95C1027488FA177FFA3706EBCB8">
    <w:name w:val="095AC95C1027488FA177FFA3706EBCB8"/>
    <w:rsid w:val="0044570E"/>
  </w:style>
  <w:style w:type="paragraph" w:customStyle="1" w:styleId="3A6A8F40CC054790AE2ADDCA10D319EE">
    <w:name w:val="3A6A8F40CC054790AE2ADDCA10D319EE"/>
    <w:rsid w:val="0044570E"/>
  </w:style>
  <w:style w:type="paragraph" w:customStyle="1" w:styleId="58C41C4224E846608C8480A2318A4455">
    <w:name w:val="58C41C4224E846608C8480A2318A4455"/>
    <w:rsid w:val="0044570E"/>
  </w:style>
  <w:style w:type="paragraph" w:customStyle="1" w:styleId="A3F197B8977946FB959C131F937C2CC0">
    <w:name w:val="A3F197B8977946FB959C131F937C2CC0"/>
    <w:rsid w:val="0044570E"/>
  </w:style>
  <w:style w:type="paragraph" w:customStyle="1" w:styleId="0D3E9C8BD7F74755BF7C8C997DD69CB2">
    <w:name w:val="0D3E9C8BD7F74755BF7C8C997DD69CB2"/>
    <w:rsid w:val="0044570E"/>
  </w:style>
  <w:style w:type="paragraph" w:customStyle="1" w:styleId="3348920717F0480C83AF31D2ADA8C086">
    <w:name w:val="3348920717F0480C83AF31D2ADA8C086"/>
    <w:rsid w:val="0044570E"/>
  </w:style>
  <w:style w:type="paragraph" w:customStyle="1" w:styleId="85E448D3BF6444FCAE37B0D12A8C34FC">
    <w:name w:val="85E448D3BF6444FCAE37B0D12A8C34FC"/>
    <w:rsid w:val="0044570E"/>
  </w:style>
  <w:style w:type="paragraph" w:customStyle="1" w:styleId="53B5D2CDD70246CAA0BD306B50AFF59D">
    <w:name w:val="53B5D2CDD70246CAA0BD306B50AFF59D"/>
    <w:rsid w:val="0044570E"/>
  </w:style>
  <w:style w:type="paragraph" w:customStyle="1" w:styleId="E5296171706A4C5CBF06D72DAD483EFD">
    <w:name w:val="E5296171706A4C5CBF06D72DAD483EFD"/>
    <w:rsid w:val="0044570E"/>
  </w:style>
  <w:style w:type="paragraph" w:customStyle="1" w:styleId="31115AEB99B942E8B36A96B98F082A19">
    <w:name w:val="31115AEB99B942E8B36A96B98F082A19"/>
    <w:rsid w:val="0044570E"/>
  </w:style>
  <w:style w:type="paragraph" w:customStyle="1" w:styleId="1D03DCE244B54E50A9F4C1D2F4A66D55">
    <w:name w:val="1D03DCE244B54E50A9F4C1D2F4A66D55"/>
    <w:rsid w:val="0044570E"/>
  </w:style>
  <w:style w:type="paragraph" w:customStyle="1" w:styleId="BA1FC8313D964C0294818CD0D2A77FBB">
    <w:name w:val="BA1FC8313D964C0294818CD0D2A77FBB"/>
    <w:rsid w:val="0044570E"/>
  </w:style>
  <w:style w:type="paragraph" w:customStyle="1" w:styleId="BE7A98029130448D9DE35E2B66417AF2">
    <w:name w:val="BE7A98029130448D9DE35E2B66417AF2"/>
    <w:rsid w:val="0044570E"/>
  </w:style>
  <w:style w:type="paragraph" w:customStyle="1" w:styleId="35A499DCBB8544668E549A5EF4AB9D33">
    <w:name w:val="35A499DCBB8544668E549A5EF4AB9D33"/>
    <w:rsid w:val="0044570E"/>
  </w:style>
  <w:style w:type="paragraph" w:customStyle="1" w:styleId="E1FD921A60734FF3A81B7A0C05320612">
    <w:name w:val="E1FD921A60734FF3A81B7A0C05320612"/>
    <w:rsid w:val="0044570E"/>
  </w:style>
  <w:style w:type="paragraph" w:customStyle="1" w:styleId="F3B1C79F625344FDB382C9633A97FB36">
    <w:name w:val="F3B1C79F625344FDB382C9633A97FB36"/>
    <w:rsid w:val="0044570E"/>
  </w:style>
  <w:style w:type="paragraph" w:customStyle="1" w:styleId="D823ED48DB754035AC7EC21443F3F486">
    <w:name w:val="D823ED48DB754035AC7EC21443F3F486"/>
    <w:rsid w:val="0044570E"/>
  </w:style>
  <w:style w:type="paragraph" w:customStyle="1" w:styleId="939B3EB63DA2473E92109EF9B7E0CAF1">
    <w:name w:val="939B3EB63DA2473E92109EF9B7E0CAF1"/>
    <w:rsid w:val="0044570E"/>
  </w:style>
  <w:style w:type="paragraph" w:customStyle="1" w:styleId="7A82C90026284ACE99E90B00E156309C">
    <w:name w:val="7A82C90026284ACE99E90B00E156309C"/>
    <w:rsid w:val="0044570E"/>
  </w:style>
  <w:style w:type="paragraph" w:customStyle="1" w:styleId="5CFDCAC76221480C8D4290CE9D7CA642">
    <w:name w:val="5CFDCAC76221480C8D4290CE9D7CA642"/>
    <w:rsid w:val="0044570E"/>
  </w:style>
  <w:style w:type="paragraph" w:customStyle="1" w:styleId="90479708EDCD4EBDB99874D0C7F9A259">
    <w:name w:val="90479708EDCD4EBDB99874D0C7F9A259"/>
    <w:rsid w:val="0044570E"/>
  </w:style>
  <w:style w:type="paragraph" w:customStyle="1" w:styleId="16CD8A4C84C94AFCB340AD9E77F68FC6">
    <w:name w:val="16CD8A4C84C94AFCB340AD9E77F68FC6"/>
    <w:rsid w:val="0044570E"/>
  </w:style>
  <w:style w:type="paragraph" w:customStyle="1" w:styleId="B03929C70E974DD18358FF7DA26CCE94">
    <w:name w:val="B03929C70E974DD18358FF7DA26CCE94"/>
    <w:rsid w:val="0044570E"/>
  </w:style>
  <w:style w:type="paragraph" w:customStyle="1" w:styleId="D5DC5230204747149808ACAC02C365B9">
    <w:name w:val="D5DC5230204747149808ACAC02C365B9"/>
    <w:rsid w:val="0044570E"/>
  </w:style>
  <w:style w:type="paragraph" w:customStyle="1" w:styleId="AD6AD6348E2C4738A2CD3135642D77CE">
    <w:name w:val="AD6AD6348E2C4738A2CD3135642D77CE"/>
    <w:rsid w:val="0044570E"/>
  </w:style>
  <w:style w:type="paragraph" w:customStyle="1" w:styleId="4F8B357FF4374747B7C518D6A4FD19EE">
    <w:name w:val="4F8B357FF4374747B7C518D6A4FD19EE"/>
    <w:rsid w:val="0044570E"/>
  </w:style>
  <w:style w:type="paragraph" w:customStyle="1" w:styleId="7220C60B0ED644FC95D0C3DDBFB2F5BD">
    <w:name w:val="7220C60B0ED644FC95D0C3DDBFB2F5BD"/>
    <w:rsid w:val="0044570E"/>
  </w:style>
  <w:style w:type="paragraph" w:customStyle="1" w:styleId="40F424BECD584CBBBC893D841E9909CA">
    <w:name w:val="40F424BECD584CBBBC893D841E9909CA"/>
    <w:rsid w:val="0044570E"/>
  </w:style>
  <w:style w:type="paragraph" w:customStyle="1" w:styleId="602A0828A9F24E9A9325483D5C2E868D">
    <w:name w:val="602A0828A9F24E9A9325483D5C2E868D"/>
    <w:rsid w:val="0044570E"/>
  </w:style>
  <w:style w:type="paragraph" w:customStyle="1" w:styleId="90D00812CB154AAF889BE9F6E1670816">
    <w:name w:val="90D00812CB154AAF889BE9F6E1670816"/>
    <w:rsid w:val="0044570E"/>
  </w:style>
  <w:style w:type="paragraph" w:customStyle="1" w:styleId="641F36DDA7D2430EA17974F4090560E4">
    <w:name w:val="641F36DDA7D2430EA17974F4090560E4"/>
    <w:rsid w:val="0044570E"/>
  </w:style>
  <w:style w:type="paragraph" w:customStyle="1" w:styleId="F9D9C1E73028454294C28CB650EC82E5">
    <w:name w:val="F9D9C1E73028454294C28CB650EC82E5"/>
    <w:rsid w:val="0044570E"/>
  </w:style>
  <w:style w:type="paragraph" w:customStyle="1" w:styleId="7DDFF4E3E6774443BB9E87F94F436D44">
    <w:name w:val="7DDFF4E3E6774443BB9E87F94F436D44"/>
    <w:rsid w:val="00612D50"/>
  </w:style>
  <w:style w:type="paragraph" w:customStyle="1" w:styleId="4314C51E64A1433C9CB5E326AF32FB23">
    <w:name w:val="4314C51E64A1433C9CB5E326AF32FB23"/>
    <w:rsid w:val="00612D50"/>
  </w:style>
  <w:style w:type="paragraph" w:customStyle="1" w:styleId="42C87870A2284B49B19AE2D49DE103F2">
    <w:name w:val="42C87870A2284B49B19AE2D49DE103F2"/>
    <w:rsid w:val="00612D50"/>
  </w:style>
  <w:style w:type="paragraph" w:customStyle="1" w:styleId="489A949E436949BC89E9013E0D8D263A">
    <w:name w:val="489A949E436949BC89E9013E0D8D263A"/>
    <w:rsid w:val="00612D50"/>
  </w:style>
  <w:style w:type="paragraph" w:customStyle="1" w:styleId="2D578D93EE1942F5B23B6B3D7E13AB81">
    <w:name w:val="2D578D93EE1942F5B23B6B3D7E13AB81"/>
    <w:rsid w:val="00612D50"/>
  </w:style>
  <w:style w:type="paragraph" w:customStyle="1" w:styleId="6B341EC7A1BB448E8A9402273A399DE5">
    <w:name w:val="6B341EC7A1BB448E8A9402273A399DE5"/>
    <w:rsid w:val="00612D50"/>
  </w:style>
  <w:style w:type="paragraph" w:customStyle="1" w:styleId="98E19FD731324D889369365D06F9C684">
    <w:name w:val="98E19FD731324D889369365D06F9C684"/>
    <w:rsid w:val="00612D50"/>
  </w:style>
  <w:style w:type="paragraph" w:customStyle="1" w:styleId="8BE288FEA3A24551817B2B800E451032">
    <w:name w:val="8BE288FEA3A24551817B2B800E451032"/>
    <w:rsid w:val="00612D50"/>
  </w:style>
  <w:style w:type="paragraph" w:customStyle="1" w:styleId="3B3778185DD748339A9F08E8E1482AF9">
    <w:name w:val="3B3778185DD748339A9F08E8E1482AF9"/>
    <w:rsid w:val="00612D50"/>
  </w:style>
  <w:style w:type="paragraph" w:customStyle="1" w:styleId="8A379D032539419089067DBEB164F413">
    <w:name w:val="8A379D032539419089067DBEB164F413"/>
    <w:rsid w:val="00612D50"/>
  </w:style>
  <w:style w:type="paragraph" w:customStyle="1" w:styleId="1CCFA8FAB6F547FD9AC095DEDBD57439">
    <w:name w:val="1CCFA8FAB6F547FD9AC095DEDBD57439"/>
    <w:rsid w:val="00612D50"/>
  </w:style>
  <w:style w:type="paragraph" w:customStyle="1" w:styleId="C70CA6E5643D4A47B6B3F018B1DB89C1">
    <w:name w:val="C70CA6E5643D4A47B6B3F018B1DB89C1"/>
    <w:rsid w:val="00612D50"/>
  </w:style>
  <w:style w:type="paragraph" w:customStyle="1" w:styleId="BAB79985DD344D878FBC76E0ED69254F">
    <w:name w:val="BAB79985DD344D878FBC76E0ED69254F"/>
    <w:rsid w:val="00612D50"/>
  </w:style>
  <w:style w:type="paragraph" w:customStyle="1" w:styleId="0FB87D2E4FEA461CBDC1F70D164B6F89">
    <w:name w:val="0FB87D2E4FEA461CBDC1F70D164B6F89"/>
    <w:rsid w:val="00612D50"/>
  </w:style>
  <w:style w:type="paragraph" w:customStyle="1" w:styleId="392BED7F5F474D828F18D5F32EB0A6A5">
    <w:name w:val="392BED7F5F474D828F18D5F32EB0A6A5"/>
    <w:rsid w:val="00612D50"/>
  </w:style>
  <w:style w:type="paragraph" w:customStyle="1" w:styleId="BC3F7AD1AB6B4F628CA687F0DC355159">
    <w:name w:val="BC3F7AD1AB6B4F628CA687F0DC355159"/>
    <w:rsid w:val="00612D50"/>
  </w:style>
  <w:style w:type="paragraph" w:customStyle="1" w:styleId="6101F3DB359B429CA5401C754CE9FC66">
    <w:name w:val="6101F3DB359B429CA5401C754CE9FC66"/>
    <w:rsid w:val="00612D50"/>
  </w:style>
  <w:style w:type="paragraph" w:customStyle="1" w:styleId="5F76D529159D4ED8A1DD324021BDCA0A">
    <w:name w:val="5F76D529159D4ED8A1DD324021BDCA0A"/>
    <w:rsid w:val="00612D50"/>
  </w:style>
  <w:style w:type="paragraph" w:customStyle="1" w:styleId="BA369488D39141D094C5A1E920240F23">
    <w:name w:val="BA369488D39141D094C5A1E920240F23"/>
    <w:rsid w:val="00612D50"/>
  </w:style>
  <w:style w:type="paragraph" w:customStyle="1" w:styleId="C2B117B6E17D4A71AC04E74F1258B275">
    <w:name w:val="C2B117B6E17D4A71AC04E74F1258B275"/>
    <w:rsid w:val="00612D50"/>
  </w:style>
  <w:style w:type="paragraph" w:customStyle="1" w:styleId="4BE092FB2A3C4288A85EE702EA1C9F99">
    <w:name w:val="4BE092FB2A3C4288A85EE702EA1C9F99"/>
    <w:rsid w:val="00612D50"/>
  </w:style>
  <w:style w:type="paragraph" w:customStyle="1" w:styleId="9D8ED11C6B2341E283B3AA6829BCE88C">
    <w:name w:val="9D8ED11C6B2341E283B3AA6829BCE88C"/>
    <w:rsid w:val="00612D50"/>
  </w:style>
  <w:style w:type="paragraph" w:customStyle="1" w:styleId="6C9F31EC350C4D1ABC2981521B3C64F4">
    <w:name w:val="6C9F31EC350C4D1ABC2981521B3C64F4"/>
    <w:rsid w:val="00612D50"/>
  </w:style>
  <w:style w:type="paragraph" w:customStyle="1" w:styleId="FE17661293474336A46A818D44158D94">
    <w:name w:val="FE17661293474336A46A818D44158D94"/>
    <w:rsid w:val="00612D50"/>
  </w:style>
  <w:style w:type="paragraph" w:customStyle="1" w:styleId="4D5EFC04C8EB4080AE89A97A0FB80124">
    <w:name w:val="4D5EFC04C8EB4080AE89A97A0FB80124"/>
    <w:rsid w:val="00612D50"/>
  </w:style>
  <w:style w:type="paragraph" w:customStyle="1" w:styleId="89BA6760CBE1424A9ABDFA4F95BA4E78">
    <w:name w:val="89BA6760CBE1424A9ABDFA4F95BA4E78"/>
    <w:rsid w:val="00612D50"/>
  </w:style>
  <w:style w:type="paragraph" w:customStyle="1" w:styleId="23F72977BA09475793AAA6786EB7F6D8">
    <w:name w:val="23F72977BA09475793AAA6786EB7F6D8"/>
    <w:rsid w:val="00612D50"/>
  </w:style>
  <w:style w:type="paragraph" w:customStyle="1" w:styleId="C9FF585C399447F492439E58E16BFEE7">
    <w:name w:val="C9FF585C399447F492439E58E16BFEE7"/>
    <w:rsid w:val="00612D50"/>
  </w:style>
  <w:style w:type="paragraph" w:customStyle="1" w:styleId="22F94112FD7745C8844405AB0241C02A">
    <w:name w:val="22F94112FD7745C8844405AB0241C02A"/>
    <w:rsid w:val="00612D50"/>
  </w:style>
  <w:style w:type="paragraph" w:customStyle="1" w:styleId="9173A3BC99ED4237BA9F93149E68BBF7">
    <w:name w:val="9173A3BC99ED4237BA9F93149E68BBF7"/>
    <w:rsid w:val="00612D50"/>
  </w:style>
  <w:style w:type="paragraph" w:customStyle="1" w:styleId="AC73A3D378F64619B913E6393562E19C">
    <w:name w:val="AC73A3D378F64619B913E6393562E19C"/>
    <w:rsid w:val="00612D50"/>
  </w:style>
  <w:style w:type="paragraph" w:customStyle="1" w:styleId="6FF75D9190B3416BB8DF41429C997024">
    <w:name w:val="6FF75D9190B3416BB8DF41429C997024"/>
    <w:rsid w:val="00612D50"/>
  </w:style>
  <w:style w:type="paragraph" w:customStyle="1" w:styleId="CD8E2F3B269542418F786D9D76DAC91E">
    <w:name w:val="CD8E2F3B269542418F786D9D76DAC91E"/>
    <w:rsid w:val="00612D50"/>
  </w:style>
  <w:style w:type="paragraph" w:customStyle="1" w:styleId="97414E63082A420E8C6498468547710C">
    <w:name w:val="97414E63082A420E8C6498468547710C"/>
    <w:rsid w:val="00612D50"/>
  </w:style>
  <w:style w:type="paragraph" w:customStyle="1" w:styleId="324096DD93CC4B518BCFD7311EC3B2C1">
    <w:name w:val="324096DD93CC4B518BCFD7311EC3B2C1"/>
    <w:rsid w:val="00612D50"/>
  </w:style>
  <w:style w:type="paragraph" w:customStyle="1" w:styleId="BFBD7DD9E72C40C6B6B3561CF1B3FA74">
    <w:name w:val="BFBD7DD9E72C40C6B6B3561CF1B3FA74"/>
    <w:rsid w:val="00612D50"/>
  </w:style>
  <w:style w:type="paragraph" w:customStyle="1" w:styleId="BDAE78C17151410FA691A55849072016">
    <w:name w:val="BDAE78C17151410FA691A55849072016"/>
    <w:rsid w:val="00612D50"/>
  </w:style>
  <w:style w:type="paragraph" w:customStyle="1" w:styleId="6C53252D8AF9479FAB73BA6A2569FB6A">
    <w:name w:val="6C53252D8AF9479FAB73BA6A2569FB6A"/>
    <w:rsid w:val="00612D50"/>
  </w:style>
  <w:style w:type="paragraph" w:customStyle="1" w:styleId="3A2616F7A6AB4D8F87BEFC461F453F91">
    <w:name w:val="3A2616F7A6AB4D8F87BEFC461F453F91"/>
    <w:rsid w:val="00612D50"/>
  </w:style>
  <w:style w:type="paragraph" w:customStyle="1" w:styleId="4875B47705BA475F86A59005411AEB58">
    <w:name w:val="4875B47705BA475F86A59005411AEB58"/>
    <w:rsid w:val="00612D50"/>
  </w:style>
  <w:style w:type="paragraph" w:customStyle="1" w:styleId="8BF184EDEE5D445C87ABFF5321E24E78">
    <w:name w:val="8BF184EDEE5D445C87ABFF5321E24E78"/>
    <w:rsid w:val="00612D50"/>
  </w:style>
  <w:style w:type="paragraph" w:customStyle="1" w:styleId="DF2D3AA105B749A386D3B5AB94C7A40D">
    <w:name w:val="DF2D3AA105B749A386D3B5AB94C7A40D"/>
    <w:rsid w:val="00612D50"/>
  </w:style>
  <w:style w:type="paragraph" w:customStyle="1" w:styleId="BD54AB862DF34A5590983465543886E9">
    <w:name w:val="BD54AB862DF34A5590983465543886E9"/>
    <w:rsid w:val="00612D50"/>
  </w:style>
  <w:style w:type="paragraph" w:customStyle="1" w:styleId="AE5CF18C0A3940E19E339338A590B3C4">
    <w:name w:val="AE5CF18C0A3940E19E339338A590B3C4"/>
    <w:rsid w:val="00612D50"/>
  </w:style>
  <w:style w:type="paragraph" w:customStyle="1" w:styleId="AA008C7902A84B81A5921CD7AE19EFD5">
    <w:name w:val="AA008C7902A84B81A5921CD7AE19EFD5"/>
    <w:rsid w:val="00612D50"/>
  </w:style>
  <w:style w:type="paragraph" w:customStyle="1" w:styleId="0AD8595A090846E58A27ED5C062D57CC">
    <w:name w:val="0AD8595A090846E58A27ED5C062D57CC"/>
    <w:rsid w:val="00612D50"/>
  </w:style>
  <w:style w:type="paragraph" w:customStyle="1" w:styleId="6ECCCA06099F4025ABAEDEB19107B19D">
    <w:name w:val="6ECCCA06099F4025ABAEDEB19107B19D"/>
    <w:rsid w:val="00612D50"/>
  </w:style>
  <w:style w:type="paragraph" w:customStyle="1" w:styleId="902F8B896DB3435D8DA502A161CDC722">
    <w:name w:val="902F8B896DB3435D8DA502A161CDC722"/>
    <w:rsid w:val="00612D50"/>
  </w:style>
  <w:style w:type="paragraph" w:customStyle="1" w:styleId="41A39F9EAA9843C5B49EEE4AA1EF32B2">
    <w:name w:val="41A39F9EAA9843C5B49EEE4AA1EF32B2"/>
    <w:rsid w:val="00612D50"/>
  </w:style>
  <w:style w:type="paragraph" w:customStyle="1" w:styleId="77732C42A1734A54A7C99B508ABE77A7">
    <w:name w:val="77732C42A1734A54A7C99B508ABE77A7"/>
    <w:rsid w:val="00612D50"/>
  </w:style>
  <w:style w:type="paragraph" w:customStyle="1" w:styleId="C440ACED6ACC4D76AC349DA010D8D1C6">
    <w:name w:val="C440ACED6ACC4D76AC349DA010D8D1C6"/>
    <w:rsid w:val="00612D50"/>
  </w:style>
  <w:style w:type="paragraph" w:customStyle="1" w:styleId="B428F52C73C14731B2291586EFCC7B2E">
    <w:name w:val="B428F52C73C14731B2291586EFCC7B2E"/>
    <w:rsid w:val="00612D50"/>
  </w:style>
  <w:style w:type="paragraph" w:customStyle="1" w:styleId="C1D45BFDB66D4051A1D3849EAAF11D8F">
    <w:name w:val="C1D45BFDB66D4051A1D3849EAAF11D8F"/>
    <w:rsid w:val="00612D50"/>
  </w:style>
  <w:style w:type="paragraph" w:customStyle="1" w:styleId="2B289B54D8BD48C8874AD7F3CBCA983E">
    <w:name w:val="2B289B54D8BD48C8874AD7F3CBCA983E"/>
    <w:rsid w:val="00612D50"/>
  </w:style>
  <w:style w:type="paragraph" w:customStyle="1" w:styleId="A839CF6D843743D493F19EFAE0029493">
    <w:name w:val="A839CF6D843743D493F19EFAE0029493"/>
    <w:rsid w:val="00612D50"/>
  </w:style>
  <w:style w:type="paragraph" w:customStyle="1" w:styleId="0C3AD637EE614DE29B4A4FC2FE9E3CED">
    <w:name w:val="0C3AD637EE614DE29B4A4FC2FE9E3CED"/>
    <w:rsid w:val="00612D50"/>
  </w:style>
  <w:style w:type="paragraph" w:customStyle="1" w:styleId="A319A7EEBF504FD8ACD78AEF7DAD6527">
    <w:name w:val="A319A7EEBF504FD8ACD78AEF7DAD6527"/>
    <w:rsid w:val="00612D50"/>
  </w:style>
  <w:style w:type="paragraph" w:customStyle="1" w:styleId="D8D3FF77FA42444AB810E1CDFD7F3679">
    <w:name w:val="D8D3FF77FA42444AB810E1CDFD7F3679"/>
    <w:rsid w:val="004D0370"/>
  </w:style>
  <w:style w:type="paragraph" w:customStyle="1" w:styleId="19BFB3C6D9F74D918327FEB8290DCCC2">
    <w:name w:val="19BFB3C6D9F74D918327FEB8290DCCC2"/>
    <w:rsid w:val="004D0370"/>
  </w:style>
  <w:style w:type="paragraph" w:customStyle="1" w:styleId="7B746C93337A42C281F26EBCC69BC47C">
    <w:name w:val="7B746C93337A42C281F26EBCC69BC47C"/>
    <w:rsid w:val="004D0370"/>
  </w:style>
  <w:style w:type="paragraph" w:customStyle="1" w:styleId="99343744F2C64B27A41C6269A8B64857">
    <w:name w:val="99343744F2C64B27A41C6269A8B64857"/>
    <w:rsid w:val="004D0370"/>
  </w:style>
  <w:style w:type="paragraph" w:customStyle="1" w:styleId="63C32AD13CB04A3BBFAABC226706D900">
    <w:name w:val="63C32AD13CB04A3BBFAABC226706D900"/>
    <w:rsid w:val="004D0370"/>
  </w:style>
  <w:style w:type="paragraph" w:customStyle="1" w:styleId="2B2C690A3D154805A13CE605D5951153">
    <w:name w:val="2B2C690A3D154805A13CE605D5951153"/>
    <w:rsid w:val="004D0370"/>
  </w:style>
  <w:style w:type="paragraph" w:customStyle="1" w:styleId="229440F83562429FBC4BFE44432B237F">
    <w:name w:val="229440F83562429FBC4BFE44432B237F"/>
    <w:rsid w:val="004D0370"/>
  </w:style>
  <w:style w:type="paragraph" w:customStyle="1" w:styleId="6F4303F9F38744709E6F5A4A2B6AF699">
    <w:name w:val="6F4303F9F38744709E6F5A4A2B6AF699"/>
    <w:rsid w:val="004D0370"/>
  </w:style>
  <w:style w:type="paragraph" w:customStyle="1" w:styleId="DA5C29DF7DE849549D088AC2FB906700">
    <w:name w:val="DA5C29DF7DE849549D088AC2FB906700"/>
    <w:rsid w:val="004D0370"/>
  </w:style>
  <w:style w:type="paragraph" w:customStyle="1" w:styleId="A19D24CC96B3426EB8AEF865C2C72FA2">
    <w:name w:val="A19D24CC96B3426EB8AEF865C2C72FA2"/>
    <w:rsid w:val="004D0370"/>
  </w:style>
  <w:style w:type="paragraph" w:customStyle="1" w:styleId="DB4A47522A284975A1EE95B6523FDFA7">
    <w:name w:val="DB4A47522A284975A1EE95B6523FDFA7"/>
    <w:rsid w:val="004D0370"/>
  </w:style>
  <w:style w:type="paragraph" w:customStyle="1" w:styleId="FE18E143D25641B2B30247D0C4FCBA00">
    <w:name w:val="FE18E143D25641B2B30247D0C4FCBA00"/>
    <w:rsid w:val="004D0370"/>
  </w:style>
  <w:style w:type="paragraph" w:customStyle="1" w:styleId="9A3761B62FEA49E08ECAF7661948C1DB">
    <w:name w:val="9A3761B62FEA49E08ECAF7661948C1DB"/>
    <w:rsid w:val="004D0370"/>
  </w:style>
  <w:style w:type="paragraph" w:customStyle="1" w:styleId="2B945E34C9F4449ABE939DBFF7440959">
    <w:name w:val="2B945E34C9F4449ABE939DBFF7440959"/>
    <w:rsid w:val="004D0370"/>
  </w:style>
  <w:style w:type="paragraph" w:customStyle="1" w:styleId="542AD14BE4664485AB1082936F3DDAA5">
    <w:name w:val="542AD14BE4664485AB1082936F3DDAA5"/>
    <w:rsid w:val="004D0370"/>
  </w:style>
  <w:style w:type="paragraph" w:customStyle="1" w:styleId="3C1D393568DD4B03A8A660A09732188A">
    <w:name w:val="3C1D393568DD4B03A8A660A09732188A"/>
    <w:rsid w:val="004D0370"/>
  </w:style>
  <w:style w:type="paragraph" w:customStyle="1" w:styleId="86CB75D4944643DBB70B109967D4463F">
    <w:name w:val="86CB75D4944643DBB70B109967D4463F"/>
    <w:rsid w:val="004D0370"/>
  </w:style>
  <w:style w:type="paragraph" w:customStyle="1" w:styleId="D861620D3D534179B1A679789985E6F4">
    <w:name w:val="D861620D3D534179B1A679789985E6F4"/>
    <w:rsid w:val="004D0370"/>
  </w:style>
  <w:style w:type="paragraph" w:customStyle="1" w:styleId="FB1C6009981C4038887B88016EFAEB74">
    <w:name w:val="FB1C6009981C4038887B88016EFAEB74"/>
    <w:rsid w:val="004D0370"/>
  </w:style>
  <w:style w:type="paragraph" w:customStyle="1" w:styleId="51A2EC7E05074AD3B1B25E0B3BBCE072">
    <w:name w:val="51A2EC7E05074AD3B1B25E0B3BBCE072"/>
    <w:rsid w:val="004D0370"/>
  </w:style>
  <w:style w:type="paragraph" w:customStyle="1" w:styleId="5E8F0EA07A9C45A782623573C766068A">
    <w:name w:val="5E8F0EA07A9C45A782623573C766068A"/>
    <w:rsid w:val="004D0370"/>
  </w:style>
  <w:style w:type="paragraph" w:customStyle="1" w:styleId="486C3FF1EBA84E5EAF3E4FF451B247A8">
    <w:name w:val="486C3FF1EBA84E5EAF3E4FF451B247A8"/>
    <w:rsid w:val="004D0370"/>
  </w:style>
  <w:style w:type="paragraph" w:customStyle="1" w:styleId="3920FDF8AED14156B70C6E3A09E92DFA">
    <w:name w:val="3920FDF8AED14156B70C6E3A09E92DFA"/>
    <w:rsid w:val="004D0370"/>
  </w:style>
  <w:style w:type="paragraph" w:customStyle="1" w:styleId="C9ADCDAF96CD4FADA4E6A421BA0C3B9B">
    <w:name w:val="C9ADCDAF96CD4FADA4E6A421BA0C3B9B"/>
    <w:rsid w:val="004D0370"/>
  </w:style>
  <w:style w:type="paragraph" w:customStyle="1" w:styleId="87BE1009C30848048FFB15C28782E8E3">
    <w:name w:val="87BE1009C30848048FFB15C28782E8E3"/>
    <w:rsid w:val="004D0370"/>
  </w:style>
  <w:style w:type="paragraph" w:customStyle="1" w:styleId="11B453C1B12349B0B2C72D8BFC6562C4">
    <w:name w:val="11B453C1B12349B0B2C72D8BFC6562C4"/>
    <w:rsid w:val="004D0370"/>
  </w:style>
  <w:style w:type="paragraph" w:customStyle="1" w:styleId="96FFC2ED7CB24B0CB0C1020695E3096A">
    <w:name w:val="96FFC2ED7CB24B0CB0C1020695E3096A"/>
    <w:rsid w:val="004D0370"/>
  </w:style>
  <w:style w:type="paragraph" w:customStyle="1" w:styleId="044739FE4B5E448883F83631E8D0DC51">
    <w:name w:val="044739FE4B5E448883F83631E8D0DC51"/>
    <w:rsid w:val="004D0370"/>
  </w:style>
  <w:style w:type="paragraph" w:customStyle="1" w:styleId="C77B7149DDD94E119360C39A38FB4BE3">
    <w:name w:val="C77B7149DDD94E119360C39A38FB4BE3"/>
    <w:rsid w:val="004D0370"/>
  </w:style>
  <w:style w:type="paragraph" w:customStyle="1" w:styleId="80529F5F445F4A42B2AD6E1238F1F5E4">
    <w:name w:val="80529F5F445F4A42B2AD6E1238F1F5E4"/>
    <w:rsid w:val="004D0370"/>
  </w:style>
  <w:style w:type="paragraph" w:customStyle="1" w:styleId="D18FB5DBECB546C2B52261754BE2E9B7">
    <w:name w:val="D18FB5DBECB546C2B52261754BE2E9B7"/>
    <w:rsid w:val="004D0370"/>
  </w:style>
  <w:style w:type="paragraph" w:customStyle="1" w:styleId="FD599BB58E054BB083CF0806E19065AB">
    <w:name w:val="FD599BB58E054BB083CF0806E19065AB"/>
    <w:rsid w:val="004D0370"/>
  </w:style>
  <w:style w:type="paragraph" w:customStyle="1" w:styleId="02446F2428F540DE8A6D91ACB241856E">
    <w:name w:val="02446F2428F540DE8A6D91ACB241856E"/>
    <w:rsid w:val="004D0370"/>
  </w:style>
  <w:style w:type="paragraph" w:customStyle="1" w:styleId="C1E4BA20A24A44D3B60C53153FEE4469">
    <w:name w:val="C1E4BA20A24A44D3B60C53153FEE4469"/>
    <w:rsid w:val="004D0370"/>
  </w:style>
  <w:style w:type="paragraph" w:customStyle="1" w:styleId="41B9FCA8784E4608A61AA1C191A89363">
    <w:name w:val="41B9FCA8784E4608A61AA1C191A89363"/>
    <w:rsid w:val="004D0370"/>
  </w:style>
  <w:style w:type="paragraph" w:customStyle="1" w:styleId="81C3C561EB734F24BECB14790F98A087">
    <w:name w:val="81C3C561EB734F24BECB14790F98A087"/>
    <w:rsid w:val="004D0370"/>
  </w:style>
  <w:style w:type="paragraph" w:customStyle="1" w:styleId="159B0327693A4022AB7CAF869E56DD9D">
    <w:name w:val="159B0327693A4022AB7CAF869E56DD9D"/>
    <w:rsid w:val="004D0370"/>
  </w:style>
  <w:style w:type="paragraph" w:customStyle="1" w:styleId="09C067D0FA95486BAFB4CCC36B9E8C42">
    <w:name w:val="09C067D0FA95486BAFB4CCC36B9E8C42"/>
    <w:rsid w:val="004D0370"/>
  </w:style>
  <w:style w:type="paragraph" w:customStyle="1" w:styleId="4F9604730A484B6E8DB7DD9E037B4FC7">
    <w:name w:val="4F9604730A484B6E8DB7DD9E037B4FC7"/>
    <w:rsid w:val="004D0370"/>
  </w:style>
  <w:style w:type="paragraph" w:customStyle="1" w:styleId="C86F8CB518CE49A596C7E8D48DE7916F">
    <w:name w:val="C86F8CB518CE49A596C7E8D48DE7916F"/>
    <w:rsid w:val="004D0370"/>
  </w:style>
  <w:style w:type="paragraph" w:customStyle="1" w:styleId="4AD416656B564C2C9211AB23B602D3F4">
    <w:name w:val="4AD416656B564C2C9211AB23B602D3F4"/>
    <w:rsid w:val="004D0370"/>
  </w:style>
  <w:style w:type="paragraph" w:customStyle="1" w:styleId="45D9F5DE916744939C9F7A16AC47BE09">
    <w:name w:val="45D9F5DE916744939C9F7A16AC47BE09"/>
    <w:rsid w:val="004D0370"/>
  </w:style>
  <w:style w:type="paragraph" w:customStyle="1" w:styleId="3BF4A4FFE5FF496981F6370830A39192">
    <w:name w:val="3BF4A4FFE5FF496981F6370830A39192"/>
    <w:rsid w:val="004D0370"/>
  </w:style>
  <w:style w:type="paragraph" w:customStyle="1" w:styleId="1F52779F076A4B2A8A0756C23DEFFB28">
    <w:name w:val="1F52779F076A4B2A8A0756C23DEFFB28"/>
    <w:rsid w:val="004D0370"/>
  </w:style>
  <w:style w:type="paragraph" w:customStyle="1" w:styleId="FCF2604E07AB4767B811EE2F2F461C68">
    <w:name w:val="FCF2604E07AB4767B811EE2F2F461C68"/>
    <w:rsid w:val="004D0370"/>
  </w:style>
  <w:style w:type="paragraph" w:customStyle="1" w:styleId="7930493B138145A68B75B3AD5C05CA66">
    <w:name w:val="7930493B138145A68B75B3AD5C05CA66"/>
    <w:rsid w:val="004D0370"/>
  </w:style>
  <w:style w:type="paragraph" w:customStyle="1" w:styleId="5F30330D7C614D14B924A83AA78B653F">
    <w:name w:val="5F30330D7C614D14B924A83AA78B653F"/>
    <w:rsid w:val="004D0370"/>
  </w:style>
  <w:style w:type="paragraph" w:customStyle="1" w:styleId="29159D92D2D24398B452528CEF25327C">
    <w:name w:val="29159D92D2D24398B452528CEF25327C"/>
    <w:rsid w:val="004D0370"/>
  </w:style>
  <w:style w:type="paragraph" w:customStyle="1" w:styleId="E7F06F87023F4254B013A1DA0FE78E01">
    <w:name w:val="E7F06F87023F4254B013A1DA0FE78E01"/>
    <w:rsid w:val="004D0370"/>
  </w:style>
  <w:style w:type="paragraph" w:customStyle="1" w:styleId="4C344216340E4EA898547ED4BC70EA24">
    <w:name w:val="4C344216340E4EA898547ED4BC70EA24"/>
    <w:rsid w:val="004D0370"/>
  </w:style>
  <w:style w:type="paragraph" w:customStyle="1" w:styleId="68C6EFEA60E14ED6A346B3B81F9FF717">
    <w:name w:val="68C6EFEA60E14ED6A346B3B81F9FF717"/>
    <w:rsid w:val="004D0370"/>
  </w:style>
  <w:style w:type="paragraph" w:customStyle="1" w:styleId="6C67AAB043404C98AE40968C58A2BDB4">
    <w:name w:val="6C67AAB043404C98AE40968C58A2BDB4"/>
    <w:rsid w:val="004D0370"/>
  </w:style>
  <w:style w:type="paragraph" w:customStyle="1" w:styleId="0DA72DD71CDC4DA4A4474045019F6D07">
    <w:name w:val="0DA72DD71CDC4DA4A4474045019F6D07"/>
    <w:rsid w:val="004D0370"/>
  </w:style>
  <w:style w:type="paragraph" w:customStyle="1" w:styleId="F7266DBA746348469F8D521F9861143E">
    <w:name w:val="F7266DBA746348469F8D521F9861143E"/>
    <w:rsid w:val="004D0370"/>
  </w:style>
  <w:style w:type="paragraph" w:customStyle="1" w:styleId="3F74B53DDB9C4644B6A135AED8286511">
    <w:name w:val="3F74B53DDB9C4644B6A135AED8286511"/>
    <w:rsid w:val="004D0370"/>
  </w:style>
  <w:style w:type="paragraph" w:customStyle="1" w:styleId="0D71151F82FA4C4AA1AE41A021FF1C29">
    <w:name w:val="0D71151F82FA4C4AA1AE41A021FF1C29"/>
    <w:rsid w:val="004D0370"/>
  </w:style>
  <w:style w:type="paragraph" w:customStyle="1" w:styleId="2E8F944769BC456BBB6082928FF9B027">
    <w:name w:val="2E8F944769BC456BBB6082928FF9B027"/>
    <w:rsid w:val="004D0370"/>
  </w:style>
  <w:style w:type="paragraph" w:customStyle="1" w:styleId="B5F7ADF2DCF74D519DCCDDB4922022F4">
    <w:name w:val="B5F7ADF2DCF74D519DCCDDB4922022F4"/>
    <w:rsid w:val="004D0370"/>
  </w:style>
  <w:style w:type="paragraph" w:customStyle="1" w:styleId="64594CD7283B4367A190BAB20DD30278">
    <w:name w:val="64594CD7283B4367A190BAB20DD30278"/>
    <w:rsid w:val="004D0370"/>
  </w:style>
  <w:style w:type="paragraph" w:customStyle="1" w:styleId="6E37B62F64A2421AA88DB1EE099F0330">
    <w:name w:val="6E37B62F64A2421AA88DB1EE099F0330"/>
    <w:rsid w:val="004D0370"/>
  </w:style>
  <w:style w:type="paragraph" w:customStyle="1" w:styleId="E18F4131A4474B83AE5DE2148F2FEDBE">
    <w:name w:val="E18F4131A4474B83AE5DE2148F2FEDBE"/>
    <w:rsid w:val="004D0370"/>
  </w:style>
  <w:style w:type="paragraph" w:customStyle="1" w:styleId="E08007477B794BAD815926D288E7511A">
    <w:name w:val="E08007477B794BAD815926D288E7511A"/>
    <w:rsid w:val="004D0370"/>
  </w:style>
  <w:style w:type="paragraph" w:customStyle="1" w:styleId="6DBC430B34B947E89BB4E4D843FE4E9C">
    <w:name w:val="6DBC430B34B947E89BB4E4D843FE4E9C"/>
    <w:rsid w:val="004D0370"/>
  </w:style>
  <w:style w:type="paragraph" w:customStyle="1" w:styleId="C19AB1D2B05C4643B32F326C4243D7E0">
    <w:name w:val="C19AB1D2B05C4643B32F326C4243D7E0"/>
    <w:rsid w:val="004D0370"/>
  </w:style>
  <w:style w:type="paragraph" w:customStyle="1" w:styleId="F7B21BC2206C427EAF883CD2D2AC36D1">
    <w:name w:val="F7B21BC2206C427EAF883CD2D2AC36D1"/>
    <w:rsid w:val="004D0370"/>
  </w:style>
  <w:style w:type="paragraph" w:customStyle="1" w:styleId="2B4B9EB8DECD4327A5BDE0FD8F65661B">
    <w:name w:val="2B4B9EB8DECD4327A5BDE0FD8F65661B"/>
    <w:rsid w:val="004D0370"/>
  </w:style>
  <w:style w:type="paragraph" w:customStyle="1" w:styleId="190AD25FAC1445A4B5B0CCB7351BC12E">
    <w:name w:val="190AD25FAC1445A4B5B0CCB7351BC12E"/>
    <w:rsid w:val="004D0370"/>
  </w:style>
  <w:style w:type="paragraph" w:customStyle="1" w:styleId="8A75F1EBF5664054B0A601D1C1E9EA87">
    <w:name w:val="8A75F1EBF5664054B0A601D1C1E9EA87"/>
    <w:rsid w:val="004D0370"/>
  </w:style>
  <w:style w:type="paragraph" w:customStyle="1" w:styleId="2611AA1199524015A0C1559BE7D37CD5">
    <w:name w:val="2611AA1199524015A0C1559BE7D37CD5"/>
    <w:rsid w:val="004D0370"/>
  </w:style>
  <w:style w:type="paragraph" w:customStyle="1" w:styleId="468B744687114ECF9AC2DBA8F423ED7D">
    <w:name w:val="468B744687114ECF9AC2DBA8F423ED7D"/>
    <w:rsid w:val="004D0370"/>
  </w:style>
  <w:style w:type="paragraph" w:customStyle="1" w:styleId="3202C68D629D41E3854AF908B6D743F2">
    <w:name w:val="3202C68D629D41E3854AF908B6D743F2"/>
    <w:rsid w:val="004D0370"/>
  </w:style>
  <w:style w:type="paragraph" w:customStyle="1" w:styleId="36E76C806CAB405DB3E742867844C23B">
    <w:name w:val="36E76C806CAB405DB3E742867844C23B"/>
    <w:rsid w:val="004D0370"/>
  </w:style>
  <w:style w:type="paragraph" w:customStyle="1" w:styleId="6E630A03FC0A4C858C5E0D5C96FE8D53">
    <w:name w:val="6E630A03FC0A4C858C5E0D5C96FE8D53"/>
    <w:rsid w:val="004D0370"/>
  </w:style>
  <w:style w:type="paragraph" w:customStyle="1" w:styleId="D7263A7D8438408895C3DA70CF0CAB56">
    <w:name w:val="D7263A7D8438408895C3DA70CF0CAB56"/>
    <w:rsid w:val="004D0370"/>
  </w:style>
  <w:style w:type="paragraph" w:customStyle="1" w:styleId="3B9243E66A0145D0AE3F6DC2B51942B8">
    <w:name w:val="3B9243E66A0145D0AE3F6DC2B51942B8"/>
    <w:rsid w:val="004D0370"/>
  </w:style>
  <w:style w:type="paragraph" w:customStyle="1" w:styleId="394887B154B843FB81D1111B88DB9C93">
    <w:name w:val="394887B154B843FB81D1111B88DB9C93"/>
    <w:rsid w:val="004D0370"/>
  </w:style>
  <w:style w:type="paragraph" w:customStyle="1" w:styleId="956341E9F36442EC88A5481C8BA679FB">
    <w:name w:val="956341E9F36442EC88A5481C8BA679FB"/>
    <w:rsid w:val="004D0370"/>
  </w:style>
  <w:style w:type="paragraph" w:customStyle="1" w:styleId="5279313F478A45EAA3C4C001F8A4C9CC">
    <w:name w:val="5279313F478A45EAA3C4C001F8A4C9CC"/>
    <w:rsid w:val="004D0370"/>
  </w:style>
  <w:style w:type="paragraph" w:customStyle="1" w:styleId="8A63BE49387B4A48B9065B06DE5AA21F">
    <w:name w:val="8A63BE49387B4A48B9065B06DE5AA21F"/>
    <w:rsid w:val="004D0370"/>
  </w:style>
  <w:style w:type="paragraph" w:customStyle="1" w:styleId="3FB28BF7B4F349B6AEE318BF295E9432">
    <w:name w:val="3FB28BF7B4F349B6AEE318BF295E9432"/>
    <w:rsid w:val="004D0370"/>
  </w:style>
  <w:style w:type="paragraph" w:customStyle="1" w:styleId="8E3E8F95067045C1B931AB4F1E70111E">
    <w:name w:val="8E3E8F95067045C1B931AB4F1E70111E"/>
    <w:rsid w:val="004D0370"/>
  </w:style>
  <w:style w:type="paragraph" w:customStyle="1" w:styleId="1C01CF82C05745C7A2337C47ADFC256F">
    <w:name w:val="1C01CF82C05745C7A2337C47ADFC256F"/>
    <w:rsid w:val="004D0370"/>
  </w:style>
  <w:style w:type="paragraph" w:customStyle="1" w:styleId="242682873C4B4DE49AAA22D4CC197CE7">
    <w:name w:val="242682873C4B4DE49AAA22D4CC197CE7"/>
    <w:rsid w:val="004D0370"/>
  </w:style>
  <w:style w:type="paragraph" w:customStyle="1" w:styleId="3462559A33E74D56880CCFEF264E8B3B">
    <w:name w:val="3462559A33E74D56880CCFEF264E8B3B"/>
    <w:rsid w:val="004D0370"/>
  </w:style>
  <w:style w:type="paragraph" w:customStyle="1" w:styleId="6E406C6319F947ACB26565C4FD08B1F1">
    <w:name w:val="6E406C6319F947ACB26565C4FD08B1F1"/>
    <w:rsid w:val="004D0370"/>
  </w:style>
  <w:style w:type="paragraph" w:customStyle="1" w:styleId="42B9789363F34299B4F3596FB77B4B2E">
    <w:name w:val="42B9789363F34299B4F3596FB77B4B2E"/>
    <w:rsid w:val="004D0370"/>
  </w:style>
  <w:style w:type="paragraph" w:customStyle="1" w:styleId="9BF1A779905345CDA1512B001BEB7F57">
    <w:name w:val="9BF1A779905345CDA1512B001BEB7F57"/>
    <w:rsid w:val="004D0370"/>
  </w:style>
  <w:style w:type="paragraph" w:customStyle="1" w:styleId="D5E7A83607204EE6955FD3846F6A0111">
    <w:name w:val="D5E7A83607204EE6955FD3846F6A0111"/>
    <w:rsid w:val="004D0370"/>
  </w:style>
  <w:style w:type="paragraph" w:customStyle="1" w:styleId="03597223ECED433487529BC492945FDE">
    <w:name w:val="03597223ECED433487529BC492945FDE"/>
    <w:rsid w:val="004D0370"/>
  </w:style>
  <w:style w:type="paragraph" w:customStyle="1" w:styleId="0EBC0A3617A54CC9B3765E4CEEB65FBE">
    <w:name w:val="0EBC0A3617A54CC9B3765E4CEEB65FBE"/>
    <w:rsid w:val="004D0370"/>
  </w:style>
  <w:style w:type="paragraph" w:customStyle="1" w:styleId="378D50DAAF1C498496A66181E424AED9">
    <w:name w:val="378D50DAAF1C498496A66181E424AED9"/>
    <w:rsid w:val="004D0370"/>
  </w:style>
  <w:style w:type="paragraph" w:customStyle="1" w:styleId="51204C7FDA7F49789B66337B530A24FD">
    <w:name w:val="51204C7FDA7F49789B66337B530A24FD"/>
    <w:rsid w:val="004D0370"/>
  </w:style>
  <w:style w:type="paragraph" w:customStyle="1" w:styleId="8B3E582A2B624B419F6B6E092501D4CA">
    <w:name w:val="8B3E582A2B624B419F6B6E092501D4CA"/>
    <w:rsid w:val="004D0370"/>
  </w:style>
  <w:style w:type="paragraph" w:customStyle="1" w:styleId="1CBA8F4B6BEF4B71AF2C470A6B3E79A6">
    <w:name w:val="1CBA8F4B6BEF4B71AF2C470A6B3E79A6"/>
    <w:rsid w:val="004D0370"/>
  </w:style>
  <w:style w:type="paragraph" w:customStyle="1" w:styleId="B58ADA594478437190B5658935A4ED41">
    <w:name w:val="B58ADA594478437190B5658935A4ED41"/>
    <w:rsid w:val="004D0370"/>
  </w:style>
  <w:style w:type="paragraph" w:customStyle="1" w:styleId="D6E11970192E498DBE1E1D72B5DE2AB1">
    <w:name w:val="D6E11970192E498DBE1E1D72B5DE2AB1"/>
    <w:rsid w:val="004D0370"/>
  </w:style>
  <w:style w:type="paragraph" w:customStyle="1" w:styleId="63A01BD3BC7F44D0B45FC1CA4ADDB9A1">
    <w:name w:val="63A01BD3BC7F44D0B45FC1CA4ADDB9A1"/>
    <w:rsid w:val="004D0370"/>
  </w:style>
  <w:style w:type="paragraph" w:customStyle="1" w:styleId="E5C7973BB35C4FEE9F6EA56D824598F7">
    <w:name w:val="E5C7973BB35C4FEE9F6EA56D824598F7"/>
    <w:rsid w:val="004D0370"/>
  </w:style>
  <w:style w:type="paragraph" w:customStyle="1" w:styleId="6AE1080981334C0BB0E1E6DB7A41DACB">
    <w:name w:val="6AE1080981334C0BB0E1E6DB7A41DACB"/>
    <w:rsid w:val="004D0370"/>
  </w:style>
  <w:style w:type="paragraph" w:customStyle="1" w:styleId="8529A3DAAD4E48288E6CD5C3A7D77971">
    <w:name w:val="8529A3DAAD4E48288E6CD5C3A7D77971"/>
    <w:rsid w:val="004D0370"/>
  </w:style>
  <w:style w:type="paragraph" w:customStyle="1" w:styleId="424DAC16A66646789FDCC577267FCDE7">
    <w:name w:val="424DAC16A66646789FDCC577267FCDE7"/>
    <w:rsid w:val="004D0370"/>
  </w:style>
  <w:style w:type="paragraph" w:customStyle="1" w:styleId="78576EB64B7F4871A475109BAD5ED254">
    <w:name w:val="78576EB64B7F4871A475109BAD5ED254"/>
    <w:rsid w:val="004D0370"/>
  </w:style>
  <w:style w:type="paragraph" w:customStyle="1" w:styleId="ED798A7911914081BF1070624C24C541">
    <w:name w:val="ED798A7911914081BF1070624C24C541"/>
    <w:rsid w:val="004D0370"/>
  </w:style>
  <w:style w:type="paragraph" w:customStyle="1" w:styleId="BEB417E9CE7F4002A26F8137A5CF7223">
    <w:name w:val="BEB417E9CE7F4002A26F8137A5CF7223"/>
    <w:rsid w:val="004D0370"/>
  </w:style>
  <w:style w:type="paragraph" w:customStyle="1" w:styleId="0924486B89B54127B94E4B73905640B5">
    <w:name w:val="0924486B89B54127B94E4B73905640B5"/>
    <w:rsid w:val="004D0370"/>
  </w:style>
  <w:style w:type="paragraph" w:customStyle="1" w:styleId="0F528E6E45AF4CB8A819457905E24ADF">
    <w:name w:val="0F528E6E45AF4CB8A819457905E24ADF"/>
    <w:rsid w:val="004D0370"/>
  </w:style>
  <w:style w:type="paragraph" w:customStyle="1" w:styleId="50C601929FC6442880D4762D2CA28714">
    <w:name w:val="50C601929FC6442880D4762D2CA28714"/>
    <w:rsid w:val="004D0370"/>
  </w:style>
  <w:style w:type="paragraph" w:customStyle="1" w:styleId="2BE2F775EB3644F0A58F8E337EAA86AE">
    <w:name w:val="2BE2F775EB3644F0A58F8E337EAA86AE"/>
    <w:rsid w:val="004D0370"/>
  </w:style>
  <w:style w:type="paragraph" w:customStyle="1" w:styleId="E948EA2F3F724201A982531107BE3DD3">
    <w:name w:val="E948EA2F3F724201A982531107BE3DD3"/>
    <w:rsid w:val="004D0370"/>
  </w:style>
  <w:style w:type="paragraph" w:customStyle="1" w:styleId="E1C190AA4A9F458D9A382B1654C51125">
    <w:name w:val="E1C190AA4A9F458D9A382B1654C51125"/>
    <w:rsid w:val="004D0370"/>
  </w:style>
  <w:style w:type="paragraph" w:customStyle="1" w:styleId="D9FA16DE7DCD4D3A90C8C802C3EBBD12">
    <w:name w:val="D9FA16DE7DCD4D3A90C8C802C3EBBD12"/>
    <w:rsid w:val="004D0370"/>
  </w:style>
  <w:style w:type="paragraph" w:customStyle="1" w:styleId="C67E1D7BEDCA4D86966A339FBE7A4B8B">
    <w:name w:val="C67E1D7BEDCA4D86966A339FBE7A4B8B"/>
    <w:rsid w:val="004D0370"/>
  </w:style>
  <w:style w:type="paragraph" w:customStyle="1" w:styleId="7EF2194E0F514C7BBC96E9B7E7F97102">
    <w:name w:val="7EF2194E0F514C7BBC96E9B7E7F97102"/>
    <w:rsid w:val="004D0370"/>
  </w:style>
  <w:style w:type="paragraph" w:customStyle="1" w:styleId="8E16B6A832B442E899B763D2DA4463A3">
    <w:name w:val="8E16B6A832B442E899B763D2DA4463A3"/>
    <w:rsid w:val="004D0370"/>
  </w:style>
  <w:style w:type="paragraph" w:customStyle="1" w:styleId="A1D41E0D6DF7438A9D09BBEC3AAB766D">
    <w:name w:val="A1D41E0D6DF7438A9D09BBEC3AAB766D"/>
    <w:rsid w:val="004D0370"/>
  </w:style>
  <w:style w:type="paragraph" w:customStyle="1" w:styleId="9AE05964316442E39CFCDDFE658EE8E7">
    <w:name w:val="9AE05964316442E39CFCDDFE658EE8E7"/>
    <w:rsid w:val="004D0370"/>
  </w:style>
  <w:style w:type="paragraph" w:customStyle="1" w:styleId="0EB66C105AF34313A2BA6934696EA063">
    <w:name w:val="0EB66C105AF34313A2BA6934696EA063"/>
    <w:rsid w:val="004D0370"/>
  </w:style>
  <w:style w:type="paragraph" w:customStyle="1" w:styleId="9E5CEEAF7BFE4B50B4625948049414A8">
    <w:name w:val="9E5CEEAF7BFE4B50B4625948049414A8"/>
    <w:rsid w:val="004D0370"/>
  </w:style>
  <w:style w:type="paragraph" w:customStyle="1" w:styleId="4E1DB46796F34B139AD06310FCEFBF1D">
    <w:name w:val="4E1DB46796F34B139AD06310FCEFBF1D"/>
    <w:rsid w:val="004D0370"/>
  </w:style>
  <w:style w:type="paragraph" w:customStyle="1" w:styleId="1859E9D987C447849BD92CAFDC63C420">
    <w:name w:val="1859E9D987C447849BD92CAFDC63C420"/>
    <w:rsid w:val="004D0370"/>
  </w:style>
  <w:style w:type="paragraph" w:customStyle="1" w:styleId="69C34CFB45F54C4C9A14B315290C450C">
    <w:name w:val="69C34CFB45F54C4C9A14B315290C450C"/>
    <w:rsid w:val="004D0370"/>
  </w:style>
  <w:style w:type="paragraph" w:customStyle="1" w:styleId="F951156268AE4EE4A4BE5D5E68FFE8E8">
    <w:name w:val="F951156268AE4EE4A4BE5D5E68FFE8E8"/>
    <w:rsid w:val="004D0370"/>
  </w:style>
  <w:style w:type="paragraph" w:customStyle="1" w:styleId="6E71E972240C4AD687F05DD7253356DA">
    <w:name w:val="6E71E972240C4AD687F05DD7253356DA"/>
    <w:rsid w:val="004D0370"/>
  </w:style>
  <w:style w:type="paragraph" w:customStyle="1" w:styleId="2C1F9C644661456F9B0115AEB6AE1803">
    <w:name w:val="2C1F9C644661456F9B0115AEB6AE1803"/>
    <w:rsid w:val="004D0370"/>
  </w:style>
  <w:style w:type="paragraph" w:customStyle="1" w:styleId="8EE5CDE93620405699AD0ED152A6F28D">
    <w:name w:val="8EE5CDE93620405699AD0ED152A6F28D"/>
    <w:rsid w:val="004D0370"/>
  </w:style>
  <w:style w:type="paragraph" w:customStyle="1" w:styleId="3982CBE82AB249B78C1F25E287CED02E">
    <w:name w:val="3982CBE82AB249B78C1F25E287CED02E"/>
    <w:rsid w:val="004D0370"/>
  </w:style>
  <w:style w:type="paragraph" w:customStyle="1" w:styleId="502E15206B8B4A549BAE3D9713F0242F">
    <w:name w:val="502E15206B8B4A549BAE3D9713F0242F"/>
    <w:rsid w:val="004D0370"/>
  </w:style>
  <w:style w:type="paragraph" w:customStyle="1" w:styleId="0E290CDC72314510955EA256D290CC28">
    <w:name w:val="0E290CDC72314510955EA256D290CC28"/>
    <w:rsid w:val="004D0370"/>
  </w:style>
  <w:style w:type="paragraph" w:customStyle="1" w:styleId="B5536F75490B41BDA47E9898B7FF0452">
    <w:name w:val="B5536F75490B41BDA47E9898B7FF0452"/>
    <w:rsid w:val="004D0370"/>
  </w:style>
  <w:style w:type="paragraph" w:customStyle="1" w:styleId="602939BB62B241FEA48CF9010D632F29">
    <w:name w:val="602939BB62B241FEA48CF9010D632F29"/>
    <w:rsid w:val="004D0370"/>
  </w:style>
  <w:style w:type="paragraph" w:customStyle="1" w:styleId="B7F0A8E295744C6B93775B08BFD6A55C">
    <w:name w:val="B7F0A8E295744C6B93775B08BFD6A55C"/>
    <w:rsid w:val="004D0370"/>
  </w:style>
  <w:style w:type="paragraph" w:customStyle="1" w:styleId="B5DE8F68147F44FCB1067B2450BAA61C">
    <w:name w:val="B5DE8F68147F44FCB1067B2450BAA61C"/>
    <w:rsid w:val="004D0370"/>
  </w:style>
  <w:style w:type="paragraph" w:customStyle="1" w:styleId="7F9AFF705D864983B9C6384E4C1A5438">
    <w:name w:val="7F9AFF705D864983B9C6384E4C1A5438"/>
    <w:rsid w:val="004D0370"/>
  </w:style>
  <w:style w:type="paragraph" w:customStyle="1" w:styleId="51FEFDD3E678490EB18A0288343D3A1E">
    <w:name w:val="51FEFDD3E678490EB18A0288343D3A1E"/>
    <w:rsid w:val="004D0370"/>
  </w:style>
  <w:style w:type="paragraph" w:customStyle="1" w:styleId="2956433BD55E456A80A232FA1F82F27A">
    <w:name w:val="2956433BD55E456A80A232FA1F82F27A"/>
    <w:rsid w:val="004D0370"/>
  </w:style>
  <w:style w:type="paragraph" w:customStyle="1" w:styleId="E9EFA0BA74C04B98B5AC61739F62A227">
    <w:name w:val="E9EFA0BA74C04B98B5AC61739F62A227"/>
    <w:rsid w:val="004D0370"/>
  </w:style>
  <w:style w:type="paragraph" w:customStyle="1" w:styleId="AF01D6C2C25F478E8EAD52EF4218A2C5">
    <w:name w:val="AF01D6C2C25F478E8EAD52EF4218A2C5"/>
    <w:rsid w:val="004D0370"/>
  </w:style>
  <w:style w:type="paragraph" w:customStyle="1" w:styleId="1CE0DA5BDD9140FA9351207F46A65B87">
    <w:name w:val="1CE0DA5BDD9140FA9351207F46A65B87"/>
    <w:rsid w:val="004D0370"/>
  </w:style>
  <w:style w:type="paragraph" w:customStyle="1" w:styleId="0EBD49E5F14D4AAF984F5CF010CE8F68">
    <w:name w:val="0EBD49E5F14D4AAF984F5CF010CE8F68"/>
    <w:rsid w:val="004D0370"/>
  </w:style>
  <w:style w:type="paragraph" w:customStyle="1" w:styleId="D5EB095109D245E6B423194400202102">
    <w:name w:val="D5EB095109D245E6B423194400202102"/>
    <w:rsid w:val="004D0370"/>
  </w:style>
  <w:style w:type="paragraph" w:customStyle="1" w:styleId="997EE4B466DF46A0A843CD3956CF5832">
    <w:name w:val="997EE4B466DF46A0A843CD3956CF5832"/>
    <w:rsid w:val="004D0370"/>
  </w:style>
  <w:style w:type="paragraph" w:customStyle="1" w:styleId="B5B7ADC5B49D4D30B79B85C89F38F2DE">
    <w:name w:val="B5B7ADC5B49D4D30B79B85C89F38F2DE"/>
    <w:rsid w:val="004D0370"/>
  </w:style>
  <w:style w:type="paragraph" w:customStyle="1" w:styleId="47D4CEF408424DFBA3FF5AAFD49F1A45">
    <w:name w:val="47D4CEF408424DFBA3FF5AAFD49F1A45"/>
    <w:rsid w:val="004D0370"/>
  </w:style>
  <w:style w:type="paragraph" w:customStyle="1" w:styleId="2BAF193553EB4CBCBB99CC45971B6F79">
    <w:name w:val="2BAF193553EB4CBCBB99CC45971B6F79"/>
    <w:rsid w:val="004D0370"/>
  </w:style>
  <w:style w:type="paragraph" w:customStyle="1" w:styleId="0E22511770694DFDAF1FB18842DBAF0D">
    <w:name w:val="0E22511770694DFDAF1FB18842DBAF0D"/>
    <w:rsid w:val="004D0370"/>
  </w:style>
  <w:style w:type="paragraph" w:customStyle="1" w:styleId="B682C8E30A1644DE920EB488373C82B5">
    <w:name w:val="B682C8E30A1644DE920EB488373C82B5"/>
    <w:rsid w:val="004D0370"/>
  </w:style>
  <w:style w:type="paragraph" w:customStyle="1" w:styleId="7039E67A1F564552836A6BC0F45F94F1">
    <w:name w:val="7039E67A1F564552836A6BC0F45F94F1"/>
    <w:rsid w:val="004D0370"/>
  </w:style>
  <w:style w:type="paragraph" w:customStyle="1" w:styleId="92EF863E88AC422EBE7EDBBFFCE88EE8">
    <w:name w:val="92EF863E88AC422EBE7EDBBFFCE88EE8"/>
    <w:rsid w:val="004D0370"/>
  </w:style>
  <w:style w:type="paragraph" w:customStyle="1" w:styleId="B366FE4238624EC2A1546F487F45417C">
    <w:name w:val="B366FE4238624EC2A1546F487F45417C"/>
    <w:rsid w:val="004D0370"/>
  </w:style>
  <w:style w:type="paragraph" w:customStyle="1" w:styleId="C7E64D4E154F41709E7BB0C949FAEC58">
    <w:name w:val="C7E64D4E154F41709E7BB0C949FAEC58"/>
    <w:rsid w:val="004D0370"/>
  </w:style>
  <w:style w:type="paragraph" w:customStyle="1" w:styleId="8C0930C7549A4D29821808A60F636906">
    <w:name w:val="8C0930C7549A4D29821808A60F636906"/>
    <w:rsid w:val="004D0370"/>
  </w:style>
  <w:style w:type="paragraph" w:customStyle="1" w:styleId="CCA9E88F15654AA98DD02DC2121E61E6">
    <w:name w:val="CCA9E88F15654AA98DD02DC2121E61E6"/>
    <w:rsid w:val="004D0370"/>
  </w:style>
  <w:style w:type="paragraph" w:customStyle="1" w:styleId="AEE6DC43EB5649D0AF5F84CEC5B47E63">
    <w:name w:val="AEE6DC43EB5649D0AF5F84CEC5B47E63"/>
    <w:rsid w:val="004D0370"/>
  </w:style>
  <w:style w:type="paragraph" w:customStyle="1" w:styleId="8B40AD2A0664413B9C08699AC091C479">
    <w:name w:val="8B40AD2A0664413B9C08699AC091C479"/>
    <w:rsid w:val="004D0370"/>
  </w:style>
  <w:style w:type="paragraph" w:customStyle="1" w:styleId="192E0409BB674327AE9415BC1DF211E1">
    <w:name w:val="192E0409BB674327AE9415BC1DF211E1"/>
    <w:rsid w:val="004D0370"/>
  </w:style>
  <w:style w:type="paragraph" w:customStyle="1" w:styleId="B34D7B7BD4AA4FE6BDF43DEA7A8FA365">
    <w:name w:val="B34D7B7BD4AA4FE6BDF43DEA7A8FA365"/>
    <w:rsid w:val="004D0370"/>
  </w:style>
  <w:style w:type="paragraph" w:customStyle="1" w:styleId="DEC44CD95CA342A6B16BF44908A2393D">
    <w:name w:val="DEC44CD95CA342A6B16BF44908A2393D"/>
    <w:rsid w:val="004D0370"/>
  </w:style>
  <w:style w:type="paragraph" w:customStyle="1" w:styleId="8369DC795FC145CDAF05E47C604A7B11">
    <w:name w:val="8369DC795FC145CDAF05E47C604A7B11"/>
    <w:rsid w:val="004D0370"/>
  </w:style>
  <w:style w:type="paragraph" w:customStyle="1" w:styleId="4E2D9CDC12924C20A7B3B45B2E621746">
    <w:name w:val="4E2D9CDC12924C20A7B3B45B2E621746"/>
    <w:rsid w:val="004D0370"/>
  </w:style>
  <w:style w:type="paragraph" w:customStyle="1" w:styleId="8A4E2FB8FCC445839DD3EC6CDBA22804">
    <w:name w:val="8A4E2FB8FCC445839DD3EC6CDBA22804"/>
    <w:rsid w:val="004D0370"/>
  </w:style>
  <w:style w:type="paragraph" w:customStyle="1" w:styleId="A103270068B34624B03CD2A1B72AFB5E">
    <w:name w:val="A103270068B34624B03CD2A1B72AFB5E"/>
    <w:rsid w:val="004D0370"/>
  </w:style>
  <w:style w:type="paragraph" w:customStyle="1" w:styleId="314344986D214E019F8943BC93685C1E">
    <w:name w:val="314344986D214E019F8943BC93685C1E"/>
    <w:rsid w:val="004D0370"/>
  </w:style>
  <w:style w:type="paragraph" w:customStyle="1" w:styleId="8FE10C7B05BE4F949091EB4365BC8AA1">
    <w:name w:val="8FE10C7B05BE4F949091EB4365BC8AA1"/>
    <w:rsid w:val="004D0370"/>
  </w:style>
  <w:style w:type="paragraph" w:customStyle="1" w:styleId="C69B55DAE6E544E7A5BC858CA55F472B">
    <w:name w:val="C69B55DAE6E544E7A5BC858CA55F472B"/>
    <w:rsid w:val="004D0370"/>
  </w:style>
  <w:style w:type="paragraph" w:customStyle="1" w:styleId="A5E846EB68DB4C07815DE8293DB90708">
    <w:name w:val="A5E846EB68DB4C07815DE8293DB90708"/>
    <w:rsid w:val="004D0370"/>
  </w:style>
  <w:style w:type="paragraph" w:customStyle="1" w:styleId="E98B7C26FA514BB0849A8E52B6EF68B8">
    <w:name w:val="E98B7C26FA514BB0849A8E52B6EF68B8"/>
    <w:rsid w:val="004D0370"/>
  </w:style>
  <w:style w:type="paragraph" w:customStyle="1" w:styleId="564FC372163241D48460FF32E22907E2">
    <w:name w:val="564FC372163241D48460FF32E22907E2"/>
    <w:rsid w:val="004D0370"/>
  </w:style>
  <w:style w:type="paragraph" w:customStyle="1" w:styleId="F5294A8368904508B5905B87C57416E5">
    <w:name w:val="F5294A8368904508B5905B87C57416E5"/>
    <w:rsid w:val="004D0370"/>
  </w:style>
  <w:style w:type="paragraph" w:customStyle="1" w:styleId="6DE204B60B4B477BB6DB3C50CCCC001D">
    <w:name w:val="6DE204B60B4B477BB6DB3C50CCCC001D"/>
    <w:rsid w:val="004D0370"/>
  </w:style>
  <w:style w:type="paragraph" w:customStyle="1" w:styleId="924C8051FD2942DCB2416A45B0E09383">
    <w:name w:val="924C8051FD2942DCB2416A45B0E09383"/>
    <w:rsid w:val="004D0370"/>
  </w:style>
  <w:style w:type="paragraph" w:customStyle="1" w:styleId="703A01DD617C41B19E5DABA5F007D421">
    <w:name w:val="703A01DD617C41B19E5DABA5F007D421"/>
    <w:rsid w:val="004D0370"/>
  </w:style>
  <w:style w:type="paragraph" w:customStyle="1" w:styleId="D101BAF1892A4529BD6DF0E1050B3566">
    <w:name w:val="D101BAF1892A4529BD6DF0E1050B3566"/>
    <w:rsid w:val="004D0370"/>
  </w:style>
  <w:style w:type="paragraph" w:customStyle="1" w:styleId="9D13B2948AF54298BEE39A8397E5202A">
    <w:name w:val="9D13B2948AF54298BEE39A8397E5202A"/>
    <w:rsid w:val="004D0370"/>
  </w:style>
  <w:style w:type="paragraph" w:customStyle="1" w:styleId="1FB9885D0C83478C816C70750214CCE1">
    <w:name w:val="1FB9885D0C83478C816C70750214CCE1"/>
    <w:rsid w:val="004D0370"/>
  </w:style>
  <w:style w:type="paragraph" w:customStyle="1" w:styleId="DCC1E62B96C342C38062D44A30BA03AD">
    <w:name w:val="DCC1E62B96C342C38062D44A30BA03AD"/>
    <w:rsid w:val="004D0370"/>
  </w:style>
  <w:style w:type="paragraph" w:customStyle="1" w:styleId="45E90F147D9743F0A812B7727D511D38">
    <w:name w:val="45E90F147D9743F0A812B7727D511D38"/>
    <w:rsid w:val="004D0370"/>
  </w:style>
  <w:style w:type="paragraph" w:customStyle="1" w:styleId="FE8ABF23E11E47AC99C23B28A5206724">
    <w:name w:val="FE8ABF23E11E47AC99C23B28A5206724"/>
    <w:rsid w:val="004D0370"/>
  </w:style>
  <w:style w:type="paragraph" w:customStyle="1" w:styleId="FD20D80BAFB64523AC5D14C7A530B22A">
    <w:name w:val="FD20D80BAFB64523AC5D14C7A530B22A"/>
    <w:rsid w:val="004D0370"/>
  </w:style>
  <w:style w:type="paragraph" w:customStyle="1" w:styleId="34CCBFCB073C4BCBAC7300B9247A818A">
    <w:name w:val="34CCBFCB073C4BCBAC7300B9247A818A"/>
    <w:rsid w:val="004D0370"/>
  </w:style>
  <w:style w:type="paragraph" w:customStyle="1" w:styleId="B1A6F0D5A6724A0DAD9BA12B9DD64C4C">
    <w:name w:val="B1A6F0D5A6724A0DAD9BA12B9DD64C4C"/>
    <w:rsid w:val="004D0370"/>
  </w:style>
  <w:style w:type="paragraph" w:customStyle="1" w:styleId="360E0DE2CC474746A2DE22AEA3A0B208">
    <w:name w:val="360E0DE2CC474746A2DE22AEA3A0B208"/>
    <w:rsid w:val="004D0370"/>
  </w:style>
  <w:style w:type="paragraph" w:customStyle="1" w:styleId="AF89947EFB3048449B2C6E540716DE3E">
    <w:name w:val="AF89947EFB3048449B2C6E540716DE3E"/>
    <w:rsid w:val="004D0370"/>
  </w:style>
  <w:style w:type="paragraph" w:customStyle="1" w:styleId="0AAA5562C21F490D83A12ACFD83ED7F5">
    <w:name w:val="0AAA5562C21F490D83A12ACFD83ED7F5"/>
    <w:rsid w:val="004D0370"/>
  </w:style>
  <w:style w:type="paragraph" w:customStyle="1" w:styleId="E2C981F5E976422986CCEAB95D98840F">
    <w:name w:val="E2C981F5E976422986CCEAB95D98840F"/>
    <w:rsid w:val="004D0370"/>
  </w:style>
  <w:style w:type="paragraph" w:customStyle="1" w:styleId="ADB81E8A7E704763A987CAA7B76E2ABC">
    <w:name w:val="ADB81E8A7E704763A987CAA7B76E2ABC"/>
    <w:rsid w:val="004D0370"/>
  </w:style>
  <w:style w:type="paragraph" w:customStyle="1" w:styleId="EFB58CA79FEC480BB94D0157D9D6E91B">
    <w:name w:val="EFB58CA79FEC480BB94D0157D9D6E91B"/>
    <w:rsid w:val="004D0370"/>
  </w:style>
  <w:style w:type="paragraph" w:customStyle="1" w:styleId="C9BE1EB9A75647E7B416C26972140811">
    <w:name w:val="C9BE1EB9A75647E7B416C26972140811"/>
    <w:rsid w:val="004D0370"/>
  </w:style>
  <w:style w:type="paragraph" w:customStyle="1" w:styleId="20481E2EF0C2474D94611511718C5358">
    <w:name w:val="20481E2EF0C2474D94611511718C5358"/>
    <w:rsid w:val="004D0370"/>
  </w:style>
  <w:style w:type="paragraph" w:customStyle="1" w:styleId="8EC4D368D3854D149DB5269CCCB79C2F">
    <w:name w:val="8EC4D368D3854D149DB5269CCCB79C2F"/>
    <w:rsid w:val="004D0370"/>
  </w:style>
  <w:style w:type="paragraph" w:customStyle="1" w:styleId="9444E6B6B6FF442F8C765BF214A2F05C">
    <w:name w:val="9444E6B6B6FF442F8C765BF214A2F05C"/>
    <w:rsid w:val="004D0370"/>
  </w:style>
  <w:style w:type="paragraph" w:customStyle="1" w:styleId="DDC28F6E72F54741AEA9B8542544F0E9">
    <w:name w:val="DDC28F6E72F54741AEA9B8542544F0E9"/>
    <w:rsid w:val="004D0370"/>
  </w:style>
  <w:style w:type="paragraph" w:customStyle="1" w:styleId="C57AD85A2FDC4615B577FB3507D4CADD">
    <w:name w:val="C57AD85A2FDC4615B577FB3507D4CADD"/>
    <w:rsid w:val="004D0370"/>
  </w:style>
  <w:style w:type="paragraph" w:customStyle="1" w:styleId="A49FA87A4AE94E50A49DF8A68B8CA362">
    <w:name w:val="A49FA87A4AE94E50A49DF8A68B8CA362"/>
    <w:rsid w:val="004D0370"/>
  </w:style>
  <w:style w:type="paragraph" w:customStyle="1" w:styleId="19770B7E93D84D49B1979A01E4425E14">
    <w:name w:val="19770B7E93D84D49B1979A01E4425E14"/>
    <w:rsid w:val="004D0370"/>
  </w:style>
  <w:style w:type="paragraph" w:customStyle="1" w:styleId="F74DAF721048429B8C735212E07DB2C7">
    <w:name w:val="F74DAF721048429B8C735212E07DB2C7"/>
    <w:rsid w:val="004D0370"/>
  </w:style>
  <w:style w:type="paragraph" w:customStyle="1" w:styleId="D305D92407D74978B80FD46D45A3E658">
    <w:name w:val="D305D92407D74978B80FD46D45A3E658"/>
    <w:rsid w:val="004D0370"/>
  </w:style>
  <w:style w:type="paragraph" w:customStyle="1" w:styleId="715876B8EAE946089F44DD6083573B94">
    <w:name w:val="715876B8EAE946089F44DD6083573B94"/>
    <w:rsid w:val="004D0370"/>
  </w:style>
  <w:style w:type="paragraph" w:customStyle="1" w:styleId="2A8F3003FB934EA3BC9BC6DCA30CA665">
    <w:name w:val="2A8F3003FB934EA3BC9BC6DCA30CA665"/>
    <w:rsid w:val="004D0370"/>
  </w:style>
  <w:style w:type="paragraph" w:customStyle="1" w:styleId="0EA88A91B4004DBFA22B52EB6C8E6EAB">
    <w:name w:val="0EA88A91B4004DBFA22B52EB6C8E6EAB"/>
    <w:rsid w:val="004D0370"/>
  </w:style>
  <w:style w:type="paragraph" w:customStyle="1" w:styleId="360EAADE3ECA48E0979E0B7D6F57D905">
    <w:name w:val="360EAADE3ECA48E0979E0B7D6F57D905"/>
    <w:rsid w:val="004D0370"/>
  </w:style>
  <w:style w:type="paragraph" w:customStyle="1" w:styleId="F42581D18CB24866A281F7FC78BF9213">
    <w:name w:val="F42581D18CB24866A281F7FC78BF9213"/>
    <w:rsid w:val="004D0370"/>
  </w:style>
  <w:style w:type="paragraph" w:customStyle="1" w:styleId="9E5E583339AE4609A4CCE59DFFBC417B">
    <w:name w:val="9E5E583339AE4609A4CCE59DFFBC417B"/>
    <w:rsid w:val="004D0370"/>
  </w:style>
  <w:style w:type="paragraph" w:customStyle="1" w:styleId="BBBB7A60CAEB4991829A456D3B13ECAD">
    <w:name w:val="BBBB7A60CAEB4991829A456D3B13ECAD"/>
    <w:rsid w:val="004D0370"/>
  </w:style>
  <w:style w:type="paragraph" w:customStyle="1" w:styleId="A2613FBFFA3342CB921B2038597BDCF1">
    <w:name w:val="A2613FBFFA3342CB921B2038597BDCF1"/>
    <w:rsid w:val="004D0370"/>
  </w:style>
  <w:style w:type="paragraph" w:customStyle="1" w:styleId="F84214DEE60E413B98D9F257798B0903">
    <w:name w:val="F84214DEE60E413B98D9F257798B0903"/>
    <w:rsid w:val="004D0370"/>
  </w:style>
  <w:style w:type="paragraph" w:customStyle="1" w:styleId="F063C195CB8C4CF7983A2A4E9B569F45">
    <w:name w:val="F063C195CB8C4CF7983A2A4E9B569F45"/>
    <w:rsid w:val="004D0370"/>
  </w:style>
  <w:style w:type="paragraph" w:customStyle="1" w:styleId="B4CCA7F520CB4A22B8EB93267720148F">
    <w:name w:val="B4CCA7F520CB4A22B8EB93267720148F"/>
    <w:rsid w:val="004D0370"/>
  </w:style>
  <w:style w:type="paragraph" w:customStyle="1" w:styleId="B532AADDCDB2459BB1DEDA6EBD3DF288">
    <w:name w:val="B532AADDCDB2459BB1DEDA6EBD3DF288"/>
    <w:rsid w:val="004D0370"/>
  </w:style>
  <w:style w:type="paragraph" w:customStyle="1" w:styleId="333753FD83D5428997931E35ECA417A3">
    <w:name w:val="333753FD83D5428997931E35ECA417A3"/>
    <w:rsid w:val="004D0370"/>
  </w:style>
  <w:style w:type="paragraph" w:customStyle="1" w:styleId="458C74A47DB449468E0FC0624FED9DEC">
    <w:name w:val="458C74A47DB449468E0FC0624FED9DEC"/>
    <w:rsid w:val="004D0370"/>
  </w:style>
  <w:style w:type="paragraph" w:customStyle="1" w:styleId="622664A52E4E40A89431CE1060383687">
    <w:name w:val="622664A52E4E40A89431CE1060383687"/>
    <w:rsid w:val="004D0370"/>
  </w:style>
  <w:style w:type="paragraph" w:customStyle="1" w:styleId="A752A92FD34B47419DDA4BAF58A2CD7F">
    <w:name w:val="A752A92FD34B47419DDA4BAF58A2CD7F"/>
    <w:rsid w:val="004D0370"/>
  </w:style>
  <w:style w:type="paragraph" w:customStyle="1" w:styleId="F0C4F2D0E4014EF8BD65D87F0E597554">
    <w:name w:val="F0C4F2D0E4014EF8BD65D87F0E597554"/>
    <w:rsid w:val="004D0370"/>
  </w:style>
  <w:style w:type="paragraph" w:customStyle="1" w:styleId="F77D4B52260D4FD09BC45E763E6EFF37">
    <w:name w:val="F77D4B52260D4FD09BC45E763E6EFF37"/>
    <w:rsid w:val="004D0370"/>
  </w:style>
  <w:style w:type="paragraph" w:customStyle="1" w:styleId="E042ADB264764F96BA6A58438F17708A">
    <w:name w:val="E042ADB264764F96BA6A58438F17708A"/>
    <w:rsid w:val="004D0370"/>
  </w:style>
  <w:style w:type="paragraph" w:customStyle="1" w:styleId="0D5A41BD783F49C9B802614805DB1A74">
    <w:name w:val="0D5A41BD783F49C9B802614805DB1A74"/>
    <w:rsid w:val="004D0370"/>
  </w:style>
  <w:style w:type="paragraph" w:customStyle="1" w:styleId="8D0AFD89BBFF4C28A64B954DFB010C94">
    <w:name w:val="8D0AFD89BBFF4C28A64B954DFB010C94"/>
    <w:rsid w:val="004D0370"/>
  </w:style>
  <w:style w:type="paragraph" w:customStyle="1" w:styleId="40DFA73E2B6D4600AAE1F1778C8B08CE">
    <w:name w:val="40DFA73E2B6D4600AAE1F1778C8B08CE"/>
    <w:rsid w:val="004D0370"/>
  </w:style>
  <w:style w:type="paragraph" w:customStyle="1" w:styleId="EE4578C20AB14F068AFFC2A26819EF81">
    <w:name w:val="EE4578C20AB14F068AFFC2A26819EF81"/>
    <w:rsid w:val="004D0370"/>
  </w:style>
  <w:style w:type="paragraph" w:customStyle="1" w:styleId="F1F7DD9926734F7DB8ADB6E32FFA0668">
    <w:name w:val="F1F7DD9926734F7DB8ADB6E32FFA0668"/>
    <w:rsid w:val="004D0370"/>
  </w:style>
  <w:style w:type="paragraph" w:customStyle="1" w:styleId="EAA88A69923A48348B40D55F650F666D">
    <w:name w:val="EAA88A69923A48348B40D55F650F666D"/>
    <w:rsid w:val="004D0370"/>
  </w:style>
  <w:style w:type="paragraph" w:customStyle="1" w:styleId="2F568871583D450F9CED627DDF4FC20E">
    <w:name w:val="2F568871583D450F9CED627DDF4FC20E"/>
    <w:rsid w:val="004D0370"/>
  </w:style>
  <w:style w:type="paragraph" w:customStyle="1" w:styleId="C917891730314444AC798C5A474BF3B8">
    <w:name w:val="C917891730314444AC798C5A474BF3B8"/>
    <w:rsid w:val="004D0370"/>
  </w:style>
  <w:style w:type="paragraph" w:customStyle="1" w:styleId="4154F98D8D274EACA4E217A37EB033A5">
    <w:name w:val="4154F98D8D274EACA4E217A37EB033A5"/>
    <w:rsid w:val="004D0370"/>
  </w:style>
  <w:style w:type="paragraph" w:customStyle="1" w:styleId="5D49ED08254B4C33965C2B146CB07664">
    <w:name w:val="5D49ED08254B4C33965C2B146CB07664"/>
    <w:rsid w:val="004D0370"/>
  </w:style>
  <w:style w:type="paragraph" w:customStyle="1" w:styleId="C291BA88795947239B066D64A6679DB9">
    <w:name w:val="C291BA88795947239B066D64A6679DB9"/>
    <w:rsid w:val="004D0370"/>
  </w:style>
  <w:style w:type="paragraph" w:customStyle="1" w:styleId="4C3B9F1B48BA468A895A3F8FC665909A">
    <w:name w:val="4C3B9F1B48BA468A895A3F8FC665909A"/>
    <w:rsid w:val="004D0370"/>
  </w:style>
  <w:style w:type="paragraph" w:customStyle="1" w:styleId="ED05EE30FA37452A85FFC158252C5EA4">
    <w:name w:val="ED05EE30FA37452A85FFC158252C5EA4"/>
    <w:rsid w:val="004D0370"/>
  </w:style>
  <w:style w:type="paragraph" w:customStyle="1" w:styleId="3C877D7E231742A2873BE49186471464">
    <w:name w:val="3C877D7E231742A2873BE49186471464"/>
    <w:rsid w:val="004D0370"/>
  </w:style>
  <w:style w:type="paragraph" w:customStyle="1" w:styleId="CB2752159B6E4CCA91CD087D856F7500">
    <w:name w:val="CB2752159B6E4CCA91CD087D856F7500"/>
    <w:rsid w:val="004D0370"/>
  </w:style>
  <w:style w:type="paragraph" w:customStyle="1" w:styleId="7DC1B386FAEA4EB68CF68BDE8B88DD4F">
    <w:name w:val="7DC1B386FAEA4EB68CF68BDE8B88DD4F"/>
    <w:rsid w:val="004D0370"/>
  </w:style>
  <w:style w:type="paragraph" w:customStyle="1" w:styleId="511F011148EF44BF9C0AEAB5AD01CAAE">
    <w:name w:val="511F011148EF44BF9C0AEAB5AD01CAAE"/>
    <w:rsid w:val="004D0370"/>
  </w:style>
  <w:style w:type="paragraph" w:customStyle="1" w:styleId="BDDE522A0C6640FBB6A20DD9718BA44E">
    <w:name w:val="BDDE522A0C6640FBB6A20DD9718BA44E"/>
    <w:rsid w:val="004D0370"/>
  </w:style>
  <w:style w:type="paragraph" w:customStyle="1" w:styleId="6243BFE0CDED45EAB3C9D9E05373D3B9">
    <w:name w:val="6243BFE0CDED45EAB3C9D9E05373D3B9"/>
    <w:rsid w:val="004D0370"/>
  </w:style>
  <w:style w:type="paragraph" w:customStyle="1" w:styleId="18B6C5AA0A0147659DB367A15807F754">
    <w:name w:val="18B6C5AA0A0147659DB367A15807F754"/>
    <w:rsid w:val="004D0370"/>
  </w:style>
  <w:style w:type="paragraph" w:customStyle="1" w:styleId="013D8E9696B74F4C97C5BFCE08EAF196">
    <w:name w:val="013D8E9696B74F4C97C5BFCE08EAF196"/>
    <w:rsid w:val="004D0370"/>
  </w:style>
  <w:style w:type="paragraph" w:customStyle="1" w:styleId="F6D95E9B2BA7433F82A57B04AD5B6310">
    <w:name w:val="F6D95E9B2BA7433F82A57B04AD5B6310"/>
    <w:rsid w:val="004D0370"/>
  </w:style>
  <w:style w:type="paragraph" w:customStyle="1" w:styleId="69F55823DEAA4D8ABD0E16AF5B8AB469">
    <w:name w:val="69F55823DEAA4D8ABD0E16AF5B8AB469"/>
    <w:rsid w:val="004D0370"/>
  </w:style>
  <w:style w:type="paragraph" w:customStyle="1" w:styleId="1786F491C53C432F9A21868CEC265ADC">
    <w:name w:val="1786F491C53C432F9A21868CEC265ADC"/>
    <w:rsid w:val="004D0370"/>
  </w:style>
  <w:style w:type="paragraph" w:customStyle="1" w:styleId="391CF6A0AC114989B38F14010444FB65">
    <w:name w:val="391CF6A0AC114989B38F14010444FB65"/>
    <w:rsid w:val="004D0370"/>
  </w:style>
  <w:style w:type="paragraph" w:customStyle="1" w:styleId="73B76630153944A5ADD457379CA813EB">
    <w:name w:val="73B76630153944A5ADD457379CA813EB"/>
    <w:rsid w:val="004D0370"/>
  </w:style>
  <w:style w:type="paragraph" w:customStyle="1" w:styleId="1828580545AB45DE99200872527AAB2B">
    <w:name w:val="1828580545AB45DE99200872527AAB2B"/>
    <w:rsid w:val="004D0370"/>
  </w:style>
  <w:style w:type="paragraph" w:customStyle="1" w:styleId="B288A7239CF04D20AE63ECE7F57BD530">
    <w:name w:val="B288A7239CF04D20AE63ECE7F57BD530"/>
    <w:rsid w:val="004D0370"/>
  </w:style>
  <w:style w:type="paragraph" w:customStyle="1" w:styleId="46E016F16EEC4945981418CBB1CAC739">
    <w:name w:val="46E016F16EEC4945981418CBB1CAC739"/>
    <w:rsid w:val="004D0370"/>
  </w:style>
  <w:style w:type="paragraph" w:customStyle="1" w:styleId="2E92624BBB7847E4A20E516380150811">
    <w:name w:val="2E92624BBB7847E4A20E516380150811"/>
    <w:rsid w:val="004D0370"/>
  </w:style>
  <w:style w:type="paragraph" w:customStyle="1" w:styleId="0C9CB4AC598A4AE6B942509B79276828">
    <w:name w:val="0C9CB4AC598A4AE6B942509B79276828"/>
    <w:rsid w:val="004D0370"/>
  </w:style>
  <w:style w:type="paragraph" w:customStyle="1" w:styleId="1063F83DE4204ACD89BCE007E275448E">
    <w:name w:val="1063F83DE4204ACD89BCE007E275448E"/>
    <w:rsid w:val="004D0370"/>
  </w:style>
  <w:style w:type="paragraph" w:customStyle="1" w:styleId="97E74D3AF94046638E57FD80946932C2">
    <w:name w:val="97E74D3AF94046638E57FD80946932C2"/>
    <w:rsid w:val="004D0370"/>
  </w:style>
  <w:style w:type="paragraph" w:customStyle="1" w:styleId="BFF74D3371D84D71962DD64AE6BEF0A0">
    <w:name w:val="BFF74D3371D84D71962DD64AE6BEF0A0"/>
    <w:rsid w:val="004D0370"/>
  </w:style>
  <w:style w:type="paragraph" w:customStyle="1" w:styleId="71C40125E7F14C739A008581D35B5F19">
    <w:name w:val="71C40125E7F14C739A008581D35B5F19"/>
    <w:rsid w:val="004D0370"/>
  </w:style>
  <w:style w:type="paragraph" w:customStyle="1" w:styleId="8ED2DBD8F1E54BA69F86A8EBAF808945">
    <w:name w:val="8ED2DBD8F1E54BA69F86A8EBAF808945"/>
    <w:rsid w:val="004D0370"/>
  </w:style>
  <w:style w:type="paragraph" w:customStyle="1" w:styleId="EF75BF5557B942DCB8A829E9EBC82ED6">
    <w:name w:val="EF75BF5557B942DCB8A829E9EBC82ED6"/>
    <w:rsid w:val="004D0370"/>
  </w:style>
  <w:style w:type="paragraph" w:customStyle="1" w:styleId="CD9E839DA3E841F39CDF31F5B9B37006">
    <w:name w:val="CD9E839DA3E841F39CDF31F5B9B37006"/>
    <w:rsid w:val="004D0370"/>
  </w:style>
  <w:style w:type="paragraph" w:customStyle="1" w:styleId="2AC246B3072F4E319F4BD09185F0FBEC">
    <w:name w:val="2AC246B3072F4E319F4BD09185F0FBEC"/>
    <w:rsid w:val="004D0370"/>
  </w:style>
  <w:style w:type="paragraph" w:customStyle="1" w:styleId="D9F064BFEBDD4351901071D74A7465D9">
    <w:name w:val="D9F064BFEBDD4351901071D74A7465D9"/>
    <w:rsid w:val="004D0370"/>
  </w:style>
  <w:style w:type="paragraph" w:customStyle="1" w:styleId="C65DE994252442CA80A23FD31C90E02B">
    <w:name w:val="C65DE994252442CA80A23FD31C90E02B"/>
    <w:rsid w:val="004D0370"/>
  </w:style>
  <w:style w:type="paragraph" w:customStyle="1" w:styleId="BA477A93ED924887A7C8125B5816570D">
    <w:name w:val="BA477A93ED924887A7C8125B5816570D"/>
    <w:rsid w:val="004D0370"/>
  </w:style>
  <w:style w:type="paragraph" w:customStyle="1" w:styleId="DC65014A5F4242D0B234275C21A3A199">
    <w:name w:val="DC65014A5F4242D0B234275C21A3A199"/>
    <w:rsid w:val="004D0370"/>
  </w:style>
  <w:style w:type="paragraph" w:customStyle="1" w:styleId="FEDC744BECDF4FA5BEA324A13B54E2E7">
    <w:name w:val="FEDC744BECDF4FA5BEA324A13B54E2E7"/>
    <w:rsid w:val="004D0370"/>
  </w:style>
  <w:style w:type="paragraph" w:customStyle="1" w:styleId="B83792589B4043E08A3347F8CD0D1FC7">
    <w:name w:val="B83792589B4043E08A3347F8CD0D1FC7"/>
    <w:rsid w:val="004D0370"/>
  </w:style>
  <w:style w:type="paragraph" w:customStyle="1" w:styleId="A97F956DB0464FA2B6F2581BF3BD1C05">
    <w:name w:val="A97F956DB0464FA2B6F2581BF3BD1C05"/>
    <w:rsid w:val="004D0370"/>
  </w:style>
  <w:style w:type="paragraph" w:customStyle="1" w:styleId="1AA6F600415244D5A045263D201495CF">
    <w:name w:val="1AA6F600415244D5A045263D201495CF"/>
    <w:rsid w:val="004D0370"/>
  </w:style>
  <w:style w:type="paragraph" w:customStyle="1" w:styleId="6BFEDC9DB37D4F0F83178BA7690C301E">
    <w:name w:val="6BFEDC9DB37D4F0F83178BA7690C301E"/>
    <w:rsid w:val="004D0370"/>
  </w:style>
  <w:style w:type="paragraph" w:customStyle="1" w:styleId="841172E5AD1845B8B5987A4406A7D73A">
    <w:name w:val="841172E5AD1845B8B5987A4406A7D73A"/>
    <w:rsid w:val="004D0370"/>
  </w:style>
  <w:style w:type="paragraph" w:customStyle="1" w:styleId="3E68D73658624273B2D317BEA05AAA81">
    <w:name w:val="3E68D73658624273B2D317BEA05AAA81"/>
    <w:rsid w:val="004D0370"/>
  </w:style>
  <w:style w:type="paragraph" w:customStyle="1" w:styleId="AD05CE468DFB49BBB36D64A14A051764">
    <w:name w:val="AD05CE468DFB49BBB36D64A14A051764"/>
    <w:rsid w:val="004D0370"/>
  </w:style>
  <w:style w:type="paragraph" w:customStyle="1" w:styleId="CC7A3E6975434931825FE030C2FC69CC">
    <w:name w:val="CC7A3E6975434931825FE030C2FC69CC"/>
    <w:rsid w:val="004D0370"/>
  </w:style>
  <w:style w:type="paragraph" w:customStyle="1" w:styleId="9DFDC75D453E43CCB0C32E45CCF0F3D5">
    <w:name w:val="9DFDC75D453E43CCB0C32E45CCF0F3D5"/>
    <w:rsid w:val="004D0370"/>
  </w:style>
  <w:style w:type="paragraph" w:customStyle="1" w:styleId="1AB8537D05944D68B9B90CD0C8DDF6B7">
    <w:name w:val="1AB8537D05944D68B9B90CD0C8DDF6B7"/>
    <w:rsid w:val="004D0370"/>
  </w:style>
  <w:style w:type="paragraph" w:customStyle="1" w:styleId="A5CC91025C004764BC62422E469AE2E8">
    <w:name w:val="A5CC91025C004764BC62422E469AE2E8"/>
    <w:rsid w:val="004D0370"/>
  </w:style>
  <w:style w:type="paragraph" w:customStyle="1" w:styleId="E21F0EA3CE4441CDAEFCDFF61A9DC809">
    <w:name w:val="E21F0EA3CE4441CDAEFCDFF61A9DC809"/>
    <w:rsid w:val="004D0370"/>
  </w:style>
  <w:style w:type="paragraph" w:customStyle="1" w:styleId="3F92DA821AA642C1A2B0E028963361AA">
    <w:name w:val="3F92DA821AA642C1A2B0E028963361AA"/>
    <w:rsid w:val="004D0370"/>
  </w:style>
  <w:style w:type="paragraph" w:customStyle="1" w:styleId="73CC5280DC2C441EB62BF9423269F0FC">
    <w:name w:val="73CC5280DC2C441EB62BF9423269F0FC"/>
    <w:rsid w:val="004D0370"/>
  </w:style>
  <w:style w:type="paragraph" w:customStyle="1" w:styleId="1581C1BD91F745A4B54E34084155091E">
    <w:name w:val="1581C1BD91F745A4B54E34084155091E"/>
    <w:rsid w:val="004D0370"/>
  </w:style>
  <w:style w:type="paragraph" w:customStyle="1" w:styleId="B66F298F2DFD4FF7983604F2B5DF3593">
    <w:name w:val="B66F298F2DFD4FF7983604F2B5DF3593"/>
    <w:rsid w:val="004D0370"/>
  </w:style>
  <w:style w:type="paragraph" w:customStyle="1" w:styleId="47137928047D4384B1B178F1AACCA6E3">
    <w:name w:val="47137928047D4384B1B178F1AACCA6E3"/>
    <w:rsid w:val="004D0370"/>
  </w:style>
  <w:style w:type="paragraph" w:customStyle="1" w:styleId="67B8FDB84D864E11BA65E1C28FB4D142">
    <w:name w:val="67B8FDB84D864E11BA65E1C28FB4D142"/>
    <w:rsid w:val="004D0370"/>
  </w:style>
  <w:style w:type="paragraph" w:customStyle="1" w:styleId="24AB354461CA4A0B991D56EE6243402B">
    <w:name w:val="24AB354461CA4A0B991D56EE6243402B"/>
    <w:rsid w:val="004D0370"/>
  </w:style>
  <w:style w:type="paragraph" w:customStyle="1" w:styleId="D2800A81BA894409970AA0D349775A88">
    <w:name w:val="D2800A81BA894409970AA0D349775A88"/>
    <w:rsid w:val="004D0370"/>
  </w:style>
  <w:style w:type="paragraph" w:customStyle="1" w:styleId="87E82912D44142C2B76E6695DEC6C8AE">
    <w:name w:val="87E82912D44142C2B76E6695DEC6C8AE"/>
    <w:rsid w:val="004D0370"/>
  </w:style>
  <w:style w:type="paragraph" w:customStyle="1" w:styleId="61B3C12A87AA403CA32DDF3907315707">
    <w:name w:val="61B3C12A87AA403CA32DDF3907315707"/>
    <w:rsid w:val="004D0370"/>
  </w:style>
  <w:style w:type="paragraph" w:customStyle="1" w:styleId="E119BEA3DE8B4634ACC5EC7EF3A1DDE8">
    <w:name w:val="E119BEA3DE8B4634ACC5EC7EF3A1DDE8"/>
    <w:rsid w:val="004D0370"/>
  </w:style>
  <w:style w:type="paragraph" w:customStyle="1" w:styleId="A624C58F428448CA849510102C68830B">
    <w:name w:val="A624C58F428448CA849510102C68830B"/>
    <w:rsid w:val="004D0370"/>
  </w:style>
  <w:style w:type="paragraph" w:customStyle="1" w:styleId="AA58CAA5571D46368533478505922E44">
    <w:name w:val="AA58CAA5571D46368533478505922E44"/>
    <w:rsid w:val="004D0370"/>
  </w:style>
  <w:style w:type="paragraph" w:customStyle="1" w:styleId="6F1513F8F0114B048303644C499A3685">
    <w:name w:val="6F1513F8F0114B048303644C499A3685"/>
    <w:rsid w:val="004D0370"/>
  </w:style>
  <w:style w:type="paragraph" w:customStyle="1" w:styleId="CF62F661FF9144C3BD9269726D07A097">
    <w:name w:val="CF62F661FF9144C3BD9269726D07A097"/>
    <w:rsid w:val="004D0370"/>
  </w:style>
  <w:style w:type="paragraph" w:customStyle="1" w:styleId="447BE58830D744F4AF1C0353528C83AA">
    <w:name w:val="447BE58830D744F4AF1C0353528C83AA"/>
    <w:rsid w:val="004D0370"/>
  </w:style>
  <w:style w:type="paragraph" w:customStyle="1" w:styleId="A9648772B1B545B786072FDE7B52AB1A">
    <w:name w:val="A9648772B1B545B786072FDE7B52AB1A"/>
    <w:rsid w:val="004D0370"/>
  </w:style>
  <w:style w:type="paragraph" w:customStyle="1" w:styleId="19CAF00D721D40AA87BC1D75CADF8F9C">
    <w:name w:val="19CAF00D721D40AA87BC1D75CADF8F9C"/>
    <w:rsid w:val="004D0370"/>
  </w:style>
  <w:style w:type="paragraph" w:customStyle="1" w:styleId="CB73DCDE45324E55A885B61219724323">
    <w:name w:val="CB73DCDE45324E55A885B61219724323"/>
    <w:rsid w:val="004D0370"/>
  </w:style>
  <w:style w:type="paragraph" w:customStyle="1" w:styleId="59F561AE3806449088F34838DD9E7E69">
    <w:name w:val="59F561AE3806449088F34838DD9E7E69"/>
    <w:rsid w:val="004D0370"/>
  </w:style>
  <w:style w:type="paragraph" w:customStyle="1" w:styleId="9ADBAD77CE3049AEA4A4160B4B4AF9B5">
    <w:name w:val="9ADBAD77CE3049AEA4A4160B4B4AF9B5"/>
    <w:rsid w:val="004D0370"/>
  </w:style>
  <w:style w:type="paragraph" w:customStyle="1" w:styleId="74DF7E1085374643A12902BF8AD4300A">
    <w:name w:val="74DF7E1085374643A12902BF8AD4300A"/>
    <w:rsid w:val="004D0370"/>
  </w:style>
  <w:style w:type="paragraph" w:customStyle="1" w:styleId="6B6E94D5C35A44199FBF960A57A03086">
    <w:name w:val="6B6E94D5C35A44199FBF960A57A03086"/>
    <w:rsid w:val="004D0370"/>
  </w:style>
  <w:style w:type="paragraph" w:customStyle="1" w:styleId="4E00C0E246AB40E7B7178FC43BE401AD">
    <w:name w:val="4E00C0E246AB40E7B7178FC43BE401AD"/>
    <w:rsid w:val="004D0370"/>
  </w:style>
  <w:style w:type="paragraph" w:customStyle="1" w:styleId="8191C0D8CBD047CFB4F2725E733EB381">
    <w:name w:val="8191C0D8CBD047CFB4F2725E733EB381"/>
    <w:rsid w:val="004D0370"/>
  </w:style>
  <w:style w:type="paragraph" w:customStyle="1" w:styleId="52B03C44E475433FBC7B08EA4D3D2ABF">
    <w:name w:val="52B03C44E475433FBC7B08EA4D3D2ABF"/>
    <w:rsid w:val="004D0370"/>
  </w:style>
  <w:style w:type="paragraph" w:customStyle="1" w:styleId="933FBED7E825402CB60A027AC15296DB">
    <w:name w:val="933FBED7E825402CB60A027AC15296DB"/>
    <w:rsid w:val="004D0370"/>
  </w:style>
  <w:style w:type="paragraph" w:customStyle="1" w:styleId="F2635F39C41049EDAE5DCA627C328C0E">
    <w:name w:val="F2635F39C41049EDAE5DCA627C328C0E"/>
    <w:rsid w:val="004D0370"/>
  </w:style>
  <w:style w:type="paragraph" w:customStyle="1" w:styleId="F1FB8F1018E3446BB2082C9A091D4EB5">
    <w:name w:val="F1FB8F1018E3446BB2082C9A091D4EB5"/>
    <w:rsid w:val="004D0370"/>
  </w:style>
  <w:style w:type="paragraph" w:customStyle="1" w:styleId="10853C7EF5D94DABAE275CC1123324A5">
    <w:name w:val="10853C7EF5D94DABAE275CC1123324A5"/>
    <w:rsid w:val="004D0370"/>
  </w:style>
  <w:style w:type="paragraph" w:customStyle="1" w:styleId="6AFE333C9F834390BD724D4EC98A99E5">
    <w:name w:val="6AFE333C9F834390BD724D4EC98A99E5"/>
    <w:rsid w:val="004D0370"/>
  </w:style>
  <w:style w:type="paragraph" w:customStyle="1" w:styleId="67FD37DD3CEE4E42969C74C4C31C9247">
    <w:name w:val="67FD37DD3CEE4E42969C74C4C31C9247"/>
    <w:rsid w:val="004D0370"/>
  </w:style>
  <w:style w:type="paragraph" w:customStyle="1" w:styleId="6693BB8E379E437EA52CFC42E94148FA">
    <w:name w:val="6693BB8E379E437EA52CFC42E94148FA"/>
    <w:rsid w:val="004D0370"/>
  </w:style>
  <w:style w:type="paragraph" w:customStyle="1" w:styleId="694F3468AB034D289DDA1028A70F5555">
    <w:name w:val="694F3468AB034D289DDA1028A70F5555"/>
    <w:rsid w:val="004D0370"/>
  </w:style>
  <w:style w:type="paragraph" w:customStyle="1" w:styleId="BA3072C24A0940F8BF6779F59B9936F7">
    <w:name w:val="BA3072C24A0940F8BF6779F59B9936F7"/>
    <w:rsid w:val="004D0370"/>
  </w:style>
  <w:style w:type="paragraph" w:customStyle="1" w:styleId="76B9929C7B11435C8C14FE962B7519D0">
    <w:name w:val="76B9929C7B11435C8C14FE962B7519D0"/>
    <w:rsid w:val="004D0370"/>
  </w:style>
  <w:style w:type="paragraph" w:customStyle="1" w:styleId="DB66C08EAAD0427FBD699B7DE41945FF">
    <w:name w:val="DB66C08EAAD0427FBD699B7DE41945FF"/>
    <w:rsid w:val="004D0370"/>
  </w:style>
  <w:style w:type="paragraph" w:customStyle="1" w:styleId="CF4580E6AA1B459EAFD993C4C81ED821">
    <w:name w:val="CF4580E6AA1B459EAFD993C4C81ED821"/>
    <w:rsid w:val="004D0370"/>
  </w:style>
  <w:style w:type="paragraph" w:customStyle="1" w:styleId="B476B6A619DF4264BAB08920DA7D777C">
    <w:name w:val="B476B6A619DF4264BAB08920DA7D777C"/>
    <w:rsid w:val="004D0370"/>
  </w:style>
  <w:style w:type="paragraph" w:customStyle="1" w:styleId="E91B96EECF1E4C8A9CB59BE1DFBE2CA5">
    <w:name w:val="E91B96EECF1E4C8A9CB59BE1DFBE2CA5"/>
    <w:rsid w:val="004D0370"/>
  </w:style>
  <w:style w:type="paragraph" w:customStyle="1" w:styleId="C47D79D41C264FB5958B754E4F0D1FA9">
    <w:name w:val="C47D79D41C264FB5958B754E4F0D1FA9"/>
    <w:rsid w:val="004D0370"/>
  </w:style>
  <w:style w:type="paragraph" w:customStyle="1" w:styleId="12BD24EC7EE54068942B30C814E6104A">
    <w:name w:val="12BD24EC7EE54068942B30C814E6104A"/>
    <w:rsid w:val="004D0370"/>
  </w:style>
  <w:style w:type="paragraph" w:customStyle="1" w:styleId="2DC55227BACD4EECAA0EDB88D8BF1B8A">
    <w:name w:val="2DC55227BACD4EECAA0EDB88D8BF1B8A"/>
    <w:rsid w:val="004D0370"/>
  </w:style>
  <w:style w:type="paragraph" w:customStyle="1" w:styleId="450759B4C03B4F2CB42C7A5920FE4871">
    <w:name w:val="450759B4C03B4F2CB42C7A5920FE4871"/>
    <w:rsid w:val="004D0370"/>
  </w:style>
  <w:style w:type="paragraph" w:customStyle="1" w:styleId="22B2D41B93DA4D5E8AAA8AC0C2716BDE">
    <w:name w:val="22B2D41B93DA4D5E8AAA8AC0C2716BDE"/>
    <w:rsid w:val="004D0370"/>
  </w:style>
  <w:style w:type="paragraph" w:customStyle="1" w:styleId="DF8BCB55C5A74B5097FE6BF1C94CF99B">
    <w:name w:val="DF8BCB55C5A74B5097FE6BF1C94CF99B"/>
    <w:rsid w:val="004D0370"/>
  </w:style>
  <w:style w:type="paragraph" w:customStyle="1" w:styleId="707C0C2AF7E844AA897E4CC1F156CF4E">
    <w:name w:val="707C0C2AF7E844AA897E4CC1F156CF4E"/>
    <w:rsid w:val="004D0370"/>
  </w:style>
  <w:style w:type="paragraph" w:customStyle="1" w:styleId="1D3A753FAA764A348063FA95422DC280">
    <w:name w:val="1D3A753FAA764A348063FA95422DC280"/>
    <w:rsid w:val="004D0370"/>
  </w:style>
  <w:style w:type="paragraph" w:customStyle="1" w:styleId="1F06D035623E47E4B08FED475A0FC1A1">
    <w:name w:val="1F06D035623E47E4B08FED475A0FC1A1"/>
    <w:rsid w:val="004D0370"/>
  </w:style>
  <w:style w:type="paragraph" w:customStyle="1" w:styleId="41C88A74CBAF4301B0DBAA358FC4538F">
    <w:name w:val="41C88A74CBAF4301B0DBAA358FC4538F"/>
    <w:rsid w:val="004D0370"/>
  </w:style>
  <w:style w:type="paragraph" w:customStyle="1" w:styleId="A98C3AF75E114730A48D023BE649AFCE">
    <w:name w:val="A98C3AF75E114730A48D023BE649AFCE"/>
    <w:rsid w:val="004D0370"/>
  </w:style>
  <w:style w:type="paragraph" w:customStyle="1" w:styleId="EB5E3C57171D46E7A713156023CC8555">
    <w:name w:val="EB5E3C57171D46E7A713156023CC8555"/>
    <w:rsid w:val="004D0370"/>
  </w:style>
  <w:style w:type="paragraph" w:customStyle="1" w:styleId="08DE20CDF8DE44299EBB0F287D95E62B">
    <w:name w:val="08DE20CDF8DE44299EBB0F287D95E62B"/>
    <w:rsid w:val="004D0370"/>
  </w:style>
  <w:style w:type="paragraph" w:customStyle="1" w:styleId="DA01A1A712024AFEADC006FD0A3283EE">
    <w:name w:val="DA01A1A712024AFEADC006FD0A3283EE"/>
    <w:rsid w:val="004D0370"/>
  </w:style>
  <w:style w:type="paragraph" w:customStyle="1" w:styleId="10F0DE4B05E940999FDC87777E3E89DA">
    <w:name w:val="10F0DE4B05E940999FDC87777E3E89DA"/>
    <w:rsid w:val="004D0370"/>
  </w:style>
  <w:style w:type="paragraph" w:customStyle="1" w:styleId="13BA1F9096064CA69C534820B78BC38E">
    <w:name w:val="13BA1F9096064CA69C534820B78BC38E"/>
    <w:rsid w:val="00BC21F7"/>
  </w:style>
  <w:style w:type="paragraph" w:customStyle="1" w:styleId="0518BE282F26460A917E6C51359704A9">
    <w:name w:val="0518BE282F26460A917E6C51359704A9"/>
    <w:rsid w:val="00BC21F7"/>
  </w:style>
  <w:style w:type="paragraph" w:customStyle="1" w:styleId="EB921DC74344449DA92F535A782CDD9A">
    <w:name w:val="EB921DC74344449DA92F535A782CDD9A"/>
    <w:rsid w:val="00BC21F7"/>
  </w:style>
  <w:style w:type="paragraph" w:customStyle="1" w:styleId="CA75E4C120DB43C691AE1D2379614378">
    <w:name w:val="CA75E4C120DB43C691AE1D2379614378"/>
    <w:rsid w:val="00BC21F7"/>
  </w:style>
  <w:style w:type="paragraph" w:customStyle="1" w:styleId="9C304DADFF6D4FF8AB333CF9D6228F28">
    <w:name w:val="9C304DADFF6D4FF8AB333CF9D6228F28"/>
    <w:rsid w:val="00BC21F7"/>
  </w:style>
  <w:style w:type="paragraph" w:customStyle="1" w:styleId="09976E90C1504BA792EF6F8B7E91311E">
    <w:name w:val="09976E90C1504BA792EF6F8B7E91311E"/>
    <w:rsid w:val="00BC21F7"/>
  </w:style>
  <w:style w:type="paragraph" w:customStyle="1" w:styleId="BA6D7C2216F34DA787057027727804C6">
    <w:name w:val="BA6D7C2216F34DA787057027727804C6"/>
    <w:rsid w:val="00BC21F7"/>
  </w:style>
  <w:style w:type="paragraph" w:customStyle="1" w:styleId="03DAB96D84624F17AC78B1CA840C3750">
    <w:name w:val="03DAB96D84624F17AC78B1CA840C3750"/>
    <w:rsid w:val="00BC21F7"/>
  </w:style>
  <w:style w:type="paragraph" w:customStyle="1" w:styleId="4D1A4A4E76E8480BA44C6953AC21EC39">
    <w:name w:val="4D1A4A4E76E8480BA44C6953AC21EC39"/>
    <w:rsid w:val="00BC21F7"/>
  </w:style>
  <w:style w:type="paragraph" w:customStyle="1" w:styleId="86D6432D9C794E1AAC51FE94A4B46135">
    <w:name w:val="86D6432D9C794E1AAC51FE94A4B46135"/>
    <w:rsid w:val="00BC21F7"/>
  </w:style>
  <w:style w:type="paragraph" w:customStyle="1" w:styleId="EADE8F1B01E147CCB3B2EA4D9D9B7071">
    <w:name w:val="EADE8F1B01E147CCB3B2EA4D9D9B7071"/>
    <w:rsid w:val="00BC21F7"/>
  </w:style>
  <w:style w:type="paragraph" w:customStyle="1" w:styleId="7EB869A3123A46BDA47DA30497980468">
    <w:name w:val="7EB869A3123A46BDA47DA30497980468"/>
    <w:rsid w:val="00BC21F7"/>
  </w:style>
  <w:style w:type="paragraph" w:customStyle="1" w:styleId="03C621954F2E46A598988E5B6293D9B4">
    <w:name w:val="03C621954F2E46A598988E5B6293D9B4"/>
    <w:rsid w:val="00BC21F7"/>
  </w:style>
  <w:style w:type="paragraph" w:customStyle="1" w:styleId="F9D5EAB1EE8B4BD789B4E380E1227BEC">
    <w:name w:val="F9D5EAB1EE8B4BD789B4E380E1227BEC"/>
    <w:rsid w:val="00BC21F7"/>
  </w:style>
  <w:style w:type="paragraph" w:customStyle="1" w:styleId="256C054808E14F4984086340A4553064">
    <w:name w:val="256C054808E14F4984086340A4553064"/>
    <w:rsid w:val="00BC21F7"/>
  </w:style>
  <w:style w:type="paragraph" w:customStyle="1" w:styleId="4EA3DBC698AC429FA749D2F2420729EC">
    <w:name w:val="4EA3DBC698AC429FA749D2F2420729EC"/>
    <w:rsid w:val="00BC21F7"/>
  </w:style>
  <w:style w:type="paragraph" w:customStyle="1" w:styleId="DE2AE6ECBB834487A4C50A90CF2E22CD">
    <w:name w:val="DE2AE6ECBB834487A4C50A90CF2E22CD"/>
    <w:rsid w:val="00BC21F7"/>
  </w:style>
  <w:style w:type="paragraph" w:customStyle="1" w:styleId="13362CD0D9ED436BB06B2A074F14A115">
    <w:name w:val="13362CD0D9ED436BB06B2A074F14A115"/>
    <w:rsid w:val="00BC21F7"/>
  </w:style>
  <w:style w:type="paragraph" w:customStyle="1" w:styleId="99C0AA7026CC494F85FB64278621EE4F">
    <w:name w:val="99C0AA7026CC494F85FB64278621EE4F"/>
    <w:rsid w:val="00BC21F7"/>
  </w:style>
  <w:style w:type="paragraph" w:customStyle="1" w:styleId="7E3081FFDAD240D69E4A3290F99CE509">
    <w:name w:val="7E3081FFDAD240D69E4A3290F99CE509"/>
    <w:rsid w:val="00BC21F7"/>
  </w:style>
  <w:style w:type="paragraph" w:customStyle="1" w:styleId="9A48AC6DBC1241B6A7F3C9657470EE07">
    <w:name w:val="9A48AC6DBC1241B6A7F3C9657470EE07"/>
    <w:rsid w:val="00BC21F7"/>
  </w:style>
  <w:style w:type="paragraph" w:customStyle="1" w:styleId="84F48A091150422582459AE6257FFB81">
    <w:name w:val="84F48A091150422582459AE6257FFB81"/>
    <w:rsid w:val="00BC21F7"/>
  </w:style>
  <w:style w:type="paragraph" w:customStyle="1" w:styleId="BE15EA78CF634DAA92A66B7DA6586B9F">
    <w:name w:val="BE15EA78CF634DAA92A66B7DA6586B9F"/>
    <w:rsid w:val="00BC21F7"/>
  </w:style>
  <w:style w:type="paragraph" w:customStyle="1" w:styleId="A158FC56AC7842E583A06245CC16D633">
    <w:name w:val="A158FC56AC7842E583A06245CC16D633"/>
    <w:rsid w:val="00BC21F7"/>
  </w:style>
  <w:style w:type="paragraph" w:customStyle="1" w:styleId="5C1D242E77E54D0AA726821F8E6676DB">
    <w:name w:val="5C1D242E77E54D0AA726821F8E6676DB"/>
    <w:rsid w:val="00BC21F7"/>
  </w:style>
  <w:style w:type="paragraph" w:customStyle="1" w:styleId="2A7A97C3CB314B5CA82E1000DBF287D7">
    <w:name w:val="2A7A97C3CB314B5CA82E1000DBF287D7"/>
    <w:rsid w:val="00BC21F7"/>
  </w:style>
  <w:style w:type="paragraph" w:customStyle="1" w:styleId="A8B230DFE3084E9299848ECD23E56D91">
    <w:name w:val="A8B230DFE3084E9299848ECD23E56D91"/>
    <w:rsid w:val="00BC21F7"/>
  </w:style>
  <w:style w:type="paragraph" w:customStyle="1" w:styleId="F04F66497752401A896277315763AE9C">
    <w:name w:val="F04F66497752401A896277315763AE9C"/>
    <w:rsid w:val="00BC21F7"/>
  </w:style>
  <w:style w:type="paragraph" w:customStyle="1" w:styleId="C9BE172522EE4D8B88916BF6AEFCB1F8">
    <w:name w:val="C9BE172522EE4D8B88916BF6AEFCB1F8"/>
    <w:rsid w:val="00BC21F7"/>
  </w:style>
  <w:style w:type="paragraph" w:customStyle="1" w:styleId="908F09E297E44E4897A63E41B6E87100">
    <w:name w:val="908F09E297E44E4897A63E41B6E87100"/>
    <w:rsid w:val="00BC21F7"/>
  </w:style>
  <w:style w:type="paragraph" w:customStyle="1" w:styleId="0FD6F4E6E2A24FB78E55A6DBEC9242E8">
    <w:name w:val="0FD6F4E6E2A24FB78E55A6DBEC9242E8"/>
    <w:rsid w:val="00BC21F7"/>
  </w:style>
  <w:style w:type="paragraph" w:customStyle="1" w:styleId="2449E4B4B9B14F7B8F58FAA64A9ED004">
    <w:name w:val="2449E4B4B9B14F7B8F58FAA64A9ED004"/>
    <w:rsid w:val="00BC21F7"/>
  </w:style>
  <w:style w:type="paragraph" w:customStyle="1" w:styleId="BE60BEBD92A645C6BBEA44FCED910559">
    <w:name w:val="BE60BEBD92A645C6BBEA44FCED910559"/>
    <w:rsid w:val="00BC21F7"/>
  </w:style>
  <w:style w:type="paragraph" w:customStyle="1" w:styleId="F3022CA8B9C9435B802E4265C2503BED">
    <w:name w:val="F3022CA8B9C9435B802E4265C2503BED"/>
    <w:rsid w:val="00BC21F7"/>
  </w:style>
  <w:style w:type="paragraph" w:customStyle="1" w:styleId="3AEB7195CD464D57B2269E3A724732A6">
    <w:name w:val="3AEB7195CD464D57B2269E3A724732A6"/>
    <w:rsid w:val="00BC21F7"/>
  </w:style>
  <w:style w:type="paragraph" w:customStyle="1" w:styleId="EBDDC0DB94A547C48256EE33408392CE">
    <w:name w:val="EBDDC0DB94A547C48256EE33408392CE"/>
    <w:rsid w:val="00BC21F7"/>
  </w:style>
  <w:style w:type="paragraph" w:customStyle="1" w:styleId="EF2FD1F96ADE4B109695BBB5C5B9AC57">
    <w:name w:val="EF2FD1F96ADE4B109695BBB5C5B9AC57"/>
    <w:rsid w:val="00BC21F7"/>
  </w:style>
  <w:style w:type="paragraph" w:customStyle="1" w:styleId="B9143157E4824A6B82EC1EB0E98B76FB">
    <w:name w:val="B9143157E4824A6B82EC1EB0E98B76FB"/>
    <w:rsid w:val="00BC21F7"/>
  </w:style>
  <w:style w:type="paragraph" w:customStyle="1" w:styleId="BE2902DCCB514C358E7A409347BEDD62">
    <w:name w:val="BE2902DCCB514C358E7A409347BEDD62"/>
    <w:rsid w:val="00BC21F7"/>
  </w:style>
  <w:style w:type="paragraph" w:customStyle="1" w:styleId="1F4B63669C2046158700602EECCAF1F2">
    <w:name w:val="1F4B63669C2046158700602EECCAF1F2"/>
    <w:rsid w:val="00BC21F7"/>
  </w:style>
  <w:style w:type="paragraph" w:customStyle="1" w:styleId="E26CED8C1D89440197C0FDE6DE5FECBE">
    <w:name w:val="E26CED8C1D89440197C0FDE6DE5FECBE"/>
    <w:rsid w:val="00BC21F7"/>
  </w:style>
  <w:style w:type="paragraph" w:customStyle="1" w:styleId="683168A8567D4BBFA61AB4F05A56217A">
    <w:name w:val="683168A8567D4BBFA61AB4F05A56217A"/>
    <w:rsid w:val="00BC21F7"/>
  </w:style>
  <w:style w:type="paragraph" w:customStyle="1" w:styleId="662BCEC35E33428F95373A0C8E30822D">
    <w:name w:val="662BCEC35E33428F95373A0C8E30822D"/>
    <w:rsid w:val="00BC21F7"/>
  </w:style>
  <w:style w:type="paragraph" w:customStyle="1" w:styleId="97F9E1A837294DF4B78CD2C16BE86712">
    <w:name w:val="97F9E1A837294DF4B78CD2C16BE86712"/>
    <w:rsid w:val="00BC21F7"/>
  </w:style>
  <w:style w:type="paragraph" w:customStyle="1" w:styleId="C766C633931442ED8EDD70B14E34341A">
    <w:name w:val="C766C633931442ED8EDD70B14E34341A"/>
    <w:rsid w:val="00BC21F7"/>
  </w:style>
  <w:style w:type="paragraph" w:customStyle="1" w:styleId="9C2F23180F134533A1E4270AD3BF26CD">
    <w:name w:val="9C2F23180F134533A1E4270AD3BF26CD"/>
    <w:rsid w:val="00BC21F7"/>
  </w:style>
  <w:style w:type="paragraph" w:customStyle="1" w:styleId="A9AE7F01EDC440C8B5E542EA101EEA73">
    <w:name w:val="A9AE7F01EDC440C8B5E542EA101EEA73"/>
    <w:rsid w:val="00BC21F7"/>
  </w:style>
  <w:style w:type="paragraph" w:customStyle="1" w:styleId="6F94F9C3C9044D9788F6484E35F293B1">
    <w:name w:val="6F94F9C3C9044D9788F6484E35F293B1"/>
    <w:rsid w:val="00BC21F7"/>
  </w:style>
  <w:style w:type="paragraph" w:customStyle="1" w:styleId="185139D74DFA4B5B967CDBACE2E61BC6">
    <w:name w:val="185139D74DFA4B5B967CDBACE2E61BC6"/>
    <w:rsid w:val="00BC21F7"/>
  </w:style>
  <w:style w:type="paragraph" w:customStyle="1" w:styleId="141C2C962CA545A8BA266C004E8A1C8B">
    <w:name w:val="141C2C962CA545A8BA266C004E8A1C8B"/>
    <w:rsid w:val="00BC21F7"/>
  </w:style>
  <w:style w:type="paragraph" w:customStyle="1" w:styleId="4FA0F181839A42A08C0FA155BB784EDA">
    <w:name w:val="4FA0F181839A42A08C0FA155BB784EDA"/>
    <w:rsid w:val="00BC21F7"/>
  </w:style>
  <w:style w:type="paragraph" w:customStyle="1" w:styleId="4986762D88D74ED39606D0AC03B76079">
    <w:name w:val="4986762D88D74ED39606D0AC03B76079"/>
    <w:rsid w:val="00BC21F7"/>
  </w:style>
  <w:style w:type="paragraph" w:customStyle="1" w:styleId="B933BAEAA9D04A6BB6A4115172C95C72">
    <w:name w:val="B933BAEAA9D04A6BB6A4115172C95C72"/>
    <w:rsid w:val="00BC21F7"/>
  </w:style>
  <w:style w:type="paragraph" w:customStyle="1" w:styleId="F6B665BE2F594656918653FD062E31E1">
    <w:name w:val="F6B665BE2F594656918653FD062E31E1"/>
    <w:rsid w:val="00BC21F7"/>
  </w:style>
  <w:style w:type="paragraph" w:customStyle="1" w:styleId="83ABF80A723B4272A238E2BC9D85C1F8">
    <w:name w:val="83ABF80A723B4272A238E2BC9D85C1F8"/>
    <w:rsid w:val="00BC21F7"/>
  </w:style>
  <w:style w:type="paragraph" w:customStyle="1" w:styleId="29430F58871448DD9D6F5C9249DE3AD1">
    <w:name w:val="29430F58871448DD9D6F5C9249DE3AD1"/>
    <w:rsid w:val="00BC21F7"/>
  </w:style>
  <w:style w:type="paragraph" w:customStyle="1" w:styleId="B42A889C2D0F4DE5B1EF15E23EE6A8BA">
    <w:name w:val="B42A889C2D0F4DE5B1EF15E23EE6A8BA"/>
    <w:rsid w:val="00BC21F7"/>
  </w:style>
  <w:style w:type="paragraph" w:customStyle="1" w:styleId="79522AEE9E10486A955AE9C96245A5B0">
    <w:name w:val="79522AEE9E10486A955AE9C96245A5B0"/>
    <w:rsid w:val="00BC21F7"/>
  </w:style>
  <w:style w:type="paragraph" w:customStyle="1" w:styleId="892598FBB74B49D8B007865BA03A4811">
    <w:name w:val="892598FBB74B49D8B007865BA03A4811"/>
    <w:rsid w:val="00BC21F7"/>
  </w:style>
  <w:style w:type="paragraph" w:customStyle="1" w:styleId="9965826A46174CC7B5CCE690BFE1940D">
    <w:name w:val="9965826A46174CC7B5CCE690BFE1940D"/>
    <w:rsid w:val="00BC21F7"/>
  </w:style>
  <w:style w:type="paragraph" w:customStyle="1" w:styleId="A33E8E23C7E54635A0539BD1967698C2">
    <w:name w:val="A33E8E23C7E54635A0539BD1967698C2"/>
    <w:rsid w:val="00BC21F7"/>
  </w:style>
  <w:style w:type="paragraph" w:customStyle="1" w:styleId="01DF2A48771C490F973CEA5DAF0CCA38">
    <w:name w:val="01DF2A48771C490F973CEA5DAF0CCA38"/>
    <w:rsid w:val="00BC21F7"/>
  </w:style>
  <w:style w:type="paragraph" w:customStyle="1" w:styleId="F7F3A4D89E8A47958B8C68A879AA1626">
    <w:name w:val="F7F3A4D89E8A47958B8C68A879AA1626"/>
    <w:rsid w:val="00BC21F7"/>
  </w:style>
  <w:style w:type="paragraph" w:customStyle="1" w:styleId="FFCCC62E4A124E68BBB03C70939C1622">
    <w:name w:val="FFCCC62E4A124E68BBB03C70939C1622"/>
    <w:rsid w:val="00BC21F7"/>
  </w:style>
  <w:style w:type="paragraph" w:customStyle="1" w:styleId="B24012A194704D8A9A6D5DB687B7BCEA">
    <w:name w:val="B24012A194704D8A9A6D5DB687B7BCEA"/>
    <w:rsid w:val="00BC21F7"/>
  </w:style>
  <w:style w:type="paragraph" w:customStyle="1" w:styleId="CC15870EA2014422B43312A721DFCEDF">
    <w:name w:val="CC15870EA2014422B43312A721DFCEDF"/>
    <w:rsid w:val="00BC21F7"/>
  </w:style>
  <w:style w:type="paragraph" w:customStyle="1" w:styleId="B41535230646465DA17B45F5C7E943FA">
    <w:name w:val="B41535230646465DA17B45F5C7E943FA"/>
    <w:rsid w:val="00BC21F7"/>
  </w:style>
  <w:style w:type="paragraph" w:customStyle="1" w:styleId="8437D23A5A33465FB1DC282EB96B3FCF">
    <w:name w:val="8437D23A5A33465FB1DC282EB96B3FCF"/>
    <w:rsid w:val="00BC21F7"/>
  </w:style>
  <w:style w:type="paragraph" w:customStyle="1" w:styleId="55D6518D5AD24072A0E9247DEB88623D">
    <w:name w:val="55D6518D5AD24072A0E9247DEB88623D"/>
    <w:rsid w:val="00BC21F7"/>
  </w:style>
  <w:style w:type="paragraph" w:customStyle="1" w:styleId="4AD8B2918FC74ABC8D0838E725137192">
    <w:name w:val="4AD8B2918FC74ABC8D0838E725137192"/>
    <w:rsid w:val="00BC21F7"/>
  </w:style>
  <w:style w:type="paragraph" w:customStyle="1" w:styleId="5E99D4079B3A44BD8CD8D8D946E8AD2C">
    <w:name w:val="5E99D4079B3A44BD8CD8D8D946E8AD2C"/>
    <w:rsid w:val="00BC21F7"/>
  </w:style>
  <w:style w:type="paragraph" w:customStyle="1" w:styleId="52430463AAC847AAB9ED72631FBB346D">
    <w:name w:val="52430463AAC847AAB9ED72631FBB346D"/>
    <w:rsid w:val="00BC21F7"/>
  </w:style>
  <w:style w:type="paragraph" w:customStyle="1" w:styleId="557735005E5C44FF9EF4E9D281044742">
    <w:name w:val="557735005E5C44FF9EF4E9D281044742"/>
    <w:rsid w:val="00BC21F7"/>
  </w:style>
  <w:style w:type="paragraph" w:customStyle="1" w:styleId="D1754DA550FE4D838E29B50310A1C47F">
    <w:name w:val="D1754DA550FE4D838E29B50310A1C47F"/>
    <w:rsid w:val="00BC21F7"/>
  </w:style>
  <w:style w:type="paragraph" w:customStyle="1" w:styleId="FB5C5AEA8ACA4E4D90C85F3E576DEBFF">
    <w:name w:val="FB5C5AEA8ACA4E4D90C85F3E576DEBFF"/>
    <w:rsid w:val="00BC21F7"/>
  </w:style>
  <w:style w:type="paragraph" w:customStyle="1" w:styleId="FD505A30546D46B5B9272D62076F63C7">
    <w:name w:val="FD505A30546D46B5B9272D62076F63C7"/>
    <w:rsid w:val="00BC21F7"/>
  </w:style>
  <w:style w:type="paragraph" w:customStyle="1" w:styleId="FAB123E2C7E343FDBD3B7D681EA2ACEF">
    <w:name w:val="FAB123E2C7E343FDBD3B7D681EA2ACEF"/>
    <w:rsid w:val="00BC21F7"/>
  </w:style>
  <w:style w:type="paragraph" w:customStyle="1" w:styleId="BED904B02EDA4F4EA1FAB6BE336A4553">
    <w:name w:val="BED904B02EDA4F4EA1FAB6BE336A4553"/>
    <w:rsid w:val="00BC21F7"/>
  </w:style>
  <w:style w:type="paragraph" w:customStyle="1" w:styleId="728C96A0B48E4AD484C7059428E86115">
    <w:name w:val="728C96A0B48E4AD484C7059428E86115"/>
    <w:rsid w:val="00BC21F7"/>
  </w:style>
  <w:style w:type="paragraph" w:customStyle="1" w:styleId="3D00CAEBE7D845009CE8759758EFC726">
    <w:name w:val="3D00CAEBE7D845009CE8759758EFC726"/>
    <w:rsid w:val="00BC21F7"/>
  </w:style>
  <w:style w:type="paragraph" w:customStyle="1" w:styleId="DC32305395154DD18D98BFFFE1DEB7A0">
    <w:name w:val="DC32305395154DD18D98BFFFE1DEB7A0"/>
    <w:rsid w:val="00BC21F7"/>
  </w:style>
  <w:style w:type="paragraph" w:customStyle="1" w:styleId="383437E7ED074673923E643EA0428D50">
    <w:name w:val="383437E7ED074673923E643EA0428D50"/>
    <w:rsid w:val="00BC21F7"/>
  </w:style>
  <w:style w:type="paragraph" w:customStyle="1" w:styleId="02F00A52B989476EA1AAC6C725BB05CE">
    <w:name w:val="02F00A52B989476EA1AAC6C725BB05CE"/>
    <w:rsid w:val="00CD468A"/>
  </w:style>
  <w:style w:type="paragraph" w:customStyle="1" w:styleId="A167398AB5B448DF9F46A0EBE4E5CDCF">
    <w:name w:val="A167398AB5B448DF9F46A0EBE4E5CDCF"/>
    <w:rsid w:val="00CD468A"/>
  </w:style>
  <w:style w:type="paragraph" w:customStyle="1" w:styleId="AAA3F8FC75724A23ABB565AE738C82DA">
    <w:name w:val="AAA3F8FC75724A23ABB565AE738C82DA"/>
    <w:rsid w:val="00CD468A"/>
  </w:style>
  <w:style w:type="paragraph" w:customStyle="1" w:styleId="876D66CFC17B47D781B00AB6E8EBECD8">
    <w:name w:val="876D66CFC17B47D781B00AB6E8EBECD8"/>
    <w:rsid w:val="00CD468A"/>
  </w:style>
  <w:style w:type="paragraph" w:customStyle="1" w:styleId="826BD4003D9946EBA286CEB6EC72E6F9">
    <w:name w:val="826BD4003D9946EBA286CEB6EC72E6F9"/>
    <w:rsid w:val="00CD468A"/>
  </w:style>
  <w:style w:type="paragraph" w:customStyle="1" w:styleId="39E089AF046C4180960AE2F7E7B989A8">
    <w:name w:val="39E089AF046C4180960AE2F7E7B989A8"/>
    <w:rsid w:val="00CD468A"/>
  </w:style>
  <w:style w:type="paragraph" w:customStyle="1" w:styleId="C53D4713A55B4333BB10199A35DF4520">
    <w:name w:val="C53D4713A55B4333BB10199A35DF4520"/>
    <w:rsid w:val="00CD468A"/>
  </w:style>
  <w:style w:type="paragraph" w:customStyle="1" w:styleId="BF9A3B63DFC842D2A48CA91BE8C968EE">
    <w:name w:val="BF9A3B63DFC842D2A48CA91BE8C968EE"/>
    <w:rsid w:val="00CD468A"/>
  </w:style>
  <w:style w:type="paragraph" w:customStyle="1" w:styleId="0F37BA9F14FA473EA18B710F9BEF710A">
    <w:name w:val="0F37BA9F14FA473EA18B710F9BEF710A"/>
    <w:rsid w:val="00CD468A"/>
  </w:style>
  <w:style w:type="paragraph" w:customStyle="1" w:styleId="64D8D086010E42949E4ACC6B92B6C800">
    <w:name w:val="64D8D086010E42949E4ACC6B92B6C800"/>
    <w:rsid w:val="00CD468A"/>
  </w:style>
  <w:style w:type="paragraph" w:customStyle="1" w:styleId="A51BDDD797274F8DAC19BB9170A7814D">
    <w:name w:val="A51BDDD797274F8DAC19BB9170A7814D"/>
    <w:rsid w:val="00CD468A"/>
  </w:style>
  <w:style w:type="paragraph" w:customStyle="1" w:styleId="ACFC28741D4D498E901477F049B59A8E">
    <w:name w:val="ACFC28741D4D498E901477F049B59A8E"/>
    <w:rsid w:val="00CD468A"/>
  </w:style>
  <w:style w:type="paragraph" w:customStyle="1" w:styleId="8194B83562754C898B1709FA61D9E525">
    <w:name w:val="8194B83562754C898B1709FA61D9E525"/>
    <w:rsid w:val="00CD468A"/>
  </w:style>
  <w:style w:type="paragraph" w:customStyle="1" w:styleId="BCDC884C51A1437D94A46692FA2B9250">
    <w:name w:val="BCDC884C51A1437D94A46692FA2B9250"/>
    <w:rsid w:val="00CD468A"/>
  </w:style>
  <w:style w:type="paragraph" w:customStyle="1" w:styleId="76EBF8B94C3844778F3839340E4E1677">
    <w:name w:val="76EBF8B94C3844778F3839340E4E1677"/>
    <w:rsid w:val="00CD468A"/>
  </w:style>
  <w:style w:type="paragraph" w:customStyle="1" w:styleId="DD3C2E179DBF4CB093FEB5F7E8AC2D03">
    <w:name w:val="DD3C2E179DBF4CB093FEB5F7E8AC2D03"/>
    <w:rsid w:val="00CD468A"/>
  </w:style>
  <w:style w:type="paragraph" w:customStyle="1" w:styleId="1FD15C1F974B41B58F8974107E6E97BB">
    <w:name w:val="1FD15C1F974B41B58F8974107E6E97BB"/>
    <w:rsid w:val="00565A8B"/>
  </w:style>
  <w:style w:type="paragraph" w:customStyle="1" w:styleId="33954643DB3A4291B637F7A0BBD31B24">
    <w:name w:val="33954643DB3A4291B637F7A0BBD31B24"/>
    <w:rsid w:val="009C6B8C"/>
  </w:style>
  <w:style w:type="paragraph" w:customStyle="1" w:styleId="E50A0134EEDB462B8A27D7E36D4AA31D">
    <w:name w:val="E50A0134EEDB462B8A27D7E36D4AA31D"/>
    <w:rsid w:val="00DB2159"/>
  </w:style>
  <w:style w:type="paragraph" w:customStyle="1" w:styleId="22FBE9BBC33A499798FE130567268A18">
    <w:name w:val="22FBE9BBC33A499798FE130567268A18"/>
    <w:rsid w:val="00DB2159"/>
  </w:style>
  <w:style w:type="paragraph" w:customStyle="1" w:styleId="7AC2F57BDE3A4ECBAAABCE5EB0305392">
    <w:name w:val="7AC2F57BDE3A4ECBAAABCE5EB0305392"/>
    <w:rsid w:val="00DB2159"/>
  </w:style>
  <w:style w:type="paragraph" w:customStyle="1" w:styleId="B9D1E501687B4289A92D464CD58B676B">
    <w:name w:val="B9D1E501687B4289A92D464CD58B676B"/>
    <w:rsid w:val="00DB2159"/>
  </w:style>
  <w:style w:type="paragraph" w:customStyle="1" w:styleId="DBD2357E9125409F91B356B4C2600912">
    <w:name w:val="DBD2357E9125409F91B356B4C2600912"/>
    <w:rsid w:val="00DB2159"/>
  </w:style>
  <w:style w:type="paragraph" w:customStyle="1" w:styleId="52EE968EC1F6451D9FB20792A84FD1E8">
    <w:name w:val="52EE968EC1F6451D9FB20792A84FD1E8"/>
    <w:rsid w:val="00DB2159"/>
  </w:style>
  <w:style w:type="paragraph" w:customStyle="1" w:styleId="2C2D553127674BCF9D8F57AFE377DCD1">
    <w:name w:val="2C2D553127674BCF9D8F57AFE377DCD1"/>
    <w:rsid w:val="00DB2159"/>
  </w:style>
  <w:style w:type="paragraph" w:customStyle="1" w:styleId="098E741E9C6E437FB718A0342D4C82B8">
    <w:name w:val="098E741E9C6E437FB718A0342D4C82B8"/>
    <w:rsid w:val="00DB2159"/>
  </w:style>
  <w:style w:type="paragraph" w:customStyle="1" w:styleId="0AE18685DD6A46B3BCAAF84DEF1F8CD0">
    <w:name w:val="0AE18685DD6A46B3BCAAF84DEF1F8CD0"/>
    <w:rsid w:val="00DB2159"/>
  </w:style>
  <w:style w:type="paragraph" w:customStyle="1" w:styleId="72708215EBF947A0B4ABCEF2D07D54F0">
    <w:name w:val="72708215EBF947A0B4ABCEF2D07D54F0"/>
    <w:rsid w:val="00DB2159"/>
  </w:style>
  <w:style w:type="paragraph" w:customStyle="1" w:styleId="9DDC34002FC84F8CB02CA78A54E8F925">
    <w:name w:val="9DDC34002FC84F8CB02CA78A54E8F925"/>
    <w:rsid w:val="00DB2159"/>
  </w:style>
  <w:style w:type="paragraph" w:customStyle="1" w:styleId="0ACE010175FC43E48BBE2A0449506A12">
    <w:name w:val="0ACE010175FC43E48BBE2A0449506A12"/>
    <w:rsid w:val="00DB2159"/>
  </w:style>
  <w:style w:type="paragraph" w:customStyle="1" w:styleId="9CBF52BD13244D3BB04A3D119D432544">
    <w:name w:val="9CBF52BD13244D3BB04A3D119D432544"/>
    <w:rsid w:val="00DB2159"/>
  </w:style>
  <w:style w:type="paragraph" w:customStyle="1" w:styleId="F6ABF6B24375402196B944B2CB91F98F">
    <w:name w:val="F6ABF6B24375402196B944B2CB91F98F"/>
    <w:rsid w:val="00DB2159"/>
  </w:style>
  <w:style w:type="paragraph" w:customStyle="1" w:styleId="B730265BA0AB4BB591E09D2AD47614F0">
    <w:name w:val="B730265BA0AB4BB591E09D2AD47614F0"/>
    <w:rsid w:val="00DB2159"/>
  </w:style>
  <w:style w:type="paragraph" w:customStyle="1" w:styleId="A37244ABE7384B29996227B811EFA0FD">
    <w:name w:val="A37244ABE7384B29996227B811EFA0FD"/>
    <w:rsid w:val="00DB2159"/>
  </w:style>
  <w:style w:type="paragraph" w:customStyle="1" w:styleId="ECA124B9E89E466A871C9A88073DCFA8">
    <w:name w:val="ECA124B9E89E466A871C9A88073DCFA8"/>
    <w:rsid w:val="00DB2159"/>
  </w:style>
  <w:style w:type="paragraph" w:customStyle="1" w:styleId="8294EBDF9CBB4FA0A7D5C9A0458586F2">
    <w:name w:val="8294EBDF9CBB4FA0A7D5C9A0458586F2"/>
    <w:rsid w:val="00DB2159"/>
  </w:style>
  <w:style w:type="paragraph" w:customStyle="1" w:styleId="435738BBF0574914BE82BE814B4CFA53">
    <w:name w:val="435738BBF0574914BE82BE814B4CFA53"/>
    <w:rsid w:val="00DB2159"/>
  </w:style>
  <w:style w:type="paragraph" w:customStyle="1" w:styleId="597B8E2EEC804CEA99E88C3703ACEC34">
    <w:name w:val="597B8E2EEC804CEA99E88C3703ACEC34"/>
    <w:rsid w:val="00DB2159"/>
  </w:style>
  <w:style w:type="paragraph" w:customStyle="1" w:styleId="2005DFAA649C484CA73FEA49FF1F513C">
    <w:name w:val="2005DFAA649C484CA73FEA49FF1F513C"/>
    <w:rsid w:val="00DB2159"/>
  </w:style>
  <w:style w:type="paragraph" w:customStyle="1" w:styleId="D65FF0834BBC4A2D8191C12B0C045724">
    <w:name w:val="D65FF0834BBC4A2D8191C12B0C045724"/>
    <w:rsid w:val="00DB2159"/>
  </w:style>
  <w:style w:type="paragraph" w:customStyle="1" w:styleId="D70810321C0C408892AF1B01B10598E6">
    <w:name w:val="D70810321C0C408892AF1B01B10598E6"/>
    <w:rsid w:val="00DB2159"/>
  </w:style>
  <w:style w:type="paragraph" w:customStyle="1" w:styleId="B576D47355954DAAB27C0A928CB194E6">
    <w:name w:val="B576D47355954DAAB27C0A928CB194E6"/>
    <w:rsid w:val="00DB2159"/>
  </w:style>
  <w:style w:type="paragraph" w:customStyle="1" w:styleId="E7276057667741E58A6E2DD851EC5A3A">
    <w:name w:val="E7276057667741E58A6E2DD851EC5A3A"/>
    <w:rsid w:val="00DB2159"/>
  </w:style>
  <w:style w:type="paragraph" w:customStyle="1" w:styleId="A35EC60074F646D5A3AC44A5B18C1156">
    <w:name w:val="A35EC60074F646D5A3AC44A5B18C1156"/>
    <w:rsid w:val="00DB2159"/>
  </w:style>
  <w:style w:type="paragraph" w:customStyle="1" w:styleId="606378681A484B7DA0B0DE2D58C85D7C">
    <w:name w:val="606378681A484B7DA0B0DE2D58C85D7C"/>
    <w:rsid w:val="00093EE6"/>
  </w:style>
  <w:style w:type="paragraph" w:customStyle="1" w:styleId="9C53CDE7CD04470692D49D4566CA57497">
    <w:name w:val="9C53CDE7CD04470692D49D4566CA5749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40B1025AB054341A2E3124089E0F9AA7">
    <w:name w:val="440B1025AB054341A2E3124089E0F9AA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C99224840284B7A841E85734505E1377">
    <w:name w:val="EC99224840284B7A841E85734505E137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885A1ECF79942A6BC059CA399F0FB5F7">
    <w:name w:val="9885A1ECF79942A6BC059CA399F0FB5F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FC185F254FD499F9482B483245B2B40">
    <w:name w:val="0FC185F254FD499F9482B483245B2B4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7B31BF74DF94CA2B6F3E90B3599E91F">
    <w:name w:val="57B31BF74DF94CA2B6F3E90B3599E91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FC23837763940C49E70C52CFDC65E02">
    <w:name w:val="9FC23837763940C49E70C52CFDC65E0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18427559B3343D8A45574984B241954">
    <w:name w:val="118427559B3343D8A45574984B24195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C08A90C3C8B479E82D3B620EFE5F861">
    <w:name w:val="FC08A90C3C8B479E82D3B620EFE5F86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2F760BABC794C5B8800BF7E8BBF38B5">
    <w:name w:val="22F760BABC794C5B8800BF7E8BBF38B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04D18D0752E4AD2833684CA66CDAF29">
    <w:name w:val="004D18D0752E4AD2833684CA66CDAF2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B788235FBFB4E34AEFC34EAE727EC60">
    <w:name w:val="FB788235FBFB4E34AEFC34EAE727EC6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979090813E24CEBB43D84508196D6F0">
    <w:name w:val="B979090813E24CEBB43D84508196D6F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614D415870440748EBA2869DBBD4DCE">
    <w:name w:val="F614D415870440748EBA2869DBBD4DC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468744B5CE473596AA793A219ED9E9">
    <w:name w:val="F3468744B5CE473596AA793A219ED9E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F122EDDC38C42729E5EB1B8C6295EBB">
    <w:name w:val="FF122EDDC38C42729E5EB1B8C6295EB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0C29BC5301483BA045BCA351FE4A33">
    <w:name w:val="F30C29BC5301483BA045BCA351FE4A3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39E6A461B32450484173B119EA84CB0">
    <w:name w:val="639E6A461B32450484173B119EA84CB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4845F6ED5B1473E9A6768248B40EFD8">
    <w:name w:val="34845F6ED5B1473E9A6768248B40EFD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6A5F56F88384D52AAF49769FA0CCBEF">
    <w:name w:val="16A5F56F88384D52AAF49769FA0CCBE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7B4095442A94B17A17B30490F1423E2">
    <w:name w:val="C7B4095442A94B17A17B30490F1423E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D14C129C58E45DBA4B0208E83C57AAC">
    <w:name w:val="1D14C129C58E45DBA4B0208E83C57AA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B1C5A080B634DDA9CA37713A4D6EF6D">
    <w:name w:val="0B1C5A080B634DDA9CA37713A4D6EF6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346E3155EB64C7082BF497AA5CCD2CA">
    <w:name w:val="8346E3155EB64C7082BF497AA5CCD2C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3AA6DC3D2DF4487A8CEA01161685398">
    <w:name w:val="93AA6DC3D2DF4487A8CEA0116168539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68935F49C694431A06E26587F11B51B">
    <w:name w:val="568935F49C694431A06E26587F11B51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2967E3E74424838A0A61D1F88BFEFEB">
    <w:name w:val="12967E3E74424838A0A61D1F88BFEFE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83919832A594E4393F426CC8FF88C8C">
    <w:name w:val="183919832A594E4393F426CC8FF88C8C"/>
    <w:rsid w:val="00DF4071"/>
    <w:pPr>
      <w:spacing w:before="60" w:after="60" w:line="240" w:lineRule="auto"/>
    </w:pPr>
    <w:rPr>
      <w:rFonts w:ascii="Arial" w:eastAsia="Times New Roman" w:hAnsi="Arial" w:cs="Times New Roman"/>
      <w:bCs/>
      <w:szCs w:val="24"/>
    </w:rPr>
  </w:style>
  <w:style w:type="paragraph" w:customStyle="1" w:styleId="404E713B69244E6A95A8F776FCE30235">
    <w:name w:val="404E713B69244E6A95A8F776FCE30235"/>
    <w:rsid w:val="00DF4071"/>
    <w:pPr>
      <w:spacing w:before="60" w:after="60" w:line="240" w:lineRule="auto"/>
    </w:pPr>
    <w:rPr>
      <w:rFonts w:ascii="Arial" w:eastAsia="Times New Roman" w:hAnsi="Arial" w:cs="Times New Roman"/>
      <w:bCs/>
      <w:szCs w:val="24"/>
    </w:rPr>
  </w:style>
  <w:style w:type="paragraph" w:customStyle="1" w:styleId="8929BF1FFEDC4711A0025D0AD0C917FB">
    <w:name w:val="8929BF1FFEDC4711A0025D0AD0C917FB"/>
    <w:rsid w:val="00DF4071"/>
    <w:pPr>
      <w:spacing w:before="60" w:after="60" w:line="240" w:lineRule="auto"/>
    </w:pPr>
    <w:rPr>
      <w:rFonts w:ascii="Arial" w:eastAsia="Times New Roman" w:hAnsi="Arial" w:cs="Times New Roman"/>
      <w:bCs/>
      <w:szCs w:val="24"/>
    </w:rPr>
  </w:style>
  <w:style w:type="paragraph" w:customStyle="1" w:styleId="D3CAE7BE01D741E38F5DAAAA4A0D01D8">
    <w:name w:val="D3CAE7BE01D741E38F5DAAAA4A0D01D8"/>
    <w:rsid w:val="00DF4071"/>
    <w:pPr>
      <w:spacing w:before="60" w:after="60" w:line="240" w:lineRule="auto"/>
    </w:pPr>
    <w:rPr>
      <w:rFonts w:ascii="Arial" w:eastAsia="Times New Roman" w:hAnsi="Arial" w:cs="Times New Roman"/>
      <w:bCs/>
      <w:szCs w:val="24"/>
    </w:rPr>
  </w:style>
  <w:style w:type="paragraph" w:customStyle="1" w:styleId="935CB2B6C0A94C6FB8F276FBF4DD4844">
    <w:name w:val="935CB2B6C0A94C6FB8F276FBF4DD4844"/>
    <w:rsid w:val="00DF4071"/>
    <w:pPr>
      <w:spacing w:before="60" w:after="60" w:line="240" w:lineRule="auto"/>
    </w:pPr>
    <w:rPr>
      <w:rFonts w:ascii="Arial" w:eastAsia="Times New Roman" w:hAnsi="Arial" w:cs="Times New Roman"/>
      <w:bCs/>
      <w:szCs w:val="24"/>
    </w:rPr>
  </w:style>
  <w:style w:type="paragraph" w:customStyle="1" w:styleId="3ADF20133CBB460A85284AA461016C69">
    <w:name w:val="3ADF20133CBB460A85284AA461016C69"/>
    <w:rsid w:val="00DF4071"/>
    <w:pPr>
      <w:spacing w:before="60" w:after="60" w:line="240" w:lineRule="auto"/>
    </w:pPr>
    <w:rPr>
      <w:rFonts w:ascii="Arial" w:eastAsia="Times New Roman" w:hAnsi="Arial" w:cs="Times New Roman"/>
      <w:bCs/>
      <w:szCs w:val="24"/>
    </w:rPr>
  </w:style>
  <w:style w:type="paragraph" w:customStyle="1" w:styleId="8E2D699AEE694473BBEE74B48F8745B3">
    <w:name w:val="8E2D699AEE694473BBEE74B48F8745B3"/>
    <w:rsid w:val="00DF4071"/>
    <w:pPr>
      <w:spacing w:before="60" w:after="60" w:line="240" w:lineRule="auto"/>
    </w:pPr>
    <w:rPr>
      <w:rFonts w:ascii="Arial" w:eastAsia="Times New Roman" w:hAnsi="Arial" w:cs="Times New Roman"/>
      <w:bCs/>
      <w:szCs w:val="24"/>
    </w:rPr>
  </w:style>
  <w:style w:type="paragraph" w:customStyle="1" w:styleId="108961B192A547178D4BB17CE2E61E64">
    <w:name w:val="108961B192A547178D4BB17CE2E61E64"/>
    <w:rsid w:val="00DF4071"/>
    <w:pPr>
      <w:spacing w:before="60" w:after="60" w:line="240" w:lineRule="auto"/>
    </w:pPr>
    <w:rPr>
      <w:rFonts w:ascii="Arial" w:eastAsia="Times New Roman" w:hAnsi="Arial" w:cs="Times New Roman"/>
      <w:bCs/>
      <w:szCs w:val="24"/>
    </w:rPr>
  </w:style>
  <w:style w:type="paragraph" w:customStyle="1" w:styleId="0F0DCE285F1C42BF82D2C27C53538EDA">
    <w:name w:val="0F0DCE285F1C42BF82D2C27C53538EDA"/>
    <w:rsid w:val="00DF4071"/>
    <w:pPr>
      <w:spacing w:before="60" w:after="60" w:line="240" w:lineRule="auto"/>
    </w:pPr>
    <w:rPr>
      <w:rFonts w:ascii="Arial" w:eastAsia="Times New Roman" w:hAnsi="Arial" w:cs="Times New Roman"/>
      <w:bCs/>
      <w:szCs w:val="24"/>
    </w:rPr>
  </w:style>
  <w:style w:type="paragraph" w:customStyle="1" w:styleId="557FD787ECA44E8AB6348340C061867C">
    <w:name w:val="557FD787ECA44E8AB6348340C061867C"/>
    <w:rsid w:val="00DF4071"/>
    <w:pPr>
      <w:spacing w:before="60" w:after="60" w:line="240" w:lineRule="auto"/>
    </w:pPr>
    <w:rPr>
      <w:rFonts w:ascii="Arial" w:eastAsia="Times New Roman" w:hAnsi="Arial" w:cs="Times New Roman"/>
      <w:bCs/>
      <w:szCs w:val="24"/>
    </w:rPr>
  </w:style>
  <w:style w:type="paragraph" w:customStyle="1" w:styleId="7F0446ABF08D443082148CCE32428B69">
    <w:name w:val="7F0446ABF08D443082148CCE32428B69"/>
    <w:rsid w:val="00DF4071"/>
    <w:pPr>
      <w:spacing w:before="60" w:after="60" w:line="240" w:lineRule="auto"/>
    </w:pPr>
    <w:rPr>
      <w:rFonts w:ascii="Arial" w:eastAsia="Times New Roman" w:hAnsi="Arial" w:cs="Times New Roman"/>
      <w:bCs/>
      <w:szCs w:val="24"/>
    </w:rPr>
  </w:style>
  <w:style w:type="paragraph" w:customStyle="1" w:styleId="9553870E0F4F4B36B237055748139D4B">
    <w:name w:val="9553870E0F4F4B36B237055748139D4B"/>
    <w:rsid w:val="00DF4071"/>
    <w:pPr>
      <w:spacing w:before="60" w:after="60" w:line="240" w:lineRule="auto"/>
    </w:pPr>
    <w:rPr>
      <w:rFonts w:ascii="Arial" w:eastAsia="Times New Roman" w:hAnsi="Arial" w:cs="Times New Roman"/>
      <w:bCs/>
      <w:szCs w:val="24"/>
    </w:rPr>
  </w:style>
  <w:style w:type="paragraph" w:customStyle="1" w:styleId="747E53251AC24ED4AF0BE3FF4ABF6B91">
    <w:name w:val="747E53251AC24ED4AF0BE3FF4ABF6B91"/>
    <w:rsid w:val="00DF4071"/>
    <w:pPr>
      <w:spacing w:before="60" w:after="60" w:line="240" w:lineRule="auto"/>
    </w:pPr>
    <w:rPr>
      <w:rFonts w:ascii="Arial" w:eastAsia="Times New Roman" w:hAnsi="Arial" w:cs="Times New Roman"/>
      <w:bCs/>
      <w:szCs w:val="24"/>
    </w:rPr>
  </w:style>
  <w:style w:type="paragraph" w:customStyle="1" w:styleId="4AD71D7140A14069969B385D329E9D91">
    <w:name w:val="4AD71D7140A14069969B385D329E9D91"/>
    <w:rsid w:val="00DF4071"/>
    <w:pPr>
      <w:spacing w:before="60" w:after="60" w:line="240" w:lineRule="auto"/>
    </w:pPr>
    <w:rPr>
      <w:rFonts w:ascii="Arial" w:eastAsia="Times New Roman" w:hAnsi="Arial" w:cs="Times New Roman"/>
      <w:bCs/>
      <w:szCs w:val="24"/>
    </w:rPr>
  </w:style>
  <w:style w:type="paragraph" w:customStyle="1" w:styleId="7497407FF06244AC8CD2ECC466C8813B">
    <w:name w:val="7497407FF06244AC8CD2ECC466C8813B"/>
    <w:rsid w:val="00DF4071"/>
    <w:pPr>
      <w:spacing w:before="60" w:after="60" w:line="240" w:lineRule="auto"/>
    </w:pPr>
    <w:rPr>
      <w:rFonts w:ascii="Arial" w:eastAsia="Times New Roman" w:hAnsi="Arial" w:cs="Times New Roman"/>
      <w:bCs/>
      <w:szCs w:val="24"/>
    </w:rPr>
  </w:style>
  <w:style w:type="paragraph" w:customStyle="1" w:styleId="BCF64E6E26BB452497D414ABE7C46F23">
    <w:name w:val="BCF64E6E26BB452497D414ABE7C46F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C7A1C4E07C8430EA0CD609DDEC54E1C">
    <w:name w:val="EC7A1C4E07C8430EA0CD609DDEC54E1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D3BF3CC1DA8415194E08B6B82CA4394">
    <w:name w:val="2D3BF3CC1DA8415194E08B6B82CA439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F08A51DAEAA4B0DBD2C2F6564AD38CB">
    <w:name w:val="7F08A51DAEAA4B0DBD2C2F6564AD38C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0708AA600F0448697FE3594F9DDC8CD">
    <w:name w:val="80708AA600F0448697FE3594F9DDC8C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2DED8345EC3496C8B87BFDFD1B21980">
    <w:name w:val="F2DED8345EC3496C8B87BFDFD1B2198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E6B317046F94496ADC5C2F78EB0EA58">
    <w:name w:val="BE6B317046F94496ADC5C2F78EB0EA5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7C0F248BBA644E388152151B53F2306">
    <w:name w:val="C7C0F248BBA644E388152151B53F230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E9D60E3773142C2B94DBD3632327E5A">
    <w:name w:val="7E9D60E3773142C2B94DBD3632327E5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4B19B16B3846A8A329420D1FF8CF4F">
    <w:name w:val="954B19B16B3846A8A329420D1FF8CF4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FF9A69BECC1496A91A51E45508C43A2">
    <w:name w:val="6FF9A69BECC1496A91A51E45508C43A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2E71AAD367B44CEB7681F52FC609711">
    <w:name w:val="02E71AAD367B44CEB7681F52FC60971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BA481A963C344638AA98F98E767C911">
    <w:name w:val="ABA481A963C344638AA98F98E767C91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86E581E16341D787D07E6010BA1001">
    <w:name w:val="4D86E581E16341D787D07E6010BA100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59C462FB3CA4FADB17E152073C1FEE2">
    <w:name w:val="A59C462FB3CA4FADB17E152073C1FEE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DCBA46ACB0044D7B50DDDEA458C6374">
    <w:name w:val="2DCBA46ACB0044D7B50DDDEA458C637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79D0689A82941F28F9C490F84DE9BB8">
    <w:name w:val="A79D0689A82941F28F9C490F84DE9BB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F717249ACBA409087E98B588CEC258C">
    <w:name w:val="2F717249ACBA409087E98B588CEC258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69D94B1AEF34FC09474A318DA3C4D5F">
    <w:name w:val="E69D94B1AEF34FC09474A318DA3C4D5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CDFA09EE6AA495CB7CA16B5AD9934A0">
    <w:name w:val="BCDFA09EE6AA495CB7CA16B5AD9934A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8A5DC10D52740A5B930443EA6AF15CF">
    <w:name w:val="A8A5DC10D52740A5B930443EA6AF15C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65BEB908E9C467DA6C038F8BBBCDB9F">
    <w:name w:val="665BEB908E9C467DA6C038F8BBBCDB9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525BA4C2EEC4633A570440A2ECDFD1F">
    <w:name w:val="0525BA4C2EEC4633A570440A2ECDFD1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79BD01686674D73AAA4E0CC6A9DC911">
    <w:name w:val="479BD01686674D73AAA4E0CC6A9DC91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66D38528F1242A2BDA2DF2EE01D7FFC">
    <w:name w:val="B66D38528F1242A2BDA2DF2EE01D7FF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C3A761BECFF41AE8958170130EE4821">
    <w:name w:val="CC3A761BECFF41AE8958170130EE482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AB6F83761234F15AF804743E84C3687">
    <w:name w:val="BAB6F83761234F15AF804743E84C368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5DEE5C580934EC1A9F20EB978C9A3D0">
    <w:name w:val="55DEE5C580934EC1A9F20EB978C9A3D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E8FADDCCAC5440DABDBE1A4480BB401">
    <w:name w:val="6E8FADDCCAC5440DABDBE1A4480BB40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28F65E9704E40F7ACEEA4271C94E827">
    <w:name w:val="F28F65E9704E40F7ACEEA4271C94E82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321580F52E943EDA1495AD29B9BFF1C">
    <w:name w:val="6321580F52E943EDA1495AD29B9BFF1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6796FDF87E947AC86E94F63ED152B88">
    <w:name w:val="E6796FDF87E947AC86E94F63ED152B8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1AB057BE0DE404687D78207FCEB7A0F">
    <w:name w:val="71AB057BE0DE404687D78207FCEB7A0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407CEC7FA4446C9988B442D553D9C64">
    <w:name w:val="8407CEC7FA4446C9988B442D553D9C6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C441C60080D4C1B9E2070909FD8CEC6">
    <w:name w:val="6C441C60080D4C1B9E2070909FD8CEC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664BCDFCB4E4C4B8564E44D333F626D">
    <w:name w:val="5664BCDFCB4E4C4B8564E44D333F626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640D7710CD6493EA01078D100586697">
    <w:name w:val="9640D7710CD6493EA01078D10058669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BFCF676C05E4DA49D5F0EA873F3B4C3">
    <w:name w:val="FBFCF676C05E4DA49D5F0EA873F3B4C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1F81A9C86444DAEA57821D8F891A1BC">
    <w:name w:val="81F81A9C86444DAEA57821D8F891A1B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E15276AB47F47CFA3BAFF49E10FAB62">
    <w:name w:val="CE15276AB47F47CFA3BAFF49E10FAB6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40D60610A5845D68CB8DB4DAF03DF4D">
    <w:name w:val="540D60610A5845D68CB8DB4DAF03DF4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6ACB95C08484A8A8F974D300FAB285B">
    <w:name w:val="16ACB95C08484A8A8F974D300FAB285B"/>
    <w:rsid w:val="00DF4071"/>
    <w:pPr>
      <w:spacing w:before="60" w:after="60" w:line="240" w:lineRule="auto"/>
    </w:pPr>
    <w:rPr>
      <w:rFonts w:ascii="Arial" w:eastAsia="Times New Roman" w:hAnsi="Arial" w:cs="Times New Roman"/>
      <w:bCs/>
      <w:szCs w:val="24"/>
    </w:rPr>
  </w:style>
  <w:style w:type="paragraph" w:customStyle="1" w:styleId="4D878966EA9747059CF41FC504743B49">
    <w:name w:val="4D878966EA9747059CF41FC504743B49"/>
    <w:rsid w:val="00DF4071"/>
    <w:pPr>
      <w:spacing w:before="60" w:after="60" w:line="240" w:lineRule="auto"/>
    </w:pPr>
    <w:rPr>
      <w:rFonts w:ascii="Arial" w:eastAsia="Times New Roman" w:hAnsi="Arial" w:cs="Times New Roman"/>
      <w:bCs/>
      <w:szCs w:val="24"/>
    </w:rPr>
  </w:style>
  <w:style w:type="paragraph" w:customStyle="1" w:styleId="1E6841401CD94D9DAEF6734960EA0375">
    <w:name w:val="1E6841401CD94D9DAEF6734960EA0375"/>
    <w:rsid w:val="00DF4071"/>
    <w:pPr>
      <w:spacing w:before="60" w:after="60" w:line="240" w:lineRule="auto"/>
    </w:pPr>
    <w:rPr>
      <w:rFonts w:ascii="Arial" w:eastAsia="Times New Roman" w:hAnsi="Arial" w:cs="Times New Roman"/>
      <w:bCs/>
      <w:szCs w:val="24"/>
    </w:rPr>
  </w:style>
  <w:style w:type="paragraph" w:customStyle="1" w:styleId="7A7DC4CE669F4C9CBAF4810B949B0756">
    <w:name w:val="7A7DC4CE669F4C9CBAF4810B949B0756"/>
    <w:rsid w:val="00DF4071"/>
    <w:pPr>
      <w:spacing w:before="60" w:after="60" w:line="240" w:lineRule="auto"/>
    </w:pPr>
    <w:rPr>
      <w:rFonts w:ascii="Arial" w:eastAsia="Times New Roman" w:hAnsi="Arial" w:cs="Times New Roman"/>
      <w:bCs/>
      <w:szCs w:val="24"/>
    </w:rPr>
  </w:style>
  <w:style w:type="paragraph" w:customStyle="1" w:styleId="F1ABCCFAAF6B4F58BDDC2D212E5D160F">
    <w:name w:val="F1ABCCFAAF6B4F58BDDC2D212E5D160F"/>
    <w:rsid w:val="00DF4071"/>
    <w:pPr>
      <w:spacing w:before="60" w:after="60" w:line="240" w:lineRule="auto"/>
    </w:pPr>
    <w:rPr>
      <w:rFonts w:ascii="Arial" w:eastAsia="Times New Roman" w:hAnsi="Arial" w:cs="Times New Roman"/>
      <w:bCs/>
      <w:szCs w:val="24"/>
    </w:rPr>
  </w:style>
  <w:style w:type="paragraph" w:customStyle="1" w:styleId="50329DFB212F4A95A76D0D30C5D63C67">
    <w:name w:val="50329DFB212F4A95A76D0D30C5D63C67"/>
    <w:rsid w:val="00DF4071"/>
    <w:pPr>
      <w:spacing w:before="60" w:after="60" w:line="240" w:lineRule="auto"/>
    </w:pPr>
    <w:rPr>
      <w:rFonts w:ascii="Arial" w:eastAsia="Times New Roman" w:hAnsi="Arial" w:cs="Times New Roman"/>
      <w:bCs/>
      <w:szCs w:val="24"/>
    </w:rPr>
  </w:style>
  <w:style w:type="paragraph" w:customStyle="1" w:styleId="D3EE5545B219437F88127FF190E00BE6">
    <w:name w:val="D3EE5545B219437F88127FF190E00BE6"/>
    <w:rsid w:val="00DF4071"/>
    <w:pPr>
      <w:spacing w:before="60" w:after="60" w:line="240" w:lineRule="auto"/>
    </w:pPr>
    <w:rPr>
      <w:rFonts w:ascii="Arial" w:eastAsia="Times New Roman" w:hAnsi="Arial" w:cs="Times New Roman"/>
      <w:bCs/>
      <w:szCs w:val="24"/>
    </w:rPr>
  </w:style>
  <w:style w:type="paragraph" w:customStyle="1" w:styleId="717455E6A225493CA45CCE94721AB645">
    <w:name w:val="717455E6A225493CA45CCE94721AB645"/>
    <w:rsid w:val="00DF4071"/>
    <w:pPr>
      <w:spacing w:before="60" w:after="60" w:line="240" w:lineRule="auto"/>
    </w:pPr>
    <w:rPr>
      <w:rFonts w:ascii="Arial" w:eastAsia="Times New Roman" w:hAnsi="Arial" w:cs="Times New Roman"/>
      <w:bCs/>
      <w:szCs w:val="24"/>
    </w:rPr>
  </w:style>
  <w:style w:type="paragraph" w:customStyle="1" w:styleId="E4E15AE811B6452DA9305D8FD094A116">
    <w:name w:val="E4E15AE811B6452DA9305D8FD094A116"/>
    <w:rsid w:val="00DF4071"/>
    <w:pPr>
      <w:spacing w:before="60" w:after="60" w:line="240" w:lineRule="auto"/>
    </w:pPr>
    <w:rPr>
      <w:rFonts w:ascii="Arial" w:eastAsia="Times New Roman" w:hAnsi="Arial" w:cs="Times New Roman"/>
      <w:bCs/>
      <w:szCs w:val="24"/>
    </w:rPr>
  </w:style>
  <w:style w:type="paragraph" w:customStyle="1" w:styleId="C4B0C38E9D054ADF88F7651253C45AA7">
    <w:name w:val="C4B0C38E9D054ADF88F7651253C45AA7"/>
    <w:rsid w:val="00DF4071"/>
    <w:pPr>
      <w:spacing w:before="60" w:after="60" w:line="240" w:lineRule="auto"/>
    </w:pPr>
    <w:rPr>
      <w:rFonts w:ascii="Arial" w:eastAsia="Times New Roman" w:hAnsi="Arial" w:cs="Times New Roman"/>
      <w:bCs/>
      <w:szCs w:val="24"/>
    </w:rPr>
  </w:style>
  <w:style w:type="paragraph" w:customStyle="1" w:styleId="D603D13829FB49ADBCBEEE6B18ED343C">
    <w:name w:val="D603D13829FB49ADBCBEEE6B18ED343C"/>
    <w:rsid w:val="00DF4071"/>
    <w:pPr>
      <w:spacing w:before="60" w:after="60" w:line="240" w:lineRule="auto"/>
    </w:pPr>
    <w:rPr>
      <w:rFonts w:ascii="Arial" w:eastAsia="Times New Roman" w:hAnsi="Arial" w:cs="Times New Roman"/>
      <w:bCs/>
      <w:szCs w:val="24"/>
    </w:rPr>
  </w:style>
  <w:style w:type="paragraph" w:customStyle="1" w:styleId="759AF3B1D43349E1882BD01FD1739FBB">
    <w:name w:val="759AF3B1D43349E1882BD01FD1739FBB"/>
    <w:rsid w:val="00DF4071"/>
    <w:pPr>
      <w:spacing w:before="60" w:after="60" w:line="240" w:lineRule="auto"/>
    </w:pPr>
    <w:rPr>
      <w:rFonts w:ascii="Arial" w:eastAsia="Times New Roman" w:hAnsi="Arial" w:cs="Times New Roman"/>
      <w:bCs/>
      <w:szCs w:val="24"/>
    </w:rPr>
  </w:style>
  <w:style w:type="paragraph" w:customStyle="1" w:styleId="9915F066ED2D48CEA22D07C44B7D4E1E">
    <w:name w:val="9915F066ED2D48CEA22D07C44B7D4E1E"/>
    <w:rsid w:val="00DF4071"/>
    <w:pPr>
      <w:spacing w:before="60" w:after="60" w:line="240" w:lineRule="auto"/>
    </w:pPr>
    <w:rPr>
      <w:rFonts w:ascii="Arial" w:eastAsia="Times New Roman" w:hAnsi="Arial" w:cs="Times New Roman"/>
      <w:bCs/>
      <w:szCs w:val="24"/>
    </w:rPr>
  </w:style>
  <w:style w:type="paragraph" w:customStyle="1" w:styleId="DDF5B770C8264F5C8D0ECCF59DAD9688">
    <w:name w:val="DDF5B770C8264F5C8D0ECCF59DAD9688"/>
    <w:rsid w:val="00DF4071"/>
    <w:pPr>
      <w:spacing w:before="60" w:after="60" w:line="240" w:lineRule="auto"/>
    </w:pPr>
    <w:rPr>
      <w:rFonts w:ascii="Arial" w:eastAsia="Times New Roman" w:hAnsi="Arial" w:cs="Times New Roman"/>
      <w:bCs/>
      <w:szCs w:val="24"/>
    </w:rPr>
  </w:style>
  <w:style w:type="paragraph" w:customStyle="1" w:styleId="92950C4EF5664FFCB58453E88C8A03C7">
    <w:name w:val="92950C4EF5664FFCB58453E88C8A03C7"/>
    <w:rsid w:val="00DF4071"/>
    <w:pPr>
      <w:spacing w:before="60" w:after="60" w:line="240" w:lineRule="auto"/>
    </w:pPr>
    <w:rPr>
      <w:rFonts w:ascii="Arial" w:eastAsia="Times New Roman" w:hAnsi="Arial" w:cs="Times New Roman"/>
      <w:bCs/>
      <w:szCs w:val="24"/>
    </w:rPr>
  </w:style>
  <w:style w:type="paragraph" w:customStyle="1" w:styleId="38E4DD0F8C4E4D4F9B5B16770E88E7DD">
    <w:name w:val="38E4DD0F8C4E4D4F9B5B16770E88E7DD"/>
    <w:rsid w:val="00DF4071"/>
    <w:pPr>
      <w:spacing w:before="60" w:after="60" w:line="240" w:lineRule="auto"/>
    </w:pPr>
    <w:rPr>
      <w:rFonts w:ascii="Arial" w:eastAsia="Times New Roman" w:hAnsi="Arial" w:cs="Times New Roman"/>
      <w:bCs/>
      <w:szCs w:val="24"/>
    </w:rPr>
  </w:style>
  <w:style w:type="paragraph" w:customStyle="1" w:styleId="2E27F67DF3274F269094EB4BB5302317">
    <w:name w:val="2E27F67DF3274F269094EB4BB5302317"/>
    <w:rsid w:val="00DF4071"/>
    <w:pPr>
      <w:spacing w:before="60" w:after="60" w:line="240" w:lineRule="auto"/>
    </w:pPr>
    <w:rPr>
      <w:rFonts w:ascii="Arial" w:eastAsia="Times New Roman" w:hAnsi="Arial" w:cs="Times New Roman"/>
      <w:bCs/>
      <w:szCs w:val="24"/>
    </w:rPr>
  </w:style>
  <w:style w:type="paragraph" w:customStyle="1" w:styleId="E695E4C1605B42A3AF33E3F9593E97BA">
    <w:name w:val="E695E4C1605B42A3AF33E3F9593E97BA"/>
    <w:rsid w:val="00DF4071"/>
    <w:pPr>
      <w:spacing w:before="60" w:after="60" w:line="240" w:lineRule="auto"/>
    </w:pPr>
    <w:rPr>
      <w:rFonts w:ascii="Arial" w:eastAsia="Times New Roman" w:hAnsi="Arial" w:cs="Times New Roman"/>
      <w:bCs/>
      <w:szCs w:val="24"/>
    </w:rPr>
  </w:style>
  <w:style w:type="paragraph" w:customStyle="1" w:styleId="F2547C2D0243479EAAA32C7B5ABD98DC">
    <w:name w:val="F2547C2D0243479EAAA32C7B5ABD98DC"/>
    <w:rsid w:val="00DF4071"/>
    <w:pPr>
      <w:spacing w:before="60" w:after="60" w:line="240" w:lineRule="auto"/>
    </w:pPr>
    <w:rPr>
      <w:rFonts w:ascii="Arial" w:eastAsia="Times New Roman" w:hAnsi="Arial" w:cs="Times New Roman"/>
      <w:bCs/>
      <w:szCs w:val="24"/>
    </w:rPr>
  </w:style>
  <w:style w:type="paragraph" w:customStyle="1" w:styleId="2E7330B7120842C5869B94044063FD0A">
    <w:name w:val="2E7330B7120842C5869B94044063FD0A"/>
    <w:rsid w:val="00DF4071"/>
    <w:pPr>
      <w:spacing w:before="60" w:after="60" w:line="240" w:lineRule="auto"/>
    </w:pPr>
    <w:rPr>
      <w:rFonts w:ascii="Arial" w:eastAsia="Times New Roman" w:hAnsi="Arial" w:cs="Times New Roman"/>
      <w:bCs/>
      <w:szCs w:val="24"/>
    </w:rPr>
  </w:style>
  <w:style w:type="paragraph" w:customStyle="1" w:styleId="5E242770B3004576BB3536044FD6EF6B">
    <w:name w:val="5E242770B3004576BB3536044FD6EF6B"/>
    <w:rsid w:val="00DF4071"/>
    <w:pPr>
      <w:spacing w:before="60" w:after="60" w:line="240" w:lineRule="auto"/>
    </w:pPr>
    <w:rPr>
      <w:rFonts w:ascii="Arial" w:eastAsia="Times New Roman" w:hAnsi="Arial" w:cs="Times New Roman"/>
      <w:bCs/>
      <w:szCs w:val="24"/>
    </w:rPr>
  </w:style>
  <w:style w:type="paragraph" w:customStyle="1" w:styleId="9B16296C02924463B3419A4F6A407047">
    <w:name w:val="9B16296C02924463B3419A4F6A407047"/>
    <w:rsid w:val="00DF4071"/>
    <w:pPr>
      <w:spacing w:before="60" w:after="60" w:line="240" w:lineRule="auto"/>
    </w:pPr>
    <w:rPr>
      <w:rFonts w:ascii="Arial" w:eastAsia="Times New Roman" w:hAnsi="Arial" w:cs="Times New Roman"/>
      <w:bCs/>
      <w:szCs w:val="24"/>
    </w:rPr>
  </w:style>
  <w:style w:type="paragraph" w:customStyle="1" w:styleId="5C842E5651A04E928AAD541D745BA59C">
    <w:name w:val="5C842E5651A04E928AAD541D745BA59C"/>
    <w:rsid w:val="00DF4071"/>
    <w:pPr>
      <w:spacing w:before="60" w:after="60" w:line="240" w:lineRule="auto"/>
    </w:pPr>
    <w:rPr>
      <w:rFonts w:ascii="Arial" w:eastAsia="Times New Roman" w:hAnsi="Arial" w:cs="Times New Roman"/>
      <w:bCs/>
      <w:szCs w:val="24"/>
    </w:rPr>
  </w:style>
  <w:style w:type="paragraph" w:customStyle="1" w:styleId="912A15BDE9D64E469BB3275F98046D01">
    <w:name w:val="912A15BDE9D64E469BB3275F98046D01"/>
    <w:rsid w:val="00DF4071"/>
    <w:pPr>
      <w:spacing w:before="60" w:after="60" w:line="240" w:lineRule="auto"/>
    </w:pPr>
    <w:rPr>
      <w:rFonts w:ascii="Arial" w:eastAsia="Times New Roman" w:hAnsi="Arial" w:cs="Times New Roman"/>
      <w:bCs/>
      <w:szCs w:val="24"/>
    </w:rPr>
  </w:style>
  <w:style w:type="paragraph" w:customStyle="1" w:styleId="6AD5D7EC36BD4F16B67A94E78A924800">
    <w:name w:val="6AD5D7EC36BD4F16B67A94E78A924800"/>
    <w:rsid w:val="00DF4071"/>
    <w:pPr>
      <w:spacing w:before="60" w:after="60" w:line="240" w:lineRule="auto"/>
    </w:pPr>
    <w:rPr>
      <w:rFonts w:ascii="Arial" w:eastAsia="Times New Roman" w:hAnsi="Arial" w:cs="Times New Roman"/>
      <w:bCs/>
      <w:szCs w:val="24"/>
    </w:rPr>
  </w:style>
  <w:style w:type="paragraph" w:customStyle="1" w:styleId="BD7F9F9944BC4189BD62AC6A452D3B01">
    <w:name w:val="BD7F9F9944BC4189BD62AC6A452D3B01"/>
    <w:rsid w:val="00DF4071"/>
    <w:pPr>
      <w:spacing w:before="60" w:after="60" w:line="240" w:lineRule="auto"/>
    </w:pPr>
    <w:rPr>
      <w:rFonts w:ascii="Arial" w:eastAsia="Times New Roman" w:hAnsi="Arial" w:cs="Times New Roman"/>
      <w:bCs/>
      <w:szCs w:val="24"/>
    </w:rPr>
  </w:style>
  <w:style w:type="paragraph" w:customStyle="1" w:styleId="998C5EF3F7E34BC9AC02412384CE21C5">
    <w:name w:val="998C5EF3F7E34BC9AC02412384CE21C5"/>
    <w:rsid w:val="00DF4071"/>
    <w:pPr>
      <w:spacing w:before="60" w:after="60" w:line="240" w:lineRule="auto"/>
    </w:pPr>
    <w:rPr>
      <w:rFonts w:ascii="Arial" w:eastAsia="Times New Roman" w:hAnsi="Arial" w:cs="Times New Roman"/>
      <w:bCs/>
      <w:szCs w:val="24"/>
    </w:rPr>
  </w:style>
  <w:style w:type="paragraph" w:customStyle="1" w:styleId="CBC653A67CF94816B97B39CF3AA5B4A9">
    <w:name w:val="CBC653A67CF94816B97B39CF3AA5B4A9"/>
    <w:rsid w:val="00DF4071"/>
    <w:pPr>
      <w:spacing w:before="60" w:after="60" w:line="240" w:lineRule="auto"/>
    </w:pPr>
    <w:rPr>
      <w:rFonts w:ascii="Arial" w:eastAsia="Times New Roman" w:hAnsi="Arial" w:cs="Times New Roman"/>
      <w:bCs/>
      <w:szCs w:val="24"/>
    </w:rPr>
  </w:style>
  <w:style w:type="paragraph" w:customStyle="1" w:styleId="73916D9C4D6648ADA227CE228F7207B0">
    <w:name w:val="73916D9C4D6648ADA227CE228F7207B0"/>
    <w:rsid w:val="00DF4071"/>
    <w:pPr>
      <w:spacing w:before="60" w:after="60" w:line="240" w:lineRule="auto"/>
    </w:pPr>
    <w:rPr>
      <w:rFonts w:ascii="Arial" w:eastAsia="Times New Roman" w:hAnsi="Arial" w:cs="Times New Roman"/>
      <w:bCs/>
      <w:szCs w:val="24"/>
    </w:rPr>
  </w:style>
  <w:style w:type="paragraph" w:customStyle="1" w:styleId="D8542B376FCF48DCB6D3F3518D9B06FB">
    <w:name w:val="D8542B376FCF48DCB6D3F3518D9B06FB"/>
    <w:rsid w:val="00DF4071"/>
    <w:pPr>
      <w:spacing w:before="60" w:after="60" w:line="240" w:lineRule="auto"/>
    </w:pPr>
    <w:rPr>
      <w:rFonts w:ascii="Arial" w:eastAsia="Times New Roman" w:hAnsi="Arial" w:cs="Times New Roman"/>
      <w:bCs/>
      <w:szCs w:val="24"/>
    </w:rPr>
  </w:style>
  <w:style w:type="paragraph" w:customStyle="1" w:styleId="E525B9AE406948628E255AD5EAB7F8DF">
    <w:name w:val="E525B9AE406948628E255AD5EAB7F8DF"/>
    <w:rsid w:val="00DF4071"/>
    <w:pPr>
      <w:spacing w:before="60" w:after="60" w:line="240" w:lineRule="auto"/>
    </w:pPr>
    <w:rPr>
      <w:rFonts w:ascii="Arial" w:eastAsia="Times New Roman" w:hAnsi="Arial" w:cs="Times New Roman"/>
      <w:bCs/>
      <w:szCs w:val="24"/>
    </w:rPr>
  </w:style>
  <w:style w:type="paragraph" w:customStyle="1" w:styleId="A36698B8CC99424EB4F8759FEF88583D">
    <w:name w:val="A36698B8CC99424EB4F8759FEF88583D"/>
    <w:rsid w:val="00DF4071"/>
    <w:pPr>
      <w:spacing w:before="60" w:after="60" w:line="240" w:lineRule="auto"/>
    </w:pPr>
    <w:rPr>
      <w:rFonts w:ascii="Arial" w:eastAsia="Times New Roman" w:hAnsi="Arial" w:cs="Times New Roman"/>
      <w:bCs/>
      <w:szCs w:val="24"/>
    </w:rPr>
  </w:style>
  <w:style w:type="paragraph" w:customStyle="1" w:styleId="643414C965CF4A84AC20F73EA2591C9E">
    <w:name w:val="643414C965CF4A84AC20F73EA2591C9E"/>
    <w:rsid w:val="00DF4071"/>
    <w:pPr>
      <w:spacing w:before="60" w:after="60" w:line="240" w:lineRule="auto"/>
    </w:pPr>
    <w:rPr>
      <w:rFonts w:ascii="Arial" w:eastAsia="Times New Roman" w:hAnsi="Arial" w:cs="Times New Roman"/>
      <w:bCs/>
      <w:szCs w:val="24"/>
    </w:rPr>
  </w:style>
  <w:style w:type="paragraph" w:customStyle="1" w:styleId="F00A915535B447599E2D4BBCBB753685">
    <w:name w:val="F00A915535B447599E2D4BBCBB753685"/>
    <w:rsid w:val="00DF4071"/>
    <w:pPr>
      <w:spacing w:before="60" w:after="60" w:line="240" w:lineRule="auto"/>
    </w:pPr>
    <w:rPr>
      <w:rFonts w:ascii="Arial" w:eastAsia="Times New Roman" w:hAnsi="Arial" w:cs="Times New Roman"/>
      <w:bCs/>
      <w:szCs w:val="24"/>
    </w:rPr>
  </w:style>
  <w:style w:type="paragraph" w:customStyle="1" w:styleId="34D5B1707B2342E4AEEE5857746F97E0">
    <w:name w:val="34D5B1707B2342E4AEEE5857746F97E0"/>
    <w:rsid w:val="00DF4071"/>
    <w:pPr>
      <w:spacing w:before="60" w:after="60" w:line="240" w:lineRule="auto"/>
    </w:pPr>
    <w:rPr>
      <w:rFonts w:ascii="Arial" w:eastAsia="Times New Roman" w:hAnsi="Arial" w:cs="Times New Roman"/>
      <w:bCs/>
      <w:szCs w:val="24"/>
    </w:rPr>
  </w:style>
  <w:style w:type="paragraph" w:customStyle="1" w:styleId="D9BF83C906FC475EA78EF6A576E412A5">
    <w:name w:val="D9BF83C906FC475EA78EF6A576E412A5"/>
    <w:rsid w:val="00DF4071"/>
    <w:pPr>
      <w:spacing w:before="60" w:after="60" w:line="240" w:lineRule="auto"/>
    </w:pPr>
    <w:rPr>
      <w:rFonts w:ascii="Arial" w:eastAsia="Times New Roman" w:hAnsi="Arial" w:cs="Times New Roman"/>
      <w:bCs/>
      <w:szCs w:val="24"/>
    </w:rPr>
  </w:style>
  <w:style w:type="paragraph" w:customStyle="1" w:styleId="D0A885A1C117468E9CA7F00E615646C6">
    <w:name w:val="D0A885A1C117468E9CA7F00E615646C6"/>
    <w:rsid w:val="00DF4071"/>
    <w:pPr>
      <w:spacing w:before="60" w:after="60" w:line="240" w:lineRule="auto"/>
    </w:pPr>
    <w:rPr>
      <w:rFonts w:ascii="Arial" w:eastAsia="Times New Roman" w:hAnsi="Arial" w:cs="Times New Roman"/>
      <w:bCs/>
      <w:szCs w:val="24"/>
    </w:rPr>
  </w:style>
  <w:style w:type="paragraph" w:customStyle="1" w:styleId="FE938377EA96421F80447C7748260088">
    <w:name w:val="FE938377EA96421F80447C7748260088"/>
    <w:rsid w:val="00DF4071"/>
    <w:pPr>
      <w:spacing w:before="60" w:after="60" w:line="240" w:lineRule="auto"/>
    </w:pPr>
    <w:rPr>
      <w:rFonts w:ascii="Arial" w:eastAsia="Times New Roman" w:hAnsi="Arial" w:cs="Times New Roman"/>
      <w:bCs/>
      <w:szCs w:val="24"/>
    </w:rPr>
  </w:style>
  <w:style w:type="paragraph" w:customStyle="1" w:styleId="487447592CF046AD8DF4C333909F810E">
    <w:name w:val="487447592CF046AD8DF4C333909F810E"/>
    <w:rsid w:val="00DF4071"/>
    <w:pPr>
      <w:spacing w:before="60" w:after="60" w:line="240" w:lineRule="auto"/>
    </w:pPr>
    <w:rPr>
      <w:rFonts w:ascii="Arial" w:eastAsia="Times New Roman" w:hAnsi="Arial" w:cs="Times New Roman"/>
      <w:bCs/>
      <w:szCs w:val="24"/>
    </w:rPr>
  </w:style>
  <w:style w:type="paragraph" w:customStyle="1" w:styleId="2970A8FCEB234F569927896A7C029B08">
    <w:name w:val="2970A8FCEB234F569927896A7C029B08"/>
    <w:rsid w:val="00DF4071"/>
    <w:pPr>
      <w:spacing w:before="60" w:after="60" w:line="240" w:lineRule="auto"/>
    </w:pPr>
    <w:rPr>
      <w:rFonts w:ascii="Arial" w:eastAsia="Times New Roman" w:hAnsi="Arial" w:cs="Times New Roman"/>
      <w:bCs/>
      <w:szCs w:val="24"/>
    </w:rPr>
  </w:style>
  <w:style w:type="paragraph" w:customStyle="1" w:styleId="2BE4846163FF466A94DDCBD8BF155D47">
    <w:name w:val="2BE4846163FF466A94DDCBD8BF155D47"/>
    <w:rsid w:val="00DF4071"/>
    <w:pPr>
      <w:spacing w:before="60" w:after="60" w:line="240" w:lineRule="auto"/>
    </w:pPr>
    <w:rPr>
      <w:rFonts w:ascii="Arial" w:eastAsia="Times New Roman" w:hAnsi="Arial" w:cs="Times New Roman"/>
      <w:bCs/>
      <w:szCs w:val="24"/>
    </w:rPr>
  </w:style>
  <w:style w:type="paragraph" w:customStyle="1" w:styleId="1B75EFA0C8404F78930D64D8EF86CF5D">
    <w:name w:val="1B75EFA0C8404F78930D64D8EF86CF5D"/>
    <w:rsid w:val="00DF4071"/>
    <w:pPr>
      <w:spacing w:before="60" w:after="60" w:line="240" w:lineRule="auto"/>
    </w:pPr>
    <w:rPr>
      <w:rFonts w:ascii="Arial" w:eastAsia="Times New Roman" w:hAnsi="Arial" w:cs="Times New Roman"/>
      <w:bCs/>
      <w:szCs w:val="24"/>
    </w:rPr>
  </w:style>
  <w:style w:type="paragraph" w:customStyle="1" w:styleId="0C3D8A79094045D7BF882279527DAEF8">
    <w:name w:val="0C3D8A79094045D7BF882279527DAEF8"/>
    <w:rsid w:val="00DF4071"/>
    <w:pPr>
      <w:spacing w:before="60" w:after="60" w:line="240" w:lineRule="auto"/>
    </w:pPr>
    <w:rPr>
      <w:rFonts w:ascii="Arial" w:eastAsia="Times New Roman" w:hAnsi="Arial" w:cs="Times New Roman"/>
      <w:bCs/>
      <w:szCs w:val="24"/>
    </w:rPr>
  </w:style>
  <w:style w:type="paragraph" w:customStyle="1" w:styleId="E0C5B32BE2E54DFDAA1C3002F301C390">
    <w:name w:val="E0C5B32BE2E54DFDAA1C3002F301C390"/>
    <w:rsid w:val="00DF4071"/>
    <w:pPr>
      <w:spacing w:before="60" w:after="60" w:line="240" w:lineRule="auto"/>
    </w:pPr>
    <w:rPr>
      <w:rFonts w:ascii="Arial" w:eastAsia="Times New Roman" w:hAnsi="Arial" w:cs="Times New Roman"/>
      <w:bCs/>
      <w:szCs w:val="24"/>
    </w:rPr>
  </w:style>
  <w:style w:type="paragraph" w:customStyle="1" w:styleId="7D7AE2917DBA44F6B56D3FA40B20A88F">
    <w:name w:val="7D7AE2917DBA44F6B56D3FA40B20A88F"/>
    <w:rsid w:val="00DF4071"/>
    <w:pPr>
      <w:spacing w:before="60" w:after="60" w:line="240" w:lineRule="auto"/>
    </w:pPr>
    <w:rPr>
      <w:rFonts w:ascii="Arial" w:eastAsia="Times New Roman" w:hAnsi="Arial" w:cs="Times New Roman"/>
      <w:bCs/>
      <w:szCs w:val="24"/>
    </w:rPr>
  </w:style>
  <w:style w:type="paragraph" w:customStyle="1" w:styleId="9D3F71F9D8EB42018EB3D4EEFAB69912">
    <w:name w:val="9D3F71F9D8EB42018EB3D4EEFAB6991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FEFF6BAFD374DB0B7C67B50CD8129DF">
    <w:name w:val="0FEFF6BAFD374DB0B7C67B50CD8129D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92A01DF1E8C4B948D5FE3DE471C94D9">
    <w:name w:val="492A01DF1E8C4B948D5FE3DE471C94D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539DDE678C542208CC33D65584B7C40">
    <w:name w:val="F539DDE678C542208CC33D65584B7C4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7CF48B78636430CB94DD97D7C401C2B">
    <w:name w:val="87CF48B78636430CB94DD97D7C401C2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853A54BC60E4ECE983955986B93444D">
    <w:name w:val="5853A54BC60E4ECE983955986B93444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90056A6E6D140EAB6D59734527B60D9">
    <w:name w:val="490056A6E6D140EAB6D59734527B60D9"/>
    <w:rsid w:val="00DF4071"/>
    <w:pPr>
      <w:spacing w:before="60" w:after="60" w:line="240" w:lineRule="auto"/>
    </w:pPr>
    <w:rPr>
      <w:rFonts w:ascii="Arial" w:eastAsia="Times New Roman" w:hAnsi="Arial" w:cs="Times New Roman"/>
      <w:bCs/>
      <w:szCs w:val="24"/>
    </w:rPr>
  </w:style>
  <w:style w:type="paragraph" w:customStyle="1" w:styleId="1A6976A578924005A6540499E24AC22D">
    <w:name w:val="1A6976A578924005A6540499E24AC22D"/>
    <w:rsid w:val="00DF4071"/>
    <w:pPr>
      <w:spacing w:before="60" w:after="60" w:line="240" w:lineRule="auto"/>
    </w:pPr>
    <w:rPr>
      <w:rFonts w:ascii="Arial" w:eastAsia="Times New Roman" w:hAnsi="Arial" w:cs="Times New Roman"/>
      <w:bCs/>
      <w:szCs w:val="24"/>
    </w:rPr>
  </w:style>
  <w:style w:type="paragraph" w:customStyle="1" w:styleId="F59F5B1A53A64E3A89365CAF1C81A601">
    <w:name w:val="F59F5B1A53A64E3A89365CAF1C81A601"/>
    <w:rsid w:val="00DF4071"/>
    <w:pPr>
      <w:spacing w:before="60" w:after="60" w:line="240" w:lineRule="auto"/>
    </w:pPr>
    <w:rPr>
      <w:rFonts w:ascii="Arial" w:eastAsia="Times New Roman" w:hAnsi="Arial" w:cs="Times New Roman"/>
      <w:bCs/>
      <w:szCs w:val="24"/>
    </w:rPr>
  </w:style>
  <w:style w:type="paragraph" w:customStyle="1" w:styleId="BA497B0122FE4020B992D273E2803A4F">
    <w:name w:val="BA497B0122FE4020B992D273E2803A4F"/>
    <w:rsid w:val="00DF4071"/>
    <w:pPr>
      <w:spacing w:before="60" w:after="60" w:line="240" w:lineRule="auto"/>
    </w:pPr>
    <w:rPr>
      <w:rFonts w:ascii="Arial" w:eastAsia="Times New Roman" w:hAnsi="Arial" w:cs="Times New Roman"/>
      <w:bCs/>
      <w:szCs w:val="24"/>
    </w:rPr>
  </w:style>
  <w:style w:type="paragraph" w:customStyle="1" w:styleId="A7DFC9C7D6894A10AAEE803E44596243">
    <w:name w:val="A7DFC9C7D6894A10AAEE803E44596243"/>
    <w:rsid w:val="00DF4071"/>
    <w:pPr>
      <w:spacing w:before="60" w:after="60" w:line="240" w:lineRule="auto"/>
    </w:pPr>
    <w:rPr>
      <w:rFonts w:ascii="Arial" w:eastAsia="Times New Roman" w:hAnsi="Arial" w:cs="Times New Roman"/>
      <w:bCs/>
      <w:szCs w:val="24"/>
    </w:rPr>
  </w:style>
  <w:style w:type="paragraph" w:customStyle="1" w:styleId="258E97429A7A446483A41BC7750EC309">
    <w:name w:val="258E97429A7A446483A41BC7750EC309"/>
    <w:rsid w:val="00DF4071"/>
    <w:pPr>
      <w:spacing w:before="60" w:after="60" w:line="240" w:lineRule="auto"/>
    </w:pPr>
    <w:rPr>
      <w:rFonts w:ascii="Arial" w:eastAsia="Times New Roman" w:hAnsi="Arial" w:cs="Times New Roman"/>
      <w:bCs/>
      <w:szCs w:val="24"/>
    </w:rPr>
  </w:style>
  <w:style w:type="paragraph" w:customStyle="1" w:styleId="976F319EDD544807BEBD35D44C1FD4E9">
    <w:name w:val="976F319EDD544807BEBD35D44C1FD4E9"/>
    <w:rsid w:val="00DF4071"/>
    <w:pPr>
      <w:spacing w:before="60" w:after="60" w:line="240" w:lineRule="auto"/>
    </w:pPr>
    <w:rPr>
      <w:rFonts w:ascii="Arial" w:eastAsia="Times New Roman" w:hAnsi="Arial" w:cs="Times New Roman"/>
      <w:bCs/>
      <w:szCs w:val="24"/>
    </w:rPr>
  </w:style>
  <w:style w:type="paragraph" w:customStyle="1" w:styleId="592A6E40FEE441B59D5121025CA34B5A">
    <w:name w:val="592A6E40FEE441B59D5121025CA34B5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80F10668C454D0EBDA9274A53113171">
    <w:name w:val="A80F10668C454D0EBDA9274A5311317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CB3776ED0084D95B454D29F3E0A889D">
    <w:name w:val="4CB3776ED0084D95B454D29F3E0A889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C37BB72137E4DB9B89377B8B607BC34">
    <w:name w:val="3C37BB72137E4DB9B89377B8B607BC3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04BE0DB4DFD485493BDA3AFBA39E3AB">
    <w:name w:val="804BE0DB4DFD485493BDA3AFBA39E3A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15AF51D099D413BB0CEC38296E5CD97">
    <w:name w:val="715AF51D099D413BB0CEC38296E5CD9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577840304B343B7869483D009155BEA">
    <w:name w:val="4577840304B343B7869483D009155BE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B445705BD86481E9A10A5149C46FD3E">
    <w:name w:val="EB445705BD86481E9A10A5149C46FD3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654B026713149ED91E92F3B003C1DDD">
    <w:name w:val="E654B026713149ED91E92F3B003C1DD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FFB895197E4425BAB0FDE04E5D31C6E">
    <w:name w:val="4FFB895197E4425BAB0FDE04E5D31C6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8967C79FA484CE3BEF92EA3C8966706">
    <w:name w:val="48967C79FA484CE3BEF92EA3C896670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0BCFB6624A944228D42A5E31E62BE7F">
    <w:name w:val="50BCFB6624A944228D42A5E31E62BE7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38FD76FF7E4481D971D5F9286254340">
    <w:name w:val="038FD76FF7E4481D971D5F928625434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82251B828EE48C5B5BA9619D9BE4376">
    <w:name w:val="D82251B828EE48C5B5BA9619D9BE437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E7CCE5229241ADB4D59CF0D0605ED4">
    <w:name w:val="24E7CCE5229241ADB4D59CF0D0605ED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DA957F8D96242CEA7AC5C7AAD414B15">
    <w:name w:val="9DA957F8D96242CEA7AC5C7AAD414B1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994BA95EAE8463FA81A2ED6C536D0EF">
    <w:name w:val="E994BA95EAE8463FA81A2ED6C536D0E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0FB64095CEE43BE98255735F0A87235">
    <w:name w:val="F0FB64095CEE43BE98255735F0A8723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84DEDD807B04699888DC7397C459C5B">
    <w:name w:val="C84DEDD807B04699888DC7397C459C5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7A7339C3F7E4E7284A58D94049BDD30">
    <w:name w:val="A7A7339C3F7E4E7284A58D94049BDD3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1EDC5CC1FDD48808763BD7400DE3235">
    <w:name w:val="31EDC5CC1FDD48808763BD7400DE323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0A7EE423A1A4957905E6150BD54D9F1">
    <w:name w:val="C0A7EE423A1A4957905E6150BD54D9F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8FAB9F24F024BEB87AEAE4069E735E0">
    <w:name w:val="A8FAB9F24F024BEB87AEAE4069E735E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A87DF08E612456DB0E8E836D858C1A1">
    <w:name w:val="6A87DF08E612456DB0E8E836D858C1A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4165F450EF94F77922019AB518EB357">
    <w:name w:val="B4165F450EF94F77922019AB518EB35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78408A508CA48F8B3B644CFC36DF7B8">
    <w:name w:val="478408A508CA48F8B3B644CFC36DF7B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6F738476535415D9AE8EFC267B4AAED">
    <w:name w:val="96F738476535415D9AE8EFC267B4AAE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24ED06BDD3A4EDAA4FCCD4567DFF6F4">
    <w:name w:val="B24ED06BDD3A4EDAA4FCCD4567DFF6F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2A7832FD7C94F1F859DA59ADA2A261A">
    <w:name w:val="52A7832FD7C94F1F859DA59ADA2A261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BD79820EF1412B8C51ACA06995CB4C">
    <w:name w:val="92BD79820EF1412B8C51ACA06995CB4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69687955EC845BE83D29A2B9F8FE455">
    <w:name w:val="569687955EC845BE83D29A2B9F8FE45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C9B7444C61243ACB1A0254BA5CD4AE7">
    <w:name w:val="3C9B7444C61243ACB1A0254BA5CD4AE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F6A4CF5EE8F4484969DCC89BAB45052">
    <w:name w:val="7F6A4CF5EE8F4484969DCC89BAB4505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D9201460C2941E5BACCB1BF1F27F3FB">
    <w:name w:val="6D9201460C2941E5BACCB1BF1F27F3F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005EB743E42488795374A5A39448F06">
    <w:name w:val="7005EB743E42488795374A5A39448F0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1B745269B304727AC7F8F91D5383E51">
    <w:name w:val="41B745269B304727AC7F8F91D5383E5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608CD5711964857BFDDCC86CFC38AAB">
    <w:name w:val="2608CD5711964857BFDDCC86CFC38AA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14B17CE57084D7AA59D450EA0C5A0D5">
    <w:name w:val="014B17CE57084D7AA59D450EA0C5A0D5"/>
    <w:rsid w:val="00DF4071"/>
    <w:pPr>
      <w:spacing w:before="60" w:after="60" w:line="240" w:lineRule="auto"/>
    </w:pPr>
    <w:rPr>
      <w:rFonts w:ascii="Arial" w:eastAsia="Times New Roman" w:hAnsi="Arial" w:cs="Times New Roman"/>
      <w:bCs/>
      <w:szCs w:val="24"/>
    </w:rPr>
  </w:style>
  <w:style w:type="paragraph" w:customStyle="1" w:styleId="1F40D57C79FE4FA78BC66B97A763B100">
    <w:name w:val="1F40D57C79FE4FA78BC66B97A763B100"/>
    <w:rsid w:val="00DF4071"/>
    <w:pPr>
      <w:spacing w:before="60" w:after="60" w:line="240" w:lineRule="auto"/>
    </w:pPr>
    <w:rPr>
      <w:rFonts w:ascii="Arial" w:eastAsia="Times New Roman" w:hAnsi="Arial" w:cs="Times New Roman"/>
      <w:bCs/>
      <w:szCs w:val="24"/>
    </w:rPr>
  </w:style>
  <w:style w:type="paragraph" w:customStyle="1" w:styleId="CA78E6DCEC2D4B3BADD6B3B52F4AA949">
    <w:name w:val="CA78E6DCEC2D4B3BADD6B3B52F4AA949"/>
    <w:rsid w:val="00DF4071"/>
    <w:pPr>
      <w:spacing w:before="60" w:after="60" w:line="240" w:lineRule="auto"/>
    </w:pPr>
    <w:rPr>
      <w:rFonts w:ascii="Arial" w:eastAsia="Times New Roman" w:hAnsi="Arial" w:cs="Times New Roman"/>
      <w:bCs/>
      <w:szCs w:val="24"/>
    </w:rPr>
  </w:style>
  <w:style w:type="paragraph" w:customStyle="1" w:styleId="5761CA94310E4002B970A1D33D1A21BF">
    <w:name w:val="5761CA94310E4002B970A1D33D1A21BF"/>
    <w:rsid w:val="00DF4071"/>
    <w:pPr>
      <w:spacing w:before="60" w:after="60" w:line="240" w:lineRule="auto"/>
    </w:pPr>
    <w:rPr>
      <w:rFonts w:ascii="Arial" w:eastAsia="Times New Roman" w:hAnsi="Arial" w:cs="Times New Roman"/>
      <w:bCs/>
      <w:szCs w:val="24"/>
    </w:rPr>
  </w:style>
  <w:style w:type="paragraph" w:customStyle="1" w:styleId="2AF298FC15B64A929F570F53BADF8DC6">
    <w:name w:val="2AF298FC15B64A929F570F53BADF8DC6"/>
    <w:rsid w:val="00DF4071"/>
    <w:pPr>
      <w:spacing w:before="60" w:after="60" w:line="240" w:lineRule="auto"/>
    </w:pPr>
    <w:rPr>
      <w:rFonts w:ascii="Arial" w:eastAsia="Times New Roman" w:hAnsi="Arial" w:cs="Times New Roman"/>
      <w:bCs/>
      <w:szCs w:val="24"/>
    </w:rPr>
  </w:style>
  <w:style w:type="paragraph" w:customStyle="1" w:styleId="E0672B202AB34B7CB847443A8F69E94B">
    <w:name w:val="E0672B202AB34B7CB847443A8F69E94B"/>
    <w:rsid w:val="00DF4071"/>
    <w:pPr>
      <w:spacing w:before="60" w:after="60" w:line="240" w:lineRule="auto"/>
    </w:pPr>
    <w:rPr>
      <w:rFonts w:ascii="Arial" w:eastAsia="Times New Roman" w:hAnsi="Arial" w:cs="Times New Roman"/>
      <w:bCs/>
      <w:szCs w:val="24"/>
    </w:rPr>
  </w:style>
  <w:style w:type="paragraph" w:customStyle="1" w:styleId="2FB2677EAF7148C480A16298C1F0B97D">
    <w:name w:val="2FB2677EAF7148C480A16298C1F0B97D"/>
    <w:rsid w:val="00DF4071"/>
    <w:pPr>
      <w:spacing w:before="60" w:after="60" w:line="240" w:lineRule="auto"/>
    </w:pPr>
    <w:rPr>
      <w:rFonts w:ascii="Arial" w:eastAsia="Times New Roman" w:hAnsi="Arial" w:cs="Times New Roman"/>
      <w:bCs/>
      <w:szCs w:val="24"/>
    </w:rPr>
  </w:style>
  <w:style w:type="paragraph" w:customStyle="1" w:styleId="34B05904459146809FC52483175DA9F9">
    <w:name w:val="34B05904459146809FC52483175DA9F9"/>
    <w:rsid w:val="00DF4071"/>
    <w:pPr>
      <w:spacing w:before="60" w:after="60" w:line="240" w:lineRule="auto"/>
    </w:pPr>
    <w:rPr>
      <w:rFonts w:ascii="Arial" w:eastAsia="Times New Roman" w:hAnsi="Arial" w:cs="Times New Roman"/>
      <w:bCs/>
      <w:szCs w:val="24"/>
    </w:rPr>
  </w:style>
  <w:style w:type="paragraph" w:customStyle="1" w:styleId="A455E255BA864BDE9733423787837F19">
    <w:name w:val="A455E255BA864BDE9733423787837F19"/>
    <w:rsid w:val="00DF4071"/>
    <w:pPr>
      <w:spacing w:before="60" w:after="60" w:line="240" w:lineRule="auto"/>
    </w:pPr>
    <w:rPr>
      <w:rFonts w:ascii="Arial" w:eastAsia="Times New Roman" w:hAnsi="Arial" w:cs="Times New Roman"/>
      <w:bCs/>
      <w:szCs w:val="24"/>
    </w:rPr>
  </w:style>
  <w:style w:type="paragraph" w:customStyle="1" w:styleId="097AFDB09CD945F08CD07296861F9B88">
    <w:name w:val="097AFDB09CD945F08CD07296861F9B88"/>
    <w:rsid w:val="00DF4071"/>
    <w:pPr>
      <w:spacing w:before="60" w:after="60" w:line="240" w:lineRule="auto"/>
    </w:pPr>
    <w:rPr>
      <w:rFonts w:ascii="Arial" w:eastAsia="Times New Roman" w:hAnsi="Arial" w:cs="Times New Roman"/>
      <w:bCs/>
      <w:szCs w:val="24"/>
    </w:rPr>
  </w:style>
  <w:style w:type="paragraph" w:customStyle="1" w:styleId="BBF6DA65021745CFBF7773BE0195EDAE">
    <w:name w:val="BBF6DA65021745CFBF7773BE0195EDAE"/>
    <w:rsid w:val="00DF4071"/>
    <w:pPr>
      <w:spacing w:before="60" w:after="60" w:line="240" w:lineRule="auto"/>
    </w:pPr>
    <w:rPr>
      <w:rFonts w:ascii="Arial" w:eastAsia="Times New Roman" w:hAnsi="Arial" w:cs="Times New Roman"/>
      <w:bCs/>
      <w:szCs w:val="24"/>
    </w:rPr>
  </w:style>
  <w:style w:type="paragraph" w:customStyle="1" w:styleId="76FDD99B1DE540A1AF538D28D32A5DE2">
    <w:name w:val="76FDD99B1DE540A1AF538D28D32A5DE2"/>
    <w:rsid w:val="00DF4071"/>
    <w:pPr>
      <w:spacing w:before="60" w:after="60" w:line="240" w:lineRule="auto"/>
    </w:pPr>
    <w:rPr>
      <w:rFonts w:ascii="Arial" w:eastAsia="Times New Roman" w:hAnsi="Arial" w:cs="Times New Roman"/>
      <w:bCs/>
      <w:szCs w:val="24"/>
    </w:rPr>
  </w:style>
  <w:style w:type="paragraph" w:customStyle="1" w:styleId="E1F37D1EB5AA4793A89907084B90CE8A">
    <w:name w:val="E1F37D1EB5AA4793A89907084B90CE8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F66EA54123C4A26A76B953C139833A9">
    <w:name w:val="CF66EA54123C4A26A76B953C139833A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F185E7956144FD7A60DCC8852706D29">
    <w:name w:val="DF185E7956144FD7A60DCC8852706D2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30A4BA688174561BFEF34F18B9E5233">
    <w:name w:val="C30A4BA688174561BFEF34F18B9E523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C2866B678FF4EB0AEF7ADF08E103DA6">
    <w:name w:val="AC2866B678FF4EB0AEF7ADF08E103DA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30A546DE11B4713AF5120885A8970FC">
    <w:name w:val="730A546DE11B4713AF5120885A8970F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0DD068FD98E46EB8290B87B19896931">
    <w:name w:val="D0DD068FD98E46EB8290B87B1989693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0AB6E7B953E46DB96D75191C2C579EC">
    <w:name w:val="00AB6E7B953E46DB96D75191C2C579E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3238BAB348B451F8A7A263670911579">
    <w:name w:val="63238BAB348B451F8A7A26367091157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44CF6D44BF042A0BE420BC358CC136A">
    <w:name w:val="A44CF6D44BF042A0BE420BC358CC136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06FAAB062104C6FBF4547E7FB8EDDD7">
    <w:name w:val="206FAAB062104C6FBF4547E7FB8EDDD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637DB40D95F49F79EAA11213F34BC8A">
    <w:name w:val="7637DB40D95F49F79EAA11213F34BC8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9C4720BEA8141BA826B750A12244895">
    <w:name w:val="A9C4720BEA8141BA826B750A1224489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639B44CEB2747BFA443BAFDCC46D630">
    <w:name w:val="7639B44CEB2747BFA443BAFDCC46D63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BAAD0185E1411AA724066D9DB93173">
    <w:name w:val="F3BAAD0185E1411AA724066D9DB9317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D5B15FF319E4A21A3E36D011EF40066">
    <w:name w:val="AD5B15FF319E4A21A3E36D011EF4006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1931DBA65BC408E85A465810055AFF3">
    <w:name w:val="D1931DBA65BC408E85A465810055AFF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A587FC28F9F4E86B2FA3DAFA9E676E2">
    <w:name w:val="AA587FC28F9F4E86B2FA3DAFA9E676E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D496E4DC8874323B0E2D73EDE44F08B">
    <w:name w:val="7D496E4DC8874323B0E2D73EDE44F08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CEF2785E275474E9BDF7848DEDD90AD">
    <w:name w:val="2CEF2785E275474E9BDF7848DEDD90A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E7ADC6457F942F2BAFE5F0D48F834BF">
    <w:name w:val="3E7ADC6457F942F2BAFE5F0D48F834B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31625A1EA6247DEADC68056D474BA19">
    <w:name w:val="531625A1EA6247DEADC68056D474BA1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D6BD5779BBF40E4AD23968805D9D003">
    <w:name w:val="1D6BD5779BBF40E4AD23968805D9D00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0FCB562E9A148A0A5432AE592DBC5A5">
    <w:name w:val="70FCB562E9A148A0A5432AE592DBC5A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F3E9DEA01254E5A830151C01BBE3848">
    <w:name w:val="BF3E9DEA01254E5A830151C01BBE384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8A4C1CA21BD4787B0C1996E42A85531">
    <w:name w:val="D8A4C1CA21BD4787B0C1996E42A8553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5B0F8348EF4406C908FA5616AFFE9B2">
    <w:name w:val="75B0F8348EF4406C908FA5616AFFE9B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9FC713D261F4DB8AC4E3BB6DBFDFAC4">
    <w:name w:val="F9FC713D261F4DB8AC4E3BB6DBFDFAC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77D9DD46B654A0EA08DC314CDAA930A">
    <w:name w:val="177D9DD46B654A0EA08DC314CDAA930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43828A457C94DCF8410D3064C1B4A3E">
    <w:name w:val="A43828A457C94DCF8410D3064C1B4A3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20ECBE7933D41B08CE6E647C77BAE3F">
    <w:name w:val="C20ECBE7933D41B08CE6E647C77BAE3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FE63289D6F34738A2164B57E45A6689">
    <w:name w:val="7FE63289D6F34738A2164B57E45A668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ECBE8145C0C4FEE88DCF0B1644EE654">
    <w:name w:val="0ECBE8145C0C4FEE88DCF0B1644EE65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467871EDEB64215863A8BD9D3D45E41">
    <w:name w:val="6467871EDEB64215863A8BD9D3D45E4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1951D0963814FF6AD0B23F154670382">
    <w:name w:val="01951D0963814FF6AD0B23F15467038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070980B43041B7BE76D0BA3C2D305B">
    <w:name w:val="95070980B43041B7BE76D0BA3C2D305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1A5AC7D989342B3990E345FB91C7611">
    <w:name w:val="21A5AC7D989342B3990E345FB91C761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6AEC3E48D4647CAB3CB1C0B19FA6935">
    <w:name w:val="76AEC3E48D4647CAB3CB1C0B19FA693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52A18DBD9164B4F91A1CE19D0E03C10">
    <w:name w:val="E52A18DBD9164B4F91A1CE19D0E03C1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C08A65998F94CF8B7A2FB614BC737C7">
    <w:name w:val="EC08A65998F94CF8B7A2FB614BC737C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D5717BA5E8248F3A7344507CB79CDC7">
    <w:name w:val="BD5717BA5E8248F3A7344507CB79CDC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A8F6607C7F34D38B77050E4A9417303">
    <w:name w:val="EA8F6607C7F34D38B77050E4A9417303"/>
    <w:rsid w:val="00DF4071"/>
    <w:pPr>
      <w:spacing w:before="60" w:after="60" w:line="240" w:lineRule="auto"/>
    </w:pPr>
    <w:rPr>
      <w:rFonts w:ascii="Arial" w:eastAsia="Times New Roman" w:hAnsi="Arial" w:cs="Times New Roman"/>
      <w:bCs/>
      <w:szCs w:val="24"/>
    </w:rPr>
  </w:style>
  <w:style w:type="paragraph" w:customStyle="1" w:styleId="6CEA214201804618AF78D8AB148D2E6B">
    <w:name w:val="6CEA214201804618AF78D8AB148D2E6B"/>
    <w:rsid w:val="00DF4071"/>
    <w:pPr>
      <w:spacing w:before="60" w:after="60" w:line="240" w:lineRule="auto"/>
    </w:pPr>
    <w:rPr>
      <w:rFonts w:ascii="Arial" w:eastAsia="Times New Roman" w:hAnsi="Arial" w:cs="Times New Roman"/>
      <w:bCs/>
      <w:szCs w:val="24"/>
    </w:rPr>
  </w:style>
  <w:style w:type="paragraph" w:customStyle="1" w:styleId="4374375236A54510850C1CD99EEA0119">
    <w:name w:val="4374375236A54510850C1CD99EEA0119"/>
    <w:rsid w:val="00DF4071"/>
    <w:pPr>
      <w:spacing w:before="60" w:after="60" w:line="240" w:lineRule="auto"/>
    </w:pPr>
    <w:rPr>
      <w:rFonts w:ascii="Arial" w:eastAsia="Times New Roman" w:hAnsi="Arial" w:cs="Times New Roman"/>
      <w:bCs/>
      <w:szCs w:val="24"/>
    </w:rPr>
  </w:style>
  <w:style w:type="paragraph" w:customStyle="1" w:styleId="80809575E9154ED0A25A8EFB53874500">
    <w:name w:val="80809575E9154ED0A25A8EFB53874500"/>
    <w:rsid w:val="00DF4071"/>
    <w:pPr>
      <w:spacing w:before="60" w:after="60" w:line="240" w:lineRule="auto"/>
    </w:pPr>
    <w:rPr>
      <w:rFonts w:ascii="Arial" w:eastAsia="Times New Roman" w:hAnsi="Arial" w:cs="Times New Roman"/>
      <w:bCs/>
      <w:szCs w:val="24"/>
    </w:rPr>
  </w:style>
  <w:style w:type="paragraph" w:customStyle="1" w:styleId="47060E1F79F74FE0ACA2AF5BC6C27E81">
    <w:name w:val="47060E1F79F74FE0ACA2AF5BC6C27E81"/>
    <w:rsid w:val="00DF4071"/>
    <w:pPr>
      <w:spacing w:before="60" w:after="60" w:line="240" w:lineRule="auto"/>
    </w:pPr>
    <w:rPr>
      <w:rFonts w:ascii="Arial" w:eastAsia="Times New Roman" w:hAnsi="Arial" w:cs="Times New Roman"/>
      <w:bCs/>
      <w:szCs w:val="24"/>
    </w:rPr>
  </w:style>
  <w:style w:type="paragraph" w:customStyle="1" w:styleId="19A4BA8080C6462DBC89169ED780DCB3">
    <w:name w:val="19A4BA8080C6462DBC89169ED780DCB3"/>
    <w:rsid w:val="00DF4071"/>
    <w:pPr>
      <w:spacing w:before="60" w:after="60" w:line="240" w:lineRule="auto"/>
    </w:pPr>
    <w:rPr>
      <w:rFonts w:ascii="Arial" w:eastAsia="Times New Roman" w:hAnsi="Arial" w:cs="Times New Roman"/>
      <w:bCs/>
      <w:szCs w:val="24"/>
    </w:rPr>
  </w:style>
  <w:style w:type="paragraph" w:customStyle="1" w:styleId="6BBC7E24F9E64C1FAB80CF965FD01831">
    <w:name w:val="6BBC7E24F9E64C1FAB80CF965FD01831"/>
    <w:rsid w:val="00DF4071"/>
    <w:pPr>
      <w:spacing w:before="60" w:after="60" w:line="240" w:lineRule="auto"/>
    </w:pPr>
    <w:rPr>
      <w:rFonts w:ascii="Arial" w:eastAsia="Times New Roman" w:hAnsi="Arial" w:cs="Times New Roman"/>
      <w:bCs/>
      <w:szCs w:val="24"/>
    </w:rPr>
  </w:style>
  <w:style w:type="paragraph" w:customStyle="1" w:styleId="BBC3A8E5C4F94DC78D682FF5840A168B">
    <w:name w:val="BBC3A8E5C4F94DC78D682FF5840A168B"/>
    <w:rsid w:val="00DF4071"/>
    <w:pPr>
      <w:spacing w:before="60" w:after="60" w:line="240" w:lineRule="auto"/>
    </w:pPr>
    <w:rPr>
      <w:rFonts w:ascii="Arial" w:eastAsia="Times New Roman" w:hAnsi="Arial" w:cs="Times New Roman"/>
      <w:bCs/>
      <w:szCs w:val="24"/>
    </w:rPr>
  </w:style>
  <w:style w:type="paragraph" w:customStyle="1" w:styleId="DE7947AB5281451EB9024F05C8D6D20D">
    <w:name w:val="DE7947AB5281451EB9024F05C8D6D20D"/>
    <w:rsid w:val="00DF4071"/>
    <w:pPr>
      <w:spacing w:before="60" w:after="60" w:line="240" w:lineRule="auto"/>
    </w:pPr>
    <w:rPr>
      <w:rFonts w:ascii="Arial" w:eastAsia="Times New Roman" w:hAnsi="Arial" w:cs="Times New Roman"/>
      <w:bCs/>
      <w:szCs w:val="24"/>
    </w:rPr>
  </w:style>
  <w:style w:type="paragraph" w:customStyle="1" w:styleId="3ABEBDB2637C44CBBB09E14DF168072C">
    <w:name w:val="3ABEBDB2637C44CBBB09E14DF168072C"/>
    <w:rsid w:val="00DF4071"/>
    <w:pPr>
      <w:spacing w:before="60" w:after="60" w:line="240" w:lineRule="auto"/>
    </w:pPr>
    <w:rPr>
      <w:rFonts w:ascii="Arial" w:eastAsia="Times New Roman" w:hAnsi="Arial" w:cs="Times New Roman"/>
      <w:bCs/>
      <w:szCs w:val="24"/>
    </w:rPr>
  </w:style>
  <w:style w:type="paragraph" w:customStyle="1" w:styleId="7619C90EE5954AFCAAA7843EC61784EB">
    <w:name w:val="7619C90EE5954AFCAAA7843EC61784EB"/>
    <w:rsid w:val="00DF4071"/>
    <w:pPr>
      <w:spacing w:before="60" w:after="60" w:line="240" w:lineRule="auto"/>
    </w:pPr>
    <w:rPr>
      <w:rFonts w:ascii="Arial" w:eastAsia="Times New Roman" w:hAnsi="Arial" w:cs="Times New Roman"/>
      <w:bCs/>
      <w:szCs w:val="24"/>
    </w:rPr>
  </w:style>
  <w:style w:type="paragraph" w:customStyle="1" w:styleId="CEE761C8A88A4EEB964981817BB146CC">
    <w:name w:val="CEE761C8A88A4EEB964981817BB146CC"/>
    <w:rsid w:val="00DF4071"/>
    <w:pPr>
      <w:spacing w:before="60" w:after="60" w:line="240" w:lineRule="auto"/>
    </w:pPr>
    <w:rPr>
      <w:rFonts w:ascii="Arial" w:eastAsia="Times New Roman" w:hAnsi="Arial" w:cs="Times New Roman"/>
      <w:bCs/>
      <w:szCs w:val="24"/>
    </w:rPr>
  </w:style>
  <w:style w:type="paragraph" w:customStyle="1" w:styleId="485044F8584441CBABD30BCEE63D9607">
    <w:name w:val="485044F8584441CBABD30BCEE63D9607"/>
    <w:rsid w:val="00DF4071"/>
    <w:pPr>
      <w:spacing w:before="60" w:after="60" w:line="240" w:lineRule="auto"/>
    </w:pPr>
    <w:rPr>
      <w:rFonts w:ascii="Arial" w:eastAsia="Times New Roman" w:hAnsi="Arial" w:cs="Times New Roman"/>
      <w:bCs/>
      <w:szCs w:val="24"/>
    </w:rPr>
  </w:style>
  <w:style w:type="paragraph" w:customStyle="1" w:styleId="5F179F686DF64861AE6382733078D7D1">
    <w:name w:val="5F179F686DF64861AE6382733078D7D1"/>
    <w:rsid w:val="00DF4071"/>
    <w:pPr>
      <w:spacing w:before="60" w:after="60" w:line="240" w:lineRule="auto"/>
    </w:pPr>
    <w:rPr>
      <w:rFonts w:ascii="Arial" w:eastAsia="Times New Roman" w:hAnsi="Arial" w:cs="Times New Roman"/>
      <w:bCs/>
      <w:szCs w:val="24"/>
    </w:rPr>
  </w:style>
  <w:style w:type="paragraph" w:customStyle="1" w:styleId="9B93C8880BBC4460A51C657F0AA1A3C6">
    <w:name w:val="9B93C8880BBC4460A51C657F0AA1A3C6"/>
    <w:rsid w:val="00DF4071"/>
    <w:pPr>
      <w:spacing w:before="60" w:after="60" w:line="240" w:lineRule="auto"/>
    </w:pPr>
    <w:rPr>
      <w:rFonts w:ascii="Arial" w:eastAsia="Times New Roman" w:hAnsi="Arial" w:cs="Times New Roman"/>
      <w:bCs/>
      <w:szCs w:val="24"/>
    </w:rPr>
  </w:style>
  <w:style w:type="paragraph" w:customStyle="1" w:styleId="BB11F2D6B27F4EBBAB44A5BF2EA91829">
    <w:name w:val="BB11F2D6B27F4EBBAB44A5BF2EA91829"/>
    <w:rsid w:val="00DF4071"/>
    <w:pPr>
      <w:spacing w:before="60" w:after="60" w:line="240" w:lineRule="auto"/>
    </w:pPr>
    <w:rPr>
      <w:rFonts w:ascii="Arial" w:eastAsia="Times New Roman" w:hAnsi="Arial" w:cs="Times New Roman"/>
      <w:bCs/>
      <w:szCs w:val="24"/>
    </w:rPr>
  </w:style>
  <w:style w:type="paragraph" w:customStyle="1" w:styleId="6C8E17BD41AC4A21B4E2AA1559BC3228">
    <w:name w:val="6C8E17BD41AC4A21B4E2AA1559BC3228"/>
    <w:rsid w:val="00DF4071"/>
    <w:pPr>
      <w:spacing w:before="60" w:after="60" w:line="240" w:lineRule="auto"/>
    </w:pPr>
    <w:rPr>
      <w:rFonts w:ascii="Arial" w:eastAsia="Times New Roman" w:hAnsi="Arial" w:cs="Times New Roman"/>
      <w:bCs/>
      <w:szCs w:val="24"/>
    </w:rPr>
  </w:style>
  <w:style w:type="paragraph" w:customStyle="1" w:styleId="C738445052704C9B97D82CE1CBCA9023">
    <w:name w:val="C738445052704C9B97D82CE1CBCA9023"/>
    <w:rsid w:val="00DF4071"/>
    <w:pPr>
      <w:spacing w:before="60" w:after="60" w:line="240" w:lineRule="auto"/>
    </w:pPr>
    <w:rPr>
      <w:rFonts w:ascii="Arial" w:eastAsia="Times New Roman" w:hAnsi="Arial" w:cs="Times New Roman"/>
      <w:bCs/>
      <w:szCs w:val="24"/>
    </w:rPr>
  </w:style>
  <w:style w:type="paragraph" w:customStyle="1" w:styleId="4D7AE0B54CB7469D9FD0242D7D857AA3">
    <w:name w:val="4D7AE0B54CB7469D9FD0242D7D857AA3"/>
    <w:rsid w:val="00DF4071"/>
    <w:pPr>
      <w:spacing w:before="60" w:after="60" w:line="240" w:lineRule="auto"/>
    </w:pPr>
    <w:rPr>
      <w:rFonts w:ascii="Arial" w:eastAsia="Times New Roman" w:hAnsi="Arial" w:cs="Times New Roman"/>
      <w:bCs/>
      <w:szCs w:val="24"/>
    </w:rPr>
  </w:style>
  <w:style w:type="paragraph" w:customStyle="1" w:styleId="4937616905694A58A8BABFCC8B02D61F">
    <w:name w:val="4937616905694A58A8BABFCC8B02D61F"/>
    <w:rsid w:val="00DF4071"/>
    <w:pPr>
      <w:spacing w:before="60" w:after="60" w:line="240" w:lineRule="auto"/>
    </w:pPr>
    <w:rPr>
      <w:rFonts w:ascii="Arial" w:eastAsia="Times New Roman" w:hAnsi="Arial" w:cs="Times New Roman"/>
      <w:bCs/>
      <w:szCs w:val="24"/>
    </w:rPr>
  </w:style>
  <w:style w:type="paragraph" w:customStyle="1" w:styleId="7C33CEB0811C401B810FBAA934006AB3">
    <w:name w:val="7C33CEB0811C401B810FBAA934006AB3"/>
    <w:rsid w:val="00DF4071"/>
    <w:pPr>
      <w:spacing w:before="60" w:after="60" w:line="240" w:lineRule="auto"/>
    </w:pPr>
    <w:rPr>
      <w:rFonts w:ascii="Arial" w:eastAsia="Times New Roman" w:hAnsi="Arial" w:cs="Times New Roman"/>
      <w:bCs/>
      <w:szCs w:val="24"/>
    </w:rPr>
  </w:style>
  <w:style w:type="paragraph" w:customStyle="1" w:styleId="7118124B023D4F349B47DD5E7CF0783C">
    <w:name w:val="7118124B023D4F349B47DD5E7CF0783C"/>
    <w:rsid w:val="00DF4071"/>
    <w:pPr>
      <w:spacing w:before="60" w:after="60" w:line="240" w:lineRule="auto"/>
    </w:pPr>
    <w:rPr>
      <w:rFonts w:ascii="Arial" w:eastAsia="Times New Roman" w:hAnsi="Arial" w:cs="Times New Roman"/>
      <w:bCs/>
      <w:szCs w:val="24"/>
    </w:rPr>
  </w:style>
  <w:style w:type="paragraph" w:customStyle="1" w:styleId="95308C493D9E46E1A3AAC7209FC1D3D5">
    <w:name w:val="95308C493D9E46E1A3AAC7209FC1D3D5"/>
    <w:rsid w:val="00DF4071"/>
    <w:pPr>
      <w:spacing w:before="60" w:after="60" w:line="240" w:lineRule="auto"/>
    </w:pPr>
    <w:rPr>
      <w:rFonts w:ascii="Arial" w:eastAsia="Times New Roman" w:hAnsi="Arial" w:cs="Times New Roman"/>
      <w:bCs/>
      <w:szCs w:val="24"/>
    </w:rPr>
  </w:style>
  <w:style w:type="paragraph" w:customStyle="1" w:styleId="8074F836925046E89A4C94F8A04FD3AC">
    <w:name w:val="8074F836925046E89A4C94F8A04FD3AC"/>
    <w:rsid w:val="00DF4071"/>
    <w:pPr>
      <w:spacing w:before="60" w:after="60" w:line="240" w:lineRule="auto"/>
    </w:pPr>
    <w:rPr>
      <w:rFonts w:ascii="Arial" w:eastAsia="Times New Roman" w:hAnsi="Arial" w:cs="Times New Roman"/>
      <w:bCs/>
      <w:szCs w:val="24"/>
    </w:rPr>
  </w:style>
  <w:style w:type="paragraph" w:customStyle="1" w:styleId="8316FDBED474476B8B442D73AAADF5EE">
    <w:name w:val="8316FDBED474476B8B442D73AAADF5EE"/>
    <w:rsid w:val="00DF4071"/>
    <w:pPr>
      <w:spacing w:before="60" w:after="60" w:line="240" w:lineRule="auto"/>
    </w:pPr>
    <w:rPr>
      <w:rFonts w:ascii="Arial" w:eastAsia="Times New Roman" w:hAnsi="Arial" w:cs="Times New Roman"/>
      <w:bCs/>
      <w:szCs w:val="24"/>
    </w:rPr>
  </w:style>
  <w:style w:type="paragraph" w:customStyle="1" w:styleId="66621BBF87BC4EDD84067FA962E876D2">
    <w:name w:val="66621BBF87BC4EDD84067FA962E876D2"/>
    <w:rsid w:val="00DF4071"/>
    <w:pPr>
      <w:spacing w:before="60" w:after="60" w:line="240" w:lineRule="auto"/>
    </w:pPr>
    <w:rPr>
      <w:rFonts w:ascii="Arial" w:eastAsia="Times New Roman" w:hAnsi="Arial" w:cs="Times New Roman"/>
      <w:bCs/>
      <w:szCs w:val="24"/>
    </w:rPr>
  </w:style>
  <w:style w:type="paragraph" w:customStyle="1" w:styleId="FFA3B4ED8D4C455195A8F8B65A97E9F0">
    <w:name w:val="FFA3B4ED8D4C455195A8F8B65A97E9F0"/>
    <w:rsid w:val="00DF4071"/>
    <w:pPr>
      <w:spacing w:before="60" w:after="60" w:line="240" w:lineRule="auto"/>
    </w:pPr>
    <w:rPr>
      <w:rFonts w:ascii="Arial" w:eastAsia="Times New Roman" w:hAnsi="Arial" w:cs="Times New Roman"/>
      <w:bCs/>
      <w:szCs w:val="24"/>
    </w:rPr>
  </w:style>
  <w:style w:type="paragraph" w:customStyle="1" w:styleId="7B7E6934EB7B4305A1D431C0867CCA15">
    <w:name w:val="7B7E6934EB7B4305A1D431C0867CCA15"/>
    <w:rsid w:val="00DF4071"/>
    <w:pPr>
      <w:spacing w:before="60" w:after="60" w:line="240" w:lineRule="auto"/>
    </w:pPr>
    <w:rPr>
      <w:rFonts w:ascii="Arial" w:eastAsia="Times New Roman" w:hAnsi="Arial" w:cs="Times New Roman"/>
      <w:bCs/>
      <w:szCs w:val="24"/>
    </w:rPr>
  </w:style>
  <w:style w:type="paragraph" w:customStyle="1" w:styleId="345EDF565D304939A91F9AEF9919C3E7">
    <w:name w:val="345EDF565D304939A91F9AEF9919C3E7"/>
    <w:rsid w:val="00DF4071"/>
    <w:pPr>
      <w:spacing w:before="60" w:after="60" w:line="240" w:lineRule="auto"/>
    </w:pPr>
    <w:rPr>
      <w:rFonts w:ascii="Arial" w:eastAsia="Times New Roman" w:hAnsi="Arial" w:cs="Times New Roman"/>
      <w:bCs/>
      <w:szCs w:val="24"/>
    </w:rPr>
  </w:style>
  <w:style w:type="paragraph" w:customStyle="1" w:styleId="FF2E2B9FFFE2413FAC6F2EB8532FE85C">
    <w:name w:val="FF2E2B9FFFE2413FAC6F2EB8532FE85C"/>
    <w:rsid w:val="00DF4071"/>
    <w:pPr>
      <w:spacing w:before="60" w:after="60" w:line="240" w:lineRule="auto"/>
    </w:pPr>
    <w:rPr>
      <w:rFonts w:ascii="Arial" w:eastAsia="Times New Roman" w:hAnsi="Arial" w:cs="Times New Roman"/>
      <w:bCs/>
      <w:szCs w:val="24"/>
    </w:rPr>
  </w:style>
  <w:style w:type="paragraph" w:customStyle="1" w:styleId="AFCD0DD0B4F04A6A9A1F63AD059C1B32">
    <w:name w:val="AFCD0DD0B4F04A6A9A1F63AD059C1B32"/>
    <w:rsid w:val="00DF4071"/>
    <w:pPr>
      <w:spacing w:before="60" w:after="60" w:line="240" w:lineRule="auto"/>
    </w:pPr>
    <w:rPr>
      <w:rFonts w:ascii="Arial" w:eastAsia="Times New Roman" w:hAnsi="Arial" w:cs="Times New Roman"/>
      <w:bCs/>
      <w:szCs w:val="24"/>
    </w:rPr>
  </w:style>
  <w:style w:type="paragraph" w:customStyle="1" w:styleId="D80A8517C05F46CDBCD8F2CC7987E552">
    <w:name w:val="D80A8517C05F46CDBCD8F2CC7987E552"/>
    <w:rsid w:val="00DF4071"/>
    <w:pPr>
      <w:spacing w:before="60" w:after="60" w:line="240" w:lineRule="auto"/>
    </w:pPr>
    <w:rPr>
      <w:rFonts w:ascii="Arial" w:eastAsia="Times New Roman" w:hAnsi="Arial" w:cs="Times New Roman"/>
      <w:bCs/>
      <w:szCs w:val="24"/>
    </w:rPr>
  </w:style>
  <w:style w:type="paragraph" w:customStyle="1" w:styleId="82E91DDE2311432A86B01FC34DBD1181">
    <w:name w:val="82E91DDE2311432A86B01FC34DBD1181"/>
    <w:rsid w:val="00DF4071"/>
    <w:pPr>
      <w:spacing w:before="60" w:after="60" w:line="240" w:lineRule="auto"/>
    </w:pPr>
    <w:rPr>
      <w:rFonts w:ascii="Arial" w:eastAsia="Times New Roman" w:hAnsi="Arial" w:cs="Times New Roman"/>
      <w:bCs/>
      <w:szCs w:val="24"/>
    </w:rPr>
  </w:style>
  <w:style w:type="paragraph" w:customStyle="1" w:styleId="D6846BF3268144F1991E63AB31FAB0E5">
    <w:name w:val="D6846BF3268144F1991E63AB31FAB0E5"/>
    <w:rsid w:val="00DF4071"/>
    <w:pPr>
      <w:spacing w:before="60" w:after="60" w:line="240" w:lineRule="auto"/>
    </w:pPr>
    <w:rPr>
      <w:rFonts w:ascii="Arial" w:eastAsia="Times New Roman" w:hAnsi="Arial" w:cs="Times New Roman"/>
      <w:bCs/>
      <w:szCs w:val="24"/>
    </w:rPr>
  </w:style>
  <w:style w:type="paragraph" w:customStyle="1" w:styleId="396F8E12531D4B56AFC2B692CC419E38">
    <w:name w:val="396F8E12531D4B56AFC2B692CC419E38"/>
    <w:rsid w:val="00DF4071"/>
    <w:pPr>
      <w:spacing w:before="60" w:after="60" w:line="240" w:lineRule="auto"/>
    </w:pPr>
    <w:rPr>
      <w:rFonts w:ascii="Arial" w:eastAsia="Times New Roman" w:hAnsi="Arial" w:cs="Times New Roman"/>
      <w:bCs/>
      <w:szCs w:val="24"/>
    </w:rPr>
  </w:style>
  <w:style w:type="paragraph" w:customStyle="1" w:styleId="264BBF35AAB34D00B50BC1D24B018B21">
    <w:name w:val="264BBF35AAB34D00B50BC1D24B018B21"/>
    <w:rsid w:val="00DF4071"/>
    <w:pPr>
      <w:spacing w:before="60" w:after="60" w:line="240" w:lineRule="auto"/>
    </w:pPr>
    <w:rPr>
      <w:rFonts w:ascii="Arial" w:eastAsia="Times New Roman" w:hAnsi="Arial" w:cs="Times New Roman"/>
      <w:bCs/>
      <w:szCs w:val="24"/>
    </w:rPr>
  </w:style>
  <w:style w:type="paragraph" w:customStyle="1" w:styleId="EA171B9AD20C40BABF77DF558E117F27">
    <w:name w:val="EA171B9AD20C40BABF77DF558E117F27"/>
    <w:rsid w:val="00DF4071"/>
    <w:pPr>
      <w:spacing w:before="60" w:after="60" w:line="240" w:lineRule="auto"/>
    </w:pPr>
    <w:rPr>
      <w:rFonts w:ascii="Arial" w:eastAsia="Times New Roman" w:hAnsi="Arial" w:cs="Times New Roman"/>
      <w:bCs/>
      <w:szCs w:val="24"/>
    </w:rPr>
  </w:style>
  <w:style w:type="paragraph" w:customStyle="1" w:styleId="A43B456069BB48B294C56EB65DF5BE6F">
    <w:name w:val="A43B456069BB48B294C56EB65DF5BE6F"/>
    <w:rsid w:val="00DF4071"/>
    <w:pPr>
      <w:spacing w:before="60" w:after="60" w:line="240" w:lineRule="auto"/>
    </w:pPr>
    <w:rPr>
      <w:rFonts w:ascii="Arial" w:eastAsia="Times New Roman" w:hAnsi="Arial" w:cs="Times New Roman"/>
      <w:bCs/>
      <w:szCs w:val="24"/>
    </w:rPr>
  </w:style>
  <w:style w:type="paragraph" w:customStyle="1" w:styleId="7DD7F8DEA64143A0ABA81A78F7FEF02C">
    <w:name w:val="7DD7F8DEA64143A0ABA81A78F7FEF02C"/>
    <w:rsid w:val="00DF4071"/>
    <w:pPr>
      <w:spacing w:before="60" w:after="60" w:line="240" w:lineRule="auto"/>
    </w:pPr>
    <w:rPr>
      <w:rFonts w:ascii="Arial" w:eastAsia="Times New Roman" w:hAnsi="Arial" w:cs="Times New Roman"/>
      <w:bCs/>
      <w:szCs w:val="24"/>
    </w:rPr>
  </w:style>
  <w:style w:type="paragraph" w:customStyle="1" w:styleId="FDD6C8804F624CA2B36EB940F1EF2EBA">
    <w:name w:val="FDD6C8804F624CA2B36EB940F1EF2EBA"/>
    <w:rsid w:val="00DF4071"/>
    <w:pPr>
      <w:spacing w:before="60" w:after="60" w:line="240" w:lineRule="auto"/>
    </w:pPr>
    <w:rPr>
      <w:rFonts w:ascii="Arial" w:eastAsia="Times New Roman" w:hAnsi="Arial" w:cs="Times New Roman"/>
      <w:bCs/>
      <w:szCs w:val="24"/>
    </w:rPr>
  </w:style>
  <w:style w:type="paragraph" w:customStyle="1" w:styleId="0EE6836A7D2E463EA11D4C70977D0830">
    <w:name w:val="0EE6836A7D2E463EA11D4C70977D0830"/>
    <w:rsid w:val="00DF4071"/>
    <w:pPr>
      <w:spacing w:before="60" w:after="60" w:line="240" w:lineRule="auto"/>
    </w:pPr>
    <w:rPr>
      <w:rFonts w:ascii="Arial" w:eastAsia="Times New Roman" w:hAnsi="Arial" w:cs="Times New Roman"/>
      <w:bCs/>
      <w:szCs w:val="24"/>
    </w:rPr>
  </w:style>
  <w:style w:type="paragraph" w:customStyle="1" w:styleId="5D6E1BC7955B43C89C3E0952AC0D7C8B">
    <w:name w:val="5D6E1BC7955B43C89C3E0952AC0D7C8B"/>
    <w:rsid w:val="00DF4071"/>
    <w:pPr>
      <w:spacing w:before="60" w:after="60" w:line="240" w:lineRule="auto"/>
    </w:pPr>
    <w:rPr>
      <w:rFonts w:ascii="Arial" w:eastAsia="Times New Roman" w:hAnsi="Arial" w:cs="Times New Roman"/>
      <w:bCs/>
      <w:szCs w:val="24"/>
    </w:rPr>
  </w:style>
  <w:style w:type="paragraph" w:customStyle="1" w:styleId="D8161A67AE7F4649A6AF1C181BB17DF3">
    <w:name w:val="D8161A67AE7F4649A6AF1C181BB17DF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1033A25D28047ED9FF3BE5D3D118807">
    <w:name w:val="81033A25D28047ED9FF3BE5D3D118807"/>
    <w:rsid w:val="00DF4071"/>
    <w:pPr>
      <w:spacing w:before="60" w:after="60" w:line="240" w:lineRule="auto"/>
    </w:pPr>
    <w:rPr>
      <w:rFonts w:ascii="Arial" w:eastAsia="Times New Roman" w:hAnsi="Arial" w:cs="Times New Roman"/>
      <w:bCs/>
      <w:szCs w:val="24"/>
    </w:rPr>
  </w:style>
  <w:style w:type="paragraph" w:customStyle="1" w:styleId="CF6C9627BA15408C809A08A354148544">
    <w:name w:val="CF6C9627BA15408C809A08A354148544"/>
    <w:rsid w:val="00DF4071"/>
    <w:pPr>
      <w:spacing w:before="60" w:after="60" w:line="240" w:lineRule="auto"/>
    </w:pPr>
    <w:rPr>
      <w:rFonts w:ascii="Arial" w:eastAsia="Times New Roman" w:hAnsi="Arial" w:cs="Times New Roman"/>
      <w:bCs/>
      <w:szCs w:val="24"/>
    </w:rPr>
  </w:style>
  <w:style w:type="paragraph" w:customStyle="1" w:styleId="CA76CE739630461B9EA93389955E0CC4">
    <w:name w:val="CA76CE739630461B9EA93389955E0CC4"/>
    <w:rsid w:val="00DF4071"/>
    <w:pPr>
      <w:spacing w:before="60" w:after="60" w:line="240" w:lineRule="auto"/>
    </w:pPr>
    <w:rPr>
      <w:rFonts w:ascii="Arial" w:eastAsia="Times New Roman" w:hAnsi="Arial" w:cs="Times New Roman"/>
      <w:bCs/>
      <w:szCs w:val="24"/>
    </w:rPr>
  </w:style>
  <w:style w:type="paragraph" w:customStyle="1" w:styleId="87D3585617ED4AF885C399DE1A1D51CD">
    <w:name w:val="87D3585617ED4AF885C399DE1A1D51CD"/>
    <w:rsid w:val="00DF4071"/>
    <w:pPr>
      <w:spacing w:before="60" w:after="60" w:line="240" w:lineRule="auto"/>
    </w:pPr>
    <w:rPr>
      <w:rFonts w:ascii="Arial" w:eastAsia="Times New Roman" w:hAnsi="Arial" w:cs="Times New Roman"/>
      <w:bCs/>
      <w:szCs w:val="24"/>
    </w:rPr>
  </w:style>
  <w:style w:type="paragraph" w:customStyle="1" w:styleId="7A4B785E1314420EB469D5CE4215B72A">
    <w:name w:val="7A4B785E1314420EB469D5CE4215B72A"/>
    <w:rsid w:val="00DF4071"/>
    <w:pPr>
      <w:spacing w:before="60" w:after="60" w:line="240" w:lineRule="auto"/>
    </w:pPr>
    <w:rPr>
      <w:rFonts w:ascii="Arial" w:eastAsia="Times New Roman" w:hAnsi="Arial" w:cs="Times New Roman"/>
      <w:bCs/>
      <w:szCs w:val="24"/>
    </w:rPr>
  </w:style>
  <w:style w:type="paragraph" w:customStyle="1" w:styleId="9DA71CBA5C03411DABB93EF1EBC3C111">
    <w:name w:val="9DA71CBA5C03411DABB93EF1EBC3C111"/>
    <w:rsid w:val="00DF4071"/>
    <w:pPr>
      <w:spacing w:before="60" w:after="60" w:line="240" w:lineRule="auto"/>
    </w:pPr>
    <w:rPr>
      <w:rFonts w:ascii="Arial" w:eastAsia="Times New Roman" w:hAnsi="Arial" w:cs="Times New Roman"/>
      <w:bCs/>
      <w:szCs w:val="24"/>
    </w:rPr>
  </w:style>
  <w:style w:type="paragraph" w:customStyle="1" w:styleId="6EBEEC4B9A4D495C812A8D1F8C50D783">
    <w:name w:val="6EBEEC4B9A4D495C812A8D1F8C50D783"/>
    <w:rsid w:val="00DF4071"/>
    <w:pPr>
      <w:spacing w:before="60" w:after="60" w:line="240" w:lineRule="auto"/>
    </w:pPr>
    <w:rPr>
      <w:rFonts w:ascii="Arial" w:eastAsia="Times New Roman" w:hAnsi="Arial" w:cs="Times New Roman"/>
      <w:bCs/>
      <w:szCs w:val="24"/>
    </w:rPr>
  </w:style>
  <w:style w:type="paragraph" w:customStyle="1" w:styleId="4A18271083FF4762A2A64B14D2188957">
    <w:name w:val="4A18271083FF4762A2A64B14D2188957"/>
    <w:rsid w:val="00DF4071"/>
    <w:pPr>
      <w:spacing w:before="60" w:after="60" w:line="240" w:lineRule="auto"/>
    </w:pPr>
    <w:rPr>
      <w:rFonts w:ascii="Arial" w:eastAsia="Times New Roman" w:hAnsi="Arial" w:cs="Times New Roman"/>
      <w:bCs/>
      <w:szCs w:val="24"/>
    </w:rPr>
  </w:style>
  <w:style w:type="paragraph" w:customStyle="1" w:styleId="91ED9505419240C0BDD24F0D475BE5BF">
    <w:name w:val="91ED9505419240C0BDD24F0D475BE5BF"/>
    <w:rsid w:val="00DF4071"/>
    <w:pPr>
      <w:spacing w:before="60" w:after="60" w:line="240" w:lineRule="auto"/>
    </w:pPr>
    <w:rPr>
      <w:rFonts w:ascii="Arial" w:eastAsia="Times New Roman" w:hAnsi="Arial" w:cs="Times New Roman"/>
      <w:bCs/>
      <w:szCs w:val="24"/>
    </w:rPr>
  </w:style>
  <w:style w:type="paragraph" w:customStyle="1" w:styleId="3719A8B32EBC40F1A7B1D789D0D78ABC">
    <w:name w:val="3719A8B32EBC40F1A7B1D789D0D78ABC"/>
    <w:rsid w:val="00DF4071"/>
    <w:pPr>
      <w:spacing w:before="60" w:after="60" w:line="240" w:lineRule="auto"/>
    </w:pPr>
    <w:rPr>
      <w:rFonts w:ascii="Arial" w:eastAsia="Times New Roman" w:hAnsi="Arial" w:cs="Times New Roman"/>
      <w:bCs/>
      <w:szCs w:val="24"/>
    </w:rPr>
  </w:style>
  <w:style w:type="paragraph" w:customStyle="1" w:styleId="5205BC2BB9F54A3197179C4F5E25275C">
    <w:name w:val="5205BC2BB9F54A3197179C4F5E25275C"/>
    <w:rsid w:val="00DF4071"/>
    <w:pPr>
      <w:spacing w:before="60" w:after="60" w:line="240" w:lineRule="auto"/>
    </w:pPr>
    <w:rPr>
      <w:rFonts w:ascii="Arial" w:eastAsia="Times New Roman" w:hAnsi="Arial" w:cs="Times New Roman"/>
      <w:bCs/>
      <w:szCs w:val="24"/>
    </w:rPr>
  </w:style>
  <w:style w:type="paragraph" w:customStyle="1" w:styleId="CC199D27681A4B99B546CF4CE25FD805">
    <w:name w:val="CC199D27681A4B99B546CF4CE25FD805"/>
    <w:rsid w:val="00DF4071"/>
    <w:pPr>
      <w:spacing w:before="60" w:after="60" w:line="240" w:lineRule="auto"/>
    </w:pPr>
    <w:rPr>
      <w:rFonts w:ascii="Arial" w:eastAsia="Times New Roman" w:hAnsi="Arial" w:cs="Times New Roman"/>
      <w:bCs/>
      <w:szCs w:val="24"/>
    </w:rPr>
  </w:style>
  <w:style w:type="paragraph" w:customStyle="1" w:styleId="31F84FAE64CE41B7A143EEF005952D91">
    <w:name w:val="31F84FAE64CE41B7A143EEF005952D91"/>
    <w:rsid w:val="00DF4071"/>
    <w:pPr>
      <w:spacing w:before="60" w:after="60" w:line="240" w:lineRule="auto"/>
    </w:pPr>
    <w:rPr>
      <w:rFonts w:ascii="Arial" w:eastAsia="Times New Roman" w:hAnsi="Arial" w:cs="Times New Roman"/>
      <w:bCs/>
      <w:szCs w:val="24"/>
    </w:rPr>
  </w:style>
  <w:style w:type="paragraph" w:customStyle="1" w:styleId="B27873F78A8E48129052E8D58DA215FD">
    <w:name w:val="B27873F78A8E48129052E8D58DA215FD"/>
    <w:rsid w:val="00DF4071"/>
    <w:pPr>
      <w:spacing w:before="60" w:after="60" w:line="240" w:lineRule="auto"/>
    </w:pPr>
    <w:rPr>
      <w:rFonts w:ascii="Arial" w:eastAsia="Times New Roman" w:hAnsi="Arial" w:cs="Times New Roman"/>
      <w:bCs/>
      <w:szCs w:val="24"/>
    </w:rPr>
  </w:style>
  <w:style w:type="paragraph" w:customStyle="1" w:styleId="F5AB3BF19B814DF693B8355E5334D025">
    <w:name w:val="F5AB3BF19B814DF693B8355E5334D025"/>
    <w:rsid w:val="00DF4071"/>
    <w:pPr>
      <w:spacing w:before="60" w:after="60" w:line="240" w:lineRule="auto"/>
    </w:pPr>
    <w:rPr>
      <w:rFonts w:ascii="Arial" w:eastAsia="Times New Roman" w:hAnsi="Arial" w:cs="Times New Roman"/>
      <w:bCs/>
      <w:szCs w:val="24"/>
    </w:rPr>
  </w:style>
  <w:style w:type="paragraph" w:customStyle="1" w:styleId="8A3B1054D03840FBA077C247B2173EAB">
    <w:name w:val="8A3B1054D03840FBA077C247B2173EAB"/>
    <w:rsid w:val="00DF4071"/>
    <w:pPr>
      <w:spacing w:before="60" w:after="60" w:line="240" w:lineRule="auto"/>
    </w:pPr>
    <w:rPr>
      <w:rFonts w:ascii="Arial" w:eastAsia="Times New Roman" w:hAnsi="Arial" w:cs="Times New Roman"/>
      <w:bCs/>
      <w:szCs w:val="24"/>
    </w:rPr>
  </w:style>
  <w:style w:type="paragraph" w:customStyle="1" w:styleId="EACCBEB768F74F57A3EF0EEE66C76245">
    <w:name w:val="EACCBEB768F74F57A3EF0EEE66C76245"/>
    <w:rsid w:val="00DF4071"/>
    <w:pPr>
      <w:spacing w:before="60" w:after="60" w:line="240" w:lineRule="auto"/>
    </w:pPr>
    <w:rPr>
      <w:rFonts w:ascii="Arial" w:eastAsia="Times New Roman" w:hAnsi="Arial" w:cs="Times New Roman"/>
      <w:bCs/>
      <w:szCs w:val="24"/>
    </w:rPr>
  </w:style>
  <w:style w:type="paragraph" w:customStyle="1" w:styleId="A56F980DCDE84D5D932EDEF42071B951">
    <w:name w:val="A56F980DCDE84D5D932EDEF42071B951"/>
    <w:rsid w:val="00DF4071"/>
    <w:pPr>
      <w:spacing w:before="60" w:after="60" w:line="240" w:lineRule="auto"/>
    </w:pPr>
    <w:rPr>
      <w:rFonts w:ascii="Arial" w:eastAsia="Times New Roman" w:hAnsi="Arial" w:cs="Times New Roman"/>
      <w:bCs/>
      <w:szCs w:val="24"/>
    </w:rPr>
  </w:style>
  <w:style w:type="paragraph" w:customStyle="1" w:styleId="B7D9BD3593634DE3AFE544B155EAA1C6">
    <w:name w:val="B7D9BD3593634DE3AFE544B155EAA1C6"/>
    <w:rsid w:val="00DF4071"/>
    <w:pPr>
      <w:spacing w:before="60" w:after="60" w:line="240" w:lineRule="auto"/>
    </w:pPr>
    <w:rPr>
      <w:rFonts w:ascii="Arial" w:eastAsia="Times New Roman" w:hAnsi="Arial" w:cs="Times New Roman"/>
      <w:bCs/>
      <w:szCs w:val="24"/>
    </w:rPr>
  </w:style>
  <w:style w:type="paragraph" w:customStyle="1" w:styleId="15554BD5122C4C17B2602D43A7A5B28A">
    <w:name w:val="15554BD5122C4C17B2602D43A7A5B28A"/>
    <w:rsid w:val="00DF4071"/>
    <w:pPr>
      <w:spacing w:before="60" w:after="60" w:line="240" w:lineRule="auto"/>
    </w:pPr>
    <w:rPr>
      <w:rFonts w:ascii="Arial" w:eastAsia="Times New Roman" w:hAnsi="Arial" w:cs="Times New Roman"/>
      <w:bCs/>
      <w:szCs w:val="24"/>
    </w:rPr>
  </w:style>
  <w:style w:type="paragraph" w:customStyle="1" w:styleId="BE743BDC50C244A09C7A5A51F2F1DF62">
    <w:name w:val="BE743BDC50C244A09C7A5A51F2F1DF62"/>
    <w:rsid w:val="00DF4071"/>
    <w:pPr>
      <w:spacing w:before="60" w:after="60" w:line="240" w:lineRule="auto"/>
    </w:pPr>
    <w:rPr>
      <w:rFonts w:ascii="Arial" w:eastAsia="Times New Roman" w:hAnsi="Arial" w:cs="Times New Roman"/>
      <w:bCs/>
      <w:szCs w:val="24"/>
    </w:rPr>
  </w:style>
  <w:style w:type="paragraph" w:customStyle="1" w:styleId="BFBB2958306C403787C07455B4502641">
    <w:name w:val="BFBB2958306C403787C07455B4502641"/>
    <w:rsid w:val="00DF4071"/>
    <w:pPr>
      <w:spacing w:before="60" w:after="60" w:line="240" w:lineRule="auto"/>
    </w:pPr>
    <w:rPr>
      <w:rFonts w:ascii="Arial" w:eastAsia="Times New Roman" w:hAnsi="Arial" w:cs="Times New Roman"/>
      <w:bCs/>
      <w:szCs w:val="24"/>
    </w:rPr>
  </w:style>
  <w:style w:type="paragraph" w:customStyle="1" w:styleId="CE774FD6C8024C43938309D3F8091712">
    <w:name w:val="CE774FD6C8024C43938309D3F8091712"/>
    <w:rsid w:val="00DF4071"/>
    <w:pPr>
      <w:spacing w:before="60" w:after="60" w:line="240" w:lineRule="auto"/>
    </w:pPr>
    <w:rPr>
      <w:rFonts w:ascii="Arial" w:eastAsia="Times New Roman" w:hAnsi="Arial" w:cs="Times New Roman"/>
      <w:bCs/>
      <w:szCs w:val="24"/>
    </w:rPr>
  </w:style>
  <w:style w:type="paragraph" w:customStyle="1" w:styleId="587A5098443349888724B411EC09220D">
    <w:name w:val="587A5098443349888724B411EC09220D"/>
    <w:rsid w:val="00DF4071"/>
    <w:pPr>
      <w:spacing w:before="60" w:after="60" w:line="240" w:lineRule="auto"/>
    </w:pPr>
    <w:rPr>
      <w:rFonts w:ascii="Arial" w:eastAsia="Times New Roman" w:hAnsi="Arial" w:cs="Times New Roman"/>
      <w:bCs/>
      <w:szCs w:val="24"/>
    </w:rPr>
  </w:style>
  <w:style w:type="paragraph" w:customStyle="1" w:styleId="648015215EED4D8C92570C08362ECF7B">
    <w:name w:val="648015215EED4D8C92570C08362ECF7B"/>
    <w:rsid w:val="00DF4071"/>
    <w:pPr>
      <w:spacing w:before="60" w:after="60" w:line="240" w:lineRule="auto"/>
    </w:pPr>
    <w:rPr>
      <w:rFonts w:ascii="Arial" w:eastAsia="Times New Roman" w:hAnsi="Arial" w:cs="Times New Roman"/>
      <w:bCs/>
      <w:szCs w:val="24"/>
    </w:rPr>
  </w:style>
  <w:style w:type="paragraph" w:customStyle="1" w:styleId="8A883A114FFB4A1FA0348C5776665655">
    <w:name w:val="8A883A114FFB4A1FA0348C5776665655"/>
    <w:rsid w:val="00DF4071"/>
    <w:pPr>
      <w:spacing w:before="60" w:after="60" w:line="240" w:lineRule="auto"/>
    </w:pPr>
    <w:rPr>
      <w:rFonts w:ascii="Arial" w:eastAsia="Times New Roman" w:hAnsi="Arial" w:cs="Times New Roman"/>
      <w:bCs/>
      <w:szCs w:val="24"/>
    </w:rPr>
  </w:style>
  <w:style w:type="paragraph" w:customStyle="1" w:styleId="9D51139F974A4F58B8E404B759814952">
    <w:name w:val="9D51139F974A4F58B8E404B759814952"/>
    <w:rsid w:val="00DF4071"/>
    <w:pPr>
      <w:spacing w:before="60" w:after="60" w:line="240" w:lineRule="auto"/>
    </w:pPr>
    <w:rPr>
      <w:rFonts w:ascii="Arial" w:eastAsia="Times New Roman" w:hAnsi="Arial" w:cs="Times New Roman"/>
      <w:bCs/>
      <w:szCs w:val="24"/>
    </w:rPr>
  </w:style>
  <w:style w:type="paragraph" w:customStyle="1" w:styleId="65FC7D8D2EEF4E1EB097EC6BCB5FFEE7">
    <w:name w:val="65FC7D8D2EEF4E1EB097EC6BCB5FFEE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D21355A376742BAA949D57359333CF9">
    <w:name w:val="CD21355A376742BAA949D57359333CF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C14C00FFA2D42DFA4B0176B5FA7ED27">
    <w:name w:val="0C14C00FFA2D42DFA4B0176B5FA7ED2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5441769FF81424A99C1DDC36B25AD31">
    <w:name w:val="85441769FF81424A99C1DDC36B25AD3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7AC551D45D343699833564E1CACD6FB">
    <w:name w:val="07AC551D45D343699833564E1CACD6F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6092A70E1F14C28A319841E1CB620FF">
    <w:name w:val="76092A70E1F14C28A319841E1CB620F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3D126481A364F7AAC236CC557076456">
    <w:name w:val="33D126481A364F7AAC236CC55707645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E703F231FD4DC2AEB4C9AFA04C7FEA">
    <w:name w:val="F3E703F231FD4DC2AEB4C9AFA04C7FEA"/>
    <w:rsid w:val="00DF4071"/>
    <w:pPr>
      <w:spacing w:before="60" w:after="60" w:line="240" w:lineRule="auto"/>
    </w:pPr>
    <w:rPr>
      <w:rFonts w:ascii="Arial" w:eastAsia="Times New Roman" w:hAnsi="Arial" w:cs="Times New Roman"/>
      <w:bCs/>
      <w:szCs w:val="24"/>
    </w:rPr>
  </w:style>
  <w:style w:type="paragraph" w:customStyle="1" w:styleId="A5951AC81B434FDEAEA3E0E1C0C19D63">
    <w:name w:val="A5951AC81B434FDEAEA3E0E1C0C19D63"/>
    <w:rsid w:val="00DF4071"/>
    <w:pPr>
      <w:spacing w:before="60" w:after="60" w:line="240" w:lineRule="auto"/>
    </w:pPr>
    <w:rPr>
      <w:rFonts w:ascii="Arial" w:eastAsia="Times New Roman" w:hAnsi="Arial" w:cs="Times New Roman"/>
      <w:bCs/>
      <w:szCs w:val="24"/>
    </w:rPr>
  </w:style>
  <w:style w:type="paragraph" w:customStyle="1" w:styleId="9D9FB6E3EA4C4580AAA0055099EAC4AC">
    <w:name w:val="9D9FB6E3EA4C4580AAA0055099EAC4AC"/>
    <w:rsid w:val="00DF4071"/>
    <w:pPr>
      <w:spacing w:before="60" w:after="60" w:line="240" w:lineRule="auto"/>
    </w:pPr>
    <w:rPr>
      <w:rFonts w:ascii="Arial" w:eastAsia="Times New Roman" w:hAnsi="Arial" w:cs="Times New Roman"/>
      <w:bCs/>
      <w:szCs w:val="24"/>
    </w:rPr>
  </w:style>
  <w:style w:type="paragraph" w:customStyle="1" w:styleId="719CCFBA48934A35A02BB961ADBAEC01">
    <w:name w:val="719CCFBA48934A35A02BB961ADBAEC01"/>
    <w:rsid w:val="00DF4071"/>
    <w:pPr>
      <w:spacing w:before="60" w:after="60" w:line="240" w:lineRule="auto"/>
    </w:pPr>
    <w:rPr>
      <w:rFonts w:ascii="Arial" w:eastAsia="Times New Roman" w:hAnsi="Arial" w:cs="Times New Roman"/>
      <w:bCs/>
      <w:szCs w:val="24"/>
    </w:rPr>
  </w:style>
  <w:style w:type="paragraph" w:customStyle="1" w:styleId="8193346AC9CF4C0F8B8C73C2686A880C">
    <w:name w:val="8193346AC9CF4C0F8B8C73C2686A880C"/>
    <w:rsid w:val="00DF4071"/>
    <w:pPr>
      <w:spacing w:before="60" w:after="60" w:line="240" w:lineRule="auto"/>
    </w:pPr>
    <w:rPr>
      <w:rFonts w:ascii="Arial" w:eastAsia="Times New Roman" w:hAnsi="Arial" w:cs="Times New Roman"/>
      <w:bCs/>
      <w:szCs w:val="24"/>
    </w:rPr>
  </w:style>
  <w:style w:type="paragraph" w:customStyle="1" w:styleId="21AD9C32B8694A68A69C5AEC633850AD">
    <w:name w:val="21AD9C32B8694A68A69C5AEC633850AD"/>
    <w:rsid w:val="00DF4071"/>
    <w:pPr>
      <w:spacing w:before="60" w:after="60" w:line="240" w:lineRule="auto"/>
    </w:pPr>
    <w:rPr>
      <w:rFonts w:ascii="Arial" w:eastAsia="Times New Roman" w:hAnsi="Arial" w:cs="Times New Roman"/>
      <w:bCs/>
      <w:szCs w:val="24"/>
    </w:rPr>
  </w:style>
  <w:style w:type="paragraph" w:customStyle="1" w:styleId="49758527C2BC495AB29E69695DBB6D18">
    <w:name w:val="49758527C2BC495AB29E69695DBB6D18"/>
    <w:rsid w:val="00DF4071"/>
    <w:pPr>
      <w:spacing w:before="60" w:after="60" w:line="240" w:lineRule="auto"/>
    </w:pPr>
    <w:rPr>
      <w:rFonts w:ascii="Arial" w:eastAsia="Times New Roman" w:hAnsi="Arial" w:cs="Times New Roman"/>
      <w:bCs/>
      <w:szCs w:val="24"/>
    </w:rPr>
  </w:style>
  <w:style w:type="paragraph" w:customStyle="1" w:styleId="0EE3C997255C4D52836E129E20A9379B">
    <w:name w:val="0EE3C997255C4D52836E129E20A9379B"/>
    <w:rsid w:val="00DF4071"/>
    <w:pPr>
      <w:spacing w:before="60" w:after="60" w:line="240" w:lineRule="auto"/>
    </w:pPr>
    <w:rPr>
      <w:rFonts w:ascii="Arial" w:eastAsia="Times New Roman" w:hAnsi="Arial" w:cs="Times New Roman"/>
      <w:bCs/>
      <w:szCs w:val="24"/>
    </w:rPr>
  </w:style>
  <w:style w:type="paragraph" w:customStyle="1" w:styleId="4195BD6ECF194D73BCE2CADF1AE2E1D4">
    <w:name w:val="4195BD6ECF194D73BCE2CADF1AE2E1D4"/>
    <w:rsid w:val="00DF4071"/>
    <w:pPr>
      <w:spacing w:before="60" w:after="60" w:line="240" w:lineRule="auto"/>
    </w:pPr>
    <w:rPr>
      <w:rFonts w:ascii="Arial" w:eastAsia="Times New Roman" w:hAnsi="Arial" w:cs="Times New Roman"/>
      <w:bCs/>
      <w:szCs w:val="24"/>
    </w:rPr>
  </w:style>
  <w:style w:type="paragraph" w:customStyle="1" w:styleId="026021CAA7EC49E98DC480D42B1E8D34">
    <w:name w:val="026021CAA7EC49E98DC480D42B1E8D34"/>
    <w:rsid w:val="00DF4071"/>
    <w:pPr>
      <w:spacing w:before="60" w:after="60" w:line="240" w:lineRule="auto"/>
    </w:pPr>
    <w:rPr>
      <w:rFonts w:ascii="Arial" w:eastAsia="Times New Roman" w:hAnsi="Arial" w:cs="Times New Roman"/>
      <w:bCs/>
      <w:szCs w:val="24"/>
    </w:rPr>
  </w:style>
  <w:style w:type="paragraph" w:customStyle="1" w:styleId="9B12814661FA4021A5A68DBCCF296233">
    <w:name w:val="9B12814661FA4021A5A68DBCCF296233"/>
    <w:rsid w:val="00DF4071"/>
    <w:pPr>
      <w:spacing w:before="60" w:after="60" w:line="240" w:lineRule="auto"/>
    </w:pPr>
    <w:rPr>
      <w:rFonts w:ascii="Arial" w:eastAsia="Times New Roman" w:hAnsi="Arial" w:cs="Times New Roman"/>
      <w:bCs/>
      <w:szCs w:val="24"/>
    </w:rPr>
  </w:style>
  <w:style w:type="paragraph" w:customStyle="1" w:styleId="BCB98BC5E151458893BD426ECED73554">
    <w:name w:val="BCB98BC5E151458893BD426ECED73554"/>
    <w:rsid w:val="00DF4071"/>
    <w:pPr>
      <w:spacing w:before="60" w:after="60" w:line="240" w:lineRule="auto"/>
    </w:pPr>
    <w:rPr>
      <w:rFonts w:ascii="Arial" w:eastAsia="Times New Roman" w:hAnsi="Arial" w:cs="Times New Roman"/>
      <w:bCs/>
      <w:szCs w:val="24"/>
    </w:rPr>
  </w:style>
  <w:style w:type="paragraph" w:customStyle="1" w:styleId="85EAFCF0E0714177824FCC56F05AADA3">
    <w:name w:val="85EAFCF0E0714177824FCC56F05AADA3"/>
    <w:rsid w:val="00DF4071"/>
    <w:pPr>
      <w:spacing w:before="60" w:after="60" w:line="240" w:lineRule="auto"/>
    </w:pPr>
    <w:rPr>
      <w:rFonts w:ascii="Arial" w:eastAsia="Times New Roman" w:hAnsi="Arial" w:cs="Times New Roman"/>
      <w:bCs/>
      <w:szCs w:val="24"/>
    </w:rPr>
  </w:style>
  <w:style w:type="paragraph" w:customStyle="1" w:styleId="551869AAFB07415989792313741BC401">
    <w:name w:val="551869AAFB07415989792313741BC401"/>
    <w:rsid w:val="00DF4071"/>
    <w:pPr>
      <w:spacing w:before="60" w:after="60" w:line="240" w:lineRule="auto"/>
    </w:pPr>
    <w:rPr>
      <w:rFonts w:ascii="Arial" w:eastAsia="Times New Roman" w:hAnsi="Arial" w:cs="Times New Roman"/>
      <w:bCs/>
      <w:szCs w:val="24"/>
    </w:rPr>
  </w:style>
  <w:style w:type="paragraph" w:customStyle="1" w:styleId="698E038D4728412AAF1CE76AE93A82F7">
    <w:name w:val="698E038D4728412AAF1CE76AE93A82F7"/>
    <w:rsid w:val="00DF4071"/>
    <w:pPr>
      <w:spacing w:before="60" w:after="60" w:line="240" w:lineRule="auto"/>
    </w:pPr>
    <w:rPr>
      <w:rFonts w:ascii="Arial" w:eastAsia="Times New Roman" w:hAnsi="Arial" w:cs="Times New Roman"/>
      <w:bCs/>
      <w:szCs w:val="24"/>
    </w:rPr>
  </w:style>
  <w:style w:type="paragraph" w:customStyle="1" w:styleId="92C8CBF9D9754FA58B7C7CB2EFF69814">
    <w:name w:val="92C8CBF9D9754FA58B7C7CB2EFF69814"/>
    <w:rsid w:val="00DF4071"/>
    <w:pPr>
      <w:spacing w:before="60" w:after="60" w:line="240" w:lineRule="auto"/>
    </w:pPr>
    <w:rPr>
      <w:rFonts w:ascii="Arial" w:eastAsia="Times New Roman" w:hAnsi="Arial" w:cs="Times New Roman"/>
      <w:bCs/>
      <w:szCs w:val="24"/>
    </w:rPr>
  </w:style>
  <w:style w:type="paragraph" w:customStyle="1" w:styleId="28B70877621A400A816FF4E69A64F63A">
    <w:name w:val="28B70877621A400A816FF4E69A64F63A"/>
    <w:rsid w:val="00DF4071"/>
    <w:pPr>
      <w:spacing w:before="60" w:after="60" w:line="240" w:lineRule="auto"/>
    </w:pPr>
    <w:rPr>
      <w:rFonts w:ascii="Arial" w:eastAsia="Times New Roman" w:hAnsi="Arial" w:cs="Times New Roman"/>
      <w:bCs/>
      <w:szCs w:val="24"/>
    </w:rPr>
  </w:style>
  <w:style w:type="paragraph" w:customStyle="1" w:styleId="DCD571807D5E4DA7A503E7872B2963DE">
    <w:name w:val="DCD571807D5E4DA7A503E7872B2963DE"/>
    <w:rsid w:val="00DF4071"/>
    <w:pPr>
      <w:spacing w:before="60" w:after="60" w:line="240" w:lineRule="auto"/>
    </w:pPr>
    <w:rPr>
      <w:rFonts w:ascii="Arial" w:eastAsia="Times New Roman" w:hAnsi="Arial" w:cs="Times New Roman"/>
      <w:bCs/>
      <w:szCs w:val="24"/>
    </w:rPr>
  </w:style>
  <w:style w:type="paragraph" w:customStyle="1" w:styleId="71E8543F19D44A59B832A7B88D29F8E2">
    <w:name w:val="71E8543F19D44A59B832A7B88D29F8E2"/>
    <w:rsid w:val="00DF4071"/>
    <w:pPr>
      <w:spacing w:before="60" w:after="60" w:line="240" w:lineRule="auto"/>
    </w:pPr>
    <w:rPr>
      <w:rFonts w:ascii="Arial" w:eastAsia="Times New Roman" w:hAnsi="Arial" w:cs="Times New Roman"/>
      <w:bCs/>
      <w:szCs w:val="24"/>
    </w:rPr>
  </w:style>
  <w:style w:type="paragraph" w:customStyle="1" w:styleId="6ABA18AADAF04FBE90E40E7741F94ABE">
    <w:name w:val="6ABA18AADAF04FBE90E40E7741F94ABE"/>
    <w:rsid w:val="00DF4071"/>
    <w:pPr>
      <w:spacing w:before="60" w:after="60" w:line="240" w:lineRule="auto"/>
    </w:pPr>
    <w:rPr>
      <w:rFonts w:ascii="Arial" w:eastAsia="Times New Roman" w:hAnsi="Arial" w:cs="Times New Roman"/>
      <w:bCs/>
      <w:szCs w:val="24"/>
    </w:rPr>
  </w:style>
  <w:style w:type="paragraph" w:customStyle="1" w:styleId="FAD0AAC73A4C42DAB159BCCB81D61F14">
    <w:name w:val="FAD0AAC73A4C42DAB159BCCB81D61F14"/>
    <w:rsid w:val="00DF4071"/>
    <w:pPr>
      <w:spacing w:before="60" w:after="60" w:line="240" w:lineRule="auto"/>
    </w:pPr>
    <w:rPr>
      <w:rFonts w:ascii="Arial" w:eastAsia="Times New Roman" w:hAnsi="Arial" w:cs="Times New Roman"/>
      <w:bCs/>
      <w:szCs w:val="24"/>
    </w:rPr>
  </w:style>
  <w:style w:type="paragraph" w:customStyle="1" w:styleId="1086D6B8687844C684AE690E964ABCBB">
    <w:name w:val="1086D6B8687844C684AE690E964ABCBB"/>
    <w:rsid w:val="00DF4071"/>
    <w:pPr>
      <w:spacing w:before="60" w:after="60" w:line="240" w:lineRule="auto"/>
    </w:pPr>
    <w:rPr>
      <w:rFonts w:ascii="Arial" w:eastAsia="Times New Roman" w:hAnsi="Arial" w:cs="Times New Roman"/>
      <w:bCs/>
      <w:szCs w:val="24"/>
    </w:rPr>
  </w:style>
  <w:style w:type="paragraph" w:customStyle="1" w:styleId="63E46DA1B6914AE299B43567B19FB4A6">
    <w:name w:val="63E46DA1B6914AE299B43567B19FB4A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DA1D66BBF2344ACBBFBE78B7295BDB2">
    <w:name w:val="BDA1D66BBF2344ACBBFBE78B7295BDB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0AA1885BCBB46B2BD6CA6E29A3F366A">
    <w:name w:val="D0AA1885BCBB46B2BD6CA6E29A3F366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C194804D6EF46B29CF1C250F99F3F27">
    <w:name w:val="9C194804D6EF46B29CF1C250F99F3F27"/>
    <w:rsid w:val="00DF4071"/>
    <w:pPr>
      <w:spacing w:before="60" w:after="60" w:line="240" w:lineRule="auto"/>
    </w:pPr>
    <w:rPr>
      <w:rFonts w:ascii="Arial" w:eastAsia="Times New Roman" w:hAnsi="Arial" w:cs="Times New Roman"/>
      <w:bCs/>
      <w:szCs w:val="24"/>
    </w:rPr>
  </w:style>
  <w:style w:type="paragraph" w:customStyle="1" w:styleId="E6F62DB9FB2A42EDA8843827B9ECF5EA">
    <w:name w:val="E6F62DB9FB2A42EDA8843827B9ECF5EA"/>
    <w:rsid w:val="00DF4071"/>
    <w:pPr>
      <w:spacing w:before="60" w:after="60" w:line="240" w:lineRule="auto"/>
    </w:pPr>
    <w:rPr>
      <w:rFonts w:ascii="Arial" w:eastAsia="Times New Roman" w:hAnsi="Arial" w:cs="Times New Roman"/>
      <w:bCs/>
      <w:szCs w:val="24"/>
    </w:rPr>
  </w:style>
  <w:style w:type="paragraph" w:customStyle="1" w:styleId="BF0C372DF1814A5089FBA2CE52668F89">
    <w:name w:val="BF0C372DF1814A5089FBA2CE52668F89"/>
    <w:rsid w:val="00DF4071"/>
    <w:pPr>
      <w:spacing w:before="60" w:after="60" w:line="240" w:lineRule="auto"/>
    </w:pPr>
    <w:rPr>
      <w:rFonts w:ascii="Arial" w:eastAsia="Times New Roman" w:hAnsi="Arial" w:cs="Times New Roman"/>
      <w:bCs/>
      <w:szCs w:val="24"/>
    </w:rPr>
  </w:style>
  <w:style w:type="paragraph" w:customStyle="1" w:styleId="23FD6BBA14BC4B18A43C9B596B353A4C">
    <w:name w:val="23FD6BBA14BC4B18A43C9B596B353A4C"/>
    <w:rsid w:val="00DF4071"/>
    <w:pPr>
      <w:spacing w:before="60" w:after="60" w:line="240" w:lineRule="auto"/>
    </w:pPr>
    <w:rPr>
      <w:rFonts w:ascii="Arial" w:eastAsia="Times New Roman" w:hAnsi="Arial" w:cs="Times New Roman"/>
      <w:bCs/>
      <w:szCs w:val="24"/>
    </w:rPr>
  </w:style>
  <w:style w:type="paragraph" w:customStyle="1" w:styleId="09A366A9997149A9AB35E49C69D12BA9">
    <w:name w:val="09A366A9997149A9AB35E49C69D12BA9"/>
    <w:rsid w:val="00DF4071"/>
    <w:pPr>
      <w:spacing w:before="60" w:after="60" w:line="240" w:lineRule="auto"/>
    </w:pPr>
    <w:rPr>
      <w:rFonts w:ascii="Arial" w:eastAsia="Times New Roman" w:hAnsi="Arial" w:cs="Times New Roman"/>
      <w:bCs/>
      <w:szCs w:val="24"/>
    </w:rPr>
  </w:style>
  <w:style w:type="paragraph" w:customStyle="1" w:styleId="13DAC25A6F9340B183AAEB836EEC8884">
    <w:name w:val="13DAC25A6F9340B183AAEB836EEC8884"/>
    <w:rsid w:val="00DF4071"/>
    <w:pPr>
      <w:spacing w:before="60" w:after="60" w:line="240" w:lineRule="auto"/>
    </w:pPr>
    <w:rPr>
      <w:rFonts w:ascii="Arial" w:eastAsia="Times New Roman" w:hAnsi="Arial" w:cs="Times New Roman"/>
      <w:bCs/>
      <w:szCs w:val="24"/>
    </w:rPr>
  </w:style>
  <w:style w:type="paragraph" w:customStyle="1" w:styleId="5C5EA2E80C9D41B89795553B18791569">
    <w:name w:val="5C5EA2E80C9D41B89795553B18791569"/>
    <w:rsid w:val="00DF4071"/>
    <w:pPr>
      <w:spacing w:before="60" w:after="60" w:line="240" w:lineRule="auto"/>
    </w:pPr>
    <w:rPr>
      <w:rFonts w:ascii="Arial" w:eastAsia="Times New Roman" w:hAnsi="Arial" w:cs="Times New Roman"/>
      <w:bCs/>
      <w:szCs w:val="24"/>
    </w:rPr>
  </w:style>
  <w:style w:type="paragraph" w:customStyle="1" w:styleId="28948C64E915459A85481D5676954F5F">
    <w:name w:val="28948C64E915459A85481D5676954F5F"/>
    <w:rsid w:val="00DF4071"/>
    <w:pPr>
      <w:spacing w:before="60" w:after="60" w:line="240" w:lineRule="auto"/>
    </w:pPr>
    <w:rPr>
      <w:rFonts w:ascii="Arial" w:eastAsia="Times New Roman" w:hAnsi="Arial" w:cs="Times New Roman"/>
      <w:bCs/>
      <w:szCs w:val="24"/>
    </w:rPr>
  </w:style>
  <w:style w:type="paragraph" w:customStyle="1" w:styleId="3D675531B8D045659E585A1C887A0FF7">
    <w:name w:val="3D675531B8D045659E585A1C887A0FF7"/>
    <w:rsid w:val="00DF4071"/>
    <w:pPr>
      <w:spacing w:before="60" w:after="60" w:line="240" w:lineRule="auto"/>
    </w:pPr>
    <w:rPr>
      <w:rFonts w:ascii="Arial" w:eastAsia="Times New Roman" w:hAnsi="Arial" w:cs="Times New Roman"/>
      <w:bCs/>
      <w:szCs w:val="24"/>
    </w:rPr>
  </w:style>
  <w:style w:type="paragraph" w:customStyle="1" w:styleId="0D349676EAF34F1C9741751A122454A0">
    <w:name w:val="0D349676EAF34F1C9741751A122454A0"/>
    <w:rsid w:val="00DF4071"/>
    <w:pPr>
      <w:spacing w:before="60" w:after="60" w:line="240" w:lineRule="auto"/>
    </w:pPr>
    <w:rPr>
      <w:rFonts w:ascii="Arial" w:eastAsia="Times New Roman" w:hAnsi="Arial" w:cs="Times New Roman"/>
      <w:bCs/>
      <w:szCs w:val="24"/>
    </w:rPr>
  </w:style>
  <w:style w:type="paragraph" w:customStyle="1" w:styleId="4B1B41E5CA2B42198F0F1813961BE510">
    <w:name w:val="4B1B41E5CA2B42198F0F1813961BE510"/>
    <w:rsid w:val="00DF4071"/>
    <w:pPr>
      <w:spacing w:before="60" w:after="60" w:line="240" w:lineRule="auto"/>
    </w:pPr>
    <w:rPr>
      <w:rFonts w:ascii="Arial" w:eastAsia="Times New Roman" w:hAnsi="Arial" w:cs="Times New Roman"/>
      <w:bCs/>
      <w:szCs w:val="24"/>
    </w:rPr>
  </w:style>
  <w:style w:type="paragraph" w:customStyle="1" w:styleId="B73AFEF231914260AC4B4DC38EAABEC1">
    <w:name w:val="B73AFEF231914260AC4B4DC38EAABEC1"/>
    <w:rsid w:val="00DF4071"/>
    <w:pPr>
      <w:spacing w:before="60" w:after="60" w:line="240" w:lineRule="auto"/>
    </w:pPr>
    <w:rPr>
      <w:rFonts w:ascii="Arial" w:eastAsia="Times New Roman" w:hAnsi="Arial" w:cs="Times New Roman"/>
      <w:bCs/>
      <w:szCs w:val="24"/>
    </w:rPr>
  </w:style>
  <w:style w:type="paragraph" w:customStyle="1" w:styleId="3202B30388B34269861E4DBF6FD19F24">
    <w:name w:val="3202B30388B34269861E4DBF6FD19F24"/>
    <w:rsid w:val="00DF4071"/>
    <w:pPr>
      <w:spacing w:before="60" w:after="60" w:line="240" w:lineRule="auto"/>
    </w:pPr>
    <w:rPr>
      <w:rFonts w:ascii="Arial" w:eastAsia="Times New Roman" w:hAnsi="Arial" w:cs="Times New Roman"/>
      <w:bCs/>
      <w:szCs w:val="24"/>
    </w:rPr>
  </w:style>
  <w:style w:type="paragraph" w:customStyle="1" w:styleId="C6DAC03E2D094E2F9EA6F507819C7BF6">
    <w:name w:val="C6DAC03E2D094E2F9EA6F507819C7BF6"/>
    <w:rsid w:val="00DF4071"/>
    <w:pPr>
      <w:spacing w:before="60" w:after="60" w:line="240" w:lineRule="auto"/>
    </w:pPr>
    <w:rPr>
      <w:rFonts w:ascii="Arial" w:eastAsia="Times New Roman" w:hAnsi="Arial" w:cs="Times New Roman"/>
      <w:bCs/>
      <w:szCs w:val="24"/>
    </w:rPr>
  </w:style>
  <w:style w:type="paragraph" w:customStyle="1" w:styleId="E1D733DEB8F0445AA22E78FFB7D61208">
    <w:name w:val="E1D733DEB8F0445AA22E78FFB7D61208"/>
    <w:rsid w:val="00DF4071"/>
    <w:pPr>
      <w:spacing w:before="60" w:after="60" w:line="240" w:lineRule="auto"/>
    </w:pPr>
    <w:rPr>
      <w:rFonts w:ascii="Arial" w:eastAsia="Times New Roman" w:hAnsi="Arial" w:cs="Times New Roman"/>
      <w:bCs/>
      <w:szCs w:val="24"/>
    </w:rPr>
  </w:style>
  <w:style w:type="paragraph" w:customStyle="1" w:styleId="F886B0F7928847238B1BA0DFBB2BB2D5">
    <w:name w:val="F886B0F7928847238B1BA0DFBB2BB2D5"/>
    <w:rsid w:val="00DF4071"/>
    <w:pPr>
      <w:spacing w:before="60" w:after="60" w:line="240" w:lineRule="auto"/>
    </w:pPr>
    <w:rPr>
      <w:rFonts w:ascii="Arial" w:eastAsia="Times New Roman" w:hAnsi="Arial" w:cs="Times New Roman"/>
      <w:bCs/>
      <w:szCs w:val="24"/>
    </w:rPr>
  </w:style>
  <w:style w:type="paragraph" w:customStyle="1" w:styleId="5859528BABBF4B17A2C860DBA3E8D893">
    <w:name w:val="5859528BABBF4B17A2C860DBA3E8D893"/>
    <w:rsid w:val="00DF4071"/>
    <w:pPr>
      <w:spacing w:before="60" w:after="60" w:line="240" w:lineRule="auto"/>
    </w:pPr>
    <w:rPr>
      <w:rFonts w:ascii="Arial" w:eastAsia="Times New Roman" w:hAnsi="Arial" w:cs="Times New Roman"/>
      <w:bCs/>
      <w:szCs w:val="24"/>
    </w:rPr>
  </w:style>
  <w:style w:type="paragraph" w:customStyle="1" w:styleId="E23C4AD575AD40AC8CCBF645A51F8696">
    <w:name w:val="E23C4AD575AD40AC8CCBF645A51F869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DF87F7455B34D73B856C4D996D20948">
    <w:name w:val="6DF87F7455B34D73B856C4D996D2094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BB10BF7985A460C8ADD4F1E7E8B6645">
    <w:name w:val="BBB10BF7985A460C8ADD4F1E7E8B664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F0EECF490804BEA8EECAA3B4BF47007">
    <w:name w:val="5F0EECF490804BEA8EECAA3B4BF4700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FAD9967D66B46E1B3B7B7530B098587">
    <w:name w:val="CFAD9967D66B46E1B3B7B7530B09858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C8C49A6CD25465689F40F26C817ADD3">
    <w:name w:val="8C8C49A6CD25465689F40F26C817ADD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7125D428740438690701810431FE9A1">
    <w:name w:val="47125D428740438690701810431FE9A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C3D7157D38A441EBE8C8ED9DC8A5FD2">
    <w:name w:val="AC3D7157D38A441EBE8C8ED9DC8A5FD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4A8ECE3DB8844A490F2BB7816E763B9">
    <w:name w:val="34A8ECE3DB8844A490F2BB7816E763B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E894A26CF874C0DAC46CFB6E0930476">
    <w:name w:val="FE894A26CF874C0DAC46CFB6E093047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DD47B01DADE4840ACDE446627BDDEB5">
    <w:name w:val="5DD47B01DADE4840ACDE446627BDDEB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DC69477249C4B85A46E526220C88E48">
    <w:name w:val="7DC69477249C4B85A46E526220C88E4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96CDCB6CC0340D487413090AF898D44">
    <w:name w:val="A96CDCB6CC0340D487413090AF898D4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C0E8F1D485D46219829852371BC68A5">
    <w:name w:val="8C0E8F1D485D46219829852371BC68A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D831033A8A0404FB5BA0F011544D5FE">
    <w:name w:val="8D831033A8A0404FB5BA0F011544D5F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00D49C7559646A181B77BF5086830B1">
    <w:name w:val="C00D49C7559646A181B77BF5086830B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6AEED02769441CCBA4EB13CAA529F02">
    <w:name w:val="66AEED02769441CCBA4EB13CAA529F0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1C727C4EB0442DBAB9A6DD0D7B9A7A9">
    <w:name w:val="21C727C4EB0442DBAB9A6DD0D7B9A7A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67CC5C450CC4C25B4A7E1DE9A8B6414">
    <w:name w:val="167CC5C450CC4C25B4A7E1DE9A8B641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839127C10447DAB95A559AC318DA73">
    <w:name w:val="24839127C10447DAB95A559AC318DA7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71F247DF18C46A29A3948CEA63EB967">
    <w:name w:val="971F247DF18C46A29A3948CEA63EB96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10EF0DC824F4550BA9A3696A06EB085">
    <w:name w:val="110EF0DC824F4550BA9A3696A06EB08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89D796E3C5C420C9DF68D15E590F127">
    <w:name w:val="589D796E3C5C420C9DF68D15E590F12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85C0C0B3D1D419E81F8CE181D2E8DDE">
    <w:name w:val="285C0C0B3D1D419E81F8CE181D2E8DD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FF4B710C3684A94AF8A224FE14472B9">
    <w:name w:val="8FF4B710C3684A94AF8A224FE14472B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BB9AA313F994576AF43746C661DE618">
    <w:name w:val="1BB9AA313F994576AF43746C661DE61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3B81C0696384831827C94939672266C">
    <w:name w:val="73B81C0696384831827C94939672266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6A2C6702A9842E9B8EABE2B5E15B227">
    <w:name w:val="76A2C6702A9842E9B8EABE2B5E15B22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592E378D8B3486D8B4A4155C284A945">
    <w:name w:val="4592E378D8B3486D8B4A4155C284A94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2F2A694684E46F49541B9E0AF6635A8">
    <w:name w:val="12F2A694684E46F49541B9E0AF6635A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339DE67874A475294A015605AF267D7">
    <w:name w:val="D339DE67874A475294A015605AF267D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90FC0B0F78E41FCAF59CA6CC5FDBCFD">
    <w:name w:val="690FC0B0F78E41FCAF59CA6CC5FDBCF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E895DB0F1C44687A8729128E8C3BB2C">
    <w:name w:val="EE895DB0F1C44687A8729128E8C3BB2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8B313C20F41421AA942BE5122B6A42E">
    <w:name w:val="78B313C20F41421AA942BE5122B6A42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8C478E922F446BDBA48815231DC1500">
    <w:name w:val="88C478E922F446BDBA48815231DC150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BC1E847C004C5D992B8608FB34461E">
    <w:name w:val="24BC1E847C004C5D992B8608FB34461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38E600855384283A5355500BFCA1D89">
    <w:name w:val="B38E600855384283A5355500BFCA1D8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1225DD48E1D43408699E28B1C5BF869">
    <w:name w:val="31225DD48E1D43408699E28B1C5BF86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EEA822FB2F34F09854A50D87F021D43">
    <w:name w:val="3EEA822FB2F34F09854A50D87F021D43"/>
    <w:rsid w:val="00DF4071"/>
    <w:pPr>
      <w:spacing w:before="60" w:after="60" w:line="240" w:lineRule="auto"/>
    </w:pPr>
    <w:rPr>
      <w:rFonts w:ascii="Arial" w:eastAsia="Times New Roman" w:hAnsi="Arial" w:cs="Times New Roman"/>
      <w:bCs/>
      <w:szCs w:val="24"/>
    </w:rPr>
  </w:style>
  <w:style w:type="paragraph" w:customStyle="1" w:styleId="3594F816706E44C88682880DBC5EA12C">
    <w:name w:val="3594F816706E44C88682880DBC5EA12C"/>
    <w:rsid w:val="00DF4071"/>
    <w:pPr>
      <w:spacing w:before="60" w:after="60" w:line="240" w:lineRule="auto"/>
    </w:pPr>
    <w:rPr>
      <w:rFonts w:ascii="Arial" w:eastAsia="Times New Roman" w:hAnsi="Arial" w:cs="Times New Roman"/>
      <w:bCs/>
      <w:szCs w:val="24"/>
    </w:rPr>
  </w:style>
  <w:style w:type="paragraph" w:customStyle="1" w:styleId="D8BA01B6D71046E99A81CBFCB155C3D0">
    <w:name w:val="D8BA01B6D71046E99A81CBFCB155C3D0"/>
    <w:rsid w:val="00DF4071"/>
    <w:pPr>
      <w:spacing w:before="60" w:after="60" w:line="240" w:lineRule="auto"/>
    </w:pPr>
    <w:rPr>
      <w:rFonts w:ascii="Arial" w:eastAsia="Times New Roman" w:hAnsi="Arial" w:cs="Times New Roman"/>
      <w:bCs/>
      <w:szCs w:val="24"/>
    </w:rPr>
  </w:style>
  <w:style w:type="paragraph" w:customStyle="1" w:styleId="6F969DC4A5984A3089D9F88539853D83">
    <w:name w:val="6F969DC4A5984A3089D9F88539853D83"/>
    <w:rsid w:val="00DF4071"/>
    <w:pPr>
      <w:spacing w:before="60" w:after="60" w:line="240" w:lineRule="auto"/>
    </w:pPr>
    <w:rPr>
      <w:rFonts w:ascii="Arial" w:eastAsia="Times New Roman" w:hAnsi="Arial" w:cs="Times New Roman"/>
      <w:bCs/>
      <w:szCs w:val="24"/>
    </w:rPr>
  </w:style>
  <w:style w:type="paragraph" w:customStyle="1" w:styleId="6834FFD23DD3483E8916E713138B7B98">
    <w:name w:val="6834FFD23DD3483E8916E713138B7B98"/>
    <w:rsid w:val="00DF4071"/>
    <w:pPr>
      <w:spacing w:before="60" w:after="60" w:line="240" w:lineRule="auto"/>
    </w:pPr>
    <w:rPr>
      <w:rFonts w:ascii="Arial" w:eastAsia="Times New Roman" w:hAnsi="Arial" w:cs="Times New Roman"/>
      <w:bCs/>
      <w:szCs w:val="24"/>
    </w:rPr>
  </w:style>
  <w:style w:type="paragraph" w:customStyle="1" w:styleId="D8EBDE68F13F4177B99F59BB0C4288D1">
    <w:name w:val="D8EBDE68F13F4177B99F59BB0C4288D1"/>
    <w:rsid w:val="00DF4071"/>
    <w:pPr>
      <w:spacing w:before="60" w:after="60" w:line="240" w:lineRule="auto"/>
    </w:pPr>
    <w:rPr>
      <w:rFonts w:ascii="Arial" w:eastAsia="Times New Roman" w:hAnsi="Arial" w:cs="Times New Roman"/>
      <w:bCs/>
      <w:szCs w:val="24"/>
    </w:rPr>
  </w:style>
  <w:style w:type="paragraph" w:customStyle="1" w:styleId="E5D9FAE6EC114EF5BAC145EF8634BFDF">
    <w:name w:val="E5D9FAE6EC114EF5BAC145EF8634BFDF"/>
    <w:rsid w:val="00DF4071"/>
    <w:pPr>
      <w:spacing w:before="60" w:after="60" w:line="240" w:lineRule="auto"/>
    </w:pPr>
    <w:rPr>
      <w:rFonts w:ascii="Arial" w:eastAsia="Times New Roman" w:hAnsi="Arial" w:cs="Times New Roman"/>
      <w:bCs/>
      <w:szCs w:val="24"/>
    </w:rPr>
  </w:style>
  <w:style w:type="paragraph" w:customStyle="1" w:styleId="D20FCB4423BE47BB9C92A09DAEAC728C">
    <w:name w:val="D20FCB4423BE47BB9C92A09DAEAC728C"/>
    <w:rsid w:val="00DF4071"/>
    <w:pPr>
      <w:spacing w:before="60" w:after="60" w:line="240" w:lineRule="auto"/>
    </w:pPr>
    <w:rPr>
      <w:rFonts w:ascii="Arial" w:eastAsia="Times New Roman" w:hAnsi="Arial" w:cs="Times New Roman"/>
      <w:bCs/>
      <w:szCs w:val="24"/>
    </w:rPr>
  </w:style>
  <w:style w:type="paragraph" w:customStyle="1" w:styleId="A00BE89E07734EE389FA5A2646E49B43">
    <w:name w:val="A00BE89E07734EE389FA5A2646E49B43"/>
    <w:rsid w:val="00DF4071"/>
    <w:pPr>
      <w:spacing w:before="60" w:after="60" w:line="240" w:lineRule="auto"/>
    </w:pPr>
    <w:rPr>
      <w:rFonts w:ascii="Arial" w:eastAsia="Times New Roman" w:hAnsi="Arial" w:cs="Times New Roman"/>
      <w:bCs/>
      <w:szCs w:val="24"/>
    </w:rPr>
  </w:style>
  <w:style w:type="paragraph" w:customStyle="1" w:styleId="E815E392BD41405087D6B082F1B1ABFF">
    <w:name w:val="E815E392BD41405087D6B082F1B1ABFF"/>
    <w:rsid w:val="00DF4071"/>
    <w:pPr>
      <w:spacing w:before="60" w:after="60" w:line="240" w:lineRule="auto"/>
    </w:pPr>
    <w:rPr>
      <w:rFonts w:ascii="Arial" w:eastAsia="Times New Roman" w:hAnsi="Arial" w:cs="Times New Roman"/>
      <w:bCs/>
      <w:szCs w:val="24"/>
    </w:rPr>
  </w:style>
  <w:style w:type="paragraph" w:customStyle="1" w:styleId="77978A3A669C464E9D0F0CA5E3855C67">
    <w:name w:val="77978A3A669C464E9D0F0CA5E3855C67"/>
    <w:rsid w:val="00DF4071"/>
    <w:pPr>
      <w:spacing w:before="60" w:after="60" w:line="240" w:lineRule="auto"/>
    </w:pPr>
    <w:rPr>
      <w:rFonts w:ascii="Arial" w:eastAsia="Times New Roman" w:hAnsi="Arial" w:cs="Times New Roman"/>
      <w:bCs/>
      <w:szCs w:val="24"/>
    </w:rPr>
  </w:style>
  <w:style w:type="paragraph" w:customStyle="1" w:styleId="42B8C212EF8E49C1B3C0BA2C69574446">
    <w:name w:val="42B8C212EF8E49C1B3C0BA2C69574446"/>
    <w:rsid w:val="00DF4071"/>
    <w:pPr>
      <w:spacing w:before="60" w:after="60" w:line="240" w:lineRule="auto"/>
    </w:pPr>
    <w:rPr>
      <w:rFonts w:ascii="Arial" w:eastAsia="Times New Roman" w:hAnsi="Arial" w:cs="Times New Roman"/>
      <w:bCs/>
      <w:szCs w:val="24"/>
    </w:rPr>
  </w:style>
  <w:style w:type="paragraph" w:customStyle="1" w:styleId="D7076AC882D44FE0B1591A4D3F4AE21C">
    <w:name w:val="D7076AC882D44FE0B1591A4D3F4AE21C"/>
    <w:rsid w:val="00DF4071"/>
    <w:pPr>
      <w:spacing w:before="60" w:after="60" w:line="240" w:lineRule="auto"/>
    </w:pPr>
    <w:rPr>
      <w:rFonts w:ascii="Arial" w:eastAsia="Times New Roman" w:hAnsi="Arial" w:cs="Times New Roman"/>
      <w:bCs/>
      <w:szCs w:val="24"/>
    </w:rPr>
  </w:style>
  <w:style w:type="paragraph" w:customStyle="1" w:styleId="7EF5DE0580414E3A853AF94B69663C5C">
    <w:name w:val="7EF5DE0580414E3A853AF94B69663C5C"/>
    <w:rsid w:val="00DF4071"/>
    <w:pPr>
      <w:spacing w:before="60" w:after="60" w:line="240" w:lineRule="auto"/>
    </w:pPr>
    <w:rPr>
      <w:rFonts w:ascii="Arial" w:eastAsia="Times New Roman" w:hAnsi="Arial" w:cs="Times New Roman"/>
      <w:bCs/>
      <w:szCs w:val="24"/>
    </w:rPr>
  </w:style>
  <w:style w:type="paragraph" w:customStyle="1" w:styleId="7444841B5A9C4D93B66DA06D939EB876">
    <w:name w:val="7444841B5A9C4D93B66DA06D939EB876"/>
    <w:rsid w:val="00DF4071"/>
    <w:pPr>
      <w:spacing w:before="60" w:after="60" w:line="240" w:lineRule="auto"/>
    </w:pPr>
    <w:rPr>
      <w:rFonts w:ascii="Arial" w:eastAsia="Times New Roman" w:hAnsi="Arial" w:cs="Times New Roman"/>
      <w:bCs/>
      <w:szCs w:val="24"/>
    </w:rPr>
  </w:style>
  <w:style w:type="paragraph" w:customStyle="1" w:styleId="7F615CBE29BF4285B1511C9000591CB7">
    <w:name w:val="7F615CBE29BF4285B1511C9000591CB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9AB4DD046D14DACA9077006AA6E082E">
    <w:name w:val="09AB4DD046D14DACA9077006AA6E082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DAA95F1B0AC44FD8B6C84EA791706C6">
    <w:name w:val="FDAA95F1B0AC44FD8B6C84EA791706C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F9D629582BD46D18BE4AADC0F636CFD">
    <w:name w:val="5F9D629582BD46D18BE4AADC0F636CF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E6C9543ADF7457F85B391E7FDF1029C">
    <w:name w:val="3E6C9543ADF7457F85B391E7FDF1029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78896D71C6A4FCAB40235EFEFBA346A">
    <w:name w:val="B78896D71C6A4FCAB40235EFEFBA346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EEA320F59E84B8B825F34DCE3DEC94E">
    <w:name w:val="4EEA320F59E84B8B825F34DCE3DEC94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9444BD76A7C45BB942D2101834A710E">
    <w:name w:val="29444BD76A7C45BB942D2101834A710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87C14525D1B40FA8653BC0EF59C0239">
    <w:name w:val="C87C14525D1B40FA8653BC0EF59C023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1FF993CB89249C0A13771CF7F18B1CE">
    <w:name w:val="81FF993CB89249C0A13771CF7F18B1C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76E1CFEC16F4D43BFC36EF8769A586A">
    <w:name w:val="076E1CFEC16F4D43BFC36EF8769A586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652BA8F937A4CBCBD89F22E0D9DC51A">
    <w:name w:val="B652BA8F937A4CBCBD89F22E0D9DC51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44A3435FB8E47608A52B6B2BA8E3F64">
    <w:name w:val="C44A3435FB8E47608A52B6B2BA8E3F6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31B2978E36240F29AEEB0E8EC2D0A2A">
    <w:name w:val="331B2978E36240F29AEEB0E8EC2D0A2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4F50E5042904201B946A87871EA877F">
    <w:name w:val="34F50E5042904201B946A87871EA877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9A50D71F67D40239BDC4D9D3B4A6667">
    <w:name w:val="89A50D71F67D40239BDC4D9D3B4A666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AB98CCF637B4524A541869E5802289A">
    <w:name w:val="EAB98CCF637B4524A541869E5802289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26A8EE1A0EA44EBB2E6F710DCDDA000">
    <w:name w:val="326A8EE1A0EA44EBB2E6F710DCDDA00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EA6841360E842C7B2F313F5AECEA188">
    <w:name w:val="BEA6841360E842C7B2F313F5AECEA18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F99B9B93BA048D2917776A928E8F3B8">
    <w:name w:val="6F99B9B93BA048D2917776A928E8F3B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D4C69D8F65D4F75A7A4F2DE488DBB78">
    <w:name w:val="BD4C69D8F65D4F75A7A4F2DE488DBB7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CD9A4F92FD34376900B3D5DA34568B3">
    <w:name w:val="2CD9A4F92FD34376900B3D5DA34568B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1C6028BDB8E48DB89408EC990EBB482">
    <w:name w:val="E1C6028BDB8E48DB89408EC990EBB48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DB65B64ABFE496FA2DD1C21EF35DEDC">
    <w:name w:val="1DB65B64ABFE496FA2DD1C21EF35DED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889DADF1BBD423F9C865D658302EDC6">
    <w:name w:val="7889DADF1BBD423F9C865D658302EDC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3D2D5A7244944B68DD3D3360C56C568">
    <w:name w:val="63D2D5A7244944B68DD3D3360C56C56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EC861985FB049E69C961ACD0B12C304">
    <w:name w:val="6EC861985FB049E69C961ACD0B12C30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C3980E9656D4795ABB0C380325FBECE">
    <w:name w:val="6C3980E9656D4795ABB0C380325FBEC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2DDAFDC847F4B8C9AF2851E2DC25681">
    <w:name w:val="42DDAFDC847F4B8C9AF2851E2DC2568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A5C7013F1374C0B94DA4E2403964FFA">
    <w:name w:val="2A5C7013F1374C0B94DA4E2403964FF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D335B60179543449870D25FCDCE8BA6">
    <w:name w:val="7D335B60179543449870D25FCDCE8BA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6F33A254F7C436AB07090CAB1C8BDDC">
    <w:name w:val="D6F33A254F7C436AB07090CAB1C8BDD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E7D604C8B3A445880AE133A38CCA528">
    <w:name w:val="EE7D604C8B3A445880AE133A38CCA52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3FC7D08675C4D2C8CB0A97379E3A6BA">
    <w:name w:val="73FC7D08675C4D2C8CB0A97379E3A6B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C1C2B75E0024F829E55CD7A919560FC">
    <w:name w:val="FC1C2B75E0024F829E55CD7A919560F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3F3D82BB7594088BAAB4D50467F30C6">
    <w:name w:val="83F3D82BB7594088BAAB4D50467F30C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3CB8458BA5849B798BA57A5779FF36B">
    <w:name w:val="93CB8458BA5849B798BA57A5779FF36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52A622A1736487FB76EBE6C8A94F477">
    <w:name w:val="F52A622A1736487FB76EBE6C8A94F47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F22787E365B47C2BFA87B952B694A76">
    <w:name w:val="FF22787E365B47C2BFA87B952B694A7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91011A46B76433EA5C62EBECBD85942">
    <w:name w:val="B91011A46B76433EA5C62EBECBD8594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E941EAF552942EE976DC55B7798C3F1">
    <w:name w:val="1E941EAF552942EE976DC55B7798C3F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ABC85A2507643FBB91985A5A73A23C3">
    <w:name w:val="DABC85A2507643FBB91985A5A73A23C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A70C21CB1F44B8B98A4793A88945665">
    <w:name w:val="FA70C21CB1F44B8B98A4793A88945665"/>
    <w:rsid w:val="00DF4071"/>
    <w:pPr>
      <w:spacing w:before="60" w:after="60" w:line="240" w:lineRule="auto"/>
    </w:pPr>
    <w:rPr>
      <w:rFonts w:ascii="Arial" w:eastAsia="Times New Roman" w:hAnsi="Arial" w:cs="Times New Roman"/>
      <w:bCs/>
      <w:szCs w:val="24"/>
    </w:rPr>
  </w:style>
  <w:style w:type="paragraph" w:customStyle="1" w:styleId="531E07FB923044BA94A2FD8B466D4FD8">
    <w:name w:val="531E07FB923044BA94A2FD8B466D4FD8"/>
    <w:rsid w:val="00DF4071"/>
    <w:pPr>
      <w:spacing w:before="60" w:after="60" w:line="240" w:lineRule="auto"/>
    </w:pPr>
    <w:rPr>
      <w:rFonts w:ascii="Arial" w:eastAsia="Times New Roman" w:hAnsi="Arial" w:cs="Times New Roman"/>
      <w:bCs/>
      <w:szCs w:val="24"/>
    </w:rPr>
  </w:style>
  <w:style w:type="paragraph" w:customStyle="1" w:styleId="1BF71E7E6F164F36B7AA2C00DC4C8465">
    <w:name w:val="1BF71E7E6F164F36B7AA2C00DC4C8465"/>
    <w:rsid w:val="00DF4071"/>
    <w:pPr>
      <w:spacing w:before="60" w:after="60" w:line="240" w:lineRule="auto"/>
    </w:pPr>
    <w:rPr>
      <w:rFonts w:ascii="Arial" w:eastAsia="Times New Roman" w:hAnsi="Arial" w:cs="Times New Roman"/>
      <w:bCs/>
      <w:szCs w:val="24"/>
    </w:rPr>
  </w:style>
  <w:style w:type="paragraph" w:customStyle="1" w:styleId="6AF311D08CF74742BCE75F4314CAAABD">
    <w:name w:val="6AF311D08CF74742BCE75F4314CAAABD"/>
    <w:rsid w:val="00DF4071"/>
    <w:pPr>
      <w:spacing w:before="60" w:after="60" w:line="240" w:lineRule="auto"/>
    </w:pPr>
    <w:rPr>
      <w:rFonts w:ascii="Arial" w:eastAsia="Times New Roman" w:hAnsi="Arial" w:cs="Times New Roman"/>
      <w:bCs/>
      <w:szCs w:val="24"/>
    </w:rPr>
  </w:style>
  <w:style w:type="paragraph" w:customStyle="1" w:styleId="F11CA7C70EF14A3E811DA5B1BD4824A2">
    <w:name w:val="F11CA7C70EF14A3E811DA5B1BD4824A2"/>
    <w:rsid w:val="00DF4071"/>
    <w:pPr>
      <w:spacing w:before="60" w:after="60" w:line="240" w:lineRule="auto"/>
    </w:pPr>
    <w:rPr>
      <w:rFonts w:ascii="Arial" w:eastAsia="Times New Roman" w:hAnsi="Arial" w:cs="Times New Roman"/>
      <w:bCs/>
      <w:szCs w:val="24"/>
    </w:rPr>
  </w:style>
  <w:style w:type="paragraph" w:customStyle="1" w:styleId="390746CD603D486685DBD979BABFDADD">
    <w:name w:val="390746CD603D486685DBD979BABFDADD"/>
    <w:rsid w:val="00DF4071"/>
    <w:pPr>
      <w:spacing w:before="60" w:after="60" w:line="240" w:lineRule="auto"/>
    </w:pPr>
    <w:rPr>
      <w:rFonts w:ascii="Arial" w:eastAsia="Times New Roman" w:hAnsi="Arial" w:cs="Times New Roman"/>
      <w:bCs/>
      <w:szCs w:val="24"/>
    </w:rPr>
  </w:style>
  <w:style w:type="paragraph" w:customStyle="1" w:styleId="5D7AC1C720294C118DC45D214B47DA39">
    <w:name w:val="5D7AC1C720294C118DC45D214B47DA39"/>
    <w:rsid w:val="00DF4071"/>
    <w:pPr>
      <w:spacing w:before="60" w:after="60" w:line="240" w:lineRule="auto"/>
    </w:pPr>
    <w:rPr>
      <w:rFonts w:ascii="Arial" w:eastAsia="Times New Roman" w:hAnsi="Arial" w:cs="Times New Roman"/>
      <w:bCs/>
      <w:szCs w:val="24"/>
    </w:rPr>
  </w:style>
  <w:style w:type="paragraph" w:customStyle="1" w:styleId="19E70CC6DF244CCBB70E875DA1CCEE86">
    <w:name w:val="19E70CC6DF244CCBB70E875DA1CCEE86"/>
    <w:rsid w:val="00DF4071"/>
    <w:pPr>
      <w:spacing w:before="60" w:after="60" w:line="240" w:lineRule="auto"/>
    </w:pPr>
    <w:rPr>
      <w:rFonts w:ascii="Arial" w:eastAsia="Times New Roman" w:hAnsi="Arial" w:cs="Times New Roman"/>
      <w:bCs/>
      <w:szCs w:val="24"/>
    </w:rPr>
  </w:style>
  <w:style w:type="paragraph" w:customStyle="1" w:styleId="BC46C14FC2684503BB81B0E357B3A6FA">
    <w:name w:val="BC46C14FC2684503BB81B0E357B3A6FA"/>
    <w:rsid w:val="00DF4071"/>
    <w:pPr>
      <w:spacing w:before="60" w:after="60" w:line="240" w:lineRule="auto"/>
    </w:pPr>
    <w:rPr>
      <w:rFonts w:ascii="Arial" w:eastAsia="Times New Roman" w:hAnsi="Arial" w:cs="Times New Roman"/>
      <w:bCs/>
      <w:szCs w:val="24"/>
    </w:rPr>
  </w:style>
  <w:style w:type="paragraph" w:customStyle="1" w:styleId="624D2299C4EE406CA0C72036B1589493">
    <w:name w:val="624D2299C4EE406CA0C72036B1589493"/>
    <w:rsid w:val="00DF4071"/>
    <w:pPr>
      <w:spacing w:before="60" w:after="60" w:line="240" w:lineRule="auto"/>
    </w:pPr>
    <w:rPr>
      <w:rFonts w:ascii="Arial" w:eastAsia="Times New Roman" w:hAnsi="Arial" w:cs="Times New Roman"/>
      <w:bCs/>
      <w:szCs w:val="24"/>
    </w:rPr>
  </w:style>
  <w:style w:type="paragraph" w:customStyle="1" w:styleId="3A8F86F0A546406EAEF24F0937EC751C">
    <w:name w:val="3A8F86F0A546406EAEF24F0937EC751C"/>
    <w:rsid w:val="00DF4071"/>
    <w:pPr>
      <w:spacing w:before="60" w:after="60" w:line="240" w:lineRule="auto"/>
    </w:pPr>
    <w:rPr>
      <w:rFonts w:ascii="Arial" w:eastAsia="Times New Roman" w:hAnsi="Arial" w:cs="Times New Roman"/>
      <w:bCs/>
      <w:szCs w:val="24"/>
    </w:rPr>
  </w:style>
  <w:style w:type="paragraph" w:customStyle="1" w:styleId="1F4561981B6F43DA8112CE70452DD82B">
    <w:name w:val="1F4561981B6F43DA8112CE70452DD82B"/>
    <w:rsid w:val="00DF4071"/>
    <w:pPr>
      <w:spacing w:before="60" w:after="60" w:line="240" w:lineRule="auto"/>
    </w:pPr>
    <w:rPr>
      <w:rFonts w:ascii="Arial" w:eastAsia="Times New Roman" w:hAnsi="Arial" w:cs="Times New Roman"/>
      <w:bCs/>
      <w:szCs w:val="24"/>
    </w:rPr>
  </w:style>
  <w:style w:type="paragraph" w:customStyle="1" w:styleId="48084F24A7B04E778D4DC16BAC250AEB">
    <w:name w:val="48084F24A7B04E778D4DC16BAC250AEB"/>
    <w:rsid w:val="00DF4071"/>
    <w:pPr>
      <w:spacing w:before="60" w:after="60" w:line="240" w:lineRule="auto"/>
    </w:pPr>
    <w:rPr>
      <w:rFonts w:ascii="Arial" w:eastAsia="Times New Roman" w:hAnsi="Arial" w:cs="Times New Roman"/>
      <w:bCs/>
      <w:szCs w:val="24"/>
    </w:rPr>
  </w:style>
  <w:style w:type="paragraph" w:customStyle="1" w:styleId="93ECEB4FD8E04F82B501C82C47F7D9E2">
    <w:name w:val="93ECEB4FD8E04F82B501C82C47F7D9E2"/>
    <w:rsid w:val="00DF4071"/>
    <w:pPr>
      <w:spacing w:before="60" w:after="60" w:line="240" w:lineRule="auto"/>
    </w:pPr>
    <w:rPr>
      <w:rFonts w:ascii="Arial" w:eastAsia="Times New Roman" w:hAnsi="Arial" w:cs="Times New Roman"/>
      <w:bCs/>
      <w:szCs w:val="24"/>
    </w:rPr>
  </w:style>
  <w:style w:type="paragraph" w:customStyle="1" w:styleId="2F293712B0B4457CAB57F3C26813778B">
    <w:name w:val="2F293712B0B4457CAB57F3C26813778B"/>
    <w:rsid w:val="00DF4071"/>
    <w:pPr>
      <w:spacing w:before="60" w:after="60" w:line="240" w:lineRule="auto"/>
    </w:pPr>
    <w:rPr>
      <w:rFonts w:ascii="Arial" w:eastAsia="Times New Roman" w:hAnsi="Arial" w:cs="Times New Roman"/>
      <w:bCs/>
      <w:szCs w:val="24"/>
    </w:rPr>
  </w:style>
  <w:style w:type="paragraph" w:customStyle="1" w:styleId="EDBAEEB40DC348E89009E76E25CA0F65">
    <w:name w:val="EDBAEEB40DC348E89009E76E25CA0F65"/>
    <w:rsid w:val="00DF4071"/>
    <w:pPr>
      <w:spacing w:before="60" w:after="60" w:line="240" w:lineRule="auto"/>
    </w:pPr>
    <w:rPr>
      <w:rFonts w:ascii="Arial" w:eastAsia="Times New Roman" w:hAnsi="Arial" w:cs="Times New Roman"/>
      <w:bCs/>
      <w:szCs w:val="24"/>
    </w:rPr>
  </w:style>
  <w:style w:type="paragraph" w:customStyle="1" w:styleId="2E38C266A93F4E0C911256090E51DF36">
    <w:name w:val="2E38C266A93F4E0C911256090E51DF36"/>
    <w:rsid w:val="00DF4071"/>
    <w:pPr>
      <w:spacing w:before="60" w:after="60" w:line="240" w:lineRule="auto"/>
    </w:pPr>
    <w:rPr>
      <w:rFonts w:ascii="Arial" w:eastAsia="Times New Roman" w:hAnsi="Arial" w:cs="Times New Roman"/>
      <w:bCs/>
      <w:szCs w:val="24"/>
    </w:rPr>
  </w:style>
  <w:style w:type="paragraph" w:customStyle="1" w:styleId="34DF411502AB40FF9A9A434E2F2311DA">
    <w:name w:val="34DF411502AB40FF9A9A434E2F2311DA"/>
    <w:rsid w:val="00DF4071"/>
    <w:pPr>
      <w:spacing w:before="60" w:after="60" w:line="240" w:lineRule="auto"/>
    </w:pPr>
    <w:rPr>
      <w:rFonts w:ascii="Arial" w:eastAsia="Times New Roman" w:hAnsi="Arial" w:cs="Times New Roman"/>
      <w:bCs/>
      <w:szCs w:val="24"/>
    </w:rPr>
  </w:style>
  <w:style w:type="paragraph" w:customStyle="1" w:styleId="4CB02BE77F3F4055B9E919673A8439C8">
    <w:name w:val="4CB02BE77F3F4055B9E919673A8439C8"/>
    <w:rsid w:val="00DF4071"/>
    <w:pPr>
      <w:spacing w:before="60" w:after="60" w:line="240" w:lineRule="auto"/>
    </w:pPr>
    <w:rPr>
      <w:rFonts w:ascii="Arial" w:eastAsia="Times New Roman" w:hAnsi="Arial" w:cs="Times New Roman"/>
      <w:bCs/>
      <w:szCs w:val="24"/>
    </w:rPr>
  </w:style>
  <w:style w:type="paragraph" w:customStyle="1" w:styleId="58356910FE334D0A997200A7DB27F318">
    <w:name w:val="58356910FE334D0A997200A7DB27F318"/>
    <w:rsid w:val="00DF4071"/>
    <w:pPr>
      <w:spacing w:before="60" w:after="60" w:line="240" w:lineRule="auto"/>
    </w:pPr>
    <w:rPr>
      <w:rFonts w:ascii="Arial" w:eastAsia="Times New Roman" w:hAnsi="Arial" w:cs="Times New Roman"/>
      <w:bCs/>
      <w:szCs w:val="24"/>
    </w:rPr>
  </w:style>
  <w:style w:type="paragraph" w:customStyle="1" w:styleId="17CD4263D22E416288F534C5763D20D0">
    <w:name w:val="17CD4263D22E416288F534C5763D20D0"/>
    <w:rsid w:val="00DF4071"/>
    <w:pPr>
      <w:spacing w:before="60" w:after="60" w:line="240" w:lineRule="auto"/>
    </w:pPr>
    <w:rPr>
      <w:rFonts w:ascii="Arial" w:eastAsia="Times New Roman" w:hAnsi="Arial" w:cs="Times New Roman"/>
      <w:bCs/>
      <w:szCs w:val="24"/>
    </w:rPr>
  </w:style>
  <w:style w:type="paragraph" w:customStyle="1" w:styleId="878890E4988E4DC2B9AB8B491F834E1D">
    <w:name w:val="878890E4988E4DC2B9AB8B491F834E1D"/>
    <w:rsid w:val="00DF4071"/>
    <w:pPr>
      <w:spacing w:before="60" w:after="60" w:line="240" w:lineRule="auto"/>
    </w:pPr>
    <w:rPr>
      <w:rFonts w:ascii="Arial" w:eastAsia="Times New Roman" w:hAnsi="Arial" w:cs="Times New Roman"/>
      <w:bCs/>
      <w:szCs w:val="24"/>
    </w:rPr>
  </w:style>
  <w:style w:type="paragraph" w:customStyle="1" w:styleId="FF0343814A74448DBE227FD3523B4CE2">
    <w:name w:val="FF0343814A74448DBE227FD3523B4CE2"/>
    <w:rsid w:val="00DF4071"/>
    <w:pPr>
      <w:spacing w:before="60" w:after="60" w:line="240" w:lineRule="auto"/>
    </w:pPr>
    <w:rPr>
      <w:rFonts w:ascii="Arial" w:eastAsia="Times New Roman" w:hAnsi="Arial" w:cs="Times New Roman"/>
      <w:bCs/>
      <w:szCs w:val="24"/>
    </w:rPr>
  </w:style>
  <w:style w:type="paragraph" w:customStyle="1" w:styleId="8B9E11DDCF3548078F10FA22DB879EDE">
    <w:name w:val="8B9E11DDCF3548078F10FA22DB879EDE"/>
    <w:rsid w:val="00DF4071"/>
    <w:pPr>
      <w:spacing w:before="60" w:after="60" w:line="240" w:lineRule="auto"/>
    </w:pPr>
    <w:rPr>
      <w:rFonts w:ascii="Arial" w:eastAsia="Times New Roman" w:hAnsi="Arial" w:cs="Times New Roman"/>
      <w:bCs/>
      <w:szCs w:val="24"/>
    </w:rPr>
  </w:style>
  <w:style w:type="paragraph" w:customStyle="1" w:styleId="698F8AC2DF5440E5B589C3C3D93B4BEC">
    <w:name w:val="698F8AC2DF5440E5B589C3C3D93B4BEC"/>
    <w:rsid w:val="00DF4071"/>
    <w:pPr>
      <w:spacing w:before="60" w:after="60" w:line="240" w:lineRule="auto"/>
    </w:pPr>
    <w:rPr>
      <w:rFonts w:ascii="Arial" w:eastAsia="Times New Roman" w:hAnsi="Arial" w:cs="Times New Roman"/>
      <w:bCs/>
      <w:szCs w:val="24"/>
    </w:rPr>
  </w:style>
  <w:style w:type="paragraph" w:customStyle="1" w:styleId="290A6F56E77C44A4ADDDAE6EABAB93F3">
    <w:name w:val="290A6F56E77C44A4ADDDAE6EABAB93F3"/>
    <w:rsid w:val="00DF4071"/>
    <w:pPr>
      <w:spacing w:before="60" w:after="60" w:line="240" w:lineRule="auto"/>
    </w:pPr>
    <w:rPr>
      <w:rFonts w:ascii="Arial" w:eastAsia="Times New Roman" w:hAnsi="Arial" w:cs="Times New Roman"/>
      <w:bCs/>
      <w:szCs w:val="24"/>
    </w:rPr>
  </w:style>
  <w:style w:type="paragraph" w:customStyle="1" w:styleId="8EAB1812FEAF4F36975F136A6D8B1C90">
    <w:name w:val="8EAB1812FEAF4F36975F136A6D8B1C90"/>
    <w:rsid w:val="00DF4071"/>
    <w:pPr>
      <w:spacing w:before="60" w:after="60" w:line="240" w:lineRule="auto"/>
    </w:pPr>
    <w:rPr>
      <w:rFonts w:ascii="Arial" w:eastAsia="Times New Roman" w:hAnsi="Arial" w:cs="Times New Roman"/>
      <w:bCs/>
      <w:szCs w:val="24"/>
    </w:rPr>
  </w:style>
  <w:style w:type="paragraph" w:customStyle="1" w:styleId="B9391F07451B4FF58835D0921CE43D9D">
    <w:name w:val="B9391F07451B4FF58835D0921CE43D9D"/>
    <w:rsid w:val="00DF4071"/>
    <w:pPr>
      <w:spacing w:before="60" w:after="60" w:line="240" w:lineRule="auto"/>
    </w:pPr>
    <w:rPr>
      <w:rFonts w:ascii="Arial" w:eastAsia="Times New Roman" w:hAnsi="Arial" w:cs="Times New Roman"/>
      <w:bCs/>
      <w:szCs w:val="24"/>
    </w:rPr>
  </w:style>
  <w:style w:type="paragraph" w:customStyle="1" w:styleId="8A9305ADAE3B4606BD1C9B2E09A730AB">
    <w:name w:val="8A9305ADAE3B4606BD1C9B2E09A730AB"/>
    <w:rsid w:val="00DF4071"/>
    <w:pPr>
      <w:spacing w:before="60" w:after="60" w:line="240" w:lineRule="auto"/>
    </w:pPr>
    <w:rPr>
      <w:rFonts w:ascii="Arial" w:eastAsia="Times New Roman" w:hAnsi="Arial" w:cs="Times New Roman"/>
      <w:bCs/>
      <w:szCs w:val="24"/>
    </w:rPr>
  </w:style>
  <w:style w:type="paragraph" w:customStyle="1" w:styleId="ACE032DA5B37449081B7F1CB7C2C9D3A">
    <w:name w:val="ACE032DA5B37449081B7F1CB7C2C9D3A"/>
    <w:rsid w:val="00DF4071"/>
    <w:pPr>
      <w:spacing w:before="60" w:after="60" w:line="240" w:lineRule="auto"/>
    </w:pPr>
    <w:rPr>
      <w:rFonts w:ascii="Arial" w:eastAsia="Times New Roman" w:hAnsi="Arial" w:cs="Times New Roman"/>
      <w:bCs/>
      <w:szCs w:val="24"/>
    </w:rPr>
  </w:style>
  <w:style w:type="paragraph" w:customStyle="1" w:styleId="D8AA8CC0CD0C446CB7B98350E09E872F">
    <w:name w:val="D8AA8CC0CD0C446CB7B98350E09E872F"/>
    <w:rsid w:val="00DF4071"/>
    <w:pPr>
      <w:spacing w:before="60" w:after="60" w:line="240" w:lineRule="auto"/>
    </w:pPr>
    <w:rPr>
      <w:rFonts w:ascii="Arial" w:eastAsia="Times New Roman" w:hAnsi="Arial" w:cs="Times New Roman"/>
      <w:bCs/>
      <w:szCs w:val="24"/>
    </w:rPr>
  </w:style>
  <w:style w:type="paragraph" w:customStyle="1" w:styleId="DB7E4D71DEA34EE1AFD586657BB260D8">
    <w:name w:val="DB7E4D71DEA34EE1AFD586657BB260D8"/>
    <w:rsid w:val="00DF4071"/>
    <w:pPr>
      <w:spacing w:before="60" w:after="60" w:line="240" w:lineRule="auto"/>
    </w:pPr>
    <w:rPr>
      <w:rFonts w:ascii="Arial" w:eastAsia="Times New Roman" w:hAnsi="Arial" w:cs="Times New Roman"/>
      <w:bCs/>
      <w:szCs w:val="24"/>
    </w:rPr>
  </w:style>
  <w:style w:type="paragraph" w:customStyle="1" w:styleId="766B4A3424204959B5EBB1E29A2C02A4">
    <w:name w:val="766B4A3424204959B5EBB1E29A2C02A4"/>
    <w:rsid w:val="00DF4071"/>
    <w:pPr>
      <w:spacing w:before="60" w:after="60" w:line="240" w:lineRule="auto"/>
    </w:pPr>
    <w:rPr>
      <w:rFonts w:ascii="Arial" w:eastAsia="Times New Roman" w:hAnsi="Arial" w:cs="Times New Roman"/>
      <w:bCs/>
      <w:szCs w:val="24"/>
    </w:rPr>
  </w:style>
  <w:style w:type="paragraph" w:customStyle="1" w:styleId="5DD2F94748424BE396A9157D91BB8709">
    <w:name w:val="5DD2F94748424BE396A9157D91BB8709"/>
    <w:rsid w:val="00DF4071"/>
    <w:pPr>
      <w:spacing w:before="60" w:after="60" w:line="240" w:lineRule="auto"/>
    </w:pPr>
    <w:rPr>
      <w:rFonts w:ascii="Arial" w:eastAsia="Times New Roman" w:hAnsi="Arial" w:cs="Times New Roman"/>
      <w:bCs/>
      <w:szCs w:val="24"/>
    </w:rPr>
  </w:style>
  <w:style w:type="paragraph" w:customStyle="1" w:styleId="EDBEFD90C3124C2DBCD25DCB6E13EF6F">
    <w:name w:val="EDBEFD90C3124C2DBCD25DCB6E13EF6F"/>
    <w:rsid w:val="00DF4071"/>
    <w:pPr>
      <w:spacing w:before="60" w:after="60" w:line="240" w:lineRule="auto"/>
    </w:pPr>
    <w:rPr>
      <w:rFonts w:ascii="Arial" w:eastAsia="Times New Roman" w:hAnsi="Arial" w:cs="Times New Roman"/>
      <w:bCs/>
      <w:szCs w:val="24"/>
    </w:rPr>
  </w:style>
  <w:style w:type="paragraph" w:customStyle="1" w:styleId="D9AE7B7240994AB7A1FA96140D39FD6A">
    <w:name w:val="D9AE7B7240994AB7A1FA96140D39FD6A"/>
    <w:rsid w:val="00DF4071"/>
    <w:pPr>
      <w:spacing w:before="60" w:after="60" w:line="240" w:lineRule="auto"/>
    </w:pPr>
    <w:rPr>
      <w:rFonts w:ascii="Arial" w:eastAsia="Times New Roman" w:hAnsi="Arial" w:cs="Times New Roman"/>
      <w:bCs/>
      <w:szCs w:val="24"/>
    </w:rPr>
  </w:style>
  <w:style w:type="paragraph" w:customStyle="1" w:styleId="13A1DA8018E8484AAA86F74F6EA7DE25">
    <w:name w:val="13A1DA8018E8484AAA86F74F6EA7DE25"/>
    <w:rsid w:val="00DF4071"/>
    <w:pPr>
      <w:spacing w:before="60" w:after="60" w:line="240" w:lineRule="auto"/>
    </w:pPr>
    <w:rPr>
      <w:rFonts w:ascii="Arial" w:eastAsia="Times New Roman" w:hAnsi="Arial" w:cs="Times New Roman"/>
      <w:bCs/>
      <w:szCs w:val="24"/>
    </w:rPr>
  </w:style>
  <w:style w:type="paragraph" w:customStyle="1" w:styleId="AF6F648B1F574D7D9146404D26885684">
    <w:name w:val="AF6F648B1F574D7D9146404D26885684"/>
    <w:rsid w:val="00DF4071"/>
    <w:pPr>
      <w:spacing w:before="60" w:after="60" w:line="240" w:lineRule="auto"/>
    </w:pPr>
    <w:rPr>
      <w:rFonts w:ascii="Arial" w:eastAsia="Times New Roman" w:hAnsi="Arial" w:cs="Times New Roman"/>
      <w:bCs/>
      <w:szCs w:val="24"/>
    </w:rPr>
  </w:style>
  <w:style w:type="paragraph" w:customStyle="1" w:styleId="525CB9A409F4479897229F42A2EA0215">
    <w:name w:val="525CB9A409F4479897229F42A2EA0215"/>
    <w:rsid w:val="00DF4071"/>
    <w:pPr>
      <w:spacing w:before="60" w:after="60" w:line="240" w:lineRule="auto"/>
    </w:pPr>
    <w:rPr>
      <w:rFonts w:ascii="Arial" w:eastAsia="Times New Roman" w:hAnsi="Arial" w:cs="Times New Roman"/>
      <w:bCs/>
      <w:szCs w:val="24"/>
    </w:rPr>
  </w:style>
  <w:style w:type="paragraph" w:customStyle="1" w:styleId="FA9F1C459F054681AD29B5FA89544D51">
    <w:name w:val="FA9F1C459F054681AD29B5FA89544D51"/>
    <w:rsid w:val="00DF4071"/>
    <w:pPr>
      <w:spacing w:before="60" w:after="60" w:line="240" w:lineRule="auto"/>
    </w:pPr>
    <w:rPr>
      <w:rFonts w:ascii="Arial" w:eastAsia="Times New Roman" w:hAnsi="Arial" w:cs="Times New Roman"/>
      <w:bCs/>
      <w:szCs w:val="24"/>
    </w:rPr>
  </w:style>
  <w:style w:type="paragraph" w:customStyle="1" w:styleId="9D6A5D9E65714ABEBCC2EAF886429EAA">
    <w:name w:val="9D6A5D9E65714ABEBCC2EAF886429EA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22C771D7C464BDE9F2F2C5EACC827E1">
    <w:name w:val="022C771D7C464BDE9F2F2C5EACC827E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ABF5EE4B014427C9A08B194D61F9009">
    <w:name w:val="3ABF5EE4B014427C9A08B194D61F900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6894BE27B604139BAD47431C535E2B5">
    <w:name w:val="66894BE27B604139BAD47431C535E2B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C1CD1236E8E4F84A1BDF733C6797AD5">
    <w:name w:val="7C1CD1236E8E4F84A1BDF733C6797AD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8F43389BB94FC0A6A289176DFF4DA4">
    <w:name w:val="928F43389BB94FC0A6A289176DFF4DA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BF770B24E544B868F6534724526C99D">
    <w:name w:val="2BF770B24E544B868F6534724526C99D"/>
    <w:rsid w:val="00DF4071"/>
    <w:pPr>
      <w:spacing w:before="60" w:after="60" w:line="240" w:lineRule="auto"/>
    </w:pPr>
    <w:rPr>
      <w:rFonts w:ascii="Arial" w:eastAsia="Times New Roman" w:hAnsi="Arial" w:cs="Times New Roman"/>
      <w:bCs/>
      <w:szCs w:val="24"/>
    </w:rPr>
  </w:style>
  <w:style w:type="paragraph" w:customStyle="1" w:styleId="2D0590AD26A74B90AD40FE498F0702E4">
    <w:name w:val="2D0590AD26A74B90AD40FE498F0702E4"/>
    <w:rsid w:val="00DF4071"/>
    <w:pPr>
      <w:spacing w:before="60" w:after="60" w:line="240" w:lineRule="auto"/>
    </w:pPr>
    <w:rPr>
      <w:rFonts w:ascii="Arial" w:eastAsia="Times New Roman" w:hAnsi="Arial" w:cs="Times New Roman"/>
      <w:bCs/>
      <w:szCs w:val="24"/>
    </w:rPr>
  </w:style>
  <w:style w:type="paragraph" w:customStyle="1" w:styleId="E658AF81668248D2976F7294889F42CA">
    <w:name w:val="E658AF81668248D2976F7294889F42CA"/>
    <w:rsid w:val="00DF4071"/>
    <w:pPr>
      <w:spacing w:before="60" w:after="60" w:line="240" w:lineRule="auto"/>
    </w:pPr>
    <w:rPr>
      <w:rFonts w:ascii="Arial" w:eastAsia="Times New Roman" w:hAnsi="Arial" w:cs="Times New Roman"/>
      <w:bCs/>
      <w:szCs w:val="24"/>
    </w:rPr>
  </w:style>
  <w:style w:type="paragraph" w:customStyle="1" w:styleId="A1428B6DD21B4B6AAC329AA6E0ACDE84">
    <w:name w:val="A1428B6DD21B4B6AAC329AA6E0ACDE84"/>
    <w:rsid w:val="00DF4071"/>
    <w:pPr>
      <w:spacing w:before="60" w:after="60" w:line="240" w:lineRule="auto"/>
    </w:pPr>
    <w:rPr>
      <w:rFonts w:ascii="Arial" w:eastAsia="Times New Roman" w:hAnsi="Arial" w:cs="Times New Roman"/>
      <w:bCs/>
      <w:szCs w:val="24"/>
    </w:rPr>
  </w:style>
  <w:style w:type="paragraph" w:customStyle="1" w:styleId="E2E6EBD55DCC4589B5A0349B223A4A66">
    <w:name w:val="E2E6EBD55DCC4589B5A0349B223A4A66"/>
    <w:rsid w:val="00DF4071"/>
    <w:pPr>
      <w:spacing w:before="60" w:after="60" w:line="240" w:lineRule="auto"/>
    </w:pPr>
    <w:rPr>
      <w:rFonts w:ascii="Arial" w:eastAsia="Times New Roman" w:hAnsi="Arial" w:cs="Times New Roman"/>
      <w:bCs/>
      <w:szCs w:val="24"/>
    </w:rPr>
  </w:style>
  <w:style w:type="paragraph" w:customStyle="1" w:styleId="CCFDE073F1B04661984FEACC8E5CAEF8">
    <w:name w:val="CCFDE073F1B04661984FEACC8E5CAEF8"/>
    <w:rsid w:val="00DF4071"/>
    <w:pPr>
      <w:spacing w:before="60" w:after="60" w:line="240" w:lineRule="auto"/>
    </w:pPr>
    <w:rPr>
      <w:rFonts w:ascii="Arial" w:eastAsia="Times New Roman" w:hAnsi="Arial" w:cs="Times New Roman"/>
      <w:bCs/>
      <w:szCs w:val="24"/>
    </w:rPr>
  </w:style>
  <w:style w:type="paragraph" w:customStyle="1" w:styleId="713D2C6E39CA4087B7E8390DDA270F6E">
    <w:name w:val="713D2C6E39CA4087B7E8390DDA270F6E"/>
    <w:rsid w:val="00DF4071"/>
    <w:pPr>
      <w:spacing w:before="60" w:after="60" w:line="240" w:lineRule="auto"/>
    </w:pPr>
    <w:rPr>
      <w:rFonts w:ascii="Arial" w:eastAsia="Times New Roman" w:hAnsi="Arial" w:cs="Times New Roman"/>
      <w:bCs/>
      <w:szCs w:val="24"/>
    </w:rPr>
  </w:style>
  <w:style w:type="paragraph" w:customStyle="1" w:styleId="E7C24E5AB69E49E5B1FC6AD22CF8EE02">
    <w:name w:val="E7C24E5AB69E49E5B1FC6AD22CF8EE02"/>
    <w:rsid w:val="00DF4071"/>
    <w:pPr>
      <w:spacing w:before="60" w:after="60" w:line="240" w:lineRule="auto"/>
    </w:pPr>
    <w:rPr>
      <w:rFonts w:ascii="Arial" w:eastAsia="Times New Roman" w:hAnsi="Arial" w:cs="Times New Roman"/>
      <w:bCs/>
      <w:szCs w:val="24"/>
    </w:rPr>
  </w:style>
  <w:style w:type="paragraph" w:customStyle="1" w:styleId="A92D462CD5AE4F73A90A86AC3717FB4E">
    <w:name w:val="A92D462CD5AE4F73A90A86AC3717FB4E"/>
    <w:rsid w:val="00DF4071"/>
    <w:pPr>
      <w:spacing w:before="60" w:after="60" w:line="240" w:lineRule="auto"/>
    </w:pPr>
    <w:rPr>
      <w:rFonts w:ascii="Arial" w:eastAsia="Times New Roman" w:hAnsi="Arial" w:cs="Times New Roman"/>
      <w:bCs/>
      <w:szCs w:val="24"/>
    </w:rPr>
  </w:style>
  <w:style w:type="paragraph" w:customStyle="1" w:styleId="935864F8062449BBA79A06777E2CD5DB">
    <w:name w:val="935864F8062449BBA79A06777E2CD5DB"/>
    <w:rsid w:val="00DF4071"/>
    <w:pPr>
      <w:spacing w:before="60" w:after="60" w:line="240" w:lineRule="auto"/>
    </w:pPr>
    <w:rPr>
      <w:rFonts w:ascii="Arial" w:eastAsia="Times New Roman" w:hAnsi="Arial" w:cs="Times New Roman"/>
      <w:bCs/>
      <w:szCs w:val="24"/>
    </w:rPr>
  </w:style>
  <w:style w:type="paragraph" w:customStyle="1" w:styleId="60D050DF3C0745D890E60E3A5840A9FB">
    <w:name w:val="60D050DF3C0745D890E60E3A5840A9FB"/>
    <w:rsid w:val="00DF4071"/>
    <w:pPr>
      <w:spacing w:before="60" w:after="60" w:line="240" w:lineRule="auto"/>
    </w:pPr>
    <w:rPr>
      <w:rFonts w:ascii="Arial" w:eastAsia="Times New Roman" w:hAnsi="Arial" w:cs="Times New Roman"/>
      <w:bCs/>
      <w:szCs w:val="24"/>
    </w:rPr>
  </w:style>
  <w:style w:type="paragraph" w:customStyle="1" w:styleId="09BA7325F9F54B5D83EB4DD75153A534">
    <w:name w:val="09BA7325F9F54B5D83EB4DD75153A534"/>
    <w:rsid w:val="00DF4071"/>
    <w:pPr>
      <w:spacing w:before="60" w:after="60" w:line="240" w:lineRule="auto"/>
    </w:pPr>
    <w:rPr>
      <w:rFonts w:ascii="Arial" w:eastAsia="Times New Roman" w:hAnsi="Arial" w:cs="Times New Roman"/>
      <w:bCs/>
      <w:szCs w:val="24"/>
    </w:rPr>
  </w:style>
  <w:style w:type="paragraph" w:customStyle="1" w:styleId="3C7118122602451796638FD5E18425B6">
    <w:name w:val="3C7118122602451796638FD5E18425B6"/>
    <w:rsid w:val="00DF4071"/>
    <w:pPr>
      <w:spacing w:before="60" w:after="60" w:line="240" w:lineRule="auto"/>
    </w:pPr>
    <w:rPr>
      <w:rFonts w:ascii="Arial" w:eastAsia="Times New Roman" w:hAnsi="Arial" w:cs="Times New Roman"/>
      <w:bCs/>
      <w:szCs w:val="24"/>
    </w:rPr>
  </w:style>
  <w:style w:type="paragraph" w:customStyle="1" w:styleId="40ED9F498A50408BAD61D3A25E9B6015">
    <w:name w:val="40ED9F498A50408BAD61D3A25E9B6015"/>
    <w:rsid w:val="00DF4071"/>
    <w:pPr>
      <w:spacing w:before="60" w:after="60" w:line="240" w:lineRule="auto"/>
    </w:pPr>
    <w:rPr>
      <w:rFonts w:ascii="Arial" w:eastAsia="Times New Roman" w:hAnsi="Arial" w:cs="Times New Roman"/>
      <w:bCs/>
      <w:szCs w:val="24"/>
    </w:rPr>
  </w:style>
  <w:style w:type="paragraph" w:customStyle="1" w:styleId="A3F40CF08A6C4E7BA4BA2FBD45B93C09">
    <w:name w:val="A3F40CF08A6C4E7BA4BA2FBD45B93C09"/>
    <w:rsid w:val="00DF4071"/>
    <w:pPr>
      <w:spacing w:before="60" w:after="60" w:line="240" w:lineRule="auto"/>
    </w:pPr>
    <w:rPr>
      <w:rFonts w:ascii="Arial" w:eastAsia="Times New Roman" w:hAnsi="Arial" w:cs="Times New Roman"/>
      <w:bCs/>
      <w:szCs w:val="24"/>
    </w:rPr>
  </w:style>
  <w:style w:type="paragraph" w:customStyle="1" w:styleId="6428995473704CCCB2AC8C810F11C630">
    <w:name w:val="6428995473704CCCB2AC8C810F11C630"/>
    <w:rsid w:val="00DF4071"/>
    <w:pPr>
      <w:spacing w:before="60" w:after="60" w:line="240" w:lineRule="auto"/>
    </w:pPr>
    <w:rPr>
      <w:rFonts w:ascii="Arial" w:eastAsia="Times New Roman" w:hAnsi="Arial" w:cs="Times New Roman"/>
      <w:bCs/>
      <w:szCs w:val="24"/>
    </w:rPr>
  </w:style>
  <w:style w:type="paragraph" w:customStyle="1" w:styleId="58ECF3507A184914A55BABBBC5E32D01">
    <w:name w:val="58ECF3507A184914A55BABBBC5E32D01"/>
    <w:rsid w:val="00DF4071"/>
    <w:pPr>
      <w:spacing w:before="60" w:after="60" w:line="240" w:lineRule="auto"/>
    </w:pPr>
    <w:rPr>
      <w:rFonts w:ascii="Arial" w:eastAsia="Times New Roman" w:hAnsi="Arial" w:cs="Times New Roman"/>
      <w:bCs/>
      <w:szCs w:val="24"/>
    </w:rPr>
  </w:style>
  <w:style w:type="paragraph" w:customStyle="1" w:styleId="F313EB07F77C410A8F0F3B0C68DEF12A">
    <w:name w:val="F313EB07F77C410A8F0F3B0C68DEF12A"/>
    <w:rsid w:val="00DF4071"/>
    <w:pPr>
      <w:spacing w:before="60" w:after="60" w:line="240" w:lineRule="auto"/>
    </w:pPr>
    <w:rPr>
      <w:rFonts w:ascii="Arial" w:eastAsia="Times New Roman" w:hAnsi="Arial" w:cs="Times New Roman"/>
      <w:bCs/>
      <w:szCs w:val="24"/>
    </w:rPr>
  </w:style>
  <w:style w:type="paragraph" w:customStyle="1" w:styleId="BFAF582CCD414E9CAD3AA47F9B68B905">
    <w:name w:val="BFAF582CCD414E9CAD3AA47F9B68B905"/>
    <w:rsid w:val="00DF4071"/>
    <w:pPr>
      <w:spacing w:before="60" w:after="60" w:line="240" w:lineRule="auto"/>
    </w:pPr>
    <w:rPr>
      <w:rFonts w:ascii="Arial" w:eastAsia="Times New Roman" w:hAnsi="Arial" w:cs="Times New Roman"/>
      <w:bCs/>
      <w:szCs w:val="24"/>
    </w:rPr>
  </w:style>
  <w:style w:type="paragraph" w:customStyle="1" w:styleId="79B55CB9188347C9B204AEA2FEFF27B7">
    <w:name w:val="79B55CB9188347C9B204AEA2FEFF27B7"/>
    <w:rsid w:val="00DF4071"/>
    <w:pPr>
      <w:spacing w:before="60" w:after="60" w:line="240" w:lineRule="auto"/>
    </w:pPr>
    <w:rPr>
      <w:rFonts w:ascii="Arial" w:eastAsia="Times New Roman" w:hAnsi="Arial" w:cs="Times New Roman"/>
      <w:bCs/>
      <w:szCs w:val="24"/>
    </w:rPr>
  </w:style>
  <w:style w:type="paragraph" w:customStyle="1" w:styleId="B9F8B8B3BC6A4C5ABEC4DBA830C33E52">
    <w:name w:val="B9F8B8B3BC6A4C5ABEC4DBA830C33E52"/>
    <w:rsid w:val="00DF4071"/>
    <w:pPr>
      <w:spacing w:before="60" w:after="60" w:line="240" w:lineRule="auto"/>
    </w:pPr>
    <w:rPr>
      <w:rFonts w:ascii="Arial" w:eastAsia="Times New Roman" w:hAnsi="Arial" w:cs="Times New Roman"/>
      <w:bCs/>
      <w:szCs w:val="24"/>
    </w:rPr>
  </w:style>
  <w:style w:type="paragraph" w:customStyle="1" w:styleId="B44C12BF7C9C45849D6C051CFFC2E29B">
    <w:name w:val="B44C12BF7C9C45849D6C051CFFC2E29B"/>
    <w:rsid w:val="00DF4071"/>
    <w:pPr>
      <w:spacing w:before="60" w:after="60" w:line="240" w:lineRule="auto"/>
    </w:pPr>
    <w:rPr>
      <w:rFonts w:ascii="Arial" w:eastAsia="Times New Roman" w:hAnsi="Arial" w:cs="Times New Roman"/>
      <w:bCs/>
      <w:szCs w:val="24"/>
    </w:rPr>
  </w:style>
  <w:style w:type="paragraph" w:customStyle="1" w:styleId="4A13685031AF490580150B95437882B8">
    <w:name w:val="4A13685031AF490580150B95437882B8"/>
    <w:rsid w:val="00DF4071"/>
    <w:pPr>
      <w:spacing w:before="60" w:after="60" w:line="240" w:lineRule="auto"/>
    </w:pPr>
    <w:rPr>
      <w:rFonts w:ascii="Arial" w:eastAsia="Times New Roman" w:hAnsi="Arial" w:cs="Times New Roman"/>
      <w:bCs/>
      <w:szCs w:val="24"/>
    </w:rPr>
  </w:style>
  <w:style w:type="paragraph" w:customStyle="1" w:styleId="3B458638B6EF45A28FE22E28CA412C8A">
    <w:name w:val="3B458638B6EF45A28FE22E28CA412C8A"/>
    <w:rsid w:val="00DF4071"/>
    <w:pPr>
      <w:spacing w:before="60" w:after="60" w:line="240" w:lineRule="auto"/>
    </w:pPr>
    <w:rPr>
      <w:rFonts w:ascii="Arial" w:eastAsia="Times New Roman" w:hAnsi="Arial" w:cs="Times New Roman"/>
      <w:bCs/>
      <w:szCs w:val="24"/>
    </w:rPr>
  </w:style>
  <w:style w:type="paragraph" w:customStyle="1" w:styleId="2749CE38DBCE4175A1F5E88A2FC05801">
    <w:name w:val="2749CE38DBCE4175A1F5E88A2FC05801"/>
    <w:rsid w:val="00DF4071"/>
    <w:pPr>
      <w:spacing w:before="60" w:after="60" w:line="240" w:lineRule="auto"/>
    </w:pPr>
    <w:rPr>
      <w:rFonts w:ascii="Arial" w:eastAsia="Times New Roman" w:hAnsi="Arial" w:cs="Times New Roman"/>
      <w:bCs/>
      <w:szCs w:val="24"/>
    </w:rPr>
  </w:style>
  <w:style w:type="paragraph" w:customStyle="1" w:styleId="389EC693B60E42AB9BBDD06F58F0B522">
    <w:name w:val="389EC693B60E42AB9BBDD06F58F0B522"/>
    <w:rsid w:val="00DF4071"/>
    <w:pPr>
      <w:spacing w:before="60" w:after="60" w:line="240" w:lineRule="auto"/>
    </w:pPr>
    <w:rPr>
      <w:rFonts w:ascii="Arial" w:eastAsia="Times New Roman" w:hAnsi="Arial" w:cs="Times New Roman"/>
      <w:bCs/>
      <w:szCs w:val="24"/>
    </w:rPr>
  </w:style>
  <w:style w:type="paragraph" w:customStyle="1" w:styleId="1522B99805D140CEAD2388F8E6E95AC1">
    <w:name w:val="1522B99805D140CEAD2388F8E6E95AC1"/>
    <w:rsid w:val="00DF4071"/>
    <w:pPr>
      <w:spacing w:before="60" w:after="60" w:line="240" w:lineRule="auto"/>
    </w:pPr>
    <w:rPr>
      <w:rFonts w:ascii="Arial" w:eastAsia="Times New Roman" w:hAnsi="Arial" w:cs="Times New Roman"/>
      <w:bCs/>
      <w:szCs w:val="24"/>
    </w:rPr>
  </w:style>
  <w:style w:type="paragraph" w:customStyle="1" w:styleId="A5735D41F9034C4B8CAAE3D3E4987AE8">
    <w:name w:val="A5735D41F9034C4B8CAAE3D3E4987AE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902D814CC50484FBB68CCB90B44A739">
    <w:name w:val="F902D814CC50484FBB68CCB90B44A73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E00427AEFAD44F48FE052E476E7BF90">
    <w:name w:val="EE00427AEFAD44F48FE052E476E7BF9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5316A087EEC45038E25C80C55103CCF">
    <w:name w:val="B5316A087EEC45038E25C80C55103CC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23D15A784A7454FBD87D8D68E98346D">
    <w:name w:val="A23D15A784A7454FBD87D8D68E98346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66A6D9C0AE34410B3BB8D519DA60ADC">
    <w:name w:val="566A6D9C0AE34410B3BB8D519DA60AD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CCF5484342F468FA764F982EF5AEA5E">
    <w:name w:val="ECCF5484342F468FA764F982EF5AEA5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49774546E4543F690F05AF848850BCC">
    <w:name w:val="049774546E4543F690F05AF848850BC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69E045961A9485988C7F3BB9BB70618">
    <w:name w:val="769E045961A9485988C7F3BB9BB7061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F24BBA173EC4C0C8E862BF975117328">
    <w:name w:val="1F24BBA173EC4C0C8E862BF97511732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2F1E43111C4080BF2C4536C70331EE">
    <w:name w:val="242F1E43111C4080BF2C4536C70331E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3ABEF481980471C884CC270A52B00BE">
    <w:name w:val="53ABEF481980471C884CC270A52B00B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C23AAD9A97E4514B000562DC490BC5B">
    <w:name w:val="7C23AAD9A97E4514B000562DC490BC5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007958123614A17827260C3AC65271F">
    <w:name w:val="C007958123614A17827260C3AC65271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9306BAC99F1492C8B281331B0B83666">
    <w:name w:val="39306BAC99F1492C8B281331B0B8366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BA9497B0BB64C64B562CA7A273EC6FB">
    <w:name w:val="2BA9497B0BB64C64B562CA7A273EC6F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DB433983CD2411AA151A06AB00B6F69">
    <w:name w:val="7DB433983CD2411AA151A06AB00B6F6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0A98CD30E7414198C28AF9E33AE077">
    <w:name w:val="240A98CD30E7414198C28AF9E33AE07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64BA449AC9440A5B1BDD9FA4D951154">
    <w:name w:val="F64BA449AC9440A5B1BDD9FA4D95115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AB432958B464456A4805B9113760B7A">
    <w:name w:val="9AB432958B464456A4805B9113760B7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F6F05D7ED8846CC952DC310DEB844B9">
    <w:name w:val="BF6F05D7ED8846CC952DC310DEB844B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E09DF6379104B7AA84F0E44198381FA">
    <w:name w:val="3E09DF6379104B7AA84F0E44198381F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B2D790A217D462ABE725BBCF3B4A615">
    <w:name w:val="5B2D790A217D462ABE725BBCF3B4A61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0D3A453868644FDB00C18839DE25F23">
    <w:name w:val="60D3A453868644FDB00C18839DE25F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3E21FD365ED4A5495742146BD699D07">
    <w:name w:val="C3E21FD365ED4A5495742146BD699D0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96C77AE4A724749B1217C38FC8CD0E9">
    <w:name w:val="B96C77AE4A724749B1217C38FC8CD0E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8EA1C3B03041709455129632C17EAB">
    <w:name w:val="F38EA1C3B03041709455129632C17EA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F31360B34064C3280546F7DA9AF0AC8">
    <w:name w:val="5F31360B34064C3280546F7DA9AF0AC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7F64642DBE849EDA982B18814BECC3C">
    <w:name w:val="57F64642DBE849EDA982B18814BECC3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2A8CC82470B4D6F8CA2CC6667642BD3">
    <w:name w:val="E2A8CC82470B4D6F8CA2CC6667642BD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1894C10B37F4F69BECA2DD6FF24205B">
    <w:name w:val="21894C10B37F4F69BECA2DD6FF24205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9524A28564D4438A85A8F4A1C759D78">
    <w:name w:val="D9524A28564D4438A85A8F4A1C759D7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C82B27935B1429393F95471071DB38C">
    <w:name w:val="DC82B27935B1429393F95471071DB38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66FB6DE87A84089AEE746215E39B98D">
    <w:name w:val="766FB6DE87A84089AEE746215E39B98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E520D1306E54068A0C719ECFB913ECF">
    <w:name w:val="CE520D1306E54068A0C719ECFB913EC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D97BF2722C04D43A2CA072626437CEB">
    <w:name w:val="9D97BF2722C04D43A2CA072626437CE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E1E0025A43B4003B66CCF3AB079FF95">
    <w:name w:val="BE1E0025A43B4003B66CCF3AB079FF9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32516B37AAD4E3FBADF9FC1F7FF2720">
    <w:name w:val="532516B37AAD4E3FBADF9FC1F7FF272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8A2F8C6A1AF4900B3F98C3C6F1E2B96">
    <w:name w:val="18A2F8C6A1AF4900B3F98C3C6F1E2B9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6FB6983DF6342B29A28A494A66DCD66">
    <w:name w:val="E6FB6983DF6342B29A28A494A66DCD6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BF9BA4ADEDB496080E1E0C6ADD38230">
    <w:name w:val="BBF9BA4ADEDB496080E1E0C6ADD38230"/>
    <w:rsid w:val="00DF4071"/>
    <w:pPr>
      <w:spacing w:before="60" w:after="60" w:line="240" w:lineRule="auto"/>
    </w:pPr>
    <w:rPr>
      <w:rFonts w:ascii="Arial" w:eastAsia="Times New Roman" w:hAnsi="Arial" w:cs="Times New Roman"/>
      <w:bCs/>
      <w:szCs w:val="24"/>
    </w:rPr>
  </w:style>
  <w:style w:type="paragraph" w:customStyle="1" w:styleId="ACB084D7B18F48F1B4FA980067272F29">
    <w:name w:val="ACB084D7B18F48F1B4FA980067272F29"/>
    <w:rsid w:val="00DF4071"/>
    <w:pPr>
      <w:spacing w:before="60" w:after="60" w:line="240" w:lineRule="auto"/>
    </w:pPr>
    <w:rPr>
      <w:rFonts w:ascii="Arial" w:eastAsia="Times New Roman" w:hAnsi="Arial" w:cs="Times New Roman"/>
      <w:bCs/>
      <w:szCs w:val="24"/>
    </w:rPr>
  </w:style>
  <w:style w:type="paragraph" w:customStyle="1" w:styleId="C6CA4770C8EB4FBE92553BDED035E9F5">
    <w:name w:val="C6CA4770C8EB4FBE92553BDED035E9F5"/>
    <w:rsid w:val="00DF4071"/>
    <w:pPr>
      <w:spacing w:before="60" w:after="60" w:line="240" w:lineRule="auto"/>
    </w:pPr>
    <w:rPr>
      <w:rFonts w:ascii="Arial" w:eastAsia="Times New Roman" w:hAnsi="Arial" w:cs="Times New Roman"/>
      <w:bCs/>
      <w:szCs w:val="24"/>
    </w:rPr>
  </w:style>
  <w:style w:type="paragraph" w:customStyle="1" w:styleId="850EA23DF8CA49AB9E876F3CD916986F">
    <w:name w:val="850EA23DF8CA49AB9E876F3CD916986F"/>
    <w:rsid w:val="00DF4071"/>
    <w:pPr>
      <w:spacing w:before="60" w:after="60" w:line="240" w:lineRule="auto"/>
    </w:pPr>
    <w:rPr>
      <w:rFonts w:ascii="Arial" w:eastAsia="Times New Roman" w:hAnsi="Arial" w:cs="Times New Roman"/>
      <w:bCs/>
      <w:szCs w:val="24"/>
    </w:rPr>
  </w:style>
  <w:style w:type="paragraph" w:customStyle="1" w:styleId="BCD95E8FD32B47AFB59EC9D6147AB6A6">
    <w:name w:val="BCD95E8FD32B47AFB59EC9D6147AB6A6"/>
    <w:rsid w:val="00DF4071"/>
    <w:pPr>
      <w:spacing w:before="60" w:after="60" w:line="240" w:lineRule="auto"/>
    </w:pPr>
    <w:rPr>
      <w:rFonts w:ascii="Arial" w:eastAsia="Times New Roman" w:hAnsi="Arial" w:cs="Times New Roman"/>
      <w:bCs/>
      <w:szCs w:val="24"/>
    </w:rPr>
  </w:style>
  <w:style w:type="paragraph" w:customStyle="1" w:styleId="A24585AAD3C342A3A4EBD487304D37E7">
    <w:name w:val="A24585AAD3C342A3A4EBD487304D37E7"/>
    <w:rsid w:val="00DF4071"/>
    <w:pPr>
      <w:spacing w:before="60" w:after="60" w:line="240" w:lineRule="auto"/>
    </w:pPr>
    <w:rPr>
      <w:rFonts w:ascii="Arial" w:eastAsia="Times New Roman" w:hAnsi="Arial" w:cs="Times New Roman"/>
      <w:bCs/>
      <w:szCs w:val="24"/>
    </w:rPr>
  </w:style>
  <w:style w:type="paragraph" w:customStyle="1" w:styleId="47D43D0F66384F229DEE6D14ED82C4A6">
    <w:name w:val="47D43D0F66384F229DEE6D14ED82C4A6"/>
    <w:rsid w:val="00DF4071"/>
    <w:pPr>
      <w:spacing w:before="60" w:after="60" w:line="240" w:lineRule="auto"/>
    </w:pPr>
    <w:rPr>
      <w:rFonts w:ascii="Arial" w:eastAsia="Times New Roman" w:hAnsi="Arial" w:cs="Times New Roman"/>
      <w:bCs/>
      <w:szCs w:val="24"/>
    </w:rPr>
  </w:style>
  <w:style w:type="paragraph" w:customStyle="1" w:styleId="5DF4D0C9C95C41809B859AA6BEFD02F2">
    <w:name w:val="5DF4D0C9C95C41809B859AA6BEFD02F2"/>
    <w:rsid w:val="00DF4071"/>
    <w:pPr>
      <w:spacing w:before="60" w:after="60" w:line="240" w:lineRule="auto"/>
    </w:pPr>
    <w:rPr>
      <w:rFonts w:ascii="Arial" w:eastAsia="Times New Roman" w:hAnsi="Arial" w:cs="Times New Roman"/>
      <w:bCs/>
      <w:szCs w:val="24"/>
    </w:rPr>
  </w:style>
  <w:style w:type="paragraph" w:customStyle="1" w:styleId="52CBCAF6F2224B92BE459172344A35A9">
    <w:name w:val="52CBCAF6F2224B92BE459172344A35A9"/>
    <w:rsid w:val="00DF4071"/>
    <w:pPr>
      <w:spacing w:before="60" w:after="60" w:line="240" w:lineRule="auto"/>
    </w:pPr>
    <w:rPr>
      <w:rFonts w:ascii="Arial" w:eastAsia="Times New Roman" w:hAnsi="Arial" w:cs="Times New Roman"/>
      <w:bCs/>
      <w:szCs w:val="24"/>
    </w:rPr>
  </w:style>
  <w:style w:type="paragraph" w:customStyle="1" w:styleId="F07854E768C64162A23556BBB8E4197A">
    <w:name w:val="F07854E768C64162A23556BBB8E4197A"/>
    <w:rsid w:val="00DF4071"/>
    <w:pPr>
      <w:spacing w:before="60" w:after="60" w:line="240" w:lineRule="auto"/>
    </w:pPr>
    <w:rPr>
      <w:rFonts w:ascii="Arial" w:eastAsia="Times New Roman" w:hAnsi="Arial" w:cs="Times New Roman"/>
      <w:bCs/>
      <w:szCs w:val="24"/>
    </w:rPr>
  </w:style>
  <w:style w:type="paragraph" w:customStyle="1" w:styleId="D22218D5CD7B4155A31CA8ED5EA1CA01">
    <w:name w:val="D22218D5CD7B4155A31CA8ED5EA1CA01"/>
    <w:rsid w:val="00DF4071"/>
    <w:pPr>
      <w:spacing w:before="60" w:after="60" w:line="240" w:lineRule="auto"/>
    </w:pPr>
    <w:rPr>
      <w:rFonts w:ascii="Arial" w:eastAsia="Times New Roman" w:hAnsi="Arial" w:cs="Times New Roman"/>
      <w:bCs/>
      <w:szCs w:val="24"/>
    </w:rPr>
  </w:style>
  <w:style w:type="paragraph" w:customStyle="1" w:styleId="092F07C163904D75B4B8305EF23A6961">
    <w:name w:val="092F07C163904D75B4B8305EF23A6961"/>
    <w:rsid w:val="00DF4071"/>
    <w:pPr>
      <w:spacing w:before="60" w:after="60" w:line="240" w:lineRule="auto"/>
    </w:pPr>
    <w:rPr>
      <w:rFonts w:ascii="Arial" w:eastAsia="Times New Roman" w:hAnsi="Arial" w:cs="Times New Roman"/>
      <w:bCs/>
      <w:szCs w:val="24"/>
    </w:rPr>
  </w:style>
  <w:style w:type="paragraph" w:customStyle="1" w:styleId="5DFB29468C28479C9BC785AE831F1F89">
    <w:name w:val="5DFB29468C28479C9BC785AE831F1F89"/>
    <w:rsid w:val="00DF4071"/>
    <w:pPr>
      <w:spacing w:before="60" w:after="60" w:line="240" w:lineRule="auto"/>
    </w:pPr>
    <w:rPr>
      <w:rFonts w:ascii="Arial" w:eastAsia="Times New Roman" w:hAnsi="Arial" w:cs="Times New Roman"/>
      <w:bCs/>
      <w:szCs w:val="24"/>
    </w:rPr>
  </w:style>
  <w:style w:type="paragraph" w:customStyle="1" w:styleId="5E8A47E9BEFA4904A474E93C0529260F">
    <w:name w:val="5E8A47E9BEFA4904A474E93C0529260F"/>
    <w:rsid w:val="00DF4071"/>
    <w:pPr>
      <w:spacing w:before="60" w:after="60" w:line="240" w:lineRule="auto"/>
    </w:pPr>
    <w:rPr>
      <w:rFonts w:ascii="Arial" w:eastAsia="Times New Roman" w:hAnsi="Arial" w:cs="Times New Roman"/>
      <w:bCs/>
      <w:szCs w:val="24"/>
    </w:rPr>
  </w:style>
  <w:style w:type="paragraph" w:customStyle="1" w:styleId="CD4A401A0ABC41E9B469F88745309AFB">
    <w:name w:val="CD4A401A0ABC41E9B469F88745309AFB"/>
    <w:rsid w:val="00DF4071"/>
    <w:pPr>
      <w:spacing w:before="60" w:after="60" w:line="240" w:lineRule="auto"/>
    </w:pPr>
    <w:rPr>
      <w:rFonts w:ascii="Arial" w:eastAsia="Times New Roman" w:hAnsi="Arial" w:cs="Times New Roman"/>
      <w:bCs/>
      <w:szCs w:val="24"/>
    </w:rPr>
  </w:style>
  <w:style w:type="paragraph" w:customStyle="1" w:styleId="242E118C105B44B3BEC6008F10434D1C">
    <w:name w:val="242E118C105B44B3BEC6008F10434D1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4914E34C4EB4E049DDBA22A070A48EA">
    <w:name w:val="94914E34C4EB4E049DDBA22A070A48E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57029EAE5E243B0995937E5E5ADDD51">
    <w:name w:val="657029EAE5E243B0995937E5E5ADDD5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B837CE6D32A482BA120DE955BBF5802">
    <w:name w:val="BB837CE6D32A482BA120DE955BBF580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BC214986B8F48D198D634695B22D94F">
    <w:name w:val="0BC214986B8F48D198D634695B22D94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D2D79F0519D48678F4A2DE810973931">
    <w:name w:val="ED2D79F0519D48678F4A2DE81097393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3EE5ADFFED94EF5B2B0312696323AB5">
    <w:name w:val="D3EE5ADFFED94EF5B2B0312696323AB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7C7680579EE41B582997CA874C36EA5">
    <w:name w:val="77C7680579EE41B582997CA874C36EA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E6F67D850448CC84702F0BAC5C2DCD">
    <w:name w:val="92E6F67D850448CC84702F0BAC5C2DC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0CCA7CBBC0A4A8EB85BB42AC334BCBC">
    <w:name w:val="A0CCA7CBBC0A4A8EB85BB42AC334BCB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3610AD425574C61855B9AD0B0176A84">
    <w:name w:val="23610AD425574C61855B9AD0B0176A8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CCC6186348845BF9AAB0285FDE67603">
    <w:name w:val="6CCC6186348845BF9AAB0285FDE6760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F6D03A5289E46DAA9DA8562E9375564">
    <w:name w:val="EF6D03A5289E46DAA9DA8562E937556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DFC8A2474D344EA8FAAD4BC54B14282">
    <w:name w:val="DDFC8A2474D344EA8FAAD4BC54B1428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C26EC0FB6A544BE90FFBC6C7C3ABDD5">
    <w:name w:val="DC26EC0FB6A544BE90FFBC6C7C3ABDD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848B8DEF35C4D2DBAB3E224D5671F54">
    <w:name w:val="1848B8DEF35C4D2DBAB3E224D5671F5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044AE6B597E4A1787129DBCC33F7C3C">
    <w:name w:val="F044AE6B597E4A1787129DBCC33F7C3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BDC576E97504229BA89B58A0E932BE6">
    <w:name w:val="ABDC576E97504229BA89B58A0E932BE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DBC871F216D413BAE35A3511A869279">
    <w:name w:val="6DBC871F216D413BAE35A3511A86927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173CB8412304E52A5E9D2349A7E02B5">
    <w:name w:val="4173CB8412304E52A5E9D2349A7E02B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000F7DB1814A17B915C0817D408F71">
    <w:name w:val="F3000F7DB1814A17B915C0817D408F7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81E84CC04684118A7C6E4C524D7358E">
    <w:name w:val="481E84CC04684118A7C6E4C524D7358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A2268BBCF4E4AA7AA0354FCF3DAE935">
    <w:name w:val="3A2268BBCF4E4AA7AA0354FCF3DAE93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D5F4C7DECF84543B29167686A8B3D0C">
    <w:name w:val="AD5F4C7DECF84543B29167686A8B3D0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31C2BD895254DF69F33BF1A9B0AB80B">
    <w:name w:val="531C2BD895254DF69F33BF1A9B0AB80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CC5E892445749A98973878F30B8CCF6">
    <w:name w:val="ECC5E892445749A98973878F30B8CCF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7C92A537EF44318B2791720DE0036B5">
    <w:name w:val="07C92A537EF44318B2791720DE0036B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BCE2EF5CD49434B8A9E5CDA8C5ED62E">
    <w:name w:val="CBCE2EF5CD49434B8A9E5CDA8C5ED62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1D5641DB7764AB29AD3963ACF58FCC1">
    <w:name w:val="B1D5641DB7764AB29AD3963ACF58FCC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9E59B982DFD4FE7BC7B6848DBEDF337">
    <w:name w:val="19E59B982DFD4FE7BC7B6848DBEDF33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5870E1C014F46C2B86AB007358AA52F">
    <w:name w:val="25870E1C014F46C2B86AB007358AA52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C0578EC84654BEE8847DD68BCCE6DDC">
    <w:name w:val="0C0578EC84654BEE8847DD68BCCE6DD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A857C380F0B4AF5861A4146DC74ACDC">
    <w:name w:val="DA857C380F0B4AF5861A4146DC74ACD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1F7207798644BC2B9B50A132625079A">
    <w:name w:val="D1F7207798644BC2B9B50A132625079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5E136C54714D0698809B82423E278C">
    <w:name w:val="245E136C54714D0698809B82423E278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BE61584EF3243CB87258F606BA5422C">
    <w:name w:val="ABE61584EF3243CB87258F606BA5422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41ED2DC45DA47EEBC351BC71527535D">
    <w:name w:val="141ED2DC45DA47EEBC351BC71527535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D0BDB7FC7D647C0BACBB8D039F9A074">
    <w:name w:val="FD0BDB7FC7D647C0BACBB8D039F9A07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C04C847AC5441C8F17FBC8B2782EA6">
    <w:name w:val="92C04C847AC5441C8F17FBC8B2782EA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CA32C2890604126B0105803D23D5EA9">
    <w:name w:val="ACA32C2890604126B0105803D23D5EA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5A7BB5699FB42858F366C6675633020">
    <w:name w:val="F5A7BB5699FB42858F366C667563302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C94E606F2064C49B483ADBFAE2F5E7C">
    <w:name w:val="2C94E606F2064C49B483ADBFAE2F5E7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F73E249BD054B08B35BEE3A37FFBD99">
    <w:name w:val="2F73E249BD054B08B35BEE3A37FFBD99"/>
    <w:rsid w:val="00DF4071"/>
    <w:pPr>
      <w:spacing w:before="60" w:after="60" w:line="240" w:lineRule="auto"/>
    </w:pPr>
    <w:rPr>
      <w:rFonts w:ascii="Arial" w:eastAsia="Times New Roman" w:hAnsi="Arial" w:cs="Times New Roman"/>
      <w:bCs/>
      <w:szCs w:val="24"/>
    </w:rPr>
  </w:style>
  <w:style w:type="paragraph" w:customStyle="1" w:styleId="E3EA20FF782E47A3BB2EB5C1E3B2F783">
    <w:name w:val="E3EA20FF782E47A3BB2EB5C1E3B2F783"/>
    <w:rsid w:val="00DF4071"/>
    <w:pPr>
      <w:spacing w:before="60" w:after="60" w:line="240" w:lineRule="auto"/>
    </w:pPr>
    <w:rPr>
      <w:rFonts w:ascii="Arial" w:eastAsia="Times New Roman" w:hAnsi="Arial" w:cs="Times New Roman"/>
      <w:bCs/>
      <w:szCs w:val="24"/>
    </w:rPr>
  </w:style>
  <w:style w:type="paragraph" w:customStyle="1" w:styleId="B20687DA9EA54F4F98096992ED9F8683">
    <w:name w:val="B20687DA9EA54F4F98096992ED9F8683"/>
    <w:rsid w:val="00DF4071"/>
    <w:pPr>
      <w:spacing w:before="60" w:after="60" w:line="240" w:lineRule="auto"/>
    </w:pPr>
    <w:rPr>
      <w:rFonts w:ascii="Arial" w:eastAsia="Times New Roman" w:hAnsi="Arial" w:cs="Times New Roman"/>
      <w:bCs/>
      <w:szCs w:val="24"/>
    </w:rPr>
  </w:style>
  <w:style w:type="paragraph" w:customStyle="1" w:styleId="D74B1AF688B6464DAE13ABCDE2BD4D9F">
    <w:name w:val="D74B1AF688B6464DAE13ABCDE2BD4D9F"/>
    <w:rsid w:val="00DF4071"/>
    <w:pPr>
      <w:spacing w:before="60" w:after="60" w:line="240" w:lineRule="auto"/>
    </w:pPr>
    <w:rPr>
      <w:rFonts w:ascii="Arial" w:eastAsia="Times New Roman" w:hAnsi="Arial" w:cs="Times New Roman"/>
      <w:bCs/>
      <w:szCs w:val="24"/>
    </w:rPr>
  </w:style>
  <w:style w:type="paragraph" w:customStyle="1" w:styleId="845BA1078F3349D58BC767F33F2E3023">
    <w:name w:val="845BA1078F3349D58BC767F33F2E3023"/>
    <w:rsid w:val="00DF4071"/>
    <w:pPr>
      <w:spacing w:before="60" w:after="60" w:line="240" w:lineRule="auto"/>
    </w:pPr>
    <w:rPr>
      <w:rFonts w:ascii="Arial" w:eastAsia="Times New Roman" w:hAnsi="Arial" w:cs="Times New Roman"/>
      <w:bCs/>
      <w:szCs w:val="24"/>
    </w:rPr>
  </w:style>
  <w:style w:type="paragraph" w:customStyle="1" w:styleId="19F0C5C502FF45FC8699FA4EC11D7826">
    <w:name w:val="19F0C5C502FF45FC8699FA4EC11D7826"/>
    <w:rsid w:val="00DF4071"/>
    <w:pPr>
      <w:spacing w:before="60" w:after="60" w:line="240" w:lineRule="auto"/>
    </w:pPr>
    <w:rPr>
      <w:rFonts w:ascii="Arial" w:eastAsia="Times New Roman" w:hAnsi="Arial" w:cs="Times New Roman"/>
      <w:bCs/>
      <w:szCs w:val="24"/>
    </w:rPr>
  </w:style>
  <w:style w:type="paragraph" w:customStyle="1" w:styleId="F1AD41BD3BAF42A58EFA444A8E6D0BCE">
    <w:name w:val="F1AD41BD3BAF42A58EFA444A8E6D0BCE"/>
    <w:rsid w:val="00DF4071"/>
    <w:pPr>
      <w:spacing w:before="60" w:after="60" w:line="240" w:lineRule="auto"/>
    </w:pPr>
    <w:rPr>
      <w:rFonts w:ascii="Arial" w:eastAsia="Times New Roman" w:hAnsi="Arial" w:cs="Times New Roman"/>
      <w:bCs/>
      <w:szCs w:val="24"/>
    </w:rPr>
  </w:style>
  <w:style w:type="paragraph" w:customStyle="1" w:styleId="772BE9F818BE4732B26E244F3E7E9724">
    <w:name w:val="772BE9F818BE4732B26E244F3E7E9724"/>
    <w:rsid w:val="00DF4071"/>
    <w:pPr>
      <w:spacing w:before="60" w:after="60" w:line="240" w:lineRule="auto"/>
    </w:pPr>
    <w:rPr>
      <w:rFonts w:ascii="Arial" w:eastAsia="Times New Roman" w:hAnsi="Arial" w:cs="Times New Roman"/>
      <w:bCs/>
      <w:szCs w:val="24"/>
    </w:rPr>
  </w:style>
  <w:style w:type="paragraph" w:customStyle="1" w:styleId="1C6E2A76754F4E4A9D9F1C6E740285D0">
    <w:name w:val="1C6E2A76754F4E4A9D9F1C6E740285D0"/>
    <w:rsid w:val="00DF4071"/>
    <w:pPr>
      <w:spacing w:before="60" w:after="60" w:line="240" w:lineRule="auto"/>
    </w:pPr>
    <w:rPr>
      <w:rFonts w:ascii="Arial" w:eastAsia="Times New Roman" w:hAnsi="Arial" w:cs="Times New Roman"/>
      <w:bCs/>
      <w:szCs w:val="24"/>
    </w:rPr>
  </w:style>
  <w:style w:type="paragraph" w:customStyle="1" w:styleId="99B7C914B2534694ABB889206CEB37D4">
    <w:name w:val="99B7C914B2534694ABB889206CEB37D4"/>
    <w:rsid w:val="00DF4071"/>
    <w:pPr>
      <w:spacing w:before="60" w:after="60" w:line="240" w:lineRule="auto"/>
    </w:pPr>
    <w:rPr>
      <w:rFonts w:ascii="Arial" w:eastAsia="Times New Roman" w:hAnsi="Arial" w:cs="Times New Roman"/>
      <w:bCs/>
      <w:szCs w:val="24"/>
    </w:rPr>
  </w:style>
  <w:style w:type="paragraph" w:customStyle="1" w:styleId="2ED6AC43FC2E4021A2A728EC38412E73">
    <w:name w:val="2ED6AC43FC2E4021A2A728EC38412E73"/>
    <w:rsid w:val="00DF4071"/>
    <w:pPr>
      <w:spacing w:before="60" w:after="60" w:line="240" w:lineRule="auto"/>
    </w:pPr>
    <w:rPr>
      <w:rFonts w:ascii="Arial" w:eastAsia="Times New Roman" w:hAnsi="Arial" w:cs="Times New Roman"/>
      <w:bCs/>
      <w:szCs w:val="24"/>
    </w:rPr>
  </w:style>
  <w:style w:type="paragraph" w:customStyle="1" w:styleId="90D177FFBAC64580BDC6582CD8AC4702">
    <w:name w:val="90D177FFBAC64580BDC6582CD8AC4702"/>
    <w:rsid w:val="00DF4071"/>
    <w:pPr>
      <w:spacing w:before="60" w:after="60" w:line="240" w:lineRule="auto"/>
    </w:pPr>
    <w:rPr>
      <w:rFonts w:ascii="Arial" w:eastAsia="Times New Roman" w:hAnsi="Arial" w:cs="Times New Roman"/>
      <w:bCs/>
      <w:szCs w:val="24"/>
    </w:rPr>
  </w:style>
  <w:style w:type="paragraph" w:customStyle="1" w:styleId="CEC8B751D62640DD8282650C7F69A83D">
    <w:name w:val="CEC8B751D62640DD8282650C7F69A83D"/>
    <w:rsid w:val="00DF4071"/>
    <w:pPr>
      <w:spacing w:before="60" w:after="60" w:line="240" w:lineRule="auto"/>
    </w:pPr>
    <w:rPr>
      <w:rFonts w:ascii="Arial" w:eastAsia="Times New Roman" w:hAnsi="Arial" w:cs="Times New Roman"/>
      <w:bCs/>
      <w:szCs w:val="24"/>
    </w:rPr>
  </w:style>
  <w:style w:type="paragraph" w:customStyle="1" w:styleId="78E6FD77824F4D29B11D11E99E26C4D3">
    <w:name w:val="78E6FD77824F4D29B11D11E99E26C4D3"/>
    <w:rsid w:val="00DF4071"/>
    <w:pPr>
      <w:spacing w:before="60" w:after="60" w:line="240" w:lineRule="auto"/>
    </w:pPr>
    <w:rPr>
      <w:rFonts w:ascii="Arial" w:eastAsia="Times New Roman" w:hAnsi="Arial" w:cs="Times New Roman"/>
      <w:bCs/>
      <w:szCs w:val="24"/>
    </w:rPr>
  </w:style>
  <w:style w:type="paragraph" w:customStyle="1" w:styleId="4F9DAA0EA0EF40C49DC9495982562C99">
    <w:name w:val="4F9DAA0EA0EF40C49DC9495982562C99"/>
    <w:rsid w:val="00DF4071"/>
    <w:pPr>
      <w:spacing w:before="60" w:after="60" w:line="240" w:lineRule="auto"/>
    </w:pPr>
    <w:rPr>
      <w:rFonts w:ascii="Arial" w:eastAsia="Times New Roman" w:hAnsi="Arial" w:cs="Times New Roman"/>
      <w:bCs/>
      <w:szCs w:val="24"/>
    </w:rPr>
  </w:style>
  <w:style w:type="paragraph" w:customStyle="1" w:styleId="1E084D98AF2040DCAF94DBAA7231A937">
    <w:name w:val="1E084D98AF2040DCAF94DBAA7231A937"/>
    <w:rsid w:val="00DF4071"/>
    <w:pPr>
      <w:spacing w:before="60" w:after="60" w:line="240" w:lineRule="auto"/>
    </w:pPr>
    <w:rPr>
      <w:rFonts w:ascii="Arial" w:eastAsia="Times New Roman" w:hAnsi="Arial" w:cs="Times New Roman"/>
      <w:bCs/>
      <w:szCs w:val="24"/>
    </w:rPr>
  </w:style>
  <w:style w:type="paragraph" w:customStyle="1" w:styleId="47FAE906C79547D3947229B7CA72D6B2">
    <w:name w:val="47FAE906C79547D3947229B7CA72D6B2"/>
    <w:rsid w:val="00DF4071"/>
    <w:pPr>
      <w:spacing w:before="60" w:after="60" w:line="240" w:lineRule="auto"/>
    </w:pPr>
    <w:rPr>
      <w:rFonts w:ascii="Arial" w:eastAsia="Times New Roman" w:hAnsi="Arial" w:cs="Times New Roman"/>
      <w:bCs/>
      <w:szCs w:val="24"/>
    </w:rPr>
  </w:style>
  <w:style w:type="paragraph" w:customStyle="1" w:styleId="B6573E955FBB493C941D463B5C7894F0">
    <w:name w:val="B6573E955FBB493C941D463B5C7894F0"/>
    <w:rsid w:val="00DF4071"/>
    <w:pPr>
      <w:spacing w:before="60" w:after="60" w:line="240" w:lineRule="auto"/>
    </w:pPr>
    <w:rPr>
      <w:rFonts w:ascii="Arial" w:eastAsia="Times New Roman" w:hAnsi="Arial" w:cs="Times New Roman"/>
      <w:bCs/>
      <w:szCs w:val="24"/>
    </w:rPr>
  </w:style>
  <w:style w:type="paragraph" w:customStyle="1" w:styleId="9DAEA0549A084639BEC2965B7EDDE9CE">
    <w:name w:val="9DAEA0549A084639BEC2965B7EDDE9CE"/>
    <w:rsid w:val="00DF4071"/>
    <w:pPr>
      <w:spacing w:before="60" w:after="60" w:line="240" w:lineRule="auto"/>
    </w:pPr>
    <w:rPr>
      <w:rFonts w:ascii="Arial" w:eastAsia="Times New Roman" w:hAnsi="Arial" w:cs="Times New Roman"/>
      <w:bCs/>
      <w:szCs w:val="24"/>
    </w:rPr>
  </w:style>
  <w:style w:type="paragraph" w:customStyle="1" w:styleId="57E152C6DDA649058C8E0207FBCDD0F4">
    <w:name w:val="57E152C6DDA649058C8E0207FBCDD0F4"/>
    <w:rsid w:val="00DF4071"/>
    <w:pPr>
      <w:spacing w:before="60" w:after="60" w:line="240" w:lineRule="auto"/>
    </w:pPr>
    <w:rPr>
      <w:rFonts w:ascii="Arial" w:eastAsia="Times New Roman" w:hAnsi="Arial" w:cs="Times New Roman"/>
      <w:bCs/>
      <w:szCs w:val="24"/>
    </w:rPr>
  </w:style>
  <w:style w:type="paragraph" w:customStyle="1" w:styleId="854E4B20AC92428A80CB625238652B04">
    <w:name w:val="854E4B20AC92428A80CB625238652B04"/>
    <w:rsid w:val="00DF4071"/>
    <w:pPr>
      <w:spacing w:before="60" w:after="60" w:line="240" w:lineRule="auto"/>
    </w:pPr>
    <w:rPr>
      <w:rFonts w:ascii="Arial" w:eastAsia="Times New Roman" w:hAnsi="Arial" w:cs="Times New Roman"/>
      <w:bCs/>
      <w:szCs w:val="24"/>
    </w:rPr>
  </w:style>
  <w:style w:type="paragraph" w:customStyle="1" w:styleId="D11D89DEC0CC4C7AB1E0A6237C8681A5">
    <w:name w:val="D11D89DEC0CC4C7AB1E0A6237C8681A5"/>
    <w:rsid w:val="00DF4071"/>
    <w:pPr>
      <w:spacing w:before="60" w:after="60" w:line="240" w:lineRule="auto"/>
    </w:pPr>
    <w:rPr>
      <w:rFonts w:ascii="Arial" w:eastAsia="Times New Roman" w:hAnsi="Arial" w:cs="Times New Roman"/>
      <w:bCs/>
      <w:szCs w:val="24"/>
    </w:rPr>
  </w:style>
  <w:style w:type="paragraph" w:customStyle="1" w:styleId="C11F9DB1611A46CE82AEA7BE82916D35">
    <w:name w:val="C11F9DB1611A46CE82AEA7BE82916D35"/>
    <w:rsid w:val="00DF4071"/>
    <w:pPr>
      <w:spacing w:before="60" w:after="60" w:line="240" w:lineRule="auto"/>
    </w:pPr>
    <w:rPr>
      <w:rFonts w:ascii="Arial" w:eastAsia="Times New Roman" w:hAnsi="Arial" w:cs="Times New Roman"/>
      <w:bCs/>
      <w:szCs w:val="24"/>
    </w:rPr>
  </w:style>
  <w:style w:type="paragraph" w:customStyle="1" w:styleId="8D17C67E566245949DCC21567824A5FF">
    <w:name w:val="8D17C67E566245949DCC21567824A5FF"/>
    <w:rsid w:val="00DF4071"/>
    <w:pPr>
      <w:spacing w:before="60" w:after="60" w:line="240" w:lineRule="auto"/>
    </w:pPr>
    <w:rPr>
      <w:rFonts w:ascii="Arial" w:eastAsia="Times New Roman" w:hAnsi="Arial" w:cs="Times New Roman"/>
      <w:bCs/>
      <w:szCs w:val="24"/>
    </w:rPr>
  </w:style>
  <w:style w:type="paragraph" w:customStyle="1" w:styleId="32ED824EAB8F44209B473303C8A9680D">
    <w:name w:val="32ED824EAB8F44209B473303C8A9680D"/>
    <w:rsid w:val="00DF4071"/>
    <w:pPr>
      <w:spacing w:before="60" w:after="60" w:line="240" w:lineRule="auto"/>
    </w:pPr>
    <w:rPr>
      <w:rFonts w:ascii="Arial" w:eastAsia="Times New Roman" w:hAnsi="Arial" w:cs="Times New Roman"/>
      <w:bCs/>
      <w:szCs w:val="24"/>
    </w:rPr>
  </w:style>
  <w:style w:type="paragraph" w:customStyle="1" w:styleId="CB518D85633348D18FD007AE14F700D0">
    <w:name w:val="CB518D85633348D18FD007AE14F700D0"/>
    <w:rsid w:val="00DF4071"/>
    <w:pPr>
      <w:spacing w:before="60" w:after="60" w:line="240" w:lineRule="auto"/>
    </w:pPr>
    <w:rPr>
      <w:rFonts w:ascii="Arial" w:eastAsia="Times New Roman" w:hAnsi="Arial" w:cs="Times New Roman"/>
      <w:bCs/>
      <w:szCs w:val="24"/>
    </w:rPr>
  </w:style>
  <w:style w:type="paragraph" w:customStyle="1" w:styleId="405612F47D3545A58E37AA38C1C3FCA4">
    <w:name w:val="405612F47D3545A58E37AA38C1C3FCA4"/>
    <w:rsid w:val="00DF4071"/>
    <w:pPr>
      <w:spacing w:before="60" w:after="60" w:line="240" w:lineRule="auto"/>
    </w:pPr>
    <w:rPr>
      <w:rFonts w:ascii="Arial" w:eastAsia="Times New Roman" w:hAnsi="Arial" w:cs="Times New Roman"/>
      <w:bCs/>
      <w:szCs w:val="24"/>
    </w:rPr>
  </w:style>
  <w:style w:type="paragraph" w:customStyle="1" w:styleId="D38B1E75EEDB4FBF9CDCB1DDEE0D9CCA">
    <w:name w:val="D38B1E75EEDB4FBF9CDCB1DDEE0D9CCA"/>
    <w:rsid w:val="00DF4071"/>
    <w:pPr>
      <w:spacing w:before="60" w:after="60" w:line="240" w:lineRule="auto"/>
    </w:pPr>
    <w:rPr>
      <w:rFonts w:ascii="Arial" w:eastAsia="Times New Roman" w:hAnsi="Arial" w:cs="Times New Roman"/>
      <w:bCs/>
      <w:szCs w:val="24"/>
    </w:rPr>
  </w:style>
  <w:style w:type="paragraph" w:customStyle="1" w:styleId="49FB7E11F3D94F139FBD0CECA1C0CF47">
    <w:name w:val="49FB7E11F3D94F139FBD0CECA1C0CF47"/>
    <w:rsid w:val="00DF4071"/>
    <w:pPr>
      <w:spacing w:before="60" w:after="60" w:line="240" w:lineRule="auto"/>
    </w:pPr>
    <w:rPr>
      <w:rFonts w:ascii="Arial" w:eastAsia="Times New Roman" w:hAnsi="Arial" w:cs="Times New Roman"/>
      <w:bCs/>
      <w:szCs w:val="24"/>
    </w:rPr>
  </w:style>
  <w:style w:type="paragraph" w:customStyle="1" w:styleId="F735B6F4774A41D794A8B9813B93B93A">
    <w:name w:val="F735B6F4774A41D794A8B9813B93B93A"/>
    <w:rsid w:val="00DF4071"/>
    <w:pPr>
      <w:spacing w:before="60" w:after="60" w:line="240" w:lineRule="auto"/>
    </w:pPr>
    <w:rPr>
      <w:rFonts w:ascii="Arial" w:eastAsia="Times New Roman" w:hAnsi="Arial" w:cs="Times New Roman"/>
      <w:bCs/>
      <w:szCs w:val="24"/>
    </w:rPr>
  </w:style>
  <w:style w:type="paragraph" w:customStyle="1" w:styleId="7F93402F1C834CE881030854B1AE7415">
    <w:name w:val="7F93402F1C834CE881030854B1AE7415"/>
    <w:rsid w:val="00DF4071"/>
    <w:pPr>
      <w:spacing w:before="60" w:after="60" w:line="240" w:lineRule="auto"/>
    </w:pPr>
    <w:rPr>
      <w:rFonts w:ascii="Arial" w:eastAsia="Times New Roman" w:hAnsi="Arial" w:cs="Times New Roman"/>
      <w:bCs/>
      <w:szCs w:val="24"/>
    </w:rPr>
  </w:style>
  <w:style w:type="paragraph" w:customStyle="1" w:styleId="6F887AA19C204B0B9CEEADF10205533E">
    <w:name w:val="6F887AA19C204B0B9CEEADF10205533E"/>
    <w:rsid w:val="00DF4071"/>
    <w:pPr>
      <w:spacing w:before="60" w:after="60" w:line="240" w:lineRule="auto"/>
    </w:pPr>
    <w:rPr>
      <w:rFonts w:ascii="Arial" w:eastAsia="Times New Roman" w:hAnsi="Arial" w:cs="Times New Roman"/>
      <w:bCs/>
      <w:szCs w:val="24"/>
    </w:rPr>
  </w:style>
  <w:style w:type="paragraph" w:customStyle="1" w:styleId="72534B8316354D0F95FF5C24DEFCA12E">
    <w:name w:val="72534B8316354D0F95FF5C24DEFCA12E"/>
    <w:rsid w:val="00DF4071"/>
    <w:pPr>
      <w:spacing w:before="60" w:after="60" w:line="240" w:lineRule="auto"/>
    </w:pPr>
    <w:rPr>
      <w:rFonts w:ascii="Arial" w:eastAsia="Times New Roman" w:hAnsi="Arial" w:cs="Times New Roman"/>
      <w:bCs/>
      <w:szCs w:val="24"/>
    </w:rPr>
  </w:style>
  <w:style w:type="paragraph" w:customStyle="1" w:styleId="324CEF6BD7A0449EA97290F6222DF87B">
    <w:name w:val="324CEF6BD7A0449EA97290F6222DF87B"/>
    <w:rsid w:val="00DF4071"/>
    <w:pPr>
      <w:spacing w:before="60" w:after="60" w:line="240" w:lineRule="auto"/>
    </w:pPr>
    <w:rPr>
      <w:rFonts w:ascii="Arial" w:eastAsia="Times New Roman" w:hAnsi="Arial" w:cs="Times New Roman"/>
      <w:bCs/>
      <w:szCs w:val="24"/>
    </w:rPr>
  </w:style>
  <w:style w:type="paragraph" w:customStyle="1" w:styleId="BD242AE743514D98A149C56E31657181">
    <w:name w:val="BD242AE743514D98A149C56E31657181"/>
    <w:rsid w:val="00DF4071"/>
    <w:pPr>
      <w:spacing w:before="60" w:after="60" w:line="240" w:lineRule="auto"/>
    </w:pPr>
    <w:rPr>
      <w:rFonts w:ascii="Arial" w:eastAsia="Times New Roman" w:hAnsi="Arial" w:cs="Times New Roman"/>
      <w:bCs/>
      <w:szCs w:val="24"/>
    </w:rPr>
  </w:style>
  <w:style w:type="paragraph" w:customStyle="1" w:styleId="5AF056182C28450F9C51545AD3BFE339">
    <w:name w:val="5AF056182C28450F9C51545AD3BFE339"/>
    <w:rsid w:val="00DF4071"/>
    <w:pPr>
      <w:spacing w:before="60" w:after="60" w:line="240" w:lineRule="auto"/>
    </w:pPr>
    <w:rPr>
      <w:rFonts w:ascii="Arial" w:eastAsia="Times New Roman" w:hAnsi="Arial" w:cs="Times New Roman"/>
      <w:bCs/>
      <w:szCs w:val="24"/>
    </w:rPr>
  </w:style>
  <w:style w:type="paragraph" w:customStyle="1" w:styleId="E21C5E146DEE4980B173759F0365B41C">
    <w:name w:val="E21C5E146DEE4980B173759F0365B41C"/>
    <w:rsid w:val="00DF4071"/>
    <w:pPr>
      <w:spacing w:before="60" w:after="60" w:line="240" w:lineRule="auto"/>
    </w:pPr>
    <w:rPr>
      <w:rFonts w:ascii="Arial" w:eastAsia="Times New Roman" w:hAnsi="Arial" w:cs="Times New Roman"/>
      <w:bCs/>
      <w:szCs w:val="24"/>
    </w:rPr>
  </w:style>
  <w:style w:type="paragraph" w:customStyle="1" w:styleId="B95CCEC4286B48408204DB2D3C752EAE">
    <w:name w:val="B95CCEC4286B48408204DB2D3C752EAE"/>
    <w:rsid w:val="00DF4071"/>
    <w:pPr>
      <w:spacing w:before="60" w:after="60" w:line="240" w:lineRule="auto"/>
    </w:pPr>
    <w:rPr>
      <w:rFonts w:ascii="Arial" w:eastAsia="Times New Roman" w:hAnsi="Arial" w:cs="Times New Roman"/>
      <w:bCs/>
      <w:szCs w:val="24"/>
    </w:rPr>
  </w:style>
  <w:style w:type="paragraph" w:customStyle="1" w:styleId="DD67A3599F3A4EF5A7AA5C4174F5C11D">
    <w:name w:val="DD67A3599F3A4EF5A7AA5C4174F5C11D"/>
    <w:rsid w:val="00DF4071"/>
    <w:pPr>
      <w:spacing w:before="60" w:after="60" w:line="240" w:lineRule="auto"/>
    </w:pPr>
    <w:rPr>
      <w:rFonts w:ascii="Arial" w:eastAsia="Times New Roman" w:hAnsi="Arial" w:cs="Times New Roman"/>
      <w:bCs/>
      <w:szCs w:val="24"/>
    </w:rPr>
  </w:style>
  <w:style w:type="paragraph" w:customStyle="1" w:styleId="53E89624EF5545A381152472D40DD0E9">
    <w:name w:val="53E89624EF5545A381152472D40DD0E9"/>
    <w:rsid w:val="00DF4071"/>
    <w:pPr>
      <w:spacing w:before="60" w:after="60" w:line="240" w:lineRule="auto"/>
    </w:pPr>
    <w:rPr>
      <w:rFonts w:ascii="Arial" w:eastAsia="Times New Roman" w:hAnsi="Arial" w:cs="Times New Roman"/>
      <w:bCs/>
      <w:szCs w:val="24"/>
    </w:rPr>
  </w:style>
  <w:style w:type="paragraph" w:customStyle="1" w:styleId="5434890B6EE640A59AA28FFB0A2A61FE">
    <w:name w:val="5434890B6EE640A59AA28FFB0A2A61FE"/>
    <w:rsid w:val="00DF4071"/>
    <w:pPr>
      <w:spacing w:before="60" w:after="60" w:line="240" w:lineRule="auto"/>
    </w:pPr>
    <w:rPr>
      <w:rFonts w:ascii="Arial" w:eastAsia="Times New Roman" w:hAnsi="Arial" w:cs="Times New Roman"/>
      <w:bCs/>
      <w:szCs w:val="24"/>
    </w:rPr>
  </w:style>
  <w:style w:type="paragraph" w:customStyle="1" w:styleId="DFA51D377D85454397B9BD6E830CD030">
    <w:name w:val="DFA51D377D85454397B9BD6E830CD030"/>
    <w:rsid w:val="00DF4071"/>
    <w:pPr>
      <w:spacing w:before="60" w:after="60" w:line="240" w:lineRule="auto"/>
    </w:pPr>
    <w:rPr>
      <w:rFonts w:ascii="Arial" w:eastAsia="Times New Roman" w:hAnsi="Arial" w:cs="Times New Roman"/>
      <w:bCs/>
      <w:szCs w:val="24"/>
    </w:rPr>
  </w:style>
  <w:style w:type="paragraph" w:customStyle="1" w:styleId="DEC6AF3B018747EBBD945208287A1189">
    <w:name w:val="DEC6AF3B018747EBBD945208287A1189"/>
    <w:rsid w:val="00DF4071"/>
    <w:pPr>
      <w:spacing w:before="60" w:after="60" w:line="240" w:lineRule="auto"/>
    </w:pPr>
    <w:rPr>
      <w:rFonts w:ascii="Arial" w:eastAsia="Times New Roman" w:hAnsi="Arial" w:cs="Times New Roman"/>
      <w:bCs/>
      <w:szCs w:val="24"/>
    </w:rPr>
  </w:style>
  <w:style w:type="paragraph" w:customStyle="1" w:styleId="4A870DB612FA41E5A35B551BBC0B55B7">
    <w:name w:val="4A870DB612FA41E5A35B551BBC0B55B7"/>
    <w:rsid w:val="00DF4071"/>
    <w:pPr>
      <w:spacing w:before="60" w:after="60" w:line="240" w:lineRule="auto"/>
    </w:pPr>
    <w:rPr>
      <w:rFonts w:ascii="Arial" w:eastAsia="Times New Roman" w:hAnsi="Arial" w:cs="Times New Roman"/>
      <w:bCs/>
      <w:szCs w:val="24"/>
    </w:rPr>
  </w:style>
  <w:style w:type="paragraph" w:customStyle="1" w:styleId="228791EDF95847799172A075B5BB9783">
    <w:name w:val="228791EDF95847799172A075B5BB9783"/>
    <w:rsid w:val="00DF4071"/>
    <w:pPr>
      <w:spacing w:before="60" w:after="60" w:line="240" w:lineRule="auto"/>
    </w:pPr>
    <w:rPr>
      <w:rFonts w:ascii="Arial" w:eastAsia="Times New Roman" w:hAnsi="Arial" w:cs="Times New Roman"/>
      <w:bCs/>
      <w:szCs w:val="24"/>
    </w:rPr>
  </w:style>
  <w:style w:type="paragraph" w:customStyle="1" w:styleId="A31CFD877E3D4BA2A22A4781A8EA22E5">
    <w:name w:val="A31CFD877E3D4BA2A22A4781A8EA22E5"/>
    <w:rsid w:val="00DF4071"/>
    <w:pPr>
      <w:spacing w:before="60" w:after="60" w:line="240" w:lineRule="auto"/>
    </w:pPr>
    <w:rPr>
      <w:rFonts w:ascii="Arial" w:eastAsia="Times New Roman" w:hAnsi="Arial" w:cs="Times New Roman"/>
      <w:bCs/>
      <w:szCs w:val="24"/>
    </w:rPr>
  </w:style>
  <w:style w:type="paragraph" w:customStyle="1" w:styleId="FC812A898ACB4587862DCD805FEAB555">
    <w:name w:val="FC812A898ACB4587862DCD805FEAB555"/>
    <w:rsid w:val="00DF4071"/>
    <w:pPr>
      <w:spacing w:before="60" w:after="60" w:line="240" w:lineRule="auto"/>
    </w:pPr>
    <w:rPr>
      <w:rFonts w:ascii="Arial" w:eastAsia="Times New Roman" w:hAnsi="Arial" w:cs="Times New Roman"/>
      <w:bCs/>
      <w:szCs w:val="24"/>
    </w:rPr>
  </w:style>
  <w:style w:type="paragraph" w:customStyle="1" w:styleId="43036977ED904D92BDD87C3941A3EA2B">
    <w:name w:val="43036977ED904D92BDD87C3941A3EA2B"/>
    <w:rsid w:val="00DF4071"/>
    <w:pPr>
      <w:spacing w:before="60" w:after="60" w:line="240" w:lineRule="auto"/>
    </w:pPr>
    <w:rPr>
      <w:rFonts w:ascii="Arial" w:eastAsia="Times New Roman" w:hAnsi="Arial" w:cs="Times New Roman"/>
      <w:bCs/>
      <w:szCs w:val="24"/>
    </w:rPr>
  </w:style>
  <w:style w:type="paragraph" w:customStyle="1" w:styleId="BC2EBE3B9A1C452190F0BAB713AEBF84">
    <w:name w:val="BC2EBE3B9A1C452190F0BAB713AEBF84"/>
    <w:rsid w:val="00DF4071"/>
    <w:pPr>
      <w:spacing w:before="60" w:after="60" w:line="240" w:lineRule="auto"/>
    </w:pPr>
    <w:rPr>
      <w:rFonts w:ascii="Arial" w:eastAsia="Times New Roman" w:hAnsi="Arial" w:cs="Times New Roman"/>
      <w:bCs/>
      <w:szCs w:val="24"/>
    </w:rPr>
  </w:style>
  <w:style w:type="paragraph" w:customStyle="1" w:styleId="DB8852F0063D40F4B19095423A7D901B">
    <w:name w:val="DB8852F0063D40F4B19095423A7D901B"/>
    <w:rsid w:val="00DF4071"/>
    <w:pPr>
      <w:spacing w:before="60" w:after="60" w:line="240" w:lineRule="auto"/>
    </w:pPr>
    <w:rPr>
      <w:rFonts w:ascii="Arial" w:eastAsia="Times New Roman" w:hAnsi="Arial" w:cs="Times New Roman"/>
      <w:bCs/>
      <w:szCs w:val="24"/>
    </w:rPr>
  </w:style>
  <w:style w:type="paragraph" w:customStyle="1" w:styleId="75B72C90A0134F3198EC21547F86F1B4">
    <w:name w:val="75B72C90A0134F3198EC21547F86F1B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959B45B34434EA990AF30A1BA32E2E8">
    <w:name w:val="F959B45B34434EA990AF30A1BA32E2E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8B234108BE246BEBAF52AA403CD2DEB">
    <w:name w:val="98B234108BE246BEBAF52AA403CD2DE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3DD1F7E27BF4C6EAED3C7880E4F82D1">
    <w:name w:val="03DD1F7E27BF4C6EAED3C7880E4F82D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6F2F169CAEC43C9B7BF0F8CD10A3290">
    <w:name w:val="16F2F169CAEC43C9B7BF0F8CD10A329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86DFC438F944516A39FAC162F69A5FA">
    <w:name w:val="086DFC438F944516A39FAC162F69A5FA"/>
    <w:rsid w:val="00DF4071"/>
    <w:pPr>
      <w:spacing w:before="60" w:after="60" w:line="240" w:lineRule="auto"/>
    </w:pPr>
    <w:rPr>
      <w:rFonts w:ascii="Arial" w:eastAsia="Times New Roman" w:hAnsi="Arial" w:cs="Times New Roman"/>
      <w:bCs/>
      <w:szCs w:val="24"/>
    </w:rPr>
  </w:style>
  <w:style w:type="paragraph" w:customStyle="1" w:styleId="39B03E75718C4BD1A127EE64F2FEE219">
    <w:name w:val="39B03E75718C4BD1A127EE64F2FEE219"/>
    <w:rsid w:val="00DF4071"/>
    <w:pPr>
      <w:spacing w:before="60" w:after="60" w:line="240" w:lineRule="auto"/>
    </w:pPr>
    <w:rPr>
      <w:rFonts w:ascii="Arial" w:eastAsia="Times New Roman" w:hAnsi="Arial" w:cs="Times New Roman"/>
      <w:bCs/>
      <w:szCs w:val="24"/>
    </w:rPr>
  </w:style>
  <w:style w:type="paragraph" w:customStyle="1" w:styleId="622C1113D8124398AF4657E77FB9E16D">
    <w:name w:val="622C1113D8124398AF4657E77FB9E16D"/>
    <w:rsid w:val="00DF4071"/>
    <w:pPr>
      <w:spacing w:before="60" w:after="60" w:line="240" w:lineRule="auto"/>
    </w:pPr>
    <w:rPr>
      <w:rFonts w:ascii="Arial" w:eastAsia="Times New Roman" w:hAnsi="Arial" w:cs="Times New Roman"/>
      <w:bCs/>
      <w:szCs w:val="24"/>
    </w:rPr>
  </w:style>
  <w:style w:type="paragraph" w:customStyle="1" w:styleId="E81432D9E47446CD86456D393281637F">
    <w:name w:val="E81432D9E47446CD86456D393281637F"/>
    <w:rsid w:val="00DF4071"/>
    <w:pPr>
      <w:spacing w:before="60" w:after="60" w:line="240" w:lineRule="auto"/>
    </w:pPr>
    <w:rPr>
      <w:rFonts w:ascii="Arial" w:eastAsia="Times New Roman" w:hAnsi="Arial" w:cs="Times New Roman"/>
      <w:bCs/>
      <w:szCs w:val="24"/>
    </w:rPr>
  </w:style>
  <w:style w:type="paragraph" w:customStyle="1" w:styleId="37B14B1115AA4B3F92970D10CA53496E">
    <w:name w:val="37B14B1115AA4B3F92970D10CA53496E"/>
    <w:rsid w:val="00DF4071"/>
    <w:pPr>
      <w:spacing w:before="60" w:after="60" w:line="240" w:lineRule="auto"/>
    </w:pPr>
    <w:rPr>
      <w:rFonts w:ascii="Arial" w:eastAsia="Times New Roman" w:hAnsi="Arial" w:cs="Times New Roman"/>
      <w:bCs/>
      <w:szCs w:val="24"/>
    </w:rPr>
  </w:style>
  <w:style w:type="paragraph" w:customStyle="1" w:styleId="F69AB33309064A119723CDB99E4E1C61">
    <w:name w:val="F69AB33309064A119723CDB99E4E1C61"/>
    <w:rsid w:val="00DF4071"/>
    <w:pPr>
      <w:spacing w:before="60" w:after="60" w:line="240" w:lineRule="auto"/>
    </w:pPr>
    <w:rPr>
      <w:rFonts w:ascii="Arial" w:eastAsia="Times New Roman" w:hAnsi="Arial" w:cs="Times New Roman"/>
      <w:bCs/>
      <w:szCs w:val="24"/>
    </w:rPr>
  </w:style>
  <w:style w:type="paragraph" w:customStyle="1" w:styleId="3F828DDDD62F4DDA9A98514B1E84E5EB">
    <w:name w:val="3F828DDDD62F4DDA9A98514B1E84E5EB"/>
    <w:rsid w:val="00DF4071"/>
    <w:pPr>
      <w:spacing w:before="60" w:after="60" w:line="240" w:lineRule="auto"/>
    </w:pPr>
    <w:rPr>
      <w:rFonts w:ascii="Arial" w:eastAsia="Times New Roman" w:hAnsi="Arial" w:cs="Times New Roman"/>
      <w:bCs/>
      <w:szCs w:val="24"/>
    </w:rPr>
  </w:style>
  <w:style w:type="paragraph" w:customStyle="1" w:styleId="8E5A08199BAC4EB4A502704FD12C3DF7">
    <w:name w:val="8E5A08199BAC4EB4A502704FD12C3DF7"/>
    <w:rsid w:val="00DF4071"/>
    <w:pPr>
      <w:spacing w:before="60" w:after="60" w:line="240" w:lineRule="auto"/>
    </w:pPr>
    <w:rPr>
      <w:rFonts w:ascii="Arial" w:eastAsia="Times New Roman" w:hAnsi="Arial" w:cs="Times New Roman"/>
      <w:bCs/>
      <w:szCs w:val="24"/>
    </w:rPr>
  </w:style>
  <w:style w:type="paragraph" w:customStyle="1" w:styleId="509D645226BC4F798DA13D7335DF7F1C">
    <w:name w:val="509D645226BC4F798DA13D7335DF7F1C"/>
    <w:rsid w:val="00DF4071"/>
    <w:pPr>
      <w:spacing w:before="60" w:after="60" w:line="240" w:lineRule="auto"/>
    </w:pPr>
    <w:rPr>
      <w:rFonts w:ascii="Arial" w:eastAsia="Times New Roman" w:hAnsi="Arial" w:cs="Times New Roman"/>
      <w:bCs/>
      <w:szCs w:val="24"/>
    </w:rPr>
  </w:style>
  <w:style w:type="paragraph" w:customStyle="1" w:styleId="20427ECA4BF8499C827236BF9E40E50C">
    <w:name w:val="20427ECA4BF8499C827236BF9E40E50C"/>
    <w:rsid w:val="00DF4071"/>
    <w:pPr>
      <w:spacing w:before="60" w:after="60" w:line="240" w:lineRule="auto"/>
    </w:pPr>
    <w:rPr>
      <w:rFonts w:ascii="Arial" w:eastAsia="Times New Roman" w:hAnsi="Arial" w:cs="Times New Roman"/>
      <w:bCs/>
      <w:szCs w:val="24"/>
    </w:rPr>
  </w:style>
  <w:style w:type="paragraph" w:customStyle="1" w:styleId="CAB373687BD349A09F0DBEAE1FEFCB76">
    <w:name w:val="CAB373687BD349A09F0DBEAE1FEFCB76"/>
    <w:rsid w:val="00DF4071"/>
    <w:pPr>
      <w:spacing w:before="60" w:after="60" w:line="240" w:lineRule="auto"/>
    </w:pPr>
    <w:rPr>
      <w:rFonts w:ascii="Arial" w:eastAsia="Times New Roman" w:hAnsi="Arial" w:cs="Times New Roman"/>
      <w:bCs/>
      <w:szCs w:val="24"/>
    </w:rPr>
  </w:style>
  <w:style w:type="paragraph" w:customStyle="1" w:styleId="7F33F218039643FEB20C1BE5CE42FCD9">
    <w:name w:val="7F33F218039643FEB20C1BE5CE42FCD9"/>
    <w:rsid w:val="00DF4071"/>
    <w:pPr>
      <w:spacing w:before="60" w:after="60" w:line="240" w:lineRule="auto"/>
    </w:pPr>
    <w:rPr>
      <w:rFonts w:ascii="Arial" w:eastAsia="Times New Roman" w:hAnsi="Arial" w:cs="Times New Roman"/>
      <w:bCs/>
      <w:szCs w:val="24"/>
    </w:rPr>
  </w:style>
  <w:style w:type="paragraph" w:customStyle="1" w:styleId="85BEABE860D7433FB473965150611D0F">
    <w:name w:val="85BEABE860D7433FB473965150611D0F"/>
    <w:rsid w:val="00DF4071"/>
    <w:pPr>
      <w:spacing w:before="60" w:after="60" w:line="240" w:lineRule="auto"/>
    </w:pPr>
    <w:rPr>
      <w:rFonts w:ascii="Arial" w:eastAsia="Times New Roman" w:hAnsi="Arial" w:cs="Times New Roman"/>
      <w:bCs/>
      <w:szCs w:val="24"/>
    </w:rPr>
  </w:style>
  <w:style w:type="paragraph" w:customStyle="1" w:styleId="73B7B8526876469E82404964DB90B802">
    <w:name w:val="73B7B8526876469E82404964DB90B802"/>
    <w:rsid w:val="00DF4071"/>
    <w:pPr>
      <w:spacing w:before="60" w:after="60" w:line="240" w:lineRule="auto"/>
    </w:pPr>
    <w:rPr>
      <w:rFonts w:ascii="Arial" w:eastAsia="Times New Roman" w:hAnsi="Arial" w:cs="Times New Roman"/>
      <w:bCs/>
      <w:szCs w:val="24"/>
    </w:rPr>
  </w:style>
  <w:style w:type="paragraph" w:customStyle="1" w:styleId="16F5431A820F4D9B9587435FFBEE5C45">
    <w:name w:val="16F5431A820F4D9B9587435FFBEE5C45"/>
    <w:rsid w:val="00DF4071"/>
    <w:pPr>
      <w:spacing w:before="60" w:after="60" w:line="240" w:lineRule="auto"/>
    </w:pPr>
    <w:rPr>
      <w:rFonts w:ascii="Arial" w:eastAsia="Times New Roman" w:hAnsi="Arial" w:cs="Times New Roman"/>
      <w:bCs/>
      <w:szCs w:val="24"/>
    </w:rPr>
  </w:style>
  <w:style w:type="paragraph" w:customStyle="1" w:styleId="E0F6EC5F6D72447EBE4CD670671DE5F4">
    <w:name w:val="E0F6EC5F6D72447EBE4CD670671DE5F4"/>
    <w:rsid w:val="00DF4071"/>
    <w:pPr>
      <w:spacing w:before="60" w:after="60" w:line="240" w:lineRule="auto"/>
    </w:pPr>
    <w:rPr>
      <w:rFonts w:ascii="Arial" w:eastAsia="Times New Roman" w:hAnsi="Arial" w:cs="Times New Roman"/>
      <w:bCs/>
      <w:szCs w:val="24"/>
    </w:rPr>
  </w:style>
  <w:style w:type="paragraph" w:customStyle="1" w:styleId="387340F98A81488FAC6F5DD427C9F506">
    <w:name w:val="387340F98A81488FAC6F5DD427C9F506"/>
    <w:rsid w:val="00DF4071"/>
    <w:pPr>
      <w:spacing w:before="60" w:after="60" w:line="240" w:lineRule="auto"/>
    </w:pPr>
    <w:rPr>
      <w:rFonts w:ascii="Arial" w:eastAsia="Times New Roman" w:hAnsi="Arial" w:cs="Times New Roman"/>
      <w:bCs/>
      <w:szCs w:val="24"/>
    </w:rPr>
  </w:style>
  <w:style w:type="paragraph" w:customStyle="1" w:styleId="A18C04AD5612451DAF4B4DB1B4049A58">
    <w:name w:val="A18C04AD5612451DAF4B4DB1B4049A5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A527653FBE442CAB6C944DB5E37E407">
    <w:name w:val="8A527653FBE442CAB6C944DB5E37E40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AFC256AB78C49E392A70232F3261D49">
    <w:name w:val="3AFC256AB78C49E392A70232F3261D4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E768CE439FD4DF4B6EF103ECE13CDCF">
    <w:name w:val="7E768CE439FD4DF4B6EF103ECE13CDCF"/>
    <w:rsid w:val="00DF4071"/>
    <w:pPr>
      <w:spacing w:before="60" w:after="60" w:line="240" w:lineRule="auto"/>
    </w:pPr>
    <w:rPr>
      <w:rFonts w:ascii="Arial" w:eastAsia="Times New Roman" w:hAnsi="Arial" w:cs="Times New Roman"/>
      <w:bCs/>
      <w:szCs w:val="24"/>
    </w:rPr>
  </w:style>
  <w:style w:type="paragraph" w:customStyle="1" w:styleId="438928E954ED4FA29DB677DD6A0CE78F">
    <w:name w:val="438928E954ED4FA29DB677DD6A0CE78F"/>
    <w:rsid w:val="00DF4071"/>
    <w:pPr>
      <w:spacing w:before="60" w:after="60" w:line="240" w:lineRule="auto"/>
    </w:pPr>
    <w:rPr>
      <w:rFonts w:ascii="Arial" w:eastAsia="Times New Roman" w:hAnsi="Arial" w:cs="Times New Roman"/>
      <w:bCs/>
      <w:szCs w:val="24"/>
    </w:rPr>
  </w:style>
  <w:style w:type="paragraph" w:customStyle="1" w:styleId="21016FD3CAAD49A49A2A02514037B9F6">
    <w:name w:val="21016FD3CAAD49A49A2A02514037B9F6"/>
    <w:rsid w:val="00DF4071"/>
    <w:pPr>
      <w:spacing w:before="60" w:after="60" w:line="240" w:lineRule="auto"/>
    </w:pPr>
    <w:rPr>
      <w:rFonts w:ascii="Arial" w:eastAsia="Times New Roman" w:hAnsi="Arial" w:cs="Times New Roman"/>
      <w:bCs/>
      <w:szCs w:val="24"/>
    </w:rPr>
  </w:style>
  <w:style w:type="paragraph" w:customStyle="1" w:styleId="FA8B23D080C44246ABF7F84D390C6702">
    <w:name w:val="FA8B23D080C44246ABF7F84D390C6702"/>
    <w:rsid w:val="00DF4071"/>
    <w:pPr>
      <w:spacing w:before="60" w:after="60" w:line="240" w:lineRule="auto"/>
    </w:pPr>
    <w:rPr>
      <w:rFonts w:ascii="Arial" w:eastAsia="Times New Roman" w:hAnsi="Arial" w:cs="Times New Roman"/>
      <w:bCs/>
      <w:szCs w:val="24"/>
    </w:rPr>
  </w:style>
  <w:style w:type="paragraph" w:customStyle="1" w:styleId="524262AA31A74BA8B4E99AE1D8156946">
    <w:name w:val="524262AA31A74BA8B4E99AE1D8156946"/>
    <w:rsid w:val="00DF4071"/>
    <w:pPr>
      <w:spacing w:before="60" w:after="60" w:line="240" w:lineRule="auto"/>
    </w:pPr>
    <w:rPr>
      <w:rFonts w:ascii="Arial" w:eastAsia="Times New Roman" w:hAnsi="Arial" w:cs="Times New Roman"/>
      <w:bCs/>
      <w:szCs w:val="24"/>
    </w:rPr>
  </w:style>
  <w:style w:type="paragraph" w:customStyle="1" w:styleId="94044BF29FC948C183B4547B6C91C109">
    <w:name w:val="94044BF29FC948C183B4547B6C91C109"/>
    <w:rsid w:val="00DF4071"/>
    <w:pPr>
      <w:spacing w:before="60" w:after="60" w:line="240" w:lineRule="auto"/>
    </w:pPr>
    <w:rPr>
      <w:rFonts w:ascii="Arial" w:eastAsia="Times New Roman" w:hAnsi="Arial" w:cs="Times New Roman"/>
      <w:bCs/>
      <w:szCs w:val="24"/>
    </w:rPr>
  </w:style>
  <w:style w:type="paragraph" w:customStyle="1" w:styleId="36750DB31EEA4657A55167179B52F289">
    <w:name w:val="36750DB31EEA4657A55167179B52F289"/>
    <w:rsid w:val="00DF4071"/>
    <w:pPr>
      <w:spacing w:before="60" w:after="60" w:line="240" w:lineRule="auto"/>
    </w:pPr>
    <w:rPr>
      <w:rFonts w:ascii="Arial" w:eastAsia="Times New Roman" w:hAnsi="Arial" w:cs="Times New Roman"/>
      <w:bCs/>
      <w:szCs w:val="24"/>
    </w:rPr>
  </w:style>
  <w:style w:type="paragraph" w:customStyle="1" w:styleId="5AA39CD8EA464D2A958A331C7ED7B272">
    <w:name w:val="5AA39CD8EA464D2A958A331C7ED7B272"/>
    <w:rsid w:val="00DF4071"/>
    <w:pPr>
      <w:spacing w:before="60" w:after="60" w:line="240" w:lineRule="auto"/>
    </w:pPr>
    <w:rPr>
      <w:rFonts w:ascii="Arial" w:eastAsia="Times New Roman" w:hAnsi="Arial" w:cs="Times New Roman"/>
      <w:bCs/>
      <w:szCs w:val="24"/>
    </w:rPr>
  </w:style>
  <w:style w:type="paragraph" w:customStyle="1" w:styleId="5798D0B84CB24021BA8D1C4B85C2465B">
    <w:name w:val="5798D0B84CB24021BA8D1C4B85C2465B"/>
    <w:rsid w:val="00DF4071"/>
    <w:pPr>
      <w:spacing w:before="60" w:after="60" w:line="240" w:lineRule="auto"/>
    </w:pPr>
    <w:rPr>
      <w:rFonts w:ascii="Arial" w:eastAsia="Times New Roman" w:hAnsi="Arial" w:cs="Times New Roman"/>
      <w:bCs/>
      <w:szCs w:val="24"/>
    </w:rPr>
  </w:style>
  <w:style w:type="paragraph" w:customStyle="1" w:styleId="7FF4320B490F45E1BBB2174278B6DA14">
    <w:name w:val="7FF4320B490F45E1BBB2174278B6DA14"/>
    <w:rsid w:val="00DF4071"/>
    <w:pPr>
      <w:spacing w:before="60" w:after="60" w:line="240" w:lineRule="auto"/>
    </w:pPr>
    <w:rPr>
      <w:rFonts w:ascii="Arial" w:eastAsia="Times New Roman" w:hAnsi="Arial" w:cs="Times New Roman"/>
      <w:bCs/>
      <w:szCs w:val="24"/>
    </w:rPr>
  </w:style>
  <w:style w:type="paragraph" w:customStyle="1" w:styleId="78890A97EFA04455B2E028767ACF8567">
    <w:name w:val="78890A97EFA04455B2E028767ACF8567"/>
    <w:rsid w:val="00DF4071"/>
    <w:pPr>
      <w:spacing w:before="60" w:after="60" w:line="240" w:lineRule="auto"/>
    </w:pPr>
    <w:rPr>
      <w:rFonts w:ascii="Arial" w:eastAsia="Times New Roman" w:hAnsi="Arial" w:cs="Times New Roman"/>
      <w:bCs/>
      <w:szCs w:val="24"/>
    </w:rPr>
  </w:style>
  <w:style w:type="paragraph" w:customStyle="1" w:styleId="C7D3133E954440038EEEAB8B700C57B1">
    <w:name w:val="C7D3133E954440038EEEAB8B700C57B1"/>
    <w:rsid w:val="00DF4071"/>
    <w:pPr>
      <w:spacing w:before="60" w:after="60" w:line="240" w:lineRule="auto"/>
    </w:pPr>
    <w:rPr>
      <w:rFonts w:ascii="Arial" w:eastAsia="Times New Roman" w:hAnsi="Arial" w:cs="Times New Roman"/>
      <w:bCs/>
      <w:szCs w:val="24"/>
    </w:rPr>
  </w:style>
  <w:style w:type="paragraph" w:customStyle="1" w:styleId="A741434ADFC343C9A34F6F477ECEEC3C">
    <w:name w:val="A741434ADFC343C9A34F6F477ECEEC3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E42BDD1D6E34A98BF12609D322DF03B">
    <w:name w:val="DE42BDD1D6E34A98BF12609D322DF03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26CC0F7C9F04D4C988E0A148CB27AB3">
    <w:name w:val="026CC0F7C9F04D4C988E0A148CB27AB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E8361B309874444B83629C47A3BE3AA">
    <w:name w:val="5E8361B309874444B83629C47A3BE3A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DC8FEF797E94F719D66F64A492A2550">
    <w:name w:val="8DC8FEF797E94F719D66F64A492A255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415F51169D24C8D9E149A71F7ABE015">
    <w:name w:val="D415F51169D24C8D9E149A71F7ABE01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65885D20B124ADCAD13A2B7ED667607">
    <w:name w:val="065885D20B124ADCAD13A2B7ED66760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7206A026BF4BC0A5838A142F656D74">
    <w:name w:val="957206A026BF4BC0A5838A142F656D7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82A214A27D84135BBB4F3DA99846AC0">
    <w:name w:val="982A214A27D84135BBB4F3DA99846AC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2F079CB5B98470FB76BDEB4E42C129E">
    <w:name w:val="52F079CB5B98470FB76BDEB4E42C129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ED4884E6BA9490DB41D21FE3F41022A">
    <w:name w:val="DED4884E6BA9490DB41D21FE3F41022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5877146FCC54A478F05452FF6B603FA">
    <w:name w:val="C5877146FCC54A478F05452FF6B603F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70329EBD5834E1C8B8D74AE5F10CCA3">
    <w:name w:val="670329EBD5834E1C8B8D74AE5F10CCA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20BBA75B0854EB683AB553CA77746E1">
    <w:name w:val="820BBA75B0854EB683AB553CA77746E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2C5BB04E14E4B2DB8306A574FA0C34D">
    <w:name w:val="72C5BB04E14E4B2DB8306A574FA0C34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376671D2E934DD29C91B6998A1BC8F1">
    <w:name w:val="A376671D2E934DD29C91B6998A1BC8F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FD16966D54A4A03B9DF1C658A8939CB">
    <w:name w:val="8FD16966D54A4A03B9DF1C658A8939C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4ED2E5B31354BDFA3E98B3FABEDADCC">
    <w:name w:val="C4ED2E5B31354BDFA3E98B3FABEDADC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6129EEA3A6640A7B19ABC820D16E755">
    <w:name w:val="06129EEA3A6640A7B19ABC820D16E75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9B7ECB381714B0BAA696197F4282A5D">
    <w:name w:val="79B7ECB381714B0BAA696197F4282A5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5D4AA4BCE92433B9D628ACA8CBB4E73">
    <w:name w:val="D5D4AA4BCE92433B9D628ACA8CBB4E7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9F82B6492424FC198791B559B45957B">
    <w:name w:val="19F82B6492424FC198791B559B45957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313BDD0267C4A4EBA66C663B7F9F99E">
    <w:name w:val="9313BDD0267C4A4EBA66C663B7F9F99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09827FAA98B49D1BBC8EC3EA11288BC">
    <w:name w:val="009827FAA98B49D1BBC8EC3EA11288B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350A7A7F5B04D14A65ED8E115B25A56">
    <w:name w:val="9350A7A7F5B04D14A65ED8E115B25A5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9C3270CE4824697AE2AC76649493A67">
    <w:name w:val="F9C3270CE4824697AE2AC76649493A6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A2C341401F8423C92F159308100D040">
    <w:name w:val="CA2C341401F8423C92F159308100D04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3D7E4DB15EA4F479DA50E04FA6DFFEE">
    <w:name w:val="C3D7E4DB15EA4F479DA50E04FA6DFFE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703213AF886412090942ADA568BB618">
    <w:name w:val="D703213AF886412090942ADA568BB61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4126E2A2DEB480F9C864C5FBBCED443">
    <w:name w:val="C4126E2A2DEB480F9C864C5FBBCED44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B23B150F10C46318FD2F845A297BA4C">
    <w:name w:val="0B23B150F10C46318FD2F845A297BA4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FF3694B461845458534A2CD0ADA6C3A">
    <w:name w:val="4FF3694B461845458534A2CD0ADA6C3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7A291B6734E491BBA50316EB6FE1930">
    <w:name w:val="57A291B6734E491BBA50316EB6FE193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4E1AF429C9D48C9AAA38D9456E169ED">
    <w:name w:val="C4E1AF429C9D48C9AAA38D9456E169E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D9A79D3DB9843BFBECF0A5EEAAAE174">
    <w:name w:val="2D9A79D3DB9843BFBECF0A5EEAAAE17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D46FE5E75B24CC299B14C08EF167BEC">
    <w:name w:val="CD46FE5E75B24CC299B14C08EF167BE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6ACFBD5953E4420A490247899021A01">
    <w:name w:val="C6ACFBD5953E4420A490247899021A0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F510F5FDCD649DE96DB3FC158186574">
    <w:name w:val="FF510F5FDCD649DE96DB3FC158186574"/>
    <w:rsid w:val="00DF4071"/>
    <w:pPr>
      <w:spacing w:before="60" w:after="60" w:line="240" w:lineRule="auto"/>
    </w:pPr>
    <w:rPr>
      <w:rFonts w:ascii="Arial" w:eastAsia="Times New Roman" w:hAnsi="Arial" w:cs="Times New Roman"/>
      <w:bCs/>
      <w:szCs w:val="24"/>
    </w:rPr>
  </w:style>
  <w:style w:type="paragraph" w:customStyle="1" w:styleId="17F74271CACA4C03BEC1784B92A07ACD">
    <w:name w:val="17F74271CACA4C03BEC1784B92A07ACD"/>
    <w:rsid w:val="00DF4071"/>
    <w:pPr>
      <w:spacing w:before="60" w:after="60" w:line="240" w:lineRule="auto"/>
    </w:pPr>
    <w:rPr>
      <w:rFonts w:ascii="Arial" w:eastAsia="Times New Roman" w:hAnsi="Arial" w:cs="Times New Roman"/>
      <w:bCs/>
      <w:szCs w:val="24"/>
    </w:rPr>
  </w:style>
  <w:style w:type="paragraph" w:customStyle="1" w:styleId="E26B4DBF6A8F4DEEB6F0DAA217680D5D">
    <w:name w:val="E26B4DBF6A8F4DEEB6F0DAA217680D5D"/>
    <w:rsid w:val="00DF4071"/>
    <w:pPr>
      <w:spacing w:before="60" w:after="60" w:line="240" w:lineRule="auto"/>
    </w:pPr>
    <w:rPr>
      <w:rFonts w:ascii="Arial" w:eastAsia="Times New Roman" w:hAnsi="Arial" w:cs="Times New Roman"/>
      <w:bCs/>
      <w:szCs w:val="24"/>
    </w:rPr>
  </w:style>
  <w:style w:type="paragraph" w:customStyle="1" w:styleId="E60C728D75B84F91B0CD087B656655AA">
    <w:name w:val="E60C728D75B84F91B0CD087B656655AA"/>
    <w:rsid w:val="00DF4071"/>
    <w:pPr>
      <w:spacing w:before="60" w:after="60" w:line="240" w:lineRule="auto"/>
    </w:pPr>
    <w:rPr>
      <w:rFonts w:ascii="Arial" w:eastAsia="Times New Roman" w:hAnsi="Arial" w:cs="Times New Roman"/>
      <w:bCs/>
      <w:szCs w:val="24"/>
    </w:rPr>
  </w:style>
  <w:style w:type="paragraph" w:customStyle="1" w:styleId="475C1BDB821448B8AF37F05D943D5FCE">
    <w:name w:val="475C1BDB821448B8AF37F05D943D5FCE"/>
    <w:rsid w:val="00DF4071"/>
    <w:pPr>
      <w:spacing w:before="60" w:after="60" w:line="240" w:lineRule="auto"/>
    </w:pPr>
    <w:rPr>
      <w:rFonts w:ascii="Arial" w:eastAsia="Times New Roman" w:hAnsi="Arial" w:cs="Times New Roman"/>
      <w:bCs/>
      <w:szCs w:val="24"/>
    </w:rPr>
  </w:style>
  <w:style w:type="paragraph" w:customStyle="1" w:styleId="B35D0E84B26D4EBB873FB0FC2CDE189D">
    <w:name w:val="B35D0E84B26D4EBB873FB0FC2CDE189D"/>
    <w:rsid w:val="00DF4071"/>
    <w:pPr>
      <w:spacing w:before="60" w:after="60" w:line="240" w:lineRule="auto"/>
    </w:pPr>
    <w:rPr>
      <w:rFonts w:ascii="Arial" w:eastAsia="Times New Roman" w:hAnsi="Arial" w:cs="Times New Roman"/>
      <w:bCs/>
      <w:szCs w:val="24"/>
    </w:rPr>
  </w:style>
  <w:style w:type="paragraph" w:customStyle="1" w:styleId="5CEFF2BD178B409F81369BFF48EDC8EF">
    <w:name w:val="5CEFF2BD178B409F81369BFF48EDC8EF"/>
    <w:rsid w:val="00DF4071"/>
    <w:pPr>
      <w:spacing w:before="60" w:after="60" w:line="240" w:lineRule="auto"/>
    </w:pPr>
    <w:rPr>
      <w:rFonts w:ascii="Arial" w:eastAsia="Times New Roman" w:hAnsi="Arial" w:cs="Times New Roman"/>
      <w:bCs/>
      <w:szCs w:val="24"/>
    </w:rPr>
  </w:style>
  <w:style w:type="paragraph" w:customStyle="1" w:styleId="55501CD6709B4B52905D9548BA13E2D2">
    <w:name w:val="55501CD6709B4B52905D9548BA13E2D2"/>
    <w:rsid w:val="00DF4071"/>
    <w:pPr>
      <w:spacing w:before="60" w:after="60" w:line="240" w:lineRule="auto"/>
    </w:pPr>
    <w:rPr>
      <w:rFonts w:ascii="Arial" w:eastAsia="Times New Roman" w:hAnsi="Arial" w:cs="Times New Roman"/>
      <w:bCs/>
      <w:szCs w:val="24"/>
    </w:rPr>
  </w:style>
  <w:style w:type="paragraph" w:customStyle="1" w:styleId="D6F64162E245422F9E55F5E59182918B">
    <w:name w:val="D6F64162E245422F9E55F5E59182918B"/>
    <w:rsid w:val="00DF4071"/>
    <w:pPr>
      <w:spacing w:before="60" w:after="60" w:line="240" w:lineRule="auto"/>
    </w:pPr>
    <w:rPr>
      <w:rFonts w:ascii="Arial" w:eastAsia="Times New Roman" w:hAnsi="Arial" w:cs="Times New Roman"/>
      <w:bCs/>
      <w:szCs w:val="24"/>
    </w:rPr>
  </w:style>
  <w:style w:type="paragraph" w:customStyle="1" w:styleId="060A5BCAD4BE4D2394F4CA0DB9B99215">
    <w:name w:val="060A5BCAD4BE4D2394F4CA0DB9B9921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43363FDC1E24366AD2527043303A37E">
    <w:name w:val="B43363FDC1E24366AD2527043303A37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2BE1CF56773489D81B71E9308DEBA00">
    <w:name w:val="D2BE1CF56773489D81B71E9308DEBA0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3CE41592A9E4C05958180D8B745C485">
    <w:name w:val="93CE41592A9E4C05958180D8B745C48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4F4558105974F76A1A6206804F2D627">
    <w:name w:val="14F4558105974F76A1A6206804F2D62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92E79892DF44D02A2F0A7AB1B0C286B">
    <w:name w:val="A92E79892DF44D02A2F0A7AB1B0C286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C3945045539442481D8E5B028F13509">
    <w:name w:val="5C3945045539442481D8E5B028F1350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0A910035AB848E89452FB45F305CF4B">
    <w:name w:val="10A910035AB848E89452FB45F305CF4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337DEC851FE475098288EE6387B8A4D">
    <w:name w:val="7337DEC851FE475098288EE6387B8A4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085B2A79138499F9F981011C0E38E87">
    <w:name w:val="2085B2A79138499F9F981011C0E38E8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1BE53687A743A1BAB7A382DBD140AA">
    <w:name w:val="951BE53687A743A1BAB7A382DBD140A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3E86E240A0B4F449B5F483AC4743731">
    <w:name w:val="33E86E240A0B4F449B5F483AC474373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4F7DB90098747EAB861B0187FA07088">
    <w:name w:val="E4F7DB90098747EAB861B0187FA0708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DC37D16059F4FBBBEEAE99E63A6FB9A">
    <w:name w:val="6DC37D16059F4FBBBEEAE99E63A6FB9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1B4D0B8BE2C4FA88D70939EA9F408E4">
    <w:name w:val="51B4D0B8BE2C4FA88D70939EA9F408E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FBCB6A6DFBC433D9AEB532452FA149C">
    <w:name w:val="2FBCB6A6DFBC433D9AEB532452FA149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DAD035CC7904590B5FF6FAB05000B81">
    <w:name w:val="5DAD035CC7904590B5FF6FAB05000B8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F8872B2D4D4426DA6BCADCF88690F60">
    <w:name w:val="4F8872B2D4D4426DA6BCADCF88690F6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4483CD329794D8FA3A0ACF928E227CB">
    <w:name w:val="F4483CD329794D8FA3A0ACF928E227C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2324D0D4C174A63BC9371D6F6C30ABF">
    <w:name w:val="32324D0D4C174A63BC9371D6F6C30AB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BBDBBFF0B3E4ED3855A0812660E3A3A">
    <w:name w:val="ABBDBBFF0B3E4ED3855A0812660E3A3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352FCEFFC4740D1B656858952B7E91E">
    <w:name w:val="4352FCEFFC4740D1B656858952B7E91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71B666CDDF548F1931578D63402E8CE">
    <w:name w:val="D71B666CDDF548F1931578D63402E8C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BC784F6A4E64C99A4756A8DC2EFDEE3">
    <w:name w:val="0BC784F6A4E64C99A4756A8DC2EFDEE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AF7CDE1A9B544AF8A6A33B8B92ADD15">
    <w:name w:val="3AF7CDE1A9B544AF8A6A33B8B92ADD1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2A50EF55B064F358FE210FCDA4620C9">
    <w:name w:val="C2A50EF55B064F358FE210FCDA4620C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C8F3B41F81D41BE8FC2B689EDC9A51F">
    <w:name w:val="BC8F3B41F81D41BE8FC2B689EDC9A51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A1D66216DD1444FA93E1E6BB96F3D8F">
    <w:name w:val="1A1D66216DD1444FA93E1E6BB96F3D8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0B91483FB4D49A08EDE0D2A6C6ECC32">
    <w:name w:val="C0B91483FB4D49A08EDE0D2A6C6ECC3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65B905361094721A6C2C8F3B176AA30">
    <w:name w:val="765B905361094721A6C2C8F3B176AA3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FE77304D1C6491A918895AB0917C553">
    <w:name w:val="9FE77304D1C6491A918895AB0917C55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EF161F3BA374EB4A32A302B50D9BC02">
    <w:name w:val="AEF161F3BA374EB4A32A302B50D9BC0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F16A6F1E0ED426B824B4EBC3A92E012">
    <w:name w:val="5F16A6F1E0ED426B824B4EBC3A92E01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C296880DE6F49368DAE6D3F6DE49448">
    <w:name w:val="8C296880DE6F49368DAE6D3F6DE4944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98A635279A24D15AFABE8C99120930C">
    <w:name w:val="898A635279A24D15AFABE8C99120930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52973265F6F42DB9471FC0AFE73C376">
    <w:name w:val="552973265F6F42DB9471FC0AFE73C37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21C56E1D4154FD58FB2EF28F460ED86">
    <w:name w:val="B21C56E1D4154FD58FB2EF28F460ED8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26A0A54A8EA42389CBAE8B9677EADFA">
    <w:name w:val="026A0A54A8EA42389CBAE8B9677EADF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E1E78C519494F67AD8561F83E99760B">
    <w:name w:val="AE1E78C519494F67AD8561F83E99760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7E1E73F6234422BA38907ED3D220442">
    <w:name w:val="27E1E73F6234422BA38907ED3D22044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B7229D54E8F490684D5C7B5D53D33F4">
    <w:name w:val="FB7229D54E8F490684D5C7B5D53D33F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380DFDF3E3E4969B7AC42870163DD42">
    <w:name w:val="2380DFDF3E3E4969B7AC42870163DD42"/>
    <w:rsid w:val="00DF4071"/>
    <w:pPr>
      <w:spacing w:before="60" w:after="60" w:line="240" w:lineRule="auto"/>
    </w:pPr>
    <w:rPr>
      <w:rFonts w:ascii="Arial" w:eastAsia="Times New Roman" w:hAnsi="Arial" w:cs="Times New Roman"/>
      <w:bCs/>
      <w:szCs w:val="24"/>
    </w:rPr>
  </w:style>
  <w:style w:type="paragraph" w:customStyle="1" w:styleId="B611EB0EBA044C199FA1F656C529872A">
    <w:name w:val="B611EB0EBA044C199FA1F656C529872A"/>
    <w:rsid w:val="00DF4071"/>
    <w:pPr>
      <w:spacing w:before="60" w:after="60" w:line="240" w:lineRule="auto"/>
    </w:pPr>
    <w:rPr>
      <w:rFonts w:ascii="Arial" w:eastAsia="Times New Roman" w:hAnsi="Arial" w:cs="Times New Roman"/>
      <w:bCs/>
      <w:szCs w:val="24"/>
    </w:rPr>
  </w:style>
  <w:style w:type="paragraph" w:customStyle="1" w:styleId="8F5D8520438845E1A0AEC6176F6D9B5B">
    <w:name w:val="8F5D8520438845E1A0AEC6176F6D9B5B"/>
    <w:rsid w:val="00DF4071"/>
    <w:pPr>
      <w:spacing w:before="60" w:after="60" w:line="240" w:lineRule="auto"/>
    </w:pPr>
    <w:rPr>
      <w:rFonts w:ascii="Arial" w:eastAsia="Times New Roman" w:hAnsi="Arial" w:cs="Times New Roman"/>
      <w:bCs/>
      <w:szCs w:val="24"/>
    </w:rPr>
  </w:style>
  <w:style w:type="paragraph" w:customStyle="1" w:styleId="6496E28689FA4BD3B90E367959764C84">
    <w:name w:val="6496E28689FA4BD3B90E367959764C84"/>
    <w:rsid w:val="00DF4071"/>
    <w:pPr>
      <w:spacing w:before="60" w:after="60" w:line="240" w:lineRule="auto"/>
    </w:pPr>
    <w:rPr>
      <w:rFonts w:ascii="Arial" w:eastAsia="Times New Roman" w:hAnsi="Arial" w:cs="Times New Roman"/>
      <w:bCs/>
      <w:szCs w:val="24"/>
    </w:rPr>
  </w:style>
  <w:style w:type="paragraph" w:customStyle="1" w:styleId="537A15C06296451699C35763CB3AE7E1">
    <w:name w:val="537A15C06296451699C35763CB3AE7E1"/>
    <w:rsid w:val="00DF4071"/>
    <w:pPr>
      <w:spacing w:before="60" w:after="60" w:line="240" w:lineRule="auto"/>
    </w:pPr>
    <w:rPr>
      <w:rFonts w:ascii="Arial" w:eastAsia="Times New Roman" w:hAnsi="Arial" w:cs="Times New Roman"/>
      <w:bCs/>
      <w:szCs w:val="24"/>
    </w:rPr>
  </w:style>
  <w:style w:type="paragraph" w:customStyle="1" w:styleId="249AAC14F69E4B93973E348C53243A0B">
    <w:name w:val="249AAC14F69E4B93973E348C53243A0B"/>
    <w:rsid w:val="00DF4071"/>
    <w:pPr>
      <w:spacing w:before="60" w:after="60" w:line="240" w:lineRule="auto"/>
    </w:pPr>
    <w:rPr>
      <w:rFonts w:ascii="Arial" w:eastAsia="Times New Roman" w:hAnsi="Arial" w:cs="Times New Roman"/>
      <w:bCs/>
      <w:szCs w:val="24"/>
    </w:rPr>
  </w:style>
  <w:style w:type="paragraph" w:customStyle="1" w:styleId="47105DB919B84EF99A96507CF4A5FEAA">
    <w:name w:val="47105DB919B84EF99A96507CF4A5FEAA"/>
    <w:rsid w:val="00DF4071"/>
    <w:pPr>
      <w:spacing w:before="60" w:after="60" w:line="240" w:lineRule="auto"/>
    </w:pPr>
    <w:rPr>
      <w:rFonts w:ascii="Arial" w:eastAsia="Times New Roman" w:hAnsi="Arial" w:cs="Times New Roman"/>
      <w:bCs/>
      <w:szCs w:val="24"/>
    </w:rPr>
  </w:style>
  <w:style w:type="paragraph" w:customStyle="1" w:styleId="268ACE4114C4400391094E9C430AD0D8">
    <w:name w:val="268ACE4114C4400391094E9C430AD0D8"/>
    <w:rsid w:val="00DF4071"/>
    <w:pPr>
      <w:spacing w:before="60" w:after="60" w:line="240" w:lineRule="auto"/>
    </w:pPr>
    <w:rPr>
      <w:rFonts w:ascii="Arial" w:eastAsia="Times New Roman" w:hAnsi="Arial" w:cs="Times New Roman"/>
      <w:bCs/>
      <w:szCs w:val="24"/>
    </w:rPr>
  </w:style>
  <w:style w:type="paragraph" w:customStyle="1" w:styleId="04171E3344344DE4A06BBBF650E9608B">
    <w:name w:val="04171E3344344DE4A06BBBF650E9608B"/>
    <w:rsid w:val="00DF4071"/>
    <w:pPr>
      <w:spacing w:before="60" w:after="60" w:line="240" w:lineRule="auto"/>
    </w:pPr>
    <w:rPr>
      <w:rFonts w:ascii="Arial" w:eastAsia="Times New Roman" w:hAnsi="Arial" w:cs="Times New Roman"/>
      <w:bCs/>
      <w:szCs w:val="24"/>
    </w:rPr>
  </w:style>
  <w:style w:type="paragraph" w:customStyle="1" w:styleId="1F5747A39E724175B5CDCC829AB977D3">
    <w:name w:val="1F5747A39E724175B5CDCC829AB977D3"/>
    <w:rsid w:val="00DF4071"/>
    <w:pPr>
      <w:spacing w:before="60" w:after="60" w:line="240" w:lineRule="auto"/>
    </w:pPr>
    <w:rPr>
      <w:rFonts w:ascii="Arial" w:eastAsia="Times New Roman" w:hAnsi="Arial" w:cs="Times New Roman"/>
      <w:bCs/>
      <w:szCs w:val="24"/>
    </w:rPr>
  </w:style>
  <w:style w:type="paragraph" w:customStyle="1" w:styleId="153D5AFD3F3647F9B93C17E671CDA295">
    <w:name w:val="153D5AFD3F3647F9B93C17E671CDA295"/>
    <w:rsid w:val="00DF4071"/>
    <w:pPr>
      <w:spacing w:before="60" w:after="60" w:line="240" w:lineRule="auto"/>
    </w:pPr>
    <w:rPr>
      <w:rFonts w:ascii="Arial" w:eastAsia="Times New Roman" w:hAnsi="Arial" w:cs="Times New Roman"/>
      <w:bCs/>
      <w:szCs w:val="24"/>
    </w:rPr>
  </w:style>
  <w:style w:type="paragraph" w:customStyle="1" w:styleId="3F3F3E6336E84A91A0467C8B6CDF0157">
    <w:name w:val="3F3F3E6336E84A91A0467C8B6CDF0157"/>
    <w:rsid w:val="00DF4071"/>
    <w:pPr>
      <w:spacing w:before="60" w:after="60" w:line="240" w:lineRule="auto"/>
    </w:pPr>
    <w:rPr>
      <w:rFonts w:ascii="Arial" w:eastAsia="Times New Roman" w:hAnsi="Arial" w:cs="Times New Roman"/>
      <w:bCs/>
      <w:szCs w:val="24"/>
    </w:rPr>
  </w:style>
  <w:style w:type="paragraph" w:customStyle="1" w:styleId="DE24958572874AA5A3F17A4B1A2EE1FD">
    <w:name w:val="DE24958572874AA5A3F17A4B1A2EE1FD"/>
    <w:rsid w:val="00DF4071"/>
    <w:pPr>
      <w:spacing w:before="60" w:after="60" w:line="240" w:lineRule="auto"/>
    </w:pPr>
    <w:rPr>
      <w:rFonts w:ascii="Arial" w:eastAsia="Times New Roman" w:hAnsi="Arial" w:cs="Times New Roman"/>
      <w:bCs/>
      <w:szCs w:val="24"/>
    </w:rPr>
  </w:style>
  <w:style w:type="paragraph" w:customStyle="1" w:styleId="080A204B1201468991B349F2483CCCAC">
    <w:name w:val="080A204B1201468991B349F2483CCCAC"/>
    <w:rsid w:val="00DF4071"/>
    <w:pPr>
      <w:spacing w:before="60" w:after="60" w:line="240" w:lineRule="auto"/>
    </w:pPr>
    <w:rPr>
      <w:rFonts w:ascii="Arial" w:eastAsia="Times New Roman" w:hAnsi="Arial" w:cs="Times New Roman"/>
      <w:bCs/>
      <w:szCs w:val="24"/>
    </w:rPr>
  </w:style>
  <w:style w:type="paragraph" w:customStyle="1" w:styleId="7F9A3161686E46B1944D50037DA41144">
    <w:name w:val="7F9A3161686E46B1944D50037DA41144"/>
    <w:rsid w:val="00DF4071"/>
    <w:pPr>
      <w:spacing w:before="60" w:after="60" w:line="240" w:lineRule="auto"/>
    </w:pPr>
    <w:rPr>
      <w:rFonts w:ascii="Arial" w:eastAsia="Times New Roman" w:hAnsi="Arial" w:cs="Times New Roman"/>
      <w:bCs/>
      <w:szCs w:val="24"/>
    </w:rPr>
  </w:style>
  <w:style w:type="paragraph" w:customStyle="1" w:styleId="537D6A93BB5448A2A92DAA267B950418">
    <w:name w:val="537D6A93BB5448A2A92DAA267B950418"/>
    <w:rsid w:val="00DF4071"/>
    <w:pPr>
      <w:spacing w:before="60" w:after="60" w:line="240" w:lineRule="auto"/>
    </w:pPr>
    <w:rPr>
      <w:rFonts w:ascii="Arial" w:eastAsia="Times New Roman" w:hAnsi="Arial" w:cs="Times New Roman"/>
      <w:bCs/>
      <w:szCs w:val="24"/>
    </w:rPr>
  </w:style>
  <w:style w:type="paragraph" w:customStyle="1" w:styleId="0C95CE6A9DB942A9B90588C828B55048">
    <w:name w:val="0C95CE6A9DB942A9B90588C828B55048"/>
    <w:rsid w:val="00DF4071"/>
    <w:pPr>
      <w:spacing w:before="60" w:after="60" w:line="240" w:lineRule="auto"/>
    </w:pPr>
    <w:rPr>
      <w:rFonts w:ascii="Arial" w:eastAsia="Times New Roman" w:hAnsi="Arial" w:cs="Times New Roman"/>
      <w:bCs/>
      <w:szCs w:val="24"/>
    </w:rPr>
  </w:style>
  <w:style w:type="paragraph" w:customStyle="1" w:styleId="5E5742997FCE4ADFADCFE3932180C585">
    <w:name w:val="5E5742997FCE4ADFADCFE3932180C585"/>
    <w:rsid w:val="00DF4071"/>
    <w:pPr>
      <w:spacing w:before="60" w:after="60" w:line="240" w:lineRule="auto"/>
    </w:pPr>
    <w:rPr>
      <w:rFonts w:ascii="Arial" w:eastAsia="Times New Roman" w:hAnsi="Arial" w:cs="Times New Roman"/>
      <w:bCs/>
      <w:szCs w:val="24"/>
    </w:rPr>
  </w:style>
  <w:style w:type="paragraph" w:customStyle="1" w:styleId="4D28F838DFAA4F0D8BC518EE48F48030">
    <w:name w:val="4D28F838DFAA4F0D8BC518EE48F48030"/>
    <w:rsid w:val="00DF4071"/>
    <w:pPr>
      <w:spacing w:before="60" w:after="60" w:line="240" w:lineRule="auto"/>
    </w:pPr>
    <w:rPr>
      <w:rFonts w:ascii="Arial" w:eastAsia="Times New Roman" w:hAnsi="Arial" w:cs="Times New Roman"/>
      <w:bCs/>
      <w:szCs w:val="24"/>
    </w:rPr>
  </w:style>
  <w:style w:type="paragraph" w:customStyle="1" w:styleId="6EE8F0038BB149488D1D8DE35C4E4BDB">
    <w:name w:val="6EE8F0038BB149488D1D8DE35C4E4BDB"/>
    <w:rsid w:val="00DF4071"/>
    <w:pPr>
      <w:spacing w:before="60" w:after="60" w:line="240" w:lineRule="auto"/>
    </w:pPr>
    <w:rPr>
      <w:rFonts w:ascii="Arial" w:eastAsia="Times New Roman" w:hAnsi="Arial" w:cs="Times New Roman"/>
      <w:bCs/>
      <w:szCs w:val="24"/>
    </w:rPr>
  </w:style>
  <w:style w:type="paragraph" w:customStyle="1" w:styleId="9A71DB17D91B4A809EA11F86D27F04F8">
    <w:name w:val="9A71DB17D91B4A809EA11F86D27F04F8"/>
    <w:rsid w:val="00DF4071"/>
    <w:pPr>
      <w:spacing w:before="60" w:after="60" w:line="240" w:lineRule="auto"/>
    </w:pPr>
    <w:rPr>
      <w:rFonts w:ascii="Arial" w:eastAsia="Times New Roman" w:hAnsi="Arial" w:cs="Times New Roman"/>
      <w:bCs/>
      <w:szCs w:val="24"/>
    </w:rPr>
  </w:style>
  <w:style w:type="paragraph" w:customStyle="1" w:styleId="B5E81617587E4EEBB6AA23165FBEF517">
    <w:name w:val="B5E81617587E4EEBB6AA23165FBEF517"/>
    <w:rsid w:val="00DF4071"/>
    <w:pPr>
      <w:spacing w:before="60" w:after="60" w:line="240" w:lineRule="auto"/>
    </w:pPr>
    <w:rPr>
      <w:rFonts w:ascii="Arial" w:eastAsia="Times New Roman" w:hAnsi="Arial" w:cs="Times New Roman"/>
      <w:bCs/>
      <w:szCs w:val="24"/>
    </w:rPr>
  </w:style>
  <w:style w:type="paragraph" w:customStyle="1" w:styleId="58B09B726783452BB54D0E42A1A0F047">
    <w:name w:val="58B09B726783452BB54D0E42A1A0F047"/>
    <w:rsid w:val="00DF4071"/>
    <w:pPr>
      <w:spacing w:before="60" w:after="60" w:line="240" w:lineRule="auto"/>
    </w:pPr>
    <w:rPr>
      <w:rFonts w:ascii="Arial" w:eastAsia="Times New Roman" w:hAnsi="Arial" w:cs="Times New Roman"/>
      <w:bCs/>
      <w:szCs w:val="24"/>
    </w:rPr>
  </w:style>
  <w:style w:type="paragraph" w:customStyle="1" w:styleId="BB7797CAC5884C3895C4503748911740">
    <w:name w:val="BB7797CAC5884C3895C4503748911740"/>
    <w:rsid w:val="00DF4071"/>
    <w:pPr>
      <w:spacing w:before="60" w:after="60" w:line="240" w:lineRule="auto"/>
    </w:pPr>
    <w:rPr>
      <w:rFonts w:ascii="Arial" w:eastAsia="Times New Roman" w:hAnsi="Arial" w:cs="Times New Roman"/>
      <w:bCs/>
      <w:szCs w:val="24"/>
    </w:rPr>
  </w:style>
  <w:style w:type="paragraph" w:customStyle="1" w:styleId="FEFB98CE4DB74936B5A3233E23B9BB28">
    <w:name w:val="FEFB98CE4DB74936B5A3233E23B9BB28"/>
    <w:rsid w:val="00DF4071"/>
    <w:pPr>
      <w:spacing w:before="60" w:after="60" w:line="240" w:lineRule="auto"/>
    </w:pPr>
    <w:rPr>
      <w:rFonts w:ascii="Arial" w:eastAsia="Times New Roman" w:hAnsi="Arial" w:cs="Times New Roman"/>
      <w:bCs/>
      <w:szCs w:val="24"/>
    </w:rPr>
  </w:style>
  <w:style w:type="paragraph" w:customStyle="1" w:styleId="A03F17F7AEC1459E9081EE369B693713">
    <w:name w:val="A03F17F7AEC1459E9081EE369B693713"/>
    <w:rsid w:val="00DF4071"/>
    <w:pPr>
      <w:spacing w:before="60" w:after="60" w:line="240" w:lineRule="auto"/>
    </w:pPr>
    <w:rPr>
      <w:rFonts w:ascii="Arial" w:eastAsia="Times New Roman" w:hAnsi="Arial" w:cs="Times New Roman"/>
      <w:bCs/>
      <w:szCs w:val="24"/>
    </w:rPr>
  </w:style>
  <w:style w:type="paragraph" w:customStyle="1" w:styleId="2BCDF7D481C642238D08F15C5047F532">
    <w:name w:val="2BCDF7D481C642238D08F15C5047F532"/>
    <w:rsid w:val="00DF4071"/>
    <w:pPr>
      <w:spacing w:before="60" w:after="60" w:line="240" w:lineRule="auto"/>
    </w:pPr>
    <w:rPr>
      <w:rFonts w:ascii="Arial" w:eastAsia="Times New Roman" w:hAnsi="Arial" w:cs="Times New Roman"/>
      <w:bCs/>
      <w:szCs w:val="24"/>
    </w:rPr>
  </w:style>
  <w:style w:type="paragraph" w:customStyle="1" w:styleId="ECE8E07E3A1C4D748B0A59DE42365FD0">
    <w:name w:val="ECE8E07E3A1C4D748B0A59DE42365FD0"/>
    <w:rsid w:val="00DF4071"/>
    <w:pPr>
      <w:spacing w:before="60" w:after="60" w:line="240" w:lineRule="auto"/>
    </w:pPr>
    <w:rPr>
      <w:rFonts w:ascii="Arial" w:eastAsia="Times New Roman" w:hAnsi="Arial" w:cs="Times New Roman"/>
      <w:bCs/>
      <w:szCs w:val="24"/>
    </w:rPr>
  </w:style>
  <w:style w:type="paragraph" w:customStyle="1" w:styleId="C92B3F8C9BBC4DCC96508095D6DC53C6">
    <w:name w:val="C92B3F8C9BBC4DCC96508095D6DC53C6"/>
    <w:rsid w:val="00DF4071"/>
    <w:pPr>
      <w:spacing w:before="60" w:after="60" w:line="240" w:lineRule="auto"/>
    </w:pPr>
    <w:rPr>
      <w:rFonts w:ascii="Arial" w:eastAsia="Times New Roman" w:hAnsi="Arial" w:cs="Times New Roman"/>
      <w:bCs/>
      <w:szCs w:val="24"/>
    </w:rPr>
  </w:style>
  <w:style w:type="paragraph" w:customStyle="1" w:styleId="25FC228522B1491A9554A04C2BB30928">
    <w:name w:val="25FC228522B1491A9554A04C2BB30928"/>
    <w:rsid w:val="00DF4071"/>
    <w:pPr>
      <w:spacing w:before="60" w:after="60" w:line="240" w:lineRule="auto"/>
    </w:pPr>
    <w:rPr>
      <w:rFonts w:ascii="Arial" w:eastAsia="Times New Roman" w:hAnsi="Arial" w:cs="Times New Roman"/>
      <w:bCs/>
      <w:szCs w:val="24"/>
    </w:rPr>
  </w:style>
  <w:style w:type="paragraph" w:customStyle="1" w:styleId="4BAC9B4AD7B84093B1D8EBD2EAAAF47E">
    <w:name w:val="4BAC9B4AD7B84093B1D8EBD2EAAAF47E"/>
    <w:rsid w:val="00DF4071"/>
    <w:pPr>
      <w:spacing w:before="60" w:after="60" w:line="240" w:lineRule="auto"/>
    </w:pPr>
    <w:rPr>
      <w:rFonts w:ascii="Arial" w:eastAsia="Times New Roman" w:hAnsi="Arial" w:cs="Times New Roman"/>
      <w:bCs/>
      <w:szCs w:val="24"/>
    </w:rPr>
  </w:style>
  <w:style w:type="paragraph" w:customStyle="1" w:styleId="627A1C53AED24811B27A0D44318EA7AF">
    <w:name w:val="627A1C53AED24811B27A0D44318EA7AF"/>
    <w:rsid w:val="00DF4071"/>
    <w:pPr>
      <w:spacing w:before="60" w:after="60" w:line="240" w:lineRule="auto"/>
    </w:pPr>
    <w:rPr>
      <w:rFonts w:ascii="Arial" w:eastAsia="Times New Roman" w:hAnsi="Arial" w:cs="Times New Roman"/>
      <w:bCs/>
      <w:szCs w:val="24"/>
    </w:rPr>
  </w:style>
  <w:style w:type="paragraph" w:customStyle="1" w:styleId="2863C06635EA41D6A65DA4B74619C456">
    <w:name w:val="2863C06635EA41D6A65DA4B74619C456"/>
    <w:rsid w:val="00DF4071"/>
    <w:pPr>
      <w:spacing w:before="60" w:after="60" w:line="240" w:lineRule="auto"/>
    </w:pPr>
    <w:rPr>
      <w:rFonts w:ascii="Arial" w:eastAsia="Times New Roman" w:hAnsi="Arial" w:cs="Times New Roman"/>
      <w:bCs/>
      <w:szCs w:val="24"/>
    </w:rPr>
  </w:style>
  <w:style w:type="paragraph" w:customStyle="1" w:styleId="8518EC6DFD944347A94619D8F33EFDD7">
    <w:name w:val="8518EC6DFD944347A94619D8F33EFDD7"/>
    <w:rsid w:val="00DF4071"/>
    <w:pPr>
      <w:spacing w:before="60" w:after="60" w:line="240" w:lineRule="auto"/>
    </w:pPr>
    <w:rPr>
      <w:rFonts w:ascii="Arial" w:eastAsia="Times New Roman" w:hAnsi="Arial" w:cs="Times New Roman"/>
      <w:bCs/>
      <w:szCs w:val="24"/>
    </w:rPr>
  </w:style>
  <w:style w:type="paragraph" w:customStyle="1" w:styleId="AFB3B05F64B34F7087E6718C1871BFC9">
    <w:name w:val="AFB3B05F64B34F7087E6718C1871BFC9"/>
    <w:rsid w:val="00DF4071"/>
    <w:pPr>
      <w:spacing w:before="60" w:after="60" w:line="240" w:lineRule="auto"/>
    </w:pPr>
    <w:rPr>
      <w:rFonts w:ascii="Arial" w:eastAsia="Times New Roman" w:hAnsi="Arial" w:cs="Times New Roman"/>
      <w:bCs/>
      <w:szCs w:val="24"/>
    </w:rPr>
  </w:style>
  <w:style w:type="paragraph" w:customStyle="1" w:styleId="BEC3DB7B03024A239A766D11B04B1DDF">
    <w:name w:val="BEC3DB7B03024A239A766D11B04B1DDF"/>
    <w:rsid w:val="00DF4071"/>
    <w:pPr>
      <w:spacing w:before="60" w:after="60" w:line="240" w:lineRule="auto"/>
    </w:pPr>
    <w:rPr>
      <w:rFonts w:ascii="Arial" w:eastAsia="Times New Roman" w:hAnsi="Arial" w:cs="Times New Roman"/>
      <w:bCs/>
      <w:szCs w:val="24"/>
    </w:rPr>
  </w:style>
  <w:style w:type="paragraph" w:customStyle="1" w:styleId="A5E7A4DF02DD4D6B92E755986626FAE7">
    <w:name w:val="A5E7A4DF02DD4D6B92E755986626FAE7"/>
    <w:rsid w:val="00DF4071"/>
    <w:pPr>
      <w:spacing w:before="60" w:after="60" w:line="240" w:lineRule="auto"/>
    </w:pPr>
    <w:rPr>
      <w:rFonts w:ascii="Arial" w:eastAsia="Times New Roman" w:hAnsi="Arial" w:cs="Times New Roman"/>
      <w:bCs/>
      <w:szCs w:val="24"/>
    </w:rPr>
  </w:style>
  <w:style w:type="paragraph" w:customStyle="1" w:styleId="F10B1B9DF94541E1A5CFDC2D00109D6B">
    <w:name w:val="F10B1B9DF94541E1A5CFDC2D00109D6B"/>
    <w:rsid w:val="00DF4071"/>
    <w:pPr>
      <w:spacing w:before="60" w:after="60" w:line="240" w:lineRule="auto"/>
    </w:pPr>
    <w:rPr>
      <w:rFonts w:ascii="Arial" w:eastAsia="Times New Roman" w:hAnsi="Arial" w:cs="Times New Roman"/>
      <w:bCs/>
      <w:szCs w:val="24"/>
    </w:rPr>
  </w:style>
  <w:style w:type="paragraph" w:customStyle="1" w:styleId="1328B562BF4E46BF8F03941B0757BDE5">
    <w:name w:val="1328B562BF4E46BF8F03941B0757BDE5"/>
    <w:rsid w:val="00DF4071"/>
    <w:pPr>
      <w:spacing w:before="60" w:after="60" w:line="240" w:lineRule="auto"/>
    </w:pPr>
    <w:rPr>
      <w:rFonts w:ascii="Arial" w:eastAsia="Times New Roman" w:hAnsi="Arial" w:cs="Times New Roman"/>
      <w:bCs/>
      <w:szCs w:val="24"/>
    </w:rPr>
  </w:style>
  <w:style w:type="paragraph" w:customStyle="1" w:styleId="5570A0418BA4480EBAB089BDDF052360">
    <w:name w:val="5570A0418BA4480EBAB089BDDF052360"/>
    <w:rsid w:val="00DF4071"/>
    <w:pPr>
      <w:spacing w:before="60" w:after="60" w:line="240" w:lineRule="auto"/>
    </w:pPr>
    <w:rPr>
      <w:rFonts w:ascii="Arial" w:eastAsia="Times New Roman" w:hAnsi="Arial" w:cs="Times New Roman"/>
      <w:bCs/>
      <w:szCs w:val="24"/>
    </w:rPr>
  </w:style>
  <w:style w:type="paragraph" w:customStyle="1" w:styleId="D9044A85C4FE45D3AD8B330DDD466A1A">
    <w:name w:val="D9044A85C4FE45D3AD8B330DDD466A1A"/>
    <w:rsid w:val="00DF4071"/>
    <w:pPr>
      <w:spacing w:before="60" w:after="60" w:line="240" w:lineRule="auto"/>
    </w:pPr>
    <w:rPr>
      <w:rFonts w:ascii="Arial" w:eastAsia="Times New Roman" w:hAnsi="Arial" w:cs="Times New Roman"/>
      <w:bCs/>
      <w:szCs w:val="24"/>
    </w:rPr>
  </w:style>
  <w:style w:type="paragraph" w:customStyle="1" w:styleId="442A45C45AB04576814F04D93364A743">
    <w:name w:val="442A45C45AB04576814F04D93364A743"/>
    <w:rsid w:val="00DF4071"/>
    <w:pPr>
      <w:spacing w:before="60" w:after="60" w:line="240" w:lineRule="auto"/>
    </w:pPr>
    <w:rPr>
      <w:rFonts w:ascii="Arial" w:eastAsia="Times New Roman" w:hAnsi="Arial" w:cs="Times New Roman"/>
      <w:bCs/>
      <w:szCs w:val="24"/>
    </w:rPr>
  </w:style>
  <w:style w:type="paragraph" w:customStyle="1" w:styleId="001833061C9D4176A61E9E50986A78D3">
    <w:name w:val="001833061C9D4176A61E9E50986A78D3"/>
    <w:rsid w:val="00DF4071"/>
    <w:pPr>
      <w:spacing w:before="60" w:after="60" w:line="240" w:lineRule="auto"/>
    </w:pPr>
    <w:rPr>
      <w:rFonts w:ascii="Arial" w:eastAsia="Times New Roman" w:hAnsi="Arial" w:cs="Times New Roman"/>
      <w:bCs/>
      <w:szCs w:val="24"/>
    </w:rPr>
  </w:style>
  <w:style w:type="paragraph" w:customStyle="1" w:styleId="B9B0A9482C154F1E8A221DDD81EC01F6">
    <w:name w:val="B9B0A9482C154F1E8A221DDD81EC01F6"/>
    <w:rsid w:val="00DF4071"/>
    <w:pPr>
      <w:spacing w:before="60" w:after="60" w:line="240" w:lineRule="auto"/>
    </w:pPr>
    <w:rPr>
      <w:rFonts w:ascii="Arial" w:eastAsia="Times New Roman" w:hAnsi="Arial" w:cs="Times New Roman"/>
      <w:bCs/>
      <w:szCs w:val="24"/>
    </w:rPr>
  </w:style>
  <w:style w:type="paragraph" w:customStyle="1" w:styleId="E1689716A05D45C2A4119134452589CB">
    <w:name w:val="E1689716A05D45C2A4119134452589CB"/>
    <w:rsid w:val="00DF4071"/>
    <w:pPr>
      <w:spacing w:before="60" w:after="60" w:line="240" w:lineRule="auto"/>
    </w:pPr>
    <w:rPr>
      <w:rFonts w:ascii="Arial" w:eastAsia="Times New Roman" w:hAnsi="Arial" w:cs="Times New Roman"/>
      <w:bCs/>
      <w:szCs w:val="24"/>
    </w:rPr>
  </w:style>
  <w:style w:type="paragraph" w:customStyle="1" w:styleId="C7211FCBF0404C5CB8BC850E60BA1E16">
    <w:name w:val="C7211FCBF0404C5CB8BC850E60BA1E16"/>
    <w:rsid w:val="00DF4071"/>
    <w:pPr>
      <w:spacing w:before="60" w:after="60" w:line="240" w:lineRule="auto"/>
    </w:pPr>
    <w:rPr>
      <w:rFonts w:ascii="Arial" w:eastAsia="Times New Roman" w:hAnsi="Arial" w:cs="Times New Roman"/>
      <w:bCs/>
      <w:szCs w:val="24"/>
    </w:rPr>
  </w:style>
  <w:style w:type="paragraph" w:customStyle="1" w:styleId="E39907A302024A4CBB84DD7970A5CE9E">
    <w:name w:val="E39907A302024A4CBB84DD7970A5CE9E"/>
    <w:rsid w:val="00DF4071"/>
    <w:pPr>
      <w:spacing w:before="60" w:after="60" w:line="240" w:lineRule="auto"/>
    </w:pPr>
    <w:rPr>
      <w:rFonts w:ascii="Arial" w:eastAsia="Times New Roman" w:hAnsi="Arial" w:cs="Times New Roman"/>
      <w:bCs/>
      <w:szCs w:val="24"/>
    </w:rPr>
  </w:style>
  <w:style w:type="paragraph" w:customStyle="1" w:styleId="4325BACAA9AC4DEDB574E00B072C8C91">
    <w:name w:val="4325BACAA9AC4DEDB574E00B072C8C91"/>
    <w:rsid w:val="00DF4071"/>
    <w:pPr>
      <w:spacing w:before="60" w:after="60" w:line="240" w:lineRule="auto"/>
    </w:pPr>
    <w:rPr>
      <w:rFonts w:ascii="Arial" w:eastAsia="Times New Roman" w:hAnsi="Arial" w:cs="Times New Roman"/>
      <w:bCs/>
      <w:szCs w:val="24"/>
    </w:rPr>
  </w:style>
  <w:style w:type="paragraph" w:customStyle="1" w:styleId="0930DAC89D694163B31BC48FBDAD4C79">
    <w:name w:val="0930DAC89D694163B31BC48FBDAD4C79"/>
    <w:rsid w:val="00DF4071"/>
    <w:pPr>
      <w:spacing w:before="60" w:after="60" w:line="240" w:lineRule="auto"/>
    </w:pPr>
    <w:rPr>
      <w:rFonts w:ascii="Arial" w:eastAsia="Times New Roman" w:hAnsi="Arial" w:cs="Times New Roman"/>
      <w:bCs/>
      <w:szCs w:val="24"/>
    </w:rPr>
  </w:style>
  <w:style w:type="paragraph" w:customStyle="1" w:styleId="69548480D5934BCD8B44F9867CAC3815">
    <w:name w:val="69548480D5934BCD8B44F9867CAC3815"/>
    <w:rsid w:val="00DF4071"/>
    <w:pPr>
      <w:spacing w:before="60" w:after="60" w:line="240" w:lineRule="auto"/>
    </w:pPr>
    <w:rPr>
      <w:rFonts w:ascii="Arial" w:eastAsia="Times New Roman" w:hAnsi="Arial" w:cs="Times New Roman"/>
      <w:bCs/>
      <w:szCs w:val="24"/>
    </w:rPr>
  </w:style>
  <w:style w:type="paragraph" w:customStyle="1" w:styleId="1B25A7777DA14759870F4377573D5DC7">
    <w:name w:val="1B25A7777DA14759870F4377573D5DC7"/>
    <w:rsid w:val="00DF4071"/>
    <w:pPr>
      <w:spacing w:before="60" w:after="60" w:line="240" w:lineRule="auto"/>
    </w:pPr>
    <w:rPr>
      <w:rFonts w:ascii="Arial" w:eastAsia="Times New Roman" w:hAnsi="Arial" w:cs="Times New Roman"/>
      <w:bCs/>
      <w:szCs w:val="24"/>
    </w:rPr>
  </w:style>
  <w:style w:type="paragraph" w:customStyle="1" w:styleId="9D7128A002844EF0A59B4EDC66DCF08D">
    <w:name w:val="9D7128A002844EF0A59B4EDC66DCF08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08DF21E56114D9DB9B4C281F79E52AC">
    <w:name w:val="508DF21E56114D9DB9B4C281F79E52A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6B81F4FC2014A84B548BA84D3E1E87C">
    <w:name w:val="56B81F4FC2014A84B548BA84D3E1E87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125BD3767D94D4C9CC1D5C3B7CE68A4">
    <w:name w:val="F125BD3767D94D4C9CC1D5C3B7CE68A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2601A2D05B94886BF493EBB47ADF132">
    <w:name w:val="F2601A2D05B94886BF493EBB47ADF13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FAF6FD8E454535B8A33346AA835505">
    <w:name w:val="95FAF6FD8E454535B8A33346AA83550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B4B6BE5788546E1A37D4B8D2114020B">
    <w:name w:val="FB4B6BE5788546E1A37D4B8D2114020B"/>
    <w:rsid w:val="00DF4071"/>
    <w:pPr>
      <w:spacing w:before="60" w:after="60" w:line="240" w:lineRule="auto"/>
    </w:pPr>
    <w:rPr>
      <w:rFonts w:ascii="Arial" w:eastAsia="Times New Roman" w:hAnsi="Arial" w:cs="Times New Roman"/>
      <w:bCs/>
      <w:szCs w:val="24"/>
    </w:rPr>
  </w:style>
  <w:style w:type="paragraph" w:customStyle="1" w:styleId="441951861439446CB578094014A56526">
    <w:name w:val="441951861439446CB578094014A56526"/>
    <w:rsid w:val="00DF4071"/>
    <w:pPr>
      <w:spacing w:before="60" w:after="60" w:line="240" w:lineRule="auto"/>
    </w:pPr>
    <w:rPr>
      <w:rFonts w:ascii="Arial" w:eastAsia="Times New Roman" w:hAnsi="Arial" w:cs="Times New Roman"/>
      <w:bCs/>
      <w:szCs w:val="24"/>
    </w:rPr>
  </w:style>
  <w:style w:type="paragraph" w:customStyle="1" w:styleId="06B828186A5949138599B6E9F18036E3">
    <w:name w:val="06B828186A5949138599B6E9F18036E3"/>
    <w:rsid w:val="00DF4071"/>
    <w:pPr>
      <w:spacing w:before="60" w:after="60" w:line="240" w:lineRule="auto"/>
    </w:pPr>
    <w:rPr>
      <w:rFonts w:ascii="Arial" w:eastAsia="Times New Roman" w:hAnsi="Arial" w:cs="Times New Roman"/>
      <w:bCs/>
      <w:szCs w:val="24"/>
    </w:rPr>
  </w:style>
  <w:style w:type="paragraph" w:customStyle="1" w:styleId="E167F5070A1B49CBBE097F75CD5C0475">
    <w:name w:val="E167F5070A1B49CBBE097F75CD5C0475"/>
    <w:rsid w:val="00DF4071"/>
    <w:pPr>
      <w:spacing w:before="60" w:after="60" w:line="240" w:lineRule="auto"/>
    </w:pPr>
    <w:rPr>
      <w:rFonts w:ascii="Arial" w:eastAsia="Times New Roman" w:hAnsi="Arial" w:cs="Times New Roman"/>
      <w:bCs/>
      <w:szCs w:val="24"/>
    </w:rPr>
  </w:style>
  <w:style w:type="paragraph" w:customStyle="1" w:styleId="13F011B65CCB4B72A8B9688CF7EDD485">
    <w:name w:val="13F011B65CCB4B72A8B9688CF7EDD485"/>
    <w:rsid w:val="00DF4071"/>
    <w:pPr>
      <w:spacing w:before="60" w:after="60" w:line="240" w:lineRule="auto"/>
    </w:pPr>
    <w:rPr>
      <w:rFonts w:ascii="Arial" w:eastAsia="Times New Roman" w:hAnsi="Arial" w:cs="Times New Roman"/>
      <w:bCs/>
      <w:szCs w:val="24"/>
    </w:rPr>
  </w:style>
  <w:style w:type="paragraph" w:customStyle="1" w:styleId="06CA0D08165B499F8ED68BBEF0F57397">
    <w:name w:val="06CA0D08165B499F8ED68BBEF0F57397"/>
    <w:rsid w:val="00DF4071"/>
    <w:pPr>
      <w:spacing w:before="60" w:after="60" w:line="240" w:lineRule="auto"/>
    </w:pPr>
    <w:rPr>
      <w:rFonts w:ascii="Arial" w:eastAsia="Times New Roman" w:hAnsi="Arial" w:cs="Times New Roman"/>
      <w:bCs/>
      <w:szCs w:val="24"/>
    </w:rPr>
  </w:style>
  <w:style w:type="paragraph" w:customStyle="1" w:styleId="457AB6B1A83E43E9A7B338CFD2A83214">
    <w:name w:val="457AB6B1A83E43E9A7B338CFD2A83214"/>
    <w:rsid w:val="00DF4071"/>
    <w:pPr>
      <w:spacing w:before="60" w:after="60" w:line="240" w:lineRule="auto"/>
    </w:pPr>
    <w:rPr>
      <w:rFonts w:ascii="Arial" w:eastAsia="Times New Roman" w:hAnsi="Arial" w:cs="Times New Roman"/>
      <w:bCs/>
      <w:szCs w:val="24"/>
    </w:rPr>
  </w:style>
  <w:style w:type="paragraph" w:customStyle="1" w:styleId="762B6D169FF64DDCBC4BA5CAF0625DF5">
    <w:name w:val="762B6D169FF64DDCBC4BA5CAF0625DF5"/>
    <w:rsid w:val="00DF4071"/>
    <w:pPr>
      <w:spacing w:before="60" w:after="60" w:line="240" w:lineRule="auto"/>
    </w:pPr>
    <w:rPr>
      <w:rFonts w:ascii="Arial" w:eastAsia="Times New Roman" w:hAnsi="Arial" w:cs="Times New Roman"/>
      <w:bCs/>
      <w:szCs w:val="24"/>
    </w:rPr>
  </w:style>
  <w:style w:type="paragraph" w:customStyle="1" w:styleId="460DD9C433514EC4BDEB3233B484C0E1">
    <w:name w:val="460DD9C433514EC4BDEB3233B484C0E1"/>
    <w:rsid w:val="00DF4071"/>
    <w:pPr>
      <w:spacing w:before="60" w:after="60" w:line="240" w:lineRule="auto"/>
    </w:pPr>
    <w:rPr>
      <w:rFonts w:ascii="Arial" w:eastAsia="Times New Roman" w:hAnsi="Arial" w:cs="Times New Roman"/>
      <w:bCs/>
      <w:szCs w:val="24"/>
    </w:rPr>
  </w:style>
  <w:style w:type="paragraph" w:customStyle="1" w:styleId="A60ED0CA68D648A6B6477E43013ABD7F">
    <w:name w:val="A60ED0CA68D648A6B6477E43013ABD7F"/>
    <w:rsid w:val="00DF4071"/>
    <w:pPr>
      <w:spacing w:before="60" w:after="60" w:line="240" w:lineRule="auto"/>
    </w:pPr>
    <w:rPr>
      <w:rFonts w:ascii="Arial" w:eastAsia="Times New Roman" w:hAnsi="Arial" w:cs="Times New Roman"/>
      <w:bCs/>
      <w:szCs w:val="24"/>
    </w:rPr>
  </w:style>
  <w:style w:type="paragraph" w:customStyle="1" w:styleId="9B06FAFD9D8E4275ABEED75C5BD2CDAE">
    <w:name w:val="9B06FAFD9D8E4275ABEED75C5BD2CDAE"/>
    <w:rsid w:val="00DF4071"/>
    <w:pPr>
      <w:spacing w:before="60" w:after="60" w:line="240" w:lineRule="auto"/>
    </w:pPr>
    <w:rPr>
      <w:rFonts w:ascii="Arial" w:eastAsia="Times New Roman" w:hAnsi="Arial" w:cs="Times New Roman"/>
      <w:bCs/>
      <w:szCs w:val="24"/>
    </w:rPr>
  </w:style>
  <w:style w:type="paragraph" w:customStyle="1" w:styleId="804DCF4DEDD74F1EB36199DFB8690300">
    <w:name w:val="804DCF4DEDD74F1EB36199DFB8690300"/>
    <w:rsid w:val="00DF4071"/>
    <w:pPr>
      <w:spacing w:before="60" w:after="60" w:line="240" w:lineRule="auto"/>
    </w:pPr>
    <w:rPr>
      <w:rFonts w:ascii="Arial" w:eastAsia="Times New Roman" w:hAnsi="Arial" w:cs="Times New Roman"/>
      <w:bCs/>
      <w:szCs w:val="24"/>
    </w:rPr>
  </w:style>
  <w:style w:type="paragraph" w:customStyle="1" w:styleId="41D437D678DF4AC980D5683E87BDC0BE">
    <w:name w:val="41D437D678DF4AC980D5683E87BDC0BE"/>
    <w:rsid w:val="00DF4071"/>
    <w:pPr>
      <w:spacing w:before="60" w:after="60" w:line="240" w:lineRule="auto"/>
    </w:pPr>
    <w:rPr>
      <w:rFonts w:ascii="Arial" w:eastAsia="Times New Roman" w:hAnsi="Arial" w:cs="Times New Roman"/>
      <w:bCs/>
      <w:szCs w:val="24"/>
    </w:rPr>
  </w:style>
  <w:style w:type="paragraph" w:customStyle="1" w:styleId="D87370C5B1304616A1EA1320C0800CCE">
    <w:name w:val="D87370C5B1304616A1EA1320C0800CCE"/>
    <w:rsid w:val="00DF4071"/>
    <w:pPr>
      <w:spacing w:before="60" w:after="60" w:line="240" w:lineRule="auto"/>
    </w:pPr>
    <w:rPr>
      <w:rFonts w:ascii="Arial" w:eastAsia="Times New Roman" w:hAnsi="Arial" w:cs="Times New Roman"/>
      <w:bCs/>
      <w:szCs w:val="24"/>
    </w:rPr>
  </w:style>
  <w:style w:type="paragraph" w:customStyle="1" w:styleId="ABB87C1F53C44385979E9D5944133754">
    <w:name w:val="ABB87C1F53C44385979E9D5944133754"/>
    <w:rsid w:val="00DF4071"/>
    <w:pPr>
      <w:spacing w:before="60" w:after="60" w:line="240" w:lineRule="auto"/>
    </w:pPr>
    <w:rPr>
      <w:rFonts w:ascii="Arial" w:eastAsia="Times New Roman" w:hAnsi="Arial" w:cs="Times New Roman"/>
      <w:bCs/>
      <w:szCs w:val="24"/>
    </w:rPr>
  </w:style>
  <w:style w:type="paragraph" w:customStyle="1" w:styleId="61E8E51CB71443799C124B51D40F139E">
    <w:name w:val="61E8E51CB71443799C124B51D40F139E"/>
    <w:rsid w:val="00DF4071"/>
    <w:pPr>
      <w:spacing w:before="60" w:after="60" w:line="240" w:lineRule="auto"/>
    </w:pPr>
    <w:rPr>
      <w:rFonts w:ascii="Arial" w:eastAsia="Times New Roman" w:hAnsi="Arial" w:cs="Times New Roman"/>
      <w:bCs/>
      <w:szCs w:val="24"/>
    </w:rPr>
  </w:style>
  <w:style w:type="paragraph" w:customStyle="1" w:styleId="141A1EECE20C4817BEF25A6901FB0FA5">
    <w:name w:val="141A1EECE20C4817BEF25A6901FB0FA5"/>
    <w:rsid w:val="00DF4071"/>
    <w:pPr>
      <w:spacing w:before="60" w:after="60" w:line="240" w:lineRule="auto"/>
    </w:pPr>
    <w:rPr>
      <w:rFonts w:ascii="Arial" w:eastAsia="Times New Roman" w:hAnsi="Arial" w:cs="Times New Roman"/>
      <w:bCs/>
      <w:szCs w:val="24"/>
    </w:rPr>
  </w:style>
  <w:style w:type="paragraph" w:customStyle="1" w:styleId="629663E27EBD406B97100BE9CE5C87BD">
    <w:name w:val="629663E27EBD406B97100BE9CE5C87BD"/>
    <w:rsid w:val="00DF4071"/>
    <w:pPr>
      <w:spacing w:before="60" w:after="60" w:line="240" w:lineRule="auto"/>
    </w:pPr>
    <w:rPr>
      <w:rFonts w:ascii="Arial" w:eastAsia="Times New Roman" w:hAnsi="Arial" w:cs="Times New Roman"/>
      <w:bCs/>
      <w:szCs w:val="24"/>
    </w:rPr>
  </w:style>
  <w:style w:type="paragraph" w:customStyle="1" w:styleId="D862772D85174080B4A027DD6F052188">
    <w:name w:val="D862772D85174080B4A027DD6F052188"/>
    <w:rsid w:val="00DF4071"/>
    <w:pPr>
      <w:spacing w:before="60" w:after="60" w:line="240" w:lineRule="auto"/>
    </w:pPr>
    <w:rPr>
      <w:rFonts w:ascii="Arial" w:eastAsia="Times New Roman" w:hAnsi="Arial" w:cs="Times New Roman"/>
      <w:bCs/>
      <w:szCs w:val="24"/>
    </w:rPr>
  </w:style>
  <w:style w:type="paragraph" w:customStyle="1" w:styleId="8862F5E99BE34AADB39CBA708FD7BBBE">
    <w:name w:val="8862F5E99BE34AADB39CBA708FD7BBBE"/>
    <w:rsid w:val="00DF4071"/>
    <w:pPr>
      <w:spacing w:before="60" w:after="60" w:line="240" w:lineRule="auto"/>
    </w:pPr>
    <w:rPr>
      <w:rFonts w:ascii="Arial" w:eastAsia="Times New Roman" w:hAnsi="Arial" w:cs="Times New Roman"/>
      <w:bCs/>
      <w:szCs w:val="24"/>
    </w:rPr>
  </w:style>
  <w:style w:type="paragraph" w:customStyle="1" w:styleId="FEDDD31E9AA94E0FA0AD4FBE62C6EF11">
    <w:name w:val="FEDDD31E9AA94E0FA0AD4FBE62C6EF11"/>
    <w:rsid w:val="00DF4071"/>
    <w:pPr>
      <w:spacing w:before="60" w:after="60" w:line="240" w:lineRule="auto"/>
    </w:pPr>
    <w:rPr>
      <w:rFonts w:ascii="Arial" w:eastAsia="Times New Roman" w:hAnsi="Arial" w:cs="Times New Roman"/>
      <w:bCs/>
      <w:szCs w:val="24"/>
    </w:rPr>
  </w:style>
  <w:style w:type="paragraph" w:customStyle="1" w:styleId="B9C840D60967458D9DFB8EA06378A5D6">
    <w:name w:val="B9C840D60967458D9DFB8EA06378A5D6"/>
    <w:rsid w:val="00DF4071"/>
    <w:pPr>
      <w:spacing w:before="60" w:after="60" w:line="240" w:lineRule="auto"/>
    </w:pPr>
    <w:rPr>
      <w:rFonts w:ascii="Arial" w:eastAsia="Times New Roman" w:hAnsi="Arial" w:cs="Times New Roman"/>
      <w:bCs/>
      <w:szCs w:val="24"/>
    </w:rPr>
  </w:style>
  <w:style w:type="paragraph" w:customStyle="1" w:styleId="4F90B2EF4DC943028EE511E22EB67AA9">
    <w:name w:val="4F90B2EF4DC943028EE511E22EB67AA9"/>
    <w:rsid w:val="00DF4071"/>
    <w:pPr>
      <w:spacing w:before="60" w:after="60" w:line="240" w:lineRule="auto"/>
    </w:pPr>
    <w:rPr>
      <w:rFonts w:ascii="Arial" w:eastAsia="Times New Roman" w:hAnsi="Arial" w:cs="Times New Roman"/>
      <w:bCs/>
      <w:szCs w:val="24"/>
    </w:rPr>
  </w:style>
  <w:style w:type="paragraph" w:customStyle="1" w:styleId="D83F6B4F61F3496CB0AE7EEA6BCF7308">
    <w:name w:val="D83F6B4F61F3496CB0AE7EEA6BCF7308"/>
    <w:rsid w:val="00DF4071"/>
    <w:pPr>
      <w:spacing w:before="60" w:after="60" w:line="240" w:lineRule="auto"/>
    </w:pPr>
    <w:rPr>
      <w:rFonts w:ascii="Arial" w:eastAsia="Times New Roman" w:hAnsi="Arial" w:cs="Times New Roman"/>
      <w:bCs/>
      <w:szCs w:val="24"/>
    </w:rPr>
  </w:style>
  <w:style w:type="paragraph" w:customStyle="1" w:styleId="A25BE1D942854EE4A6A4D245B5DFC708">
    <w:name w:val="A25BE1D942854EE4A6A4D245B5DFC708"/>
    <w:rsid w:val="00DF4071"/>
    <w:pPr>
      <w:spacing w:before="60" w:after="60" w:line="240" w:lineRule="auto"/>
    </w:pPr>
    <w:rPr>
      <w:rFonts w:ascii="Arial" w:eastAsia="Times New Roman" w:hAnsi="Arial" w:cs="Times New Roman"/>
      <w:bCs/>
      <w:szCs w:val="24"/>
    </w:rPr>
  </w:style>
  <w:style w:type="paragraph" w:customStyle="1" w:styleId="A93F44A7F7264A37A5FE5763DCFB1B24">
    <w:name w:val="A93F44A7F7264A37A5FE5763DCFB1B2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021E39CE3754986B4BC41F7201AE1A1">
    <w:name w:val="7021E39CE3754986B4BC41F7201AE1A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663E54C085E45F8B6F4DFE799FAFA27">
    <w:name w:val="3663E54C085E45F8B6F4DFE799FAFA2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32FA0F64EC141728F2CC9D7896FEB4B">
    <w:name w:val="732FA0F64EC141728F2CC9D7896FEB4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E4E76CE74F44EE09B55E3771DC7D486">
    <w:name w:val="4E4E76CE74F44EE09B55E3771DC7D48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41D8D82CDC8450BADAA350F7EBAE136">
    <w:name w:val="441D8D82CDC8450BADAA350F7EBAE13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C33FA06082D4159AAF6DEBEF624E341">
    <w:name w:val="1C33FA06082D4159AAF6DEBEF624E34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6EACD3DEDB848DFBD1157E78B963B3E">
    <w:name w:val="26EACD3DEDB848DFBD1157E78B963B3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71471AAC1CD4F9C9EF0523C28A60B50">
    <w:name w:val="871471AAC1CD4F9C9EF0523C28A60B5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A2108A986BA4F98916E58849170159F">
    <w:name w:val="0A2108A986BA4F98916E58849170159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67B340074284D4BB515A5E9B1E6D582">
    <w:name w:val="167B340074284D4BB515A5E9B1E6D58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F9E1675136D4AA0949E321EC249427C">
    <w:name w:val="0F9E1675136D4AA0949E321EC249427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3B8D878A5F54469A89845C13E8BB976">
    <w:name w:val="43B8D878A5F54469A89845C13E8BB97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97FA8E78D4D45188F43CB1FB50D80A6">
    <w:name w:val="897FA8E78D4D45188F43CB1FB50D80A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323542D296A4D2D9F3968D169533134">
    <w:name w:val="4323542D296A4D2D9F3968D16953313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7D63C143B6345929E9657265F30ACD0">
    <w:name w:val="A7D63C143B6345929E9657265F30ACD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1FD6B075ADA42F18D3E8B97D4E21194">
    <w:name w:val="71FD6B075ADA42F18D3E8B97D4E2119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0C058C843234658BDEBDC4E3C39A0DF">
    <w:name w:val="A0C058C843234658BDEBDC4E3C39A0D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FECCD1778BD478C89F31EF1DA57B4AD">
    <w:name w:val="BFECCD1778BD478C89F31EF1DA57B4A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376CE29185A4B6FA281467850EED05F">
    <w:name w:val="7376CE29185A4B6FA281467850EED05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17D9BCAE2614A6990250DE6EFDDEAF6">
    <w:name w:val="E17D9BCAE2614A6990250DE6EFDDEAF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1B4629E50374099A72F765C0FC73668">
    <w:name w:val="91B4629E50374099A72F765C0FC7366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5EB109E6B66473CAD268B65ACC0BDAD">
    <w:name w:val="65EB109E6B66473CAD268B65ACC0BDA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08F2EC8C78C418CB43C2EE716909394">
    <w:name w:val="C08F2EC8C78C418CB43C2EE71690939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53A296943B64D08858F90B13A5C8CE2">
    <w:name w:val="A53A296943B64D08858F90B13A5C8CE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C74A5660984410BBEB02969C8C7FB1A">
    <w:name w:val="EC74A5660984410BBEB02969C8C7FB1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8E0F8BAA525417E9E57A2A3DAD0F886">
    <w:name w:val="78E0F8BAA525417E9E57A2A3DAD0F88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667F104CD3D477B916441E7453F4582">
    <w:name w:val="7667F104CD3D477B916441E7453F458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AFC3CFA6EA74F7B8E803669E559D2B8">
    <w:name w:val="CAFC3CFA6EA74F7B8E803669E559D2B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AD7C1EBAFF04C9093EA19AA9553CD6F">
    <w:name w:val="BAD7C1EBAFF04C9093EA19AA9553CD6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8583DE1543C443BB9BCF40AEAB9E630">
    <w:name w:val="58583DE1543C443BB9BCF40AEAB9E63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C5BB70D127E43998C61CFC5F07926B0">
    <w:name w:val="2C5BB70D127E43998C61CFC5F07926B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3C742AFCAAE4E9DA9ABFAF5F8D1C439">
    <w:name w:val="03C742AFCAAE4E9DA9ABFAF5F8D1C43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510C2CC19C147779A12DAF52DA1DDB0">
    <w:name w:val="4510C2CC19C147779A12DAF52DA1DDB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F4CC1078C1C4B6DAD8CBA26443A67A4">
    <w:name w:val="FF4CC1078C1C4B6DAD8CBA26443A67A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4D423DE745146BA9A4E79686C9773AC">
    <w:name w:val="94D423DE745146BA9A4E79686C9773A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AB3DCD38C4F480FA68470D38C98AD18">
    <w:name w:val="2AB3DCD38C4F480FA68470D38C98AD1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EC5262D14884CD2A5D196D81505220F">
    <w:name w:val="CEC5262D14884CD2A5D196D81505220F"/>
    <w:rsid w:val="00DF4071"/>
    <w:pPr>
      <w:spacing w:before="60" w:after="60" w:line="240" w:lineRule="auto"/>
    </w:pPr>
    <w:rPr>
      <w:rFonts w:ascii="Arial" w:eastAsia="Times New Roman" w:hAnsi="Arial" w:cs="Times New Roman"/>
      <w:bCs/>
      <w:szCs w:val="24"/>
    </w:rPr>
  </w:style>
  <w:style w:type="paragraph" w:customStyle="1" w:styleId="8BE64942A86A4C05B8B022A141232C78">
    <w:name w:val="8BE64942A86A4C05B8B022A141232C78"/>
    <w:rsid w:val="00DF4071"/>
    <w:pPr>
      <w:spacing w:before="60" w:after="60" w:line="240" w:lineRule="auto"/>
    </w:pPr>
    <w:rPr>
      <w:rFonts w:ascii="Arial" w:eastAsia="Times New Roman" w:hAnsi="Arial" w:cs="Times New Roman"/>
      <w:bCs/>
      <w:szCs w:val="24"/>
    </w:rPr>
  </w:style>
  <w:style w:type="paragraph" w:customStyle="1" w:styleId="63C5F57896A447178B1135C626FB3444">
    <w:name w:val="63C5F57896A447178B1135C626FB3444"/>
    <w:rsid w:val="00DF4071"/>
    <w:pPr>
      <w:spacing w:before="60" w:after="60" w:line="240" w:lineRule="auto"/>
    </w:pPr>
    <w:rPr>
      <w:rFonts w:ascii="Arial" w:eastAsia="Times New Roman" w:hAnsi="Arial" w:cs="Times New Roman"/>
      <w:bCs/>
      <w:szCs w:val="24"/>
    </w:rPr>
  </w:style>
  <w:style w:type="paragraph" w:customStyle="1" w:styleId="FC1E0DCB2CAA438A957E47D2D881E9F5">
    <w:name w:val="FC1E0DCB2CAA438A957E47D2D881E9F5"/>
    <w:rsid w:val="00DF4071"/>
    <w:pPr>
      <w:spacing w:before="60" w:after="60" w:line="240" w:lineRule="auto"/>
    </w:pPr>
    <w:rPr>
      <w:rFonts w:ascii="Arial" w:eastAsia="Times New Roman" w:hAnsi="Arial" w:cs="Times New Roman"/>
      <w:bCs/>
      <w:szCs w:val="24"/>
    </w:rPr>
  </w:style>
  <w:style w:type="paragraph" w:customStyle="1" w:styleId="46A8AA28B1CC4FD5A6CF1D821766B8AA">
    <w:name w:val="46A8AA28B1CC4FD5A6CF1D821766B8AA"/>
    <w:rsid w:val="00DF4071"/>
    <w:pPr>
      <w:spacing w:before="60" w:after="60" w:line="240" w:lineRule="auto"/>
    </w:pPr>
    <w:rPr>
      <w:rFonts w:ascii="Arial" w:eastAsia="Times New Roman" w:hAnsi="Arial" w:cs="Times New Roman"/>
      <w:bCs/>
      <w:szCs w:val="24"/>
    </w:rPr>
  </w:style>
  <w:style w:type="paragraph" w:customStyle="1" w:styleId="3A1EAA73B1334D1E97929FF06D5821ED">
    <w:name w:val="3A1EAA73B1334D1E97929FF06D5821ED"/>
    <w:rsid w:val="00DF4071"/>
    <w:pPr>
      <w:spacing w:before="60" w:after="60" w:line="240" w:lineRule="auto"/>
    </w:pPr>
    <w:rPr>
      <w:rFonts w:ascii="Arial" w:eastAsia="Times New Roman" w:hAnsi="Arial" w:cs="Times New Roman"/>
      <w:bCs/>
      <w:szCs w:val="24"/>
    </w:rPr>
  </w:style>
  <w:style w:type="paragraph" w:customStyle="1" w:styleId="F6F57925B5224E7FAB830BCC8A3F3F22">
    <w:name w:val="F6F57925B5224E7FAB830BCC8A3F3F22"/>
    <w:rsid w:val="00DF4071"/>
    <w:pPr>
      <w:spacing w:before="60" w:after="60" w:line="240" w:lineRule="auto"/>
    </w:pPr>
    <w:rPr>
      <w:rFonts w:ascii="Arial" w:eastAsia="Times New Roman" w:hAnsi="Arial" w:cs="Times New Roman"/>
      <w:bCs/>
      <w:szCs w:val="24"/>
    </w:rPr>
  </w:style>
  <w:style w:type="paragraph" w:customStyle="1" w:styleId="2ABE9CE97F234801AA00AF0F0685946F">
    <w:name w:val="2ABE9CE97F234801AA00AF0F0685946F"/>
    <w:rsid w:val="00DF4071"/>
    <w:pPr>
      <w:spacing w:before="60" w:after="60" w:line="240" w:lineRule="auto"/>
    </w:pPr>
    <w:rPr>
      <w:rFonts w:ascii="Arial" w:eastAsia="Times New Roman" w:hAnsi="Arial" w:cs="Times New Roman"/>
      <w:bCs/>
      <w:szCs w:val="24"/>
    </w:rPr>
  </w:style>
  <w:style w:type="paragraph" w:customStyle="1" w:styleId="227F9B42393148C28F3F288B78E61E29">
    <w:name w:val="227F9B42393148C28F3F288B78E61E29"/>
    <w:rsid w:val="00DF4071"/>
    <w:pPr>
      <w:spacing w:before="60" w:after="60" w:line="240" w:lineRule="auto"/>
    </w:pPr>
    <w:rPr>
      <w:rFonts w:ascii="Arial" w:eastAsia="Times New Roman" w:hAnsi="Arial" w:cs="Times New Roman"/>
      <w:bCs/>
      <w:szCs w:val="24"/>
    </w:rPr>
  </w:style>
  <w:style w:type="paragraph" w:customStyle="1" w:styleId="4FDA0DE60D014DC1A95FC1C4547CD3BE">
    <w:name w:val="4FDA0DE60D014DC1A95FC1C4547CD3B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32022B284064DD59169A561B472FD7D">
    <w:name w:val="632022B284064DD59169A561B472FD7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2417208AF6C4D26802AC4E311F7E8BA">
    <w:name w:val="72417208AF6C4D26802AC4E311F7E8B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3C03B89DD0A41E39BEFFB1B0463806F">
    <w:name w:val="43C03B89DD0A41E39BEFFB1B0463806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96D336EDC8E4F259CE43FA5781A1FA0">
    <w:name w:val="B96D336EDC8E4F259CE43FA5781A1FA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8BC44C349034B0A832558525567A672">
    <w:name w:val="B8BC44C349034B0A832558525567A67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C568F02E8DC43C5AB54B5180DBB35DC">
    <w:name w:val="BC568F02E8DC43C5AB54B5180DBB35D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47FD6C4B6F948218FED29877F84C02D">
    <w:name w:val="047FD6C4B6F948218FED29877F84C02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2C355D519C5466C8E80F392F6E6C7D2">
    <w:name w:val="32C355D519C5466C8E80F392F6E6C7D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CD9707D03874BD28375D0DDF7952BC3">
    <w:name w:val="2CD9707D03874BD28375D0DDF7952BC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E4E1D21EB0A4781881FB7D221F89011">
    <w:name w:val="5E4E1D21EB0A4781881FB7D221F8901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101D1B8C90C41FF8813172F8C0B7FF9">
    <w:name w:val="6101D1B8C90C41FF8813172F8C0B7FF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15FFBAE740B492A9EBE6B4C9EC4BAB3">
    <w:name w:val="D15FFBAE740B492A9EBE6B4C9EC4BAB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D9E143D297E4D2C81CCB79ED4717EF5">
    <w:name w:val="7D9E143D297E4D2C81CCB79ED4717EF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A12E1256C924893BB7F2F5B6447220B">
    <w:name w:val="DA12E1256C924893BB7F2F5B6447220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4EDF0E30FD745ED8EE605E2956DF88E">
    <w:name w:val="94EDF0E30FD745ED8EE605E2956DF88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27563D98F7C44058D3575F6D2096928">
    <w:name w:val="B27563D98F7C44058D3575F6D209692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4A18591F75F4972B6105C827E5696A1">
    <w:name w:val="54A18591F75F4972B6105C827E5696A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9D2FF58D62D4C96B3DBAB91EF917C6F">
    <w:name w:val="D9D2FF58D62D4C96B3DBAB91EF917C6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63F43272EE646C4AE883E7E5D4288D9">
    <w:name w:val="563F43272EE646C4AE883E7E5D4288D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614177C173A41A58AA72ADA5C582278">
    <w:name w:val="B614177C173A41A58AA72ADA5C58227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E4B372F186B45CF80BAA76313E96F34">
    <w:name w:val="BE4B372F186B45CF80BAA76313E96F3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E8F5F9E9B594DA7918A9B27E787A11A">
    <w:name w:val="8E8F5F9E9B594DA7918A9B27E787A11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027D76B718D4E41B59D2BA33EAC9FDE">
    <w:name w:val="B027D76B718D4E41B59D2BA33EAC9FD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50378EB0A6A451096467C41DBF59D19">
    <w:name w:val="F50378EB0A6A451096467C41DBF59D1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46B9499B44438D8876F6B1083D06A8">
    <w:name w:val="9246B9499B44438D8876F6B1083D06A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71A5FFFA91C48DE983458A5D51DA141">
    <w:name w:val="C71A5FFFA91C48DE983458A5D51DA14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079AC52D9444C5BBADB2359E58A29B6">
    <w:name w:val="A079AC52D9444C5BBADB2359E58A29B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D1848A0FBFB4FA0864F4763CB0E3694">
    <w:name w:val="9D1848A0FBFB4FA0864F4763CB0E369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F5CBEA148F94E8AA23846DFD26DA31A">
    <w:name w:val="4F5CBEA148F94E8AA23846DFD26DA31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460A9E4E868448D9CC36B1267C61907">
    <w:name w:val="D460A9E4E868448D9CC36B1267C6190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FF5F5910AB749A68A92A5A0FB0E08C2">
    <w:name w:val="0FF5F5910AB749A68A92A5A0FB0E08C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A9B071A2C3E4705B2E1EA1111D2B916">
    <w:name w:val="BA9B071A2C3E4705B2E1EA1111D2B91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DB7ED7FCE6D47C0A28FDA3A9D22E5AD">
    <w:name w:val="DDB7ED7FCE6D47C0A28FDA3A9D22E5A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B0C5A55464A421AAF3C18F8A429C015">
    <w:name w:val="1B0C5A55464A421AAF3C18F8A429C01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AB5366DFFBF4474AF4A642300CFA20F">
    <w:name w:val="BAB5366DFFBF4474AF4A642300CFA20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FE96103E1764BA29B2AAC4600047126">
    <w:name w:val="CFE96103E1764BA29B2AAC460004712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1E1A95C4EF4AC2A231AF14512AF85B">
    <w:name w:val="241E1A95C4EF4AC2A231AF14512AF85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CE25800B14E4C78808AB7502DCE2FBD">
    <w:name w:val="DCE25800B14E4C78808AB7502DCE2FB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45C1EBD54644ADF9C1FCDA360ED581D">
    <w:name w:val="945C1EBD54644ADF9C1FCDA360ED581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1ECBD6CB65F461B81B4EEAA81EDCB4D">
    <w:name w:val="61ECBD6CB65F461B81B4EEAA81EDCB4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4FDD8785CB54829A57961CF5FF1BC6C">
    <w:name w:val="F4FDD8785CB54829A57961CF5FF1BC6C"/>
    <w:rsid w:val="00DF4071"/>
    <w:pPr>
      <w:spacing w:before="60" w:after="60" w:line="240" w:lineRule="auto"/>
    </w:pPr>
    <w:rPr>
      <w:rFonts w:ascii="Arial" w:eastAsia="Times New Roman" w:hAnsi="Arial" w:cs="Times New Roman"/>
      <w:bCs/>
      <w:szCs w:val="24"/>
    </w:rPr>
  </w:style>
  <w:style w:type="paragraph" w:customStyle="1" w:styleId="5DC3CE454A614F1EB608B9F3F6734328">
    <w:name w:val="5DC3CE454A614F1EB608B9F3F6734328"/>
    <w:rsid w:val="00DF4071"/>
    <w:pPr>
      <w:spacing w:before="60" w:after="60" w:line="240" w:lineRule="auto"/>
    </w:pPr>
    <w:rPr>
      <w:rFonts w:ascii="Arial" w:eastAsia="Times New Roman" w:hAnsi="Arial" w:cs="Times New Roman"/>
      <w:bCs/>
      <w:szCs w:val="24"/>
    </w:rPr>
  </w:style>
  <w:style w:type="paragraph" w:customStyle="1" w:styleId="23BCDC552F2D4784B1FA678FCB3DDDE0">
    <w:name w:val="23BCDC552F2D4784B1FA678FCB3DDDE0"/>
    <w:rsid w:val="00DF4071"/>
    <w:pPr>
      <w:spacing w:before="60" w:after="60" w:line="240" w:lineRule="auto"/>
    </w:pPr>
    <w:rPr>
      <w:rFonts w:ascii="Arial" w:eastAsia="Times New Roman" w:hAnsi="Arial" w:cs="Times New Roman"/>
      <w:bCs/>
      <w:szCs w:val="24"/>
    </w:rPr>
  </w:style>
  <w:style w:type="paragraph" w:customStyle="1" w:styleId="C36A2D9F02504715AB7F22CB9FAB1652">
    <w:name w:val="C36A2D9F02504715AB7F22CB9FAB1652"/>
    <w:rsid w:val="00DF4071"/>
    <w:pPr>
      <w:spacing w:before="60" w:after="60" w:line="240" w:lineRule="auto"/>
    </w:pPr>
    <w:rPr>
      <w:rFonts w:ascii="Arial" w:eastAsia="Times New Roman" w:hAnsi="Arial" w:cs="Times New Roman"/>
      <w:bCs/>
      <w:szCs w:val="24"/>
    </w:rPr>
  </w:style>
  <w:style w:type="paragraph" w:customStyle="1" w:styleId="74FD6055637049C582803AA5D83803E8">
    <w:name w:val="74FD6055637049C582803AA5D83803E8"/>
    <w:rsid w:val="00DF4071"/>
    <w:pPr>
      <w:spacing w:before="60" w:after="60" w:line="240" w:lineRule="auto"/>
    </w:pPr>
    <w:rPr>
      <w:rFonts w:ascii="Arial" w:eastAsia="Times New Roman" w:hAnsi="Arial" w:cs="Times New Roman"/>
      <w:bCs/>
      <w:szCs w:val="24"/>
    </w:rPr>
  </w:style>
  <w:style w:type="paragraph" w:customStyle="1" w:styleId="AD02717FD1AA434E8880F31CADD8D0FE">
    <w:name w:val="AD02717FD1AA434E8880F31CADD8D0FE"/>
    <w:rsid w:val="00DF4071"/>
    <w:pPr>
      <w:spacing w:before="60" w:after="60" w:line="240" w:lineRule="auto"/>
    </w:pPr>
    <w:rPr>
      <w:rFonts w:ascii="Arial" w:eastAsia="Times New Roman" w:hAnsi="Arial" w:cs="Times New Roman"/>
      <w:bCs/>
      <w:szCs w:val="24"/>
    </w:rPr>
  </w:style>
  <w:style w:type="paragraph" w:customStyle="1" w:styleId="02AE8B14DD2949CB892442259C05575A">
    <w:name w:val="02AE8B14DD2949CB892442259C05575A"/>
    <w:rsid w:val="00DF4071"/>
    <w:pPr>
      <w:spacing w:before="60" w:after="60" w:line="240" w:lineRule="auto"/>
    </w:pPr>
    <w:rPr>
      <w:rFonts w:ascii="Arial" w:eastAsia="Times New Roman" w:hAnsi="Arial" w:cs="Times New Roman"/>
      <w:bCs/>
      <w:szCs w:val="24"/>
    </w:rPr>
  </w:style>
  <w:style w:type="paragraph" w:customStyle="1" w:styleId="51C5D54A880D4FA5AC532FC97A6C7B60">
    <w:name w:val="51C5D54A880D4FA5AC532FC97A6C7B60"/>
    <w:rsid w:val="00DF4071"/>
    <w:pPr>
      <w:spacing w:before="60" w:after="60" w:line="240" w:lineRule="auto"/>
    </w:pPr>
    <w:rPr>
      <w:rFonts w:ascii="Arial" w:eastAsia="Times New Roman" w:hAnsi="Arial" w:cs="Times New Roman"/>
      <w:bCs/>
      <w:szCs w:val="24"/>
    </w:rPr>
  </w:style>
  <w:style w:type="paragraph" w:customStyle="1" w:styleId="B156272F0A6845E3B92CC28DC83B40A9">
    <w:name w:val="B156272F0A6845E3B92CC28DC83B40A9"/>
    <w:rsid w:val="00DF4071"/>
    <w:pPr>
      <w:spacing w:before="60" w:after="60" w:line="240" w:lineRule="auto"/>
    </w:pPr>
    <w:rPr>
      <w:rFonts w:ascii="Arial" w:eastAsia="Times New Roman" w:hAnsi="Arial" w:cs="Times New Roman"/>
      <w:bCs/>
      <w:szCs w:val="24"/>
    </w:rPr>
  </w:style>
  <w:style w:type="paragraph" w:customStyle="1" w:styleId="31FE187821DC4976A73E9C500AC98CFE">
    <w:name w:val="31FE187821DC4976A73E9C500AC98CFE"/>
    <w:rsid w:val="00DF4071"/>
    <w:pPr>
      <w:spacing w:before="60" w:after="60" w:line="240" w:lineRule="auto"/>
    </w:pPr>
    <w:rPr>
      <w:rFonts w:ascii="Arial" w:eastAsia="Times New Roman" w:hAnsi="Arial" w:cs="Times New Roman"/>
      <w:bCs/>
      <w:szCs w:val="24"/>
    </w:rPr>
  </w:style>
  <w:style w:type="paragraph" w:customStyle="1" w:styleId="F08AE66854054F5791C976EBF7E0B514">
    <w:name w:val="F08AE66854054F5791C976EBF7E0B514"/>
    <w:rsid w:val="00DF4071"/>
    <w:pPr>
      <w:spacing w:before="60" w:after="60" w:line="240" w:lineRule="auto"/>
    </w:pPr>
    <w:rPr>
      <w:rFonts w:ascii="Arial" w:eastAsia="Times New Roman" w:hAnsi="Arial" w:cs="Times New Roman"/>
      <w:bCs/>
      <w:szCs w:val="24"/>
    </w:rPr>
  </w:style>
  <w:style w:type="paragraph" w:customStyle="1" w:styleId="61E0717BE22D4712A56DCE054F709CD0">
    <w:name w:val="61E0717BE22D4712A56DCE054F709CD0"/>
    <w:rsid w:val="00DF4071"/>
    <w:pPr>
      <w:spacing w:before="60" w:after="60" w:line="240" w:lineRule="auto"/>
    </w:pPr>
    <w:rPr>
      <w:rFonts w:ascii="Arial" w:eastAsia="Times New Roman" w:hAnsi="Arial" w:cs="Times New Roman"/>
      <w:bCs/>
      <w:szCs w:val="24"/>
    </w:rPr>
  </w:style>
  <w:style w:type="paragraph" w:customStyle="1" w:styleId="A2A0A28CA2D14DB58AECAF8F58F3BA57">
    <w:name w:val="A2A0A28CA2D14DB58AECAF8F58F3BA57"/>
    <w:rsid w:val="00DF4071"/>
    <w:pPr>
      <w:spacing w:before="60" w:after="60" w:line="240" w:lineRule="auto"/>
    </w:pPr>
    <w:rPr>
      <w:rFonts w:ascii="Arial" w:eastAsia="Times New Roman" w:hAnsi="Arial" w:cs="Times New Roman"/>
      <w:bCs/>
      <w:szCs w:val="24"/>
    </w:rPr>
  </w:style>
  <w:style w:type="paragraph" w:customStyle="1" w:styleId="FD3A8382EABC4525BFAFB4C8CDC74D2D">
    <w:name w:val="FD3A8382EABC4525BFAFB4C8CDC74D2D"/>
    <w:rsid w:val="00DF4071"/>
    <w:pPr>
      <w:spacing w:before="60" w:after="60" w:line="240" w:lineRule="auto"/>
    </w:pPr>
    <w:rPr>
      <w:rFonts w:ascii="Arial" w:eastAsia="Times New Roman" w:hAnsi="Arial" w:cs="Times New Roman"/>
      <w:bCs/>
      <w:szCs w:val="24"/>
    </w:rPr>
  </w:style>
  <w:style w:type="paragraph" w:customStyle="1" w:styleId="917FB1D1FB8B4BE4B349B41C4C8E9C62">
    <w:name w:val="917FB1D1FB8B4BE4B349B41C4C8E9C62"/>
    <w:rsid w:val="00DF4071"/>
    <w:pPr>
      <w:spacing w:before="60" w:after="60" w:line="240" w:lineRule="auto"/>
    </w:pPr>
    <w:rPr>
      <w:rFonts w:ascii="Arial" w:eastAsia="Times New Roman" w:hAnsi="Arial" w:cs="Times New Roman"/>
      <w:bCs/>
      <w:szCs w:val="24"/>
    </w:rPr>
  </w:style>
  <w:style w:type="paragraph" w:customStyle="1" w:styleId="11448A0808CF488A81B71BABE9D8C264">
    <w:name w:val="11448A0808CF488A81B71BABE9D8C264"/>
    <w:rsid w:val="00DF4071"/>
    <w:pPr>
      <w:spacing w:before="60" w:after="60" w:line="240" w:lineRule="auto"/>
    </w:pPr>
    <w:rPr>
      <w:rFonts w:ascii="Arial" w:eastAsia="Times New Roman" w:hAnsi="Arial" w:cs="Times New Roman"/>
      <w:bCs/>
      <w:szCs w:val="24"/>
    </w:rPr>
  </w:style>
  <w:style w:type="paragraph" w:customStyle="1" w:styleId="55B2FD29FCE3437B9057C463DB4FD8D8">
    <w:name w:val="55B2FD29FCE3437B9057C463DB4FD8D8"/>
    <w:rsid w:val="00DF4071"/>
    <w:pPr>
      <w:spacing w:before="60" w:after="60" w:line="240" w:lineRule="auto"/>
    </w:pPr>
    <w:rPr>
      <w:rFonts w:ascii="Arial" w:eastAsia="Times New Roman" w:hAnsi="Arial" w:cs="Times New Roman"/>
      <w:bCs/>
      <w:szCs w:val="24"/>
    </w:rPr>
  </w:style>
  <w:style w:type="paragraph" w:customStyle="1" w:styleId="0C62450A3B46412199208DF5F2187C55">
    <w:name w:val="0C62450A3B46412199208DF5F2187C55"/>
    <w:rsid w:val="00DF4071"/>
    <w:pPr>
      <w:spacing w:before="60" w:after="60" w:line="240" w:lineRule="auto"/>
    </w:pPr>
    <w:rPr>
      <w:rFonts w:ascii="Arial" w:eastAsia="Times New Roman" w:hAnsi="Arial" w:cs="Times New Roman"/>
      <w:bCs/>
      <w:szCs w:val="24"/>
    </w:rPr>
  </w:style>
  <w:style w:type="paragraph" w:customStyle="1" w:styleId="FA259CFCF45A4A17B8F11BEE87C8BF2E">
    <w:name w:val="FA259CFCF45A4A17B8F11BEE87C8BF2E"/>
    <w:rsid w:val="00DF4071"/>
    <w:pPr>
      <w:spacing w:before="60" w:after="60" w:line="240" w:lineRule="auto"/>
    </w:pPr>
    <w:rPr>
      <w:rFonts w:ascii="Arial" w:eastAsia="Times New Roman" w:hAnsi="Arial" w:cs="Times New Roman"/>
      <w:bCs/>
      <w:szCs w:val="24"/>
    </w:rPr>
  </w:style>
  <w:style w:type="paragraph" w:customStyle="1" w:styleId="03B4D399A79A44EA8CE7C225BCAB017F">
    <w:name w:val="03B4D399A79A44EA8CE7C225BCAB017F"/>
    <w:rsid w:val="00DF4071"/>
    <w:pPr>
      <w:spacing w:before="60" w:after="60" w:line="240" w:lineRule="auto"/>
    </w:pPr>
    <w:rPr>
      <w:rFonts w:ascii="Arial" w:eastAsia="Times New Roman" w:hAnsi="Arial" w:cs="Times New Roman"/>
      <w:bCs/>
      <w:szCs w:val="24"/>
    </w:rPr>
  </w:style>
  <w:style w:type="paragraph" w:customStyle="1" w:styleId="49C8DE26315945FE8D9AC03569258509">
    <w:name w:val="49C8DE26315945FE8D9AC03569258509"/>
    <w:rsid w:val="00DF4071"/>
    <w:pPr>
      <w:spacing w:before="60" w:after="60" w:line="240" w:lineRule="auto"/>
    </w:pPr>
    <w:rPr>
      <w:rFonts w:ascii="Arial" w:eastAsia="Times New Roman" w:hAnsi="Arial" w:cs="Times New Roman"/>
      <w:bCs/>
      <w:szCs w:val="24"/>
    </w:rPr>
  </w:style>
  <w:style w:type="paragraph" w:customStyle="1" w:styleId="BB27551981F448989A9FE44AAAF34CA9">
    <w:name w:val="BB27551981F448989A9FE44AAAF34CA9"/>
    <w:rsid w:val="00DF4071"/>
    <w:pPr>
      <w:spacing w:before="60" w:after="60" w:line="240" w:lineRule="auto"/>
    </w:pPr>
    <w:rPr>
      <w:rFonts w:ascii="Arial" w:eastAsia="Times New Roman" w:hAnsi="Arial" w:cs="Times New Roman"/>
      <w:bCs/>
      <w:szCs w:val="24"/>
    </w:rPr>
  </w:style>
  <w:style w:type="paragraph" w:customStyle="1" w:styleId="2EF7DF44C9E2488496362952ADA5E50D">
    <w:name w:val="2EF7DF44C9E2488496362952ADA5E50D"/>
    <w:rsid w:val="00DF4071"/>
    <w:pPr>
      <w:spacing w:before="60" w:after="60" w:line="240" w:lineRule="auto"/>
    </w:pPr>
    <w:rPr>
      <w:rFonts w:ascii="Arial" w:eastAsia="Times New Roman" w:hAnsi="Arial" w:cs="Times New Roman"/>
      <w:bCs/>
      <w:szCs w:val="24"/>
    </w:rPr>
  </w:style>
  <w:style w:type="paragraph" w:customStyle="1" w:styleId="32C5D7BBCF9845E08AA422A017199ED5">
    <w:name w:val="32C5D7BBCF9845E08AA422A017199ED5"/>
    <w:rsid w:val="00DF4071"/>
    <w:pPr>
      <w:spacing w:before="60" w:after="60" w:line="240" w:lineRule="auto"/>
    </w:pPr>
    <w:rPr>
      <w:rFonts w:ascii="Arial" w:eastAsia="Times New Roman" w:hAnsi="Arial" w:cs="Times New Roman"/>
      <w:bCs/>
      <w:szCs w:val="24"/>
    </w:rPr>
  </w:style>
  <w:style w:type="paragraph" w:customStyle="1" w:styleId="F7AEB70F37944A5A9FC8EE70A50CB451">
    <w:name w:val="F7AEB70F37944A5A9FC8EE70A50CB451"/>
    <w:rsid w:val="00DF4071"/>
    <w:pPr>
      <w:spacing w:before="60" w:after="60" w:line="240" w:lineRule="auto"/>
    </w:pPr>
    <w:rPr>
      <w:rFonts w:ascii="Arial" w:eastAsia="Times New Roman" w:hAnsi="Arial" w:cs="Times New Roman"/>
      <w:bCs/>
      <w:szCs w:val="24"/>
    </w:rPr>
  </w:style>
  <w:style w:type="paragraph" w:customStyle="1" w:styleId="035C64F1AF5545C194B8D8A5E87FAB98">
    <w:name w:val="035C64F1AF5545C194B8D8A5E87FAB98"/>
    <w:rsid w:val="00DF4071"/>
    <w:pPr>
      <w:spacing w:before="60" w:after="60" w:line="240" w:lineRule="auto"/>
    </w:pPr>
    <w:rPr>
      <w:rFonts w:ascii="Arial" w:eastAsia="Times New Roman" w:hAnsi="Arial" w:cs="Times New Roman"/>
      <w:bCs/>
      <w:szCs w:val="24"/>
    </w:rPr>
  </w:style>
  <w:style w:type="paragraph" w:customStyle="1" w:styleId="AD6B93E845BD4498B9394CE5344456EC">
    <w:name w:val="AD6B93E845BD4498B9394CE5344456EC"/>
    <w:rsid w:val="00DF4071"/>
    <w:pPr>
      <w:spacing w:before="60" w:after="60" w:line="240" w:lineRule="auto"/>
    </w:pPr>
    <w:rPr>
      <w:rFonts w:ascii="Arial" w:eastAsia="Times New Roman" w:hAnsi="Arial" w:cs="Times New Roman"/>
      <w:bCs/>
      <w:szCs w:val="24"/>
    </w:rPr>
  </w:style>
  <w:style w:type="paragraph" w:customStyle="1" w:styleId="929E32C669574A968098EDA528BAFF62">
    <w:name w:val="929E32C669574A968098EDA528BAFF62"/>
    <w:rsid w:val="00DF4071"/>
    <w:pPr>
      <w:spacing w:before="60" w:after="60" w:line="240" w:lineRule="auto"/>
    </w:pPr>
    <w:rPr>
      <w:rFonts w:ascii="Arial" w:eastAsia="Times New Roman" w:hAnsi="Arial" w:cs="Times New Roman"/>
      <w:bCs/>
      <w:szCs w:val="24"/>
    </w:rPr>
  </w:style>
  <w:style w:type="paragraph" w:customStyle="1" w:styleId="641C65E76C10487E892B553C07ADBB46">
    <w:name w:val="641C65E76C10487E892B553C07ADBB46"/>
    <w:rsid w:val="00DF4071"/>
    <w:pPr>
      <w:spacing w:before="60" w:after="60" w:line="240" w:lineRule="auto"/>
    </w:pPr>
    <w:rPr>
      <w:rFonts w:ascii="Arial" w:eastAsia="Times New Roman" w:hAnsi="Arial" w:cs="Times New Roman"/>
      <w:bCs/>
      <w:szCs w:val="24"/>
    </w:rPr>
  </w:style>
  <w:style w:type="paragraph" w:customStyle="1" w:styleId="1236884C6934486995584761D6BFE259">
    <w:name w:val="1236884C6934486995584761D6BFE259"/>
    <w:rsid w:val="00DF4071"/>
    <w:pPr>
      <w:spacing w:before="60" w:after="60" w:line="240" w:lineRule="auto"/>
    </w:pPr>
    <w:rPr>
      <w:rFonts w:ascii="Arial" w:eastAsia="Times New Roman" w:hAnsi="Arial" w:cs="Times New Roman"/>
      <w:bCs/>
      <w:szCs w:val="24"/>
    </w:rPr>
  </w:style>
  <w:style w:type="paragraph" w:customStyle="1" w:styleId="CA736DADAC8B40C68896188F61B506BC">
    <w:name w:val="CA736DADAC8B40C68896188F61B506BC"/>
    <w:rsid w:val="00DF4071"/>
    <w:pPr>
      <w:spacing w:before="60" w:after="60" w:line="240" w:lineRule="auto"/>
    </w:pPr>
    <w:rPr>
      <w:rFonts w:ascii="Arial" w:eastAsia="Times New Roman" w:hAnsi="Arial" w:cs="Times New Roman"/>
      <w:bCs/>
      <w:szCs w:val="24"/>
    </w:rPr>
  </w:style>
  <w:style w:type="paragraph" w:customStyle="1" w:styleId="6C9357A825CE414CA8EF6010CFE9E955">
    <w:name w:val="6C9357A825CE414CA8EF6010CFE9E955"/>
    <w:rsid w:val="00DF4071"/>
    <w:pPr>
      <w:spacing w:before="60" w:after="60" w:line="240" w:lineRule="auto"/>
    </w:pPr>
    <w:rPr>
      <w:rFonts w:ascii="Arial" w:eastAsia="Times New Roman" w:hAnsi="Arial" w:cs="Times New Roman"/>
      <w:bCs/>
      <w:szCs w:val="24"/>
    </w:rPr>
  </w:style>
  <w:style w:type="paragraph" w:customStyle="1" w:styleId="C5F1F5C07FB044239D218B4AB0AC6217">
    <w:name w:val="C5F1F5C07FB044239D218B4AB0AC6217"/>
    <w:rsid w:val="00DF4071"/>
    <w:pPr>
      <w:spacing w:before="60" w:after="60" w:line="240" w:lineRule="auto"/>
    </w:pPr>
    <w:rPr>
      <w:rFonts w:ascii="Arial" w:eastAsia="Times New Roman" w:hAnsi="Arial" w:cs="Times New Roman"/>
      <w:bCs/>
      <w:szCs w:val="24"/>
    </w:rPr>
  </w:style>
  <w:style w:type="paragraph" w:customStyle="1" w:styleId="CAC84219907949A6BFC53A9318700CE5">
    <w:name w:val="CAC84219907949A6BFC53A9318700CE5"/>
    <w:rsid w:val="00DF4071"/>
    <w:pPr>
      <w:spacing w:before="60" w:after="60" w:line="240" w:lineRule="auto"/>
    </w:pPr>
    <w:rPr>
      <w:rFonts w:ascii="Arial" w:eastAsia="Times New Roman" w:hAnsi="Arial" w:cs="Times New Roman"/>
      <w:bCs/>
      <w:szCs w:val="24"/>
    </w:rPr>
  </w:style>
  <w:style w:type="paragraph" w:customStyle="1" w:styleId="54E57C0F3EAA4F679CDE5BF43079BE32">
    <w:name w:val="54E57C0F3EAA4F679CDE5BF43079BE32"/>
    <w:rsid w:val="00DF4071"/>
    <w:pPr>
      <w:spacing w:before="60" w:after="60" w:line="240" w:lineRule="auto"/>
    </w:pPr>
    <w:rPr>
      <w:rFonts w:ascii="Arial" w:eastAsia="Times New Roman" w:hAnsi="Arial" w:cs="Times New Roman"/>
      <w:bCs/>
      <w:szCs w:val="24"/>
    </w:rPr>
  </w:style>
  <w:style w:type="paragraph" w:customStyle="1" w:styleId="999C0542BD044EEF93034B52F5554472">
    <w:name w:val="999C0542BD044EEF93034B52F5554472"/>
    <w:rsid w:val="00DF4071"/>
    <w:pPr>
      <w:spacing w:before="60" w:after="60" w:line="240" w:lineRule="auto"/>
    </w:pPr>
    <w:rPr>
      <w:rFonts w:ascii="Arial" w:eastAsia="Times New Roman" w:hAnsi="Arial" w:cs="Times New Roman"/>
      <w:bCs/>
      <w:szCs w:val="24"/>
    </w:rPr>
  </w:style>
  <w:style w:type="paragraph" w:customStyle="1" w:styleId="C41507EB5D824BF4813A277A4B7B0309">
    <w:name w:val="C41507EB5D824BF4813A277A4B7B0309"/>
    <w:rsid w:val="00DF4071"/>
    <w:pPr>
      <w:spacing w:before="60" w:after="60" w:line="240" w:lineRule="auto"/>
    </w:pPr>
    <w:rPr>
      <w:rFonts w:ascii="Arial" w:eastAsia="Times New Roman" w:hAnsi="Arial" w:cs="Times New Roman"/>
      <w:bCs/>
      <w:szCs w:val="24"/>
    </w:rPr>
  </w:style>
  <w:style w:type="paragraph" w:customStyle="1" w:styleId="F653409295BE4AB590DEBE56B98B6B03">
    <w:name w:val="F653409295BE4AB590DEBE56B98B6B03"/>
    <w:rsid w:val="00DF4071"/>
    <w:pPr>
      <w:spacing w:before="60" w:after="60" w:line="240" w:lineRule="auto"/>
    </w:pPr>
    <w:rPr>
      <w:rFonts w:ascii="Arial" w:eastAsia="Times New Roman" w:hAnsi="Arial" w:cs="Times New Roman"/>
      <w:bCs/>
      <w:szCs w:val="24"/>
    </w:rPr>
  </w:style>
  <w:style w:type="paragraph" w:customStyle="1" w:styleId="27956C1A8CC242DCBC71A8DBC73B4337">
    <w:name w:val="27956C1A8CC242DCBC71A8DBC73B4337"/>
    <w:rsid w:val="00DF4071"/>
    <w:pPr>
      <w:spacing w:before="60" w:after="60" w:line="240" w:lineRule="auto"/>
    </w:pPr>
    <w:rPr>
      <w:rFonts w:ascii="Arial" w:eastAsia="Times New Roman" w:hAnsi="Arial" w:cs="Times New Roman"/>
      <w:bCs/>
      <w:szCs w:val="24"/>
    </w:rPr>
  </w:style>
  <w:style w:type="paragraph" w:customStyle="1" w:styleId="78B590DFBCED49DD8328711161074D3B">
    <w:name w:val="78B590DFBCED49DD8328711161074D3B"/>
    <w:rsid w:val="00DF4071"/>
    <w:pPr>
      <w:spacing w:before="60" w:after="60" w:line="240" w:lineRule="auto"/>
    </w:pPr>
    <w:rPr>
      <w:rFonts w:ascii="Arial" w:eastAsia="Times New Roman" w:hAnsi="Arial" w:cs="Times New Roman"/>
      <w:bCs/>
      <w:szCs w:val="24"/>
    </w:rPr>
  </w:style>
  <w:style w:type="paragraph" w:customStyle="1" w:styleId="8A223224C4C84090B66403DBDB323934">
    <w:name w:val="8A223224C4C84090B66403DBDB323934"/>
    <w:rsid w:val="00DF4071"/>
    <w:pPr>
      <w:spacing w:before="60" w:after="60" w:line="240" w:lineRule="auto"/>
    </w:pPr>
    <w:rPr>
      <w:rFonts w:ascii="Arial" w:eastAsia="Times New Roman" w:hAnsi="Arial" w:cs="Times New Roman"/>
      <w:bCs/>
      <w:szCs w:val="24"/>
    </w:rPr>
  </w:style>
  <w:style w:type="paragraph" w:customStyle="1" w:styleId="DABD004F3ADE4D86B0F6D12D4AC1975B">
    <w:name w:val="DABD004F3ADE4D86B0F6D12D4AC1975B"/>
    <w:rsid w:val="00DF4071"/>
    <w:pPr>
      <w:spacing w:before="60" w:after="60" w:line="240" w:lineRule="auto"/>
    </w:pPr>
    <w:rPr>
      <w:rFonts w:ascii="Arial" w:eastAsia="Times New Roman" w:hAnsi="Arial" w:cs="Times New Roman"/>
      <w:bCs/>
      <w:szCs w:val="24"/>
    </w:rPr>
  </w:style>
  <w:style w:type="paragraph" w:customStyle="1" w:styleId="A0758AF99B754FBC810C10BFE9078E2E">
    <w:name w:val="A0758AF99B754FBC810C10BFE9078E2E"/>
    <w:rsid w:val="00DF4071"/>
    <w:pPr>
      <w:spacing w:before="60" w:after="60" w:line="240" w:lineRule="auto"/>
    </w:pPr>
    <w:rPr>
      <w:rFonts w:ascii="Arial" w:eastAsia="Times New Roman" w:hAnsi="Arial" w:cs="Times New Roman"/>
      <w:bCs/>
      <w:szCs w:val="24"/>
    </w:rPr>
  </w:style>
  <w:style w:type="paragraph" w:customStyle="1" w:styleId="4AE0E6D3F02440CA88D277F6E66DBD85">
    <w:name w:val="4AE0E6D3F02440CA88D277F6E66DBD85"/>
    <w:rsid w:val="00DF4071"/>
    <w:pPr>
      <w:spacing w:before="60" w:after="60" w:line="240" w:lineRule="auto"/>
    </w:pPr>
    <w:rPr>
      <w:rFonts w:ascii="Arial" w:eastAsia="Times New Roman" w:hAnsi="Arial" w:cs="Times New Roman"/>
      <w:bCs/>
      <w:szCs w:val="24"/>
    </w:rPr>
  </w:style>
  <w:style w:type="paragraph" w:customStyle="1" w:styleId="26C6870E830B433D96FB641AE75C2D22">
    <w:name w:val="26C6870E830B433D96FB641AE75C2D22"/>
    <w:rsid w:val="00DF4071"/>
    <w:pPr>
      <w:spacing w:before="60" w:after="60" w:line="240" w:lineRule="auto"/>
    </w:pPr>
    <w:rPr>
      <w:rFonts w:ascii="Arial" w:eastAsia="Times New Roman" w:hAnsi="Arial" w:cs="Times New Roman"/>
      <w:bCs/>
      <w:szCs w:val="24"/>
    </w:rPr>
  </w:style>
  <w:style w:type="paragraph" w:customStyle="1" w:styleId="F460CDC1EEF84F6FA72480410436BC63">
    <w:name w:val="F460CDC1EEF84F6FA72480410436BC63"/>
    <w:rsid w:val="00DF4071"/>
    <w:pPr>
      <w:spacing w:before="60" w:after="60" w:line="240" w:lineRule="auto"/>
    </w:pPr>
    <w:rPr>
      <w:rFonts w:ascii="Arial" w:eastAsia="Times New Roman" w:hAnsi="Arial" w:cs="Times New Roman"/>
      <w:bCs/>
      <w:szCs w:val="24"/>
    </w:rPr>
  </w:style>
  <w:style w:type="paragraph" w:customStyle="1" w:styleId="481883F32E274375807FA5239DE7A02F">
    <w:name w:val="481883F32E274375807FA5239DE7A02F"/>
    <w:rsid w:val="00DF4071"/>
    <w:pPr>
      <w:spacing w:before="60" w:after="60" w:line="240" w:lineRule="auto"/>
    </w:pPr>
    <w:rPr>
      <w:rFonts w:ascii="Arial" w:eastAsia="Times New Roman" w:hAnsi="Arial" w:cs="Times New Roman"/>
      <w:bCs/>
      <w:szCs w:val="24"/>
    </w:rPr>
  </w:style>
  <w:style w:type="paragraph" w:customStyle="1" w:styleId="7460E08150DA490995E224AFAE1659DC">
    <w:name w:val="7460E08150DA490995E224AFAE1659DC"/>
    <w:rsid w:val="00DF4071"/>
    <w:pPr>
      <w:spacing w:before="60" w:after="60" w:line="240" w:lineRule="auto"/>
    </w:pPr>
    <w:rPr>
      <w:rFonts w:ascii="Arial" w:eastAsia="Times New Roman" w:hAnsi="Arial" w:cs="Times New Roman"/>
      <w:bCs/>
      <w:szCs w:val="24"/>
    </w:rPr>
  </w:style>
  <w:style w:type="paragraph" w:customStyle="1" w:styleId="B455FBFE58E84142B6AFB8968CEC6309">
    <w:name w:val="B455FBFE58E84142B6AFB8968CEC6309"/>
    <w:rsid w:val="00DF4071"/>
    <w:pPr>
      <w:spacing w:before="60" w:after="60" w:line="240" w:lineRule="auto"/>
    </w:pPr>
    <w:rPr>
      <w:rFonts w:ascii="Arial" w:eastAsia="Times New Roman" w:hAnsi="Arial" w:cs="Times New Roman"/>
      <w:bCs/>
      <w:szCs w:val="24"/>
    </w:rPr>
  </w:style>
  <w:style w:type="paragraph" w:customStyle="1" w:styleId="01ABD26170974B32849A0FEC6964BB0B">
    <w:name w:val="01ABD26170974B32849A0FEC6964BB0B"/>
    <w:rsid w:val="00DF4071"/>
    <w:pPr>
      <w:spacing w:before="60" w:after="60" w:line="240" w:lineRule="auto"/>
    </w:pPr>
    <w:rPr>
      <w:rFonts w:ascii="Arial" w:eastAsia="Times New Roman" w:hAnsi="Arial" w:cs="Times New Roman"/>
      <w:bCs/>
      <w:szCs w:val="24"/>
    </w:rPr>
  </w:style>
  <w:style w:type="paragraph" w:customStyle="1" w:styleId="4C08DB5B354D4DB5BC301A501F0AEDD0">
    <w:name w:val="4C08DB5B354D4DB5BC301A501F0AEDD0"/>
    <w:rsid w:val="00DF4071"/>
    <w:pPr>
      <w:spacing w:before="60" w:after="60" w:line="240" w:lineRule="auto"/>
    </w:pPr>
    <w:rPr>
      <w:rFonts w:ascii="Arial" w:eastAsia="Times New Roman" w:hAnsi="Arial" w:cs="Times New Roman"/>
      <w:bCs/>
      <w:szCs w:val="24"/>
    </w:rPr>
  </w:style>
  <w:style w:type="paragraph" w:customStyle="1" w:styleId="F6AD7298B7BE4C44975176CAD4B550CD">
    <w:name w:val="F6AD7298B7BE4C44975176CAD4B550CD"/>
    <w:rsid w:val="00DF4071"/>
    <w:pPr>
      <w:spacing w:before="60" w:after="60" w:line="240" w:lineRule="auto"/>
    </w:pPr>
    <w:rPr>
      <w:rFonts w:ascii="Arial" w:eastAsia="Times New Roman" w:hAnsi="Arial" w:cs="Times New Roman"/>
      <w:bCs/>
      <w:szCs w:val="24"/>
    </w:rPr>
  </w:style>
  <w:style w:type="paragraph" w:customStyle="1" w:styleId="83AE352654364765935ECF1F321DAD1E">
    <w:name w:val="83AE352654364765935ECF1F321DAD1E"/>
    <w:rsid w:val="00DF4071"/>
    <w:pPr>
      <w:spacing w:before="60" w:after="60" w:line="240" w:lineRule="auto"/>
    </w:pPr>
    <w:rPr>
      <w:rFonts w:ascii="Arial" w:eastAsia="Times New Roman" w:hAnsi="Arial" w:cs="Times New Roman"/>
      <w:bCs/>
      <w:szCs w:val="24"/>
    </w:rPr>
  </w:style>
  <w:style w:type="paragraph" w:customStyle="1" w:styleId="2F4CE24A713A4CDCBC25288D9C195368">
    <w:name w:val="2F4CE24A713A4CDCBC25288D9C195368"/>
    <w:rsid w:val="00DF4071"/>
    <w:pPr>
      <w:spacing w:before="60" w:after="60" w:line="240" w:lineRule="auto"/>
    </w:pPr>
    <w:rPr>
      <w:rFonts w:ascii="Arial" w:eastAsia="Times New Roman" w:hAnsi="Arial" w:cs="Times New Roman"/>
      <w:bCs/>
      <w:szCs w:val="24"/>
    </w:rPr>
  </w:style>
  <w:style w:type="paragraph" w:customStyle="1" w:styleId="30B3A169FAC347DFBD4AEEC601E725D0">
    <w:name w:val="30B3A169FAC347DFBD4AEEC601E725D0"/>
    <w:rsid w:val="00DF4071"/>
    <w:pPr>
      <w:spacing w:before="60" w:after="60" w:line="240" w:lineRule="auto"/>
    </w:pPr>
    <w:rPr>
      <w:rFonts w:ascii="Arial" w:eastAsia="Times New Roman" w:hAnsi="Arial" w:cs="Times New Roman"/>
      <w:bCs/>
      <w:szCs w:val="24"/>
    </w:rPr>
  </w:style>
  <w:style w:type="paragraph" w:customStyle="1" w:styleId="6F10E6AADCF743A5A41A7AF78C4387C0">
    <w:name w:val="6F10E6AADCF743A5A41A7AF78C4387C0"/>
    <w:rsid w:val="00DF4071"/>
    <w:pPr>
      <w:spacing w:before="60" w:after="60" w:line="240" w:lineRule="auto"/>
    </w:pPr>
    <w:rPr>
      <w:rFonts w:ascii="Arial" w:eastAsia="Times New Roman" w:hAnsi="Arial" w:cs="Times New Roman"/>
      <w:bCs/>
      <w:szCs w:val="24"/>
    </w:rPr>
  </w:style>
  <w:style w:type="paragraph" w:customStyle="1" w:styleId="9935212E450D461096409D5B86D3962F">
    <w:name w:val="9935212E450D461096409D5B86D3962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85CD39736284A8FA04E72275B4DE1F6">
    <w:name w:val="585CD39736284A8FA04E72275B4DE1F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5F39745A4A843C3970FC9711464FB05">
    <w:name w:val="D5F39745A4A843C3970FC9711464FB0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998E108A949427FAD6ED8735ADE9653">
    <w:name w:val="F998E108A949427FAD6ED8735ADE965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32C36B993794278A39D6B49BEDC59ED">
    <w:name w:val="932C36B993794278A39D6B49BEDC59E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346005EA42E4954815AE83ABB32EF6B">
    <w:name w:val="D346005EA42E4954815AE83ABB32EF6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47D1AD7BBF54BDFA11661552748D234">
    <w:name w:val="047D1AD7BBF54BDFA11661552748D23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9333D6AE36B4963AFD28E3AEE403686">
    <w:name w:val="C9333D6AE36B4963AFD28E3AEE403686"/>
    <w:rsid w:val="00DF4071"/>
    <w:pPr>
      <w:spacing w:before="60" w:after="60" w:line="240" w:lineRule="auto"/>
    </w:pPr>
    <w:rPr>
      <w:rFonts w:ascii="Arial" w:eastAsia="Times New Roman" w:hAnsi="Arial" w:cs="Times New Roman"/>
      <w:bCs/>
      <w:szCs w:val="24"/>
    </w:rPr>
  </w:style>
  <w:style w:type="paragraph" w:customStyle="1" w:styleId="0343F44F3F5D485C8EEFDB649C10E9AA">
    <w:name w:val="0343F44F3F5D485C8EEFDB649C10E9AA"/>
    <w:rsid w:val="00DF4071"/>
    <w:pPr>
      <w:spacing w:before="60" w:after="60" w:line="240" w:lineRule="auto"/>
    </w:pPr>
    <w:rPr>
      <w:rFonts w:ascii="Arial" w:eastAsia="Times New Roman" w:hAnsi="Arial" w:cs="Times New Roman"/>
      <w:bCs/>
      <w:szCs w:val="24"/>
    </w:rPr>
  </w:style>
  <w:style w:type="paragraph" w:customStyle="1" w:styleId="F4AB49A36FD34342969900708E3E05E3">
    <w:name w:val="F4AB49A36FD34342969900708E3E05E3"/>
    <w:rsid w:val="00DF4071"/>
    <w:pPr>
      <w:spacing w:before="60" w:after="60" w:line="240" w:lineRule="auto"/>
    </w:pPr>
    <w:rPr>
      <w:rFonts w:ascii="Arial" w:eastAsia="Times New Roman" w:hAnsi="Arial" w:cs="Times New Roman"/>
      <w:bCs/>
      <w:szCs w:val="24"/>
    </w:rPr>
  </w:style>
  <w:style w:type="paragraph" w:customStyle="1" w:styleId="08C024C8FF614C38A5ADCDCC4ECCA2C7">
    <w:name w:val="08C024C8FF614C38A5ADCDCC4ECCA2C7"/>
    <w:rsid w:val="00DF4071"/>
    <w:pPr>
      <w:spacing w:before="60" w:after="60" w:line="240" w:lineRule="auto"/>
    </w:pPr>
    <w:rPr>
      <w:rFonts w:ascii="Arial" w:eastAsia="Times New Roman" w:hAnsi="Arial" w:cs="Times New Roman"/>
      <w:bCs/>
      <w:szCs w:val="24"/>
    </w:rPr>
  </w:style>
  <w:style w:type="paragraph" w:customStyle="1" w:styleId="F2B6441357E44B84951AB5A0269712A6">
    <w:name w:val="F2B6441357E44B84951AB5A0269712A6"/>
    <w:rsid w:val="00DF4071"/>
    <w:pPr>
      <w:spacing w:before="60" w:after="60" w:line="240" w:lineRule="auto"/>
    </w:pPr>
    <w:rPr>
      <w:rFonts w:ascii="Arial" w:eastAsia="Times New Roman" w:hAnsi="Arial" w:cs="Times New Roman"/>
      <w:bCs/>
      <w:szCs w:val="24"/>
    </w:rPr>
  </w:style>
  <w:style w:type="paragraph" w:customStyle="1" w:styleId="D857830D958144969C577DC72C1DBE4E">
    <w:name w:val="D857830D958144969C577DC72C1DBE4E"/>
    <w:rsid w:val="00DF4071"/>
    <w:pPr>
      <w:spacing w:before="60" w:after="60" w:line="240" w:lineRule="auto"/>
    </w:pPr>
    <w:rPr>
      <w:rFonts w:ascii="Arial" w:eastAsia="Times New Roman" w:hAnsi="Arial" w:cs="Times New Roman"/>
      <w:bCs/>
      <w:szCs w:val="24"/>
    </w:rPr>
  </w:style>
  <w:style w:type="paragraph" w:customStyle="1" w:styleId="33B6A0AD85DC4454A9FC4EE14E589984">
    <w:name w:val="33B6A0AD85DC4454A9FC4EE14E589984"/>
    <w:rsid w:val="00DF4071"/>
    <w:pPr>
      <w:spacing w:before="60" w:after="60" w:line="240" w:lineRule="auto"/>
    </w:pPr>
    <w:rPr>
      <w:rFonts w:ascii="Arial" w:eastAsia="Times New Roman" w:hAnsi="Arial" w:cs="Times New Roman"/>
      <w:bCs/>
      <w:szCs w:val="24"/>
    </w:rPr>
  </w:style>
  <w:style w:type="paragraph" w:customStyle="1" w:styleId="4441840BBD944ED4A26CBCFB8A8B5EAD">
    <w:name w:val="4441840BBD944ED4A26CBCFB8A8B5EAD"/>
    <w:rsid w:val="00DF4071"/>
    <w:pPr>
      <w:spacing w:before="60" w:after="60" w:line="240" w:lineRule="auto"/>
    </w:pPr>
    <w:rPr>
      <w:rFonts w:ascii="Arial" w:eastAsia="Times New Roman" w:hAnsi="Arial" w:cs="Times New Roman"/>
      <w:bCs/>
      <w:szCs w:val="24"/>
    </w:rPr>
  </w:style>
  <w:style w:type="paragraph" w:customStyle="1" w:styleId="B3CB22EC304F4FC481EECC462BF29517">
    <w:name w:val="B3CB22EC304F4FC481EECC462BF29517"/>
    <w:rsid w:val="00DF4071"/>
    <w:pPr>
      <w:spacing w:before="60" w:after="60" w:line="240" w:lineRule="auto"/>
    </w:pPr>
    <w:rPr>
      <w:rFonts w:ascii="Arial" w:eastAsia="Times New Roman" w:hAnsi="Arial" w:cs="Times New Roman"/>
      <w:bCs/>
      <w:szCs w:val="24"/>
    </w:rPr>
  </w:style>
  <w:style w:type="paragraph" w:customStyle="1" w:styleId="1BC75D540E7D48148280A614BC316F18">
    <w:name w:val="1BC75D540E7D48148280A614BC316F18"/>
    <w:rsid w:val="00DF4071"/>
    <w:pPr>
      <w:spacing w:before="60" w:after="60" w:line="240" w:lineRule="auto"/>
    </w:pPr>
    <w:rPr>
      <w:rFonts w:ascii="Arial" w:eastAsia="Times New Roman" w:hAnsi="Arial" w:cs="Times New Roman"/>
      <w:bCs/>
      <w:szCs w:val="24"/>
    </w:rPr>
  </w:style>
  <w:style w:type="paragraph" w:customStyle="1" w:styleId="C212795C696A49B49DFD19F62178A52C">
    <w:name w:val="C212795C696A49B49DFD19F62178A52C"/>
    <w:rsid w:val="00DF4071"/>
    <w:pPr>
      <w:spacing w:before="60" w:after="60" w:line="240" w:lineRule="auto"/>
    </w:pPr>
    <w:rPr>
      <w:rFonts w:ascii="Arial" w:eastAsia="Times New Roman" w:hAnsi="Arial" w:cs="Times New Roman"/>
      <w:bCs/>
      <w:szCs w:val="24"/>
    </w:rPr>
  </w:style>
  <w:style w:type="paragraph" w:customStyle="1" w:styleId="C4AA736506C24F0E92714BB8C185906C">
    <w:name w:val="C4AA736506C24F0E92714BB8C185906C"/>
    <w:rsid w:val="00DF4071"/>
    <w:pPr>
      <w:spacing w:before="60" w:after="60" w:line="240" w:lineRule="auto"/>
    </w:pPr>
    <w:rPr>
      <w:rFonts w:ascii="Arial" w:eastAsia="Times New Roman" w:hAnsi="Arial" w:cs="Times New Roman"/>
      <w:bCs/>
      <w:szCs w:val="24"/>
    </w:rPr>
  </w:style>
  <w:style w:type="paragraph" w:customStyle="1" w:styleId="D386075F0BA24F97A6ED63CD96715ED4">
    <w:name w:val="D386075F0BA24F97A6ED63CD96715ED4"/>
    <w:rsid w:val="00DF4071"/>
    <w:pPr>
      <w:spacing w:before="60" w:after="60" w:line="240" w:lineRule="auto"/>
    </w:pPr>
    <w:rPr>
      <w:rFonts w:ascii="Arial" w:eastAsia="Times New Roman" w:hAnsi="Arial" w:cs="Times New Roman"/>
      <w:bCs/>
      <w:szCs w:val="24"/>
    </w:rPr>
  </w:style>
  <w:style w:type="paragraph" w:customStyle="1" w:styleId="7FD95CE1501F4CE3B32B6D0CFBE5DFFB">
    <w:name w:val="7FD95CE1501F4CE3B32B6D0CFBE5DFFB"/>
    <w:rsid w:val="00DF4071"/>
    <w:pPr>
      <w:spacing w:before="60" w:after="60" w:line="240" w:lineRule="auto"/>
    </w:pPr>
    <w:rPr>
      <w:rFonts w:ascii="Arial" w:eastAsia="Times New Roman" w:hAnsi="Arial" w:cs="Times New Roman"/>
      <w:bCs/>
      <w:szCs w:val="24"/>
    </w:rPr>
  </w:style>
  <w:style w:type="paragraph" w:customStyle="1" w:styleId="C59EE38F2DE142B6951B227FEFE033C5">
    <w:name w:val="C59EE38F2DE142B6951B227FEFE033C5"/>
    <w:rsid w:val="00DF4071"/>
    <w:pPr>
      <w:spacing w:before="60" w:after="60" w:line="240" w:lineRule="auto"/>
    </w:pPr>
    <w:rPr>
      <w:rFonts w:ascii="Arial" w:eastAsia="Times New Roman" w:hAnsi="Arial" w:cs="Times New Roman"/>
      <w:bCs/>
      <w:szCs w:val="24"/>
    </w:rPr>
  </w:style>
  <w:style w:type="paragraph" w:customStyle="1" w:styleId="DB5EB817C0C64148B30BEAFAE8A3DE4E">
    <w:name w:val="DB5EB817C0C64148B30BEAFAE8A3DE4E"/>
    <w:rsid w:val="00DF4071"/>
    <w:pPr>
      <w:spacing w:before="60" w:after="60" w:line="240" w:lineRule="auto"/>
    </w:pPr>
    <w:rPr>
      <w:rFonts w:ascii="Arial" w:eastAsia="Times New Roman" w:hAnsi="Arial" w:cs="Times New Roman"/>
      <w:bCs/>
      <w:szCs w:val="24"/>
    </w:rPr>
  </w:style>
  <w:style w:type="paragraph" w:customStyle="1" w:styleId="0E6FD301CAD94AF9B522964941D4DF4B">
    <w:name w:val="0E6FD301CAD94AF9B522964941D4DF4B"/>
    <w:rsid w:val="00DF4071"/>
    <w:pPr>
      <w:spacing w:before="60" w:after="60" w:line="240" w:lineRule="auto"/>
    </w:pPr>
    <w:rPr>
      <w:rFonts w:ascii="Arial" w:eastAsia="Times New Roman" w:hAnsi="Arial" w:cs="Times New Roman"/>
      <w:bCs/>
      <w:szCs w:val="24"/>
    </w:rPr>
  </w:style>
  <w:style w:type="paragraph" w:customStyle="1" w:styleId="287B321EB6064ECA81EA1ECCF2864ACC">
    <w:name w:val="287B321EB6064ECA81EA1ECCF2864ACC"/>
    <w:rsid w:val="00DF4071"/>
    <w:pPr>
      <w:spacing w:before="60" w:after="60" w:line="240" w:lineRule="auto"/>
    </w:pPr>
    <w:rPr>
      <w:rFonts w:ascii="Arial" w:eastAsia="Times New Roman" w:hAnsi="Arial" w:cs="Times New Roman"/>
      <w:bCs/>
      <w:szCs w:val="24"/>
    </w:rPr>
  </w:style>
  <w:style w:type="paragraph" w:customStyle="1" w:styleId="D09B0A88FAB448B5B0C72E170516F03D">
    <w:name w:val="D09B0A88FAB448B5B0C72E170516F03D"/>
    <w:rsid w:val="00DF4071"/>
    <w:pPr>
      <w:spacing w:before="60" w:after="60" w:line="240" w:lineRule="auto"/>
    </w:pPr>
    <w:rPr>
      <w:rFonts w:ascii="Arial" w:eastAsia="Times New Roman" w:hAnsi="Arial" w:cs="Times New Roman"/>
      <w:bCs/>
      <w:szCs w:val="24"/>
    </w:rPr>
  </w:style>
  <w:style w:type="paragraph" w:customStyle="1" w:styleId="D3EC2D055254446EAE0C7CD1824939BD">
    <w:name w:val="D3EC2D055254446EAE0C7CD1824939BD"/>
    <w:rsid w:val="00DF4071"/>
    <w:pPr>
      <w:spacing w:before="60" w:after="60" w:line="240" w:lineRule="auto"/>
    </w:pPr>
    <w:rPr>
      <w:rFonts w:ascii="Arial" w:eastAsia="Times New Roman" w:hAnsi="Arial" w:cs="Times New Roman"/>
      <w:bCs/>
      <w:szCs w:val="24"/>
    </w:rPr>
  </w:style>
  <w:style w:type="paragraph" w:customStyle="1" w:styleId="47E7CFD4F6DA475B9953938058B47EA2">
    <w:name w:val="47E7CFD4F6DA475B9953938058B47EA2"/>
    <w:rsid w:val="00DF4071"/>
    <w:pPr>
      <w:spacing w:before="60" w:after="60" w:line="240" w:lineRule="auto"/>
    </w:pPr>
    <w:rPr>
      <w:rFonts w:ascii="Arial" w:eastAsia="Times New Roman" w:hAnsi="Arial" w:cs="Times New Roman"/>
      <w:bCs/>
      <w:szCs w:val="24"/>
    </w:rPr>
  </w:style>
  <w:style w:type="paragraph" w:customStyle="1" w:styleId="9F5505AC399345B88F18DE62433A923B">
    <w:name w:val="9F5505AC399345B88F18DE62433A923B"/>
    <w:rsid w:val="00DF4071"/>
    <w:pPr>
      <w:spacing w:before="60" w:after="60" w:line="240" w:lineRule="auto"/>
    </w:pPr>
    <w:rPr>
      <w:rFonts w:ascii="Arial" w:eastAsia="Times New Roman" w:hAnsi="Arial" w:cs="Times New Roman"/>
      <w:bCs/>
      <w:szCs w:val="24"/>
    </w:rPr>
  </w:style>
  <w:style w:type="paragraph" w:customStyle="1" w:styleId="5840D6C86A72428B9843E0538CC582E0">
    <w:name w:val="5840D6C86A72428B9843E0538CC582E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AFA5BA6502C468384660689DC52F739">
    <w:name w:val="5AFA5BA6502C468384660689DC52F73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CD585C313094C4AA4B483DF5A490634">
    <w:name w:val="1CD585C313094C4AA4B483DF5A49063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9BC12A0CF964D9993144693A9011185">
    <w:name w:val="79BC12A0CF964D9993144693A9011185"/>
    <w:rsid w:val="00DF4071"/>
    <w:pPr>
      <w:spacing w:before="60" w:after="60" w:line="240" w:lineRule="auto"/>
    </w:pPr>
    <w:rPr>
      <w:rFonts w:ascii="Arial" w:eastAsia="Times New Roman" w:hAnsi="Arial" w:cs="Times New Roman"/>
      <w:bCs/>
      <w:szCs w:val="24"/>
    </w:rPr>
  </w:style>
  <w:style w:type="paragraph" w:customStyle="1" w:styleId="F1563CC9FBF748E0978EC8F269C7BCAC">
    <w:name w:val="F1563CC9FBF748E0978EC8F269C7BCAC"/>
    <w:rsid w:val="00DF4071"/>
    <w:pPr>
      <w:spacing w:before="60" w:after="60" w:line="240" w:lineRule="auto"/>
    </w:pPr>
    <w:rPr>
      <w:rFonts w:ascii="Arial" w:eastAsia="Times New Roman" w:hAnsi="Arial" w:cs="Times New Roman"/>
      <w:bCs/>
      <w:szCs w:val="24"/>
    </w:rPr>
  </w:style>
  <w:style w:type="paragraph" w:customStyle="1" w:styleId="F5293480485645E581972B2F575696F5">
    <w:name w:val="F5293480485645E581972B2F575696F5"/>
    <w:rsid w:val="00DF4071"/>
    <w:pPr>
      <w:spacing w:before="60" w:after="60" w:line="240" w:lineRule="auto"/>
    </w:pPr>
    <w:rPr>
      <w:rFonts w:ascii="Arial" w:eastAsia="Times New Roman" w:hAnsi="Arial" w:cs="Times New Roman"/>
      <w:bCs/>
      <w:szCs w:val="24"/>
    </w:rPr>
  </w:style>
  <w:style w:type="paragraph" w:customStyle="1" w:styleId="EFFCEE2837BC4D0E91E7A09A2D8EE495">
    <w:name w:val="EFFCEE2837BC4D0E91E7A09A2D8EE495"/>
    <w:rsid w:val="00DF4071"/>
    <w:pPr>
      <w:spacing w:before="60" w:after="60" w:line="240" w:lineRule="auto"/>
    </w:pPr>
    <w:rPr>
      <w:rFonts w:ascii="Arial" w:eastAsia="Times New Roman" w:hAnsi="Arial" w:cs="Times New Roman"/>
      <w:bCs/>
      <w:szCs w:val="24"/>
    </w:rPr>
  </w:style>
  <w:style w:type="paragraph" w:customStyle="1" w:styleId="04097B617513406487BEF3768C331CD2">
    <w:name w:val="04097B617513406487BEF3768C331CD2"/>
    <w:rsid w:val="00DF4071"/>
    <w:pPr>
      <w:spacing w:before="60" w:after="60" w:line="240" w:lineRule="auto"/>
    </w:pPr>
    <w:rPr>
      <w:rFonts w:ascii="Arial" w:eastAsia="Times New Roman" w:hAnsi="Arial" w:cs="Times New Roman"/>
      <w:bCs/>
      <w:szCs w:val="24"/>
    </w:rPr>
  </w:style>
  <w:style w:type="paragraph" w:customStyle="1" w:styleId="EB113A075702420D90F798118661DE44">
    <w:name w:val="EB113A075702420D90F798118661DE44"/>
    <w:rsid w:val="00DF4071"/>
    <w:pPr>
      <w:spacing w:before="60" w:after="60" w:line="240" w:lineRule="auto"/>
    </w:pPr>
    <w:rPr>
      <w:rFonts w:ascii="Arial" w:eastAsia="Times New Roman" w:hAnsi="Arial" w:cs="Times New Roman"/>
      <w:bCs/>
      <w:szCs w:val="24"/>
    </w:rPr>
  </w:style>
  <w:style w:type="paragraph" w:customStyle="1" w:styleId="66AFAEA982CC441B84839EF22FB50667">
    <w:name w:val="66AFAEA982CC441B84839EF22FB50667"/>
    <w:rsid w:val="00DF4071"/>
    <w:pPr>
      <w:spacing w:before="60" w:after="60" w:line="240" w:lineRule="auto"/>
    </w:pPr>
    <w:rPr>
      <w:rFonts w:ascii="Arial" w:eastAsia="Times New Roman" w:hAnsi="Arial" w:cs="Times New Roman"/>
      <w:bCs/>
      <w:szCs w:val="24"/>
    </w:rPr>
  </w:style>
  <w:style w:type="paragraph" w:customStyle="1" w:styleId="FA9A17DA008244D59B32B94436D9D047">
    <w:name w:val="FA9A17DA008244D59B32B94436D9D047"/>
    <w:rsid w:val="00DF4071"/>
    <w:pPr>
      <w:spacing w:before="60" w:after="60" w:line="240" w:lineRule="auto"/>
    </w:pPr>
    <w:rPr>
      <w:rFonts w:ascii="Arial" w:eastAsia="Times New Roman" w:hAnsi="Arial" w:cs="Times New Roman"/>
      <w:bCs/>
      <w:szCs w:val="24"/>
    </w:rPr>
  </w:style>
  <w:style w:type="paragraph" w:customStyle="1" w:styleId="28F9ADC20F234FD6B06BECCE58B85111">
    <w:name w:val="28F9ADC20F234FD6B06BECCE58B85111"/>
    <w:rsid w:val="00DF4071"/>
    <w:pPr>
      <w:spacing w:before="60" w:after="60" w:line="240" w:lineRule="auto"/>
    </w:pPr>
    <w:rPr>
      <w:rFonts w:ascii="Arial" w:eastAsia="Times New Roman" w:hAnsi="Arial" w:cs="Times New Roman"/>
      <w:bCs/>
      <w:szCs w:val="24"/>
    </w:rPr>
  </w:style>
  <w:style w:type="paragraph" w:customStyle="1" w:styleId="D0F60EE9FE4F4C16BD1AFD0F2B2B2D89">
    <w:name w:val="D0F60EE9FE4F4C16BD1AFD0F2B2B2D89"/>
    <w:rsid w:val="00DF4071"/>
    <w:pPr>
      <w:spacing w:before="60" w:after="60" w:line="240" w:lineRule="auto"/>
    </w:pPr>
    <w:rPr>
      <w:rFonts w:ascii="Arial" w:eastAsia="Times New Roman" w:hAnsi="Arial" w:cs="Times New Roman"/>
      <w:bCs/>
      <w:szCs w:val="24"/>
    </w:rPr>
  </w:style>
  <w:style w:type="paragraph" w:customStyle="1" w:styleId="81479761174249C3840254C6F249394B">
    <w:name w:val="81479761174249C3840254C6F249394B"/>
    <w:rsid w:val="00DF4071"/>
    <w:pPr>
      <w:spacing w:before="60" w:after="60" w:line="240" w:lineRule="auto"/>
    </w:pPr>
    <w:rPr>
      <w:rFonts w:ascii="Arial" w:eastAsia="Times New Roman" w:hAnsi="Arial" w:cs="Times New Roman"/>
      <w:bCs/>
      <w:szCs w:val="24"/>
    </w:rPr>
  </w:style>
  <w:style w:type="paragraph" w:customStyle="1" w:styleId="5D9FCA55D0044537B9FCA632D61F3990">
    <w:name w:val="5D9FCA55D0044537B9FCA632D61F3990"/>
    <w:rsid w:val="00DF4071"/>
    <w:pPr>
      <w:spacing w:before="60" w:after="60" w:line="240" w:lineRule="auto"/>
    </w:pPr>
    <w:rPr>
      <w:rFonts w:ascii="Arial" w:eastAsia="Times New Roman" w:hAnsi="Arial" w:cs="Times New Roman"/>
      <w:bCs/>
      <w:szCs w:val="24"/>
    </w:rPr>
  </w:style>
  <w:style w:type="paragraph" w:customStyle="1" w:styleId="C6D953EBC35B4BC997B9923A024EDD57">
    <w:name w:val="C6D953EBC35B4BC997B9923A024EDD57"/>
    <w:rsid w:val="00DF4071"/>
    <w:pPr>
      <w:spacing w:before="60" w:after="60" w:line="240" w:lineRule="auto"/>
    </w:pPr>
    <w:rPr>
      <w:rFonts w:ascii="Arial" w:eastAsia="Times New Roman" w:hAnsi="Arial" w:cs="Times New Roman"/>
      <w:bCs/>
      <w:szCs w:val="24"/>
    </w:rPr>
  </w:style>
  <w:style w:type="paragraph" w:customStyle="1" w:styleId="5686AA4F65CA469B8D8C30144C937B25">
    <w:name w:val="5686AA4F65CA469B8D8C30144C937B25"/>
    <w:rsid w:val="00DF4071"/>
    <w:pPr>
      <w:spacing w:before="60" w:after="60" w:line="240" w:lineRule="auto"/>
    </w:pPr>
    <w:rPr>
      <w:rFonts w:ascii="Arial" w:eastAsia="Times New Roman" w:hAnsi="Arial" w:cs="Times New Roman"/>
      <w:bCs/>
      <w:szCs w:val="24"/>
    </w:rPr>
  </w:style>
  <w:style w:type="paragraph" w:customStyle="1" w:styleId="84CB6B0AD6DB41B4A2FF4C3CA0A0EB53">
    <w:name w:val="84CB6B0AD6DB41B4A2FF4C3CA0A0EB53"/>
    <w:rsid w:val="00DF4071"/>
    <w:pPr>
      <w:spacing w:before="60" w:after="60" w:line="240" w:lineRule="auto"/>
    </w:pPr>
    <w:rPr>
      <w:rFonts w:ascii="Arial" w:eastAsia="Times New Roman" w:hAnsi="Arial" w:cs="Times New Roman"/>
      <w:bCs/>
      <w:szCs w:val="24"/>
    </w:rPr>
  </w:style>
  <w:style w:type="paragraph" w:customStyle="1" w:styleId="22E7CCDB675E4DCC831629CDAF2DC1D2">
    <w:name w:val="22E7CCDB675E4DCC831629CDAF2DC1D2"/>
    <w:rsid w:val="00DF4071"/>
    <w:pPr>
      <w:spacing w:before="60" w:after="60" w:line="240" w:lineRule="auto"/>
    </w:pPr>
    <w:rPr>
      <w:rFonts w:ascii="Arial" w:eastAsia="Times New Roman" w:hAnsi="Arial" w:cs="Times New Roman"/>
      <w:bCs/>
      <w:szCs w:val="24"/>
    </w:rPr>
  </w:style>
  <w:style w:type="paragraph" w:customStyle="1" w:styleId="A3358D6F5E7F4D1EB903CFDAC047909B">
    <w:name w:val="A3358D6F5E7F4D1EB903CFDAC047909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E85F203F0EA4A2793EB821F52F4717C">
    <w:name w:val="0E85F203F0EA4A2793EB821F52F4717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5F7FDA455AC4DFF93E719516127BA5A">
    <w:name w:val="05F7FDA455AC4DFF93E719516127BA5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5502297CE24ECD96BBF2E5B8902865">
    <w:name w:val="925502297CE24ECD96BBF2E5B890286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0CD83F2FE0D452A9F7FE35D0439D44C">
    <w:name w:val="10CD83F2FE0D452A9F7FE35D0439D44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A8B3D4F1A94AFC9A12B53739F4F688">
    <w:name w:val="F3A8B3D4F1A94AFC9A12B53739F4F68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4C644826ADA4B94B35BD83430A7A086">
    <w:name w:val="D4C644826ADA4B94B35BD83430A7A08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5C860664FD04CE7AC1B5A0803744BF9">
    <w:name w:val="85C860664FD04CE7AC1B5A0803744BF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47CA4F5682B4C00BBCA6D05D70044DF">
    <w:name w:val="747CA4F5682B4C00BBCA6D05D70044D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B011BD6160F4F15A0ACF9DD9222C910">
    <w:name w:val="8B011BD6160F4F15A0ACF9DD9222C91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8410E179CD84992919C2C8180B2DD59">
    <w:name w:val="D8410E179CD84992919C2C8180B2DD5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71F8FF79FBC4AA6AC7DDDF25DE4BE32">
    <w:name w:val="671F8FF79FBC4AA6AC7DDDF25DE4BE3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F45A0788CBB4E77BD7662B6E1E32F70">
    <w:name w:val="0F45A0788CBB4E77BD7662B6E1E32F7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02F7119405D49D89A0E701BCCECDC26">
    <w:name w:val="402F7119405D49D89A0E701BCCECDC2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7F67F2AAEDE45DD873110762F299F26">
    <w:name w:val="27F67F2AAEDE45DD873110762F299F2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EEC049F0434FD3B26BB99F06F8D674">
    <w:name w:val="24EEC049F0434FD3B26BB99F06F8D67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87999744831464D810810F7D0785D43">
    <w:name w:val="787999744831464D810810F7D0785D4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A9CC961EA7E4E3FA1EBC752444BFA07">
    <w:name w:val="FA9CC961EA7E4E3FA1EBC752444BFA0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A22A2F1DF844452A3EE0DD84C955BCD">
    <w:name w:val="8A22A2F1DF844452A3EE0DD84C955BC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B1042C3E50B400480F11B8483DC2C18">
    <w:name w:val="CB1042C3E50B400480F11B8483DC2C1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7DB80DE8355437793CB009BEE6D56B0">
    <w:name w:val="57DB80DE8355437793CB009BEE6D56B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E54EECE52EA45CCA80EF366D87EE7E0">
    <w:name w:val="6E54EECE52EA45CCA80EF366D87EE7E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52776B6285741EDB070CDA5E93519DF">
    <w:name w:val="D52776B6285741EDB070CDA5E93519D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2D0688C8C56480A815470CEE56352AB">
    <w:name w:val="E2D0688C8C56480A815470CEE56352A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C4113827F4842C79CD41B844F9FF2E1">
    <w:name w:val="CC4113827F4842C79CD41B844F9FF2E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763AD59091947678A67933A44577D92">
    <w:name w:val="9763AD59091947678A67933A44577D9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E51A67719D34BEB9924C48E0548B672">
    <w:name w:val="DE51A67719D34BEB9924C48E0548B67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F3BF95E3547476C8656EBBA0EEAB924">
    <w:name w:val="9F3BF95E3547476C8656EBBA0EEAB92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A9499C560424961BC98C255B87B0EF4">
    <w:name w:val="8A9499C560424961BC98C255B87B0EF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9EBF04737D14FC2973E8D2974CAA1A5">
    <w:name w:val="29EBF04737D14FC2973E8D2974CAA1A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E147C45B3CE4B9BA65141E22616BA2F">
    <w:name w:val="CE147C45B3CE4B9BA65141E22616BA2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F391685A2D4AB2B1BA8034C535B354">
    <w:name w:val="F3F391685A2D4AB2B1BA8034C535B35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7D63A25685A4405B584C7A8A7E050DA">
    <w:name w:val="B7D63A25685A4405B584C7A8A7E050D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D69FEAAD50B4E78B1CB39213CB52D23">
    <w:name w:val="2D69FEAAD50B4E78B1CB39213CB52D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F91A0931B0143F79E3E3A78E14EF960">
    <w:name w:val="DF91A0931B0143F79E3E3A78E14EF96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AD8F78277BE48A1BFFB9016BD66D224">
    <w:name w:val="7AD8F78277BE48A1BFFB9016BD66D22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616EB5D03974F249E5EDB4D73142E5D">
    <w:name w:val="6616EB5D03974F249E5EDB4D73142E5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677A78757F34F7993889788C2C87183">
    <w:name w:val="0677A78757F34F7993889788C2C87183"/>
    <w:rsid w:val="00DF4071"/>
    <w:pPr>
      <w:spacing w:before="60" w:after="60" w:line="240" w:lineRule="auto"/>
    </w:pPr>
    <w:rPr>
      <w:rFonts w:ascii="Arial" w:eastAsia="Times New Roman" w:hAnsi="Arial" w:cs="Times New Roman"/>
      <w:bCs/>
      <w:szCs w:val="24"/>
    </w:rPr>
  </w:style>
  <w:style w:type="paragraph" w:customStyle="1" w:styleId="D02E9F17ABED40A78B7CF72E3F3988EF">
    <w:name w:val="D02E9F17ABED40A78B7CF72E3F3988EF"/>
    <w:rsid w:val="00DF4071"/>
    <w:pPr>
      <w:spacing w:before="60" w:after="60" w:line="240" w:lineRule="auto"/>
    </w:pPr>
    <w:rPr>
      <w:rFonts w:ascii="Arial" w:eastAsia="Times New Roman" w:hAnsi="Arial" w:cs="Times New Roman"/>
      <w:bCs/>
      <w:szCs w:val="24"/>
    </w:rPr>
  </w:style>
  <w:style w:type="paragraph" w:customStyle="1" w:styleId="FF1B468D76484E6FA04E91473C85AAC1">
    <w:name w:val="FF1B468D76484E6FA04E91473C85AAC1"/>
    <w:rsid w:val="00DF4071"/>
    <w:pPr>
      <w:spacing w:before="60" w:after="60" w:line="240" w:lineRule="auto"/>
    </w:pPr>
    <w:rPr>
      <w:rFonts w:ascii="Arial" w:eastAsia="Times New Roman" w:hAnsi="Arial" w:cs="Times New Roman"/>
      <w:bCs/>
      <w:szCs w:val="24"/>
    </w:rPr>
  </w:style>
  <w:style w:type="paragraph" w:customStyle="1" w:styleId="ADA6622C0BEE4DFEAC55B8DBD4B53A4D">
    <w:name w:val="ADA6622C0BEE4DFEAC55B8DBD4B53A4D"/>
    <w:rsid w:val="00DF4071"/>
    <w:pPr>
      <w:spacing w:before="60" w:after="60" w:line="240" w:lineRule="auto"/>
    </w:pPr>
    <w:rPr>
      <w:rFonts w:ascii="Arial" w:eastAsia="Times New Roman" w:hAnsi="Arial" w:cs="Times New Roman"/>
      <w:bCs/>
      <w:szCs w:val="24"/>
    </w:rPr>
  </w:style>
  <w:style w:type="paragraph" w:customStyle="1" w:styleId="0A65E6B15E5F46A6948933A6540AB634">
    <w:name w:val="0A65E6B15E5F46A6948933A6540AB634"/>
    <w:rsid w:val="00DF4071"/>
    <w:pPr>
      <w:spacing w:before="60" w:after="60" w:line="240" w:lineRule="auto"/>
    </w:pPr>
    <w:rPr>
      <w:rFonts w:ascii="Arial" w:eastAsia="Times New Roman" w:hAnsi="Arial" w:cs="Times New Roman"/>
      <w:bCs/>
      <w:szCs w:val="24"/>
    </w:rPr>
  </w:style>
  <w:style w:type="paragraph" w:customStyle="1" w:styleId="E20AF908ED234BA0BBD0D7B56B68434A">
    <w:name w:val="E20AF908ED234BA0BBD0D7B56B68434A"/>
    <w:rsid w:val="00DF4071"/>
    <w:pPr>
      <w:spacing w:before="60" w:after="60" w:line="240" w:lineRule="auto"/>
    </w:pPr>
    <w:rPr>
      <w:rFonts w:ascii="Arial" w:eastAsia="Times New Roman" w:hAnsi="Arial" w:cs="Times New Roman"/>
      <w:bCs/>
      <w:szCs w:val="24"/>
    </w:rPr>
  </w:style>
  <w:style w:type="paragraph" w:customStyle="1" w:styleId="C22FCCDBADFA429F85F8D7318BD2173A">
    <w:name w:val="C22FCCDBADFA429F85F8D7318BD2173A"/>
    <w:rsid w:val="00DF4071"/>
    <w:pPr>
      <w:spacing w:before="60" w:after="60" w:line="240" w:lineRule="auto"/>
    </w:pPr>
    <w:rPr>
      <w:rFonts w:ascii="Arial" w:eastAsia="Times New Roman" w:hAnsi="Arial" w:cs="Times New Roman"/>
      <w:bCs/>
      <w:szCs w:val="24"/>
    </w:rPr>
  </w:style>
  <w:style w:type="paragraph" w:customStyle="1" w:styleId="17DD55A4B041475B9F16412EDC26F916">
    <w:name w:val="17DD55A4B041475B9F16412EDC26F916"/>
    <w:rsid w:val="00DF4071"/>
    <w:pPr>
      <w:spacing w:before="60" w:after="60" w:line="240" w:lineRule="auto"/>
    </w:pPr>
    <w:rPr>
      <w:rFonts w:ascii="Arial" w:eastAsia="Times New Roman" w:hAnsi="Arial" w:cs="Times New Roman"/>
      <w:bCs/>
      <w:szCs w:val="24"/>
    </w:rPr>
  </w:style>
  <w:style w:type="paragraph" w:customStyle="1" w:styleId="405C455F85F34DE2A1035E650B852978">
    <w:name w:val="405C455F85F34DE2A1035E650B852978"/>
    <w:rsid w:val="00DF4071"/>
    <w:pPr>
      <w:spacing w:before="60" w:after="60" w:line="240" w:lineRule="auto"/>
    </w:pPr>
    <w:rPr>
      <w:rFonts w:ascii="Arial" w:eastAsia="Times New Roman" w:hAnsi="Arial" w:cs="Times New Roman"/>
      <w:bCs/>
      <w:szCs w:val="24"/>
    </w:rPr>
  </w:style>
  <w:style w:type="paragraph" w:customStyle="1" w:styleId="CFD1412847394FE592A232EFD0F82EB3">
    <w:name w:val="CFD1412847394FE592A232EFD0F82EB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9D386430ADD47C2A8FD2B584E648255">
    <w:name w:val="99D386430ADD47C2A8FD2B584E64825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201DB94D9C84AD99774E1D0486C94F1">
    <w:name w:val="4201DB94D9C84AD99774E1D0486C94F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14ECA4AD5B2428B856F5C64EA7CDE95">
    <w:name w:val="314ECA4AD5B2428B856F5C64EA7CDE9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85CC2FA1DB84FFE906E134A6AE7F384">
    <w:name w:val="C85CC2FA1DB84FFE906E134A6AE7F38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B95391A51784812B17557B6127BF02B">
    <w:name w:val="CB95391A51784812B17557B6127BF02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946840175AF4DE99B41F23474C1435E">
    <w:name w:val="F946840175AF4DE99B41F23474C1435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C737E0E70084BD98B12502974876B6F">
    <w:name w:val="4C737E0E70084BD98B12502974876B6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E87FAE3B2B24B65B26EA50148BC1743">
    <w:name w:val="4E87FAE3B2B24B65B26EA50148BC174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4FEDDFD7E8A4EE3A929D45BE9416D3D">
    <w:name w:val="64FEDDFD7E8A4EE3A929D45BE9416D3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86925959D6E4F7FB4B5D80E756EA8B2">
    <w:name w:val="E86925959D6E4F7FB4B5D80E756EA8B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7D7569ED7184B5FBC7631D86913A46F">
    <w:name w:val="17D7569ED7184B5FBC7631D86913A46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EC05A83A2F4521B38639E303E9F548">
    <w:name w:val="92EC05A83A2F4521B38639E303E9F54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CDD310609444F5C8944541C692EB8ED">
    <w:name w:val="DCDD310609444F5C8944541C692EB8E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D652089169C4CF192753E6588B40EFE">
    <w:name w:val="ED652089169C4CF192753E6588B40EF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EF2ABCD402E40C2B6BAC84B644EA269">
    <w:name w:val="FEF2ABCD402E40C2B6BAC84B644EA26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74E36DDC34746CAA5BE48053EE77F98">
    <w:name w:val="D74E36DDC34746CAA5BE48053EE77F9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7EF98E0E7DF47048D60F44C5D69C7C7">
    <w:name w:val="07EF98E0E7DF47048D60F44C5D69C7C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39D06C2C8844758A18F46BF9952635A">
    <w:name w:val="839D06C2C8844758A18F46BF9952635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75C3A4238FA42E896B9FD0AE6B46547">
    <w:name w:val="575C3A4238FA42E896B9FD0AE6B4654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3814FF341054353B1A8887F70091F5C">
    <w:name w:val="83814FF341054353B1A8887F70091F5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157F93475F14CB2B1D57ED92FEEA3AD">
    <w:name w:val="1157F93475F14CB2B1D57ED92FEEA3A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161613D90D3436083AF6FBA8BB487DE">
    <w:name w:val="4161613D90D3436083AF6FBA8BB487D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FB72EE2453943258129DD00018B99B0">
    <w:name w:val="4FB72EE2453943258129DD00018B99B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B68F73BD74F4054A8717E410B2318A8">
    <w:name w:val="CB68F73BD74F4054A8717E410B2318A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8BC737827A14A268F91516EBAAFD7D7">
    <w:name w:val="08BC737827A14A268F91516EBAAFD7D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873E1F8D97342F1A6D799424F74D5F7">
    <w:name w:val="2873E1F8D97342F1A6D799424F74D5F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BB5A47B7A8C4D26948392638D3FB4B7">
    <w:name w:val="ABB5A47B7A8C4D26948392638D3FB4B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7E4C904D7EC4C198F8FBC111F9E6CB7">
    <w:name w:val="A7E4C904D7EC4C198F8FBC111F9E6CB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CF35BC6AAD14B0FBC1AB88893D56DB7">
    <w:name w:val="4CF35BC6AAD14B0FBC1AB88893D56DB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9947424F0124330B927D405E50267DB">
    <w:name w:val="B9947424F0124330B927D405E50267D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A5F3632786E46F6939F3175E6262B07">
    <w:name w:val="BA5F3632786E46F6939F3175E6262B0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E27BD34A0DF4DE39ADFEBF9744EE036">
    <w:name w:val="2E27BD34A0DF4DE39ADFEBF9744EE03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11ED0757F544959BEE81F63AED6DF5D">
    <w:name w:val="D11ED0757F544959BEE81F63AED6DF5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76232618E854752B6BE43DA27C6DB6F">
    <w:name w:val="D76232618E854752B6BE43DA27C6DB6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4A8E8B80C604741816587A0C1EEC7EE">
    <w:name w:val="44A8E8B80C604741816587A0C1EEC7E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D7D8DAD38004105943E490C6A56D75D">
    <w:name w:val="0D7D8DAD38004105943E490C6A56D75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A0BC947EBA4431BABD45E67A1D18DBF">
    <w:name w:val="FA0BC947EBA4431BABD45E67A1D18DB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6FAACB0523A4927B9F0434406C030B2">
    <w:name w:val="B6FAACB0523A4927B9F0434406C030B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EA44F3ABCD4F1B9191F67AEE45BE7F">
    <w:name w:val="4DEA44F3ABCD4F1B9191F67AEE45BE7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B3C367E05C6401682B155E55C124D0F">
    <w:name w:val="6B3C367E05C6401682B155E55C124D0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AC562FA8C324E5FB274FE26CE050B86">
    <w:name w:val="0AC562FA8C324E5FB274FE26CE050B86"/>
    <w:rsid w:val="00DF4071"/>
    <w:pPr>
      <w:spacing w:before="60" w:after="60" w:line="240" w:lineRule="auto"/>
    </w:pPr>
    <w:rPr>
      <w:rFonts w:ascii="Arial" w:eastAsia="Times New Roman" w:hAnsi="Arial" w:cs="Times New Roman"/>
      <w:bCs/>
      <w:szCs w:val="24"/>
    </w:rPr>
  </w:style>
  <w:style w:type="paragraph" w:customStyle="1" w:styleId="C1325877247741A2A127648AA35C72AE">
    <w:name w:val="C1325877247741A2A127648AA35C72AE"/>
    <w:rsid w:val="00DF4071"/>
    <w:pPr>
      <w:spacing w:before="60" w:after="60" w:line="240" w:lineRule="auto"/>
    </w:pPr>
    <w:rPr>
      <w:rFonts w:ascii="Arial" w:eastAsia="Times New Roman" w:hAnsi="Arial" w:cs="Times New Roman"/>
      <w:bCs/>
      <w:szCs w:val="24"/>
    </w:rPr>
  </w:style>
  <w:style w:type="paragraph" w:customStyle="1" w:styleId="47F8A499DA4D447EB0783DDF1DE920DF">
    <w:name w:val="47F8A499DA4D447EB0783DDF1DE920DF"/>
    <w:rsid w:val="00DF4071"/>
    <w:pPr>
      <w:spacing w:before="60" w:after="60" w:line="240" w:lineRule="auto"/>
    </w:pPr>
    <w:rPr>
      <w:rFonts w:ascii="Arial" w:eastAsia="Times New Roman" w:hAnsi="Arial" w:cs="Times New Roman"/>
      <w:bCs/>
      <w:szCs w:val="24"/>
    </w:rPr>
  </w:style>
  <w:style w:type="paragraph" w:customStyle="1" w:styleId="39D5F771585D4610AC039D07EDE24912">
    <w:name w:val="39D5F771585D4610AC039D07EDE24912"/>
    <w:rsid w:val="00DF4071"/>
    <w:pPr>
      <w:spacing w:before="60" w:after="60" w:line="240" w:lineRule="auto"/>
    </w:pPr>
    <w:rPr>
      <w:rFonts w:ascii="Arial" w:eastAsia="Times New Roman" w:hAnsi="Arial" w:cs="Times New Roman"/>
      <w:bCs/>
      <w:szCs w:val="24"/>
    </w:rPr>
  </w:style>
  <w:style w:type="paragraph" w:customStyle="1" w:styleId="0065D2CAB2994D09966F92E60BD53148">
    <w:name w:val="0065D2CAB2994D09966F92E60BD53148"/>
    <w:rsid w:val="00DF4071"/>
    <w:pPr>
      <w:spacing w:before="60" w:after="60" w:line="240" w:lineRule="auto"/>
    </w:pPr>
    <w:rPr>
      <w:rFonts w:ascii="Arial" w:eastAsia="Times New Roman" w:hAnsi="Arial" w:cs="Times New Roman"/>
      <w:bCs/>
      <w:szCs w:val="24"/>
    </w:rPr>
  </w:style>
  <w:style w:type="paragraph" w:customStyle="1" w:styleId="43919BDB87E14313A91E7CF233C378FA">
    <w:name w:val="43919BDB87E14313A91E7CF233C378FA"/>
    <w:rsid w:val="00DF4071"/>
    <w:pPr>
      <w:spacing w:before="60" w:after="60" w:line="240" w:lineRule="auto"/>
    </w:pPr>
    <w:rPr>
      <w:rFonts w:ascii="Arial" w:eastAsia="Times New Roman" w:hAnsi="Arial" w:cs="Times New Roman"/>
      <w:bCs/>
      <w:szCs w:val="24"/>
    </w:rPr>
  </w:style>
  <w:style w:type="paragraph" w:customStyle="1" w:styleId="B7ADD2A6BF544231BADD2B5B46D5215C">
    <w:name w:val="B7ADD2A6BF544231BADD2B5B46D5215C"/>
    <w:rsid w:val="00DF4071"/>
    <w:pPr>
      <w:spacing w:before="60" w:after="60" w:line="240" w:lineRule="auto"/>
    </w:pPr>
    <w:rPr>
      <w:rFonts w:ascii="Arial" w:eastAsia="Times New Roman" w:hAnsi="Arial" w:cs="Times New Roman"/>
      <w:bCs/>
      <w:szCs w:val="24"/>
    </w:rPr>
  </w:style>
  <w:style w:type="paragraph" w:customStyle="1" w:styleId="03F5CB61CEAA431F98B04F84F09B31A0">
    <w:name w:val="03F5CB61CEAA431F98B04F84F09B31A0"/>
    <w:rsid w:val="00DF4071"/>
    <w:pPr>
      <w:spacing w:before="60" w:after="60" w:line="240" w:lineRule="auto"/>
    </w:pPr>
    <w:rPr>
      <w:rFonts w:ascii="Arial" w:eastAsia="Times New Roman" w:hAnsi="Arial" w:cs="Times New Roman"/>
      <w:bCs/>
      <w:szCs w:val="24"/>
    </w:rPr>
  </w:style>
  <w:style w:type="paragraph" w:customStyle="1" w:styleId="CA2FF19AD3A14A889786E46D2AA6A92B">
    <w:name w:val="CA2FF19AD3A14A889786E46D2AA6A92B"/>
    <w:rsid w:val="00DF4071"/>
    <w:pPr>
      <w:spacing w:before="60" w:after="60" w:line="240" w:lineRule="auto"/>
    </w:pPr>
    <w:rPr>
      <w:rFonts w:ascii="Arial" w:eastAsia="Times New Roman" w:hAnsi="Arial" w:cs="Times New Roman"/>
      <w:bCs/>
      <w:szCs w:val="24"/>
    </w:rPr>
  </w:style>
  <w:style w:type="paragraph" w:customStyle="1" w:styleId="2E346A4B97254CFBB6AA1C6ECDBEFA18">
    <w:name w:val="2E346A4B97254CFBB6AA1C6ECDBEFA18"/>
    <w:rsid w:val="00DF4071"/>
    <w:pPr>
      <w:spacing w:before="60" w:after="60" w:line="240" w:lineRule="auto"/>
    </w:pPr>
    <w:rPr>
      <w:rFonts w:ascii="Arial" w:eastAsia="Times New Roman" w:hAnsi="Arial" w:cs="Times New Roman"/>
      <w:bCs/>
      <w:szCs w:val="24"/>
    </w:rPr>
  </w:style>
  <w:style w:type="paragraph" w:customStyle="1" w:styleId="388EE92FAFCB4CD2AF18C1CB0D80918C">
    <w:name w:val="388EE92FAFCB4CD2AF18C1CB0D80918C"/>
    <w:rsid w:val="00DF4071"/>
    <w:pPr>
      <w:spacing w:before="60" w:after="60" w:line="240" w:lineRule="auto"/>
    </w:pPr>
    <w:rPr>
      <w:rFonts w:ascii="Arial" w:eastAsia="Times New Roman" w:hAnsi="Arial" w:cs="Times New Roman"/>
      <w:bCs/>
      <w:szCs w:val="24"/>
    </w:rPr>
  </w:style>
  <w:style w:type="paragraph" w:customStyle="1" w:styleId="6225EBCF67D2409EA53DCCC384A7EB12">
    <w:name w:val="6225EBCF67D2409EA53DCCC384A7EB12"/>
    <w:rsid w:val="00DF4071"/>
    <w:pPr>
      <w:spacing w:before="60" w:after="60" w:line="240" w:lineRule="auto"/>
    </w:pPr>
    <w:rPr>
      <w:rFonts w:ascii="Arial" w:eastAsia="Times New Roman" w:hAnsi="Arial" w:cs="Times New Roman"/>
      <w:bCs/>
      <w:szCs w:val="24"/>
    </w:rPr>
  </w:style>
  <w:style w:type="paragraph" w:customStyle="1" w:styleId="82114B492FFA462098FC57859B39BF4C">
    <w:name w:val="82114B492FFA462098FC57859B39BF4C"/>
    <w:rsid w:val="00DF4071"/>
    <w:pPr>
      <w:spacing w:before="60" w:after="60" w:line="240" w:lineRule="auto"/>
    </w:pPr>
    <w:rPr>
      <w:rFonts w:ascii="Arial" w:eastAsia="Times New Roman" w:hAnsi="Arial" w:cs="Times New Roman"/>
      <w:bCs/>
      <w:szCs w:val="24"/>
    </w:rPr>
  </w:style>
  <w:style w:type="paragraph" w:customStyle="1" w:styleId="26DFE7D7A19C4341B84A25003E0E37F5">
    <w:name w:val="26DFE7D7A19C4341B84A25003E0E37F5"/>
    <w:rsid w:val="00DF4071"/>
    <w:pPr>
      <w:spacing w:before="60" w:after="60" w:line="240" w:lineRule="auto"/>
    </w:pPr>
    <w:rPr>
      <w:rFonts w:ascii="Arial" w:eastAsia="Times New Roman" w:hAnsi="Arial" w:cs="Times New Roman"/>
      <w:bCs/>
      <w:szCs w:val="24"/>
    </w:rPr>
  </w:style>
  <w:style w:type="paragraph" w:customStyle="1" w:styleId="CAE09471E45C431F8391D4F05099C033">
    <w:name w:val="CAE09471E45C431F8391D4F05099C033"/>
    <w:rsid w:val="00DF4071"/>
    <w:pPr>
      <w:spacing w:before="60" w:after="60" w:line="240" w:lineRule="auto"/>
    </w:pPr>
    <w:rPr>
      <w:rFonts w:ascii="Arial" w:eastAsia="Times New Roman" w:hAnsi="Arial" w:cs="Times New Roman"/>
      <w:bCs/>
      <w:szCs w:val="24"/>
    </w:rPr>
  </w:style>
  <w:style w:type="paragraph" w:customStyle="1" w:styleId="E0FDF7EE7AA74D6CB47668B251F6949A">
    <w:name w:val="E0FDF7EE7AA74D6CB47668B251F6949A"/>
    <w:rsid w:val="00DF4071"/>
    <w:pPr>
      <w:spacing w:before="60" w:after="60" w:line="240" w:lineRule="auto"/>
    </w:pPr>
    <w:rPr>
      <w:rFonts w:ascii="Arial" w:eastAsia="Times New Roman" w:hAnsi="Arial" w:cs="Times New Roman"/>
      <w:bCs/>
      <w:szCs w:val="24"/>
    </w:rPr>
  </w:style>
  <w:style w:type="paragraph" w:customStyle="1" w:styleId="B3AD4DBFF8A74E1BAAE0735B0F63E01B">
    <w:name w:val="B3AD4DBFF8A74E1BAAE0735B0F63E01B"/>
    <w:rsid w:val="00DF4071"/>
    <w:pPr>
      <w:spacing w:before="60" w:after="60" w:line="240" w:lineRule="auto"/>
    </w:pPr>
    <w:rPr>
      <w:rFonts w:ascii="Arial" w:eastAsia="Times New Roman" w:hAnsi="Arial" w:cs="Times New Roman"/>
      <w:bCs/>
      <w:szCs w:val="24"/>
    </w:rPr>
  </w:style>
  <w:style w:type="paragraph" w:customStyle="1" w:styleId="2D717E9282F24761930BAD14E39A786D">
    <w:name w:val="2D717E9282F24761930BAD14E39A786D"/>
    <w:rsid w:val="00DF4071"/>
    <w:pPr>
      <w:spacing w:before="60" w:after="60" w:line="240" w:lineRule="auto"/>
    </w:pPr>
    <w:rPr>
      <w:rFonts w:ascii="Arial" w:eastAsia="Times New Roman" w:hAnsi="Arial" w:cs="Times New Roman"/>
      <w:bCs/>
      <w:szCs w:val="24"/>
    </w:rPr>
  </w:style>
  <w:style w:type="paragraph" w:customStyle="1" w:styleId="C8B737E5BFAC4A8F8D21A26A3728F076">
    <w:name w:val="C8B737E5BFAC4A8F8D21A26A3728F076"/>
    <w:rsid w:val="00DF4071"/>
    <w:pPr>
      <w:spacing w:before="60" w:after="60" w:line="240" w:lineRule="auto"/>
    </w:pPr>
    <w:rPr>
      <w:rFonts w:ascii="Arial" w:eastAsia="Times New Roman" w:hAnsi="Arial" w:cs="Times New Roman"/>
      <w:bCs/>
      <w:szCs w:val="24"/>
    </w:rPr>
  </w:style>
  <w:style w:type="paragraph" w:customStyle="1" w:styleId="53E0BA8A2A6F4600AB064A19F5B6CB30">
    <w:name w:val="53E0BA8A2A6F4600AB064A19F5B6CB30"/>
    <w:rsid w:val="00DF4071"/>
    <w:pPr>
      <w:spacing w:before="60" w:after="60" w:line="240" w:lineRule="auto"/>
    </w:pPr>
    <w:rPr>
      <w:rFonts w:ascii="Arial" w:eastAsia="Times New Roman" w:hAnsi="Arial" w:cs="Times New Roman"/>
      <w:bCs/>
      <w:szCs w:val="24"/>
    </w:rPr>
  </w:style>
  <w:style w:type="paragraph" w:customStyle="1" w:styleId="89246A60B630477C9CE7024E898858C3">
    <w:name w:val="89246A60B630477C9CE7024E898858C3"/>
    <w:rsid w:val="00DF4071"/>
    <w:pPr>
      <w:spacing w:before="60" w:after="60" w:line="240" w:lineRule="auto"/>
    </w:pPr>
    <w:rPr>
      <w:rFonts w:ascii="Arial" w:eastAsia="Times New Roman" w:hAnsi="Arial" w:cs="Times New Roman"/>
      <w:bCs/>
      <w:szCs w:val="24"/>
    </w:rPr>
  </w:style>
  <w:style w:type="paragraph" w:customStyle="1" w:styleId="0E3C77EEE40745DBADD3B90B9D36DE78">
    <w:name w:val="0E3C77EEE40745DBADD3B90B9D36DE78"/>
    <w:rsid w:val="00DF4071"/>
    <w:pPr>
      <w:spacing w:before="60" w:after="60" w:line="240" w:lineRule="auto"/>
    </w:pPr>
    <w:rPr>
      <w:rFonts w:ascii="Arial" w:eastAsia="Times New Roman" w:hAnsi="Arial" w:cs="Times New Roman"/>
      <w:bCs/>
      <w:szCs w:val="24"/>
    </w:rPr>
  </w:style>
  <w:style w:type="paragraph" w:customStyle="1" w:styleId="B79CEE71600E40A19FF39498A0A2B4BA">
    <w:name w:val="B79CEE71600E40A19FF39498A0A2B4BA"/>
    <w:rsid w:val="00DF4071"/>
    <w:pPr>
      <w:spacing w:before="60" w:after="60" w:line="240" w:lineRule="auto"/>
    </w:pPr>
    <w:rPr>
      <w:rFonts w:ascii="Arial" w:eastAsia="Times New Roman" w:hAnsi="Arial" w:cs="Times New Roman"/>
      <w:bCs/>
      <w:szCs w:val="24"/>
    </w:rPr>
  </w:style>
  <w:style w:type="paragraph" w:customStyle="1" w:styleId="5132AD88E102469DBB1267201DC6B67E">
    <w:name w:val="5132AD88E102469DBB1267201DC6B67E"/>
    <w:rsid w:val="00DF4071"/>
    <w:pPr>
      <w:spacing w:before="60" w:after="60" w:line="240" w:lineRule="auto"/>
    </w:pPr>
    <w:rPr>
      <w:rFonts w:ascii="Arial" w:eastAsia="Times New Roman" w:hAnsi="Arial" w:cs="Times New Roman"/>
      <w:bCs/>
      <w:szCs w:val="24"/>
    </w:rPr>
  </w:style>
  <w:style w:type="paragraph" w:customStyle="1" w:styleId="08E13072B8314B0FBEDC79F192050E61">
    <w:name w:val="08E13072B8314B0FBEDC79F192050E61"/>
    <w:rsid w:val="00DF4071"/>
    <w:pPr>
      <w:spacing w:before="60" w:after="60" w:line="240" w:lineRule="auto"/>
    </w:pPr>
    <w:rPr>
      <w:rFonts w:ascii="Arial" w:eastAsia="Times New Roman" w:hAnsi="Arial" w:cs="Times New Roman"/>
      <w:bCs/>
      <w:szCs w:val="24"/>
    </w:rPr>
  </w:style>
  <w:style w:type="paragraph" w:customStyle="1" w:styleId="EB62ED5E1D9A44079A6E065C63ED8BB3">
    <w:name w:val="EB62ED5E1D9A44079A6E065C63ED8BB3"/>
    <w:rsid w:val="00DF4071"/>
    <w:pPr>
      <w:spacing w:before="60" w:after="60" w:line="240" w:lineRule="auto"/>
    </w:pPr>
    <w:rPr>
      <w:rFonts w:ascii="Arial" w:eastAsia="Times New Roman" w:hAnsi="Arial" w:cs="Times New Roman"/>
      <w:bCs/>
      <w:szCs w:val="24"/>
    </w:rPr>
  </w:style>
  <w:style w:type="paragraph" w:customStyle="1" w:styleId="8F3FD89EDB654BEEA36D9FF09C6937F6">
    <w:name w:val="8F3FD89EDB654BEEA36D9FF09C6937F6"/>
    <w:rsid w:val="00DF4071"/>
    <w:pPr>
      <w:spacing w:before="60" w:after="60" w:line="240" w:lineRule="auto"/>
    </w:pPr>
    <w:rPr>
      <w:rFonts w:ascii="Arial" w:eastAsia="Times New Roman" w:hAnsi="Arial" w:cs="Times New Roman"/>
      <w:bCs/>
      <w:szCs w:val="24"/>
    </w:rPr>
  </w:style>
  <w:style w:type="paragraph" w:customStyle="1" w:styleId="EB9211490A214DCDA33C65A3C1D01CEB">
    <w:name w:val="EB9211490A214DCDA33C65A3C1D01CEB"/>
    <w:rsid w:val="00DF4071"/>
    <w:pPr>
      <w:spacing w:before="60" w:after="60" w:line="240" w:lineRule="auto"/>
    </w:pPr>
    <w:rPr>
      <w:rFonts w:ascii="Arial" w:eastAsia="Times New Roman" w:hAnsi="Arial" w:cs="Times New Roman"/>
      <w:bCs/>
      <w:szCs w:val="24"/>
    </w:rPr>
  </w:style>
  <w:style w:type="paragraph" w:customStyle="1" w:styleId="B95AFEA4551942E3B2EC50DD06DC6774">
    <w:name w:val="B95AFEA4551942E3B2EC50DD06DC6774"/>
    <w:rsid w:val="00DF4071"/>
    <w:pPr>
      <w:spacing w:before="60" w:after="60" w:line="240" w:lineRule="auto"/>
    </w:pPr>
    <w:rPr>
      <w:rFonts w:ascii="Arial" w:eastAsia="Times New Roman" w:hAnsi="Arial" w:cs="Times New Roman"/>
      <w:bCs/>
      <w:szCs w:val="24"/>
    </w:rPr>
  </w:style>
  <w:style w:type="paragraph" w:customStyle="1" w:styleId="6B1DBB6C6AD14BE9B77925A306122E07">
    <w:name w:val="6B1DBB6C6AD14BE9B77925A306122E07"/>
    <w:rsid w:val="00DF4071"/>
    <w:pPr>
      <w:spacing w:before="60" w:after="60" w:line="240" w:lineRule="auto"/>
    </w:pPr>
    <w:rPr>
      <w:rFonts w:ascii="Arial" w:eastAsia="Times New Roman" w:hAnsi="Arial" w:cs="Times New Roman"/>
      <w:bCs/>
      <w:szCs w:val="24"/>
    </w:rPr>
  </w:style>
  <w:style w:type="paragraph" w:customStyle="1" w:styleId="3B3747044FE8421EBE5CD3E8F5883A42">
    <w:name w:val="3B3747044FE8421EBE5CD3E8F5883A42"/>
    <w:rsid w:val="00DF4071"/>
    <w:pPr>
      <w:spacing w:before="60" w:after="60" w:line="240" w:lineRule="auto"/>
    </w:pPr>
    <w:rPr>
      <w:rFonts w:ascii="Arial" w:eastAsia="Times New Roman" w:hAnsi="Arial" w:cs="Times New Roman"/>
      <w:bCs/>
      <w:szCs w:val="24"/>
    </w:rPr>
  </w:style>
  <w:style w:type="paragraph" w:customStyle="1" w:styleId="5DDE81D6FE4545EBAD7659F724D7D7D1">
    <w:name w:val="5DDE81D6FE4545EBAD7659F724D7D7D1"/>
    <w:rsid w:val="00DF4071"/>
    <w:pPr>
      <w:spacing w:before="60" w:after="60" w:line="240" w:lineRule="auto"/>
    </w:pPr>
    <w:rPr>
      <w:rFonts w:ascii="Arial" w:eastAsia="Times New Roman" w:hAnsi="Arial" w:cs="Times New Roman"/>
      <w:bCs/>
      <w:szCs w:val="24"/>
    </w:rPr>
  </w:style>
  <w:style w:type="paragraph" w:customStyle="1" w:styleId="1D3A1BAB73974C43B49A22919BD2213B">
    <w:name w:val="1D3A1BAB73974C43B49A22919BD2213B"/>
    <w:rsid w:val="00DF4071"/>
    <w:pPr>
      <w:spacing w:before="60" w:after="60" w:line="240" w:lineRule="auto"/>
    </w:pPr>
    <w:rPr>
      <w:rFonts w:ascii="Arial" w:eastAsia="Times New Roman" w:hAnsi="Arial" w:cs="Times New Roman"/>
      <w:bCs/>
      <w:szCs w:val="24"/>
    </w:rPr>
  </w:style>
  <w:style w:type="paragraph" w:customStyle="1" w:styleId="88ECE0E9C4344F3F97E54EE314DEEBE4">
    <w:name w:val="88ECE0E9C4344F3F97E54EE314DEEBE4"/>
    <w:rsid w:val="00DF4071"/>
    <w:pPr>
      <w:spacing w:before="60" w:after="60" w:line="240" w:lineRule="auto"/>
    </w:pPr>
    <w:rPr>
      <w:rFonts w:ascii="Arial" w:eastAsia="Times New Roman" w:hAnsi="Arial" w:cs="Times New Roman"/>
      <w:bCs/>
      <w:szCs w:val="24"/>
    </w:rPr>
  </w:style>
  <w:style w:type="paragraph" w:customStyle="1" w:styleId="590314B8C5DB4CD6AAC2C93F7B8FE774">
    <w:name w:val="590314B8C5DB4CD6AAC2C93F7B8FE774"/>
    <w:rsid w:val="00DF4071"/>
    <w:pPr>
      <w:spacing w:before="60" w:after="60" w:line="240" w:lineRule="auto"/>
    </w:pPr>
    <w:rPr>
      <w:rFonts w:ascii="Arial" w:eastAsia="Times New Roman" w:hAnsi="Arial" w:cs="Times New Roman"/>
      <w:bCs/>
      <w:szCs w:val="24"/>
    </w:rPr>
  </w:style>
  <w:style w:type="paragraph" w:customStyle="1" w:styleId="AEDD58CAAC254FE58558BEFFD823B2A9">
    <w:name w:val="AEDD58CAAC254FE58558BEFFD823B2A9"/>
    <w:rsid w:val="00DF4071"/>
    <w:pPr>
      <w:spacing w:before="60" w:after="60" w:line="240" w:lineRule="auto"/>
    </w:pPr>
    <w:rPr>
      <w:rFonts w:ascii="Arial" w:eastAsia="Times New Roman" w:hAnsi="Arial" w:cs="Times New Roman"/>
      <w:bCs/>
      <w:szCs w:val="24"/>
    </w:rPr>
  </w:style>
  <w:style w:type="paragraph" w:customStyle="1" w:styleId="1F6A532243D54E45A19B885997FFAE07">
    <w:name w:val="1F6A532243D54E45A19B885997FFAE07"/>
    <w:rsid w:val="00DF4071"/>
    <w:pPr>
      <w:spacing w:before="60" w:after="60" w:line="240" w:lineRule="auto"/>
    </w:pPr>
    <w:rPr>
      <w:rFonts w:ascii="Arial" w:eastAsia="Times New Roman" w:hAnsi="Arial" w:cs="Times New Roman"/>
      <w:bCs/>
      <w:szCs w:val="24"/>
    </w:rPr>
  </w:style>
  <w:style w:type="paragraph" w:customStyle="1" w:styleId="103E349D99734D5EB518E0EDC7E26178">
    <w:name w:val="103E349D99734D5EB518E0EDC7E26178"/>
    <w:rsid w:val="00DF4071"/>
    <w:pPr>
      <w:spacing w:before="60" w:after="60" w:line="240" w:lineRule="auto"/>
    </w:pPr>
    <w:rPr>
      <w:rFonts w:ascii="Arial" w:eastAsia="Times New Roman" w:hAnsi="Arial" w:cs="Times New Roman"/>
      <w:bCs/>
      <w:szCs w:val="24"/>
    </w:rPr>
  </w:style>
  <w:style w:type="paragraph" w:customStyle="1" w:styleId="A2A0F3249D8D45B7B77CF929CE7573AC">
    <w:name w:val="A2A0F3249D8D45B7B77CF929CE7573AC"/>
    <w:rsid w:val="00DF4071"/>
    <w:pPr>
      <w:spacing w:before="60" w:after="60" w:line="240" w:lineRule="auto"/>
    </w:pPr>
    <w:rPr>
      <w:rFonts w:ascii="Arial" w:eastAsia="Times New Roman" w:hAnsi="Arial" w:cs="Times New Roman"/>
      <w:bCs/>
      <w:szCs w:val="24"/>
    </w:rPr>
  </w:style>
  <w:style w:type="paragraph" w:customStyle="1" w:styleId="83E67C606B8F4833B57BF228C7EA7835">
    <w:name w:val="83E67C606B8F4833B57BF228C7EA7835"/>
    <w:rsid w:val="00DF4071"/>
    <w:pPr>
      <w:spacing w:before="60" w:after="60" w:line="240" w:lineRule="auto"/>
    </w:pPr>
    <w:rPr>
      <w:rFonts w:ascii="Arial" w:eastAsia="Times New Roman" w:hAnsi="Arial" w:cs="Times New Roman"/>
      <w:bCs/>
      <w:szCs w:val="24"/>
    </w:rPr>
  </w:style>
  <w:style w:type="paragraph" w:customStyle="1" w:styleId="2745A540F1F24520A791F9AB443527ED">
    <w:name w:val="2745A540F1F24520A791F9AB443527ED"/>
    <w:rsid w:val="00DF4071"/>
    <w:pPr>
      <w:spacing w:before="60" w:after="60" w:line="240" w:lineRule="auto"/>
    </w:pPr>
    <w:rPr>
      <w:rFonts w:ascii="Arial" w:eastAsia="Times New Roman" w:hAnsi="Arial" w:cs="Times New Roman"/>
      <w:bCs/>
      <w:szCs w:val="24"/>
    </w:rPr>
  </w:style>
  <w:style w:type="paragraph" w:customStyle="1" w:styleId="F4B65D8614BF41358529C929EC469FA9">
    <w:name w:val="F4B65D8614BF41358529C929EC469FA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D7291D66E34A3E9F0E8A7F733A8DFE">
    <w:name w:val="4DD7291D66E34A3E9F0E8A7F733A8DF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D83EDA7CEF848CEB85CF8D2B845286B">
    <w:name w:val="9D83EDA7CEF848CEB85CF8D2B845286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B8425188AB64726BBAC1BFFD05D18A8">
    <w:name w:val="0B8425188AB64726BBAC1BFFD05D18A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912EAA756F34AF08F204B78F3243A00">
    <w:name w:val="8912EAA756F34AF08F204B78F3243A0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7E17E05A239425B91232E69BF95B0B9">
    <w:name w:val="27E17E05A239425B91232E69BF95B0B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1F6DEAE7F7F4DAC8680375A4102A419">
    <w:name w:val="41F6DEAE7F7F4DAC8680375A4102A41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24CD72382F642A893B41A303D456595">
    <w:name w:val="524CD72382F642A893B41A303D456595"/>
    <w:rsid w:val="00DF4071"/>
    <w:pPr>
      <w:spacing w:before="60" w:after="60" w:line="240" w:lineRule="auto"/>
    </w:pPr>
    <w:rPr>
      <w:rFonts w:ascii="Arial" w:eastAsia="Times New Roman" w:hAnsi="Arial" w:cs="Times New Roman"/>
      <w:bCs/>
      <w:szCs w:val="24"/>
    </w:rPr>
  </w:style>
  <w:style w:type="paragraph" w:customStyle="1" w:styleId="99C967633A6F45518A6DA1B6CBB375B6">
    <w:name w:val="99C967633A6F45518A6DA1B6CBB375B6"/>
    <w:rsid w:val="00DF4071"/>
    <w:pPr>
      <w:spacing w:before="60" w:after="60" w:line="240" w:lineRule="auto"/>
    </w:pPr>
    <w:rPr>
      <w:rFonts w:ascii="Arial" w:eastAsia="Times New Roman" w:hAnsi="Arial" w:cs="Times New Roman"/>
      <w:bCs/>
      <w:szCs w:val="24"/>
    </w:rPr>
  </w:style>
  <w:style w:type="paragraph" w:customStyle="1" w:styleId="41B8189BAD9E484B8A49D58A86E5BB78">
    <w:name w:val="41B8189BAD9E484B8A49D58A86E5BB78"/>
    <w:rsid w:val="00DF4071"/>
    <w:pPr>
      <w:spacing w:before="60" w:after="60" w:line="240" w:lineRule="auto"/>
    </w:pPr>
    <w:rPr>
      <w:rFonts w:ascii="Arial" w:eastAsia="Times New Roman" w:hAnsi="Arial" w:cs="Times New Roman"/>
      <w:bCs/>
      <w:szCs w:val="24"/>
    </w:rPr>
  </w:style>
  <w:style w:type="paragraph" w:customStyle="1" w:styleId="D9CC5695CC0149F39383A18BF6724498">
    <w:name w:val="D9CC5695CC0149F39383A18BF6724498"/>
    <w:rsid w:val="00DF4071"/>
    <w:pPr>
      <w:spacing w:before="60" w:after="60" w:line="240" w:lineRule="auto"/>
    </w:pPr>
    <w:rPr>
      <w:rFonts w:ascii="Arial" w:eastAsia="Times New Roman" w:hAnsi="Arial" w:cs="Times New Roman"/>
      <w:bCs/>
      <w:szCs w:val="24"/>
    </w:rPr>
  </w:style>
  <w:style w:type="paragraph" w:customStyle="1" w:styleId="E0C9A1957B7545BDA27659A2D384D5A8">
    <w:name w:val="E0C9A1957B7545BDA27659A2D384D5A8"/>
    <w:rsid w:val="00DF4071"/>
    <w:pPr>
      <w:spacing w:before="60" w:after="60" w:line="240" w:lineRule="auto"/>
    </w:pPr>
    <w:rPr>
      <w:rFonts w:ascii="Arial" w:eastAsia="Times New Roman" w:hAnsi="Arial" w:cs="Times New Roman"/>
      <w:bCs/>
      <w:szCs w:val="24"/>
    </w:rPr>
  </w:style>
  <w:style w:type="paragraph" w:customStyle="1" w:styleId="C636CA2E82FF43F6B2CE4714C29F5DFF">
    <w:name w:val="C636CA2E82FF43F6B2CE4714C29F5DFF"/>
    <w:rsid w:val="00DF4071"/>
    <w:pPr>
      <w:spacing w:before="60" w:after="60" w:line="240" w:lineRule="auto"/>
    </w:pPr>
    <w:rPr>
      <w:rFonts w:ascii="Arial" w:eastAsia="Times New Roman" w:hAnsi="Arial" w:cs="Times New Roman"/>
      <w:bCs/>
      <w:szCs w:val="24"/>
    </w:rPr>
  </w:style>
  <w:style w:type="paragraph" w:customStyle="1" w:styleId="607568F8059B4D8A8D378DFB4E45E0A8">
    <w:name w:val="607568F8059B4D8A8D378DFB4E45E0A8"/>
    <w:rsid w:val="00DF4071"/>
    <w:pPr>
      <w:spacing w:before="60" w:after="60" w:line="240" w:lineRule="auto"/>
    </w:pPr>
    <w:rPr>
      <w:rFonts w:ascii="Arial" w:eastAsia="Times New Roman" w:hAnsi="Arial" w:cs="Times New Roman"/>
      <w:bCs/>
      <w:szCs w:val="24"/>
    </w:rPr>
  </w:style>
  <w:style w:type="paragraph" w:customStyle="1" w:styleId="5097D62813CE4CF5BBAC238CE1600B25">
    <w:name w:val="5097D62813CE4CF5BBAC238CE1600B25"/>
    <w:rsid w:val="00DF4071"/>
    <w:pPr>
      <w:spacing w:before="60" w:after="60" w:line="240" w:lineRule="auto"/>
    </w:pPr>
    <w:rPr>
      <w:rFonts w:ascii="Arial" w:eastAsia="Times New Roman" w:hAnsi="Arial" w:cs="Times New Roman"/>
      <w:bCs/>
      <w:szCs w:val="24"/>
    </w:rPr>
  </w:style>
  <w:style w:type="paragraph" w:customStyle="1" w:styleId="6732220417A2416CAD930A4617F97157">
    <w:name w:val="6732220417A2416CAD930A4617F97157"/>
    <w:rsid w:val="00DF4071"/>
    <w:pPr>
      <w:spacing w:before="60" w:after="60" w:line="240" w:lineRule="auto"/>
    </w:pPr>
    <w:rPr>
      <w:rFonts w:ascii="Arial" w:eastAsia="Times New Roman" w:hAnsi="Arial" w:cs="Times New Roman"/>
      <w:bCs/>
      <w:szCs w:val="24"/>
    </w:rPr>
  </w:style>
  <w:style w:type="paragraph" w:customStyle="1" w:styleId="5DEA8CA98B984F4EB5E4F9E57A3B7D16">
    <w:name w:val="5DEA8CA98B984F4EB5E4F9E57A3B7D16"/>
    <w:rsid w:val="00DF4071"/>
    <w:pPr>
      <w:spacing w:before="60" w:after="60" w:line="240" w:lineRule="auto"/>
    </w:pPr>
    <w:rPr>
      <w:rFonts w:ascii="Arial" w:eastAsia="Times New Roman" w:hAnsi="Arial" w:cs="Times New Roman"/>
      <w:bCs/>
      <w:szCs w:val="24"/>
    </w:rPr>
  </w:style>
  <w:style w:type="paragraph" w:customStyle="1" w:styleId="A0424AD63DFC403990FE8454131DB379">
    <w:name w:val="A0424AD63DFC403990FE8454131DB379"/>
    <w:rsid w:val="00DF4071"/>
    <w:pPr>
      <w:spacing w:before="60" w:after="60" w:line="240" w:lineRule="auto"/>
    </w:pPr>
    <w:rPr>
      <w:rFonts w:ascii="Arial" w:eastAsia="Times New Roman" w:hAnsi="Arial" w:cs="Times New Roman"/>
      <w:bCs/>
      <w:szCs w:val="24"/>
    </w:rPr>
  </w:style>
  <w:style w:type="paragraph" w:customStyle="1" w:styleId="7B93B22A836D45D28BB0D65B0D6FB693">
    <w:name w:val="7B93B22A836D45D28BB0D65B0D6FB693"/>
    <w:rsid w:val="00DF4071"/>
    <w:pPr>
      <w:spacing w:before="60" w:after="60" w:line="240" w:lineRule="auto"/>
    </w:pPr>
    <w:rPr>
      <w:rFonts w:ascii="Arial" w:eastAsia="Times New Roman" w:hAnsi="Arial" w:cs="Times New Roman"/>
      <w:bCs/>
      <w:szCs w:val="24"/>
    </w:rPr>
  </w:style>
  <w:style w:type="paragraph" w:customStyle="1" w:styleId="58B9BFD31EFB4C16BF95954F43D1949E">
    <w:name w:val="58B9BFD31EFB4C16BF95954F43D1949E"/>
    <w:rsid w:val="00DF4071"/>
    <w:pPr>
      <w:spacing w:before="60" w:after="60" w:line="240" w:lineRule="auto"/>
    </w:pPr>
    <w:rPr>
      <w:rFonts w:ascii="Arial" w:eastAsia="Times New Roman" w:hAnsi="Arial" w:cs="Times New Roman"/>
      <w:bCs/>
      <w:szCs w:val="24"/>
    </w:rPr>
  </w:style>
  <w:style w:type="paragraph" w:customStyle="1" w:styleId="DFC2C1B9A8C94DF5965C7BF5D139A6DC">
    <w:name w:val="DFC2C1B9A8C94DF5965C7BF5D139A6DC"/>
    <w:rsid w:val="00DF4071"/>
    <w:pPr>
      <w:spacing w:before="60" w:after="60" w:line="240" w:lineRule="auto"/>
    </w:pPr>
    <w:rPr>
      <w:rFonts w:ascii="Arial" w:eastAsia="Times New Roman" w:hAnsi="Arial" w:cs="Times New Roman"/>
      <w:bCs/>
      <w:szCs w:val="24"/>
    </w:rPr>
  </w:style>
  <w:style w:type="paragraph" w:customStyle="1" w:styleId="551D125E8B1F40EFAF52D6C7C627FA18">
    <w:name w:val="551D125E8B1F40EFAF52D6C7C627FA18"/>
    <w:rsid w:val="00DF4071"/>
    <w:pPr>
      <w:spacing w:before="60" w:after="60" w:line="240" w:lineRule="auto"/>
    </w:pPr>
    <w:rPr>
      <w:rFonts w:ascii="Arial" w:eastAsia="Times New Roman" w:hAnsi="Arial" w:cs="Times New Roman"/>
      <w:bCs/>
      <w:szCs w:val="24"/>
    </w:rPr>
  </w:style>
  <w:style w:type="paragraph" w:customStyle="1" w:styleId="882889FC92994574B9B1FAA8D9D668C7">
    <w:name w:val="882889FC92994574B9B1FAA8D9D668C7"/>
    <w:rsid w:val="00DF4071"/>
    <w:pPr>
      <w:spacing w:before="60" w:after="60" w:line="240" w:lineRule="auto"/>
    </w:pPr>
    <w:rPr>
      <w:rFonts w:ascii="Arial" w:eastAsia="Times New Roman" w:hAnsi="Arial" w:cs="Times New Roman"/>
      <w:bCs/>
      <w:szCs w:val="24"/>
    </w:rPr>
  </w:style>
  <w:style w:type="paragraph" w:customStyle="1" w:styleId="AA94D8F10A69478CACD373502A59C37B">
    <w:name w:val="AA94D8F10A69478CACD373502A59C37B"/>
    <w:rsid w:val="00DF4071"/>
    <w:pPr>
      <w:spacing w:before="60" w:after="60" w:line="240" w:lineRule="auto"/>
    </w:pPr>
    <w:rPr>
      <w:rFonts w:ascii="Arial" w:eastAsia="Times New Roman" w:hAnsi="Arial" w:cs="Times New Roman"/>
      <w:bCs/>
      <w:szCs w:val="24"/>
    </w:rPr>
  </w:style>
  <w:style w:type="paragraph" w:customStyle="1" w:styleId="10561811BCB84FC3BB49ECB516B54DE7">
    <w:name w:val="10561811BCB84FC3BB49ECB516B54DE7"/>
    <w:rsid w:val="00DF4071"/>
    <w:pPr>
      <w:spacing w:before="60" w:after="60" w:line="240" w:lineRule="auto"/>
    </w:pPr>
    <w:rPr>
      <w:rFonts w:ascii="Arial" w:eastAsia="Times New Roman" w:hAnsi="Arial" w:cs="Times New Roman"/>
      <w:bCs/>
      <w:szCs w:val="24"/>
    </w:rPr>
  </w:style>
  <w:style w:type="paragraph" w:customStyle="1" w:styleId="35DAF44DDC4643F5AB74AC82478FA0C2">
    <w:name w:val="35DAF44DDC4643F5AB74AC82478FA0C2"/>
    <w:rsid w:val="00DF4071"/>
    <w:pPr>
      <w:spacing w:before="60" w:after="60" w:line="240" w:lineRule="auto"/>
    </w:pPr>
    <w:rPr>
      <w:rFonts w:ascii="Arial" w:eastAsia="Times New Roman" w:hAnsi="Arial" w:cs="Times New Roman"/>
      <w:bCs/>
      <w:szCs w:val="24"/>
    </w:rPr>
  </w:style>
  <w:style w:type="paragraph" w:customStyle="1" w:styleId="2DA6A485CD1D4B7FB40648343FFBA72F">
    <w:name w:val="2DA6A485CD1D4B7FB40648343FFBA72F"/>
    <w:rsid w:val="00DF4071"/>
    <w:pPr>
      <w:spacing w:before="60" w:after="60" w:line="240" w:lineRule="auto"/>
    </w:pPr>
    <w:rPr>
      <w:rFonts w:ascii="Arial" w:eastAsia="Times New Roman" w:hAnsi="Arial" w:cs="Times New Roman"/>
      <w:bCs/>
      <w:szCs w:val="24"/>
    </w:rPr>
  </w:style>
  <w:style w:type="paragraph" w:customStyle="1" w:styleId="30605674447E48E99B5BB1439600E681">
    <w:name w:val="30605674447E48E99B5BB1439600E681"/>
    <w:rsid w:val="00DF4071"/>
    <w:pPr>
      <w:spacing w:before="60" w:after="60" w:line="240" w:lineRule="auto"/>
    </w:pPr>
    <w:rPr>
      <w:rFonts w:ascii="Arial" w:eastAsia="Times New Roman" w:hAnsi="Arial" w:cs="Times New Roman"/>
      <w:bCs/>
      <w:szCs w:val="24"/>
    </w:rPr>
  </w:style>
  <w:style w:type="paragraph" w:customStyle="1" w:styleId="166238A67BC14A579298CE4A4E05F736">
    <w:name w:val="166238A67BC14A579298CE4A4E05F736"/>
    <w:rsid w:val="00DF4071"/>
    <w:pPr>
      <w:spacing w:before="60" w:after="60" w:line="240" w:lineRule="auto"/>
    </w:pPr>
    <w:rPr>
      <w:rFonts w:ascii="Arial" w:eastAsia="Times New Roman" w:hAnsi="Arial" w:cs="Times New Roman"/>
      <w:bCs/>
      <w:szCs w:val="24"/>
    </w:rPr>
  </w:style>
  <w:style w:type="paragraph" w:customStyle="1" w:styleId="CC31D2BF6945483FB40420C645A73357">
    <w:name w:val="CC31D2BF6945483FB40420C645A73357"/>
    <w:rsid w:val="00DF4071"/>
    <w:pPr>
      <w:spacing w:before="60" w:after="60" w:line="240" w:lineRule="auto"/>
    </w:pPr>
    <w:rPr>
      <w:rFonts w:ascii="Arial" w:eastAsia="Times New Roman" w:hAnsi="Arial" w:cs="Times New Roman"/>
      <w:bCs/>
      <w:szCs w:val="24"/>
    </w:rPr>
  </w:style>
  <w:style w:type="paragraph" w:customStyle="1" w:styleId="572412185B1B4270A05684676C6F1150">
    <w:name w:val="572412185B1B4270A05684676C6F1150"/>
    <w:rsid w:val="00DF4071"/>
    <w:pPr>
      <w:spacing w:before="60" w:after="60" w:line="240" w:lineRule="auto"/>
    </w:pPr>
    <w:rPr>
      <w:rFonts w:ascii="Arial" w:eastAsia="Times New Roman" w:hAnsi="Arial" w:cs="Times New Roman"/>
      <w:bCs/>
      <w:szCs w:val="24"/>
    </w:rPr>
  </w:style>
  <w:style w:type="paragraph" w:customStyle="1" w:styleId="F0977777C9CB4AABB6202331EF20654F">
    <w:name w:val="F0977777C9CB4AABB6202331EF20654F"/>
    <w:rsid w:val="00DF4071"/>
    <w:pPr>
      <w:spacing w:before="60" w:after="60" w:line="240" w:lineRule="auto"/>
    </w:pPr>
    <w:rPr>
      <w:rFonts w:ascii="Arial" w:eastAsia="Times New Roman" w:hAnsi="Arial" w:cs="Times New Roman"/>
      <w:bCs/>
      <w:szCs w:val="24"/>
    </w:rPr>
  </w:style>
  <w:style w:type="paragraph" w:customStyle="1" w:styleId="1E465BCE1420444AA8054C6BF5D78808">
    <w:name w:val="1E465BCE1420444AA8054C6BF5D78808"/>
    <w:rsid w:val="00DF4071"/>
    <w:pPr>
      <w:spacing w:before="60" w:after="60" w:line="240" w:lineRule="auto"/>
    </w:pPr>
    <w:rPr>
      <w:rFonts w:ascii="Arial" w:eastAsia="Times New Roman" w:hAnsi="Arial" w:cs="Times New Roman"/>
      <w:bCs/>
      <w:szCs w:val="24"/>
    </w:rPr>
  </w:style>
  <w:style w:type="paragraph" w:customStyle="1" w:styleId="ADB045CD42C14807928C5DD9702C7FD7">
    <w:name w:val="ADB045CD42C14807928C5DD9702C7FD7"/>
    <w:rsid w:val="00DF4071"/>
    <w:pPr>
      <w:spacing w:before="60" w:after="60" w:line="240" w:lineRule="auto"/>
    </w:pPr>
    <w:rPr>
      <w:rFonts w:ascii="Arial" w:eastAsia="Times New Roman" w:hAnsi="Arial" w:cs="Times New Roman"/>
      <w:bCs/>
      <w:szCs w:val="24"/>
    </w:rPr>
  </w:style>
  <w:style w:type="paragraph" w:customStyle="1" w:styleId="09D36465D7BF4C95A715112932E1D74A">
    <w:name w:val="09D36465D7BF4C95A715112932E1D74A"/>
    <w:rsid w:val="00DF4071"/>
    <w:pPr>
      <w:spacing w:before="60" w:after="60" w:line="240" w:lineRule="auto"/>
    </w:pPr>
    <w:rPr>
      <w:rFonts w:ascii="Arial" w:eastAsia="Times New Roman" w:hAnsi="Arial" w:cs="Times New Roman"/>
      <w:bCs/>
      <w:szCs w:val="24"/>
    </w:rPr>
  </w:style>
  <w:style w:type="paragraph" w:customStyle="1" w:styleId="65FA579CC7ED49579FC36A90ED711CD1">
    <w:name w:val="65FA579CC7ED49579FC36A90ED711CD1"/>
    <w:rsid w:val="00DF4071"/>
    <w:pPr>
      <w:spacing w:before="60" w:after="60" w:line="240" w:lineRule="auto"/>
    </w:pPr>
    <w:rPr>
      <w:rFonts w:ascii="Arial" w:eastAsia="Times New Roman" w:hAnsi="Arial" w:cs="Times New Roman"/>
      <w:bCs/>
      <w:szCs w:val="24"/>
    </w:rPr>
  </w:style>
  <w:style w:type="paragraph" w:customStyle="1" w:styleId="E51147E0DFFF474EBB06282C693A81F5">
    <w:name w:val="E51147E0DFFF474EBB06282C693A81F5"/>
    <w:rsid w:val="00DF4071"/>
    <w:pPr>
      <w:spacing w:before="60" w:after="60" w:line="240" w:lineRule="auto"/>
    </w:pPr>
    <w:rPr>
      <w:rFonts w:ascii="Arial" w:eastAsia="Times New Roman" w:hAnsi="Arial" w:cs="Times New Roman"/>
      <w:bCs/>
      <w:szCs w:val="24"/>
    </w:rPr>
  </w:style>
  <w:style w:type="paragraph" w:customStyle="1" w:styleId="63ADDD62C59C4515BF59110A153BDD86">
    <w:name w:val="63ADDD62C59C4515BF59110A153BDD8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BF73E06ADB646C3B8C289CE0C8B283F">
    <w:name w:val="1BF73E06ADB646C3B8C289CE0C8B283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F2C0AF1C054CDC801EEC6FBF0C163D">
    <w:name w:val="92F2C0AF1C054CDC801EEC6FBF0C163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307FFDE26E44A61B636D92CD25B3E85">
    <w:name w:val="2307FFDE26E44A61B636D92CD25B3E8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0603503140F46D6B1715CD8F1F8D478">
    <w:name w:val="90603503140F46D6B1715CD8F1F8D47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EB7087657E148E194BDA3EE6FD4BB41">
    <w:name w:val="0EB7087657E148E194BDA3EE6FD4BB4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E58CC1884E249058FCD0C1DC4103F71">
    <w:name w:val="2E58CC1884E249058FCD0C1DC4103F7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5C971789A90445F93FEEB3EA7A34314">
    <w:name w:val="A5C971789A90445F93FEEB3EA7A3431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A1B63422A6444A8B16C10D3BA5FBFA4">
    <w:name w:val="DA1B63422A6444A8B16C10D3BA5FBFA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67921AA6D344BB86B0FAD2BC33D9D1">
    <w:name w:val="F367921AA6D344BB86B0FAD2BC33D9D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7A9EAAFDC30417691009837DD7F464A">
    <w:name w:val="87A9EAAFDC30417691009837DD7F464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084D244AF2E4F3DB19341B3E5A3D91F">
    <w:name w:val="1084D244AF2E4F3DB19341B3E5A3D91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CD9B7B1AC244E54B5418432479F3EAB">
    <w:name w:val="6CD9B7B1AC244E54B5418432479F3EA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22B9EB0EFB84619BB13C70AAC9ADFDA">
    <w:name w:val="F22B9EB0EFB84619BB13C70AAC9ADFD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053CDD50F7742909C9234DE6E47C9E7">
    <w:name w:val="1053CDD50F7742909C9234DE6E47C9E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5B21E61C677455C988F57D6406509E9">
    <w:name w:val="85B21E61C677455C988F57D6406509E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83448CF99CB4C40A647D74CA6FCA7E9">
    <w:name w:val="E83448CF99CB4C40A647D74CA6FCA7E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07C78CF3B89418492DE9AA721A3E198">
    <w:name w:val="207C78CF3B89418492DE9AA721A3E19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DBC94727E6840D3A5F47C361662BA83">
    <w:name w:val="9DBC94727E6840D3A5F47C361662BA8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469A59EE76641039EAA17526735C956">
    <w:name w:val="6469A59EE76641039EAA17526735C95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7F8FB000614423F8693A1591617978A">
    <w:name w:val="97F8FB000614423F8693A1591617978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885B45E46224974B3DAFF6C72088A21">
    <w:name w:val="7885B45E46224974B3DAFF6C72088A2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572A4BB85504701BAB3DF21997A3F32">
    <w:name w:val="2572A4BB85504701BAB3DF21997A3F3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B0D4DC2DF434DC4BCBB528F83C6C660">
    <w:name w:val="6B0D4DC2DF434DC4BCBB528F83C6C66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209F1FE69F046DCBBA56502E02533E4">
    <w:name w:val="C209F1FE69F046DCBBA56502E02533E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68F01DD15454013A23A5042126BA3D1">
    <w:name w:val="968F01DD15454013A23A5042126BA3D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8E5E64DF8FB485883BBA67A1281199A">
    <w:name w:val="E8E5E64DF8FB485883BBA67A1281199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958E10A2A7A453796EA34F7E0D9158B">
    <w:name w:val="D958E10A2A7A453796EA34F7E0D9158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F5585433A144E49AD45785D5D589353">
    <w:name w:val="3F5585433A144E49AD45785D5D58935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1187E31B9DB4D989DDA95B064F64A4D">
    <w:name w:val="41187E31B9DB4D989DDA95B064F64A4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53C66C997394435B59EF900673C61FC">
    <w:name w:val="E53C66C997394435B59EF900673C61F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11C67B1275344E899FCD8AF58F1D4D1">
    <w:name w:val="F11C67B1275344E899FCD8AF58F1D4D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BFC3CE9426B43F6A8C88726AC24A1C1">
    <w:name w:val="4BFC3CE9426B43F6A8C88726AC24A1C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24CAA29BBEB4C7F9FA736DF8F8EF289">
    <w:name w:val="424CAA29BBEB4C7F9FA736DF8F8EF28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40E57F97439496A8F5E82611DBB3C75">
    <w:name w:val="640E57F97439496A8F5E82611DBB3C7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EC58A7CF0624E3A82DC0F8AFB98F587">
    <w:name w:val="7EC58A7CF0624E3A82DC0F8AFB98F58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EA2FF828B1042F9A9FD18482A252298">
    <w:name w:val="4EA2FF828B1042F9A9FD18482A25229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D7053A2A06C4CE1B4A2D26C30FAE9F2">
    <w:name w:val="0D7053A2A06C4CE1B4A2D26C30FAE9F2"/>
    <w:rsid w:val="00DF4071"/>
    <w:pPr>
      <w:spacing w:before="60" w:after="60" w:line="240" w:lineRule="auto"/>
    </w:pPr>
    <w:rPr>
      <w:rFonts w:ascii="Arial" w:eastAsia="Times New Roman" w:hAnsi="Arial" w:cs="Times New Roman"/>
      <w:bCs/>
      <w:szCs w:val="24"/>
    </w:rPr>
  </w:style>
  <w:style w:type="paragraph" w:customStyle="1" w:styleId="8DBFE87CE35147DCB3E7F6766875493D">
    <w:name w:val="8DBFE87CE35147DCB3E7F6766875493D"/>
    <w:rsid w:val="00DF4071"/>
    <w:pPr>
      <w:spacing w:before="60" w:after="60" w:line="240" w:lineRule="auto"/>
    </w:pPr>
    <w:rPr>
      <w:rFonts w:ascii="Arial" w:eastAsia="Times New Roman" w:hAnsi="Arial" w:cs="Times New Roman"/>
      <w:bCs/>
      <w:szCs w:val="24"/>
    </w:rPr>
  </w:style>
  <w:style w:type="paragraph" w:customStyle="1" w:styleId="9E65CE8D74094024B88E61F49AA38473">
    <w:name w:val="9E65CE8D74094024B88E61F49AA38473"/>
    <w:rsid w:val="00DF4071"/>
    <w:pPr>
      <w:spacing w:before="60" w:after="60" w:line="240" w:lineRule="auto"/>
    </w:pPr>
    <w:rPr>
      <w:rFonts w:ascii="Arial" w:eastAsia="Times New Roman" w:hAnsi="Arial" w:cs="Times New Roman"/>
      <w:bCs/>
      <w:szCs w:val="24"/>
    </w:rPr>
  </w:style>
  <w:style w:type="paragraph" w:customStyle="1" w:styleId="1005C05E92E046C98BE4BD5922F056E6">
    <w:name w:val="1005C05E92E046C98BE4BD5922F056E6"/>
    <w:rsid w:val="00DF4071"/>
    <w:pPr>
      <w:spacing w:before="60" w:after="60" w:line="240" w:lineRule="auto"/>
    </w:pPr>
    <w:rPr>
      <w:rFonts w:ascii="Arial" w:eastAsia="Times New Roman" w:hAnsi="Arial" w:cs="Times New Roman"/>
      <w:bCs/>
      <w:szCs w:val="24"/>
    </w:rPr>
  </w:style>
  <w:style w:type="paragraph" w:customStyle="1" w:styleId="BFEBA2DFCC8C4C5A9DC15691A83E4BAC">
    <w:name w:val="BFEBA2DFCC8C4C5A9DC15691A83E4BAC"/>
    <w:rsid w:val="00DF4071"/>
    <w:pPr>
      <w:spacing w:before="60" w:after="60" w:line="240" w:lineRule="auto"/>
    </w:pPr>
    <w:rPr>
      <w:rFonts w:ascii="Arial" w:eastAsia="Times New Roman" w:hAnsi="Arial" w:cs="Times New Roman"/>
      <w:bCs/>
      <w:szCs w:val="24"/>
    </w:rPr>
  </w:style>
  <w:style w:type="paragraph" w:customStyle="1" w:styleId="D15FCC7148FB49F29DF6603DAD7E489D">
    <w:name w:val="D15FCC7148FB49F29DF6603DAD7E489D"/>
    <w:rsid w:val="00DF4071"/>
    <w:pPr>
      <w:spacing w:before="60" w:after="60" w:line="240" w:lineRule="auto"/>
    </w:pPr>
    <w:rPr>
      <w:rFonts w:ascii="Arial" w:eastAsia="Times New Roman" w:hAnsi="Arial" w:cs="Times New Roman"/>
      <w:bCs/>
      <w:szCs w:val="24"/>
    </w:rPr>
  </w:style>
  <w:style w:type="paragraph" w:customStyle="1" w:styleId="82C95D3AC38B4A92B6B9AAC994A36BA0">
    <w:name w:val="82C95D3AC38B4A92B6B9AAC994A36BA0"/>
    <w:rsid w:val="00DF4071"/>
    <w:pPr>
      <w:spacing w:before="60" w:after="60" w:line="240" w:lineRule="auto"/>
    </w:pPr>
    <w:rPr>
      <w:rFonts w:ascii="Arial" w:eastAsia="Times New Roman" w:hAnsi="Arial" w:cs="Times New Roman"/>
      <w:bCs/>
      <w:szCs w:val="24"/>
    </w:rPr>
  </w:style>
  <w:style w:type="paragraph" w:customStyle="1" w:styleId="040D60D1B0BF41EF89F941EE6C87C5EE">
    <w:name w:val="040D60D1B0BF41EF89F941EE6C87C5EE"/>
    <w:rsid w:val="00DF4071"/>
    <w:pPr>
      <w:spacing w:before="60" w:after="60" w:line="240" w:lineRule="auto"/>
    </w:pPr>
    <w:rPr>
      <w:rFonts w:ascii="Arial" w:eastAsia="Times New Roman" w:hAnsi="Arial" w:cs="Times New Roman"/>
      <w:bCs/>
      <w:szCs w:val="24"/>
    </w:rPr>
  </w:style>
  <w:style w:type="paragraph" w:customStyle="1" w:styleId="4D6615A1DA6C498A9D1DDF0DB17F0F66">
    <w:name w:val="4D6615A1DA6C498A9D1DDF0DB17F0F66"/>
    <w:rsid w:val="00DF4071"/>
    <w:pPr>
      <w:spacing w:before="60" w:after="60" w:line="240" w:lineRule="auto"/>
    </w:pPr>
    <w:rPr>
      <w:rFonts w:ascii="Arial" w:eastAsia="Times New Roman" w:hAnsi="Arial" w:cs="Times New Roman"/>
      <w:bCs/>
      <w:szCs w:val="24"/>
    </w:rPr>
  </w:style>
  <w:style w:type="paragraph" w:customStyle="1" w:styleId="1F77AC6DE1094B7991955CFC1947EF7C">
    <w:name w:val="1F77AC6DE1094B7991955CFC1947EF7C"/>
    <w:rsid w:val="00DF4071"/>
    <w:pPr>
      <w:spacing w:before="60" w:after="60" w:line="240" w:lineRule="auto"/>
    </w:pPr>
    <w:rPr>
      <w:rFonts w:ascii="Arial" w:eastAsia="Times New Roman" w:hAnsi="Arial" w:cs="Times New Roman"/>
      <w:bCs/>
      <w:szCs w:val="24"/>
    </w:rPr>
  </w:style>
  <w:style w:type="paragraph" w:customStyle="1" w:styleId="64AF0181AC3847DEACD2B8C3DE2D6BF4">
    <w:name w:val="64AF0181AC3847DEACD2B8C3DE2D6BF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AC3A5A461434A0AA4EF50447596D0BF">
    <w:name w:val="4AC3A5A461434A0AA4EF50447596D0B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EF5D5A239504762A8870EA8D3D2DDA2">
    <w:name w:val="7EF5D5A239504762A8870EA8D3D2DDA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E7BF0D933E24D89B8DB26A4D7C935A5">
    <w:name w:val="DE7BF0D933E24D89B8DB26A4D7C935A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3CA43AF8B62405393C017F96850FB53">
    <w:name w:val="C3CA43AF8B62405393C017F96850FB5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C8123F37DE140808F87C37B9D762A23">
    <w:name w:val="9C8123F37DE140808F87C37B9D762A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4C89C08C6E942B88D448C2CB8F37523">
    <w:name w:val="A4C89C08C6E942B88D448C2CB8F375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7C565FB74DC4B7990E0D0841B598276">
    <w:name w:val="87C565FB74DC4B7990E0D0841B59827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C92EF1B2AD343B68AA04536B3B76D2A">
    <w:name w:val="DC92EF1B2AD343B68AA04536B3B76D2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A396FD1A5F44D118411DEE20941EC6C">
    <w:name w:val="AA396FD1A5F44D118411DEE20941EC6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766D7069FBD4116BECD4C8B937F321D">
    <w:name w:val="D766D7069FBD4116BECD4C8B937F321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7AECAFC0CF4405EA1E3FE08B1AE28AE">
    <w:name w:val="37AECAFC0CF4405EA1E3FE08B1AE28A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6EA35CAAA84C42B239B5175D4CF392">
    <w:name w:val="F36EA35CAAA84C42B239B5175D4CF39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AD6FE4421644FB6A1F5ACCAB079E97D">
    <w:name w:val="3AD6FE4421644FB6A1F5ACCAB079E97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115859360394EA3816BF230E239ED53">
    <w:name w:val="F115859360394EA3816BF230E239ED5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B061BDA7004478DBEAEF83BC2D8290B">
    <w:name w:val="1B061BDA7004478DBEAEF83BC2D8290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0639B914F094941A549C6693F3F7A23">
    <w:name w:val="50639B914F094941A549C6693F3F7A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51CB1EEE31942219DA134202A28FD9A">
    <w:name w:val="651CB1EEE31942219DA134202A28FD9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1DDC1D923224E3EA2C01A31BAE4A49B">
    <w:name w:val="41DDC1D923224E3EA2C01A31BAE4A49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5279568C1CF4CDF9DA2597FEFFC736A">
    <w:name w:val="E5279568C1CF4CDF9DA2597FEFFC736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48C39E6B3724E34A32A4F8A55F23DF5">
    <w:name w:val="D48C39E6B3724E34A32A4F8A55F23DF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14D5E9321444B748BDD6E404585B2ED">
    <w:name w:val="C14D5E9321444B748BDD6E404585B2E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43719F1BEE470294F9D6EEFB8A7726">
    <w:name w:val="F343719F1BEE470294F9D6EEFB8A772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FC6EF5359EF41D089621FF0BDD0EA4A">
    <w:name w:val="8FC6EF5359EF41D089621FF0BDD0EA4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36C0FCFF5224DF39A7196F64DEE7D80">
    <w:name w:val="836C0FCFF5224DF39A7196F64DEE7D8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8817923055A48628D84A843A3F0D5CD">
    <w:name w:val="68817923055A48628D84A843A3F0D5C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A3101F7E5244D9CB1E99EC2681766D4">
    <w:name w:val="CA3101F7E5244D9CB1E99EC2681766D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E987244A09B4DBABB4ACB820B7F1F50">
    <w:name w:val="0E987244A09B4DBABB4ACB820B7F1F5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DEDEBD9943E41C4A8A58D01382B8374">
    <w:name w:val="9DEDEBD9943E41C4A8A58D01382B837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E84AF1B47534A358763A359B9772B8F">
    <w:name w:val="EE84AF1B47534A358763A359B9772B8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22DCFCEBE324A33A3EF94C4BC9E7423">
    <w:name w:val="322DCFCEBE324A33A3EF94C4BC9E74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4979A2CC2D24DE288733BF893546C60">
    <w:name w:val="34979A2CC2D24DE288733BF893546C6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A724B989F624EAC92E16802C0C7E6FC">
    <w:name w:val="0A724B989F624EAC92E16802C0C7E6F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C4C779E5B2E410D8FBE5454A88E8E82">
    <w:name w:val="3C4C779E5B2E410D8FBE5454A88E8E8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0C0E09BED4F4C3D9E9D8F39A752A09C">
    <w:name w:val="60C0E09BED4F4C3D9E9D8F39A752A09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F94B385DECA4475BCFF6A42EB49DE4F">
    <w:name w:val="AF94B385DECA4475BCFF6A42EB49DE4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E92E21AA13145218CAA163C1451183F">
    <w:name w:val="1E92E21AA13145218CAA163C1451183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7473AE153364E5384A84060D4BD2E6B">
    <w:name w:val="67473AE153364E5384A84060D4BD2E6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27A1F8C2EFA4EB482DC0DF75B0A77C7">
    <w:name w:val="A27A1F8C2EFA4EB482DC0DF75B0A77C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9B93A46263D4194962673B1CC0AF744">
    <w:name w:val="F9B93A46263D4194962673B1CC0AF74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469BE9C55A149939457F81941AF071A">
    <w:name w:val="4469BE9C55A149939457F81941AF071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C884DCB166748A8962E3CA7C5DB4C88">
    <w:name w:val="7C884DCB166748A8962E3CA7C5DB4C8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F73A068C9024B72B893826243EC6733">
    <w:name w:val="BF73A068C9024B72B893826243EC6733"/>
    <w:rsid w:val="00DF4071"/>
    <w:pPr>
      <w:spacing w:before="60" w:after="60" w:line="240" w:lineRule="auto"/>
    </w:pPr>
    <w:rPr>
      <w:rFonts w:ascii="Arial" w:eastAsia="Times New Roman" w:hAnsi="Arial" w:cs="Times New Roman"/>
      <w:bCs/>
      <w:szCs w:val="24"/>
    </w:rPr>
  </w:style>
  <w:style w:type="paragraph" w:customStyle="1" w:styleId="935C6B8F7C544B4480460CBFBFDD5237">
    <w:name w:val="935C6B8F7C544B4480460CBFBFDD5237"/>
    <w:rsid w:val="00DF4071"/>
    <w:pPr>
      <w:spacing w:before="60" w:after="60" w:line="240" w:lineRule="auto"/>
    </w:pPr>
    <w:rPr>
      <w:rFonts w:ascii="Arial" w:eastAsia="Times New Roman" w:hAnsi="Arial" w:cs="Times New Roman"/>
      <w:bCs/>
      <w:szCs w:val="24"/>
    </w:rPr>
  </w:style>
  <w:style w:type="paragraph" w:customStyle="1" w:styleId="D134BD27FC1E4D269D556392CB9EF2DF">
    <w:name w:val="D134BD27FC1E4D269D556392CB9EF2DF"/>
    <w:rsid w:val="00DF4071"/>
    <w:pPr>
      <w:spacing w:before="60" w:after="60" w:line="240" w:lineRule="auto"/>
    </w:pPr>
    <w:rPr>
      <w:rFonts w:ascii="Arial" w:eastAsia="Times New Roman" w:hAnsi="Arial" w:cs="Times New Roman"/>
      <w:bCs/>
      <w:szCs w:val="24"/>
    </w:rPr>
  </w:style>
  <w:style w:type="paragraph" w:customStyle="1" w:styleId="13138C53C05A4DE2BD29B6C7A42AC5C8">
    <w:name w:val="13138C53C05A4DE2BD29B6C7A42AC5C8"/>
    <w:rsid w:val="00DF4071"/>
    <w:pPr>
      <w:spacing w:before="60" w:after="60" w:line="240" w:lineRule="auto"/>
    </w:pPr>
    <w:rPr>
      <w:rFonts w:ascii="Arial" w:eastAsia="Times New Roman" w:hAnsi="Arial" w:cs="Times New Roman"/>
      <w:bCs/>
      <w:szCs w:val="24"/>
    </w:rPr>
  </w:style>
  <w:style w:type="paragraph" w:customStyle="1" w:styleId="823823AFD9AB4A16B5C68EA7827B8883">
    <w:name w:val="823823AFD9AB4A16B5C68EA7827B8883"/>
    <w:rsid w:val="00DF4071"/>
    <w:pPr>
      <w:spacing w:before="60" w:after="60" w:line="240" w:lineRule="auto"/>
    </w:pPr>
    <w:rPr>
      <w:rFonts w:ascii="Arial" w:eastAsia="Times New Roman" w:hAnsi="Arial" w:cs="Times New Roman"/>
      <w:bCs/>
      <w:szCs w:val="24"/>
    </w:rPr>
  </w:style>
  <w:style w:type="paragraph" w:customStyle="1" w:styleId="09214B3582114177A229DC3D844FA5BF">
    <w:name w:val="09214B3582114177A229DC3D844FA5BF"/>
    <w:rsid w:val="00DF4071"/>
    <w:pPr>
      <w:spacing w:before="60" w:after="60" w:line="240" w:lineRule="auto"/>
    </w:pPr>
    <w:rPr>
      <w:rFonts w:ascii="Arial" w:eastAsia="Times New Roman" w:hAnsi="Arial" w:cs="Times New Roman"/>
      <w:bCs/>
      <w:szCs w:val="24"/>
    </w:rPr>
  </w:style>
  <w:style w:type="paragraph" w:customStyle="1" w:styleId="B394D0BFA2F9472083E770E4E7B4ACDA">
    <w:name w:val="B394D0BFA2F9472083E770E4E7B4ACDA"/>
    <w:rsid w:val="00DF4071"/>
    <w:pPr>
      <w:spacing w:before="60" w:after="60" w:line="240" w:lineRule="auto"/>
    </w:pPr>
    <w:rPr>
      <w:rFonts w:ascii="Arial" w:eastAsia="Times New Roman" w:hAnsi="Arial" w:cs="Times New Roman"/>
      <w:bCs/>
      <w:szCs w:val="24"/>
    </w:rPr>
  </w:style>
  <w:style w:type="paragraph" w:customStyle="1" w:styleId="E354C6DF9E3F425184AD3ACAADBA6680">
    <w:name w:val="E354C6DF9E3F425184AD3ACAADBA6680"/>
    <w:rsid w:val="00DF4071"/>
    <w:pPr>
      <w:spacing w:before="60" w:after="60" w:line="240" w:lineRule="auto"/>
    </w:pPr>
    <w:rPr>
      <w:rFonts w:ascii="Arial" w:eastAsia="Times New Roman" w:hAnsi="Arial" w:cs="Times New Roman"/>
      <w:bCs/>
      <w:szCs w:val="24"/>
    </w:rPr>
  </w:style>
  <w:style w:type="paragraph" w:customStyle="1" w:styleId="CAF6BD78CFED4F3C8E485CE223FA7213">
    <w:name w:val="CAF6BD78CFED4F3C8E485CE223FA7213"/>
    <w:rsid w:val="00DF4071"/>
    <w:pPr>
      <w:spacing w:before="60" w:after="60" w:line="240" w:lineRule="auto"/>
    </w:pPr>
    <w:rPr>
      <w:rFonts w:ascii="Arial" w:eastAsia="Times New Roman" w:hAnsi="Arial" w:cs="Times New Roman"/>
      <w:bCs/>
      <w:szCs w:val="24"/>
    </w:rPr>
  </w:style>
  <w:style w:type="paragraph" w:customStyle="1" w:styleId="9B66C4BA3F2E4272A259D33860F72497">
    <w:name w:val="9B66C4BA3F2E4272A259D33860F72497"/>
    <w:rsid w:val="00DF4071"/>
    <w:pPr>
      <w:spacing w:before="60" w:after="60" w:line="240" w:lineRule="auto"/>
    </w:pPr>
    <w:rPr>
      <w:rFonts w:ascii="Arial" w:eastAsia="Times New Roman" w:hAnsi="Arial" w:cs="Times New Roman"/>
      <w:bCs/>
      <w:szCs w:val="24"/>
    </w:rPr>
  </w:style>
  <w:style w:type="paragraph" w:customStyle="1" w:styleId="FC3C30C013ED4BAA8821091E6BED976E">
    <w:name w:val="FC3C30C013ED4BAA8821091E6BED976E"/>
    <w:rsid w:val="00DF4071"/>
    <w:pPr>
      <w:spacing w:before="60" w:after="60" w:line="240" w:lineRule="auto"/>
    </w:pPr>
    <w:rPr>
      <w:rFonts w:ascii="Arial" w:eastAsia="Times New Roman" w:hAnsi="Arial" w:cs="Times New Roman"/>
      <w:bCs/>
      <w:szCs w:val="24"/>
    </w:rPr>
  </w:style>
  <w:style w:type="paragraph" w:customStyle="1" w:styleId="556BFAD9C2FC42298D2941511A97C23D">
    <w:name w:val="556BFAD9C2FC42298D2941511A97C23D"/>
    <w:rsid w:val="00DF4071"/>
    <w:pPr>
      <w:spacing w:before="60" w:after="60" w:line="240" w:lineRule="auto"/>
    </w:pPr>
    <w:rPr>
      <w:rFonts w:ascii="Arial" w:eastAsia="Times New Roman" w:hAnsi="Arial" w:cs="Times New Roman"/>
      <w:bCs/>
      <w:szCs w:val="24"/>
    </w:rPr>
  </w:style>
  <w:style w:type="paragraph" w:customStyle="1" w:styleId="6C79E2EA486047B1BF3167DC02032E2A">
    <w:name w:val="6C79E2EA486047B1BF3167DC02032E2A"/>
    <w:rsid w:val="00DF4071"/>
    <w:pPr>
      <w:spacing w:before="60" w:after="60" w:line="240" w:lineRule="auto"/>
    </w:pPr>
    <w:rPr>
      <w:rFonts w:ascii="Arial" w:eastAsia="Times New Roman" w:hAnsi="Arial" w:cs="Times New Roman"/>
      <w:bCs/>
      <w:szCs w:val="24"/>
    </w:rPr>
  </w:style>
  <w:style w:type="paragraph" w:customStyle="1" w:styleId="5EBD78DDC40F42B481A4C27CFCD11208">
    <w:name w:val="5EBD78DDC40F42B481A4C27CFCD11208"/>
    <w:rsid w:val="00DF4071"/>
    <w:pPr>
      <w:spacing w:before="60" w:after="60" w:line="240" w:lineRule="auto"/>
    </w:pPr>
    <w:rPr>
      <w:rFonts w:ascii="Arial" w:eastAsia="Times New Roman" w:hAnsi="Arial" w:cs="Times New Roman"/>
      <w:bCs/>
      <w:szCs w:val="24"/>
    </w:rPr>
  </w:style>
  <w:style w:type="paragraph" w:customStyle="1" w:styleId="E65B9E67A3204CCA946745395E57B823">
    <w:name w:val="E65B9E67A3204CCA946745395E57B823"/>
    <w:rsid w:val="00DF4071"/>
    <w:pPr>
      <w:spacing w:before="60" w:after="60" w:line="240" w:lineRule="auto"/>
    </w:pPr>
    <w:rPr>
      <w:rFonts w:ascii="Arial" w:eastAsia="Times New Roman" w:hAnsi="Arial" w:cs="Times New Roman"/>
      <w:bCs/>
      <w:szCs w:val="24"/>
    </w:rPr>
  </w:style>
  <w:style w:type="paragraph" w:customStyle="1" w:styleId="679E39262DC64105BF0235CED3E5461D">
    <w:name w:val="679E39262DC64105BF0235CED3E5461D"/>
    <w:rsid w:val="00DF4071"/>
    <w:pPr>
      <w:spacing w:before="60" w:after="60" w:line="240" w:lineRule="auto"/>
    </w:pPr>
    <w:rPr>
      <w:rFonts w:ascii="Arial" w:eastAsia="Times New Roman" w:hAnsi="Arial" w:cs="Times New Roman"/>
      <w:bCs/>
      <w:szCs w:val="24"/>
    </w:rPr>
  </w:style>
  <w:style w:type="paragraph" w:customStyle="1" w:styleId="6E2B9433611E48F4A1DEA47A0F70F588">
    <w:name w:val="6E2B9433611E48F4A1DEA47A0F70F588"/>
    <w:rsid w:val="00DF4071"/>
    <w:pPr>
      <w:spacing w:before="60" w:after="60" w:line="240" w:lineRule="auto"/>
    </w:pPr>
    <w:rPr>
      <w:rFonts w:ascii="Arial" w:eastAsia="Times New Roman" w:hAnsi="Arial" w:cs="Times New Roman"/>
      <w:bCs/>
      <w:szCs w:val="24"/>
    </w:rPr>
  </w:style>
  <w:style w:type="paragraph" w:customStyle="1" w:styleId="0467717720B74DBDA44B5C3D94880C00">
    <w:name w:val="0467717720B74DBDA44B5C3D94880C00"/>
    <w:rsid w:val="00DF4071"/>
    <w:pPr>
      <w:spacing w:before="60" w:after="60" w:line="240" w:lineRule="auto"/>
    </w:pPr>
    <w:rPr>
      <w:rFonts w:ascii="Arial" w:eastAsia="Times New Roman" w:hAnsi="Arial" w:cs="Times New Roman"/>
      <w:bCs/>
      <w:szCs w:val="24"/>
    </w:rPr>
  </w:style>
  <w:style w:type="paragraph" w:customStyle="1" w:styleId="6199A200CCF84B8FA43B75A1A79635C6">
    <w:name w:val="6199A200CCF84B8FA43B75A1A79635C6"/>
    <w:rsid w:val="00DF4071"/>
    <w:pPr>
      <w:spacing w:before="60" w:after="60" w:line="240" w:lineRule="auto"/>
    </w:pPr>
    <w:rPr>
      <w:rFonts w:ascii="Arial" w:eastAsia="Times New Roman" w:hAnsi="Arial" w:cs="Times New Roman"/>
      <w:bCs/>
      <w:szCs w:val="24"/>
    </w:rPr>
  </w:style>
  <w:style w:type="paragraph" w:customStyle="1" w:styleId="2B3A4545B0EA4AE0BA7A977FFA823D03">
    <w:name w:val="2B3A4545B0EA4AE0BA7A977FFA823D03"/>
    <w:rsid w:val="00DF4071"/>
    <w:pPr>
      <w:spacing w:before="60" w:after="60" w:line="240" w:lineRule="auto"/>
    </w:pPr>
    <w:rPr>
      <w:rFonts w:ascii="Arial" w:eastAsia="Times New Roman" w:hAnsi="Arial" w:cs="Times New Roman"/>
      <w:bCs/>
      <w:szCs w:val="24"/>
    </w:rPr>
  </w:style>
  <w:style w:type="paragraph" w:customStyle="1" w:styleId="4D3CEFDA76D24C12990333C2BBA06349">
    <w:name w:val="4D3CEFDA76D24C12990333C2BBA06349"/>
    <w:rsid w:val="00DF4071"/>
    <w:pPr>
      <w:spacing w:before="60" w:after="60" w:line="240" w:lineRule="auto"/>
    </w:pPr>
    <w:rPr>
      <w:rFonts w:ascii="Arial" w:eastAsia="Times New Roman" w:hAnsi="Arial" w:cs="Times New Roman"/>
      <w:bCs/>
      <w:szCs w:val="24"/>
    </w:rPr>
  </w:style>
  <w:style w:type="paragraph" w:customStyle="1" w:styleId="BCD56AAFC0D74B85BD1DD97F782C17F4">
    <w:name w:val="BCD56AAFC0D74B85BD1DD97F782C17F4"/>
    <w:rsid w:val="00DF4071"/>
    <w:pPr>
      <w:spacing w:before="60" w:after="60" w:line="240" w:lineRule="auto"/>
    </w:pPr>
    <w:rPr>
      <w:rFonts w:ascii="Arial" w:eastAsia="Times New Roman" w:hAnsi="Arial" w:cs="Times New Roman"/>
      <w:bCs/>
      <w:szCs w:val="24"/>
    </w:rPr>
  </w:style>
  <w:style w:type="paragraph" w:customStyle="1" w:styleId="FDA979FEA4084B258F145CF90522D54F">
    <w:name w:val="FDA979FEA4084B258F145CF90522D54F"/>
    <w:rsid w:val="00DF4071"/>
    <w:pPr>
      <w:spacing w:before="60" w:after="60" w:line="240" w:lineRule="auto"/>
    </w:pPr>
    <w:rPr>
      <w:rFonts w:ascii="Arial" w:eastAsia="Times New Roman" w:hAnsi="Arial" w:cs="Times New Roman"/>
      <w:bCs/>
      <w:szCs w:val="24"/>
    </w:rPr>
  </w:style>
  <w:style w:type="paragraph" w:customStyle="1" w:styleId="B7FB9CCA656E4BD6B2513083477FD9BE">
    <w:name w:val="B7FB9CCA656E4BD6B2513083477FD9BE"/>
    <w:rsid w:val="00DF4071"/>
    <w:pPr>
      <w:spacing w:before="60" w:after="60" w:line="240" w:lineRule="auto"/>
    </w:pPr>
    <w:rPr>
      <w:rFonts w:ascii="Arial" w:eastAsia="Times New Roman" w:hAnsi="Arial" w:cs="Times New Roman"/>
      <w:bCs/>
      <w:szCs w:val="24"/>
    </w:rPr>
  </w:style>
  <w:style w:type="paragraph" w:customStyle="1" w:styleId="5DB990D4B31443F59D1572AB08EAB86E">
    <w:name w:val="5DB990D4B31443F59D1572AB08EAB86E"/>
    <w:rsid w:val="00DF4071"/>
    <w:pPr>
      <w:spacing w:before="60" w:after="60" w:line="240" w:lineRule="auto"/>
    </w:pPr>
    <w:rPr>
      <w:rFonts w:ascii="Arial" w:eastAsia="Times New Roman" w:hAnsi="Arial" w:cs="Times New Roman"/>
      <w:bCs/>
      <w:szCs w:val="24"/>
    </w:rPr>
  </w:style>
  <w:style w:type="paragraph" w:customStyle="1" w:styleId="00710B017FF348C19022A4C0DB895812">
    <w:name w:val="00710B017FF348C19022A4C0DB895812"/>
    <w:rsid w:val="00DF4071"/>
    <w:pPr>
      <w:spacing w:before="60" w:after="60" w:line="240" w:lineRule="auto"/>
    </w:pPr>
    <w:rPr>
      <w:rFonts w:ascii="Arial" w:eastAsia="Times New Roman" w:hAnsi="Arial" w:cs="Times New Roman"/>
      <w:bCs/>
      <w:szCs w:val="24"/>
    </w:rPr>
  </w:style>
  <w:style w:type="paragraph" w:customStyle="1" w:styleId="28FE839759054CFE8571F6EB9CFEF952">
    <w:name w:val="28FE839759054CFE8571F6EB9CFEF952"/>
    <w:rsid w:val="00DF4071"/>
    <w:pPr>
      <w:spacing w:before="60" w:after="60" w:line="240" w:lineRule="auto"/>
    </w:pPr>
    <w:rPr>
      <w:rFonts w:ascii="Arial" w:eastAsia="Times New Roman" w:hAnsi="Arial" w:cs="Times New Roman"/>
      <w:bCs/>
      <w:szCs w:val="24"/>
    </w:rPr>
  </w:style>
  <w:style w:type="paragraph" w:customStyle="1" w:styleId="B15CF3BBB90449A99AC2FF18333F9C4D">
    <w:name w:val="B15CF3BBB90449A99AC2FF18333F9C4D"/>
    <w:rsid w:val="00DF4071"/>
    <w:pPr>
      <w:spacing w:before="60" w:after="60" w:line="240" w:lineRule="auto"/>
    </w:pPr>
    <w:rPr>
      <w:rFonts w:ascii="Arial" w:eastAsia="Times New Roman" w:hAnsi="Arial" w:cs="Times New Roman"/>
      <w:bCs/>
      <w:szCs w:val="24"/>
    </w:rPr>
  </w:style>
  <w:style w:type="paragraph" w:customStyle="1" w:styleId="03109E69F20445A6BCDE725BFFC6F5CC">
    <w:name w:val="03109E69F20445A6BCDE725BFFC6F5C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5E37EC5BBB42CBAFA3B339B7C7E2CE">
    <w:name w:val="245E37EC5BBB42CBAFA3B339B7C7E2CE"/>
    <w:rsid w:val="00DF4071"/>
    <w:pPr>
      <w:spacing w:before="60" w:after="60" w:line="240" w:lineRule="auto"/>
    </w:pPr>
    <w:rPr>
      <w:rFonts w:ascii="Arial" w:eastAsia="Times New Roman" w:hAnsi="Arial" w:cs="Times New Roman"/>
      <w:bCs/>
      <w:szCs w:val="24"/>
    </w:rPr>
  </w:style>
  <w:style w:type="paragraph" w:customStyle="1" w:styleId="BA7C29E9D84F42A89AD94521832D78B5">
    <w:name w:val="BA7C29E9D84F42A89AD94521832D78B5"/>
    <w:rsid w:val="00DF4071"/>
    <w:pPr>
      <w:spacing w:before="60" w:after="60" w:line="240" w:lineRule="auto"/>
    </w:pPr>
    <w:rPr>
      <w:rFonts w:ascii="Arial" w:eastAsia="Times New Roman" w:hAnsi="Arial" w:cs="Times New Roman"/>
      <w:bCs/>
      <w:szCs w:val="24"/>
    </w:rPr>
  </w:style>
  <w:style w:type="paragraph" w:customStyle="1" w:styleId="D104412185AE48D0B585B3684096E865">
    <w:name w:val="D104412185AE48D0B585B3684096E865"/>
    <w:rsid w:val="00DF4071"/>
    <w:pPr>
      <w:spacing w:before="60" w:after="60" w:line="240" w:lineRule="auto"/>
    </w:pPr>
    <w:rPr>
      <w:rFonts w:ascii="Arial" w:eastAsia="Times New Roman" w:hAnsi="Arial" w:cs="Times New Roman"/>
      <w:bCs/>
      <w:szCs w:val="24"/>
    </w:rPr>
  </w:style>
  <w:style w:type="paragraph" w:customStyle="1" w:styleId="9A719BAE1DBC437AA76699772DDBE0BD">
    <w:name w:val="9A719BAE1DBC437AA76699772DDBE0BD"/>
    <w:rsid w:val="00DF4071"/>
    <w:pPr>
      <w:spacing w:before="60" w:after="60" w:line="240" w:lineRule="auto"/>
    </w:pPr>
    <w:rPr>
      <w:rFonts w:ascii="Arial" w:eastAsia="Times New Roman" w:hAnsi="Arial" w:cs="Times New Roman"/>
      <w:bCs/>
      <w:szCs w:val="24"/>
    </w:rPr>
  </w:style>
  <w:style w:type="paragraph" w:customStyle="1" w:styleId="8E4AF9347E994F3F85BA2C66DFC74535">
    <w:name w:val="8E4AF9347E994F3F85BA2C66DFC74535"/>
    <w:rsid w:val="00DF4071"/>
    <w:pPr>
      <w:spacing w:before="60" w:after="60" w:line="240" w:lineRule="auto"/>
    </w:pPr>
    <w:rPr>
      <w:rFonts w:ascii="Arial" w:eastAsia="Times New Roman" w:hAnsi="Arial" w:cs="Times New Roman"/>
      <w:bCs/>
      <w:szCs w:val="24"/>
    </w:rPr>
  </w:style>
  <w:style w:type="paragraph" w:customStyle="1" w:styleId="DF7656F020DD4940A3BC42E98E1774FF">
    <w:name w:val="DF7656F020DD4940A3BC42E98E1774FF"/>
    <w:rsid w:val="00DF4071"/>
    <w:pPr>
      <w:spacing w:before="60" w:after="60" w:line="240" w:lineRule="auto"/>
    </w:pPr>
    <w:rPr>
      <w:rFonts w:ascii="Arial" w:eastAsia="Times New Roman" w:hAnsi="Arial" w:cs="Times New Roman"/>
      <w:bCs/>
      <w:szCs w:val="24"/>
    </w:rPr>
  </w:style>
  <w:style w:type="paragraph" w:customStyle="1" w:styleId="277D3BD1FA0D45DA8FB2D5BE5AF5994E">
    <w:name w:val="277D3BD1FA0D45DA8FB2D5BE5AF5994E"/>
    <w:rsid w:val="00DF4071"/>
    <w:pPr>
      <w:spacing w:before="60" w:after="60" w:line="240" w:lineRule="auto"/>
    </w:pPr>
    <w:rPr>
      <w:rFonts w:ascii="Arial" w:eastAsia="Times New Roman" w:hAnsi="Arial" w:cs="Times New Roman"/>
      <w:bCs/>
      <w:szCs w:val="24"/>
    </w:rPr>
  </w:style>
  <w:style w:type="paragraph" w:customStyle="1" w:styleId="EC40E74B573346CF864FBE868529607F">
    <w:name w:val="EC40E74B573346CF864FBE868529607F"/>
    <w:rsid w:val="00DF4071"/>
    <w:pPr>
      <w:spacing w:before="60" w:after="60" w:line="240" w:lineRule="auto"/>
    </w:pPr>
    <w:rPr>
      <w:rFonts w:ascii="Arial" w:eastAsia="Times New Roman" w:hAnsi="Arial" w:cs="Times New Roman"/>
      <w:bCs/>
      <w:szCs w:val="24"/>
    </w:rPr>
  </w:style>
  <w:style w:type="paragraph" w:customStyle="1" w:styleId="D3C164B0D3DE41A5A14C020D0CA49157">
    <w:name w:val="D3C164B0D3DE41A5A14C020D0CA49157"/>
    <w:rsid w:val="00DF4071"/>
    <w:pPr>
      <w:spacing w:before="60" w:after="60" w:line="240" w:lineRule="auto"/>
    </w:pPr>
    <w:rPr>
      <w:rFonts w:ascii="Arial" w:eastAsia="Times New Roman" w:hAnsi="Arial" w:cs="Times New Roman"/>
      <w:bCs/>
      <w:szCs w:val="24"/>
    </w:rPr>
  </w:style>
  <w:style w:type="paragraph" w:customStyle="1" w:styleId="F84470C6E4A046848E09116C6E0FEB5E">
    <w:name w:val="F84470C6E4A046848E09116C6E0FEB5E"/>
    <w:rsid w:val="00DF4071"/>
    <w:pPr>
      <w:spacing w:before="60" w:after="60" w:line="240" w:lineRule="auto"/>
    </w:pPr>
    <w:rPr>
      <w:rFonts w:ascii="Arial" w:eastAsia="Times New Roman" w:hAnsi="Arial" w:cs="Times New Roman"/>
      <w:bCs/>
      <w:szCs w:val="24"/>
    </w:rPr>
  </w:style>
  <w:style w:type="paragraph" w:customStyle="1" w:styleId="B75BE5EE538E4D1092338DE3CE72FDA3">
    <w:name w:val="B75BE5EE538E4D1092338DE3CE72FDA3"/>
    <w:rsid w:val="00DF4071"/>
    <w:pPr>
      <w:spacing w:before="60" w:after="60" w:line="240" w:lineRule="auto"/>
    </w:pPr>
    <w:rPr>
      <w:rFonts w:ascii="Arial" w:eastAsia="Times New Roman" w:hAnsi="Arial" w:cs="Times New Roman"/>
      <w:bCs/>
      <w:szCs w:val="24"/>
    </w:rPr>
  </w:style>
  <w:style w:type="paragraph" w:customStyle="1" w:styleId="27891EA0936543ECB54B43583076BF55">
    <w:name w:val="27891EA0936543ECB54B43583076BF55"/>
    <w:rsid w:val="00DF4071"/>
    <w:pPr>
      <w:spacing w:before="60" w:after="60" w:line="240" w:lineRule="auto"/>
    </w:pPr>
    <w:rPr>
      <w:rFonts w:ascii="Arial" w:eastAsia="Times New Roman" w:hAnsi="Arial" w:cs="Times New Roman"/>
      <w:bCs/>
      <w:szCs w:val="24"/>
    </w:rPr>
  </w:style>
  <w:style w:type="paragraph" w:customStyle="1" w:styleId="D8CE6D3802EA44B4B0AC9A31ADD398C2">
    <w:name w:val="D8CE6D3802EA44B4B0AC9A31ADD398C2"/>
    <w:rsid w:val="00DF4071"/>
    <w:pPr>
      <w:spacing w:before="60" w:after="60" w:line="240" w:lineRule="auto"/>
    </w:pPr>
    <w:rPr>
      <w:rFonts w:ascii="Arial" w:eastAsia="Times New Roman" w:hAnsi="Arial" w:cs="Times New Roman"/>
      <w:bCs/>
      <w:szCs w:val="24"/>
    </w:rPr>
  </w:style>
  <w:style w:type="paragraph" w:customStyle="1" w:styleId="70A90689BE33414794F194C6F518954D">
    <w:name w:val="70A90689BE33414794F194C6F518954D"/>
    <w:rsid w:val="00DF4071"/>
    <w:pPr>
      <w:spacing w:before="60" w:after="60" w:line="240" w:lineRule="auto"/>
    </w:pPr>
    <w:rPr>
      <w:rFonts w:ascii="Arial" w:eastAsia="Times New Roman" w:hAnsi="Arial" w:cs="Times New Roman"/>
      <w:bCs/>
      <w:szCs w:val="24"/>
    </w:rPr>
  </w:style>
  <w:style w:type="paragraph" w:customStyle="1" w:styleId="8DEC143AB4E34AB5862694F4614B178A">
    <w:name w:val="8DEC143AB4E34AB5862694F4614B178A"/>
    <w:rsid w:val="00DF4071"/>
    <w:pPr>
      <w:spacing w:before="60" w:after="60" w:line="240" w:lineRule="auto"/>
    </w:pPr>
    <w:rPr>
      <w:rFonts w:ascii="Arial" w:eastAsia="Times New Roman" w:hAnsi="Arial" w:cs="Times New Roman"/>
      <w:bCs/>
      <w:szCs w:val="24"/>
    </w:rPr>
  </w:style>
  <w:style w:type="paragraph" w:customStyle="1" w:styleId="35875179F856465B84831FE01D769ED7">
    <w:name w:val="35875179F856465B84831FE01D769ED7"/>
    <w:rsid w:val="00DF4071"/>
    <w:pPr>
      <w:spacing w:before="60" w:after="60" w:line="240" w:lineRule="auto"/>
    </w:pPr>
    <w:rPr>
      <w:rFonts w:ascii="Arial" w:eastAsia="Times New Roman" w:hAnsi="Arial" w:cs="Times New Roman"/>
      <w:bCs/>
      <w:szCs w:val="24"/>
    </w:rPr>
  </w:style>
  <w:style w:type="paragraph" w:customStyle="1" w:styleId="076C3D3F8AEE4E5E8168B3E79D0EE349">
    <w:name w:val="076C3D3F8AEE4E5E8168B3E79D0EE349"/>
    <w:rsid w:val="00DF4071"/>
    <w:pPr>
      <w:spacing w:before="60" w:after="60" w:line="240" w:lineRule="auto"/>
    </w:pPr>
    <w:rPr>
      <w:rFonts w:ascii="Arial" w:eastAsia="Times New Roman" w:hAnsi="Arial" w:cs="Times New Roman"/>
      <w:bCs/>
      <w:szCs w:val="24"/>
    </w:rPr>
  </w:style>
  <w:style w:type="paragraph" w:customStyle="1" w:styleId="8C54CB678F704593B371CACCE4EE0C47">
    <w:name w:val="8C54CB678F704593B371CACCE4EE0C47"/>
    <w:rsid w:val="00DF4071"/>
    <w:pPr>
      <w:spacing w:before="60" w:after="60" w:line="240" w:lineRule="auto"/>
    </w:pPr>
    <w:rPr>
      <w:rFonts w:ascii="Arial" w:eastAsia="Times New Roman" w:hAnsi="Arial" w:cs="Times New Roman"/>
      <w:bCs/>
      <w:szCs w:val="24"/>
    </w:rPr>
  </w:style>
  <w:style w:type="paragraph" w:customStyle="1" w:styleId="9F67D7879D8A41D1B8EEB14EAA395C90">
    <w:name w:val="9F67D7879D8A41D1B8EEB14EAA395C90"/>
    <w:rsid w:val="00DF4071"/>
    <w:pPr>
      <w:spacing w:before="60" w:after="60" w:line="240" w:lineRule="auto"/>
    </w:pPr>
    <w:rPr>
      <w:rFonts w:ascii="Arial" w:eastAsia="Times New Roman" w:hAnsi="Arial" w:cs="Times New Roman"/>
      <w:bCs/>
      <w:szCs w:val="24"/>
    </w:rPr>
  </w:style>
  <w:style w:type="paragraph" w:customStyle="1" w:styleId="24C6FE41C97F4472AD4FF991EB652AC2">
    <w:name w:val="24C6FE41C97F4472AD4FF991EB652AC2"/>
    <w:rsid w:val="00DF4071"/>
    <w:pPr>
      <w:spacing w:before="60" w:after="60" w:line="240" w:lineRule="auto"/>
    </w:pPr>
    <w:rPr>
      <w:rFonts w:ascii="Arial" w:eastAsia="Times New Roman" w:hAnsi="Arial" w:cs="Times New Roman"/>
      <w:bCs/>
      <w:szCs w:val="24"/>
    </w:rPr>
  </w:style>
  <w:style w:type="paragraph" w:customStyle="1" w:styleId="DD4313FF9E1A45BE94C62A7CF721BA01">
    <w:name w:val="DD4313FF9E1A45BE94C62A7CF721BA01"/>
    <w:rsid w:val="00DF4071"/>
    <w:pPr>
      <w:spacing w:before="60" w:after="60" w:line="240" w:lineRule="auto"/>
    </w:pPr>
    <w:rPr>
      <w:rFonts w:ascii="Arial" w:eastAsia="Times New Roman" w:hAnsi="Arial" w:cs="Times New Roman"/>
      <w:bCs/>
      <w:szCs w:val="24"/>
    </w:rPr>
  </w:style>
  <w:style w:type="paragraph" w:customStyle="1" w:styleId="F24D112FCD0B49DE9B128402F3499EF6">
    <w:name w:val="F24D112FCD0B49DE9B128402F3499EF6"/>
    <w:rsid w:val="00DF4071"/>
    <w:pPr>
      <w:spacing w:before="60" w:after="60" w:line="240" w:lineRule="auto"/>
    </w:pPr>
    <w:rPr>
      <w:rFonts w:ascii="Arial" w:eastAsia="Times New Roman" w:hAnsi="Arial" w:cs="Times New Roman"/>
      <w:bCs/>
      <w:szCs w:val="24"/>
    </w:rPr>
  </w:style>
  <w:style w:type="paragraph" w:customStyle="1" w:styleId="2797BA22C5B84AB7857F15093DC3209F">
    <w:name w:val="2797BA22C5B84AB7857F15093DC3209F"/>
    <w:rsid w:val="00DF4071"/>
    <w:pPr>
      <w:spacing w:before="60" w:after="60" w:line="240" w:lineRule="auto"/>
    </w:pPr>
    <w:rPr>
      <w:rFonts w:ascii="Arial" w:eastAsia="Times New Roman" w:hAnsi="Arial" w:cs="Times New Roman"/>
      <w:bCs/>
      <w:szCs w:val="24"/>
    </w:rPr>
  </w:style>
  <w:style w:type="paragraph" w:customStyle="1" w:styleId="ED45A421CF4F48829E47FE8966646075">
    <w:name w:val="ED45A421CF4F48829E47FE8966646075"/>
    <w:rsid w:val="00DF4071"/>
    <w:pPr>
      <w:spacing w:before="60" w:after="60" w:line="240" w:lineRule="auto"/>
    </w:pPr>
    <w:rPr>
      <w:rFonts w:ascii="Arial" w:eastAsia="Times New Roman" w:hAnsi="Arial" w:cs="Times New Roman"/>
      <w:bCs/>
      <w:szCs w:val="24"/>
    </w:rPr>
  </w:style>
  <w:style w:type="paragraph" w:customStyle="1" w:styleId="917CFC3DCF85400EA046B5D07592F080">
    <w:name w:val="917CFC3DCF85400EA046B5D07592F080"/>
    <w:rsid w:val="00DF4071"/>
    <w:pPr>
      <w:spacing w:before="60" w:after="60" w:line="240" w:lineRule="auto"/>
    </w:pPr>
    <w:rPr>
      <w:rFonts w:ascii="Arial" w:eastAsia="Times New Roman" w:hAnsi="Arial" w:cs="Times New Roman"/>
      <w:bCs/>
      <w:szCs w:val="24"/>
    </w:rPr>
  </w:style>
  <w:style w:type="paragraph" w:customStyle="1" w:styleId="D9242C10468842E58279D46876F7ACCC">
    <w:name w:val="D9242C10468842E58279D46876F7ACCC"/>
    <w:rsid w:val="00DF4071"/>
    <w:pPr>
      <w:spacing w:before="60" w:after="60" w:line="240" w:lineRule="auto"/>
    </w:pPr>
    <w:rPr>
      <w:rFonts w:ascii="Arial" w:eastAsia="Times New Roman" w:hAnsi="Arial" w:cs="Times New Roman"/>
      <w:bCs/>
      <w:szCs w:val="24"/>
    </w:rPr>
  </w:style>
  <w:style w:type="paragraph" w:customStyle="1" w:styleId="F43ED4DE9FC84330A47047F5576DDDD6">
    <w:name w:val="F43ED4DE9FC84330A47047F5576DDDD6"/>
    <w:rsid w:val="00DF4071"/>
    <w:pPr>
      <w:spacing w:before="60" w:after="60" w:line="240" w:lineRule="auto"/>
    </w:pPr>
    <w:rPr>
      <w:rFonts w:ascii="Arial" w:eastAsia="Times New Roman" w:hAnsi="Arial" w:cs="Times New Roman"/>
      <w:bCs/>
      <w:szCs w:val="24"/>
    </w:rPr>
  </w:style>
  <w:style w:type="paragraph" w:customStyle="1" w:styleId="916C9CE2182D49B992E2E108617F68C5">
    <w:name w:val="916C9CE2182D49B992E2E108617F68C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690647B817345C0810F6863EDA4593E">
    <w:name w:val="1690647B817345C0810F6863EDA4593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1A18B44A1844CAB88F27569A2B54B4B">
    <w:name w:val="01A18B44A1844CAB88F27569A2B54B4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8A9FC0039D64D97AFCB5B0ADDE2F1F6">
    <w:name w:val="08A9FC0039D64D97AFCB5B0ADDE2F1F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98C943947CB484FA7BAE999C8536FAD">
    <w:name w:val="E98C943947CB484FA7BAE999C8536FA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61CECDC54A54536B0951FCC173FD19A">
    <w:name w:val="F61CECDC54A54536B0951FCC173FD19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0C0EA88F4A428B86C0060A989306AD">
    <w:name w:val="950C0EA88F4A428B86C0060A989306A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244502D5F924A0AA089162969A4369B">
    <w:name w:val="A244502D5F924A0AA089162969A4369B"/>
    <w:rsid w:val="00DF4071"/>
    <w:pPr>
      <w:spacing w:before="60" w:after="60" w:line="240" w:lineRule="auto"/>
    </w:pPr>
    <w:rPr>
      <w:rFonts w:ascii="Arial" w:eastAsia="Times New Roman" w:hAnsi="Arial" w:cs="Times New Roman"/>
      <w:bCs/>
      <w:szCs w:val="24"/>
    </w:rPr>
  </w:style>
  <w:style w:type="paragraph" w:customStyle="1" w:styleId="BEF80380292747B4B35AAAF155FFAA6E">
    <w:name w:val="BEF80380292747B4B35AAAF155FFAA6E"/>
    <w:rsid w:val="00DF4071"/>
    <w:pPr>
      <w:spacing w:before="60" w:after="60" w:line="240" w:lineRule="auto"/>
    </w:pPr>
    <w:rPr>
      <w:rFonts w:ascii="Arial" w:eastAsia="Times New Roman" w:hAnsi="Arial" w:cs="Times New Roman"/>
      <w:bCs/>
      <w:szCs w:val="24"/>
    </w:rPr>
  </w:style>
  <w:style w:type="paragraph" w:customStyle="1" w:styleId="622FCEA2B8654B37B4BF8FDAC200BF58">
    <w:name w:val="622FCEA2B8654B37B4BF8FDAC200BF58"/>
    <w:rsid w:val="00DF4071"/>
    <w:pPr>
      <w:spacing w:before="60" w:after="60" w:line="240" w:lineRule="auto"/>
    </w:pPr>
    <w:rPr>
      <w:rFonts w:ascii="Arial" w:eastAsia="Times New Roman" w:hAnsi="Arial" w:cs="Times New Roman"/>
      <w:bCs/>
      <w:szCs w:val="24"/>
    </w:rPr>
  </w:style>
  <w:style w:type="paragraph" w:customStyle="1" w:styleId="2D891A97BF5C495982B182CC14DD6E41">
    <w:name w:val="2D891A97BF5C495982B182CC14DD6E41"/>
    <w:rsid w:val="00DF4071"/>
    <w:pPr>
      <w:spacing w:before="60" w:after="60" w:line="240" w:lineRule="auto"/>
    </w:pPr>
    <w:rPr>
      <w:rFonts w:ascii="Arial" w:eastAsia="Times New Roman" w:hAnsi="Arial" w:cs="Times New Roman"/>
      <w:bCs/>
      <w:szCs w:val="24"/>
    </w:rPr>
  </w:style>
  <w:style w:type="paragraph" w:customStyle="1" w:styleId="39A5BB519ECC415FA0A9AEA1E03DCD9C">
    <w:name w:val="39A5BB519ECC415FA0A9AEA1E03DCD9C"/>
    <w:rsid w:val="00DF4071"/>
    <w:pPr>
      <w:spacing w:before="60" w:after="60" w:line="240" w:lineRule="auto"/>
    </w:pPr>
    <w:rPr>
      <w:rFonts w:ascii="Arial" w:eastAsia="Times New Roman" w:hAnsi="Arial" w:cs="Times New Roman"/>
      <w:bCs/>
      <w:szCs w:val="24"/>
    </w:rPr>
  </w:style>
  <w:style w:type="paragraph" w:customStyle="1" w:styleId="A71468298C66438AAC38B8F4EAB9BE55">
    <w:name w:val="A71468298C66438AAC38B8F4EAB9BE55"/>
    <w:rsid w:val="00DF4071"/>
    <w:pPr>
      <w:spacing w:before="60" w:after="60" w:line="240" w:lineRule="auto"/>
    </w:pPr>
    <w:rPr>
      <w:rFonts w:ascii="Arial" w:eastAsia="Times New Roman" w:hAnsi="Arial" w:cs="Times New Roman"/>
      <w:bCs/>
      <w:szCs w:val="24"/>
    </w:rPr>
  </w:style>
  <w:style w:type="paragraph" w:customStyle="1" w:styleId="C999273CF41B4A32B84FD99DE8F287C0">
    <w:name w:val="C999273CF41B4A32B84FD99DE8F287C0"/>
    <w:rsid w:val="00DF4071"/>
    <w:pPr>
      <w:spacing w:before="60" w:after="60" w:line="240" w:lineRule="auto"/>
    </w:pPr>
    <w:rPr>
      <w:rFonts w:ascii="Arial" w:eastAsia="Times New Roman" w:hAnsi="Arial" w:cs="Times New Roman"/>
      <w:bCs/>
      <w:szCs w:val="24"/>
    </w:rPr>
  </w:style>
  <w:style w:type="paragraph" w:customStyle="1" w:styleId="08E0C3593AF2491093D302A9121B147D">
    <w:name w:val="08E0C3593AF2491093D302A9121B147D"/>
    <w:rsid w:val="00DF4071"/>
    <w:pPr>
      <w:spacing w:before="60" w:after="60" w:line="240" w:lineRule="auto"/>
    </w:pPr>
    <w:rPr>
      <w:rFonts w:ascii="Arial" w:eastAsia="Times New Roman" w:hAnsi="Arial" w:cs="Times New Roman"/>
      <w:bCs/>
      <w:szCs w:val="24"/>
    </w:rPr>
  </w:style>
  <w:style w:type="paragraph" w:customStyle="1" w:styleId="F5671B8E4375465D9F5D7E21D3B59B19">
    <w:name w:val="F5671B8E4375465D9F5D7E21D3B59B19"/>
    <w:rsid w:val="00DF4071"/>
    <w:pPr>
      <w:spacing w:before="60" w:after="60" w:line="240" w:lineRule="auto"/>
    </w:pPr>
    <w:rPr>
      <w:rFonts w:ascii="Arial" w:eastAsia="Times New Roman" w:hAnsi="Arial" w:cs="Times New Roman"/>
      <w:bCs/>
      <w:szCs w:val="24"/>
    </w:rPr>
  </w:style>
  <w:style w:type="paragraph" w:customStyle="1" w:styleId="B48A941BC1844AFEA31CFD23A80CE3C8">
    <w:name w:val="B48A941BC1844AFEA31CFD23A80CE3C8"/>
    <w:rsid w:val="00DF4071"/>
    <w:pPr>
      <w:spacing w:before="60" w:after="60" w:line="240" w:lineRule="auto"/>
    </w:pPr>
    <w:rPr>
      <w:rFonts w:ascii="Arial" w:eastAsia="Times New Roman" w:hAnsi="Arial" w:cs="Times New Roman"/>
      <w:bCs/>
      <w:szCs w:val="24"/>
    </w:rPr>
  </w:style>
  <w:style w:type="paragraph" w:customStyle="1" w:styleId="0E0D7B62637D489791B47CE8D726C813">
    <w:name w:val="0E0D7B62637D489791B47CE8D726C813"/>
    <w:rsid w:val="00DF4071"/>
    <w:pPr>
      <w:spacing w:before="60" w:after="60" w:line="240" w:lineRule="auto"/>
    </w:pPr>
    <w:rPr>
      <w:rFonts w:ascii="Arial" w:eastAsia="Times New Roman" w:hAnsi="Arial" w:cs="Times New Roman"/>
      <w:bCs/>
      <w:szCs w:val="24"/>
    </w:rPr>
  </w:style>
  <w:style w:type="paragraph" w:customStyle="1" w:styleId="BF2397EAB3A54492A9847702C3FEC248">
    <w:name w:val="BF2397EAB3A54492A9847702C3FEC248"/>
    <w:rsid w:val="00DF4071"/>
    <w:pPr>
      <w:spacing w:before="60" w:after="60" w:line="240" w:lineRule="auto"/>
    </w:pPr>
    <w:rPr>
      <w:rFonts w:ascii="Arial" w:eastAsia="Times New Roman" w:hAnsi="Arial" w:cs="Times New Roman"/>
      <w:bCs/>
      <w:szCs w:val="24"/>
    </w:rPr>
  </w:style>
  <w:style w:type="paragraph" w:customStyle="1" w:styleId="0064ED1CF47C48EEAE1CF2322DF89FB4">
    <w:name w:val="0064ED1CF47C48EEAE1CF2322DF89FB4"/>
    <w:rsid w:val="00DF4071"/>
    <w:pPr>
      <w:spacing w:before="60" w:after="60" w:line="240" w:lineRule="auto"/>
    </w:pPr>
    <w:rPr>
      <w:rFonts w:ascii="Arial" w:eastAsia="Times New Roman" w:hAnsi="Arial" w:cs="Times New Roman"/>
      <w:bCs/>
      <w:szCs w:val="24"/>
    </w:rPr>
  </w:style>
  <w:style w:type="paragraph" w:customStyle="1" w:styleId="11C2D256A724423DB740275C2DF897F6">
    <w:name w:val="11C2D256A724423DB740275C2DF897F6"/>
    <w:rsid w:val="00DF4071"/>
    <w:pPr>
      <w:spacing w:before="60" w:after="60" w:line="240" w:lineRule="auto"/>
    </w:pPr>
    <w:rPr>
      <w:rFonts w:ascii="Arial" w:eastAsia="Times New Roman" w:hAnsi="Arial" w:cs="Times New Roman"/>
      <w:bCs/>
      <w:szCs w:val="24"/>
    </w:rPr>
  </w:style>
  <w:style w:type="paragraph" w:customStyle="1" w:styleId="139503069E264D19915AACD403097806">
    <w:name w:val="139503069E264D19915AACD403097806"/>
    <w:rsid w:val="00DF4071"/>
    <w:pPr>
      <w:spacing w:before="60" w:after="60" w:line="240" w:lineRule="auto"/>
    </w:pPr>
    <w:rPr>
      <w:rFonts w:ascii="Arial" w:eastAsia="Times New Roman" w:hAnsi="Arial" w:cs="Times New Roman"/>
      <w:bCs/>
      <w:szCs w:val="24"/>
    </w:rPr>
  </w:style>
  <w:style w:type="paragraph" w:customStyle="1" w:styleId="81BA4A08C39847D6A82F580680A42257">
    <w:name w:val="81BA4A08C39847D6A82F580680A42257"/>
    <w:rsid w:val="00DF4071"/>
    <w:pPr>
      <w:spacing w:before="60" w:after="60" w:line="240" w:lineRule="auto"/>
    </w:pPr>
    <w:rPr>
      <w:rFonts w:ascii="Arial" w:eastAsia="Times New Roman" w:hAnsi="Arial" w:cs="Times New Roman"/>
      <w:bCs/>
      <w:szCs w:val="24"/>
    </w:rPr>
  </w:style>
  <w:style w:type="paragraph" w:customStyle="1" w:styleId="625FEAA93B81458AACA56F5011CE152E">
    <w:name w:val="625FEAA93B81458AACA56F5011CE152E"/>
    <w:rsid w:val="00DF4071"/>
    <w:pPr>
      <w:spacing w:before="60" w:after="60" w:line="240" w:lineRule="auto"/>
    </w:pPr>
    <w:rPr>
      <w:rFonts w:ascii="Arial" w:eastAsia="Times New Roman" w:hAnsi="Arial" w:cs="Times New Roman"/>
      <w:bCs/>
      <w:szCs w:val="24"/>
    </w:rPr>
  </w:style>
  <w:style w:type="paragraph" w:customStyle="1" w:styleId="4890DB06661842C3A380D11C27F1C17A">
    <w:name w:val="4890DB06661842C3A380D11C27F1C17A"/>
    <w:rsid w:val="00DF4071"/>
    <w:pPr>
      <w:spacing w:before="60" w:after="60" w:line="240" w:lineRule="auto"/>
    </w:pPr>
    <w:rPr>
      <w:rFonts w:ascii="Arial" w:eastAsia="Times New Roman" w:hAnsi="Arial" w:cs="Times New Roman"/>
      <w:bCs/>
      <w:szCs w:val="24"/>
    </w:rPr>
  </w:style>
  <w:style w:type="paragraph" w:customStyle="1" w:styleId="D2BE599B629B492EB33D984A72812103">
    <w:name w:val="D2BE599B629B492EB33D984A72812103"/>
    <w:rsid w:val="00DF4071"/>
    <w:pPr>
      <w:spacing w:before="60" w:after="60" w:line="240" w:lineRule="auto"/>
    </w:pPr>
    <w:rPr>
      <w:rFonts w:ascii="Arial" w:eastAsia="Times New Roman" w:hAnsi="Arial" w:cs="Times New Roman"/>
      <w:bCs/>
      <w:szCs w:val="24"/>
    </w:rPr>
  </w:style>
  <w:style w:type="paragraph" w:customStyle="1" w:styleId="376C1E6858C947D69DB47DE1FF313CA4">
    <w:name w:val="376C1E6858C947D69DB47DE1FF313CA4"/>
    <w:rsid w:val="00DF4071"/>
    <w:pPr>
      <w:spacing w:before="60" w:after="60" w:line="240" w:lineRule="auto"/>
    </w:pPr>
    <w:rPr>
      <w:rFonts w:ascii="Arial" w:eastAsia="Times New Roman" w:hAnsi="Arial" w:cs="Times New Roman"/>
      <w:bCs/>
      <w:szCs w:val="24"/>
    </w:rPr>
  </w:style>
  <w:style w:type="paragraph" w:customStyle="1" w:styleId="C8BBBB0D9B5A4B8CBBF41DF2829C37CD">
    <w:name w:val="C8BBBB0D9B5A4B8CBBF41DF2829C37CD"/>
    <w:rsid w:val="00DF4071"/>
    <w:pPr>
      <w:spacing w:before="60" w:after="60" w:line="240" w:lineRule="auto"/>
    </w:pPr>
    <w:rPr>
      <w:rFonts w:ascii="Arial" w:eastAsia="Times New Roman" w:hAnsi="Arial" w:cs="Times New Roman"/>
      <w:bCs/>
      <w:szCs w:val="24"/>
    </w:rPr>
  </w:style>
  <w:style w:type="paragraph" w:customStyle="1" w:styleId="424FF6392A7B46CBB5D50A9134CF6229">
    <w:name w:val="424FF6392A7B46CBB5D50A9134CF6229"/>
    <w:rsid w:val="00DF4071"/>
    <w:pPr>
      <w:spacing w:before="60" w:after="60" w:line="240" w:lineRule="auto"/>
    </w:pPr>
    <w:rPr>
      <w:rFonts w:ascii="Arial" w:eastAsia="Times New Roman" w:hAnsi="Arial" w:cs="Times New Roman"/>
      <w:bCs/>
      <w:szCs w:val="24"/>
    </w:rPr>
  </w:style>
  <w:style w:type="paragraph" w:customStyle="1" w:styleId="9FDBC47275434E3F8EE2499F583175CE">
    <w:name w:val="9FDBC47275434E3F8EE2499F583175CE"/>
    <w:rsid w:val="00DF4071"/>
    <w:pPr>
      <w:spacing w:before="60" w:after="60" w:line="240" w:lineRule="auto"/>
    </w:pPr>
    <w:rPr>
      <w:rFonts w:ascii="Arial" w:eastAsia="Times New Roman" w:hAnsi="Arial" w:cs="Times New Roman"/>
      <w:bCs/>
      <w:szCs w:val="24"/>
    </w:rPr>
  </w:style>
  <w:style w:type="paragraph" w:customStyle="1" w:styleId="1E219B1252064B189FE3E22D4285A792">
    <w:name w:val="1E219B1252064B189FE3E22D4285A792"/>
    <w:rsid w:val="00DF4071"/>
    <w:pPr>
      <w:spacing w:before="60" w:after="60" w:line="240" w:lineRule="auto"/>
    </w:pPr>
    <w:rPr>
      <w:rFonts w:ascii="Arial" w:eastAsia="Times New Roman" w:hAnsi="Arial" w:cs="Times New Roman"/>
      <w:bCs/>
      <w:szCs w:val="24"/>
    </w:rPr>
  </w:style>
  <w:style w:type="paragraph" w:customStyle="1" w:styleId="5F1369B569D84C44B15A6B84F18DC3E1">
    <w:name w:val="5F1369B569D84C44B15A6B84F18DC3E1"/>
    <w:rsid w:val="00DF4071"/>
    <w:pPr>
      <w:spacing w:before="60" w:after="60" w:line="240" w:lineRule="auto"/>
    </w:pPr>
    <w:rPr>
      <w:rFonts w:ascii="Arial" w:eastAsia="Times New Roman" w:hAnsi="Arial" w:cs="Times New Roman"/>
      <w:bCs/>
      <w:szCs w:val="24"/>
    </w:rPr>
  </w:style>
  <w:style w:type="paragraph" w:customStyle="1" w:styleId="A3183B0E9A0047DE8417E11BDBB3B09D">
    <w:name w:val="A3183B0E9A0047DE8417E11BDBB3B09D"/>
    <w:rsid w:val="00DF4071"/>
    <w:pPr>
      <w:spacing w:before="60" w:after="60" w:line="240" w:lineRule="auto"/>
    </w:pPr>
    <w:rPr>
      <w:rFonts w:ascii="Arial" w:eastAsia="Times New Roman" w:hAnsi="Arial" w:cs="Times New Roman"/>
      <w:bCs/>
      <w:szCs w:val="24"/>
    </w:rPr>
  </w:style>
  <w:style w:type="paragraph" w:customStyle="1" w:styleId="08584C8964A04EC88D76D0EA7458C12D">
    <w:name w:val="08584C8964A04EC88D76D0EA7458C12D"/>
    <w:rsid w:val="00DF4071"/>
    <w:pPr>
      <w:spacing w:before="60" w:after="60" w:line="240" w:lineRule="auto"/>
    </w:pPr>
    <w:rPr>
      <w:rFonts w:ascii="Arial" w:eastAsia="Times New Roman" w:hAnsi="Arial" w:cs="Times New Roman"/>
      <w:bCs/>
      <w:szCs w:val="24"/>
    </w:rPr>
  </w:style>
  <w:style w:type="paragraph" w:customStyle="1" w:styleId="E88C58DD63A34C50919E9A999E33F156">
    <w:name w:val="E88C58DD63A34C50919E9A999E33F156"/>
    <w:rsid w:val="00DF4071"/>
    <w:pPr>
      <w:spacing w:before="60" w:after="60" w:line="240" w:lineRule="auto"/>
    </w:pPr>
    <w:rPr>
      <w:rFonts w:ascii="Arial" w:eastAsia="Times New Roman" w:hAnsi="Arial" w:cs="Times New Roman"/>
      <w:bCs/>
      <w:szCs w:val="24"/>
    </w:rPr>
  </w:style>
  <w:style w:type="paragraph" w:customStyle="1" w:styleId="970729B6A3474BCB92A05BC0B2015555">
    <w:name w:val="970729B6A3474BCB92A05BC0B2015555"/>
    <w:rsid w:val="00DF4071"/>
    <w:pPr>
      <w:spacing w:before="60" w:after="60" w:line="240" w:lineRule="auto"/>
    </w:pPr>
    <w:rPr>
      <w:rFonts w:ascii="Arial" w:eastAsia="Times New Roman" w:hAnsi="Arial" w:cs="Times New Roman"/>
      <w:bCs/>
      <w:szCs w:val="24"/>
    </w:rPr>
  </w:style>
  <w:style w:type="paragraph" w:customStyle="1" w:styleId="A7BDF91F284A4F22844749350E12BB62">
    <w:name w:val="A7BDF91F284A4F22844749350E12BB62"/>
    <w:rsid w:val="00DF4071"/>
    <w:pPr>
      <w:spacing w:before="60" w:after="60" w:line="240" w:lineRule="auto"/>
    </w:pPr>
    <w:rPr>
      <w:rFonts w:ascii="Arial" w:eastAsia="Times New Roman" w:hAnsi="Arial" w:cs="Times New Roman"/>
      <w:bCs/>
      <w:szCs w:val="24"/>
    </w:rPr>
  </w:style>
  <w:style w:type="paragraph" w:customStyle="1" w:styleId="C9EB54904FDA4E26A3A336A2A351DDFE">
    <w:name w:val="C9EB54904FDA4E26A3A336A2A351DDFE"/>
    <w:rsid w:val="00DF4071"/>
    <w:pPr>
      <w:spacing w:before="60" w:after="60" w:line="240" w:lineRule="auto"/>
    </w:pPr>
    <w:rPr>
      <w:rFonts w:ascii="Arial" w:eastAsia="Times New Roman" w:hAnsi="Arial" w:cs="Times New Roman"/>
      <w:bCs/>
      <w:szCs w:val="24"/>
    </w:rPr>
  </w:style>
  <w:style w:type="paragraph" w:customStyle="1" w:styleId="A4ED7F46D6984693811B61D4214D9034">
    <w:name w:val="A4ED7F46D6984693811B61D4214D9034"/>
    <w:rsid w:val="00DF4071"/>
    <w:pPr>
      <w:spacing w:before="60" w:after="60" w:line="240" w:lineRule="auto"/>
    </w:pPr>
    <w:rPr>
      <w:rFonts w:ascii="Arial" w:eastAsia="Times New Roman" w:hAnsi="Arial" w:cs="Times New Roman"/>
      <w:bCs/>
      <w:szCs w:val="24"/>
    </w:rPr>
  </w:style>
  <w:style w:type="paragraph" w:customStyle="1" w:styleId="8894A95071CB4D9A9D192B13A1DF10BC">
    <w:name w:val="8894A95071CB4D9A9D192B13A1DF10BC"/>
    <w:rsid w:val="00DF4071"/>
    <w:pPr>
      <w:spacing w:before="60" w:after="60" w:line="240" w:lineRule="auto"/>
    </w:pPr>
    <w:rPr>
      <w:rFonts w:ascii="Arial" w:eastAsia="Times New Roman" w:hAnsi="Arial" w:cs="Times New Roman"/>
      <w:bCs/>
      <w:szCs w:val="24"/>
    </w:rPr>
  </w:style>
  <w:style w:type="paragraph" w:customStyle="1" w:styleId="598168985DE1421CB6D201B8464EA350">
    <w:name w:val="598168985DE1421CB6D201B8464EA350"/>
    <w:rsid w:val="00DF4071"/>
    <w:pPr>
      <w:spacing w:before="60" w:after="60" w:line="240" w:lineRule="auto"/>
    </w:pPr>
    <w:rPr>
      <w:rFonts w:ascii="Arial" w:eastAsia="Times New Roman" w:hAnsi="Arial" w:cs="Times New Roman"/>
      <w:bCs/>
      <w:szCs w:val="24"/>
    </w:rPr>
  </w:style>
  <w:style w:type="paragraph" w:customStyle="1" w:styleId="07242E62B3914FBD8EE086D5AB7C372F">
    <w:name w:val="07242E62B3914FBD8EE086D5AB7C372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6052F3B5E534E61BF9A7DF84AE320A6">
    <w:name w:val="D6052F3B5E534E61BF9A7DF84AE320A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F4FDC9BBBEA4214827C1CA283CB7B82">
    <w:name w:val="BF4FDC9BBBEA4214827C1CA283CB7B8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D6B20FB01E24D588D95343B5C84C872">
    <w:name w:val="2D6B20FB01E24D588D95343B5C84C87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AE55762ECE64C4A905C2F3065D768AC">
    <w:name w:val="7AE55762ECE64C4A905C2F3065D768A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DA2729A4D2A4511B0AC222FD003AF73">
    <w:name w:val="1DA2729A4D2A4511B0AC222FD003AF7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AE4099589A49F28E8226CC422E3560">
    <w:name w:val="92AE4099589A49F28E8226CC422E356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C17980B9FA544EF815EA68AC40EB917">
    <w:name w:val="3C17980B9FA544EF815EA68AC40EB91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BA440F2E0AB409B9E2F874641212F35">
    <w:name w:val="4BA440F2E0AB409B9E2F874641212F3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81E624EAA174DEE8E9BC847CD051BD2">
    <w:name w:val="C81E624EAA174DEE8E9BC847CD051BD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476830F4F9B4741A20433F0C0DEEBE5">
    <w:name w:val="A476830F4F9B4741A20433F0C0DEEBE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1F50D86EC584508989C97DC62BA91E2">
    <w:name w:val="01F50D86EC584508989C97DC62BA91E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0259767DC434501B164D5C65F0D0FEC">
    <w:name w:val="B0259767DC434501B164D5C65F0D0FE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43DCB5F99124FF8B0A0E08D50154298">
    <w:name w:val="C43DCB5F99124FF8B0A0E08D5015429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9B2AD498EC44716AC340F74005ED0DA">
    <w:name w:val="19B2AD498EC44716AC340F74005ED0D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829A652AECA4E7D930C41ADB628C9B7">
    <w:name w:val="5829A652AECA4E7D930C41ADB628C9B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07844C8D4914F9585B0B09766972AC4">
    <w:name w:val="E07844C8D4914F9585B0B09766972AC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0C46D1FF0A24B8390E42C6B22912A17">
    <w:name w:val="70C46D1FF0A24B8390E42C6B22912A1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D7D5EF077814575B533CA34326D46EB">
    <w:name w:val="1D7D5EF077814575B533CA34326D46E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6B58FE480714937A855C7D5150BCFA4">
    <w:name w:val="A6B58FE480714937A855C7D5150BCFA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D1C18D00140411D8D9DF3135D18C01C">
    <w:name w:val="3D1C18D00140411D8D9DF3135D18C01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3E0017F1D7941D3B2C26BFCF2948A54">
    <w:name w:val="E3E0017F1D7941D3B2C26BFCF2948A5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AC2D6A878CB4C5EBC19581308448E01">
    <w:name w:val="AAC2D6A878CB4C5EBC19581308448E0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03BE82C8CCC409F8133CEC952F6F60E">
    <w:name w:val="003BE82C8CCC409F8133CEC952F6F60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903DDCB8804431998F3FACBE137E12F">
    <w:name w:val="B903DDCB8804431998F3FACBE137E12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BBA5AC80ADF4843B63274CF782BA8B3">
    <w:name w:val="CBBA5AC80ADF4843B63274CF782BA8B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B5B14C4CCC84E929FD3AAA213109A96">
    <w:name w:val="CB5B14C4CCC84E929FD3AAA213109A9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4B5559C27E343DB8E147A679DA9F800">
    <w:name w:val="74B5559C27E343DB8E147A679DA9F80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85C49C7192245DF82EEED4BCBA7CE9F">
    <w:name w:val="E85C49C7192245DF82EEED4BCBA7CE9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183AEBBFA924089A5A0C82F22C8E688">
    <w:name w:val="0183AEBBFA924089A5A0C82F22C8E68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DCC91E6F5FA4E62ACC293D8B9B9D36D">
    <w:name w:val="2DCC91E6F5FA4E62ACC293D8B9B9D36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545856CA9D24C409D5F282EEA2F7F2F">
    <w:name w:val="8545856CA9D24C409D5F282EEA2F7F2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C521533E66C44488C79047074CD2711">
    <w:name w:val="5C521533E66C44488C79047074CD271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B8257CD014E4E35BD9A4AEBC9F3E249">
    <w:name w:val="CB8257CD014E4E35BD9A4AEBC9F3E24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004602EB07345FEB9930E161B3078DB">
    <w:name w:val="8004602EB07345FEB9930E161B3078D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F3407BC2F914768AAB067BA27F1F075">
    <w:name w:val="0F3407BC2F914768AAB067BA27F1F07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A190CFF9EA546BAB9383D7CEA16447E">
    <w:name w:val="AA190CFF9EA546BAB9383D7CEA16447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5C1F89A5D3E4EAAABDFD02ED5F26244">
    <w:name w:val="D5C1F89A5D3E4EAAABDFD02ED5F26244"/>
    <w:rsid w:val="00DF4071"/>
    <w:pPr>
      <w:spacing w:before="60" w:after="60" w:line="240" w:lineRule="auto"/>
    </w:pPr>
    <w:rPr>
      <w:rFonts w:ascii="Arial" w:eastAsia="Times New Roman" w:hAnsi="Arial" w:cs="Times New Roman"/>
      <w:bCs/>
      <w:szCs w:val="24"/>
    </w:rPr>
  </w:style>
  <w:style w:type="paragraph" w:customStyle="1" w:styleId="86836C3A92594F02829345C7543DC65A">
    <w:name w:val="86836C3A92594F02829345C7543DC65A"/>
    <w:rsid w:val="00DF4071"/>
    <w:pPr>
      <w:spacing w:before="60" w:after="60" w:line="240" w:lineRule="auto"/>
    </w:pPr>
    <w:rPr>
      <w:rFonts w:ascii="Arial" w:eastAsia="Times New Roman" w:hAnsi="Arial" w:cs="Times New Roman"/>
      <w:bCs/>
      <w:szCs w:val="24"/>
    </w:rPr>
  </w:style>
  <w:style w:type="paragraph" w:customStyle="1" w:styleId="584111BA328A421AA4A85ECB11411CEC">
    <w:name w:val="584111BA328A421AA4A85ECB11411CEC"/>
    <w:rsid w:val="00DF4071"/>
    <w:pPr>
      <w:spacing w:before="60" w:after="60" w:line="240" w:lineRule="auto"/>
    </w:pPr>
    <w:rPr>
      <w:rFonts w:ascii="Arial" w:eastAsia="Times New Roman" w:hAnsi="Arial" w:cs="Times New Roman"/>
      <w:bCs/>
      <w:szCs w:val="24"/>
    </w:rPr>
  </w:style>
  <w:style w:type="paragraph" w:customStyle="1" w:styleId="94970E3CA3244C2AA159C6A658B72A08">
    <w:name w:val="94970E3CA3244C2AA159C6A658B72A08"/>
    <w:rsid w:val="00DF4071"/>
    <w:pPr>
      <w:spacing w:before="60" w:after="60" w:line="240" w:lineRule="auto"/>
    </w:pPr>
    <w:rPr>
      <w:rFonts w:ascii="Arial" w:eastAsia="Times New Roman" w:hAnsi="Arial" w:cs="Times New Roman"/>
      <w:bCs/>
      <w:szCs w:val="24"/>
    </w:rPr>
  </w:style>
  <w:style w:type="paragraph" w:customStyle="1" w:styleId="E31F4E0092454B72A6B17D7FACBCB1F6">
    <w:name w:val="E31F4E0092454B72A6B17D7FACBCB1F6"/>
    <w:rsid w:val="00DF4071"/>
    <w:pPr>
      <w:spacing w:before="60" w:after="60" w:line="240" w:lineRule="auto"/>
    </w:pPr>
    <w:rPr>
      <w:rFonts w:ascii="Arial" w:eastAsia="Times New Roman" w:hAnsi="Arial" w:cs="Times New Roman"/>
      <w:bCs/>
      <w:szCs w:val="24"/>
    </w:rPr>
  </w:style>
  <w:style w:type="paragraph" w:customStyle="1" w:styleId="7F90FDB0E1C249EDB77DAFD23A2D92A7">
    <w:name w:val="7F90FDB0E1C249EDB77DAFD23A2D92A7"/>
    <w:rsid w:val="00DF4071"/>
    <w:pPr>
      <w:spacing w:before="60" w:after="60" w:line="240" w:lineRule="auto"/>
    </w:pPr>
    <w:rPr>
      <w:rFonts w:ascii="Arial" w:eastAsia="Times New Roman" w:hAnsi="Arial" w:cs="Times New Roman"/>
      <w:bCs/>
      <w:szCs w:val="24"/>
    </w:rPr>
  </w:style>
  <w:style w:type="paragraph" w:customStyle="1" w:styleId="E255970BC5C344819D1396BE8B9854B5">
    <w:name w:val="E255970BC5C344819D1396BE8B9854B5"/>
    <w:rsid w:val="00DF4071"/>
    <w:pPr>
      <w:spacing w:before="60" w:after="60" w:line="240" w:lineRule="auto"/>
    </w:pPr>
    <w:rPr>
      <w:rFonts w:ascii="Arial" w:eastAsia="Times New Roman" w:hAnsi="Arial" w:cs="Times New Roman"/>
      <w:bCs/>
      <w:szCs w:val="24"/>
    </w:rPr>
  </w:style>
  <w:style w:type="paragraph" w:customStyle="1" w:styleId="23A0710F9CD44DA4B6F3811C60744A32">
    <w:name w:val="23A0710F9CD44DA4B6F3811C60744A32"/>
    <w:rsid w:val="00DF4071"/>
    <w:pPr>
      <w:spacing w:before="60" w:after="60" w:line="240" w:lineRule="auto"/>
    </w:pPr>
    <w:rPr>
      <w:rFonts w:ascii="Arial" w:eastAsia="Times New Roman" w:hAnsi="Arial" w:cs="Times New Roman"/>
      <w:bCs/>
      <w:szCs w:val="24"/>
    </w:rPr>
  </w:style>
  <w:style w:type="paragraph" w:customStyle="1" w:styleId="316ECABFEDC6450CB4CB9AB53B9E5D7E">
    <w:name w:val="316ECABFEDC6450CB4CB9AB53B9E5D7E"/>
    <w:rsid w:val="00DF4071"/>
    <w:pPr>
      <w:spacing w:before="60" w:after="60" w:line="240" w:lineRule="auto"/>
    </w:pPr>
    <w:rPr>
      <w:rFonts w:ascii="Arial" w:eastAsia="Times New Roman" w:hAnsi="Arial" w:cs="Times New Roman"/>
      <w:bCs/>
      <w:szCs w:val="24"/>
    </w:rPr>
  </w:style>
  <w:style w:type="paragraph" w:customStyle="1" w:styleId="829E9DAFC4D544B19CA4D221935863A7">
    <w:name w:val="829E9DAFC4D544B19CA4D221935863A7"/>
    <w:rsid w:val="00DF4071"/>
    <w:pPr>
      <w:spacing w:before="60" w:after="60" w:line="240" w:lineRule="auto"/>
    </w:pPr>
    <w:rPr>
      <w:rFonts w:ascii="Arial" w:eastAsia="Times New Roman" w:hAnsi="Arial" w:cs="Times New Roman"/>
      <w:bCs/>
      <w:szCs w:val="24"/>
    </w:rPr>
  </w:style>
  <w:style w:type="paragraph" w:customStyle="1" w:styleId="B918D211DD714C12AF5929FF3954E432">
    <w:name w:val="B918D211DD714C12AF5929FF3954E432"/>
    <w:rsid w:val="00DF4071"/>
    <w:pPr>
      <w:spacing w:before="60" w:after="60" w:line="240" w:lineRule="auto"/>
    </w:pPr>
    <w:rPr>
      <w:rFonts w:ascii="Arial" w:eastAsia="Times New Roman" w:hAnsi="Arial" w:cs="Times New Roman"/>
      <w:bCs/>
      <w:szCs w:val="24"/>
    </w:rPr>
  </w:style>
  <w:style w:type="paragraph" w:customStyle="1" w:styleId="58D146BB90BF4AFB9BBF6DD6379E1667">
    <w:name w:val="58D146BB90BF4AFB9BBF6DD6379E1667"/>
    <w:rsid w:val="00DF4071"/>
    <w:pPr>
      <w:spacing w:before="60" w:after="60" w:line="240" w:lineRule="auto"/>
    </w:pPr>
    <w:rPr>
      <w:rFonts w:ascii="Arial" w:eastAsia="Times New Roman" w:hAnsi="Arial" w:cs="Times New Roman"/>
      <w:bCs/>
      <w:szCs w:val="24"/>
    </w:rPr>
  </w:style>
  <w:style w:type="paragraph" w:customStyle="1" w:styleId="2604A64B503F4E5B8C6006B4458A8B94">
    <w:name w:val="2604A64B503F4E5B8C6006B4458A8B94"/>
    <w:rsid w:val="00DF4071"/>
    <w:pPr>
      <w:spacing w:before="60" w:after="60" w:line="240" w:lineRule="auto"/>
    </w:pPr>
    <w:rPr>
      <w:rFonts w:ascii="Arial" w:eastAsia="Times New Roman" w:hAnsi="Arial" w:cs="Times New Roman"/>
      <w:bCs/>
      <w:szCs w:val="24"/>
    </w:rPr>
  </w:style>
  <w:style w:type="paragraph" w:customStyle="1" w:styleId="E5300A16B3DE465D946918B8DD57BE93">
    <w:name w:val="E5300A16B3DE465D946918B8DD57BE93"/>
    <w:rsid w:val="00DF4071"/>
    <w:pPr>
      <w:spacing w:before="60" w:after="60" w:line="240" w:lineRule="auto"/>
    </w:pPr>
    <w:rPr>
      <w:rFonts w:ascii="Arial" w:eastAsia="Times New Roman" w:hAnsi="Arial" w:cs="Times New Roman"/>
      <w:bCs/>
      <w:szCs w:val="24"/>
    </w:rPr>
  </w:style>
  <w:style w:type="paragraph" w:customStyle="1" w:styleId="E169E44E799149658A76F09FA59343FF">
    <w:name w:val="E169E44E799149658A76F09FA59343FF"/>
    <w:rsid w:val="00DF4071"/>
    <w:pPr>
      <w:spacing w:before="60" w:after="60" w:line="240" w:lineRule="auto"/>
    </w:pPr>
    <w:rPr>
      <w:rFonts w:ascii="Arial" w:eastAsia="Times New Roman" w:hAnsi="Arial" w:cs="Times New Roman"/>
      <w:bCs/>
      <w:szCs w:val="24"/>
    </w:rPr>
  </w:style>
  <w:style w:type="paragraph" w:customStyle="1" w:styleId="BD0233E94D2749E1918E0921514BCC9F">
    <w:name w:val="BD0233E94D2749E1918E0921514BCC9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A51E690BF0A493D9B975D7D91F3BB54">
    <w:name w:val="FA51E690BF0A493D9B975D7D91F3BB5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F91E1A90B6A41CCA47208D4AD8C1B99">
    <w:name w:val="0F91E1A90B6A41CCA47208D4AD8C1B9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D4D0EEF4E084F0C8AA31DFE4E582A4E">
    <w:name w:val="9D4D0EEF4E084F0C8AA31DFE4E582A4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D30ABA7E2774157919B94993161C9AB">
    <w:name w:val="3D30ABA7E2774157919B94993161C9A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73119488DCF449EA7976E2394823196">
    <w:name w:val="873119488DCF449EA7976E239482319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D3FEF5E99F04137B0DB1544D7C1649C">
    <w:name w:val="7D3FEF5E99F04137B0DB1544D7C1649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C7106A6B32845B69DC7F856C2CF3E3B">
    <w:name w:val="2C7106A6B32845B69DC7F856C2CF3E3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80C4BC47C9E4EE4A58242B24008769A">
    <w:name w:val="380C4BC47C9E4EE4A58242B24008769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CB30FFE731D4871B00810A0C6A3D1C3">
    <w:name w:val="7CB30FFE731D4871B00810A0C6A3D1C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FD17D6909EE4775A66C5A6D473E80DD">
    <w:name w:val="DFD17D6909EE4775A66C5A6D473E80D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E1AEF53B09644D9862C0E48AE807A80">
    <w:name w:val="4E1AEF53B09644D9862C0E48AE807A8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33F57C0A61F41D39857C8E6D01A1DDD">
    <w:name w:val="233F57C0A61F41D39857C8E6D01A1DD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75ABA3C679D4BB29685153D1B8D579B">
    <w:name w:val="B75ABA3C679D4BB29685153D1B8D579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4F131D481C04664B56C3BF17F3770FE">
    <w:name w:val="E4F131D481C04664B56C3BF17F3770F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9C321F8D0C240DFA3A154673E910DAE">
    <w:name w:val="79C321F8D0C240DFA3A154673E910DA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93D6F3F97914B93804212CFEF5491A0">
    <w:name w:val="F93D6F3F97914B93804212CFEF5491A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27E75DE36D847E48A18F948D8C8C471">
    <w:name w:val="427E75DE36D847E48A18F948D8C8C47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2245A84E9C348D3B4FD39AA549B2608">
    <w:name w:val="A2245A84E9C348D3B4FD39AA549B260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A13652058664EFC8EC9DEF497B98AA4">
    <w:name w:val="FA13652058664EFC8EC9DEF497B98AA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D30FA216BD24CD387386A5B011B6C29">
    <w:name w:val="ED30FA216BD24CD387386A5B011B6C2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EF0A00F943346C6AEAEAF8B4C5284D0">
    <w:name w:val="2EF0A00F943346C6AEAEAF8B4C5284D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CBCB131A2C14E7091EBEB98A84DECEE">
    <w:name w:val="ACBCB131A2C14E7091EBEB98A84DECE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7400A182E1A4FAC9AD393999FDCEDA1">
    <w:name w:val="77400A182E1A4FAC9AD393999FDCEDA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695E7B0F5174545BF6A777E7682905F">
    <w:name w:val="A695E7B0F5174545BF6A777E7682905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F0093FA024E41E0B0BFA5316196EA87">
    <w:name w:val="AF0093FA024E41E0B0BFA5316196EA8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0218885578147E594D199E64CAD9418">
    <w:name w:val="40218885578147E594D199E64CAD941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67910D90E384D16880754459656BB9E">
    <w:name w:val="167910D90E384D16880754459656BB9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A536D6FDA764846BF636732381DB223">
    <w:name w:val="FA536D6FDA764846BF636732381DB2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58F085DBD694EF4A4CA4689631D4F0D">
    <w:name w:val="658F085DBD694EF4A4CA4689631D4F0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C4ADAD23FE24CD397FB0D2D1715F909">
    <w:name w:val="1C4ADAD23FE24CD397FB0D2D1715F90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9978F0369424930931D4C141C3F0D9E">
    <w:name w:val="09978F0369424930931D4C141C3F0D9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E9AB3D63E5F4B2993DEF4C443448886">
    <w:name w:val="EE9AB3D63E5F4B2993DEF4C44344888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236433125404357A458D282D614A866">
    <w:name w:val="2236433125404357A458D282D614A86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63D170F95E24ECD9E6E68074FF4A46C">
    <w:name w:val="D63D170F95E24ECD9E6E68074FF4A46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C21334BC2224286B1D95070FE42127D">
    <w:name w:val="DC21334BC2224286B1D95070FE42127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A1D5754B7E14C0CB73F2E2E3587FB2B">
    <w:name w:val="0A1D5754B7E14C0CB73F2E2E3587FB2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D651C2234194D12A13DA8718051C9B4">
    <w:name w:val="ED651C2234194D12A13DA8718051C9B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F044DFD8D3949C0A12D9F832E4E2DBB">
    <w:name w:val="9F044DFD8D3949C0A12D9F832E4E2DB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CC7DC1147B04CED9811C33A2BCAC3E5">
    <w:name w:val="FCC7DC1147B04CED9811C33A2BCAC3E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0978298FDE84C6198B4D99D8F4B9B00">
    <w:name w:val="E0978298FDE84C6198B4D99D8F4B9B0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84B9C23205F450BA729E518E8EF7903">
    <w:name w:val="B84B9C23205F450BA729E518E8EF7903"/>
    <w:rsid w:val="00DF4071"/>
    <w:pPr>
      <w:spacing w:before="60" w:after="60" w:line="240" w:lineRule="auto"/>
    </w:pPr>
    <w:rPr>
      <w:rFonts w:ascii="Arial" w:eastAsia="Times New Roman" w:hAnsi="Arial" w:cs="Times New Roman"/>
      <w:bCs/>
      <w:szCs w:val="24"/>
    </w:rPr>
  </w:style>
  <w:style w:type="paragraph" w:customStyle="1" w:styleId="B9A829A1C5314B47A37B8DEE9BEA7052">
    <w:name w:val="B9A829A1C5314B47A37B8DEE9BEA7052"/>
    <w:rsid w:val="00DF4071"/>
    <w:pPr>
      <w:spacing w:before="60" w:after="60" w:line="240" w:lineRule="auto"/>
    </w:pPr>
    <w:rPr>
      <w:rFonts w:ascii="Arial" w:eastAsia="Times New Roman" w:hAnsi="Arial" w:cs="Times New Roman"/>
      <w:bCs/>
      <w:szCs w:val="24"/>
    </w:rPr>
  </w:style>
  <w:style w:type="paragraph" w:customStyle="1" w:styleId="4BB7156471344C5A95EF6128B364F263">
    <w:name w:val="4BB7156471344C5A95EF6128B364F263"/>
    <w:rsid w:val="00DF4071"/>
    <w:pPr>
      <w:spacing w:before="60" w:after="60" w:line="240" w:lineRule="auto"/>
    </w:pPr>
    <w:rPr>
      <w:rFonts w:ascii="Arial" w:eastAsia="Times New Roman" w:hAnsi="Arial" w:cs="Times New Roman"/>
      <w:bCs/>
      <w:szCs w:val="24"/>
    </w:rPr>
  </w:style>
  <w:style w:type="paragraph" w:customStyle="1" w:styleId="BC706D8351EF42AFA6B94B1D44E8A542">
    <w:name w:val="BC706D8351EF42AFA6B94B1D44E8A542"/>
    <w:rsid w:val="00DF4071"/>
    <w:pPr>
      <w:spacing w:before="60" w:after="60" w:line="240" w:lineRule="auto"/>
    </w:pPr>
    <w:rPr>
      <w:rFonts w:ascii="Arial" w:eastAsia="Times New Roman" w:hAnsi="Arial" w:cs="Times New Roman"/>
      <w:bCs/>
      <w:szCs w:val="24"/>
    </w:rPr>
  </w:style>
  <w:style w:type="paragraph" w:customStyle="1" w:styleId="41FF3AD7752A4564BCA38760FE537CD7">
    <w:name w:val="41FF3AD7752A4564BCA38760FE537CD7"/>
    <w:rsid w:val="00DF4071"/>
    <w:pPr>
      <w:spacing w:before="60" w:after="60" w:line="240" w:lineRule="auto"/>
    </w:pPr>
    <w:rPr>
      <w:rFonts w:ascii="Arial" w:eastAsia="Times New Roman" w:hAnsi="Arial" w:cs="Times New Roman"/>
      <w:bCs/>
      <w:szCs w:val="24"/>
    </w:rPr>
  </w:style>
  <w:style w:type="paragraph" w:customStyle="1" w:styleId="E17762F3A6B2487193AD51097324455B">
    <w:name w:val="E17762F3A6B2487193AD51097324455B"/>
    <w:rsid w:val="00DF4071"/>
    <w:pPr>
      <w:spacing w:before="60" w:after="60" w:line="240" w:lineRule="auto"/>
    </w:pPr>
    <w:rPr>
      <w:rFonts w:ascii="Arial" w:eastAsia="Times New Roman" w:hAnsi="Arial" w:cs="Times New Roman"/>
      <w:bCs/>
      <w:szCs w:val="24"/>
    </w:rPr>
  </w:style>
  <w:style w:type="paragraph" w:customStyle="1" w:styleId="092C391553784DE58223FF75B06D660F">
    <w:name w:val="092C391553784DE58223FF75B06D660F"/>
    <w:rsid w:val="00DF4071"/>
    <w:pPr>
      <w:spacing w:before="60" w:after="60" w:line="240" w:lineRule="auto"/>
    </w:pPr>
    <w:rPr>
      <w:rFonts w:ascii="Arial" w:eastAsia="Times New Roman" w:hAnsi="Arial" w:cs="Times New Roman"/>
      <w:bCs/>
      <w:szCs w:val="24"/>
    </w:rPr>
  </w:style>
  <w:style w:type="paragraph" w:customStyle="1" w:styleId="2B5882F6403C4B89B29CBAE02C557AEB">
    <w:name w:val="2B5882F6403C4B89B29CBAE02C557AEB"/>
    <w:rsid w:val="00DF4071"/>
    <w:pPr>
      <w:spacing w:before="60" w:after="60" w:line="240" w:lineRule="auto"/>
    </w:pPr>
    <w:rPr>
      <w:rFonts w:ascii="Arial" w:eastAsia="Times New Roman" w:hAnsi="Arial" w:cs="Times New Roman"/>
      <w:bCs/>
      <w:szCs w:val="24"/>
    </w:rPr>
  </w:style>
  <w:style w:type="paragraph" w:customStyle="1" w:styleId="15B6F194D0B741B186E8D368E39D8026">
    <w:name w:val="15B6F194D0B741B186E8D368E39D8026"/>
    <w:rsid w:val="00DF4071"/>
    <w:pPr>
      <w:spacing w:before="60" w:after="60" w:line="240" w:lineRule="auto"/>
    </w:pPr>
    <w:rPr>
      <w:rFonts w:ascii="Arial" w:eastAsia="Times New Roman" w:hAnsi="Arial" w:cs="Times New Roman"/>
      <w:bCs/>
      <w:szCs w:val="24"/>
    </w:rPr>
  </w:style>
  <w:style w:type="paragraph" w:customStyle="1" w:styleId="B9C015F66088409EA794BE921A4019FE">
    <w:name w:val="B9C015F66088409EA794BE921A4019FE"/>
    <w:rsid w:val="00DF4071"/>
    <w:pPr>
      <w:spacing w:before="60" w:after="60" w:line="240" w:lineRule="auto"/>
    </w:pPr>
    <w:rPr>
      <w:rFonts w:ascii="Arial" w:eastAsia="Times New Roman" w:hAnsi="Arial" w:cs="Times New Roman"/>
      <w:bCs/>
      <w:szCs w:val="24"/>
    </w:rPr>
  </w:style>
  <w:style w:type="paragraph" w:customStyle="1" w:styleId="4856E7CDEBCE46C7AFB37ED48EE89D6E">
    <w:name w:val="4856E7CDEBCE46C7AFB37ED48EE89D6E"/>
    <w:rsid w:val="00DF4071"/>
    <w:pPr>
      <w:spacing w:before="60" w:after="60" w:line="240" w:lineRule="auto"/>
    </w:pPr>
    <w:rPr>
      <w:rFonts w:ascii="Arial" w:eastAsia="Times New Roman" w:hAnsi="Arial" w:cs="Times New Roman"/>
      <w:bCs/>
      <w:szCs w:val="24"/>
    </w:rPr>
  </w:style>
  <w:style w:type="paragraph" w:customStyle="1" w:styleId="0B6F44F02C3E4B37BF5126038D0F9E20">
    <w:name w:val="0B6F44F02C3E4B37BF5126038D0F9E20"/>
    <w:rsid w:val="00DF4071"/>
    <w:pPr>
      <w:spacing w:before="60" w:after="60" w:line="240" w:lineRule="auto"/>
    </w:pPr>
    <w:rPr>
      <w:rFonts w:ascii="Arial" w:eastAsia="Times New Roman" w:hAnsi="Arial" w:cs="Times New Roman"/>
      <w:bCs/>
      <w:szCs w:val="24"/>
    </w:rPr>
  </w:style>
  <w:style w:type="paragraph" w:customStyle="1" w:styleId="51CAF2D5FC3D46E98FEE919894F18324">
    <w:name w:val="51CAF2D5FC3D46E98FEE919894F18324"/>
    <w:rsid w:val="00DF4071"/>
    <w:pPr>
      <w:spacing w:before="60" w:after="60" w:line="240" w:lineRule="auto"/>
    </w:pPr>
    <w:rPr>
      <w:rFonts w:ascii="Arial" w:eastAsia="Times New Roman" w:hAnsi="Arial" w:cs="Times New Roman"/>
      <w:bCs/>
      <w:szCs w:val="24"/>
    </w:rPr>
  </w:style>
  <w:style w:type="paragraph" w:customStyle="1" w:styleId="188BA88D7A134F5AB98C35964291B752">
    <w:name w:val="188BA88D7A134F5AB98C35964291B752"/>
    <w:rsid w:val="00DF4071"/>
    <w:pPr>
      <w:spacing w:before="60" w:after="60" w:line="240" w:lineRule="auto"/>
    </w:pPr>
    <w:rPr>
      <w:rFonts w:ascii="Arial" w:eastAsia="Times New Roman" w:hAnsi="Arial" w:cs="Times New Roman"/>
      <w:bCs/>
      <w:szCs w:val="24"/>
    </w:rPr>
  </w:style>
  <w:style w:type="paragraph" w:customStyle="1" w:styleId="68C9F21DD1AB46DEA2EC8FA634C07F20">
    <w:name w:val="68C9F21DD1AB46DEA2EC8FA634C07F20"/>
    <w:rsid w:val="00DF4071"/>
    <w:pPr>
      <w:spacing w:before="60" w:after="60" w:line="240" w:lineRule="auto"/>
    </w:pPr>
    <w:rPr>
      <w:rFonts w:ascii="Arial" w:eastAsia="Times New Roman" w:hAnsi="Arial" w:cs="Times New Roman"/>
      <w:bCs/>
      <w:szCs w:val="24"/>
    </w:rPr>
  </w:style>
  <w:style w:type="paragraph" w:customStyle="1" w:styleId="CB0DC9A0FE1E4327812FA08C5AAF1F52">
    <w:name w:val="CB0DC9A0FE1E4327812FA08C5AAF1F52"/>
    <w:rsid w:val="00DF4071"/>
    <w:pPr>
      <w:spacing w:before="60" w:after="60" w:line="240" w:lineRule="auto"/>
    </w:pPr>
    <w:rPr>
      <w:rFonts w:ascii="Arial" w:eastAsia="Times New Roman" w:hAnsi="Arial" w:cs="Times New Roman"/>
      <w:bCs/>
      <w:szCs w:val="24"/>
    </w:rPr>
  </w:style>
  <w:style w:type="paragraph" w:customStyle="1" w:styleId="548C9AA696334B2AA936A60D26A060A6">
    <w:name w:val="548C9AA696334B2AA936A60D26A060A6"/>
    <w:rsid w:val="00DF4071"/>
    <w:pPr>
      <w:spacing w:before="60" w:after="60" w:line="240" w:lineRule="auto"/>
    </w:pPr>
    <w:rPr>
      <w:rFonts w:ascii="Arial" w:eastAsia="Times New Roman" w:hAnsi="Arial" w:cs="Times New Roman"/>
      <w:bCs/>
      <w:szCs w:val="24"/>
    </w:rPr>
  </w:style>
  <w:style w:type="paragraph" w:customStyle="1" w:styleId="6A3EF95D555145099615F1DBDD6257B3">
    <w:name w:val="6A3EF95D555145099615F1DBDD6257B3"/>
    <w:rsid w:val="00DF4071"/>
    <w:pPr>
      <w:spacing w:before="60" w:after="60" w:line="240" w:lineRule="auto"/>
    </w:pPr>
    <w:rPr>
      <w:rFonts w:ascii="Arial" w:eastAsia="Times New Roman" w:hAnsi="Arial" w:cs="Times New Roman"/>
      <w:bCs/>
      <w:szCs w:val="24"/>
    </w:rPr>
  </w:style>
  <w:style w:type="paragraph" w:customStyle="1" w:styleId="38DB115190674576BB909B95EAC73E84">
    <w:name w:val="38DB115190674576BB909B95EAC73E84"/>
    <w:rsid w:val="00DF4071"/>
    <w:pPr>
      <w:spacing w:before="60" w:after="60" w:line="240" w:lineRule="auto"/>
    </w:pPr>
    <w:rPr>
      <w:rFonts w:ascii="Arial" w:eastAsia="Times New Roman" w:hAnsi="Arial" w:cs="Times New Roman"/>
      <w:bCs/>
      <w:szCs w:val="24"/>
    </w:rPr>
  </w:style>
  <w:style w:type="paragraph" w:customStyle="1" w:styleId="39B156B63F0E4B31BAD6B07D37DC9C2B">
    <w:name w:val="39B156B63F0E4B31BAD6B07D37DC9C2B"/>
    <w:rsid w:val="00DF4071"/>
    <w:pPr>
      <w:spacing w:before="60" w:after="60" w:line="240" w:lineRule="auto"/>
    </w:pPr>
    <w:rPr>
      <w:rFonts w:ascii="Arial" w:eastAsia="Times New Roman" w:hAnsi="Arial" w:cs="Times New Roman"/>
      <w:bCs/>
      <w:szCs w:val="24"/>
    </w:rPr>
  </w:style>
  <w:style w:type="paragraph" w:customStyle="1" w:styleId="5D132E9901E345D490F9F8836C7A9431">
    <w:name w:val="5D132E9901E345D490F9F8836C7A9431"/>
    <w:rsid w:val="00DF4071"/>
    <w:pPr>
      <w:spacing w:before="60" w:after="60" w:line="240" w:lineRule="auto"/>
    </w:pPr>
    <w:rPr>
      <w:rFonts w:ascii="Arial" w:eastAsia="Times New Roman" w:hAnsi="Arial" w:cs="Times New Roman"/>
      <w:bCs/>
      <w:szCs w:val="24"/>
    </w:rPr>
  </w:style>
  <w:style w:type="paragraph" w:customStyle="1" w:styleId="F41C9853A7394E9BAA46129BC067AC28">
    <w:name w:val="F41C9853A7394E9BAA46129BC067AC28"/>
    <w:rsid w:val="00DF4071"/>
    <w:pPr>
      <w:spacing w:before="60" w:after="60" w:line="240" w:lineRule="auto"/>
    </w:pPr>
    <w:rPr>
      <w:rFonts w:ascii="Arial" w:eastAsia="Times New Roman" w:hAnsi="Arial" w:cs="Times New Roman"/>
      <w:bCs/>
      <w:szCs w:val="24"/>
    </w:rPr>
  </w:style>
  <w:style w:type="paragraph" w:customStyle="1" w:styleId="3059DC098852479CA5A01C874057771A">
    <w:name w:val="3059DC098852479CA5A01C874057771A"/>
    <w:rsid w:val="00DF4071"/>
    <w:pPr>
      <w:spacing w:before="60" w:after="60" w:line="240" w:lineRule="auto"/>
    </w:pPr>
    <w:rPr>
      <w:rFonts w:ascii="Arial" w:eastAsia="Times New Roman" w:hAnsi="Arial" w:cs="Times New Roman"/>
      <w:bCs/>
      <w:szCs w:val="24"/>
    </w:rPr>
  </w:style>
  <w:style w:type="paragraph" w:customStyle="1" w:styleId="BD898FFD63994D978AEA4FE32D5777D4">
    <w:name w:val="BD898FFD63994D978AEA4FE32D5777D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F62C853279D4091886434EF040521DB">
    <w:name w:val="FF62C853279D4091886434EF040521D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94AF56BD9F541DCAE920F90DC306087">
    <w:name w:val="F94AF56BD9F541DCAE920F90DC30608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E0D7A50ABEC4EEDA0D3152EEF60C2F5">
    <w:name w:val="7E0D7A50ABEC4EEDA0D3152EEF60C2F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EEC8B814FF640129576754F7AAEA1B3">
    <w:name w:val="BEEC8B814FF640129576754F7AAEA1B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08C4F0CAF684362B95F31A0089BBFC0">
    <w:name w:val="B08C4F0CAF684362B95F31A0089BBFC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F1C5608703740E690F9526D217CD2FE">
    <w:name w:val="4F1C5608703740E690F9526D217CD2FE"/>
    <w:rsid w:val="00DF4071"/>
    <w:pPr>
      <w:spacing w:before="60" w:after="60" w:line="240" w:lineRule="auto"/>
    </w:pPr>
    <w:rPr>
      <w:rFonts w:ascii="Arial" w:eastAsia="Times New Roman" w:hAnsi="Arial" w:cs="Times New Roman"/>
      <w:bCs/>
      <w:szCs w:val="24"/>
    </w:rPr>
  </w:style>
  <w:style w:type="paragraph" w:customStyle="1" w:styleId="EB65FF2D8E6D432A94FCF909034C822B">
    <w:name w:val="EB65FF2D8E6D432A94FCF909034C822B"/>
    <w:rsid w:val="00DF4071"/>
    <w:pPr>
      <w:spacing w:before="60" w:after="60" w:line="240" w:lineRule="auto"/>
    </w:pPr>
    <w:rPr>
      <w:rFonts w:ascii="Arial" w:eastAsia="Times New Roman" w:hAnsi="Arial" w:cs="Times New Roman"/>
      <w:bCs/>
      <w:szCs w:val="24"/>
    </w:rPr>
  </w:style>
  <w:style w:type="paragraph" w:customStyle="1" w:styleId="B45ACD6D1B5C4E9D998EDC0B7C005E93">
    <w:name w:val="B45ACD6D1B5C4E9D998EDC0B7C005E93"/>
    <w:rsid w:val="00DF4071"/>
    <w:pPr>
      <w:spacing w:before="60" w:after="60" w:line="240" w:lineRule="auto"/>
    </w:pPr>
    <w:rPr>
      <w:rFonts w:ascii="Arial" w:eastAsia="Times New Roman" w:hAnsi="Arial" w:cs="Times New Roman"/>
      <w:bCs/>
      <w:szCs w:val="24"/>
    </w:rPr>
  </w:style>
  <w:style w:type="paragraph" w:customStyle="1" w:styleId="3B4ABCA91C504D20884CDD4535567B80">
    <w:name w:val="3B4ABCA91C504D20884CDD4535567B80"/>
    <w:rsid w:val="00DF4071"/>
    <w:pPr>
      <w:spacing w:before="60" w:after="60" w:line="240" w:lineRule="auto"/>
    </w:pPr>
    <w:rPr>
      <w:rFonts w:ascii="Arial" w:eastAsia="Times New Roman" w:hAnsi="Arial" w:cs="Times New Roman"/>
      <w:bCs/>
      <w:szCs w:val="24"/>
    </w:rPr>
  </w:style>
  <w:style w:type="paragraph" w:customStyle="1" w:styleId="079FEDD036794B3E9333AF7D30ADBE89">
    <w:name w:val="079FEDD036794B3E9333AF7D30ADBE89"/>
    <w:rsid w:val="00DF4071"/>
    <w:pPr>
      <w:spacing w:before="60" w:after="60" w:line="240" w:lineRule="auto"/>
    </w:pPr>
    <w:rPr>
      <w:rFonts w:ascii="Arial" w:eastAsia="Times New Roman" w:hAnsi="Arial" w:cs="Times New Roman"/>
      <w:bCs/>
      <w:szCs w:val="24"/>
    </w:rPr>
  </w:style>
  <w:style w:type="paragraph" w:customStyle="1" w:styleId="850C975854E248BF82BAA512526FDF2D">
    <w:name w:val="850C975854E248BF82BAA512526FDF2D"/>
    <w:rsid w:val="00DF4071"/>
    <w:pPr>
      <w:spacing w:before="60" w:after="60" w:line="240" w:lineRule="auto"/>
    </w:pPr>
    <w:rPr>
      <w:rFonts w:ascii="Arial" w:eastAsia="Times New Roman" w:hAnsi="Arial" w:cs="Times New Roman"/>
      <w:bCs/>
      <w:szCs w:val="24"/>
    </w:rPr>
  </w:style>
  <w:style w:type="paragraph" w:customStyle="1" w:styleId="C966BEB99F894910A219D237E7C67A5E">
    <w:name w:val="C966BEB99F894910A219D237E7C67A5E"/>
    <w:rsid w:val="00DF4071"/>
    <w:pPr>
      <w:spacing w:before="60" w:after="60" w:line="240" w:lineRule="auto"/>
    </w:pPr>
    <w:rPr>
      <w:rFonts w:ascii="Arial" w:eastAsia="Times New Roman" w:hAnsi="Arial" w:cs="Times New Roman"/>
      <w:bCs/>
      <w:szCs w:val="24"/>
    </w:rPr>
  </w:style>
  <w:style w:type="paragraph" w:customStyle="1" w:styleId="DBD70506E5E244BB9BADAE58000A8799">
    <w:name w:val="DBD70506E5E244BB9BADAE58000A8799"/>
    <w:rsid w:val="00DF4071"/>
    <w:pPr>
      <w:spacing w:before="60" w:after="60" w:line="240" w:lineRule="auto"/>
    </w:pPr>
    <w:rPr>
      <w:rFonts w:ascii="Arial" w:eastAsia="Times New Roman" w:hAnsi="Arial" w:cs="Times New Roman"/>
      <w:bCs/>
      <w:szCs w:val="24"/>
    </w:rPr>
  </w:style>
  <w:style w:type="paragraph" w:customStyle="1" w:styleId="3949544F58744DEB9847EE5CB2C6E8F3">
    <w:name w:val="3949544F58744DEB9847EE5CB2C6E8F3"/>
    <w:rsid w:val="00DF4071"/>
    <w:pPr>
      <w:spacing w:before="60" w:after="60" w:line="240" w:lineRule="auto"/>
    </w:pPr>
    <w:rPr>
      <w:rFonts w:ascii="Arial" w:eastAsia="Times New Roman" w:hAnsi="Arial" w:cs="Times New Roman"/>
      <w:bCs/>
      <w:szCs w:val="24"/>
    </w:rPr>
  </w:style>
  <w:style w:type="paragraph" w:customStyle="1" w:styleId="0C4B5F01DEE04A55883FB9D03FE889AD">
    <w:name w:val="0C4B5F01DEE04A55883FB9D03FE889AD"/>
    <w:rsid w:val="00DF4071"/>
    <w:pPr>
      <w:spacing w:before="60" w:after="60" w:line="240" w:lineRule="auto"/>
    </w:pPr>
    <w:rPr>
      <w:rFonts w:ascii="Arial" w:eastAsia="Times New Roman" w:hAnsi="Arial" w:cs="Times New Roman"/>
      <w:bCs/>
      <w:szCs w:val="24"/>
    </w:rPr>
  </w:style>
  <w:style w:type="paragraph" w:customStyle="1" w:styleId="D185293D3604403298D73D5095D58188">
    <w:name w:val="D185293D3604403298D73D5095D58188"/>
    <w:rsid w:val="00DF4071"/>
    <w:pPr>
      <w:spacing w:before="60" w:after="60" w:line="240" w:lineRule="auto"/>
    </w:pPr>
    <w:rPr>
      <w:rFonts w:ascii="Arial" w:eastAsia="Times New Roman" w:hAnsi="Arial" w:cs="Times New Roman"/>
      <w:bCs/>
      <w:szCs w:val="24"/>
    </w:rPr>
  </w:style>
  <w:style w:type="paragraph" w:customStyle="1" w:styleId="F5E517F4CF5B4EF28339386E8992C1EC">
    <w:name w:val="F5E517F4CF5B4EF28339386E8992C1EC"/>
    <w:rsid w:val="00DF4071"/>
    <w:pPr>
      <w:spacing w:before="60" w:after="60" w:line="240" w:lineRule="auto"/>
    </w:pPr>
    <w:rPr>
      <w:rFonts w:ascii="Arial" w:eastAsia="Times New Roman" w:hAnsi="Arial" w:cs="Times New Roman"/>
      <w:bCs/>
      <w:szCs w:val="24"/>
    </w:rPr>
  </w:style>
  <w:style w:type="paragraph" w:customStyle="1" w:styleId="62E68CA1EA634A168115544C7799BC33">
    <w:name w:val="62E68CA1EA634A168115544C7799BC33"/>
    <w:rsid w:val="00DF4071"/>
    <w:pPr>
      <w:spacing w:before="60" w:after="60" w:line="240" w:lineRule="auto"/>
    </w:pPr>
    <w:rPr>
      <w:rFonts w:ascii="Arial" w:eastAsia="Times New Roman" w:hAnsi="Arial" w:cs="Times New Roman"/>
      <w:bCs/>
      <w:szCs w:val="24"/>
    </w:rPr>
  </w:style>
  <w:style w:type="paragraph" w:customStyle="1" w:styleId="9D8CEB5316444CACA6F2B6A01A388846">
    <w:name w:val="9D8CEB5316444CACA6F2B6A01A388846"/>
    <w:rsid w:val="00DF4071"/>
    <w:pPr>
      <w:spacing w:before="60" w:after="60" w:line="240" w:lineRule="auto"/>
    </w:pPr>
    <w:rPr>
      <w:rFonts w:ascii="Arial" w:eastAsia="Times New Roman" w:hAnsi="Arial" w:cs="Times New Roman"/>
      <w:bCs/>
      <w:szCs w:val="24"/>
    </w:rPr>
  </w:style>
  <w:style w:type="paragraph" w:customStyle="1" w:styleId="6980B48575FB458DBC0E87D10339F54B">
    <w:name w:val="6980B48575FB458DBC0E87D10339F54B"/>
    <w:rsid w:val="00DF4071"/>
    <w:pPr>
      <w:spacing w:before="60" w:after="60" w:line="240" w:lineRule="auto"/>
    </w:pPr>
    <w:rPr>
      <w:rFonts w:ascii="Arial" w:eastAsia="Times New Roman" w:hAnsi="Arial" w:cs="Times New Roman"/>
      <w:bCs/>
      <w:szCs w:val="24"/>
    </w:rPr>
  </w:style>
  <w:style w:type="paragraph" w:customStyle="1" w:styleId="3C4429B07CE943BB846C0AF529DFB3BB">
    <w:name w:val="3C4429B07CE943BB846C0AF529DFB3BB"/>
    <w:rsid w:val="00DF4071"/>
    <w:pPr>
      <w:spacing w:before="60" w:after="60" w:line="240" w:lineRule="auto"/>
    </w:pPr>
    <w:rPr>
      <w:rFonts w:ascii="Arial" w:eastAsia="Times New Roman" w:hAnsi="Arial" w:cs="Times New Roman"/>
      <w:bCs/>
      <w:szCs w:val="24"/>
    </w:rPr>
  </w:style>
  <w:style w:type="paragraph" w:customStyle="1" w:styleId="05C0854184634B9687924A1802950B5E">
    <w:name w:val="05C0854184634B9687924A1802950B5E"/>
    <w:rsid w:val="00DF4071"/>
    <w:pPr>
      <w:spacing w:before="60" w:after="60" w:line="240" w:lineRule="auto"/>
    </w:pPr>
    <w:rPr>
      <w:rFonts w:ascii="Arial" w:eastAsia="Times New Roman" w:hAnsi="Arial" w:cs="Times New Roman"/>
      <w:bCs/>
      <w:szCs w:val="24"/>
    </w:rPr>
  </w:style>
  <w:style w:type="paragraph" w:customStyle="1" w:styleId="AC508AE6C2864806A4E35CAFEC37244C">
    <w:name w:val="AC508AE6C2864806A4E35CAFEC37244C"/>
    <w:rsid w:val="00DF4071"/>
    <w:pPr>
      <w:spacing w:before="60" w:after="60" w:line="240" w:lineRule="auto"/>
    </w:pPr>
    <w:rPr>
      <w:rFonts w:ascii="Arial" w:eastAsia="Times New Roman" w:hAnsi="Arial" w:cs="Times New Roman"/>
      <w:bCs/>
      <w:szCs w:val="24"/>
    </w:rPr>
  </w:style>
  <w:style w:type="paragraph" w:customStyle="1" w:styleId="9745BFEF649A471788B21C53DEC526B3">
    <w:name w:val="9745BFEF649A471788B21C53DEC526B3"/>
    <w:rsid w:val="00DF4071"/>
    <w:pPr>
      <w:spacing w:before="60" w:after="60" w:line="240" w:lineRule="auto"/>
    </w:pPr>
    <w:rPr>
      <w:rFonts w:ascii="Arial" w:eastAsia="Times New Roman" w:hAnsi="Arial" w:cs="Times New Roman"/>
      <w:bCs/>
      <w:szCs w:val="24"/>
    </w:rPr>
  </w:style>
  <w:style w:type="paragraph" w:customStyle="1" w:styleId="8B6A4E475990439BB262CC479B6FEA0F">
    <w:name w:val="8B6A4E475990439BB262CC479B6FEA0F"/>
    <w:rsid w:val="00DF4071"/>
    <w:pPr>
      <w:spacing w:before="60" w:after="60" w:line="240" w:lineRule="auto"/>
    </w:pPr>
    <w:rPr>
      <w:rFonts w:ascii="Arial" w:eastAsia="Times New Roman" w:hAnsi="Arial" w:cs="Times New Roman"/>
      <w:bCs/>
      <w:szCs w:val="24"/>
    </w:rPr>
  </w:style>
  <w:style w:type="paragraph" w:customStyle="1" w:styleId="E8322A18940F465CB23B908D70BC328B">
    <w:name w:val="E8322A18940F465CB23B908D70BC328B"/>
    <w:rsid w:val="00DF4071"/>
    <w:pPr>
      <w:spacing w:before="60" w:after="60" w:line="240" w:lineRule="auto"/>
    </w:pPr>
    <w:rPr>
      <w:rFonts w:ascii="Arial" w:eastAsia="Times New Roman" w:hAnsi="Arial" w:cs="Times New Roman"/>
      <w:bCs/>
      <w:szCs w:val="24"/>
    </w:rPr>
  </w:style>
  <w:style w:type="paragraph" w:customStyle="1" w:styleId="477BB1582F834099954B0714FA621A2B">
    <w:name w:val="477BB1582F834099954B0714FA621A2B"/>
    <w:rsid w:val="00DF4071"/>
    <w:pPr>
      <w:spacing w:before="60" w:after="60" w:line="240" w:lineRule="auto"/>
    </w:pPr>
    <w:rPr>
      <w:rFonts w:ascii="Arial" w:eastAsia="Times New Roman" w:hAnsi="Arial" w:cs="Times New Roman"/>
      <w:bCs/>
      <w:szCs w:val="24"/>
    </w:rPr>
  </w:style>
  <w:style w:type="paragraph" w:customStyle="1" w:styleId="6AFD636DFED74CAAA1BD4D89F9FF6DD4">
    <w:name w:val="6AFD636DFED74CAAA1BD4D89F9FF6DD4"/>
    <w:rsid w:val="00DF4071"/>
    <w:pPr>
      <w:spacing w:before="60" w:after="60" w:line="240" w:lineRule="auto"/>
    </w:pPr>
    <w:rPr>
      <w:rFonts w:ascii="Arial" w:eastAsia="Times New Roman" w:hAnsi="Arial" w:cs="Times New Roman"/>
      <w:bCs/>
      <w:szCs w:val="24"/>
    </w:rPr>
  </w:style>
  <w:style w:type="paragraph" w:customStyle="1" w:styleId="74449EC671724BFEAF97AC18C1886B1D">
    <w:name w:val="74449EC671724BFEAF97AC18C1886B1D"/>
    <w:rsid w:val="00DF4071"/>
    <w:pPr>
      <w:spacing w:before="60" w:after="60" w:line="240" w:lineRule="auto"/>
    </w:pPr>
    <w:rPr>
      <w:rFonts w:ascii="Arial" w:eastAsia="Times New Roman" w:hAnsi="Arial" w:cs="Times New Roman"/>
      <w:bCs/>
      <w:szCs w:val="24"/>
    </w:rPr>
  </w:style>
  <w:style w:type="paragraph" w:customStyle="1" w:styleId="C573E09AE8DF4455965EF47CCF57556D">
    <w:name w:val="C573E09AE8DF4455965EF47CCF57556D"/>
    <w:rsid w:val="00DF4071"/>
    <w:pPr>
      <w:spacing w:before="60" w:after="60" w:line="240" w:lineRule="auto"/>
    </w:pPr>
    <w:rPr>
      <w:rFonts w:ascii="Arial" w:eastAsia="Times New Roman" w:hAnsi="Arial" w:cs="Times New Roman"/>
      <w:bCs/>
      <w:szCs w:val="24"/>
    </w:rPr>
  </w:style>
  <w:style w:type="paragraph" w:customStyle="1" w:styleId="7E044A58DC4D487E828886001CE04651">
    <w:name w:val="7E044A58DC4D487E828886001CE04651"/>
    <w:rsid w:val="00DF4071"/>
    <w:pPr>
      <w:spacing w:before="60" w:after="60" w:line="240" w:lineRule="auto"/>
    </w:pPr>
    <w:rPr>
      <w:rFonts w:ascii="Arial" w:eastAsia="Times New Roman" w:hAnsi="Arial" w:cs="Times New Roman"/>
      <w:bCs/>
      <w:szCs w:val="24"/>
    </w:rPr>
  </w:style>
  <w:style w:type="paragraph" w:customStyle="1" w:styleId="872DE14EC053494BB8512E7121BF5908">
    <w:name w:val="872DE14EC053494BB8512E7121BF5908"/>
    <w:rsid w:val="00DF4071"/>
    <w:pPr>
      <w:spacing w:before="60" w:after="60" w:line="240" w:lineRule="auto"/>
    </w:pPr>
    <w:rPr>
      <w:rFonts w:ascii="Arial" w:eastAsia="Times New Roman" w:hAnsi="Arial" w:cs="Times New Roman"/>
      <w:bCs/>
      <w:szCs w:val="24"/>
    </w:rPr>
  </w:style>
  <w:style w:type="paragraph" w:customStyle="1" w:styleId="3C1FC938C42348159B21A8C3A01418D2">
    <w:name w:val="3C1FC938C42348159B21A8C3A01418D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AE9D78D7D6B47C0870776A1EF539E80">
    <w:name w:val="CAE9D78D7D6B47C0870776A1EF539E8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D249D4ADA404CF2B44D3FD703BE2BAD">
    <w:name w:val="DD249D4ADA404CF2B44D3FD703BE2BA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0A7AEB1C564372BCCB3AE5B902031E">
    <w:name w:val="4D0A7AEB1C564372BCCB3AE5B902031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CF160C32AD5444A90A252CC2EA6D09B">
    <w:name w:val="9CF160C32AD5444A90A252CC2EA6D09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3E127BB3BCC492486442FB1AD6D405D">
    <w:name w:val="33E127BB3BCC492486442FB1AD6D405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681877CADCA4FC68F5ECF37D6800920">
    <w:name w:val="1681877CADCA4FC68F5ECF37D680092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A781063E65B429EA9B75973E3E9C88F">
    <w:name w:val="CA781063E65B429EA9B75973E3E9C88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DBA6730AC554D11A7DD3DFF99902F81">
    <w:name w:val="EDBA6730AC554D11A7DD3DFF99902F8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8754A69120B4635BBAC50D61AF2C29C">
    <w:name w:val="A8754A69120B4635BBAC50D61AF2C29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6A181A44E9A44FF840F57BABC2CDF9C">
    <w:name w:val="86A181A44E9A44FF840F57BABC2CDF9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F5249CF09934B77B47134DD9AE5C0F5">
    <w:name w:val="9F5249CF09934B77B47134DD9AE5C0F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6FA8F31552C4C08BC80EC4A287E6C3E">
    <w:name w:val="26FA8F31552C4C08BC80EC4A287E6C3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38E73F9F2BD4C4EAAC1C221C7E5F768">
    <w:name w:val="338E73F9F2BD4C4EAAC1C221C7E5F76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3A94969814543ACA5C083927E1C8FC7">
    <w:name w:val="D3A94969814543ACA5C083927E1C8FC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6F1D600852F45108ACF9FAB7DE9296B">
    <w:name w:val="86F1D600852F45108ACF9FAB7DE9296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EF859D292C74CCDBFA0931C2B2202F7">
    <w:name w:val="0EF859D292C74CCDBFA0931C2B2202F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8365B7586F34502B5AE345C6009F71F">
    <w:name w:val="E8365B7586F34502B5AE345C6009F71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83AB9950F04493286C50A466E85AB56">
    <w:name w:val="083AB9950F04493286C50A466E85AB5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DE9B54D5975478A98004BDCE86E40DB">
    <w:name w:val="0DE9B54D5975478A98004BDCE86E40D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8DED9FFFD654303B5F93875F9E0A877">
    <w:name w:val="18DED9FFFD654303B5F93875F9E0A87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1A6577292194D87AA13C1A5056787E5">
    <w:name w:val="61A6577292194D87AA13C1A5056787E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68632D0C95D4F448259B76CCF292152">
    <w:name w:val="068632D0C95D4F448259B76CCF29215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4C118B098674DC59DAF474BEB179F06">
    <w:name w:val="E4C118B098674DC59DAF474BEB179F0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9B4A36ADC0241CA9022A0324A718E5A">
    <w:name w:val="99B4A36ADC0241CA9022A0324A718E5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C0C30C174824CB090C21442BADCE7FC">
    <w:name w:val="5C0C30C174824CB090C21442BADCE7F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1FAA07290347A28D3919529F6BA8AF">
    <w:name w:val="951FAA07290347A28D3919529F6BA8A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5C442B0AD9B458F905394275B1E90C2">
    <w:name w:val="55C442B0AD9B458F905394275B1E90C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1418BE8AEB43ADB1C5CA2B66966425">
    <w:name w:val="4D1418BE8AEB43ADB1C5CA2B6696642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A1DCCB8F78D45E89063060833DF311E">
    <w:name w:val="3A1DCCB8F78D45E89063060833DF311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CF99AA75E8441188A53B15629CD20E7">
    <w:name w:val="ACF99AA75E8441188A53B15629CD20E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C80398F309241A48835317F8D26A8DA">
    <w:name w:val="5C80398F309241A48835317F8D26A8D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DA4E956B7174F43A06BF2A4458B2640">
    <w:name w:val="2DA4E956B7174F43A06BF2A4458B264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8CCE0F9F1AB4E8F9600A008DDDE8AD4">
    <w:name w:val="08CCE0F9F1AB4E8F9600A008DDDE8AD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54D0E410ADE44BB846B8F2A8E3DF9F9">
    <w:name w:val="A54D0E410ADE44BB846B8F2A8E3DF9F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D1D90DF2DED4E57B4D087BFD76B5923">
    <w:name w:val="8D1D90DF2DED4E57B4D087BFD76B59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38AC1F9B6264FFD87C98A6F9F71F142">
    <w:name w:val="138AC1F9B6264FFD87C98A6F9F71F14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BAECE1D34E8410CB71927C7DDF182F9">
    <w:name w:val="8BAECE1D34E8410CB71927C7DDF182F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5D3C8464A014ACEBA4670A988166EA6">
    <w:name w:val="55D3C8464A014ACEBA4670A988166EA6"/>
    <w:rsid w:val="00DF4071"/>
    <w:pPr>
      <w:spacing w:before="60" w:after="60" w:line="240" w:lineRule="auto"/>
    </w:pPr>
    <w:rPr>
      <w:rFonts w:ascii="Arial" w:eastAsia="Times New Roman" w:hAnsi="Arial" w:cs="Times New Roman"/>
      <w:bCs/>
      <w:szCs w:val="24"/>
    </w:rPr>
  </w:style>
  <w:style w:type="paragraph" w:customStyle="1" w:styleId="4787F594C6574B27910CC7608247AD6C">
    <w:name w:val="4787F594C6574B27910CC7608247AD6C"/>
    <w:rsid w:val="00DF4071"/>
    <w:pPr>
      <w:spacing w:before="60" w:after="60" w:line="240" w:lineRule="auto"/>
    </w:pPr>
    <w:rPr>
      <w:rFonts w:ascii="Arial" w:eastAsia="Times New Roman" w:hAnsi="Arial" w:cs="Times New Roman"/>
      <w:bCs/>
      <w:szCs w:val="24"/>
    </w:rPr>
  </w:style>
  <w:style w:type="paragraph" w:customStyle="1" w:styleId="EBAE4632C58E4530877B604DA713AFCB">
    <w:name w:val="EBAE4632C58E4530877B604DA713AFCB"/>
    <w:rsid w:val="00DF4071"/>
    <w:pPr>
      <w:spacing w:before="60" w:after="60" w:line="240" w:lineRule="auto"/>
    </w:pPr>
    <w:rPr>
      <w:rFonts w:ascii="Arial" w:eastAsia="Times New Roman" w:hAnsi="Arial" w:cs="Times New Roman"/>
      <w:bCs/>
      <w:szCs w:val="24"/>
    </w:rPr>
  </w:style>
  <w:style w:type="paragraph" w:customStyle="1" w:styleId="7AB6CFC230374FDD84C44CE08A97B2C1">
    <w:name w:val="7AB6CFC230374FDD84C44CE08A97B2C1"/>
    <w:rsid w:val="00DF4071"/>
    <w:pPr>
      <w:spacing w:before="60" w:after="60" w:line="240" w:lineRule="auto"/>
    </w:pPr>
    <w:rPr>
      <w:rFonts w:ascii="Arial" w:eastAsia="Times New Roman" w:hAnsi="Arial" w:cs="Times New Roman"/>
      <w:bCs/>
      <w:szCs w:val="24"/>
    </w:rPr>
  </w:style>
  <w:style w:type="paragraph" w:customStyle="1" w:styleId="DAF8C30E22F94F208CEA60B0344D50CF">
    <w:name w:val="DAF8C30E22F94F208CEA60B0344D50CF"/>
    <w:rsid w:val="00DF4071"/>
    <w:pPr>
      <w:spacing w:before="60" w:after="60" w:line="240" w:lineRule="auto"/>
    </w:pPr>
    <w:rPr>
      <w:rFonts w:ascii="Arial" w:eastAsia="Times New Roman" w:hAnsi="Arial" w:cs="Times New Roman"/>
      <w:bCs/>
      <w:szCs w:val="24"/>
    </w:rPr>
  </w:style>
  <w:style w:type="paragraph" w:customStyle="1" w:styleId="77969F79FA924D36AECFE5A1954F8F3B">
    <w:name w:val="77969F79FA924D36AECFE5A1954F8F3B"/>
    <w:rsid w:val="00DF4071"/>
    <w:pPr>
      <w:spacing w:before="60" w:after="60" w:line="240" w:lineRule="auto"/>
    </w:pPr>
    <w:rPr>
      <w:rFonts w:ascii="Arial" w:eastAsia="Times New Roman" w:hAnsi="Arial" w:cs="Times New Roman"/>
      <w:bCs/>
      <w:szCs w:val="24"/>
    </w:rPr>
  </w:style>
  <w:style w:type="paragraph" w:customStyle="1" w:styleId="9DA1E69F070C4E39AF71D53D033D3269">
    <w:name w:val="9DA1E69F070C4E39AF71D53D033D3269"/>
    <w:rsid w:val="00DF4071"/>
    <w:pPr>
      <w:spacing w:before="60" w:after="60" w:line="240" w:lineRule="auto"/>
    </w:pPr>
    <w:rPr>
      <w:rFonts w:ascii="Arial" w:eastAsia="Times New Roman" w:hAnsi="Arial" w:cs="Times New Roman"/>
      <w:bCs/>
      <w:szCs w:val="24"/>
    </w:rPr>
  </w:style>
  <w:style w:type="paragraph" w:customStyle="1" w:styleId="1ACDC359AA194A71BAFAAE441316C934">
    <w:name w:val="1ACDC359AA194A71BAFAAE441316C934"/>
    <w:rsid w:val="00DF4071"/>
    <w:pPr>
      <w:spacing w:before="60" w:after="60" w:line="240" w:lineRule="auto"/>
    </w:pPr>
    <w:rPr>
      <w:rFonts w:ascii="Arial" w:eastAsia="Times New Roman" w:hAnsi="Arial" w:cs="Times New Roman"/>
      <w:bCs/>
      <w:szCs w:val="24"/>
    </w:rPr>
  </w:style>
  <w:style w:type="paragraph" w:customStyle="1" w:styleId="96DE92349E314BEEB6F8DC1BCB19AB44">
    <w:name w:val="96DE92349E314BEEB6F8DC1BCB19AB44"/>
    <w:rsid w:val="00DF4071"/>
    <w:pPr>
      <w:spacing w:before="60" w:after="60" w:line="240" w:lineRule="auto"/>
    </w:pPr>
    <w:rPr>
      <w:rFonts w:ascii="Arial" w:eastAsia="Times New Roman" w:hAnsi="Arial" w:cs="Times New Roman"/>
      <w:bCs/>
      <w:szCs w:val="24"/>
    </w:rPr>
  </w:style>
  <w:style w:type="paragraph" w:customStyle="1" w:styleId="87E493C04C034951AE0C9E1409FF19EA">
    <w:name w:val="87E493C04C034951AE0C9E1409FF19E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723D42D52F24110BF6B855F7B5EF6A4">
    <w:name w:val="3723D42D52F24110BF6B855F7B5EF6A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568D06C6795449A95ECCE4294B76A05">
    <w:name w:val="E568D06C6795449A95ECCE4294B76A0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5FC0CB15F2B4368ACF01215720928AE">
    <w:name w:val="85FC0CB15F2B4368ACF01215720928A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B049F36E6ED4ABBA97DF9556F836D44">
    <w:name w:val="CB049F36E6ED4ABBA97DF9556F836D4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32C2F8A7C2B42A484875B3850C79F61">
    <w:name w:val="232C2F8A7C2B42A484875B3850C79F6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DDE7F08A58445CA206E8AC8C514083">
    <w:name w:val="95DDE7F08A58445CA206E8AC8C51408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F264492A4E840629F5AD5B8E4CED730">
    <w:name w:val="BF264492A4E840629F5AD5B8E4CED73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98B493EC36B4B798A901574849BDD12">
    <w:name w:val="198B493EC36B4B798A901574849BDD1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C6AF762731349659A58B585E311B87C">
    <w:name w:val="5C6AF762731349659A58B585E311B87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659D8041FCC414A851BD3B1826B1240">
    <w:name w:val="1659D8041FCC414A851BD3B1826B124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1CD42217E3E4A7C91AF1E5EF8562D25">
    <w:name w:val="41CD42217E3E4A7C91AF1E5EF8562D2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0173DCA91F54B82A1F51AAEAFCE7FB3">
    <w:name w:val="60173DCA91F54B82A1F51AAEAFCE7FB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7CBBB8BFF274285B011A03DBF1D56DC">
    <w:name w:val="47CBBB8BFF274285B011A03DBF1D56D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CFECC5F6E95490FA3CD3D1E9A026B76">
    <w:name w:val="CCFECC5F6E95490FA3CD3D1E9A026B7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F6BF8C9DFA243F8B48B1CC8D83EDFCB">
    <w:name w:val="7F6BF8C9DFA243F8B48B1CC8D83EDFC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7D5E0A92DA4E1E87F75A55AA29D216">
    <w:name w:val="957D5E0A92DA4E1E87F75A55AA29D21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6A70189B0174919836D11E408912766">
    <w:name w:val="C6A70189B0174919836D11E40891276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4EB6442B32E477C96B2FBA75C65075F">
    <w:name w:val="A4EB6442B32E477C96B2FBA75C65075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04D05A526EC42B794E7E57202C9D89B">
    <w:name w:val="A04D05A526EC42B794E7E57202C9D89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7B9E591CD534F7EB4BDA693AD1EEB91">
    <w:name w:val="37B9E591CD534F7EB4BDA693AD1EEB9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2E3083A61954C3596CD544BAE998878">
    <w:name w:val="62E3083A61954C3596CD544BAE99887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E2FD324EA3448EDA0C1FA8B40F4E215">
    <w:name w:val="5E2FD324EA3448EDA0C1FA8B40F4E21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DC95AFBFDE34AD883F56C430E566D0F">
    <w:name w:val="0DC95AFBFDE34AD883F56C430E566D0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56BE660E38D43DBA7AE52E415A3083C">
    <w:name w:val="856BE660E38D43DBA7AE52E415A3083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AF4B95F1B774A019C3BB0A4721AD45B">
    <w:name w:val="1AF4B95F1B774A019C3BB0A4721AD45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05D0A499A974F7CA70A34D8C692156F">
    <w:name w:val="E05D0A499A974F7CA70A34D8C692156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466DB4D08AF46FFB5858F90D154EA0F">
    <w:name w:val="6466DB4D08AF46FFB5858F90D154EA0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A3F838CD67748419A84590AE1B79C12">
    <w:name w:val="CA3F838CD67748419A84590AE1B79C1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6464803CEB14686A175CA2E2628E545">
    <w:name w:val="86464803CEB14686A175CA2E2628E54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411F0AB55094462A5E4475021F5045B">
    <w:name w:val="1411F0AB55094462A5E4475021F5045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6965552B7924FEA8F75E96AA5A63B75">
    <w:name w:val="06965552B7924FEA8F75E96AA5A63B7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F42B5C20BFA4C6985B303E5E6B68EC4">
    <w:name w:val="BF42B5C20BFA4C6985B303E5E6B68EC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53BE5A0F8984E19A9751025EE4F16CB">
    <w:name w:val="553BE5A0F8984E19A9751025EE4F16C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445BBDF1E25481F89D4E7708D3E5A35">
    <w:name w:val="C445BBDF1E25481F89D4E7708D3E5A3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D8AAA89E70547F8A35B30A27A46A31F">
    <w:name w:val="CD8AAA89E70547F8A35B30A27A46A31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CC8FA51065745BD8E00831057CB19D3">
    <w:name w:val="1CC8FA51065745BD8E00831057CB19D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92A37C3E98A4177BAA4B0FE0BDB0EE1">
    <w:name w:val="292A37C3E98A4177BAA4B0FE0BDB0EE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1D85FE66B4E4CE9B106111FF070723B">
    <w:name w:val="51D85FE66B4E4CE9B106111FF070723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C576E7DEB75431984A181AA3BE5ED8C">
    <w:name w:val="BC576E7DEB75431984A181AA3BE5ED8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5038EB1FE7345B3A559A926A1E4E3DB">
    <w:name w:val="55038EB1FE7345B3A559A926A1E4E3D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C978610A3654F8FAE6BD995B89D49B0">
    <w:name w:val="EC978610A3654F8FAE6BD995B89D49B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1911B93FCA84033B94E0A521AB96E93">
    <w:name w:val="71911B93FCA84033B94E0A521AB96E93"/>
    <w:rsid w:val="00DF4071"/>
    <w:pPr>
      <w:spacing w:before="60" w:after="60" w:line="240" w:lineRule="auto"/>
    </w:pPr>
    <w:rPr>
      <w:rFonts w:ascii="Arial" w:eastAsia="Times New Roman" w:hAnsi="Arial" w:cs="Times New Roman"/>
      <w:bCs/>
      <w:szCs w:val="24"/>
    </w:rPr>
  </w:style>
  <w:style w:type="paragraph" w:customStyle="1" w:styleId="433A72970AE740B79383DBE2FD177BC0">
    <w:name w:val="433A72970AE740B79383DBE2FD177BC0"/>
    <w:rsid w:val="00DF4071"/>
    <w:pPr>
      <w:spacing w:before="60" w:after="60" w:line="240" w:lineRule="auto"/>
    </w:pPr>
    <w:rPr>
      <w:rFonts w:ascii="Arial" w:eastAsia="Times New Roman" w:hAnsi="Arial" w:cs="Times New Roman"/>
      <w:bCs/>
      <w:szCs w:val="24"/>
    </w:rPr>
  </w:style>
  <w:style w:type="paragraph" w:customStyle="1" w:styleId="18AF100D7D474304B293697B7C332ED1">
    <w:name w:val="18AF100D7D474304B293697B7C332ED1"/>
    <w:rsid w:val="00DF4071"/>
    <w:pPr>
      <w:spacing w:before="60" w:after="60" w:line="240" w:lineRule="auto"/>
    </w:pPr>
    <w:rPr>
      <w:rFonts w:ascii="Arial" w:eastAsia="Times New Roman" w:hAnsi="Arial" w:cs="Times New Roman"/>
      <w:bCs/>
      <w:szCs w:val="24"/>
    </w:rPr>
  </w:style>
  <w:style w:type="paragraph" w:customStyle="1" w:styleId="53B3C7310D0543D5BB3230B2440F27C1">
    <w:name w:val="53B3C7310D0543D5BB3230B2440F27C1"/>
    <w:rsid w:val="00DF4071"/>
    <w:pPr>
      <w:spacing w:before="60" w:after="60" w:line="240" w:lineRule="auto"/>
    </w:pPr>
    <w:rPr>
      <w:rFonts w:ascii="Arial" w:eastAsia="Times New Roman" w:hAnsi="Arial" w:cs="Times New Roman"/>
      <w:bCs/>
      <w:szCs w:val="24"/>
    </w:rPr>
  </w:style>
  <w:style w:type="paragraph" w:customStyle="1" w:styleId="96BE0C807857416FBB8478E83664D956">
    <w:name w:val="96BE0C807857416FBB8478E83664D956"/>
    <w:rsid w:val="00DF4071"/>
    <w:pPr>
      <w:spacing w:before="60" w:after="60" w:line="240" w:lineRule="auto"/>
    </w:pPr>
    <w:rPr>
      <w:rFonts w:ascii="Arial" w:eastAsia="Times New Roman" w:hAnsi="Arial" w:cs="Times New Roman"/>
      <w:bCs/>
      <w:szCs w:val="24"/>
    </w:rPr>
  </w:style>
  <w:style w:type="paragraph" w:customStyle="1" w:styleId="D70345B2E2854314B20F3CF7078F4529">
    <w:name w:val="D70345B2E2854314B20F3CF7078F4529"/>
    <w:rsid w:val="00DF4071"/>
    <w:pPr>
      <w:spacing w:before="60" w:after="60" w:line="240" w:lineRule="auto"/>
    </w:pPr>
    <w:rPr>
      <w:rFonts w:ascii="Arial" w:eastAsia="Times New Roman" w:hAnsi="Arial" w:cs="Times New Roman"/>
      <w:bCs/>
      <w:szCs w:val="24"/>
    </w:rPr>
  </w:style>
  <w:style w:type="paragraph" w:customStyle="1" w:styleId="4D88190FF6924D7B877B32C78C8B4E5A">
    <w:name w:val="4D88190FF6924D7B877B32C78C8B4E5A"/>
    <w:rsid w:val="00DF4071"/>
    <w:pPr>
      <w:spacing w:before="60" w:after="60" w:line="240" w:lineRule="auto"/>
    </w:pPr>
    <w:rPr>
      <w:rFonts w:ascii="Arial" w:eastAsia="Times New Roman" w:hAnsi="Arial" w:cs="Times New Roman"/>
      <w:bCs/>
      <w:szCs w:val="24"/>
    </w:rPr>
  </w:style>
  <w:style w:type="paragraph" w:customStyle="1" w:styleId="D5392D04075D4967B498BF8923099504">
    <w:name w:val="D5392D04075D4967B498BF8923099504"/>
    <w:rsid w:val="00DF4071"/>
    <w:pPr>
      <w:spacing w:before="60" w:after="60" w:line="240" w:lineRule="auto"/>
    </w:pPr>
    <w:rPr>
      <w:rFonts w:ascii="Arial" w:eastAsia="Times New Roman" w:hAnsi="Arial" w:cs="Times New Roman"/>
      <w:bCs/>
      <w:szCs w:val="24"/>
    </w:rPr>
  </w:style>
  <w:style w:type="paragraph" w:customStyle="1" w:styleId="57F0EC76988E4208AB9804056728892C">
    <w:name w:val="57F0EC76988E4208AB9804056728892C"/>
    <w:rsid w:val="00DF4071"/>
    <w:pPr>
      <w:spacing w:before="60" w:after="60" w:line="240" w:lineRule="auto"/>
    </w:pPr>
    <w:rPr>
      <w:rFonts w:ascii="Arial" w:eastAsia="Times New Roman" w:hAnsi="Arial" w:cs="Times New Roman"/>
      <w:bCs/>
      <w:szCs w:val="24"/>
    </w:rPr>
  </w:style>
  <w:style w:type="paragraph" w:customStyle="1" w:styleId="DA634B77FF154489A9BFFC717435F575">
    <w:name w:val="DA634B77FF154489A9BFFC717435F575"/>
    <w:rsid w:val="00DF4071"/>
    <w:pPr>
      <w:spacing w:before="60" w:after="60" w:line="240" w:lineRule="auto"/>
    </w:pPr>
    <w:rPr>
      <w:rFonts w:ascii="Arial" w:eastAsia="Times New Roman" w:hAnsi="Arial" w:cs="Times New Roman"/>
      <w:bCs/>
      <w:szCs w:val="24"/>
    </w:rPr>
  </w:style>
  <w:style w:type="paragraph" w:customStyle="1" w:styleId="6EFE00B91409410BB6BB2F7640B430A5">
    <w:name w:val="6EFE00B91409410BB6BB2F7640B430A5"/>
    <w:rsid w:val="00DF4071"/>
    <w:pPr>
      <w:spacing w:before="60" w:after="60" w:line="240" w:lineRule="auto"/>
    </w:pPr>
    <w:rPr>
      <w:rFonts w:ascii="Arial" w:eastAsia="Times New Roman" w:hAnsi="Arial" w:cs="Times New Roman"/>
      <w:bCs/>
      <w:szCs w:val="24"/>
    </w:rPr>
  </w:style>
  <w:style w:type="paragraph" w:customStyle="1" w:styleId="CDB378C633E647C78413B07FA62959CE">
    <w:name w:val="CDB378C633E647C78413B07FA62959CE"/>
    <w:rsid w:val="00DF4071"/>
    <w:pPr>
      <w:spacing w:before="60" w:after="60" w:line="240" w:lineRule="auto"/>
    </w:pPr>
    <w:rPr>
      <w:rFonts w:ascii="Arial" w:eastAsia="Times New Roman" w:hAnsi="Arial" w:cs="Times New Roman"/>
      <w:bCs/>
      <w:szCs w:val="24"/>
    </w:rPr>
  </w:style>
  <w:style w:type="paragraph" w:customStyle="1" w:styleId="E53F9DB78EFE463085D868195BBDE6A2">
    <w:name w:val="E53F9DB78EFE463085D868195BBDE6A2"/>
    <w:rsid w:val="00DF4071"/>
    <w:pPr>
      <w:spacing w:before="60" w:after="60" w:line="240" w:lineRule="auto"/>
    </w:pPr>
    <w:rPr>
      <w:rFonts w:ascii="Arial" w:eastAsia="Times New Roman" w:hAnsi="Arial" w:cs="Times New Roman"/>
      <w:bCs/>
      <w:szCs w:val="24"/>
    </w:rPr>
  </w:style>
  <w:style w:type="paragraph" w:customStyle="1" w:styleId="3AFA5FBB49994BDFAE9C241B8F86A188">
    <w:name w:val="3AFA5FBB49994BDFAE9C241B8F86A188"/>
    <w:rsid w:val="00DF4071"/>
    <w:pPr>
      <w:spacing w:before="60" w:after="60" w:line="240" w:lineRule="auto"/>
    </w:pPr>
    <w:rPr>
      <w:rFonts w:ascii="Arial" w:eastAsia="Times New Roman" w:hAnsi="Arial" w:cs="Times New Roman"/>
      <w:bCs/>
      <w:szCs w:val="24"/>
    </w:rPr>
  </w:style>
  <w:style w:type="paragraph" w:customStyle="1" w:styleId="EE1EC08C647E498292BDEC31624619E4">
    <w:name w:val="EE1EC08C647E498292BDEC31624619E4"/>
    <w:rsid w:val="00DF4071"/>
    <w:pPr>
      <w:spacing w:before="60" w:after="60" w:line="240" w:lineRule="auto"/>
    </w:pPr>
    <w:rPr>
      <w:rFonts w:ascii="Arial" w:eastAsia="Times New Roman" w:hAnsi="Arial" w:cs="Times New Roman"/>
      <w:bCs/>
      <w:szCs w:val="24"/>
    </w:rPr>
  </w:style>
  <w:style w:type="paragraph" w:customStyle="1" w:styleId="9B8337A6BD6D40DDB8E8A912D3FA11D7">
    <w:name w:val="9B8337A6BD6D40DDB8E8A912D3FA11D7"/>
    <w:rsid w:val="00DF4071"/>
    <w:pPr>
      <w:spacing w:before="60" w:after="60" w:line="240" w:lineRule="auto"/>
    </w:pPr>
    <w:rPr>
      <w:rFonts w:ascii="Arial" w:eastAsia="Times New Roman" w:hAnsi="Arial" w:cs="Times New Roman"/>
      <w:bCs/>
      <w:szCs w:val="24"/>
    </w:rPr>
  </w:style>
  <w:style w:type="paragraph" w:customStyle="1" w:styleId="1530A4CD73F047BF9E13945868E82CE4">
    <w:name w:val="1530A4CD73F047BF9E13945868E82CE4"/>
    <w:rsid w:val="00DF4071"/>
    <w:pPr>
      <w:spacing w:before="60" w:after="60" w:line="240" w:lineRule="auto"/>
    </w:pPr>
    <w:rPr>
      <w:rFonts w:ascii="Arial" w:eastAsia="Times New Roman" w:hAnsi="Arial" w:cs="Times New Roman"/>
      <w:bCs/>
      <w:szCs w:val="24"/>
    </w:rPr>
  </w:style>
  <w:style w:type="paragraph" w:customStyle="1" w:styleId="60064776297E499FB90E938828EC5A6C">
    <w:name w:val="60064776297E499FB90E938828EC5A6C"/>
    <w:rsid w:val="00DF4071"/>
    <w:pPr>
      <w:spacing w:before="60" w:after="60" w:line="240" w:lineRule="auto"/>
    </w:pPr>
    <w:rPr>
      <w:rFonts w:ascii="Arial" w:eastAsia="Times New Roman" w:hAnsi="Arial" w:cs="Times New Roman"/>
      <w:bCs/>
      <w:szCs w:val="24"/>
    </w:rPr>
  </w:style>
  <w:style w:type="paragraph" w:customStyle="1" w:styleId="B8BBEA53645148B89F30AAC7FA6434D2">
    <w:name w:val="B8BBEA53645148B89F30AAC7FA6434D2"/>
    <w:rsid w:val="00DF4071"/>
    <w:pPr>
      <w:spacing w:before="60" w:after="60" w:line="240" w:lineRule="auto"/>
    </w:pPr>
    <w:rPr>
      <w:rFonts w:ascii="Arial" w:eastAsia="Times New Roman" w:hAnsi="Arial" w:cs="Times New Roman"/>
      <w:bCs/>
      <w:szCs w:val="24"/>
    </w:rPr>
  </w:style>
  <w:style w:type="paragraph" w:customStyle="1" w:styleId="0D65DAD389C34C4FBB8F4E6D0E5B152F">
    <w:name w:val="0D65DAD389C34C4FBB8F4E6D0E5B152F"/>
    <w:rsid w:val="00DF4071"/>
    <w:pPr>
      <w:spacing w:before="60" w:after="60" w:line="240" w:lineRule="auto"/>
    </w:pPr>
    <w:rPr>
      <w:rFonts w:ascii="Arial" w:eastAsia="Times New Roman" w:hAnsi="Arial" w:cs="Times New Roman"/>
      <w:bCs/>
      <w:szCs w:val="24"/>
    </w:rPr>
  </w:style>
  <w:style w:type="paragraph" w:customStyle="1" w:styleId="2F8141DFEA684EF6A6D66EEABB743EF3">
    <w:name w:val="2F8141DFEA684EF6A6D66EEABB743EF3"/>
    <w:rsid w:val="00DF4071"/>
    <w:pPr>
      <w:spacing w:before="60" w:after="60" w:line="240" w:lineRule="auto"/>
    </w:pPr>
    <w:rPr>
      <w:rFonts w:ascii="Arial" w:eastAsia="Times New Roman" w:hAnsi="Arial" w:cs="Times New Roman"/>
      <w:bCs/>
      <w:szCs w:val="24"/>
    </w:rPr>
  </w:style>
  <w:style w:type="paragraph" w:customStyle="1" w:styleId="A4320B5303AB47ECB436A7003853C5EF">
    <w:name w:val="A4320B5303AB47ECB436A7003853C5EF"/>
    <w:rsid w:val="00DF4071"/>
    <w:pPr>
      <w:spacing w:before="60" w:after="60" w:line="240" w:lineRule="auto"/>
    </w:pPr>
    <w:rPr>
      <w:rFonts w:ascii="Arial" w:eastAsia="Times New Roman" w:hAnsi="Arial" w:cs="Times New Roman"/>
      <w:bCs/>
      <w:szCs w:val="24"/>
    </w:rPr>
  </w:style>
  <w:style w:type="paragraph" w:customStyle="1" w:styleId="59FA66195BA84FD4AD4E9503A5E3586E">
    <w:name w:val="59FA66195BA84FD4AD4E9503A5E3586E"/>
    <w:rsid w:val="00DF4071"/>
    <w:pPr>
      <w:spacing w:before="60" w:after="60" w:line="240" w:lineRule="auto"/>
    </w:pPr>
    <w:rPr>
      <w:rFonts w:ascii="Arial" w:eastAsia="Times New Roman" w:hAnsi="Arial" w:cs="Times New Roman"/>
      <w:bCs/>
      <w:szCs w:val="24"/>
    </w:rPr>
  </w:style>
  <w:style w:type="paragraph" w:customStyle="1" w:styleId="ACC6A0210DCF47689296D6CFE90FA716">
    <w:name w:val="ACC6A0210DCF47689296D6CFE90FA716"/>
    <w:rsid w:val="00DF4071"/>
    <w:pPr>
      <w:spacing w:before="60" w:after="60" w:line="240" w:lineRule="auto"/>
    </w:pPr>
    <w:rPr>
      <w:rFonts w:ascii="Arial" w:eastAsia="Times New Roman" w:hAnsi="Arial" w:cs="Times New Roman"/>
      <w:bCs/>
      <w:szCs w:val="24"/>
    </w:rPr>
  </w:style>
  <w:style w:type="paragraph" w:customStyle="1" w:styleId="AB61F3C94A214F9D9E6BF0CD9A9824F0">
    <w:name w:val="AB61F3C94A214F9D9E6BF0CD9A9824F0"/>
    <w:rsid w:val="00DF4071"/>
    <w:pPr>
      <w:spacing w:before="60" w:after="60" w:line="240" w:lineRule="auto"/>
    </w:pPr>
    <w:rPr>
      <w:rFonts w:ascii="Arial" w:eastAsia="Times New Roman" w:hAnsi="Arial" w:cs="Times New Roman"/>
      <w:bCs/>
      <w:szCs w:val="24"/>
    </w:rPr>
  </w:style>
  <w:style w:type="paragraph" w:customStyle="1" w:styleId="41428E5F4C2D4130B1D23AF5DBE908F6">
    <w:name w:val="41428E5F4C2D4130B1D23AF5DBE908F6"/>
    <w:rsid w:val="00DF4071"/>
    <w:pPr>
      <w:spacing w:before="60" w:after="60" w:line="240" w:lineRule="auto"/>
    </w:pPr>
    <w:rPr>
      <w:rFonts w:ascii="Arial" w:eastAsia="Times New Roman" w:hAnsi="Arial" w:cs="Times New Roman"/>
      <w:bCs/>
      <w:szCs w:val="24"/>
    </w:rPr>
  </w:style>
  <w:style w:type="paragraph" w:customStyle="1" w:styleId="5EBA1373C38342DC846AC1C7268E984B">
    <w:name w:val="5EBA1373C38342DC846AC1C7268E984B"/>
    <w:rsid w:val="00DF4071"/>
    <w:pPr>
      <w:spacing w:before="60" w:after="60" w:line="240" w:lineRule="auto"/>
    </w:pPr>
    <w:rPr>
      <w:rFonts w:ascii="Arial" w:eastAsia="Times New Roman" w:hAnsi="Arial" w:cs="Times New Roman"/>
      <w:bCs/>
      <w:szCs w:val="24"/>
    </w:rPr>
  </w:style>
  <w:style w:type="paragraph" w:customStyle="1" w:styleId="3C3AA7B7F44B44C396753E5D61C14CF0">
    <w:name w:val="3C3AA7B7F44B44C396753E5D61C14CF0"/>
    <w:rsid w:val="00DF4071"/>
    <w:pPr>
      <w:spacing w:before="60" w:after="60" w:line="240" w:lineRule="auto"/>
    </w:pPr>
    <w:rPr>
      <w:rFonts w:ascii="Arial" w:eastAsia="Times New Roman" w:hAnsi="Arial" w:cs="Times New Roman"/>
      <w:bCs/>
      <w:szCs w:val="24"/>
    </w:rPr>
  </w:style>
  <w:style w:type="paragraph" w:customStyle="1" w:styleId="A13CF0B3884C47698D05D3A469C91500">
    <w:name w:val="A13CF0B3884C47698D05D3A469C91500"/>
    <w:rsid w:val="00DF4071"/>
    <w:pPr>
      <w:spacing w:before="60" w:after="60" w:line="240" w:lineRule="auto"/>
    </w:pPr>
    <w:rPr>
      <w:rFonts w:ascii="Arial" w:eastAsia="Times New Roman" w:hAnsi="Arial" w:cs="Times New Roman"/>
      <w:bCs/>
      <w:szCs w:val="24"/>
    </w:rPr>
  </w:style>
  <w:style w:type="paragraph" w:customStyle="1" w:styleId="46F1BEB42ED046AD9BF0DCAE41F896A9">
    <w:name w:val="46F1BEB42ED046AD9BF0DCAE41F896A9"/>
    <w:rsid w:val="00DF4071"/>
    <w:pPr>
      <w:spacing w:before="60" w:after="60" w:line="240" w:lineRule="auto"/>
    </w:pPr>
    <w:rPr>
      <w:rFonts w:ascii="Arial" w:eastAsia="Times New Roman" w:hAnsi="Arial" w:cs="Times New Roman"/>
      <w:bCs/>
      <w:szCs w:val="24"/>
    </w:rPr>
  </w:style>
  <w:style w:type="paragraph" w:customStyle="1" w:styleId="EC641420AA3F420180D0F2B792A0ED56">
    <w:name w:val="EC641420AA3F420180D0F2B792A0ED56"/>
    <w:rsid w:val="00DF4071"/>
    <w:pPr>
      <w:spacing w:before="60" w:after="60" w:line="240" w:lineRule="auto"/>
    </w:pPr>
    <w:rPr>
      <w:rFonts w:ascii="Arial" w:eastAsia="Times New Roman" w:hAnsi="Arial" w:cs="Times New Roman"/>
      <w:bCs/>
      <w:szCs w:val="24"/>
    </w:rPr>
  </w:style>
  <w:style w:type="paragraph" w:customStyle="1" w:styleId="AB9F275E1FEA42C7961DCFDEB6D56A14">
    <w:name w:val="AB9F275E1FEA42C7961DCFDEB6D56A14"/>
    <w:rsid w:val="00DF4071"/>
    <w:pPr>
      <w:spacing w:before="60" w:after="60" w:line="240" w:lineRule="auto"/>
    </w:pPr>
    <w:rPr>
      <w:rFonts w:ascii="Arial" w:eastAsia="Times New Roman" w:hAnsi="Arial" w:cs="Times New Roman"/>
      <w:bCs/>
      <w:szCs w:val="24"/>
    </w:rPr>
  </w:style>
  <w:style w:type="paragraph" w:customStyle="1" w:styleId="7C6CBEEAF0FF4FB2B09F4B3F631BDDDC">
    <w:name w:val="7C6CBEEAF0FF4FB2B09F4B3F631BDDDC"/>
    <w:rsid w:val="00DF4071"/>
    <w:pPr>
      <w:spacing w:before="60" w:after="60" w:line="240" w:lineRule="auto"/>
    </w:pPr>
    <w:rPr>
      <w:rFonts w:ascii="Arial" w:eastAsia="Times New Roman" w:hAnsi="Arial" w:cs="Times New Roman"/>
      <w:bCs/>
      <w:szCs w:val="24"/>
    </w:rPr>
  </w:style>
  <w:style w:type="paragraph" w:customStyle="1" w:styleId="3EE6E3AA92B04825A368AAC34A322B43">
    <w:name w:val="3EE6E3AA92B04825A368AAC34A322B43"/>
    <w:rsid w:val="00DF4071"/>
    <w:pPr>
      <w:spacing w:before="60" w:after="60" w:line="240" w:lineRule="auto"/>
    </w:pPr>
    <w:rPr>
      <w:rFonts w:ascii="Arial" w:eastAsia="Times New Roman" w:hAnsi="Arial" w:cs="Times New Roman"/>
      <w:bCs/>
      <w:szCs w:val="24"/>
    </w:rPr>
  </w:style>
  <w:style w:type="paragraph" w:customStyle="1" w:styleId="60705D4EDC2B4F4FB20FC47433F1B00B">
    <w:name w:val="60705D4EDC2B4F4FB20FC47433F1B00B"/>
    <w:rsid w:val="00DF4071"/>
    <w:pPr>
      <w:spacing w:before="60" w:after="60" w:line="240" w:lineRule="auto"/>
    </w:pPr>
    <w:rPr>
      <w:rFonts w:ascii="Arial" w:eastAsia="Times New Roman" w:hAnsi="Arial" w:cs="Times New Roman"/>
      <w:bCs/>
      <w:szCs w:val="24"/>
    </w:rPr>
  </w:style>
  <w:style w:type="paragraph" w:customStyle="1" w:styleId="462B5119AE9348D6AAB4B3A4B663516C">
    <w:name w:val="462B5119AE9348D6AAB4B3A4B663516C"/>
    <w:rsid w:val="00DF4071"/>
    <w:pPr>
      <w:spacing w:before="60" w:after="60" w:line="240" w:lineRule="auto"/>
    </w:pPr>
    <w:rPr>
      <w:rFonts w:ascii="Arial" w:eastAsia="Times New Roman" w:hAnsi="Arial" w:cs="Times New Roman"/>
      <w:bCs/>
      <w:szCs w:val="24"/>
    </w:rPr>
  </w:style>
  <w:style w:type="paragraph" w:customStyle="1" w:styleId="D7E780A6BDCD4B1BA2D22A6D9256A8AE">
    <w:name w:val="D7E780A6BDCD4B1BA2D22A6D9256A8AE"/>
    <w:rsid w:val="00DF4071"/>
    <w:pPr>
      <w:spacing w:before="60" w:after="60" w:line="240" w:lineRule="auto"/>
    </w:pPr>
    <w:rPr>
      <w:rFonts w:ascii="Arial" w:eastAsia="Times New Roman" w:hAnsi="Arial" w:cs="Times New Roman"/>
      <w:bCs/>
      <w:szCs w:val="24"/>
    </w:rPr>
  </w:style>
  <w:style w:type="paragraph" w:customStyle="1" w:styleId="CD175317B4304810BBD275B9DF4A27FC">
    <w:name w:val="CD175317B4304810BBD275B9DF4A27FC"/>
    <w:rsid w:val="00DF4071"/>
    <w:pPr>
      <w:spacing w:before="60" w:after="60" w:line="240" w:lineRule="auto"/>
    </w:pPr>
    <w:rPr>
      <w:rFonts w:ascii="Arial" w:eastAsia="Times New Roman" w:hAnsi="Arial" w:cs="Times New Roman"/>
      <w:bCs/>
      <w:szCs w:val="24"/>
    </w:rPr>
  </w:style>
  <w:style w:type="paragraph" w:customStyle="1" w:styleId="6ADE19399E36493385F491F7E4ECD4EA">
    <w:name w:val="6ADE19399E36493385F491F7E4ECD4EA"/>
    <w:rsid w:val="00DF4071"/>
    <w:pPr>
      <w:spacing w:before="60" w:after="60" w:line="240" w:lineRule="auto"/>
    </w:pPr>
    <w:rPr>
      <w:rFonts w:ascii="Arial" w:eastAsia="Times New Roman" w:hAnsi="Arial" w:cs="Times New Roman"/>
      <w:bCs/>
      <w:szCs w:val="24"/>
    </w:rPr>
  </w:style>
  <w:style w:type="paragraph" w:customStyle="1" w:styleId="5DBAE978A47848B78A28BDCCEAEE813B">
    <w:name w:val="5DBAE978A47848B78A28BDCCEAEE813B"/>
    <w:rsid w:val="00DF4071"/>
    <w:pPr>
      <w:spacing w:before="60" w:after="60" w:line="240" w:lineRule="auto"/>
    </w:pPr>
    <w:rPr>
      <w:rFonts w:ascii="Arial" w:eastAsia="Times New Roman" w:hAnsi="Arial" w:cs="Times New Roman"/>
      <w:bCs/>
      <w:szCs w:val="24"/>
    </w:rPr>
  </w:style>
  <w:style w:type="paragraph" w:customStyle="1" w:styleId="8CC49DE99F02404683240BD0E57A6A27">
    <w:name w:val="8CC49DE99F02404683240BD0E57A6A27"/>
    <w:rsid w:val="00DF4071"/>
    <w:pPr>
      <w:spacing w:before="60" w:after="60" w:line="240" w:lineRule="auto"/>
    </w:pPr>
    <w:rPr>
      <w:rFonts w:ascii="Arial" w:eastAsia="Times New Roman" w:hAnsi="Arial" w:cs="Times New Roman"/>
      <w:bCs/>
      <w:szCs w:val="24"/>
    </w:rPr>
  </w:style>
  <w:style w:type="paragraph" w:customStyle="1" w:styleId="6382CEB5E9B94D99B5EBF1710AC4133F">
    <w:name w:val="6382CEB5E9B94D99B5EBF1710AC4133F"/>
    <w:rsid w:val="00DF4071"/>
    <w:pPr>
      <w:spacing w:before="60" w:after="60" w:line="240" w:lineRule="auto"/>
    </w:pPr>
    <w:rPr>
      <w:rFonts w:ascii="Arial" w:eastAsia="Times New Roman" w:hAnsi="Arial" w:cs="Times New Roman"/>
      <w:bCs/>
      <w:szCs w:val="24"/>
    </w:rPr>
  </w:style>
  <w:style w:type="paragraph" w:customStyle="1" w:styleId="AC07ACEE8BCF42218D1FFA6EB820D87E">
    <w:name w:val="AC07ACEE8BCF42218D1FFA6EB820D87E"/>
    <w:rsid w:val="00DF4071"/>
    <w:pPr>
      <w:spacing w:before="60" w:after="60" w:line="240" w:lineRule="auto"/>
    </w:pPr>
    <w:rPr>
      <w:rFonts w:ascii="Arial" w:eastAsia="Times New Roman" w:hAnsi="Arial" w:cs="Times New Roman"/>
      <w:bCs/>
      <w:szCs w:val="24"/>
    </w:rPr>
  </w:style>
  <w:style w:type="paragraph" w:customStyle="1" w:styleId="B528710270604240BFBD74C0F668B335">
    <w:name w:val="B528710270604240BFBD74C0F668B335"/>
    <w:rsid w:val="00DF4071"/>
    <w:pPr>
      <w:spacing w:before="60" w:after="60" w:line="240" w:lineRule="auto"/>
    </w:pPr>
    <w:rPr>
      <w:rFonts w:ascii="Arial" w:eastAsia="Times New Roman" w:hAnsi="Arial" w:cs="Times New Roman"/>
      <w:bCs/>
      <w:szCs w:val="24"/>
    </w:rPr>
  </w:style>
  <w:style w:type="paragraph" w:customStyle="1" w:styleId="DAE2680161444AC690622DF73B66432F">
    <w:name w:val="DAE2680161444AC690622DF73B66432F"/>
    <w:rsid w:val="00DF4071"/>
    <w:pPr>
      <w:spacing w:before="60" w:after="60" w:line="240" w:lineRule="auto"/>
    </w:pPr>
    <w:rPr>
      <w:rFonts w:ascii="Arial" w:eastAsia="Times New Roman" w:hAnsi="Arial" w:cs="Times New Roman"/>
      <w:bCs/>
      <w:szCs w:val="24"/>
    </w:rPr>
  </w:style>
  <w:style w:type="paragraph" w:customStyle="1" w:styleId="07705ED77EB64E0989E3F40A5DD6BFD3">
    <w:name w:val="07705ED77EB64E0989E3F40A5DD6BFD3"/>
    <w:rsid w:val="00DF4071"/>
    <w:pPr>
      <w:spacing w:before="60" w:after="60" w:line="240" w:lineRule="auto"/>
    </w:pPr>
    <w:rPr>
      <w:rFonts w:ascii="Arial" w:eastAsia="Times New Roman" w:hAnsi="Arial" w:cs="Times New Roman"/>
      <w:bCs/>
      <w:szCs w:val="24"/>
    </w:rPr>
  </w:style>
  <w:style w:type="paragraph" w:customStyle="1" w:styleId="BC7D0CA87DC64647A8DA93B9BBB80FDC">
    <w:name w:val="BC7D0CA87DC64647A8DA93B9BBB80FDC"/>
    <w:rsid w:val="00DF4071"/>
    <w:pPr>
      <w:spacing w:before="60" w:after="60" w:line="240" w:lineRule="auto"/>
    </w:pPr>
    <w:rPr>
      <w:rFonts w:ascii="Arial" w:eastAsia="Times New Roman" w:hAnsi="Arial" w:cs="Times New Roman"/>
      <w:bCs/>
      <w:szCs w:val="24"/>
    </w:rPr>
  </w:style>
  <w:style w:type="paragraph" w:customStyle="1" w:styleId="FBF274DDDF894CCA84565474886318E8">
    <w:name w:val="FBF274DDDF894CCA84565474886318E8"/>
    <w:rsid w:val="00DF4071"/>
    <w:pPr>
      <w:spacing w:before="60" w:after="60" w:line="240" w:lineRule="auto"/>
    </w:pPr>
    <w:rPr>
      <w:rFonts w:ascii="Arial" w:eastAsia="Times New Roman" w:hAnsi="Arial" w:cs="Times New Roman"/>
      <w:bCs/>
      <w:szCs w:val="24"/>
    </w:rPr>
  </w:style>
  <w:style w:type="paragraph" w:customStyle="1" w:styleId="9E02E3E45764451E80057B81E77AC4AE">
    <w:name w:val="9E02E3E45764451E80057B81E77AC4AE"/>
    <w:rsid w:val="00DF4071"/>
    <w:pPr>
      <w:spacing w:before="60" w:after="60" w:line="240" w:lineRule="auto"/>
    </w:pPr>
    <w:rPr>
      <w:rFonts w:ascii="Arial" w:eastAsia="Times New Roman" w:hAnsi="Arial" w:cs="Times New Roman"/>
      <w:bCs/>
      <w:szCs w:val="24"/>
    </w:rPr>
  </w:style>
  <w:style w:type="paragraph" w:customStyle="1" w:styleId="497FAD54805A4F10A439E1C39A2AAEA0">
    <w:name w:val="497FAD54805A4F10A439E1C39A2AAEA0"/>
    <w:rsid w:val="00DF4071"/>
    <w:pPr>
      <w:spacing w:before="60" w:after="60" w:line="240" w:lineRule="auto"/>
    </w:pPr>
    <w:rPr>
      <w:rFonts w:ascii="Arial" w:eastAsia="Times New Roman" w:hAnsi="Arial" w:cs="Times New Roman"/>
      <w:bCs/>
      <w:szCs w:val="24"/>
    </w:rPr>
  </w:style>
  <w:style w:type="paragraph" w:customStyle="1" w:styleId="FDE4C4E00D2A4E22AC6329391E3C8179">
    <w:name w:val="FDE4C4E00D2A4E22AC6329391E3C8179"/>
    <w:rsid w:val="00DF4071"/>
    <w:pPr>
      <w:spacing w:before="60" w:after="60" w:line="240" w:lineRule="auto"/>
    </w:pPr>
    <w:rPr>
      <w:rFonts w:ascii="Arial" w:eastAsia="Times New Roman" w:hAnsi="Arial" w:cs="Times New Roman"/>
      <w:bCs/>
      <w:szCs w:val="24"/>
    </w:rPr>
  </w:style>
  <w:style w:type="paragraph" w:customStyle="1" w:styleId="A408A1A607B8439986EED9FFC31C67E3">
    <w:name w:val="A408A1A607B8439986EED9FFC31C67E3"/>
    <w:rsid w:val="00DF4071"/>
    <w:pPr>
      <w:spacing w:before="60" w:after="60" w:line="240" w:lineRule="auto"/>
    </w:pPr>
    <w:rPr>
      <w:rFonts w:ascii="Arial" w:eastAsia="Times New Roman" w:hAnsi="Arial" w:cs="Times New Roman"/>
      <w:bCs/>
      <w:szCs w:val="24"/>
    </w:rPr>
  </w:style>
  <w:style w:type="paragraph" w:customStyle="1" w:styleId="724612E69E3042E0B9316101150F8C13">
    <w:name w:val="724612E69E3042E0B9316101150F8C13"/>
    <w:rsid w:val="00DF4071"/>
    <w:pPr>
      <w:spacing w:before="60" w:after="60" w:line="240" w:lineRule="auto"/>
    </w:pPr>
    <w:rPr>
      <w:rFonts w:ascii="Arial" w:eastAsia="Times New Roman" w:hAnsi="Arial" w:cs="Times New Roman"/>
      <w:bCs/>
      <w:szCs w:val="24"/>
    </w:rPr>
  </w:style>
  <w:style w:type="paragraph" w:customStyle="1" w:styleId="7491794FD9CF4A56A070049FF3400F35">
    <w:name w:val="7491794FD9CF4A56A070049FF3400F35"/>
    <w:rsid w:val="00DF4071"/>
    <w:pPr>
      <w:spacing w:before="60" w:after="60" w:line="240" w:lineRule="auto"/>
    </w:pPr>
    <w:rPr>
      <w:rFonts w:ascii="Arial" w:eastAsia="Times New Roman" w:hAnsi="Arial" w:cs="Times New Roman"/>
      <w:bCs/>
      <w:szCs w:val="24"/>
    </w:rPr>
  </w:style>
  <w:style w:type="paragraph" w:customStyle="1" w:styleId="873592DE438C4B14B4298A47863EE52B">
    <w:name w:val="873592DE438C4B14B4298A47863EE52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BDBF4CD3C984F85926AEC6FC1C27948">
    <w:name w:val="2BDBF4CD3C984F85926AEC6FC1C2794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3755B01AE2445A1A014D255EB0D2084">
    <w:name w:val="93755B01AE2445A1A014D255EB0D208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C6585DB8AF34240A2D37FBCB3DB40D0">
    <w:name w:val="AC6585DB8AF34240A2D37FBCB3DB40D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1E94B7682404FD38F6D06EA85809722">
    <w:name w:val="C1E94B7682404FD38F6D06EA8580972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AA20243A70A490AA4522C8573F40469">
    <w:name w:val="DAA20243A70A490AA4522C8573F4046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09A9E237AA0422DA509D0EF043EDC17">
    <w:name w:val="609A9E237AA0422DA509D0EF043EDC1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23C66C3B81E4A438371F78DFA9C315F">
    <w:name w:val="F23C66C3B81E4A438371F78DFA9C315F"/>
    <w:rsid w:val="00DF4071"/>
    <w:pPr>
      <w:spacing w:before="60" w:after="60" w:line="240" w:lineRule="auto"/>
    </w:pPr>
    <w:rPr>
      <w:rFonts w:ascii="Arial" w:eastAsia="Times New Roman" w:hAnsi="Arial" w:cs="Times New Roman"/>
      <w:bCs/>
      <w:szCs w:val="24"/>
    </w:rPr>
  </w:style>
  <w:style w:type="paragraph" w:customStyle="1" w:styleId="3AFF4D6C8AE940CEB694BA5ADE074993">
    <w:name w:val="3AFF4D6C8AE940CEB694BA5ADE074993"/>
    <w:rsid w:val="00DF4071"/>
    <w:pPr>
      <w:spacing w:before="60" w:after="60" w:line="240" w:lineRule="auto"/>
    </w:pPr>
    <w:rPr>
      <w:rFonts w:ascii="Arial" w:eastAsia="Times New Roman" w:hAnsi="Arial" w:cs="Times New Roman"/>
      <w:bCs/>
      <w:szCs w:val="24"/>
    </w:rPr>
  </w:style>
  <w:style w:type="paragraph" w:customStyle="1" w:styleId="124352B9FCF94AC58D48582BD92057B7">
    <w:name w:val="124352B9FCF94AC58D48582BD92057B7"/>
    <w:rsid w:val="00DF4071"/>
    <w:pPr>
      <w:spacing w:before="60" w:after="60" w:line="240" w:lineRule="auto"/>
    </w:pPr>
    <w:rPr>
      <w:rFonts w:ascii="Arial" w:eastAsia="Times New Roman" w:hAnsi="Arial" w:cs="Times New Roman"/>
      <w:bCs/>
      <w:szCs w:val="24"/>
    </w:rPr>
  </w:style>
  <w:style w:type="paragraph" w:customStyle="1" w:styleId="39378DFC8ED6475D8E3BBAFF4F0347D1">
    <w:name w:val="39378DFC8ED6475D8E3BBAFF4F0347D1"/>
    <w:rsid w:val="00DF4071"/>
    <w:pPr>
      <w:spacing w:before="60" w:after="60" w:line="240" w:lineRule="auto"/>
    </w:pPr>
    <w:rPr>
      <w:rFonts w:ascii="Arial" w:eastAsia="Times New Roman" w:hAnsi="Arial" w:cs="Times New Roman"/>
      <w:bCs/>
      <w:szCs w:val="24"/>
    </w:rPr>
  </w:style>
  <w:style w:type="paragraph" w:customStyle="1" w:styleId="02C5415892E34C769ABF2D21B689A7AB">
    <w:name w:val="02C5415892E34C769ABF2D21B689A7AB"/>
    <w:rsid w:val="00DF4071"/>
    <w:pPr>
      <w:spacing w:before="60" w:after="60" w:line="240" w:lineRule="auto"/>
    </w:pPr>
    <w:rPr>
      <w:rFonts w:ascii="Arial" w:eastAsia="Times New Roman" w:hAnsi="Arial" w:cs="Times New Roman"/>
      <w:bCs/>
      <w:szCs w:val="24"/>
    </w:rPr>
  </w:style>
  <w:style w:type="paragraph" w:customStyle="1" w:styleId="EEE0F648F299479A85EC77DCD9C7B959">
    <w:name w:val="EEE0F648F299479A85EC77DCD9C7B959"/>
    <w:rsid w:val="00DF4071"/>
    <w:pPr>
      <w:spacing w:before="60" w:after="60" w:line="240" w:lineRule="auto"/>
    </w:pPr>
    <w:rPr>
      <w:rFonts w:ascii="Arial" w:eastAsia="Times New Roman" w:hAnsi="Arial" w:cs="Times New Roman"/>
      <w:bCs/>
      <w:szCs w:val="24"/>
    </w:rPr>
  </w:style>
  <w:style w:type="paragraph" w:customStyle="1" w:styleId="31A8F10E306C4D28BD1E4ADFA0C27C76">
    <w:name w:val="31A8F10E306C4D28BD1E4ADFA0C27C76"/>
    <w:rsid w:val="00DF4071"/>
    <w:pPr>
      <w:spacing w:before="60" w:after="60" w:line="240" w:lineRule="auto"/>
    </w:pPr>
    <w:rPr>
      <w:rFonts w:ascii="Arial" w:eastAsia="Times New Roman" w:hAnsi="Arial" w:cs="Times New Roman"/>
      <w:bCs/>
      <w:szCs w:val="24"/>
    </w:rPr>
  </w:style>
  <w:style w:type="paragraph" w:customStyle="1" w:styleId="98372CF12F684DD3A947ABDA8A1C03B5">
    <w:name w:val="98372CF12F684DD3A947ABDA8A1C03B5"/>
    <w:rsid w:val="00DF4071"/>
    <w:pPr>
      <w:spacing w:before="60" w:after="60" w:line="240" w:lineRule="auto"/>
    </w:pPr>
    <w:rPr>
      <w:rFonts w:ascii="Arial" w:eastAsia="Times New Roman" w:hAnsi="Arial" w:cs="Times New Roman"/>
      <w:bCs/>
      <w:szCs w:val="24"/>
    </w:rPr>
  </w:style>
  <w:style w:type="paragraph" w:customStyle="1" w:styleId="D347FC5D782548BC963CCCFC625A69BD">
    <w:name w:val="D347FC5D782548BC963CCCFC625A69BD"/>
    <w:rsid w:val="00DF4071"/>
    <w:pPr>
      <w:spacing w:before="60" w:after="60" w:line="240" w:lineRule="auto"/>
    </w:pPr>
    <w:rPr>
      <w:rFonts w:ascii="Arial" w:eastAsia="Times New Roman" w:hAnsi="Arial" w:cs="Times New Roman"/>
      <w:bCs/>
      <w:szCs w:val="24"/>
    </w:rPr>
  </w:style>
  <w:style w:type="paragraph" w:customStyle="1" w:styleId="BAFAEF68DC49428A98D293C3A1C329E3">
    <w:name w:val="BAFAEF68DC49428A98D293C3A1C329E3"/>
    <w:rsid w:val="00DF4071"/>
    <w:pPr>
      <w:spacing w:before="60" w:after="60" w:line="240" w:lineRule="auto"/>
    </w:pPr>
    <w:rPr>
      <w:rFonts w:ascii="Arial" w:eastAsia="Times New Roman" w:hAnsi="Arial" w:cs="Times New Roman"/>
      <w:bCs/>
      <w:szCs w:val="24"/>
    </w:rPr>
  </w:style>
  <w:style w:type="paragraph" w:customStyle="1" w:styleId="196F9D5C31F9499D9E378C0D75728857">
    <w:name w:val="196F9D5C31F9499D9E378C0D75728857"/>
    <w:rsid w:val="00DF4071"/>
    <w:pPr>
      <w:spacing w:before="60" w:after="60" w:line="240" w:lineRule="auto"/>
    </w:pPr>
    <w:rPr>
      <w:rFonts w:ascii="Arial" w:eastAsia="Times New Roman" w:hAnsi="Arial" w:cs="Times New Roman"/>
      <w:bCs/>
      <w:szCs w:val="24"/>
    </w:rPr>
  </w:style>
  <w:style w:type="paragraph" w:customStyle="1" w:styleId="08586195D7D54303B60FA6EFCA63D8B6">
    <w:name w:val="08586195D7D54303B60FA6EFCA63D8B6"/>
    <w:rsid w:val="00DF4071"/>
    <w:pPr>
      <w:spacing w:before="60" w:after="60" w:line="240" w:lineRule="auto"/>
    </w:pPr>
    <w:rPr>
      <w:rFonts w:ascii="Arial" w:eastAsia="Times New Roman" w:hAnsi="Arial" w:cs="Times New Roman"/>
      <w:bCs/>
      <w:szCs w:val="24"/>
    </w:rPr>
  </w:style>
  <w:style w:type="paragraph" w:customStyle="1" w:styleId="49D678757FA9441FA26E54FA358D4B48">
    <w:name w:val="49D678757FA9441FA26E54FA358D4B48"/>
    <w:rsid w:val="00DF4071"/>
    <w:pPr>
      <w:spacing w:before="60" w:after="60" w:line="240" w:lineRule="auto"/>
    </w:pPr>
    <w:rPr>
      <w:rFonts w:ascii="Arial" w:eastAsia="Times New Roman" w:hAnsi="Arial" w:cs="Times New Roman"/>
      <w:bCs/>
      <w:szCs w:val="24"/>
    </w:rPr>
  </w:style>
  <w:style w:type="paragraph" w:customStyle="1" w:styleId="53E80EEABA7E49798A333DE3F60817D2">
    <w:name w:val="53E80EEABA7E49798A333DE3F60817D2"/>
    <w:rsid w:val="00DF4071"/>
    <w:pPr>
      <w:spacing w:before="60" w:after="60" w:line="240" w:lineRule="auto"/>
    </w:pPr>
    <w:rPr>
      <w:rFonts w:ascii="Arial" w:eastAsia="Times New Roman" w:hAnsi="Arial" w:cs="Times New Roman"/>
      <w:bCs/>
      <w:szCs w:val="24"/>
    </w:rPr>
  </w:style>
  <w:style w:type="paragraph" w:customStyle="1" w:styleId="CD98B547B7114913AD576F2E2BDB26CA">
    <w:name w:val="CD98B547B7114913AD576F2E2BDB26CA"/>
    <w:rsid w:val="00DF4071"/>
    <w:pPr>
      <w:spacing w:before="60" w:after="60" w:line="240" w:lineRule="auto"/>
    </w:pPr>
    <w:rPr>
      <w:rFonts w:ascii="Arial" w:eastAsia="Times New Roman" w:hAnsi="Arial" w:cs="Times New Roman"/>
      <w:bCs/>
      <w:szCs w:val="24"/>
    </w:rPr>
  </w:style>
  <w:style w:type="paragraph" w:customStyle="1" w:styleId="13CD72721D464E46A673E3A99A38F950">
    <w:name w:val="13CD72721D464E46A673E3A99A38F950"/>
    <w:rsid w:val="00DF4071"/>
    <w:pPr>
      <w:spacing w:before="60" w:after="60" w:line="240" w:lineRule="auto"/>
    </w:pPr>
    <w:rPr>
      <w:rFonts w:ascii="Arial" w:eastAsia="Times New Roman" w:hAnsi="Arial" w:cs="Times New Roman"/>
      <w:bCs/>
      <w:szCs w:val="24"/>
    </w:rPr>
  </w:style>
  <w:style w:type="paragraph" w:customStyle="1" w:styleId="867B2966FC6E42D59681F77C5B44EC52">
    <w:name w:val="867B2966FC6E42D59681F77C5B44EC52"/>
    <w:rsid w:val="00DF4071"/>
    <w:pPr>
      <w:spacing w:before="60" w:after="60" w:line="240" w:lineRule="auto"/>
    </w:pPr>
    <w:rPr>
      <w:rFonts w:ascii="Arial" w:eastAsia="Times New Roman" w:hAnsi="Arial" w:cs="Times New Roman"/>
      <w:bCs/>
      <w:szCs w:val="24"/>
    </w:rPr>
  </w:style>
  <w:style w:type="paragraph" w:customStyle="1" w:styleId="8D05EE986D124494A08FB7AA184D52BC">
    <w:name w:val="8D05EE986D124494A08FB7AA184D52BC"/>
    <w:rsid w:val="00DF4071"/>
    <w:pPr>
      <w:spacing w:before="60" w:after="60" w:line="240" w:lineRule="auto"/>
    </w:pPr>
    <w:rPr>
      <w:rFonts w:ascii="Arial" w:eastAsia="Times New Roman" w:hAnsi="Arial" w:cs="Times New Roman"/>
      <w:bCs/>
      <w:szCs w:val="24"/>
    </w:rPr>
  </w:style>
  <w:style w:type="paragraph" w:customStyle="1" w:styleId="7FD40E78F1C94D90AB3DCD6D0D4C3196">
    <w:name w:val="7FD40E78F1C94D90AB3DCD6D0D4C3196"/>
    <w:rsid w:val="00DF4071"/>
    <w:pPr>
      <w:spacing w:before="60" w:after="60" w:line="240" w:lineRule="auto"/>
    </w:pPr>
    <w:rPr>
      <w:rFonts w:ascii="Arial" w:eastAsia="Times New Roman" w:hAnsi="Arial" w:cs="Times New Roman"/>
      <w:bCs/>
      <w:szCs w:val="24"/>
    </w:rPr>
  </w:style>
  <w:style w:type="paragraph" w:customStyle="1" w:styleId="7489ABA24D6747069A92B0582482F5DB">
    <w:name w:val="7489ABA24D6747069A92B0582482F5DB"/>
    <w:rsid w:val="00DF4071"/>
    <w:pPr>
      <w:spacing w:before="60" w:after="60" w:line="240" w:lineRule="auto"/>
    </w:pPr>
    <w:rPr>
      <w:rFonts w:ascii="Arial" w:eastAsia="Times New Roman" w:hAnsi="Arial" w:cs="Times New Roman"/>
      <w:bCs/>
      <w:szCs w:val="24"/>
    </w:rPr>
  </w:style>
  <w:style w:type="paragraph" w:customStyle="1" w:styleId="3B5AC51D10DD4F9596577C744B027104">
    <w:name w:val="3B5AC51D10DD4F9596577C744B027104"/>
    <w:rsid w:val="00DF4071"/>
    <w:pPr>
      <w:spacing w:before="60" w:after="60" w:line="240" w:lineRule="auto"/>
    </w:pPr>
    <w:rPr>
      <w:rFonts w:ascii="Arial" w:eastAsia="Times New Roman" w:hAnsi="Arial" w:cs="Times New Roman"/>
      <w:bCs/>
      <w:szCs w:val="24"/>
    </w:rPr>
  </w:style>
  <w:style w:type="paragraph" w:customStyle="1" w:styleId="701464D88AB741E4B0F600B11043EF96">
    <w:name w:val="701464D88AB741E4B0F600B11043EF96"/>
    <w:rsid w:val="00DF4071"/>
    <w:pPr>
      <w:spacing w:before="60" w:after="60" w:line="240" w:lineRule="auto"/>
    </w:pPr>
    <w:rPr>
      <w:rFonts w:ascii="Arial" w:eastAsia="Times New Roman" w:hAnsi="Arial" w:cs="Times New Roman"/>
      <w:bCs/>
      <w:szCs w:val="24"/>
    </w:rPr>
  </w:style>
  <w:style w:type="paragraph" w:customStyle="1" w:styleId="B5F0516952BC4149B6FD59C19F853EE9">
    <w:name w:val="B5F0516952BC4149B6FD59C19F853EE9"/>
    <w:rsid w:val="00DF4071"/>
    <w:pPr>
      <w:spacing w:before="60" w:after="60" w:line="240" w:lineRule="auto"/>
    </w:pPr>
    <w:rPr>
      <w:rFonts w:ascii="Arial" w:eastAsia="Times New Roman" w:hAnsi="Arial" w:cs="Times New Roman"/>
      <w:bCs/>
      <w:szCs w:val="24"/>
    </w:rPr>
  </w:style>
  <w:style w:type="paragraph" w:customStyle="1" w:styleId="629969E2E9D5440B910A0468FFDE33EA">
    <w:name w:val="629969E2E9D5440B910A0468FFDE33EA"/>
    <w:rsid w:val="00DF4071"/>
    <w:pPr>
      <w:spacing w:before="60" w:after="60" w:line="240" w:lineRule="auto"/>
    </w:pPr>
    <w:rPr>
      <w:rFonts w:ascii="Arial" w:eastAsia="Times New Roman" w:hAnsi="Arial" w:cs="Times New Roman"/>
      <w:bCs/>
      <w:szCs w:val="24"/>
    </w:rPr>
  </w:style>
  <w:style w:type="paragraph" w:customStyle="1" w:styleId="375720D6D0494C45B96DD48D0B693C05">
    <w:name w:val="375720D6D0494C45B96DD48D0B693C05"/>
    <w:rsid w:val="00DF4071"/>
    <w:pPr>
      <w:spacing w:before="60" w:after="60" w:line="240" w:lineRule="auto"/>
    </w:pPr>
    <w:rPr>
      <w:rFonts w:ascii="Arial" w:eastAsia="Times New Roman" w:hAnsi="Arial" w:cs="Times New Roman"/>
      <w:bCs/>
      <w:szCs w:val="24"/>
    </w:rPr>
  </w:style>
  <w:style w:type="paragraph" w:customStyle="1" w:styleId="9A3D29693F9741C5BBBA7B3A16097869">
    <w:name w:val="9A3D29693F9741C5BBBA7B3A16097869"/>
    <w:rsid w:val="00DF4071"/>
    <w:pPr>
      <w:spacing w:before="60" w:after="60" w:line="240" w:lineRule="auto"/>
    </w:pPr>
    <w:rPr>
      <w:rFonts w:ascii="Arial" w:eastAsia="Times New Roman" w:hAnsi="Arial" w:cs="Times New Roman"/>
      <w:bCs/>
      <w:szCs w:val="24"/>
    </w:rPr>
  </w:style>
  <w:style w:type="paragraph" w:customStyle="1" w:styleId="5E0D234F22A6402FB25B393F3662198C">
    <w:name w:val="5E0D234F22A6402FB25B393F3662198C"/>
    <w:rsid w:val="00DF4071"/>
    <w:pPr>
      <w:spacing w:before="60" w:after="60" w:line="240" w:lineRule="auto"/>
    </w:pPr>
    <w:rPr>
      <w:rFonts w:ascii="Arial" w:eastAsia="Times New Roman" w:hAnsi="Arial" w:cs="Times New Roman"/>
      <w:bCs/>
      <w:szCs w:val="24"/>
    </w:rPr>
  </w:style>
  <w:style w:type="paragraph" w:customStyle="1" w:styleId="38C15BEA1A1A4B86A028E45D59A22C83">
    <w:name w:val="38C15BEA1A1A4B86A028E45D59A22C83"/>
    <w:rsid w:val="00DF4071"/>
    <w:pPr>
      <w:spacing w:before="60" w:after="60" w:line="240" w:lineRule="auto"/>
    </w:pPr>
    <w:rPr>
      <w:rFonts w:ascii="Arial" w:eastAsia="Times New Roman" w:hAnsi="Arial" w:cs="Times New Roman"/>
      <w:bCs/>
      <w:szCs w:val="24"/>
    </w:rPr>
  </w:style>
  <w:style w:type="paragraph" w:customStyle="1" w:styleId="AB01468C3BAD4F67A212D82E9B49F0DE">
    <w:name w:val="AB01468C3BAD4F67A212D82E9B49F0DE"/>
    <w:rsid w:val="00DF4071"/>
    <w:pPr>
      <w:spacing w:before="60" w:after="60" w:line="240" w:lineRule="auto"/>
    </w:pPr>
    <w:rPr>
      <w:rFonts w:ascii="Arial" w:eastAsia="Times New Roman" w:hAnsi="Arial" w:cs="Times New Roman"/>
      <w:bCs/>
      <w:szCs w:val="24"/>
    </w:rPr>
  </w:style>
  <w:style w:type="paragraph" w:customStyle="1" w:styleId="3AEC08FF11444B429A58ABDB18677112">
    <w:name w:val="3AEC08FF11444B429A58ABDB18677112"/>
    <w:rsid w:val="00DF4071"/>
    <w:pPr>
      <w:spacing w:before="60" w:after="60" w:line="240" w:lineRule="auto"/>
    </w:pPr>
    <w:rPr>
      <w:rFonts w:ascii="Arial" w:eastAsia="Times New Roman" w:hAnsi="Arial" w:cs="Times New Roman"/>
      <w:bCs/>
      <w:szCs w:val="24"/>
    </w:rPr>
  </w:style>
  <w:style w:type="paragraph" w:customStyle="1" w:styleId="97FE55814FFE4F80A92A19210AD72F90">
    <w:name w:val="97FE55814FFE4F80A92A19210AD72F90"/>
    <w:rsid w:val="00DF4071"/>
    <w:pPr>
      <w:spacing w:before="60" w:after="60" w:line="240" w:lineRule="auto"/>
    </w:pPr>
    <w:rPr>
      <w:rFonts w:ascii="Arial" w:eastAsia="Times New Roman" w:hAnsi="Arial" w:cs="Times New Roman"/>
      <w:bCs/>
      <w:szCs w:val="24"/>
    </w:rPr>
  </w:style>
  <w:style w:type="paragraph" w:customStyle="1" w:styleId="84A4891BFF234AF581E0F0C8DC89BB4B">
    <w:name w:val="84A4891BFF234AF581E0F0C8DC89BB4B"/>
    <w:rsid w:val="00DF4071"/>
    <w:pPr>
      <w:spacing w:before="60" w:after="60" w:line="240" w:lineRule="auto"/>
    </w:pPr>
    <w:rPr>
      <w:rFonts w:ascii="Arial" w:eastAsia="Times New Roman" w:hAnsi="Arial" w:cs="Times New Roman"/>
      <w:bCs/>
      <w:szCs w:val="24"/>
    </w:rPr>
  </w:style>
  <w:style w:type="paragraph" w:customStyle="1" w:styleId="4BADC3E092E54789BB58EDFB2398D5C5">
    <w:name w:val="4BADC3E092E54789BB58EDFB2398D5C5"/>
    <w:rsid w:val="00DF4071"/>
    <w:pPr>
      <w:spacing w:before="60" w:after="60" w:line="240" w:lineRule="auto"/>
    </w:pPr>
    <w:rPr>
      <w:rFonts w:ascii="Arial" w:eastAsia="Times New Roman" w:hAnsi="Arial" w:cs="Times New Roman"/>
      <w:bCs/>
      <w:szCs w:val="24"/>
    </w:rPr>
  </w:style>
  <w:style w:type="paragraph" w:customStyle="1" w:styleId="391B152E118240FE82EF05296F6B8499">
    <w:name w:val="391B152E118240FE82EF05296F6B8499"/>
    <w:rsid w:val="00DF4071"/>
    <w:pPr>
      <w:spacing w:before="60" w:after="60" w:line="240" w:lineRule="auto"/>
    </w:pPr>
    <w:rPr>
      <w:rFonts w:ascii="Arial" w:eastAsia="Times New Roman" w:hAnsi="Arial" w:cs="Times New Roman"/>
      <w:bCs/>
      <w:szCs w:val="24"/>
    </w:rPr>
  </w:style>
  <w:style w:type="paragraph" w:customStyle="1" w:styleId="DC198E21200749C4ACB9A41DD00EFB6B">
    <w:name w:val="DC198E21200749C4ACB9A41DD00EFB6B"/>
    <w:rsid w:val="00DF4071"/>
    <w:pPr>
      <w:spacing w:before="60" w:after="60" w:line="240" w:lineRule="auto"/>
    </w:pPr>
    <w:rPr>
      <w:rFonts w:ascii="Arial" w:eastAsia="Times New Roman" w:hAnsi="Arial" w:cs="Times New Roman"/>
      <w:bCs/>
      <w:szCs w:val="24"/>
    </w:rPr>
  </w:style>
  <w:style w:type="paragraph" w:customStyle="1" w:styleId="8307AA455F2149B2AD3245AEA53C283E">
    <w:name w:val="8307AA455F2149B2AD3245AEA53C283E"/>
    <w:rsid w:val="00DF4071"/>
    <w:pPr>
      <w:spacing w:before="60" w:after="60" w:line="240" w:lineRule="auto"/>
    </w:pPr>
    <w:rPr>
      <w:rFonts w:ascii="Arial" w:eastAsia="Times New Roman" w:hAnsi="Arial" w:cs="Times New Roman"/>
      <w:bCs/>
      <w:szCs w:val="24"/>
    </w:rPr>
  </w:style>
  <w:style w:type="paragraph" w:customStyle="1" w:styleId="176506F103E94281AE75C2FBA17575AF">
    <w:name w:val="176506F103E94281AE75C2FBA17575AF"/>
    <w:rsid w:val="00DF4071"/>
    <w:pPr>
      <w:spacing w:before="60" w:after="60" w:line="240" w:lineRule="auto"/>
    </w:pPr>
    <w:rPr>
      <w:rFonts w:ascii="Arial" w:eastAsia="Times New Roman" w:hAnsi="Arial" w:cs="Times New Roman"/>
      <w:bCs/>
      <w:szCs w:val="24"/>
    </w:rPr>
  </w:style>
  <w:style w:type="paragraph" w:customStyle="1" w:styleId="2D7FE1B446B442CBBDF88C7FB8167D65">
    <w:name w:val="2D7FE1B446B442CBBDF88C7FB8167D65"/>
    <w:rsid w:val="00DF4071"/>
    <w:pPr>
      <w:spacing w:before="60" w:after="60" w:line="240" w:lineRule="auto"/>
    </w:pPr>
    <w:rPr>
      <w:rFonts w:ascii="Arial" w:eastAsia="Times New Roman" w:hAnsi="Arial" w:cs="Times New Roman"/>
      <w:bCs/>
      <w:szCs w:val="24"/>
    </w:rPr>
  </w:style>
  <w:style w:type="paragraph" w:customStyle="1" w:styleId="5A84F9EF82A34BAF943EF50609BBCB98">
    <w:name w:val="5A84F9EF82A34BAF943EF50609BBCB98"/>
    <w:rsid w:val="00DF4071"/>
    <w:pPr>
      <w:spacing w:before="60" w:after="60" w:line="240" w:lineRule="auto"/>
    </w:pPr>
    <w:rPr>
      <w:rFonts w:ascii="Arial" w:eastAsia="Times New Roman" w:hAnsi="Arial" w:cs="Times New Roman"/>
      <w:bCs/>
      <w:szCs w:val="24"/>
    </w:rPr>
  </w:style>
  <w:style w:type="paragraph" w:customStyle="1" w:styleId="F3F75E2E43F9406DAFDA3AD3D2AAFC87">
    <w:name w:val="F3F75E2E43F9406DAFDA3AD3D2AAFC87"/>
    <w:rsid w:val="00DF4071"/>
    <w:pPr>
      <w:spacing w:before="60" w:after="60" w:line="240" w:lineRule="auto"/>
    </w:pPr>
    <w:rPr>
      <w:rFonts w:ascii="Arial" w:eastAsia="Times New Roman" w:hAnsi="Arial" w:cs="Times New Roman"/>
      <w:bCs/>
      <w:szCs w:val="24"/>
    </w:rPr>
  </w:style>
  <w:style w:type="paragraph" w:customStyle="1" w:styleId="9AE6152526E045618990E252116D9E10">
    <w:name w:val="9AE6152526E045618990E252116D9E10"/>
    <w:rsid w:val="00DF4071"/>
    <w:pPr>
      <w:spacing w:before="60" w:after="60" w:line="240" w:lineRule="auto"/>
    </w:pPr>
    <w:rPr>
      <w:rFonts w:ascii="Arial" w:eastAsia="Times New Roman" w:hAnsi="Arial" w:cs="Times New Roman"/>
      <w:bCs/>
      <w:szCs w:val="24"/>
    </w:rPr>
  </w:style>
  <w:style w:type="paragraph" w:customStyle="1" w:styleId="D2408376C7894858859E2383E66B6703">
    <w:name w:val="D2408376C7894858859E2383E66B670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BAAA6EB7865438181E78C1119D7D7A7">
    <w:name w:val="BBAAA6EB7865438181E78C1119D7D7A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3BA53C2AF3E4A5593F2E9621026C658">
    <w:name w:val="13BA53C2AF3E4A5593F2E9621026C65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1D9D0CD382E4AA0A511954400FEF6B1">
    <w:name w:val="11D9D0CD382E4AA0A511954400FEF6B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CB8AEB094F7423B967E426FBDEE03BC">
    <w:name w:val="8CB8AEB094F7423B967E426FBDEE03B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4FCFCA96934DB5B41F5CA741E4DB82">
    <w:name w:val="4D4FCFCA96934DB5B41F5CA741E4DB8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357B394E6224523BCF89AE1743A5985">
    <w:name w:val="E357B394E6224523BCF89AE1743A598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519FB8B2B354CB58DC8C686EEC510F1">
    <w:name w:val="5519FB8B2B354CB58DC8C686EEC510F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229CEEB9284474A893DC286516B860F">
    <w:name w:val="5229CEEB9284474A893DC286516B860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5EF17AA28F43F1A9906ADBA4384DCE">
    <w:name w:val="245EF17AA28F43F1A9906ADBA4384DC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7C75C60F1A74504938709400524E565">
    <w:name w:val="27C75C60F1A74504938709400524E56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E7CAA5A898E4D798B9AD010F3FEBF68">
    <w:name w:val="3E7CAA5A898E4D798B9AD010F3FEBF6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A29BD009C814ACC88651E2D47D2B03F">
    <w:name w:val="4A29BD009C814ACC88651E2D47D2B03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91F92EC12CD4539843A7299F4D1B76A">
    <w:name w:val="F91F92EC12CD4539843A7299F4D1B76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C665D28812C4077B2EEFFB3D5EA34E1">
    <w:name w:val="9C665D28812C4077B2EEFFB3D5EA34E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767196897C241508C7EDFE2DE7A14E5">
    <w:name w:val="D767196897C241508C7EDFE2DE7A14E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9FCF04C2204402B8E20B4B28C21AB23">
    <w:name w:val="B9FCF04C2204402B8E20B4B28C21AB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A0F104575E041B6A374F019D88F1F88">
    <w:name w:val="EA0F104575E041B6A374F019D88F1F8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31ECC19FD594122BB8359101744DE4C">
    <w:name w:val="B31ECC19FD594122BB8359101744DE4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BDEA200D8D649449030C08E2C98B9C3">
    <w:name w:val="6BDEA200D8D649449030C08E2C98B9C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2CAF27E3A134564A232B341B9C3FCB9">
    <w:name w:val="C2CAF27E3A134564A232B341B9C3FCB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4D1C55C845D4D359615BAB1C5455B03">
    <w:name w:val="F4D1C55C845D4D359615BAB1C5455B0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85BBA890DA044748C2A1AF380589BF2">
    <w:name w:val="085BBA890DA044748C2A1AF380589BF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295248DACE045F68A1D6277B31A865E">
    <w:name w:val="2295248DACE045F68A1D6277B31A865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B5AAAF2F5C84D45853751643A553739">
    <w:name w:val="AB5AAAF2F5C84D45853751643A55373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18CDF3D8BC648309E57C67B5113553C">
    <w:name w:val="E18CDF3D8BC648309E57C67B5113553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C3B25C4868045CA98CE00A48F0386AB">
    <w:name w:val="0C3B25C4868045CA98CE00A48F0386A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E1C9AFFBBEB473F978131214B484042">
    <w:name w:val="BE1C9AFFBBEB473F978131214B48404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99881636EE445EBAE39057B226F85D6">
    <w:name w:val="299881636EE445EBAE39057B226F85D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AE7F7423EF140B283C1E945124AE6FE">
    <w:name w:val="3AE7F7423EF140B283C1E945124AE6F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C23D040AC18483891A8B78B1188A1FF">
    <w:name w:val="0C23D040AC18483891A8B78B1188A1F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75EAB63C2AE4798A00D515B862D51E6">
    <w:name w:val="475EAB63C2AE4798A00D515B862D51E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43EBC522C534D178B9193EE063D737F">
    <w:name w:val="843EBC522C534D178B9193EE063D737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DFE077B42F44B3D9B3A6D95A542CB63">
    <w:name w:val="DDFE077B42F44B3D9B3A6D95A542CB6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FB41F43540E46C484DF2B82EA057AA6">
    <w:name w:val="1FB41F43540E46C484DF2B82EA057AA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6BC36B663D842F999CEE75788180AC4">
    <w:name w:val="76BC36B663D842F999CEE75788180AC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DCF63942A7341D0A1349027386D374D">
    <w:name w:val="FDCF63942A7341D0A1349027386D374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DD2210718243C094FCE237F7764042">
    <w:name w:val="4DDD2210718243C094FCE237F776404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48E41D638194C3C8F2A10E38865BD9B">
    <w:name w:val="A48E41D638194C3C8F2A10E38865BD9B"/>
    <w:rsid w:val="00DF4071"/>
    <w:pPr>
      <w:spacing w:before="60" w:after="60" w:line="240" w:lineRule="auto"/>
    </w:pPr>
    <w:rPr>
      <w:rFonts w:ascii="Arial" w:eastAsia="Times New Roman" w:hAnsi="Arial" w:cs="Times New Roman"/>
      <w:bCs/>
      <w:szCs w:val="24"/>
    </w:rPr>
  </w:style>
  <w:style w:type="paragraph" w:customStyle="1" w:styleId="5AF07D47CD95493397BE28FABA75099D">
    <w:name w:val="5AF07D47CD95493397BE28FABA75099D"/>
    <w:rsid w:val="00DF4071"/>
    <w:pPr>
      <w:spacing w:before="60" w:after="60" w:line="240" w:lineRule="auto"/>
    </w:pPr>
    <w:rPr>
      <w:rFonts w:ascii="Arial" w:eastAsia="Times New Roman" w:hAnsi="Arial" w:cs="Times New Roman"/>
      <w:bCs/>
      <w:szCs w:val="24"/>
    </w:rPr>
  </w:style>
  <w:style w:type="paragraph" w:customStyle="1" w:styleId="C263C9798EA54591A1D0E38092E88D83">
    <w:name w:val="C263C9798EA54591A1D0E38092E88D83"/>
    <w:rsid w:val="00DF4071"/>
    <w:pPr>
      <w:spacing w:before="60" w:after="60" w:line="240" w:lineRule="auto"/>
    </w:pPr>
    <w:rPr>
      <w:rFonts w:ascii="Arial" w:eastAsia="Times New Roman" w:hAnsi="Arial" w:cs="Times New Roman"/>
      <w:bCs/>
      <w:szCs w:val="24"/>
    </w:rPr>
  </w:style>
  <w:style w:type="paragraph" w:customStyle="1" w:styleId="88B2F6E0E13249D1BE9D57C066A5AAA1">
    <w:name w:val="88B2F6E0E13249D1BE9D57C066A5AAA1"/>
    <w:rsid w:val="00DF4071"/>
    <w:pPr>
      <w:spacing w:before="60" w:after="60" w:line="240" w:lineRule="auto"/>
    </w:pPr>
    <w:rPr>
      <w:rFonts w:ascii="Arial" w:eastAsia="Times New Roman" w:hAnsi="Arial" w:cs="Times New Roman"/>
      <w:bCs/>
      <w:szCs w:val="24"/>
    </w:rPr>
  </w:style>
  <w:style w:type="paragraph" w:customStyle="1" w:styleId="B0D08AE389594B49A4454DB0BC2C6F2F">
    <w:name w:val="B0D08AE389594B49A4454DB0BC2C6F2F"/>
    <w:rsid w:val="00DF4071"/>
    <w:pPr>
      <w:spacing w:before="60" w:after="60" w:line="240" w:lineRule="auto"/>
    </w:pPr>
    <w:rPr>
      <w:rFonts w:ascii="Arial" w:eastAsia="Times New Roman" w:hAnsi="Arial" w:cs="Times New Roman"/>
      <w:bCs/>
      <w:szCs w:val="24"/>
    </w:rPr>
  </w:style>
  <w:style w:type="paragraph" w:customStyle="1" w:styleId="044D6D9ADDB24DDC9CD0AB19B981DE44">
    <w:name w:val="044D6D9ADDB24DDC9CD0AB19B981DE44"/>
    <w:rsid w:val="00DF4071"/>
    <w:pPr>
      <w:spacing w:before="60" w:after="60" w:line="240" w:lineRule="auto"/>
    </w:pPr>
    <w:rPr>
      <w:rFonts w:ascii="Arial" w:eastAsia="Times New Roman" w:hAnsi="Arial" w:cs="Times New Roman"/>
      <w:bCs/>
      <w:szCs w:val="24"/>
    </w:rPr>
  </w:style>
  <w:style w:type="paragraph" w:customStyle="1" w:styleId="35A835C46E8F4C1BAF72851F51B0BC35">
    <w:name w:val="35A835C46E8F4C1BAF72851F51B0BC35"/>
    <w:rsid w:val="00DF4071"/>
    <w:pPr>
      <w:spacing w:before="60" w:after="60" w:line="240" w:lineRule="auto"/>
    </w:pPr>
    <w:rPr>
      <w:rFonts w:ascii="Arial" w:eastAsia="Times New Roman" w:hAnsi="Arial" w:cs="Times New Roman"/>
      <w:bCs/>
      <w:szCs w:val="24"/>
    </w:rPr>
  </w:style>
  <w:style w:type="paragraph" w:customStyle="1" w:styleId="EC53D08418FE4BDAB592A09836818610">
    <w:name w:val="EC53D08418FE4BDAB592A09836818610"/>
    <w:rsid w:val="00DF4071"/>
    <w:pPr>
      <w:spacing w:before="60" w:after="60" w:line="240" w:lineRule="auto"/>
    </w:pPr>
    <w:rPr>
      <w:rFonts w:ascii="Arial" w:eastAsia="Times New Roman" w:hAnsi="Arial" w:cs="Times New Roman"/>
      <w:bCs/>
      <w:szCs w:val="24"/>
    </w:rPr>
  </w:style>
  <w:style w:type="paragraph" w:customStyle="1" w:styleId="DC05FAF02B3D40C2987252613CB7E445">
    <w:name w:val="DC05FAF02B3D40C2987252613CB7E445"/>
    <w:rsid w:val="00DF4071"/>
    <w:pPr>
      <w:spacing w:before="60" w:after="60" w:line="240" w:lineRule="auto"/>
    </w:pPr>
    <w:rPr>
      <w:rFonts w:ascii="Arial" w:eastAsia="Times New Roman" w:hAnsi="Arial" w:cs="Times New Roman"/>
      <w:bCs/>
      <w:szCs w:val="24"/>
    </w:rPr>
  </w:style>
  <w:style w:type="paragraph" w:customStyle="1" w:styleId="E449755F424B4050A999590EA891527D">
    <w:name w:val="E449755F424B4050A999590EA891527D"/>
    <w:rsid w:val="00DF4071"/>
    <w:pPr>
      <w:spacing w:before="60" w:after="60" w:line="240" w:lineRule="auto"/>
    </w:pPr>
    <w:rPr>
      <w:rFonts w:ascii="Arial" w:eastAsia="Times New Roman" w:hAnsi="Arial" w:cs="Times New Roman"/>
      <w:bCs/>
      <w:szCs w:val="24"/>
    </w:rPr>
  </w:style>
  <w:style w:type="paragraph" w:customStyle="1" w:styleId="FC7082F18458407CB0510B7C72B5762F">
    <w:name w:val="FC7082F18458407CB0510B7C72B5762F"/>
    <w:rsid w:val="00DF4071"/>
    <w:pPr>
      <w:spacing w:before="60" w:after="60" w:line="240" w:lineRule="auto"/>
    </w:pPr>
    <w:rPr>
      <w:rFonts w:ascii="Arial" w:eastAsia="Times New Roman" w:hAnsi="Arial" w:cs="Times New Roman"/>
      <w:bCs/>
      <w:szCs w:val="24"/>
    </w:rPr>
  </w:style>
  <w:style w:type="paragraph" w:customStyle="1" w:styleId="0A2FBA8BAF5E49A4973D470F979D4EB4">
    <w:name w:val="0A2FBA8BAF5E49A4973D470F979D4EB4"/>
    <w:rsid w:val="00DF4071"/>
    <w:pPr>
      <w:spacing w:before="60" w:after="60" w:line="240" w:lineRule="auto"/>
    </w:pPr>
    <w:rPr>
      <w:rFonts w:ascii="Arial" w:eastAsia="Times New Roman" w:hAnsi="Arial" w:cs="Times New Roman"/>
      <w:bCs/>
      <w:szCs w:val="24"/>
    </w:rPr>
  </w:style>
  <w:style w:type="paragraph" w:customStyle="1" w:styleId="244D5918738146D4B5A9F449FCE83CC7">
    <w:name w:val="244D5918738146D4B5A9F449FCE83CC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01BDED16C1A4856814920F43554261C">
    <w:name w:val="601BDED16C1A4856814920F43554261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1DBD0FAC08D4D469563A2F9F5265D7C">
    <w:name w:val="B1DBD0FAC08D4D469563A2F9F5265D7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1340B697E4146788DCF391C56306E59">
    <w:name w:val="91340B697E4146788DCF391C56306E5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B1A55670307479A80B2581C24BD7179">
    <w:name w:val="CB1A55670307479A80B2581C24BD717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BE6250E469A4FAE8F3286FFFFBFC1DB">
    <w:name w:val="2BE6250E469A4FAE8F3286FFFFBFC1D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0294B21AFD54C3E94D49285DCC57449">
    <w:name w:val="40294B21AFD54C3E94D49285DCC5744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703CF0088824419A91AEB1F965C013D">
    <w:name w:val="A703CF0088824419A91AEB1F965C013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5421BF933A448F6A1DAEB354066006F">
    <w:name w:val="05421BF933A448F6A1DAEB354066006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169759A32E24731BB5C38F0A12A4140">
    <w:name w:val="7169759A32E24731BB5C38F0A12A414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C31009825D440E180F7EC9191C8C2C5">
    <w:name w:val="DC31009825D440E180F7EC9191C8C2C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8D4DC76A24148548E8A02B26287F313">
    <w:name w:val="68D4DC76A24148548E8A02B26287F31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8BB6356218A4FBA838E60D35E158F2B">
    <w:name w:val="B8BB6356218A4FBA838E60D35E158F2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414738BA97B4FC3803633B6FD7BF699">
    <w:name w:val="3414738BA97B4FC3803633B6FD7BF69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206A89FEE0E431EA8964D81F67BBEAF">
    <w:name w:val="3206A89FEE0E431EA8964D81F67BBEA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B39BF4F777F429DA6157DC73D923C44">
    <w:name w:val="7B39BF4F777F429DA6157DC73D923C4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77FF0642F7B4225A46106E3A7E6D677">
    <w:name w:val="F77FF0642F7B4225A46106E3A7E6D67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CF45B357E27443C94CD61803EEDED2C">
    <w:name w:val="9CF45B357E27443C94CD61803EEDED2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9B20728E17B447BB68B12C3B1B69780">
    <w:name w:val="09B20728E17B447BB68B12C3B1B6978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3E1DFCE45BE415CA851369BD2CEA87B">
    <w:name w:val="B3E1DFCE45BE415CA851369BD2CEA87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A3D7C688D404C4A83675F676A906D67">
    <w:name w:val="4A3D7C688D404C4A83675F676A906D6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A50141FC1C14B43AD4D1113E3DF6913">
    <w:name w:val="FA50141FC1C14B43AD4D1113E3DF691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CAF02E584BA410695231C89D8D2C24C">
    <w:name w:val="DCAF02E584BA410695231C89D8D2C24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D286BB2E27A405AA2CB1884A5D38B44">
    <w:name w:val="ED286BB2E27A405AA2CB1884A5D38B4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8AC856447194AB0AEEA3F868282C40D">
    <w:name w:val="D8AC856447194AB0AEEA3F868282C40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2D3BACD15E64686954D6ACAABB0F48D">
    <w:name w:val="B2D3BACD15E64686954D6ACAABB0F48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91DC99A1BE346468D78352F48F34E8D">
    <w:name w:val="891DC99A1BE346468D78352F48F34E8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BC99103A9F94B5F95B3FA0CE2DCF532">
    <w:name w:val="DBC99103A9F94B5F95B3FA0CE2DCF53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1293DA46B9040D7A0B5373D4D6C80BA">
    <w:name w:val="21293DA46B9040D7A0B5373D4D6C80B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3BC3F7A028F423EA7FCC3C129360326">
    <w:name w:val="13BC3F7A028F423EA7FCC3C12936032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3F8CCCD734243EEB94F95341D40DB51">
    <w:name w:val="13F8CCCD734243EEB94F95341D40DB5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7A62508A0C94976A05C451C25987259">
    <w:name w:val="87A62508A0C94976A05C451C2598725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44246DB2E244276991E10B9137440AE">
    <w:name w:val="044246DB2E244276991E10B9137440A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34BDB728EEF476099C80A68991143DA">
    <w:name w:val="434BDB728EEF476099C80A68991143D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4C971A00DDB4AF285CEE6ED04A9ADA3">
    <w:name w:val="C4C971A00DDB4AF285CEE6ED04A9ADA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C13A14BAE4A4F65AA799EA7BD2C3D96">
    <w:name w:val="3C13A14BAE4A4F65AA799EA7BD2C3D9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AFB79B34AAB4E7A80703F507DA1FDE2">
    <w:name w:val="DAFB79B34AAB4E7A80703F507DA1FDE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A2025A29DC34A7A8FC40A78677D5971">
    <w:name w:val="9A2025A29DC34A7A8FC40A78677D597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3A9226CD22B4BC98D29D5ED88A386D9">
    <w:name w:val="33A9226CD22B4BC98D29D5ED88A386D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14AE376AE3B47D7BCC0E9DBF11C6D11">
    <w:name w:val="E14AE376AE3B47D7BCC0E9DBF11C6D1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CFED43C3FEB44C1A4C63728C57093C3">
    <w:name w:val="8CFED43C3FEB44C1A4C63728C57093C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D52484980DA40B3BC2FB15DED01D52F">
    <w:name w:val="AD52484980DA40B3BC2FB15DED01D52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629C136143C4F4AA72C0AC134BFF8A4">
    <w:name w:val="3629C136143C4F4AA72C0AC134BFF8A4"/>
    <w:rsid w:val="00DF4071"/>
    <w:pPr>
      <w:spacing w:before="60" w:after="60" w:line="240" w:lineRule="auto"/>
    </w:pPr>
    <w:rPr>
      <w:rFonts w:ascii="Arial" w:eastAsia="Times New Roman" w:hAnsi="Arial" w:cs="Times New Roman"/>
      <w:bCs/>
      <w:szCs w:val="24"/>
    </w:rPr>
  </w:style>
  <w:style w:type="paragraph" w:customStyle="1" w:styleId="912111B7426C43E588020A6A07D631F4">
    <w:name w:val="912111B7426C43E588020A6A07D631F4"/>
    <w:rsid w:val="00DF4071"/>
    <w:pPr>
      <w:spacing w:before="60" w:after="60" w:line="240" w:lineRule="auto"/>
    </w:pPr>
    <w:rPr>
      <w:rFonts w:ascii="Arial" w:eastAsia="Times New Roman" w:hAnsi="Arial" w:cs="Times New Roman"/>
      <w:bCs/>
      <w:szCs w:val="24"/>
    </w:rPr>
  </w:style>
  <w:style w:type="paragraph" w:customStyle="1" w:styleId="624619AC7F654FBF80B8162F618A0BFE">
    <w:name w:val="624619AC7F654FBF80B8162F618A0BFE"/>
    <w:rsid w:val="00DF4071"/>
    <w:pPr>
      <w:spacing w:before="60" w:after="60" w:line="240" w:lineRule="auto"/>
    </w:pPr>
    <w:rPr>
      <w:rFonts w:ascii="Arial" w:eastAsia="Times New Roman" w:hAnsi="Arial" w:cs="Times New Roman"/>
      <w:bCs/>
      <w:szCs w:val="24"/>
    </w:rPr>
  </w:style>
  <w:style w:type="paragraph" w:customStyle="1" w:styleId="80E1F8C853B14F04AA29CC511EBDB5B6">
    <w:name w:val="80E1F8C853B14F04AA29CC511EBDB5B6"/>
    <w:rsid w:val="00DF4071"/>
    <w:pPr>
      <w:spacing w:before="60" w:after="60" w:line="240" w:lineRule="auto"/>
    </w:pPr>
    <w:rPr>
      <w:rFonts w:ascii="Arial" w:eastAsia="Times New Roman" w:hAnsi="Arial" w:cs="Times New Roman"/>
      <w:bCs/>
      <w:szCs w:val="24"/>
    </w:rPr>
  </w:style>
  <w:style w:type="paragraph" w:customStyle="1" w:styleId="7C309DC769A344DDB402C40DF06D181D">
    <w:name w:val="7C309DC769A344DDB402C40DF06D181D"/>
    <w:rsid w:val="00DF4071"/>
    <w:pPr>
      <w:spacing w:before="60" w:after="60" w:line="240" w:lineRule="auto"/>
    </w:pPr>
    <w:rPr>
      <w:rFonts w:ascii="Arial" w:eastAsia="Times New Roman" w:hAnsi="Arial" w:cs="Times New Roman"/>
      <w:bCs/>
      <w:szCs w:val="24"/>
    </w:rPr>
  </w:style>
  <w:style w:type="paragraph" w:customStyle="1" w:styleId="AF195E82287041D09D1364395DB905C5">
    <w:name w:val="AF195E82287041D09D1364395DB905C5"/>
    <w:rsid w:val="00DF4071"/>
    <w:pPr>
      <w:spacing w:before="60" w:after="60" w:line="240" w:lineRule="auto"/>
    </w:pPr>
    <w:rPr>
      <w:rFonts w:ascii="Arial" w:eastAsia="Times New Roman" w:hAnsi="Arial" w:cs="Times New Roman"/>
      <w:bCs/>
      <w:szCs w:val="24"/>
    </w:rPr>
  </w:style>
  <w:style w:type="paragraph" w:customStyle="1" w:styleId="F163631B3B674C3EB6722E31D2ABFF51">
    <w:name w:val="F163631B3B674C3EB6722E31D2ABFF51"/>
    <w:rsid w:val="00DF4071"/>
    <w:pPr>
      <w:spacing w:before="60" w:after="60" w:line="240" w:lineRule="auto"/>
    </w:pPr>
    <w:rPr>
      <w:rFonts w:ascii="Arial" w:eastAsia="Times New Roman" w:hAnsi="Arial" w:cs="Times New Roman"/>
      <w:bCs/>
      <w:szCs w:val="24"/>
    </w:rPr>
  </w:style>
  <w:style w:type="paragraph" w:customStyle="1" w:styleId="B1DC83F3AC824A5CB8B44A81BDCD0A09">
    <w:name w:val="B1DC83F3AC824A5CB8B44A81BDCD0A09"/>
    <w:rsid w:val="00DF4071"/>
    <w:pPr>
      <w:spacing w:before="60" w:after="60" w:line="240" w:lineRule="auto"/>
    </w:pPr>
    <w:rPr>
      <w:rFonts w:ascii="Arial" w:eastAsia="Times New Roman" w:hAnsi="Arial" w:cs="Times New Roman"/>
      <w:bCs/>
      <w:szCs w:val="24"/>
    </w:rPr>
  </w:style>
  <w:style w:type="paragraph" w:customStyle="1" w:styleId="8DBB31ACAE5345E6B4BACDCBBC2C8015">
    <w:name w:val="8DBB31ACAE5345E6B4BACDCBBC2C8015"/>
    <w:rsid w:val="00DF4071"/>
    <w:pPr>
      <w:spacing w:before="60" w:after="60" w:line="240" w:lineRule="auto"/>
    </w:pPr>
    <w:rPr>
      <w:rFonts w:ascii="Arial" w:eastAsia="Times New Roman" w:hAnsi="Arial" w:cs="Times New Roman"/>
      <w:bCs/>
      <w:szCs w:val="24"/>
    </w:rPr>
  </w:style>
  <w:style w:type="paragraph" w:customStyle="1" w:styleId="AC47D853328C4E469EEE540775B2485A">
    <w:name w:val="AC47D853328C4E469EEE540775B2485A"/>
    <w:rsid w:val="00DF4071"/>
    <w:pPr>
      <w:spacing w:before="60" w:after="60" w:line="240" w:lineRule="auto"/>
    </w:pPr>
    <w:rPr>
      <w:rFonts w:ascii="Arial" w:eastAsia="Times New Roman" w:hAnsi="Arial" w:cs="Times New Roman"/>
      <w:bCs/>
      <w:szCs w:val="24"/>
    </w:rPr>
  </w:style>
  <w:style w:type="paragraph" w:customStyle="1" w:styleId="6E834917B5624B9C87526A66CBBD16C5">
    <w:name w:val="6E834917B5624B9C87526A66CBBD16C5"/>
    <w:rsid w:val="00DF4071"/>
    <w:pPr>
      <w:spacing w:before="60" w:after="60" w:line="240" w:lineRule="auto"/>
    </w:pPr>
    <w:rPr>
      <w:rFonts w:ascii="Arial" w:eastAsia="Times New Roman" w:hAnsi="Arial" w:cs="Times New Roman"/>
      <w:bCs/>
      <w:szCs w:val="24"/>
    </w:rPr>
  </w:style>
  <w:style w:type="paragraph" w:customStyle="1" w:styleId="A613286922A645039D06A687E0247800">
    <w:name w:val="A613286922A645039D06A687E0247800"/>
    <w:rsid w:val="00DF4071"/>
    <w:pPr>
      <w:spacing w:before="60" w:after="60" w:line="240" w:lineRule="auto"/>
    </w:pPr>
    <w:rPr>
      <w:rFonts w:ascii="Arial" w:eastAsia="Times New Roman" w:hAnsi="Arial" w:cs="Times New Roman"/>
      <w:bCs/>
      <w:szCs w:val="24"/>
    </w:rPr>
  </w:style>
  <w:style w:type="paragraph" w:customStyle="1" w:styleId="22926408618748EB9B87CEE3B7E3F736">
    <w:name w:val="22926408618748EB9B87CEE3B7E3F736"/>
    <w:rsid w:val="00DF4071"/>
    <w:pPr>
      <w:spacing w:before="60" w:after="60" w:line="240" w:lineRule="auto"/>
    </w:pPr>
    <w:rPr>
      <w:rFonts w:ascii="Arial" w:eastAsia="Times New Roman" w:hAnsi="Arial" w:cs="Times New Roman"/>
      <w:bCs/>
      <w:szCs w:val="24"/>
    </w:rPr>
  </w:style>
  <w:style w:type="paragraph" w:customStyle="1" w:styleId="8073EDB1BEFB42F08C099815E52223D3">
    <w:name w:val="8073EDB1BEFB42F08C099815E52223D3"/>
    <w:rsid w:val="00DF4071"/>
    <w:pPr>
      <w:spacing w:before="60" w:after="60" w:line="240" w:lineRule="auto"/>
    </w:pPr>
    <w:rPr>
      <w:rFonts w:ascii="Arial" w:eastAsia="Times New Roman" w:hAnsi="Arial" w:cs="Times New Roman"/>
      <w:bCs/>
      <w:szCs w:val="24"/>
    </w:rPr>
  </w:style>
  <w:style w:type="paragraph" w:customStyle="1" w:styleId="803339DCE6E5452889725ED5F25CF8B4">
    <w:name w:val="803339DCE6E5452889725ED5F25CF8B4"/>
    <w:rsid w:val="00DF4071"/>
    <w:pPr>
      <w:spacing w:before="60" w:after="60" w:line="240" w:lineRule="auto"/>
    </w:pPr>
    <w:rPr>
      <w:rFonts w:ascii="Arial" w:eastAsia="Times New Roman" w:hAnsi="Arial" w:cs="Times New Roman"/>
      <w:bCs/>
      <w:szCs w:val="24"/>
    </w:rPr>
  </w:style>
  <w:style w:type="paragraph" w:customStyle="1" w:styleId="5190C902F716423CA7915CEE0E329011">
    <w:name w:val="5190C902F716423CA7915CEE0E329011"/>
    <w:rsid w:val="00DF4071"/>
    <w:pPr>
      <w:spacing w:before="60" w:after="60" w:line="240" w:lineRule="auto"/>
    </w:pPr>
    <w:rPr>
      <w:rFonts w:ascii="Arial" w:eastAsia="Times New Roman" w:hAnsi="Arial" w:cs="Times New Roman"/>
      <w:bCs/>
      <w:szCs w:val="24"/>
    </w:rPr>
  </w:style>
  <w:style w:type="paragraph" w:customStyle="1" w:styleId="D120F339BC33444F8D81AFFB708D6D40">
    <w:name w:val="D120F339BC33444F8D81AFFB708D6D40"/>
    <w:rsid w:val="00DF4071"/>
    <w:pPr>
      <w:spacing w:before="60" w:after="60" w:line="240" w:lineRule="auto"/>
    </w:pPr>
    <w:rPr>
      <w:rFonts w:ascii="Arial" w:eastAsia="Times New Roman" w:hAnsi="Arial" w:cs="Times New Roman"/>
      <w:bCs/>
      <w:szCs w:val="24"/>
    </w:rPr>
  </w:style>
  <w:style w:type="paragraph" w:customStyle="1" w:styleId="00765043CB0F461593D479DD224C8EBB">
    <w:name w:val="00765043CB0F461593D479DD224C8EBB"/>
    <w:rsid w:val="00DF4071"/>
    <w:pPr>
      <w:spacing w:before="60" w:after="60" w:line="240" w:lineRule="auto"/>
    </w:pPr>
    <w:rPr>
      <w:rFonts w:ascii="Arial" w:eastAsia="Times New Roman" w:hAnsi="Arial" w:cs="Times New Roman"/>
      <w:bCs/>
      <w:szCs w:val="24"/>
    </w:rPr>
  </w:style>
  <w:style w:type="paragraph" w:customStyle="1" w:styleId="ABC714997E0648C1A451D3640F505ED6">
    <w:name w:val="ABC714997E0648C1A451D3640F505ED6"/>
    <w:rsid w:val="00DF4071"/>
    <w:pPr>
      <w:spacing w:before="60" w:after="60" w:line="240" w:lineRule="auto"/>
    </w:pPr>
    <w:rPr>
      <w:rFonts w:ascii="Arial" w:eastAsia="Times New Roman" w:hAnsi="Arial" w:cs="Times New Roman"/>
      <w:bCs/>
      <w:szCs w:val="24"/>
    </w:rPr>
  </w:style>
  <w:style w:type="paragraph" w:customStyle="1" w:styleId="515881966B0D4660AF5CA040499C9BE2">
    <w:name w:val="515881966B0D4660AF5CA040499C9BE2"/>
    <w:rsid w:val="00DF4071"/>
    <w:pPr>
      <w:spacing w:before="60" w:after="60" w:line="240" w:lineRule="auto"/>
    </w:pPr>
    <w:rPr>
      <w:rFonts w:ascii="Arial" w:eastAsia="Times New Roman" w:hAnsi="Arial" w:cs="Times New Roman"/>
      <w:bCs/>
      <w:szCs w:val="24"/>
    </w:rPr>
  </w:style>
  <w:style w:type="paragraph" w:customStyle="1" w:styleId="2513573B7A3C486A868436E78AEFE5A6">
    <w:name w:val="2513573B7A3C486A868436E78AEFE5A6"/>
    <w:rsid w:val="00DF4071"/>
    <w:pPr>
      <w:spacing w:before="60" w:after="60" w:line="240" w:lineRule="auto"/>
    </w:pPr>
    <w:rPr>
      <w:rFonts w:ascii="Arial" w:eastAsia="Times New Roman" w:hAnsi="Arial" w:cs="Times New Roman"/>
      <w:bCs/>
      <w:szCs w:val="24"/>
    </w:rPr>
  </w:style>
  <w:style w:type="paragraph" w:customStyle="1" w:styleId="1D1BF533ED7D45B28701C4513BD5523A">
    <w:name w:val="1D1BF533ED7D45B28701C4513BD5523A"/>
    <w:rsid w:val="00DF4071"/>
    <w:pPr>
      <w:spacing w:before="60" w:after="60" w:line="240" w:lineRule="auto"/>
    </w:pPr>
    <w:rPr>
      <w:rFonts w:ascii="Arial" w:eastAsia="Times New Roman" w:hAnsi="Arial" w:cs="Times New Roman"/>
      <w:bCs/>
      <w:szCs w:val="24"/>
    </w:rPr>
  </w:style>
  <w:style w:type="paragraph" w:customStyle="1" w:styleId="FAB58145559F44B18AF444147E694D6E">
    <w:name w:val="FAB58145559F44B18AF444147E694D6E"/>
    <w:rsid w:val="00DF4071"/>
    <w:pPr>
      <w:spacing w:before="60" w:after="60" w:line="240" w:lineRule="auto"/>
    </w:pPr>
    <w:rPr>
      <w:rFonts w:ascii="Arial" w:eastAsia="Times New Roman" w:hAnsi="Arial" w:cs="Times New Roman"/>
      <w:bCs/>
      <w:szCs w:val="24"/>
    </w:rPr>
  </w:style>
  <w:style w:type="paragraph" w:customStyle="1" w:styleId="20A2C9EE150040D2B509C9B57298DFD8">
    <w:name w:val="20A2C9EE150040D2B509C9B57298DFD8"/>
    <w:rsid w:val="00DF4071"/>
    <w:pPr>
      <w:spacing w:before="60" w:after="60" w:line="240" w:lineRule="auto"/>
    </w:pPr>
    <w:rPr>
      <w:rFonts w:ascii="Arial" w:eastAsia="Times New Roman" w:hAnsi="Arial" w:cs="Times New Roman"/>
      <w:bCs/>
      <w:szCs w:val="24"/>
    </w:rPr>
  </w:style>
  <w:style w:type="paragraph" w:customStyle="1" w:styleId="EEE75A36EE4C4C0BB1E59FB806AF84CC">
    <w:name w:val="EEE75A36EE4C4C0BB1E59FB806AF84CC"/>
    <w:rsid w:val="00DF4071"/>
    <w:pPr>
      <w:spacing w:before="60" w:after="60" w:line="240" w:lineRule="auto"/>
    </w:pPr>
    <w:rPr>
      <w:rFonts w:ascii="Arial" w:eastAsia="Times New Roman" w:hAnsi="Arial" w:cs="Times New Roman"/>
      <w:bCs/>
      <w:szCs w:val="24"/>
    </w:rPr>
  </w:style>
  <w:style w:type="paragraph" w:customStyle="1" w:styleId="26D25A2B496B4514B3762E2070818596">
    <w:name w:val="26D25A2B496B4514B3762E2070818596"/>
    <w:rsid w:val="00DF4071"/>
    <w:pPr>
      <w:spacing w:before="60" w:after="60" w:line="240" w:lineRule="auto"/>
    </w:pPr>
    <w:rPr>
      <w:rFonts w:ascii="Arial" w:eastAsia="Times New Roman" w:hAnsi="Arial" w:cs="Times New Roman"/>
      <w:bCs/>
      <w:szCs w:val="24"/>
    </w:rPr>
  </w:style>
  <w:style w:type="paragraph" w:customStyle="1" w:styleId="0D893CBD8E20468CAEACCB3B06CA0822">
    <w:name w:val="0D893CBD8E20468CAEACCB3B06CA0822"/>
    <w:rsid w:val="00DF4071"/>
    <w:pPr>
      <w:spacing w:before="60" w:after="60" w:line="240" w:lineRule="auto"/>
    </w:pPr>
    <w:rPr>
      <w:rFonts w:ascii="Arial" w:eastAsia="Times New Roman" w:hAnsi="Arial" w:cs="Times New Roman"/>
      <w:bCs/>
      <w:szCs w:val="24"/>
    </w:rPr>
  </w:style>
  <w:style w:type="paragraph" w:customStyle="1" w:styleId="1B5763843DD84E848EE91B8103CA121E">
    <w:name w:val="1B5763843DD84E848EE91B8103CA121E"/>
    <w:rsid w:val="00DF4071"/>
    <w:pPr>
      <w:spacing w:before="60" w:after="60" w:line="240" w:lineRule="auto"/>
    </w:pPr>
    <w:rPr>
      <w:rFonts w:ascii="Arial" w:eastAsia="Times New Roman" w:hAnsi="Arial" w:cs="Times New Roman"/>
      <w:bCs/>
      <w:szCs w:val="24"/>
    </w:rPr>
  </w:style>
  <w:style w:type="paragraph" w:customStyle="1" w:styleId="D029E2CD576E4651897350DF1262341B">
    <w:name w:val="D029E2CD576E4651897350DF1262341B"/>
    <w:rsid w:val="00DF4071"/>
    <w:pPr>
      <w:spacing w:before="60" w:after="60" w:line="240" w:lineRule="auto"/>
    </w:pPr>
    <w:rPr>
      <w:rFonts w:ascii="Arial" w:eastAsia="Times New Roman" w:hAnsi="Arial" w:cs="Times New Roman"/>
      <w:bCs/>
      <w:szCs w:val="24"/>
    </w:rPr>
  </w:style>
  <w:style w:type="paragraph" w:customStyle="1" w:styleId="1D1270A6A4944BEA988531A360EE5FAA">
    <w:name w:val="1D1270A6A4944BEA988531A360EE5FAA"/>
    <w:rsid w:val="00DF4071"/>
    <w:pPr>
      <w:spacing w:before="60" w:after="60" w:line="240" w:lineRule="auto"/>
    </w:pPr>
    <w:rPr>
      <w:rFonts w:ascii="Arial" w:eastAsia="Times New Roman" w:hAnsi="Arial" w:cs="Times New Roman"/>
      <w:bCs/>
      <w:szCs w:val="24"/>
    </w:rPr>
  </w:style>
  <w:style w:type="paragraph" w:customStyle="1" w:styleId="0D8C98BE2EDC4C59B4BA99613E08879D">
    <w:name w:val="0D8C98BE2EDC4C59B4BA99613E08879D"/>
    <w:rsid w:val="00DF4071"/>
    <w:pPr>
      <w:spacing w:before="60" w:after="60" w:line="240" w:lineRule="auto"/>
    </w:pPr>
    <w:rPr>
      <w:rFonts w:ascii="Arial" w:eastAsia="Times New Roman" w:hAnsi="Arial" w:cs="Times New Roman"/>
      <w:bCs/>
      <w:szCs w:val="24"/>
    </w:rPr>
  </w:style>
  <w:style w:type="paragraph" w:customStyle="1" w:styleId="8DCC0EB7DC8E4FAB90EC1A14F25C85F7">
    <w:name w:val="8DCC0EB7DC8E4FAB90EC1A14F25C85F7"/>
    <w:rsid w:val="00DF4071"/>
    <w:pPr>
      <w:spacing w:before="60" w:after="60" w:line="240" w:lineRule="auto"/>
    </w:pPr>
    <w:rPr>
      <w:rFonts w:ascii="Arial" w:eastAsia="Times New Roman" w:hAnsi="Arial" w:cs="Times New Roman"/>
      <w:bCs/>
      <w:szCs w:val="24"/>
    </w:rPr>
  </w:style>
  <w:style w:type="paragraph" w:customStyle="1" w:styleId="ACC2514808EE4CAF957F49FBCB78C8B4">
    <w:name w:val="ACC2514808EE4CAF957F49FBCB78C8B4"/>
    <w:rsid w:val="00DF4071"/>
    <w:pPr>
      <w:spacing w:before="60" w:after="60" w:line="240" w:lineRule="auto"/>
    </w:pPr>
    <w:rPr>
      <w:rFonts w:ascii="Arial" w:eastAsia="Times New Roman" w:hAnsi="Arial" w:cs="Times New Roman"/>
      <w:bCs/>
      <w:szCs w:val="24"/>
    </w:rPr>
  </w:style>
  <w:style w:type="paragraph" w:customStyle="1" w:styleId="6C3B90CC4F224E749832993C29116B80">
    <w:name w:val="6C3B90CC4F224E749832993C29116B80"/>
    <w:rsid w:val="00DF4071"/>
    <w:pPr>
      <w:spacing w:before="60" w:after="60" w:line="240" w:lineRule="auto"/>
    </w:pPr>
    <w:rPr>
      <w:rFonts w:ascii="Arial" w:eastAsia="Times New Roman" w:hAnsi="Arial" w:cs="Times New Roman"/>
      <w:bCs/>
      <w:szCs w:val="24"/>
    </w:rPr>
  </w:style>
  <w:style w:type="paragraph" w:customStyle="1" w:styleId="75B6822CE6F34512A065A8B2286DC21A">
    <w:name w:val="75B6822CE6F34512A065A8B2286DC21A"/>
    <w:rsid w:val="00DF4071"/>
    <w:pPr>
      <w:spacing w:before="60" w:after="60" w:line="240" w:lineRule="auto"/>
    </w:pPr>
    <w:rPr>
      <w:rFonts w:ascii="Arial" w:eastAsia="Times New Roman" w:hAnsi="Arial" w:cs="Times New Roman"/>
      <w:bCs/>
      <w:szCs w:val="24"/>
    </w:rPr>
  </w:style>
  <w:style w:type="paragraph" w:customStyle="1" w:styleId="63087D26DFF04FA58E2C3C08DBCBA040">
    <w:name w:val="63087D26DFF04FA58E2C3C08DBCBA040"/>
    <w:rsid w:val="00DF4071"/>
    <w:pPr>
      <w:spacing w:before="60" w:after="60" w:line="240" w:lineRule="auto"/>
    </w:pPr>
    <w:rPr>
      <w:rFonts w:ascii="Arial" w:eastAsia="Times New Roman" w:hAnsi="Arial" w:cs="Times New Roman"/>
      <w:bCs/>
      <w:szCs w:val="24"/>
    </w:rPr>
  </w:style>
  <w:style w:type="paragraph" w:customStyle="1" w:styleId="B54A9ADC5B2649C2A054A93EC25CA559">
    <w:name w:val="B54A9ADC5B2649C2A054A93EC25CA559"/>
    <w:rsid w:val="00DF4071"/>
    <w:pPr>
      <w:spacing w:before="60" w:after="60" w:line="240" w:lineRule="auto"/>
    </w:pPr>
    <w:rPr>
      <w:rFonts w:ascii="Arial" w:eastAsia="Times New Roman" w:hAnsi="Arial" w:cs="Times New Roman"/>
      <w:bCs/>
      <w:szCs w:val="24"/>
    </w:rPr>
  </w:style>
  <w:style w:type="paragraph" w:customStyle="1" w:styleId="BDF42B8E1B9244EDA582FF42BBF14072">
    <w:name w:val="BDF42B8E1B9244EDA582FF42BBF14072"/>
    <w:rsid w:val="00DF4071"/>
    <w:pPr>
      <w:spacing w:before="60" w:after="60" w:line="240" w:lineRule="auto"/>
    </w:pPr>
    <w:rPr>
      <w:rFonts w:ascii="Arial" w:eastAsia="Times New Roman" w:hAnsi="Arial" w:cs="Times New Roman"/>
      <w:bCs/>
      <w:szCs w:val="24"/>
    </w:rPr>
  </w:style>
  <w:style w:type="paragraph" w:customStyle="1" w:styleId="319B587839AF4331B8C20D61A547DCE4">
    <w:name w:val="319B587839AF4331B8C20D61A547DCE4"/>
    <w:rsid w:val="00DF4071"/>
    <w:pPr>
      <w:spacing w:before="60" w:after="60" w:line="240" w:lineRule="auto"/>
    </w:pPr>
    <w:rPr>
      <w:rFonts w:ascii="Arial" w:eastAsia="Times New Roman" w:hAnsi="Arial" w:cs="Times New Roman"/>
      <w:bCs/>
      <w:szCs w:val="24"/>
    </w:rPr>
  </w:style>
  <w:style w:type="paragraph" w:customStyle="1" w:styleId="F370B3F6343641169D8B71238B220CB1">
    <w:name w:val="F370B3F6343641169D8B71238B220CB1"/>
    <w:rsid w:val="00DF4071"/>
    <w:pPr>
      <w:spacing w:before="60" w:after="60" w:line="240" w:lineRule="auto"/>
    </w:pPr>
    <w:rPr>
      <w:rFonts w:ascii="Arial" w:eastAsia="Times New Roman" w:hAnsi="Arial" w:cs="Times New Roman"/>
      <w:bCs/>
      <w:szCs w:val="24"/>
    </w:rPr>
  </w:style>
  <w:style w:type="paragraph" w:customStyle="1" w:styleId="BE3388E477C5484B8CBB27CD60ADECB7">
    <w:name w:val="BE3388E477C5484B8CBB27CD60ADECB7"/>
    <w:rsid w:val="00DF4071"/>
    <w:pPr>
      <w:spacing w:before="60" w:after="60" w:line="240" w:lineRule="auto"/>
    </w:pPr>
    <w:rPr>
      <w:rFonts w:ascii="Arial" w:eastAsia="Times New Roman" w:hAnsi="Arial" w:cs="Times New Roman"/>
      <w:bCs/>
      <w:szCs w:val="24"/>
    </w:rPr>
  </w:style>
  <w:style w:type="paragraph" w:customStyle="1" w:styleId="B268DD4811144261BE8A7F9F30526EB5">
    <w:name w:val="B268DD4811144261BE8A7F9F30526EB5"/>
    <w:rsid w:val="00DF4071"/>
    <w:pPr>
      <w:spacing w:before="60" w:after="60" w:line="240" w:lineRule="auto"/>
    </w:pPr>
    <w:rPr>
      <w:rFonts w:ascii="Arial" w:eastAsia="Times New Roman" w:hAnsi="Arial" w:cs="Times New Roman"/>
      <w:bCs/>
      <w:szCs w:val="24"/>
    </w:rPr>
  </w:style>
  <w:style w:type="paragraph" w:customStyle="1" w:styleId="BBA20415E1FF4ED793568266B24DF1A4">
    <w:name w:val="BBA20415E1FF4ED793568266B24DF1A4"/>
    <w:rsid w:val="00DF4071"/>
    <w:pPr>
      <w:spacing w:before="60" w:after="60" w:line="240" w:lineRule="auto"/>
    </w:pPr>
    <w:rPr>
      <w:rFonts w:ascii="Arial" w:eastAsia="Times New Roman" w:hAnsi="Arial" w:cs="Times New Roman"/>
      <w:bCs/>
      <w:szCs w:val="24"/>
    </w:rPr>
  </w:style>
  <w:style w:type="paragraph" w:customStyle="1" w:styleId="36E954C6AA0243E4865290AF01385272">
    <w:name w:val="36E954C6AA0243E4865290AF01385272"/>
    <w:rsid w:val="00DF4071"/>
    <w:pPr>
      <w:spacing w:before="60" w:after="60" w:line="240" w:lineRule="auto"/>
    </w:pPr>
    <w:rPr>
      <w:rFonts w:ascii="Arial" w:eastAsia="Times New Roman" w:hAnsi="Arial" w:cs="Times New Roman"/>
      <w:bCs/>
      <w:szCs w:val="24"/>
    </w:rPr>
  </w:style>
  <w:style w:type="paragraph" w:customStyle="1" w:styleId="DFAE364B77A8449B81C3C32A6BC70BBF">
    <w:name w:val="DFAE364B77A8449B81C3C32A6BC70BBF"/>
    <w:rsid w:val="00DF4071"/>
    <w:pPr>
      <w:spacing w:before="60" w:after="60" w:line="240" w:lineRule="auto"/>
    </w:pPr>
    <w:rPr>
      <w:rFonts w:ascii="Arial" w:eastAsia="Times New Roman" w:hAnsi="Arial" w:cs="Times New Roman"/>
      <w:bCs/>
      <w:szCs w:val="24"/>
    </w:rPr>
  </w:style>
  <w:style w:type="paragraph" w:customStyle="1" w:styleId="4D468806DACE47DA85C947DBE661B75D">
    <w:name w:val="4D468806DACE47DA85C947DBE661B75D"/>
    <w:rsid w:val="00DF4071"/>
    <w:pPr>
      <w:spacing w:before="60" w:after="60" w:line="240" w:lineRule="auto"/>
    </w:pPr>
    <w:rPr>
      <w:rFonts w:ascii="Arial" w:eastAsia="Times New Roman" w:hAnsi="Arial" w:cs="Times New Roman"/>
      <w:bCs/>
      <w:szCs w:val="24"/>
    </w:rPr>
  </w:style>
  <w:style w:type="paragraph" w:customStyle="1" w:styleId="27D62A2CBE8340E8B92466C6808C8136">
    <w:name w:val="27D62A2CBE8340E8B92466C6808C813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43AFC3004C14E4C8ADBA23AB61E2A6C">
    <w:name w:val="743AFC3004C14E4C8ADBA23AB61E2A6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CEF9D6846A24660B016E6C98F202AB3">
    <w:name w:val="2CEF9D6846A24660B016E6C98F202AB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20032DD5DF2484ABC8F32CD4DFDF921">
    <w:name w:val="D20032DD5DF2484ABC8F32CD4DFDF92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53BDDAF39FC472AA4F21474E04EE279">
    <w:name w:val="453BDDAF39FC472AA4F21474E04EE27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0C954F503644A69B00F3B3227258F15">
    <w:name w:val="50C954F503644A69B00F3B3227258F1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39059B8B17A46DEB341FB50CBC08E90">
    <w:name w:val="639059B8B17A46DEB341FB50CBC08E9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7E2D066F3514D0C8DA23ED75C0476C4">
    <w:name w:val="B7E2D066F3514D0C8DA23ED75C0476C4"/>
    <w:rsid w:val="00DF4071"/>
    <w:pPr>
      <w:spacing w:before="60" w:after="60" w:line="240" w:lineRule="auto"/>
    </w:pPr>
    <w:rPr>
      <w:rFonts w:ascii="Arial" w:eastAsia="Times New Roman" w:hAnsi="Arial" w:cs="Times New Roman"/>
      <w:bCs/>
      <w:szCs w:val="24"/>
    </w:rPr>
  </w:style>
  <w:style w:type="paragraph" w:customStyle="1" w:styleId="2FD6A1BA5E5B4D28930EAA445670B6F5">
    <w:name w:val="2FD6A1BA5E5B4D28930EAA445670B6F5"/>
    <w:rsid w:val="00DF4071"/>
    <w:pPr>
      <w:spacing w:before="60" w:after="60" w:line="240" w:lineRule="auto"/>
    </w:pPr>
    <w:rPr>
      <w:rFonts w:ascii="Arial" w:eastAsia="Times New Roman" w:hAnsi="Arial" w:cs="Times New Roman"/>
      <w:bCs/>
      <w:szCs w:val="24"/>
    </w:rPr>
  </w:style>
  <w:style w:type="paragraph" w:customStyle="1" w:styleId="2D8F20D7CEFD4D488E6DCA0636DB8AA1">
    <w:name w:val="2D8F20D7CEFD4D488E6DCA0636DB8AA1"/>
    <w:rsid w:val="00DF4071"/>
    <w:pPr>
      <w:spacing w:before="60" w:after="60" w:line="240" w:lineRule="auto"/>
    </w:pPr>
    <w:rPr>
      <w:rFonts w:ascii="Arial" w:eastAsia="Times New Roman" w:hAnsi="Arial" w:cs="Times New Roman"/>
      <w:bCs/>
      <w:szCs w:val="24"/>
    </w:rPr>
  </w:style>
  <w:style w:type="paragraph" w:customStyle="1" w:styleId="4A291A27068D466780B4E5FBCA24FE05">
    <w:name w:val="4A291A27068D466780B4E5FBCA24FE05"/>
    <w:rsid w:val="00DF4071"/>
    <w:pPr>
      <w:spacing w:before="60" w:after="60" w:line="240" w:lineRule="auto"/>
    </w:pPr>
    <w:rPr>
      <w:rFonts w:ascii="Arial" w:eastAsia="Times New Roman" w:hAnsi="Arial" w:cs="Times New Roman"/>
      <w:bCs/>
      <w:szCs w:val="24"/>
    </w:rPr>
  </w:style>
  <w:style w:type="paragraph" w:customStyle="1" w:styleId="7609DE33380E490995E9E39072766EA6">
    <w:name w:val="7609DE33380E490995E9E39072766EA6"/>
    <w:rsid w:val="00DF4071"/>
    <w:pPr>
      <w:spacing w:before="60" w:after="60" w:line="240" w:lineRule="auto"/>
    </w:pPr>
    <w:rPr>
      <w:rFonts w:ascii="Arial" w:eastAsia="Times New Roman" w:hAnsi="Arial" w:cs="Times New Roman"/>
      <w:bCs/>
      <w:szCs w:val="24"/>
    </w:rPr>
  </w:style>
  <w:style w:type="paragraph" w:customStyle="1" w:styleId="8B53191F96824052A9BDE495AC199E62">
    <w:name w:val="8B53191F96824052A9BDE495AC199E62"/>
    <w:rsid w:val="00DF4071"/>
    <w:pPr>
      <w:spacing w:before="60" w:after="60" w:line="240" w:lineRule="auto"/>
    </w:pPr>
    <w:rPr>
      <w:rFonts w:ascii="Arial" w:eastAsia="Times New Roman" w:hAnsi="Arial" w:cs="Times New Roman"/>
      <w:bCs/>
      <w:szCs w:val="24"/>
    </w:rPr>
  </w:style>
  <w:style w:type="paragraph" w:customStyle="1" w:styleId="A9FB8226B3524D418326737F38EFB654">
    <w:name w:val="A9FB8226B3524D418326737F38EFB654"/>
    <w:rsid w:val="00DF4071"/>
    <w:pPr>
      <w:spacing w:before="60" w:after="60" w:line="240" w:lineRule="auto"/>
    </w:pPr>
    <w:rPr>
      <w:rFonts w:ascii="Arial" w:eastAsia="Times New Roman" w:hAnsi="Arial" w:cs="Times New Roman"/>
      <w:bCs/>
      <w:szCs w:val="24"/>
    </w:rPr>
  </w:style>
  <w:style w:type="paragraph" w:customStyle="1" w:styleId="DEE838506DBD4EFAB82A7FCE8C7F54C8">
    <w:name w:val="DEE838506DBD4EFAB82A7FCE8C7F54C8"/>
    <w:rsid w:val="00DF4071"/>
    <w:pPr>
      <w:spacing w:before="60" w:after="60" w:line="240" w:lineRule="auto"/>
    </w:pPr>
    <w:rPr>
      <w:rFonts w:ascii="Arial" w:eastAsia="Times New Roman" w:hAnsi="Arial" w:cs="Times New Roman"/>
      <w:bCs/>
      <w:szCs w:val="24"/>
    </w:rPr>
  </w:style>
  <w:style w:type="paragraph" w:customStyle="1" w:styleId="DA612A30FD654A06B2EF30C5897DE13E">
    <w:name w:val="DA612A30FD654A06B2EF30C5897DE13E"/>
    <w:rsid w:val="00DF4071"/>
    <w:pPr>
      <w:spacing w:before="60" w:after="60" w:line="240" w:lineRule="auto"/>
    </w:pPr>
    <w:rPr>
      <w:rFonts w:ascii="Arial" w:eastAsia="Times New Roman" w:hAnsi="Arial" w:cs="Times New Roman"/>
      <w:bCs/>
      <w:szCs w:val="24"/>
    </w:rPr>
  </w:style>
  <w:style w:type="paragraph" w:customStyle="1" w:styleId="F01DA0E9234744BF91C8D436A045D508">
    <w:name w:val="F01DA0E9234744BF91C8D436A045D508"/>
    <w:rsid w:val="00DF4071"/>
    <w:pPr>
      <w:spacing w:before="60" w:after="60" w:line="240" w:lineRule="auto"/>
    </w:pPr>
    <w:rPr>
      <w:rFonts w:ascii="Arial" w:eastAsia="Times New Roman" w:hAnsi="Arial" w:cs="Times New Roman"/>
      <w:bCs/>
      <w:szCs w:val="24"/>
    </w:rPr>
  </w:style>
  <w:style w:type="paragraph" w:customStyle="1" w:styleId="F4D7F34F25014B189BB3B5E6AA9C2659">
    <w:name w:val="F4D7F34F25014B189BB3B5E6AA9C2659"/>
    <w:rsid w:val="00DF4071"/>
    <w:pPr>
      <w:spacing w:before="60" w:after="60" w:line="240" w:lineRule="auto"/>
    </w:pPr>
    <w:rPr>
      <w:rFonts w:ascii="Arial" w:eastAsia="Times New Roman" w:hAnsi="Arial" w:cs="Times New Roman"/>
      <w:bCs/>
      <w:szCs w:val="24"/>
    </w:rPr>
  </w:style>
  <w:style w:type="paragraph" w:customStyle="1" w:styleId="9F4268D6794E4447A2F2FD927580C954">
    <w:name w:val="9F4268D6794E4447A2F2FD927580C954"/>
    <w:rsid w:val="00DF4071"/>
    <w:pPr>
      <w:spacing w:before="60" w:after="60" w:line="240" w:lineRule="auto"/>
    </w:pPr>
    <w:rPr>
      <w:rFonts w:ascii="Arial" w:eastAsia="Times New Roman" w:hAnsi="Arial" w:cs="Times New Roman"/>
      <w:bCs/>
      <w:szCs w:val="24"/>
    </w:rPr>
  </w:style>
  <w:style w:type="paragraph" w:customStyle="1" w:styleId="F8DE13378DB34009849F5EC87290B6B1">
    <w:name w:val="F8DE13378DB34009849F5EC87290B6B1"/>
    <w:rsid w:val="00DF4071"/>
    <w:pPr>
      <w:spacing w:before="60" w:after="60" w:line="240" w:lineRule="auto"/>
    </w:pPr>
    <w:rPr>
      <w:rFonts w:ascii="Arial" w:eastAsia="Times New Roman" w:hAnsi="Arial" w:cs="Times New Roman"/>
      <w:bCs/>
      <w:szCs w:val="24"/>
    </w:rPr>
  </w:style>
  <w:style w:type="paragraph" w:customStyle="1" w:styleId="450B6DA59E3F4D1B86A93F640B792714">
    <w:name w:val="450B6DA59E3F4D1B86A93F640B792714"/>
    <w:rsid w:val="00DF4071"/>
    <w:pPr>
      <w:spacing w:before="60" w:after="60" w:line="240" w:lineRule="auto"/>
    </w:pPr>
    <w:rPr>
      <w:rFonts w:ascii="Arial" w:eastAsia="Times New Roman" w:hAnsi="Arial" w:cs="Times New Roman"/>
      <w:bCs/>
      <w:szCs w:val="24"/>
    </w:rPr>
  </w:style>
  <w:style w:type="paragraph" w:customStyle="1" w:styleId="86E2F4EC281B403CA0DAD3CFF24C1A6F">
    <w:name w:val="86E2F4EC281B403CA0DAD3CFF24C1A6F"/>
    <w:rsid w:val="00DF4071"/>
    <w:pPr>
      <w:spacing w:before="60" w:after="60" w:line="240" w:lineRule="auto"/>
    </w:pPr>
    <w:rPr>
      <w:rFonts w:ascii="Arial" w:eastAsia="Times New Roman" w:hAnsi="Arial" w:cs="Times New Roman"/>
      <w:bCs/>
      <w:szCs w:val="24"/>
    </w:rPr>
  </w:style>
  <w:style w:type="paragraph" w:customStyle="1" w:styleId="276714C7A55F40F78F3696C634BAE794">
    <w:name w:val="276714C7A55F40F78F3696C634BAE794"/>
    <w:rsid w:val="00DF4071"/>
    <w:pPr>
      <w:spacing w:before="60" w:after="60" w:line="240" w:lineRule="auto"/>
    </w:pPr>
    <w:rPr>
      <w:rFonts w:ascii="Arial" w:eastAsia="Times New Roman" w:hAnsi="Arial" w:cs="Times New Roman"/>
      <w:bCs/>
      <w:szCs w:val="24"/>
    </w:rPr>
  </w:style>
  <w:style w:type="paragraph" w:customStyle="1" w:styleId="2DA34AD7EA64438E85A1423D2013408C">
    <w:name w:val="2DA34AD7EA64438E85A1423D2013408C"/>
    <w:rsid w:val="00DF4071"/>
    <w:pPr>
      <w:spacing w:before="60" w:after="60" w:line="240" w:lineRule="auto"/>
    </w:pPr>
    <w:rPr>
      <w:rFonts w:ascii="Arial" w:eastAsia="Times New Roman" w:hAnsi="Arial" w:cs="Times New Roman"/>
      <w:bCs/>
      <w:szCs w:val="24"/>
    </w:rPr>
  </w:style>
  <w:style w:type="paragraph" w:customStyle="1" w:styleId="37686B39C4044982AF7A3E583E9D92BF">
    <w:name w:val="37686B39C4044982AF7A3E583E9D92BF"/>
    <w:rsid w:val="00DF4071"/>
    <w:pPr>
      <w:spacing w:before="60" w:after="60" w:line="240" w:lineRule="auto"/>
    </w:pPr>
    <w:rPr>
      <w:rFonts w:ascii="Arial" w:eastAsia="Times New Roman" w:hAnsi="Arial" w:cs="Times New Roman"/>
      <w:bCs/>
      <w:szCs w:val="24"/>
    </w:rPr>
  </w:style>
  <w:style w:type="paragraph" w:customStyle="1" w:styleId="5CCC89511177478096D7246F47737407">
    <w:name w:val="5CCC89511177478096D7246F47737407"/>
    <w:rsid w:val="00DF4071"/>
    <w:pPr>
      <w:spacing w:before="60" w:after="60" w:line="240" w:lineRule="auto"/>
    </w:pPr>
    <w:rPr>
      <w:rFonts w:ascii="Arial" w:eastAsia="Times New Roman" w:hAnsi="Arial" w:cs="Times New Roman"/>
      <w:bCs/>
      <w:szCs w:val="24"/>
    </w:rPr>
  </w:style>
  <w:style w:type="paragraph" w:customStyle="1" w:styleId="11479D155F8841BBA9027944A7F7D402">
    <w:name w:val="11479D155F8841BBA9027944A7F7D402"/>
    <w:rsid w:val="00DF4071"/>
    <w:pPr>
      <w:spacing w:before="60" w:after="60" w:line="240" w:lineRule="auto"/>
    </w:pPr>
    <w:rPr>
      <w:rFonts w:ascii="Arial" w:eastAsia="Times New Roman" w:hAnsi="Arial" w:cs="Times New Roman"/>
      <w:bCs/>
      <w:szCs w:val="24"/>
    </w:rPr>
  </w:style>
  <w:style w:type="paragraph" w:customStyle="1" w:styleId="04D14961F6E0466394A25306439E9065">
    <w:name w:val="04D14961F6E0466394A25306439E9065"/>
    <w:rsid w:val="00DF4071"/>
    <w:pPr>
      <w:spacing w:before="60" w:after="60" w:line="240" w:lineRule="auto"/>
    </w:pPr>
    <w:rPr>
      <w:rFonts w:ascii="Arial" w:eastAsia="Times New Roman" w:hAnsi="Arial" w:cs="Times New Roman"/>
      <w:bCs/>
      <w:szCs w:val="24"/>
    </w:rPr>
  </w:style>
  <w:style w:type="paragraph" w:customStyle="1" w:styleId="35A804C87EDF4658A3B26613424CB339">
    <w:name w:val="35A804C87EDF4658A3B26613424CB339"/>
    <w:rsid w:val="00DF4071"/>
    <w:pPr>
      <w:spacing w:before="60" w:after="60" w:line="240" w:lineRule="auto"/>
    </w:pPr>
    <w:rPr>
      <w:rFonts w:ascii="Arial" w:eastAsia="Times New Roman" w:hAnsi="Arial" w:cs="Times New Roman"/>
      <w:bCs/>
      <w:szCs w:val="24"/>
    </w:rPr>
  </w:style>
  <w:style w:type="paragraph" w:customStyle="1" w:styleId="853587B067A74CF48FB1D0F8DD89F19D">
    <w:name w:val="853587B067A74CF48FB1D0F8DD89F19D"/>
    <w:rsid w:val="00DF4071"/>
    <w:pPr>
      <w:spacing w:before="60" w:after="60" w:line="240" w:lineRule="auto"/>
    </w:pPr>
    <w:rPr>
      <w:rFonts w:ascii="Arial" w:eastAsia="Times New Roman" w:hAnsi="Arial" w:cs="Times New Roman"/>
      <w:bCs/>
      <w:szCs w:val="24"/>
    </w:rPr>
  </w:style>
  <w:style w:type="paragraph" w:customStyle="1" w:styleId="711F4040C43B4209A629658F86BBEDF1">
    <w:name w:val="711F4040C43B4209A629658F86BBEDF1"/>
    <w:rsid w:val="00DF4071"/>
    <w:pPr>
      <w:spacing w:before="60" w:after="60" w:line="240" w:lineRule="auto"/>
    </w:pPr>
    <w:rPr>
      <w:rFonts w:ascii="Arial" w:eastAsia="Times New Roman" w:hAnsi="Arial" w:cs="Times New Roman"/>
      <w:bCs/>
      <w:szCs w:val="24"/>
    </w:rPr>
  </w:style>
  <w:style w:type="paragraph" w:customStyle="1" w:styleId="CCBDBC341FEE4D86AA4D734418579078">
    <w:name w:val="CCBDBC341FEE4D86AA4D734418579078"/>
    <w:rsid w:val="00DF4071"/>
    <w:pPr>
      <w:spacing w:before="60" w:after="60" w:line="240" w:lineRule="auto"/>
    </w:pPr>
    <w:rPr>
      <w:rFonts w:ascii="Arial" w:eastAsia="Times New Roman" w:hAnsi="Arial" w:cs="Times New Roman"/>
      <w:bCs/>
      <w:szCs w:val="24"/>
    </w:rPr>
  </w:style>
  <w:style w:type="paragraph" w:customStyle="1" w:styleId="95C9A2A68585413997CF210DA964E095">
    <w:name w:val="95C9A2A68585413997CF210DA964E095"/>
    <w:rsid w:val="00DF4071"/>
    <w:pPr>
      <w:spacing w:before="60" w:after="60" w:line="240" w:lineRule="auto"/>
    </w:pPr>
    <w:rPr>
      <w:rFonts w:ascii="Arial" w:eastAsia="Times New Roman" w:hAnsi="Arial" w:cs="Times New Roman"/>
      <w:bCs/>
      <w:szCs w:val="24"/>
    </w:rPr>
  </w:style>
  <w:style w:type="paragraph" w:customStyle="1" w:styleId="CD5DCD68E0A94FC181F1850054F36C00">
    <w:name w:val="CD5DCD68E0A94FC181F1850054F36C00"/>
    <w:rsid w:val="00DF4071"/>
    <w:pPr>
      <w:spacing w:before="60" w:after="60" w:line="240" w:lineRule="auto"/>
    </w:pPr>
    <w:rPr>
      <w:rFonts w:ascii="Arial" w:eastAsia="Times New Roman" w:hAnsi="Arial" w:cs="Times New Roman"/>
      <w:bCs/>
      <w:szCs w:val="24"/>
    </w:rPr>
  </w:style>
  <w:style w:type="paragraph" w:customStyle="1" w:styleId="C71EF6DEE432445DAFD056DA0EB2C87D">
    <w:name w:val="C71EF6DEE432445DAFD056DA0EB2C87D"/>
    <w:rsid w:val="00DF4071"/>
    <w:pPr>
      <w:spacing w:before="60" w:after="60" w:line="240" w:lineRule="auto"/>
    </w:pPr>
    <w:rPr>
      <w:rFonts w:ascii="Arial" w:eastAsia="Times New Roman" w:hAnsi="Arial" w:cs="Times New Roman"/>
      <w:bCs/>
      <w:szCs w:val="24"/>
    </w:rPr>
  </w:style>
  <w:style w:type="paragraph" w:customStyle="1" w:styleId="CCFFA8FCCD0347A6A116DAA2520A31E6">
    <w:name w:val="CCFFA8FCCD0347A6A116DAA2520A31E6"/>
    <w:rsid w:val="00DF4071"/>
    <w:pPr>
      <w:spacing w:before="60" w:after="60" w:line="240" w:lineRule="auto"/>
    </w:pPr>
    <w:rPr>
      <w:rFonts w:ascii="Arial" w:eastAsia="Times New Roman" w:hAnsi="Arial" w:cs="Times New Roman"/>
      <w:bCs/>
      <w:szCs w:val="24"/>
    </w:rPr>
  </w:style>
  <w:style w:type="paragraph" w:customStyle="1" w:styleId="A4FEFCD78C1340E48CED87B65771088A">
    <w:name w:val="A4FEFCD78C1340E48CED87B65771088A"/>
    <w:rsid w:val="00DF4071"/>
    <w:pPr>
      <w:spacing w:before="60" w:after="60" w:line="240" w:lineRule="auto"/>
    </w:pPr>
    <w:rPr>
      <w:rFonts w:ascii="Arial" w:eastAsia="Times New Roman" w:hAnsi="Arial" w:cs="Times New Roman"/>
      <w:bCs/>
      <w:szCs w:val="24"/>
    </w:rPr>
  </w:style>
  <w:style w:type="paragraph" w:customStyle="1" w:styleId="22B100DA04F4406F965CEDEC3D39A878">
    <w:name w:val="22B100DA04F4406F965CEDEC3D39A878"/>
    <w:rsid w:val="00DF4071"/>
    <w:pPr>
      <w:spacing w:before="60" w:after="60" w:line="240" w:lineRule="auto"/>
    </w:pPr>
    <w:rPr>
      <w:rFonts w:ascii="Arial" w:eastAsia="Times New Roman" w:hAnsi="Arial" w:cs="Times New Roman"/>
      <w:bCs/>
      <w:szCs w:val="24"/>
    </w:rPr>
  </w:style>
  <w:style w:type="paragraph" w:customStyle="1" w:styleId="CB4272B69EFC4483973BCE855965AA12">
    <w:name w:val="CB4272B69EFC4483973BCE855965AA12"/>
    <w:rsid w:val="00DF4071"/>
    <w:pPr>
      <w:spacing w:before="60" w:after="60" w:line="240" w:lineRule="auto"/>
    </w:pPr>
    <w:rPr>
      <w:rFonts w:ascii="Arial" w:eastAsia="Times New Roman" w:hAnsi="Arial" w:cs="Times New Roman"/>
      <w:bCs/>
      <w:szCs w:val="24"/>
    </w:rPr>
  </w:style>
  <w:style w:type="paragraph" w:customStyle="1" w:styleId="1A90945B89D7457D911E8C2D9698CABE">
    <w:name w:val="1A90945B89D7457D911E8C2D9698CABE"/>
    <w:rsid w:val="00DF4071"/>
    <w:pPr>
      <w:spacing w:before="60" w:after="60" w:line="240" w:lineRule="auto"/>
    </w:pPr>
    <w:rPr>
      <w:rFonts w:ascii="Arial" w:eastAsia="Times New Roman" w:hAnsi="Arial" w:cs="Times New Roman"/>
      <w:bCs/>
      <w:szCs w:val="24"/>
    </w:rPr>
  </w:style>
  <w:style w:type="paragraph" w:customStyle="1" w:styleId="18F6D620AE6C4056A99E82E66B4BDC56">
    <w:name w:val="18F6D620AE6C4056A99E82E66B4BDC56"/>
    <w:rsid w:val="00DF4071"/>
    <w:pPr>
      <w:spacing w:before="60" w:after="60" w:line="240" w:lineRule="auto"/>
    </w:pPr>
    <w:rPr>
      <w:rFonts w:ascii="Arial" w:eastAsia="Times New Roman" w:hAnsi="Arial" w:cs="Times New Roman"/>
      <w:bCs/>
      <w:szCs w:val="24"/>
    </w:rPr>
  </w:style>
  <w:style w:type="paragraph" w:customStyle="1" w:styleId="483F1B29309746AD8F923C7D597936E4">
    <w:name w:val="483F1B29309746AD8F923C7D597936E4"/>
    <w:rsid w:val="00DF4071"/>
    <w:pPr>
      <w:spacing w:before="60" w:after="60" w:line="240" w:lineRule="auto"/>
    </w:pPr>
    <w:rPr>
      <w:rFonts w:ascii="Arial" w:eastAsia="Times New Roman" w:hAnsi="Arial" w:cs="Times New Roman"/>
      <w:bCs/>
      <w:szCs w:val="24"/>
    </w:rPr>
  </w:style>
  <w:style w:type="paragraph" w:customStyle="1" w:styleId="45B1A6B3C43E4EA0BCB29912DC3F2B0C">
    <w:name w:val="45B1A6B3C43E4EA0BCB29912DC3F2B0C"/>
    <w:rsid w:val="00DF4071"/>
    <w:pPr>
      <w:spacing w:before="60" w:after="60" w:line="240" w:lineRule="auto"/>
    </w:pPr>
    <w:rPr>
      <w:rFonts w:ascii="Arial" w:eastAsia="Times New Roman" w:hAnsi="Arial" w:cs="Times New Roman"/>
      <w:bCs/>
      <w:szCs w:val="24"/>
    </w:rPr>
  </w:style>
  <w:style w:type="paragraph" w:customStyle="1" w:styleId="77DF62E2B5B14E1CA3FE014658C050FC">
    <w:name w:val="77DF62E2B5B14E1CA3FE014658C050FC"/>
    <w:rsid w:val="00DF4071"/>
    <w:pPr>
      <w:spacing w:before="60" w:after="60" w:line="240" w:lineRule="auto"/>
    </w:pPr>
    <w:rPr>
      <w:rFonts w:ascii="Arial" w:eastAsia="Times New Roman" w:hAnsi="Arial" w:cs="Times New Roman"/>
      <w:bCs/>
      <w:szCs w:val="24"/>
    </w:rPr>
  </w:style>
  <w:style w:type="paragraph" w:customStyle="1" w:styleId="9266148B234147AEB4EC79BA016C98B3">
    <w:name w:val="9266148B234147AEB4EC79BA016C98B3"/>
    <w:rsid w:val="00DF4071"/>
    <w:pPr>
      <w:spacing w:before="60" w:after="60" w:line="240" w:lineRule="auto"/>
    </w:pPr>
    <w:rPr>
      <w:rFonts w:ascii="Arial" w:eastAsia="Times New Roman" w:hAnsi="Arial" w:cs="Times New Roman"/>
      <w:bCs/>
      <w:szCs w:val="24"/>
    </w:rPr>
  </w:style>
  <w:style w:type="paragraph" w:customStyle="1" w:styleId="300BD1ABA4B540FE8E7889C97E156D06">
    <w:name w:val="300BD1ABA4B540FE8E7889C97E156D0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818EE4A8C274A1487617193EF877370">
    <w:name w:val="8818EE4A8C274A1487617193EF87737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FA09BF474F74A46A39AB9F73940BDF6">
    <w:name w:val="4FA09BF474F74A46A39AB9F73940BDF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ED2F54FB6334B37AC3E1933931A0426">
    <w:name w:val="9ED2F54FB6334B37AC3E1933931A042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929ED4BE1964B8B8DFD6FC69F960EE8">
    <w:name w:val="1929ED4BE1964B8B8DFD6FC69F960EE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D79C5A6CF2E401FA96777037B4E40D0">
    <w:name w:val="FD79C5A6CF2E401FA96777037B4E40D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15C4F9EC2924F7C9BB9AFDE11B3B782">
    <w:name w:val="815C4F9EC2924F7C9BB9AFDE11B3B78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DBC4174553D48DF995AD6B6A5207B82">
    <w:name w:val="9DBC4174553D48DF995AD6B6A5207B8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9BAF5F75522449FABAFFD0E80A95BE3">
    <w:name w:val="89BAF5F75522449FABAFFD0E80A95BE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65F9C857E4B4A8ABD278394B0D80809">
    <w:name w:val="665F9C857E4B4A8ABD278394B0D8080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D0B98FCBC894993840C183A1B1D9357">
    <w:name w:val="CD0B98FCBC894993840C183A1B1D935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A1F7F8305BB457F821ABD7820EB1DCE">
    <w:name w:val="1A1F7F8305BB457F821ABD7820EB1DC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66A50C7F0E24132803147C2182383BD">
    <w:name w:val="E66A50C7F0E24132803147C2182383B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60C44C82B3C48FB90E40F80E633CA4E">
    <w:name w:val="960C44C82B3C48FB90E40F80E633CA4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D0B6AD4275B4575863AA02E72E7DD76">
    <w:name w:val="6D0B6AD4275B4575863AA02E72E7DD7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25E19067D0D4A488EDA180836C3FBAF">
    <w:name w:val="425E19067D0D4A488EDA180836C3FBA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D8DA1733EA94D8785BADA5CF9835CDC">
    <w:name w:val="BD8DA1733EA94D8785BADA5CF9835CD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F1E5F9C840F468CB91F8D22E3E666FF">
    <w:name w:val="2F1E5F9C840F468CB91F8D22E3E666F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2198418611D494393BA62C6BAE240FD">
    <w:name w:val="62198418611D494393BA62C6BAE240F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22DED06E1234C36A4629C1F7B827ADF">
    <w:name w:val="222DED06E1234C36A4629C1F7B827AD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5BEBD3611D940799C6F90B6FF5FDFF4">
    <w:name w:val="55BEBD3611D940799C6F90B6FF5FDFF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00DA9BC0C8A423E9A50DE7608192F36">
    <w:name w:val="700DA9BC0C8A423E9A50DE7608192F3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8AAE8A4B4BA45229F369C4DA6B96274">
    <w:name w:val="68AAE8A4B4BA45229F369C4DA6B9627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8AA93D19965404EA2CB051FD2C9DEB0">
    <w:name w:val="38AA93D19965404EA2CB051FD2C9DEB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FB5C18A06D443A18E393342FFA732FB">
    <w:name w:val="AFB5C18A06D443A18E393342FFA732F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C8C1B0B6367450D9EC7BC230B4EFE85">
    <w:name w:val="DC8C1B0B6367450D9EC7BC230B4EFE8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2A4B62BB57D46EA9AADE3F803AFCE44">
    <w:name w:val="52A4B62BB57D46EA9AADE3F803AFCE4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E1E464B8A6C4112ABF1DE7C3DA31913">
    <w:name w:val="2E1E464B8A6C4112ABF1DE7C3DA3191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3AD9FF5041C49948D38943D52930871">
    <w:name w:val="43AD9FF5041C49948D38943D5293087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01EEF9DD5804FBF9F62FD1E6D3CD97B">
    <w:name w:val="901EEF9DD5804FBF9F62FD1E6D3CD97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C4A7FBD8C94405AB1AD62419A3AB4DB">
    <w:name w:val="3C4A7FBD8C94405AB1AD62419A3AB4D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463254927EB4C80BB653F186382C24E">
    <w:name w:val="0463254927EB4C80BB653F186382C24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1EF4796655E4B16BBF45257BBF447CC">
    <w:name w:val="A1EF4796655E4B16BBF45257BBF447C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0A6320E64FF469783C503B13468E0B2">
    <w:name w:val="50A6320E64FF469783C503B13468E0B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E1B316C385843F09C20B6EF51247D41">
    <w:name w:val="DE1B316C385843F09C20B6EF51247D4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9E0BC953F6141CB8AE41A3D5843E918">
    <w:name w:val="09E0BC953F6141CB8AE41A3D5843E91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00B6585F27549B39A7C2DA5910414CD">
    <w:name w:val="E00B6585F27549B39A7C2DA5910414C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9814E756B554751AB0249A61B29649A">
    <w:name w:val="79814E756B554751AB0249A61B29649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2BE346A960D486C9C4B6885CD609A7B">
    <w:name w:val="22BE346A960D486C9C4B6885CD609A7B"/>
    <w:rsid w:val="00DF4071"/>
    <w:pPr>
      <w:spacing w:before="60" w:after="60" w:line="240" w:lineRule="auto"/>
    </w:pPr>
    <w:rPr>
      <w:rFonts w:ascii="Arial" w:eastAsia="Times New Roman" w:hAnsi="Arial" w:cs="Times New Roman"/>
      <w:bCs/>
      <w:szCs w:val="24"/>
    </w:rPr>
  </w:style>
  <w:style w:type="paragraph" w:customStyle="1" w:styleId="4EC03A047B5645E7BE39825A5C0B371C">
    <w:name w:val="4EC03A047B5645E7BE39825A5C0B371C"/>
    <w:rsid w:val="00DF4071"/>
    <w:pPr>
      <w:spacing w:before="60" w:after="60" w:line="240" w:lineRule="auto"/>
    </w:pPr>
    <w:rPr>
      <w:rFonts w:ascii="Arial" w:eastAsia="Times New Roman" w:hAnsi="Arial" w:cs="Times New Roman"/>
      <w:bCs/>
      <w:szCs w:val="24"/>
    </w:rPr>
  </w:style>
  <w:style w:type="paragraph" w:customStyle="1" w:styleId="E46E7C0E8EED438DA9CE7A1E8307BB85">
    <w:name w:val="E46E7C0E8EED438DA9CE7A1E8307BB85"/>
    <w:rsid w:val="00DF4071"/>
    <w:pPr>
      <w:spacing w:before="60" w:after="60" w:line="240" w:lineRule="auto"/>
    </w:pPr>
    <w:rPr>
      <w:rFonts w:ascii="Arial" w:eastAsia="Times New Roman" w:hAnsi="Arial" w:cs="Times New Roman"/>
      <w:bCs/>
      <w:szCs w:val="24"/>
    </w:rPr>
  </w:style>
  <w:style w:type="paragraph" w:customStyle="1" w:styleId="7157948CC7F84AC8A961B9E1B06B344A">
    <w:name w:val="7157948CC7F84AC8A961B9E1B06B344A"/>
    <w:rsid w:val="00DF4071"/>
    <w:pPr>
      <w:spacing w:before="60" w:after="60" w:line="240" w:lineRule="auto"/>
    </w:pPr>
    <w:rPr>
      <w:rFonts w:ascii="Arial" w:eastAsia="Times New Roman" w:hAnsi="Arial" w:cs="Times New Roman"/>
      <w:bCs/>
      <w:szCs w:val="24"/>
    </w:rPr>
  </w:style>
  <w:style w:type="paragraph" w:customStyle="1" w:styleId="B14033C8E9A44EAFB3BE4A6DF2172032">
    <w:name w:val="B14033C8E9A44EAFB3BE4A6DF2172032"/>
    <w:rsid w:val="00DF4071"/>
    <w:pPr>
      <w:spacing w:before="60" w:after="60" w:line="240" w:lineRule="auto"/>
    </w:pPr>
    <w:rPr>
      <w:rFonts w:ascii="Arial" w:eastAsia="Times New Roman" w:hAnsi="Arial" w:cs="Times New Roman"/>
      <w:bCs/>
      <w:szCs w:val="24"/>
    </w:rPr>
  </w:style>
  <w:style w:type="paragraph" w:customStyle="1" w:styleId="3A831C7856524C97AF4159B7AE72E260">
    <w:name w:val="3A831C7856524C97AF4159B7AE72E260"/>
    <w:rsid w:val="00DF4071"/>
    <w:pPr>
      <w:spacing w:before="60" w:after="60" w:line="240" w:lineRule="auto"/>
    </w:pPr>
    <w:rPr>
      <w:rFonts w:ascii="Arial" w:eastAsia="Times New Roman" w:hAnsi="Arial" w:cs="Times New Roman"/>
      <w:bCs/>
      <w:szCs w:val="24"/>
    </w:rPr>
  </w:style>
  <w:style w:type="paragraph" w:customStyle="1" w:styleId="A3E066A5783747B4A55374B4756831C4">
    <w:name w:val="A3E066A5783747B4A55374B4756831C4"/>
    <w:rsid w:val="00DF4071"/>
    <w:pPr>
      <w:spacing w:before="60" w:after="60" w:line="240" w:lineRule="auto"/>
    </w:pPr>
    <w:rPr>
      <w:rFonts w:ascii="Arial" w:eastAsia="Times New Roman" w:hAnsi="Arial" w:cs="Times New Roman"/>
      <w:bCs/>
      <w:szCs w:val="24"/>
    </w:rPr>
  </w:style>
  <w:style w:type="paragraph" w:customStyle="1" w:styleId="2573DD53C0A6443BB86E1DDD21041647">
    <w:name w:val="2573DD53C0A6443BB86E1DDD21041647"/>
    <w:rsid w:val="00DF4071"/>
    <w:pPr>
      <w:spacing w:before="60" w:after="60" w:line="240" w:lineRule="auto"/>
    </w:pPr>
    <w:rPr>
      <w:rFonts w:ascii="Arial" w:eastAsia="Times New Roman" w:hAnsi="Arial" w:cs="Times New Roman"/>
      <w:bCs/>
      <w:szCs w:val="24"/>
    </w:rPr>
  </w:style>
  <w:style w:type="paragraph" w:customStyle="1" w:styleId="1992030FAF5E4C4CA922D80BF2B6F7DD">
    <w:name w:val="1992030FAF5E4C4CA922D80BF2B6F7DD"/>
    <w:rsid w:val="00DF4071"/>
    <w:pPr>
      <w:spacing w:before="60" w:after="60" w:line="240" w:lineRule="auto"/>
    </w:pPr>
    <w:rPr>
      <w:rFonts w:ascii="Arial" w:eastAsia="Times New Roman" w:hAnsi="Arial" w:cs="Times New Roman"/>
      <w:bCs/>
      <w:szCs w:val="24"/>
    </w:rPr>
  </w:style>
  <w:style w:type="paragraph" w:customStyle="1" w:styleId="A3355ABF33BC4CC6A2734BF3009BC35B">
    <w:name w:val="A3355ABF33BC4CC6A2734BF3009BC35B"/>
    <w:rsid w:val="00DF4071"/>
    <w:pPr>
      <w:spacing w:before="60" w:after="60" w:line="240" w:lineRule="auto"/>
    </w:pPr>
    <w:rPr>
      <w:rFonts w:ascii="Arial" w:eastAsia="Times New Roman" w:hAnsi="Arial" w:cs="Times New Roman"/>
      <w:bCs/>
      <w:szCs w:val="24"/>
    </w:rPr>
  </w:style>
  <w:style w:type="paragraph" w:customStyle="1" w:styleId="ACEC8D46E86B4EBD89C5FBEDD8741A42">
    <w:name w:val="ACEC8D46E86B4EBD89C5FBEDD8741A42"/>
    <w:rsid w:val="00DF4071"/>
    <w:pPr>
      <w:spacing w:before="60" w:after="60" w:line="240" w:lineRule="auto"/>
    </w:pPr>
    <w:rPr>
      <w:rFonts w:ascii="Arial" w:eastAsia="Times New Roman" w:hAnsi="Arial" w:cs="Times New Roman"/>
      <w:bCs/>
      <w:szCs w:val="24"/>
    </w:rPr>
  </w:style>
  <w:style w:type="paragraph" w:customStyle="1" w:styleId="BC31A5CDD4774D4E9D83F6BD9CAB4536">
    <w:name w:val="BC31A5CDD4774D4E9D83F6BD9CAB4536"/>
    <w:rsid w:val="00DF4071"/>
    <w:pPr>
      <w:spacing w:before="60" w:after="60" w:line="240" w:lineRule="auto"/>
    </w:pPr>
    <w:rPr>
      <w:rFonts w:ascii="Arial" w:eastAsia="Times New Roman" w:hAnsi="Arial" w:cs="Times New Roman"/>
      <w:bCs/>
      <w:szCs w:val="24"/>
    </w:rPr>
  </w:style>
  <w:style w:type="paragraph" w:customStyle="1" w:styleId="7D254DB9EC1946D898ECB614EBD6254C">
    <w:name w:val="7D254DB9EC1946D898ECB614EBD6254C"/>
    <w:rsid w:val="00DF4071"/>
    <w:pPr>
      <w:spacing w:before="60" w:after="60" w:line="240" w:lineRule="auto"/>
    </w:pPr>
    <w:rPr>
      <w:rFonts w:ascii="Arial" w:eastAsia="Times New Roman" w:hAnsi="Arial" w:cs="Times New Roman"/>
      <w:bCs/>
      <w:szCs w:val="24"/>
    </w:rPr>
  </w:style>
  <w:style w:type="paragraph" w:customStyle="1" w:styleId="8BD674EEC2B34AA6AC9125D7B0347C55">
    <w:name w:val="8BD674EEC2B34AA6AC9125D7B0347C55"/>
    <w:rsid w:val="00DF4071"/>
    <w:pPr>
      <w:spacing w:before="60" w:after="60" w:line="240" w:lineRule="auto"/>
    </w:pPr>
    <w:rPr>
      <w:rFonts w:ascii="Arial" w:eastAsia="Times New Roman" w:hAnsi="Arial" w:cs="Times New Roman"/>
      <w:bCs/>
      <w:szCs w:val="24"/>
    </w:rPr>
  </w:style>
  <w:style w:type="paragraph" w:customStyle="1" w:styleId="4955556F40C44B81BD5D43E14228ACD5">
    <w:name w:val="4955556F40C44B81BD5D43E14228ACD5"/>
    <w:rsid w:val="00DF4071"/>
    <w:pPr>
      <w:spacing w:before="60" w:after="60" w:line="240" w:lineRule="auto"/>
    </w:pPr>
    <w:rPr>
      <w:rFonts w:ascii="Arial" w:eastAsia="Times New Roman" w:hAnsi="Arial" w:cs="Times New Roman"/>
      <w:bCs/>
      <w:szCs w:val="24"/>
    </w:rPr>
  </w:style>
  <w:style w:type="paragraph" w:customStyle="1" w:styleId="C0144849BD074341BE57797629F1C5F2">
    <w:name w:val="C0144849BD074341BE57797629F1C5F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6A5C48E266544979E5EEAFE525E1DF8">
    <w:name w:val="E6A5C48E266544979E5EEAFE525E1DF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07B2EE887704B7FACEDA68EFCF41043">
    <w:name w:val="507B2EE887704B7FACEDA68EFCF4104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B54A0427A43463488315A0FB7E955C2">
    <w:name w:val="DB54A0427A43463488315A0FB7E955C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1ED67F9B7E94DF6949583B09173DE65">
    <w:name w:val="01ED67F9B7E94DF6949583B09173DE6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FC18C55A0B746FFB14C1D6B1BA90E1B">
    <w:name w:val="DFC18C55A0B746FFB14C1D6B1BA90E1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F06D8794A22414DBDCE1EDE45DA82CA">
    <w:name w:val="EF06D8794A22414DBDCE1EDE45DA82C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730E5D3B8D349A6B714AB4E79503E3C">
    <w:name w:val="8730E5D3B8D349A6B714AB4E79503E3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3ABE82D300740759660E1C9088FC950">
    <w:name w:val="23ABE82D300740759660E1C9088FC95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A43EBF01B1D44978A3C8AAF358AF13A">
    <w:name w:val="2A43EBF01B1D44978A3C8AAF358AF13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5AFB49968AE4B2FB99D4BD4AE4074D5">
    <w:name w:val="65AFB49968AE4B2FB99D4BD4AE4074D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A9AEFCA3E7F426F937927884CDB1928">
    <w:name w:val="7A9AEFCA3E7F426F937927884CDB192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AC9BEBF75BF4E3D85DA3F8271CC871D">
    <w:name w:val="0AC9BEBF75BF4E3D85DA3F8271CC871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A6CC9EECB43495FB4685E3342CE26DC">
    <w:name w:val="DA6CC9EECB43495FB4685E3342CE26D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0B16392391E49E989591CDA69D802E3">
    <w:name w:val="D0B16392391E49E989591CDA69D802E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1F0972D5AC643BAA316A75EBFDF1B52">
    <w:name w:val="11F0972D5AC643BAA316A75EBFDF1B5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78238A4FF648E780AF4361C6DE3EAC">
    <w:name w:val="2478238A4FF648E780AF4361C6DE3EA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19DB58B4A024042A69090D4C647D902">
    <w:name w:val="C19DB58B4A024042A69090D4C647D90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664207A60724E4DB167F247AB4D2C80">
    <w:name w:val="A664207A60724E4DB167F247AB4D2C8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DA0540CE224485FB0A46435C27D2920">
    <w:name w:val="BDA0540CE224485FB0A46435C27D292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9A74255FA0640FD8494C0EC6F0301A5">
    <w:name w:val="99A74255FA0640FD8494C0EC6F0301A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37B63BB252D4FDBA735A5571184ECF6">
    <w:name w:val="837B63BB252D4FDBA735A5571184ECF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F98592F27D84168A7119D6B31E9D941">
    <w:name w:val="2F98592F27D84168A7119D6B31E9D94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FCFB620F7E44E50AD61AF01CBD978A7">
    <w:name w:val="6FCFB620F7E44E50AD61AF01CBD978A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EDE93E6F16C4A44BEC3F38297338F19">
    <w:name w:val="AEDE93E6F16C4A44BEC3F38297338F1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26E85ADF69547C4ADF4AD337615600B">
    <w:name w:val="326E85ADF69547C4ADF4AD337615600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3E6DD6FF9BE47658234B86D377D5C00">
    <w:name w:val="33E6DD6FF9BE47658234B86D377D5C0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0C01013664B41109A254910B28646F1">
    <w:name w:val="30C01013664B41109A254910B28646F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61DA622960845E6AFDF137A01C69752">
    <w:name w:val="561DA622960845E6AFDF137A01C6975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07C68756F4947E797B91410D06215C8">
    <w:name w:val="907C68756F4947E797B91410D06215C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21EA1264E34A1BAD2F0EA39920EFC4">
    <w:name w:val="F321EA1264E34A1BAD2F0EA39920EFC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B7FE662237A4A6D8955BC335715BE1A">
    <w:name w:val="FB7FE662237A4A6D8955BC335715BE1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5C8ABDCE4734A898D072B6F2010AE83">
    <w:name w:val="45C8ABDCE4734A898D072B6F2010AE8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D8493D2F5774DBE81C45B9E99F31B61">
    <w:name w:val="6D8493D2F5774DBE81C45B9E99F31B6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7371CEBD6614A408F8FC862C68D1C77">
    <w:name w:val="B7371CEBD6614A408F8FC862C68D1C7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9FEF0696BE6493A928D6D95904ABEE3">
    <w:name w:val="89FEF0696BE6493A928D6D95904ABEE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1072B6554C241CD9FC81DBB489BC4B8">
    <w:name w:val="51072B6554C241CD9FC81DBB489BC4B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4AD8EEC205E401BB71F1D4223A9D130">
    <w:name w:val="E4AD8EEC205E401BB71F1D4223A9D13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138DBABF6BB4C5784217FBA77CD9C77">
    <w:name w:val="9138DBABF6BB4C5784217FBA77CD9C7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2BE8F60A8FF4D8A839A6D64C710AF09">
    <w:name w:val="F2BE8F60A8FF4D8A839A6D64C710AF0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D13751186084ADBB9B218D4E9EE73A0">
    <w:name w:val="AD13751186084ADBB9B218D4E9EE73A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72F5BF2155C4B63A148A7BDAA3685E6">
    <w:name w:val="072F5BF2155C4B63A148A7BDAA3685E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BB17E6B9101484EB71406F48917D820">
    <w:name w:val="1BB17E6B9101484EB71406F48917D820"/>
    <w:rsid w:val="00DF4071"/>
    <w:pPr>
      <w:spacing w:before="60" w:after="60" w:line="240" w:lineRule="auto"/>
    </w:pPr>
    <w:rPr>
      <w:rFonts w:ascii="Arial" w:eastAsia="Times New Roman" w:hAnsi="Arial" w:cs="Times New Roman"/>
      <w:bCs/>
      <w:szCs w:val="24"/>
    </w:rPr>
  </w:style>
  <w:style w:type="paragraph" w:customStyle="1" w:styleId="688DB658098543129CB00083C79D71E2">
    <w:name w:val="688DB658098543129CB00083C79D71E2"/>
    <w:rsid w:val="00DF4071"/>
    <w:pPr>
      <w:spacing w:before="60" w:after="60" w:line="240" w:lineRule="auto"/>
    </w:pPr>
    <w:rPr>
      <w:rFonts w:ascii="Arial" w:eastAsia="Times New Roman" w:hAnsi="Arial" w:cs="Times New Roman"/>
      <w:bCs/>
      <w:szCs w:val="24"/>
    </w:rPr>
  </w:style>
  <w:style w:type="paragraph" w:customStyle="1" w:styleId="56B611A897314B15A3DAAF937D6D35C0">
    <w:name w:val="56B611A897314B15A3DAAF937D6D35C0"/>
    <w:rsid w:val="00DF4071"/>
    <w:pPr>
      <w:spacing w:before="60" w:after="60" w:line="240" w:lineRule="auto"/>
    </w:pPr>
    <w:rPr>
      <w:rFonts w:ascii="Arial" w:eastAsia="Times New Roman" w:hAnsi="Arial" w:cs="Times New Roman"/>
      <w:bCs/>
      <w:szCs w:val="24"/>
    </w:rPr>
  </w:style>
  <w:style w:type="paragraph" w:customStyle="1" w:styleId="508726FBDA5A4383A53D617ADB2A3EBE">
    <w:name w:val="508726FBDA5A4383A53D617ADB2A3EBE"/>
    <w:rsid w:val="00DF4071"/>
    <w:pPr>
      <w:spacing w:before="60" w:after="60" w:line="240" w:lineRule="auto"/>
    </w:pPr>
    <w:rPr>
      <w:rFonts w:ascii="Arial" w:eastAsia="Times New Roman" w:hAnsi="Arial" w:cs="Times New Roman"/>
      <w:bCs/>
      <w:szCs w:val="24"/>
    </w:rPr>
  </w:style>
  <w:style w:type="paragraph" w:customStyle="1" w:styleId="C167897A8E7647689A9399A4E053E2FE">
    <w:name w:val="C167897A8E7647689A9399A4E053E2FE"/>
    <w:rsid w:val="00DF4071"/>
    <w:pPr>
      <w:spacing w:before="60" w:after="60" w:line="240" w:lineRule="auto"/>
    </w:pPr>
    <w:rPr>
      <w:rFonts w:ascii="Arial" w:eastAsia="Times New Roman" w:hAnsi="Arial" w:cs="Times New Roman"/>
      <w:bCs/>
      <w:szCs w:val="24"/>
    </w:rPr>
  </w:style>
  <w:style w:type="paragraph" w:customStyle="1" w:styleId="3BCD743D6F094061A7EE55A321FD8E0C">
    <w:name w:val="3BCD743D6F094061A7EE55A321FD8E0C"/>
    <w:rsid w:val="00DF4071"/>
    <w:pPr>
      <w:spacing w:before="60" w:after="60" w:line="240" w:lineRule="auto"/>
    </w:pPr>
    <w:rPr>
      <w:rFonts w:ascii="Arial" w:eastAsia="Times New Roman" w:hAnsi="Arial" w:cs="Times New Roman"/>
      <w:bCs/>
      <w:szCs w:val="24"/>
    </w:rPr>
  </w:style>
  <w:style w:type="paragraph" w:customStyle="1" w:styleId="A6B5D0E137C14890BD37398BCDEAEA15">
    <w:name w:val="A6B5D0E137C14890BD37398BCDEAEA15"/>
    <w:rsid w:val="00DF4071"/>
    <w:pPr>
      <w:spacing w:before="60" w:after="60" w:line="240" w:lineRule="auto"/>
    </w:pPr>
    <w:rPr>
      <w:rFonts w:ascii="Arial" w:eastAsia="Times New Roman" w:hAnsi="Arial" w:cs="Times New Roman"/>
      <w:bCs/>
      <w:szCs w:val="24"/>
    </w:rPr>
  </w:style>
  <w:style w:type="paragraph" w:customStyle="1" w:styleId="F275474E456E4BD8A821C9CA5249D176">
    <w:name w:val="F275474E456E4BD8A821C9CA5249D176"/>
    <w:rsid w:val="00DF4071"/>
    <w:pPr>
      <w:spacing w:before="60" w:after="60" w:line="240" w:lineRule="auto"/>
    </w:pPr>
    <w:rPr>
      <w:rFonts w:ascii="Arial" w:eastAsia="Times New Roman" w:hAnsi="Arial" w:cs="Times New Roman"/>
      <w:bCs/>
      <w:szCs w:val="24"/>
    </w:rPr>
  </w:style>
  <w:style w:type="paragraph" w:customStyle="1" w:styleId="7947971DC572482A8A3207F8C4224DCC">
    <w:name w:val="7947971DC572482A8A3207F8C4224DCC"/>
    <w:rsid w:val="00DF4071"/>
    <w:pPr>
      <w:spacing w:before="60" w:after="60" w:line="240" w:lineRule="auto"/>
    </w:pPr>
    <w:rPr>
      <w:rFonts w:ascii="Arial" w:eastAsia="Times New Roman" w:hAnsi="Arial" w:cs="Times New Roman"/>
      <w:bCs/>
      <w:szCs w:val="24"/>
    </w:rPr>
  </w:style>
  <w:style w:type="paragraph" w:customStyle="1" w:styleId="FD87B26C200E4C6D8698F4D77AC0DDF8">
    <w:name w:val="FD87B26C200E4C6D8698F4D77AC0DDF8"/>
    <w:rsid w:val="00DF4071"/>
    <w:pPr>
      <w:spacing w:before="60" w:after="60" w:line="240" w:lineRule="auto"/>
    </w:pPr>
    <w:rPr>
      <w:rFonts w:ascii="Arial" w:eastAsia="Times New Roman" w:hAnsi="Arial" w:cs="Times New Roman"/>
      <w:bCs/>
      <w:szCs w:val="24"/>
    </w:rPr>
  </w:style>
  <w:style w:type="paragraph" w:customStyle="1" w:styleId="7D7D72C58356441ABCEFA8653BB33733">
    <w:name w:val="7D7D72C58356441ABCEFA8653BB33733"/>
    <w:rsid w:val="00DF4071"/>
    <w:pPr>
      <w:spacing w:before="60" w:after="60" w:line="240" w:lineRule="auto"/>
    </w:pPr>
    <w:rPr>
      <w:rFonts w:ascii="Arial" w:eastAsia="Times New Roman" w:hAnsi="Arial" w:cs="Times New Roman"/>
      <w:bCs/>
      <w:szCs w:val="24"/>
    </w:rPr>
  </w:style>
  <w:style w:type="paragraph" w:customStyle="1" w:styleId="1517297D907E4312A706775D2456FACC">
    <w:name w:val="1517297D907E4312A706775D2456FACC"/>
    <w:rsid w:val="00DF4071"/>
    <w:pPr>
      <w:spacing w:before="60" w:after="60" w:line="240" w:lineRule="auto"/>
    </w:pPr>
    <w:rPr>
      <w:rFonts w:ascii="Arial" w:eastAsia="Times New Roman" w:hAnsi="Arial" w:cs="Times New Roman"/>
      <w:bCs/>
      <w:szCs w:val="24"/>
    </w:rPr>
  </w:style>
  <w:style w:type="paragraph" w:customStyle="1" w:styleId="CFFF5F8237AB45818F74078302146D1A">
    <w:name w:val="CFFF5F8237AB45818F74078302146D1A"/>
    <w:rsid w:val="00DF4071"/>
    <w:pPr>
      <w:spacing w:before="60" w:after="60" w:line="240" w:lineRule="auto"/>
    </w:pPr>
    <w:rPr>
      <w:rFonts w:ascii="Arial" w:eastAsia="Times New Roman" w:hAnsi="Arial" w:cs="Times New Roman"/>
      <w:bCs/>
      <w:szCs w:val="24"/>
    </w:rPr>
  </w:style>
  <w:style w:type="paragraph" w:customStyle="1" w:styleId="7AC9E1D384484720A26890CB50FF8746">
    <w:name w:val="7AC9E1D384484720A26890CB50FF8746"/>
    <w:rsid w:val="00DF4071"/>
    <w:pPr>
      <w:spacing w:before="60" w:after="60" w:line="240" w:lineRule="auto"/>
    </w:pPr>
    <w:rPr>
      <w:rFonts w:ascii="Arial" w:eastAsia="Times New Roman" w:hAnsi="Arial" w:cs="Times New Roman"/>
      <w:bCs/>
      <w:szCs w:val="24"/>
    </w:rPr>
  </w:style>
  <w:style w:type="paragraph" w:customStyle="1" w:styleId="6055D89288374E229859B285EB46B3D8">
    <w:name w:val="6055D89288374E229859B285EB46B3D8"/>
    <w:rsid w:val="00DF4071"/>
    <w:pPr>
      <w:spacing w:before="60" w:after="60" w:line="240" w:lineRule="auto"/>
    </w:pPr>
    <w:rPr>
      <w:rFonts w:ascii="Arial" w:eastAsia="Times New Roman" w:hAnsi="Arial" w:cs="Times New Roman"/>
      <w:bCs/>
      <w:szCs w:val="24"/>
    </w:rPr>
  </w:style>
  <w:style w:type="paragraph" w:customStyle="1" w:styleId="CF00320EB71745BEB2C1847A06D3AAC2">
    <w:name w:val="CF00320EB71745BEB2C1847A06D3AAC2"/>
    <w:rsid w:val="00DF4071"/>
    <w:pPr>
      <w:spacing w:before="60" w:after="60" w:line="240" w:lineRule="auto"/>
    </w:pPr>
    <w:rPr>
      <w:rFonts w:ascii="Arial" w:eastAsia="Times New Roman" w:hAnsi="Arial" w:cs="Times New Roman"/>
      <w:bCs/>
      <w:szCs w:val="24"/>
    </w:rPr>
  </w:style>
  <w:style w:type="paragraph" w:customStyle="1" w:styleId="615794D133E84D6EBA372C0E70CC0E1F">
    <w:name w:val="615794D133E84D6EBA372C0E70CC0E1F"/>
    <w:rsid w:val="00DF4071"/>
    <w:pPr>
      <w:spacing w:before="60" w:after="60" w:line="240" w:lineRule="auto"/>
    </w:pPr>
    <w:rPr>
      <w:rFonts w:ascii="Arial" w:eastAsia="Times New Roman" w:hAnsi="Arial" w:cs="Times New Roman"/>
      <w:bCs/>
      <w:szCs w:val="24"/>
    </w:rPr>
  </w:style>
  <w:style w:type="paragraph" w:customStyle="1" w:styleId="6118E31282AE422C811B78A731F06607">
    <w:name w:val="6118E31282AE422C811B78A731F06607"/>
    <w:rsid w:val="00DF4071"/>
    <w:pPr>
      <w:spacing w:before="60" w:after="60" w:line="240" w:lineRule="auto"/>
    </w:pPr>
    <w:rPr>
      <w:rFonts w:ascii="Arial" w:eastAsia="Times New Roman" w:hAnsi="Arial" w:cs="Times New Roman"/>
      <w:bCs/>
      <w:szCs w:val="24"/>
    </w:rPr>
  </w:style>
  <w:style w:type="paragraph" w:customStyle="1" w:styleId="C47FEE03E6F142418C9A71FF4B457D1B">
    <w:name w:val="C47FEE03E6F142418C9A71FF4B457D1B"/>
    <w:rsid w:val="00DF4071"/>
    <w:pPr>
      <w:spacing w:before="60" w:after="60" w:line="240" w:lineRule="auto"/>
    </w:pPr>
    <w:rPr>
      <w:rFonts w:ascii="Arial" w:eastAsia="Times New Roman" w:hAnsi="Arial" w:cs="Times New Roman"/>
      <w:bCs/>
      <w:szCs w:val="24"/>
    </w:rPr>
  </w:style>
  <w:style w:type="paragraph" w:customStyle="1" w:styleId="CFAA91E71A6E44B99F424D1288968EF9">
    <w:name w:val="CFAA91E71A6E44B99F424D1288968EF9"/>
    <w:rsid w:val="00DF4071"/>
    <w:pPr>
      <w:spacing w:before="60" w:after="60" w:line="240" w:lineRule="auto"/>
    </w:pPr>
    <w:rPr>
      <w:rFonts w:ascii="Arial" w:eastAsia="Times New Roman" w:hAnsi="Arial" w:cs="Times New Roman"/>
      <w:bCs/>
      <w:szCs w:val="24"/>
    </w:rPr>
  </w:style>
  <w:style w:type="paragraph" w:customStyle="1" w:styleId="4B5F40DE063C4497AF3B2E4B4999FBEE">
    <w:name w:val="4B5F40DE063C4497AF3B2E4B4999FBEE"/>
    <w:rsid w:val="00DF4071"/>
    <w:pPr>
      <w:spacing w:before="60" w:after="60" w:line="240" w:lineRule="auto"/>
    </w:pPr>
    <w:rPr>
      <w:rFonts w:ascii="Arial" w:eastAsia="Times New Roman" w:hAnsi="Arial" w:cs="Times New Roman"/>
      <w:bCs/>
      <w:szCs w:val="24"/>
    </w:rPr>
  </w:style>
  <w:style w:type="paragraph" w:customStyle="1" w:styleId="D66478D7FD50415E83189846941995F5">
    <w:name w:val="D66478D7FD50415E83189846941995F5"/>
    <w:rsid w:val="00DF4071"/>
    <w:pPr>
      <w:spacing w:before="60" w:after="60" w:line="240" w:lineRule="auto"/>
    </w:pPr>
    <w:rPr>
      <w:rFonts w:ascii="Arial" w:eastAsia="Times New Roman" w:hAnsi="Arial" w:cs="Times New Roman"/>
      <w:bCs/>
      <w:szCs w:val="24"/>
    </w:rPr>
  </w:style>
  <w:style w:type="paragraph" w:customStyle="1" w:styleId="4970507CDFC14D3C8448F8242E108410">
    <w:name w:val="4970507CDFC14D3C8448F8242E108410"/>
    <w:rsid w:val="00DF4071"/>
    <w:pPr>
      <w:spacing w:before="60" w:after="60" w:line="240" w:lineRule="auto"/>
    </w:pPr>
    <w:rPr>
      <w:rFonts w:ascii="Arial" w:eastAsia="Times New Roman" w:hAnsi="Arial" w:cs="Times New Roman"/>
      <w:bCs/>
      <w:szCs w:val="24"/>
    </w:rPr>
  </w:style>
  <w:style w:type="paragraph" w:customStyle="1" w:styleId="B28A5C6AE13C47D7AB21A76902895E35">
    <w:name w:val="B28A5C6AE13C47D7AB21A76902895E35"/>
    <w:rsid w:val="00DF4071"/>
    <w:pPr>
      <w:spacing w:before="60" w:after="60" w:line="240" w:lineRule="auto"/>
    </w:pPr>
    <w:rPr>
      <w:rFonts w:ascii="Arial" w:eastAsia="Times New Roman" w:hAnsi="Arial" w:cs="Times New Roman"/>
      <w:bCs/>
      <w:szCs w:val="24"/>
    </w:rPr>
  </w:style>
  <w:style w:type="paragraph" w:customStyle="1" w:styleId="489379E94DC44FF18C418900E6EDD0CC">
    <w:name w:val="489379E94DC44FF18C418900E6EDD0CC"/>
    <w:rsid w:val="00DF4071"/>
    <w:pPr>
      <w:spacing w:before="60" w:after="60" w:line="240" w:lineRule="auto"/>
    </w:pPr>
    <w:rPr>
      <w:rFonts w:ascii="Arial" w:eastAsia="Times New Roman" w:hAnsi="Arial" w:cs="Times New Roman"/>
      <w:bCs/>
      <w:szCs w:val="24"/>
    </w:rPr>
  </w:style>
  <w:style w:type="paragraph" w:customStyle="1" w:styleId="BD7DF6C8E82A4E0E81DE62E1101B35F2">
    <w:name w:val="BD7DF6C8E82A4E0E81DE62E1101B35F2"/>
    <w:rsid w:val="00DF4071"/>
    <w:pPr>
      <w:spacing w:before="60" w:after="60" w:line="240" w:lineRule="auto"/>
    </w:pPr>
    <w:rPr>
      <w:rFonts w:ascii="Arial" w:eastAsia="Times New Roman" w:hAnsi="Arial" w:cs="Times New Roman"/>
      <w:bCs/>
      <w:szCs w:val="24"/>
    </w:rPr>
  </w:style>
  <w:style w:type="paragraph" w:customStyle="1" w:styleId="7CDDB1999DCC47B393D2DB5AAEF95DA2">
    <w:name w:val="7CDDB1999DCC47B393D2DB5AAEF95DA2"/>
    <w:rsid w:val="00DF4071"/>
    <w:pPr>
      <w:spacing w:before="60" w:after="60" w:line="240" w:lineRule="auto"/>
    </w:pPr>
    <w:rPr>
      <w:rFonts w:ascii="Arial" w:eastAsia="Times New Roman" w:hAnsi="Arial" w:cs="Times New Roman"/>
      <w:bCs/>
      <w:szCs w:val="24"/>
    </w:rPr>
  </w:style>
  <w:style w:type="paragraph" w:customStyle="1" w:styleId="C2D9493E4A1A41EF8574E351E1F3E942">
    <w:name w:val="C2D9493E4A1A41EF8574E351E1F3E942"/>
    <w:rsid w:val="00DF4071"/>
    <w:pPr>
      <w:spacing w:before="60" w:after="60" w:line="240" w:lineRule="auto"/>
    </w:pPr>
    <w:rPr>
      <w:rFonts w:ascii="Arial" w:eastAsia="Times New Roman" w:hAnsi="Arial" w:cs="Times New Roman"/>
      <w:bCs/>
      <w:szCs w:val="24"/>
    </w:rPr>
  </w:style>
  <w:style w:type="paragraph" w:customStyle="1" w:styleId="D3522F35B19A4E82B6ABB31946C15DBE">
    <w:name w:val="D3522F35B19A4E82B6ABB31946C15DBE"/>
    <w:rsid w:val="00DF4071"/>
    <w:pPr>
      <w:spacing w:before="60" w:after="60" w:line="240" w:lineRule="auto"/>
    </w:pPr>
    <w:rPr>
      <w:rFonts w:ascii="Arial" w:eastAsia="Times New Roman" w:hAnsi="Arial" w:cs="Times New Roman"/>
      <w:bCs/>
      <w:szCs w:val="24"/>
    </w:rPr>
  </w:style>
  <w:style w:type="paragraph" w:customStyle="1" w:styleId="39EA37CF87024F2AB0327B6776F5BA9C">
    <w:name w:val="39EA37CF87024F2AB0327B6776F5BA9C"/>
    <w:rsid w:val="00DF4071"/>
    <w:pPr>
      <w:spacing w:before="60" w:after="60" w:line="240" w:lineRule="auto"/>
    </w:pPr>
    <w:rPr>
      <w:rFonts w:ascii="Arial" w:eastAsia="Times New Roman" w:hAnsi="Arial" w:cs="Times New Roman"/>
      <w:bCs/>
      <w:szCs w:val="24"/>
    </w:rPr>
  </w:style>
  <w:style w:type="paragraph" w:customStyle="1" w:styleId="84447DB06C2444E6A20ED118A0A5F9BE">
    <w:name w:val="84447DB06C2444E6A20ED118A0A5F9BE"/>
    <w:rsid w:val="00DF4071"/>
    <w:pPr>
      <w:spacing w:before="60" w:after="60" w:line="240" w:lineRule="auto"/>
    </w:pPr>
    <w:rPr>
      <w:rFonts w:ascii="Arial" w:eastAsia="Times New Roman" w:hAnsi="Arial" w:cs="Times New Roman"/>
      <w:bCs/>
      <w:szCs w:val="24"/>
    </w:rPr>
  </w:style>
  <w:style w:type="paragraph" w:customStyle="1" w:styleId="E42D83F9F9C34FF1B4C6ED3F384D880F">
    <w:name w:val="E42D83F9F9C34FF1B4C6ED3F384D880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ED1B6DD3A7446A7AA636D323DECD3A5">
    <w:name w:val="5ED1B6DD3A7446A7AA636D323DECD3A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AEAB3911C3145939546CA16F197C6B7">
    <w:name w:val="1AEAB3911C3145939546CA16F197C6B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B9B3C3BC46D4FDF8E4AE227D97230E7">
    <w:name w:val="8B9B3C3BC46D4FDF8E4AE227D97230E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6B0F494AB3E4D6F92F077009810ACB1">
    <w:name w:val="26B0F494AB3E4D6F92F077009810ACB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C1C068E231B44AAB8D4B60BD4A82199">
    <w:name w:val="6C1C068E231B44AAB8D4B60BD4A8219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C4A00D5A7F44850AE9B1DA01658045B">
    <w:name w:val="2C4A00D5A7F44850AE9B1DA01658045B"/>
    <w:rsid w:val="00DF4071"/>
    <w:pPr>
      <w:spacing w:before="60" w:after="60" w:line="240" w:lineRule="auto"/>
    </w:pPr>
    <w:rPr>
      <w:rFonts w:ascii="Arial" w:eastAsia="Times New Roman" w:hAnsi="Arial" w:cs="Times New Roman"/>
      <w:bCs/>
      <w:szCs w:val="24"/>
    </w:rPr>
  </w:style>
  <w:style w:type="paragraph" w:customStyle="1" w:styleId="BBD6AED6FA62441686FB5445D4BE0C14">
    <w:name w:val="BBD6AED6FA62441686FB5445D4BE0C14"/>
    <w:rsid w:val="00DF4071"/>
    <w:pPr>
      <w:spacing w:before="60" w:after="60" w:line="240" w:lineRule="auto"/>
    </w:pPr>
    <w:rPr>
      <w:rFonts w:ascii="Arial" w:eastAsia="Times New Roman" w:hAnsi="Arial" w:cs="Times New Roman"/>
      <w:bCs/>
      <w:szCs w:val="24"/>
    </w:rPr>
  </w:style>
  <w:style w:type="paragraph" w:customStyle="1" w:styleId="4AC58DF84EB04BBB8FE88F32FD11FC39">
    <w:name w:val="4AC58DF84EB04BBB8FE88F32FD11FC39"/>
    <w:rsid w:val="00DF4071"/>
    <w:pPr>
      <w:spacing w:before="60" w:after="60" w:line="240" w:lineRule="auto"/>
    </w:pPr>
    <w:rPr>
      <w:rFonts w:ascii="Arial" w:eastAsia="Times New Roman" w:hAnsi="Arial" w:cs="Times New Roman"/>
      <w:bCs/>
      <w:szCs w:val="24"/>
    </w:rPr>
  </w:style>
  <w:style w:type="paragraph" w:customStyle="1" w:styleId="1A6F1F05A87A4E4EBA64461C0FBE6F98">
    <w:name w:val="1A6F1F05A87A4E4EBA64461C0FBE6F98"/>
    <w:rsid w:val="00DF4071"/>
    <w:pPr>
      <w:spacing w:before="60" w:after="60" w:line="240" w:lineRule="auto"/>
    </w:pPr>
    <w:rPr>
      <w:rFonts w:ascii="Arial" w:eastAsia="Times New Roman" w:hAnsi="Arial" w:cs="Times New Roman"/>
      <w:bCs/>
      <w:szCs w:val="24"/>
    </w:rPr>
  </w:style>
  <w:style w:type="paragraph" w:customStyle="1" w:styleId="5CED6B3ACA584322A79F3BE28425F72C">
    <w:name w:val="5CED6B3ACA584322A79F3BE28425F72C"/>
    <w:rsid w:val="00DF4071"/>
    <w:pPr>
      <w:spacing w:before="60" w:after="60" w:line="240" w:lineRule="auto"/>
    </w:pPr>
    <w:rPr>
      <w:rFonts w:ascii="Arial" w:eastAsia="Times New Roman" w:hAnsi="Arial" w:cs="Times New Roman"/>
      <w:bCs/>
      <w:szCs w:val="24"/>
    </w:rPr>
  </w:style>
  <w:style w:type="paragraph" w:customStyle="1" w:styleId="2BBD8D8492704824B2C2FB303055AB03">
    <w:name w:val="2BBD8D8492704824B2C2FB303055AB03"/>
    <w:rsid w:val="00DF4071"/>
    <w:pPr>
      <w:spacing w:before="60" w:after="60" w:line="240" w:lineRule="auto"/>
    </w:pPr>
    <w:rPr>
      <w:rFonts w:ascii="Arial" w:eastAsia="Times New Roman" w:hAnsi="Arial" w:cs="Times New Roman"/>
      <w:bCs/>
      <w:szCs w:val="24"/>
    </w:rPr>
  </w:style>
  <w:style w:type="paragraph" w:customStyle="1" w:styleId="B6D3721A80EF4D628A72BE9DAF17D9D1">
    <w:name w:val="B6D3721A80EF4D628A72BE9DAF17D9D1"/>
    <w:rsid w:val="00DF4071"/>
    <w:pPr>
      <w:spacing w:before="60" w:after="60" w:line="240" w:lineRule="auto"/>
    </w:pPr>
    <w:rPr>
      <w:rFonts w:ascii="Arial" w:eastAsia="Times New Roman" w:hAnsi="Arial" w:cs="Times New Roman"/>
      <w:bCs/>
      <w:szCs w:val="24"/>
    </w:rPr>
  </w:style>
  <w:style w:type="paragraph" w:customStyle="1" w:styleId="4513C2E782FE403AAE33B517CF813584">
    <w:name w:val="4513C2E782FE403AAE33B517CF813584"/>
    <w:rsid w:val="00DF4071"/>
    <w:pPr>
      <w:spacing w:before="60" w:after="60" w:line="240" w:lineRule="auto"/>
    </w:pPr>
    <w:rPr>
      <w:rFonts w:ascii="Arial" w:eastAsia="Times New Roman" w:hAnsi="Arial" w:cs="Times New Roman"/>
      <w:bCs/>
      <w:szCs w:val="24"/>
    </w:rPr>
  </w:style>
  <w:style w:type="paragraph" w:customStyle="1" w:styleId="FB82566295D64F57BBC706ED70BBBADD">
    <w:name w:val="FB82566295D64F57BBC706ED70BBBADD"/>
    <w:rsid w:val="00DF4071"/>
    <w:pPr>
      <w:spacing w:before="60" w:after="60" w:line="240" w:lineRule="auto"/>
    </w:pPr>
    <w:rPr>
      <w:rFonts w:ascii="Arial" w:eastAsia="Times New Roman" w:hAnsi="Arial" w:cs="Times New Roman"/>
      <w:bCs/>
      <w:szCs w:val="24"/>
    </w:rPr>
  </w:style>
  <w:style w:type="paragraph" w:customStyle="1" w:styleId="28D91BDEAAF747728BF95D20BA52895A">
    <w:name w:val="28D91BDEAAF747728BF95D20BA52895A"/>
    <w:rsid w:val="00DF4071"/>
    <w:pPr>
      <w:spacing w:before="60" w:after="60" w:line="240" w:lineRule="auto"/>
    </w:pPr>
    <w:rPr>
      <w:rFonts w:ascii="Arial" w:eastAsia="Times New Roman" w:hAnsi="Arial" w:cs="Times New Roman"/>
      <w:bCs/>
      <w:szCs w:val="24"/>
    </w:rPr>
  </w:style>
  <w:style w:type="paragraph" w:customStyle="1" w:styleId="C0A3F97D2E274D2BABB6F700A476630F">
    <w:name w:val="C0A3F97D2E274D2BABB6F700A476630F"/>
    <w:rsid w:val="00DF4071"/>
    <w:pPr>
      <w:spacing w:before="60" w:after="60" w:line="240" w:lineRule="auto"/>
    </w:pPr>
    <w:rPr>
      <w:rFonts w:ascii="Arial" w:eastAsia="Times New Roman" w:hAnsi="Arial" w:cs="Times New Roman"/>
      <w:bCs/>
      <w:szCs w:val="24"/>
    </w:rPr>
  </w:style>
  <w:style w:type="paragraph" w:customStyle="1" w:styleId="BCD8725AD6CF49879F351E42BCBACCFC">
    <w:name w:val="BCD8725AD6CF49879F351E42BCBACCFC"/>
    <w:rsid w:val="00DF4071"/>
    <w:pPr>
      <w:spacing w:before="60" w:after="60" w:line="240" w:lineRule="auto"/>
    </w:pPr>
    <w:rPr>
      <w:rFonts w:ascii="Arial" w:eastAsia="Times New Roman" w:hAnsi="Arial" w:cs="Times New Roman"/>
      <w:bCs/>
      <w:szCs w:val="24"/>
    </w:rPr>
  </w:style>
  <w:style w:type="paragraph" w:customStyle="1" w:styleId="2C263497C707405C88234B9C6951CE47">
    <w:name w:val="2C263497C707405C88234B9C6951CE4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85ACD7064A24C6AA4C6026D4ECBA469">
    <w:name w:val="585ACD7064A24C6AA4C6026D4ECBA46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709473E596746B99811428B7B92E7AF">
    <w:name w:val="A709473E596746B99811428B7B92E7A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2F916CCAC0C462CBF901C5A08C7FF64">
    <w:name w:val="A2F916CCAC0C462CBF901C5A08C7FF6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D91B15BB4AE49B2AFE9101B9097FA6D">
    <w:name w:val="2D91B15BB4AE49B2AFE9101B9097FA6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F7316C25F3443B8B2691ECEC67B81C6">
    <w:name w:val="EF7316C25F3443B8B2691ECEC67B81C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8E34D7F16A040329B9BFE2B186A1A11">
    <w:name w:val="F8E34D7F16A040329B9BFE2B186A1A1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8D680DF50FF4813AF88BA298EF752CD">
    <w:name w:val="D8D680DF50FF4813AF88BA298EF752C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75FBCF7CEA74A8983B4FAADD2FA74A1">
    <w:name w:val="A75FBCF7CEA74A8983B4FAADD2FA74A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D1180D820B54A97BD5280BB81F51588">
    <w:name w:val="5D1180D820B54A97BD5280BB81F5158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7C0265F851D4CDCBD36AE531692F51B">
    <w:name w:val="27C0265F851D4CDCBD36AE531692F51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8DD30305282438B9CE59138CFEB3E6A">
    <w:name w:val="F8DD30305282438B9CE59138CFEB3E6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B2F86BFF2E94A9FA2079FEC81DDC4CF">
    <w:name w:val="CB2F86BFF2E94A9FA2079FEC81DDC4C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D6A9ED5BA3B49FC8E3DD49D9A9C748B">
    <w:name w:val="5D6A9ED5BA3B49FC8E3DD49D9A9C748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91627A675134F11BF9780811F629327">
    <w:name w:val="791627A675134F11BF9780811F62932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EA5B7525D2141BC81574D0193453811">
    <w:name w:val="5EA5B7525D2141BC81574D019345381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91F237A192F409CA20413119761A29F">
    <w:name w:val="E91F237A192F409CA20413119761A29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D6298D968C446DF8B46ACCF00D8B1C6">
    <w:name w:val="7D6298D968C446DF8B46ACCF00D8B1C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736DDD213C24876AF73B66267DEAFEE">
    <w:name w:val="0736DDD213C24876AF73B66267DEAFE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91852D85590442B846C4C87AA7146D2">
    <w:name w:val="E91852D85590442B846C4C87AA7146D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2F6DD20B61D4EA796E98CC2E739EA34">
    <w:name w:val="D2F6DD20B61D4EA796E98CC2E739EA3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810976F5D56424FAEA265D8CFE305C1">
    <w:name w:val="2810976F5D56424FAEA265D8CFE305C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B8DA2B8404749E895C908F5EF76B40E">
    <w:name w:val="FB8DA2B8404749E895C908F5EF76B40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AD4B9DDCE9A48139D4737F293339ECF">
    <w:name w:val="4AD4B9DDCE9A48139D4737F293339EC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EE8E5E1BDE24BECA4DFED16CD15CC87">
    <w:name w:val="AEE8E5E1BDE24BECA4DFED16CD15CC8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C99B0F1E9E940F9AF8EEA584B11C600">
    <w:name w:val="7C99B0F1E9E940F9AF8EEA584B11C60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AB51EAE12354EE6AE38047B330674A5">
    <w:name w:val="AAB51EAE12354EE6AE38047B330674A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DAA8AE4DC774FF39A4D7163072E0307">
    <w:name w:val="CDAA8AE4DC774FF39A4D7163072E030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B948F76BEF644B6BA7933CD769B1E68">
    <w:name w:val="AB948F76BEF644B6BA7933CD769B1E6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5F1A29AEF5E43569172D59F0E1FA796">
    <w:name w:val="D5F1A29AEF5E43569172D59F0E1FA79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EEB0412400F4DCA9651C467833EC86F">
    <w:name w:val="3EEB0412400F4DCA9651C467833EC86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F4D031D9B78430EBF052C80C063A6D2">
    <w:name w:val="3F4D031D9B78430EBF052C80C063A6D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B743F04A20148EEBC193F467A17268E">
    <w:name w:val="7B743F04A20148EEBC193F467A17268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8A67CD203D544809BC81AFD42D80483">
    <w:name w:val="D8A67CD203D544809BC81AFD42D8048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B5B7630065D4B4A95C1590C0A13291E">
    <w:name w:val="8B5B7630065D4B4A95C1590C0A13291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3D607679E94991A39026E3BA51BB64">
    <w:name w:val="923D607679E94991A39026E3BA51BB6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E2F4B9E79F24ECF8457B7D90D57EBEC">
    <w:name w:val="1E2F4B9E79F24ECF8457B7D90D57EBE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788CC7ECA364D23BFD8E8D17DDCAA00">
    <w:name w:val="8788CC7ECA364D23BFD8E8D17DDCAA00"/>
    <w:rsid w:val="00DF4071"/>
    <w:pPr>
      <w:spacing w:before="60" w:after="60" w:line="240" w:lineRule="auto"/>
    </w:pPr>
    <w:rPr>
      <w:rFonts w:ascii="Arial" w:eastAsia="Times New Roman" w:hAnsi="Arial" w:cs="Times New Roman"/>
      <w:bCs/>
      <w:szCs w:val="24"/>
    </w:rPr>
  </w:style>
  <w:style w:type="paragraph" w:customStyle="1" w:styleId="D3F6BC2F7154469EB42BB8589D4BD038">
    <w:name w:val="D3F6BC2F7154469EB42BB8589D4BD038"/>
    <w:rsid w:val="00DF4071"/>
    <w:pPr>
      <w:spacing w:before="60" w:after="60" w:line="240" w:lineRule="auto"/>
    </w:pPr>
    <w:rPr>
      <w:rFonts w:ascii="Arial" w:eastAsia="Times New Roman" w:hAnsi="Arial" w:cs="Times New Roman"/>
      <w:bCs/>
      <w:szCs w:val="24"/>
    </w:rPr>
  </w:style>
  <w:style w:type="paragraph" w:customStyle="1" w:styleId="480AD2E7628B48E8B7BE557C5142F63B">
    <w:name w:val="480AD2E7628B48E8B7BE557C5142F63B"/>
    <w:rsid w:val="00DF4071"/>
    <w:pPr>
      <w:spacing w:before="60" w:after="60" w:line="240" w:lineRule="auto"/>
    </w:pPr>
    <w:rPr>
      <w:rFonts w:ascii="Arial" w:eastAsia="Times New Roman" w:hAnsi="Arial" w:cs="Times New Roman"/>
      <w:bCs/>
      <w:szCs w:val="24"/>
    </w:rPr>
  </w:style>
  <w:style w:type="paragraph" w:customStyle="1" w:styleId="9B51D9D0CB744B978266B66AF390BD46">
    <w:name w:val="9B51D9D0CB744B978266B66AF390BD46"/>
    <w:rsid w:val="00DF4071"/>
    <w:pPr>
      <w:spacing w:before="60" w:after="60" w:line="240" w:lineRule="auto"/>
    </w:pPr>
    <w:rPr>
      <w:rFonts w:ascii="Arial" w:eastAsia="Times New Roman" w:hAnsi="Arial" w:cs="Times New Roman"/>
      <w:bCs/>
      <w:szCs w:val="24"/>
    </w:rPr>
  </w:style>
  <w:style w:type="paragraph" w:customStyle="1" w:styleId="8FE0B34A4FB24F68B3A59D6109C49AED">
    <w:name w:val="8FE0B34A4FB24F68B3A59D6109C49AED"/>
    <w:rsid w:val="00DF4071"/>
    <w:pPr>
      <w:spacing w:before="60" w:after="60" w:line="240" w:lineRule="auto"/>
    </w:pPr>
    <w:rPr>
      <w:rFonts w:ascii="Arial" w:eastAsia="Times New Roman" w:hAnsi="Arial" w:cs="Times New Roman"/>
      <w:bCs/>
      <w:szCs w:val="24"/>
    </w:rPr>
  </w:style>
  <w:style w:type="paragraph" w:customStyle="1" w:styleId="46BDD50DCF1B41E8A6C183165DC80261">
    <w:name w:val="46BDD50DCF1B41E8A6C183165DC80261"/>
    <w:rsid w:val="00DF4071"/>
    <w:pPr>
      <w:spacing w:before="60" w:after="60" w:line="240" w:lineRule="auto"/>
    </w:pPr>
    <w:rPr>
      <w:rFonts w:ascii="Arial" w:eastAsia="Times New Roman" w:hAnsi="Arial" w:cs="Times New Roman"/>
      <w:bCs/>
      <w:szCs w:val="24"/>
    </w:rPr>
  </w:style>
  <w:style w:type="paragraph" w:customStyle="1" w:styleId="370224C7A2F2458799B533ABEF79CE24">
    <w:name w:val="370224C7A2F2458799B533ABEF79CE24"/>
    <w:rsid w:val="00DF4071"/>
    <w:pPr>
      <w:spacing w:before="60" w:after="60" w:line="240" w:lineRule="auto"/>
    </w:pPr>
    <w:rPr>
      <w:rFonts w:ascii="Arial" w:eastAsia="Times New Roman" w:hAnsi="Arial" w:cs="Times New Roman"/>
      <w:bCs/>
      <w:szCs w:val="24"/>
    </w:rPr>
  </w:style>
  <w:style w:type="paragraph" w:customStyle="1" w:styleId="3FB4BDE2A618482F9C3E86E4E293BB5E">
    <w:name w:val="3FB4BDE2A618482F9C3E86E4E293BB5E"/>
    <w:rsid w:val="00DF4071"/>
    <w:pPr>
      <w:spacing w:before="60" w:after="60" w:line="240" w:lineRule="auto"/>
    </w:pPr>
    <w:rPr>
      <w:rFonts w:ascii="Arial" w:eastAsia="Times New Roman" w:hAnsi="Arial" w:cs="Times New Roman"/>
      <w:bCs/>
      <w:szCs w:val="24"/>
    </w:rPr>
  </w:style>
  <w:style w:type="paragraph" w:customStyle="1" w:styleId="F7628A7DDF314E4DBF8CACD10A3C80E6">
    <w:name w:val="F7628A7DDF314E4DBF8CACD10A3C80E6"/>
    <w:rsid w:val="00DF4071"/>
    <w:pPr>
      <w:spacing w:before="60" w:after="60" w:line="240" w:lineRule="auto"/>
    </w:pPr>
    <w:rPr>
      <w:rFonts w:ascii="Arial" w:eastAsia="Times New Roman" w:hAnsi="Arial" w:cs="Times New Roman"/>
      <w:bCs/>
      <w:szCs w:val="24"/>
    </w:rPr>
  </w:style>
  <w:style w:type="paragraph" w:customStyle="1" w:styleId="619ABD27EE4D4C38AAF080F345719297">
    <w:name w:val="619ABD27EE4D4C38AAF080F345719297"/>
    <w:rsid w:val="00DF4071"/>
    <w:pPr>
      <w:spacing w:before="60" w:after="60" w:line="240" w:lineRule="auto"/>
    </w:pPr>
    <w:rPr>
      <w:rFonts w:ascii="Arial" w:eastAsia="Times New Roman" w:hAnsi="Arial" w:cs="Times New Roman"/>
      <w:bCs/>
      <w:szCs w:val="24"/>
    </w:rPr>
  </w:style>
  <w:style w:type="paragraph" w:customStyle="1" w:styleId="A7AC36B2C69E4E2C941B8FB8FD06F1FD">
    <w:name w:val="A7AC36B2C69E4E2C941B8FB8FD06F1FD"/>
    <w:rsid w:val="00DF4071"/>
    <w:pPr>
      <w:spacing w:before="60" w:after="60" w:line="240" w:lineRule="auto"/>
    </w:pPr>
    <w:rPr>
      <w:rFonts w:ascii="Arial" w:eastAsia="Times New Roman" w:hAnsi="Arial" w:cs="Times New Roman"/>
      <w:bCs/>
      <w:szCs w:val="24"/>
    </w:rPr>
  </w:style>
  <w:style w:type="paragraph" w:customStyle="1" w:styleId="82225A4D2BF0428BAAC75587D2E12D8F">
    <w:name w:val="82225A4D2BF0428BAAC75587D2E12D8F"/>
    <w:rsid w:val="00DF4071"/>
    <w:pPr>
      <w:spacing w:before="60" w:after="60" w:line="240" w:lineRule="auto"/>
    </w:pPr>
    <w:rPr>
      <w:rFonts w:ascii="Arial" w:eastAsia="Times New Roman" w:hAnsi="Arial" w:cs="Times New Roman"/>
      <w:bCs/>
      <w:szCs w:val="24"/>
    </w:rPr>
  </w:style>
  <w:style w:type="paragraph" w:customStyle="1" w:styleId="DFD0F50E1D0B4A61944D30ED61794484">
    <w:name w:val="DFD0F50E1D0B4A61944D30ED61794484"/>
    <w:rsid w:val="00DF4071"/>
    <w:pPr>
      <w:spacing w:before="60" w:after="60" w:line="240" w:lineRule="auto"/>
    </w:pPr>
    <w:rPr>
      <w:rFonts w:ascii="Arial" w:eastAsia="Times New Roman" w:hAnsi="Arial" w:cs="Times New Roman"/>
      <w:bCs/>
      <w:szCs w:val="24"/>
    </w:rPr>
  </w:style>
  <w:style w:type="paragraph" w:customStyle="1" w:styleId="A2C982C5FB4C41389705A9F6DF798E07">
    <w:name w:val="A2C982C5FB4C41389705A9F6DF798E07"/>
    <w:rsid w:val="00DF4071"/>
    <w:pPr>
      <w:spacing w:before="60" w:after="60" w:line="240" w:lineRule="auto"/>
    </w:pPr>
    <w:rPr>
      <w:rFonts w:ascii="Arial" w:eastAsia="Times New Roman" w:hAnsi="Arial" w:cs="Times New Roman"/>
      <w:bCs/>
      <w:szCs w:val="24"/>
    </w:rPr>
  </w:style>
  <w:style w:type="paragraph" w:customStyle="1" w:styleId="0411DBF0BC474839ADCB8BA6A35961B6">
    <w:name w:val="0411DBF0BC474839ADCB8BA6A35961B6"/>
    <w:rsid w:val="00DF4071"/>
    <w:pPr>
      <w:spacing w:before="60" w:after="60" w:line="240" w:lineRule="auto"/>
    </w:pPr>
    <w:rPr>
      <w:rFonts w:ascii="Arial" w:eastAsia="Times New Roman" w:hAnsi="Arial" w:cs="Times New Roman"/>
      <w:bCs/>
      <w:szCs w:val="24"/>
    </w:rPr>
  </w:style>
  <w:style w:type="paragraph" w:customStyle="1" w:styleId="6FFBA29B882B4A8B9B1A0A57319787A8">
    <w:name w:val="6FFBA29B882B4A8B9B1A0A57319787A8"/>
    <w:rsid w:val="00DF4071"/>
    <w:pPr>
      <w:spacing w:before="60" w:after="60" w:line="240" w:lineRule="auto"/>
    </w:pPr>
    <w:rPr>
      <w:rFonts w:ascii="Arial" w:eastAsia="Times New Roman" w:hAnsi="Arial" w:cs="Times New Roman"/>
      <w:bCs/>
      <w:szCs w:val="24"/>
    </w:rPr>
  </w:style>
  <w:style w:type="paragraph" w:customStyle="1" w:styleId="0140E2D3E8124D26AA7240FC9DCA5150">
    <w:name w:val="0140E2D3E8124D26AA7240FC9DCA5150"/>
    <w:rsid w:val="00DF4071"/>
    <w:pPr>
      <w:spacing w:before="60" w:after="60" w:line="240" w:lineRule="auto"/>
    </w:pPr>
    <w:rPr>
      <w:rFonts w:ascii="Arial" w:eastAsia="Times New Roman" w:hAnsi="Arial" w:cs="Times New Roman"/>
      <w:bCs/>
      <w:szCs w:val="24"/>
    </w:rPr>
  </w:style>
  <w:style w:type="paragraph" w:customStyle="1" w:styleId="21E8B604B9DB46F69BB61BAE7F7EEA2E">
    <w:name w:val="21E8B604B9DB46F69BB61BAE7F7EEA2E"/>
    <w:rsid w:val="00DF4071"/>
    <w:pPr>
      <w:spacing w:before="60" w:after="60" w:line="240" w:lineRule="auto"/>
    </w:pPr>
    <w:rPr>
      <w:rFonts w:ascii="Arial" w:eastAsia="Times New Roman" w:hAnsi="Arial" w:cs="Times New Roman"/>
      <w:bCs/>
      <w:szCs w:val="24"/>
    </w:rPr>
  </w:style>
  <w:style w:type="paragraph" w:customStyle="1" w:styleId="BAE9CEE42CD04E2E91434C9D3E82CCB6">
    <w:name w:val="BAE9CEE42CD04E2E91434C9D3E82CCB6"/>
    <w:rsid w:val="00DF4071"/>
    <w:pPr>
      <w:spacing w:before="60" w:after="60" w:line="240" w:lineRule="auto"/>
    </w:pPr>
    <w:rPr>
      <w:rFonts w:ascii="Arial" w:eastAsia="Times New Roman" w:hAnsi="Arial" w:cs="Times New Roman"/>
      <w:bCs/>
      <w:szCs w:val="24"/>
    </w:rPr>
  </w:style>
  <w:style w:type="paragraph" w:customStyle="1" w:styleId="69E7942CBB7541D99FA18033CBF0CB95">
    <w:name w:val="69E7942CBB7541D99FA18033CBF0CB95"/>
    <w:rsid w:val="00DF4071"/>
    <w:pPr>
      <w:spacing w:before="60" w:after="60" w:line="240" w:lineRule="auto"/>
    </w:pPr>
    <w:rPr>
      <w:rFonts w:ascii="Arial" w:eastAsia="Times New Roman" w:hAnsi="Arial" w:cs="Times New Roman"/>
      <w:bCs/>
      <w:szCs w:val="24"/>
    </w:rPr>
  </w:style>
  <w:style w:type="paragraph" w:customStyle="1" w:styleId="21EEF0A48C0A403096DD9060FD2BECA3">
    <w:name w:val="21EEF0A48C0A403096DD9060FD2BECA3"/>
    <w:rsid w:val="00DF4071"/>
    <w:pPr>
      <w:spacing w:before="60" w:after="60" w:line="240" w:lineRule="auto"/>
    </w:pPr>
    <w:rPr>
      <w:rFonts w:ascii="Arial" w:eastAsia="Times New Roman" w:hAnsi="Arial" w:cs="Times New Roman"/>
      <w:bCs/>
      <w:szCs w:val="24"/>
    </w:rPr>
  </w:style>
  <w:style w:type="paragraph" w:customStyle="1" w:styleId="3B884C2083EF42A9B834D3C261BB5CA7">
    <w:name w:val="3B884C2083EF42A9B834D3C261BB5CA7"/>
    <w:rsid w:val="00DF4071"/>
    <w:pPr>
      <w:spacing w:before="60" w:after="60" w:line="240" w:lineRule="auto"/>
    </w:pPr>
    <w:rPr>
      <w:rFonts w:ascii="Arial" w:eastAsia="Times New Roman" w:hAnsi="Arial" w:cs="Times New Roman"/>
      <w:bCs/>
      <w:szCs w:val="24"/>
    </w:rPr>
  </w:style>
  <w:style w:type="paragraph" w:customStyle="1" w:styleId="F8DC319E5AE546E79077F81F680A3EBA">
    <w:name w:val="F8DC319E5AE546E79077F81F680A3EBA"/>
    <w:rsid w:val="00DF4071"/>
    <w:pPr>
      <w:spacing w:before="60" w:after="60" w:line="240" w:lineRule="auto"/>
    </w:pPr>
    <w:rPr>
      <w:rFonts w:ascii="Arial" w:eastAsia="Times New Roman" w:hAnsi="Arial" w:cs="Times New Roman"/>
      <w:bCs/>
      <w:szCs w:val="24"/>
    </w:rPr>
  </w:style>
  <w:style w:type="paragraph" w:customStyle="1" w:styleId="7F1942FC0DE64CDDA7E4EF55300558EC">
    <w:name w:val="7F1942FC0DE64CDDA7E4EF55300558EC"/>
    <w:rsid w:val="00DF4071"/>
    <w:pPr>
      <w:spacing w:before="60" w:after="60" w:line="240" w:lineRule="auto"/>
    </w:pPr>
    <w:rPr>
      <w:rFonts w:ascii="Arial" w:eastAsia="Times New Roman" w:hAnsi="Arial" w:cs="Times New Roman"/>
      <w:bCs/>
      <w:szCs w:val="24"/>
    </w:rPr>
  </w:style>
  <w:style w:type="paragraph" w:customStyle="1" w:styleId="7173C861995B4886BCD04DA5E2068437">
    <w:name w:val="7173C861995B4886BCD04DA5E2068437"/>
    <w:rsid w:val="00DF4071"/>
    <w:pPr>
      <w:spacing w:before="60" w:after="60" w:line="240" w:lineRule="auto"/>
    </w:pPr>
    <w:rPr>
      <w:rFonts w:ascii="Arial" w:eastAsia="Times New Roman" w:hAnsi="Arial" w:cs="Times New Roman"/>
      <w:bCs/>
      <w:szCs w:val="24"/>
    </w:rPr>
  </w:style>
  <w:style w:type="paragraph" w:customStyle="1" w:styleId="5A2792DFD6224D1EBC5E269DA0E138AE">
    <w:name w:val="5A2792DFD6224D1EBC5E269DA0E138AE"/>
    <w:rsid w:val="00DF4071"/>
    <w:pPr>
      <w:spacing w:before="60" w:after="60" w:line="240" w:lineRule="auto"/>
    </w:pPr>
    <w:rPr>
      <w:rFonts w:ascii="Arial" w:eastAsia="Times New Roman" w:hAnsi="Arial" w:cs="Times New Roman"/>
      <w:bCs/>
      <w:szCs w:val="24"/>
    </w:rPr>
  </w:style>
  <w:style w:type="paragraph" w:customStyle="1" w:styleId="51C508EEE89740B5900D590874176B2A">
    <w:name w:val="51C508EEE89740B5900D590874176B2A"/>
    <w:rsid w:val="00DF4071"/>
    <w:pPr>
      <w:spacing w:before="60" w:after="60" w:line="240" w:lineRule="auto"/>
    </w:pPr>
    <w:rPr>
      <w:rFonts w:ascii="Arial" w:eastAsia="Times New Roman" w:hAnsi="Arial" w:cs="Times New Roman"/>
      <w:bCs/>
      <w:szCs w:val="24"/>
    </w:rPr>
  </w:style>
  <w:style w:type="paragraph" w:customStyle="1" w:styleId="4BEFF8A9734646989EA9F131F55D330C">
    <w:name w:val="4BEFF8A9734646989EA9F131F55D330C"/>
    <w:rsid w:val="00DF4071"/>
    <w:pPr>
      <w:spacing w:before="60" w:after="60" w:line="240" w:lineRule="auto"/>
    </w:pPr>
    <w:rPr>
      <w:rFonts w:ascii="Arial" w:eastAsia="Times New Roman" w:hAnsi="Arial" w:cs="Times New Roman"/>
      <w:bCs/>
      <w:szCs w:val="24"/>
    </w:rPr>
  </w:style>
  <w:style w:type="paragraph" w:customStyle="1" w:styleId="9AE80F8A68074CE4918F3003BAB1AA18">
    <w:name w:val="9AE80F8A68074CE4918F3003BAB1AA18"/>
    <w:rsid w:val="00DF4071"/>
    <w:pPr>
      <w:spacing w:before="60" w:after="60" w:line="240" w:lineRule="auto"/>
    </w:pPr>
    <w:rPr>
      <w:rFonts w:ascii="Arial" w:eastAsia="Times New Roman" w:hAnsi="Arial" w:cs="Times New Roman"/>
      <w:bCs/>
      <w:szCs w:val="24"/>
    </w:rPr>
  </w:style>
  <w:style w:type="paragraph" w:customStyle="1" w:styleId="1660CDA4AB0544B6A02CB2D59364A4E1">
    <w:name w:val="1660CDA4AB0544B6A02CB2D59364A4E1"/>
    <w:rsid w:val="00DF4071"/>
    <w:pPr>
      <w:spacing w:before="60" w:after="60" w:line="240" w:lineRule="auto"/>
    </w:pPr>
    <w:rPr>
      <w:rFonts w:ascii="Arial" w:eastAsia="Times New Roman" w:hAnsi="Arial" w:cs="Times New Roman"/>
      <w:bCs/>
      <w:szCs w:val="24"/>
    </w:rPr>
  </w:style>
  <w:style w:type="paragraph" w:customStyle="1" w:styleId="F4CE94E07A6940FC9508A628CE9F6001">
    <w:name w:val="F4CE94E07A6940FC9508A628CE9F6001"/>
    <w:rsid w:val="00DF4071"/>
    <w:pPr>
      <w:spacing w:before="60" w:after="60" w:line="240" w:lineRule="auto"/>
    </w:pPr>
    <w:rPr>
      <w:rFonts w:ascii="Arial" w:eastAsia="Times New Roman" w:hAnsi="Arial" w:cs="Times New Roman"/>
      <w:bCs/>
      <w:szCs w:val="24"/>
    </w:rPr>
  </w:style>
  <w:style w:type="paragraph" w:customStyle="1" w:styleId="7951C4CD9A35450BB77AA1E888308C10">
    <w:name w:val="7951C4CD9A35450BB77AA1E888308C10"/>
    <w:rsid w:val="00DF4071"/>
    <w:pPr>
      <w:spacing w:before="60" w:after="60" w:line="240" w:lineRule="auto"/>
    </w:pPr>
    <w:rPr>
      <w:rFonts w:ascii="Arial" w:eastAsia="Times New Roman" w:hAnsi="Arial" w:cs="Times New Roman"/>
      <w:bCs/>
      <w:szCs w:val="24"/>
    </w:rPr>
  </w:style>
  <w:style w:type="paragraph" w:customStyle="1" w:styleId="45D002865AF449E5ADDC2990B80EDCE3">
    <w:name w:val="45D002865AF449E5ADDC2990B80EDCE3"/>
    <w:rsid w:val="00DF4071"/>
    <w:pPr>
      <w:spacing w:before="60" w:after="60" w:line="240" w:lineRule="auto"/>
    </w:pPr>
    <w:rPr>
      <w:rFonts w:ascii="Arial" w:eastAsia="Times New Roman" w:hAnsi="Arial" w:cs="Times New Roman"/>
      <w:bCs/>
      <w:szCs w:val="24"/>
    </w:rPr>
  </w:style>
  <w:style w:type="paragraph" w:customStyle="1" w:styleId="A2379A2998A940ADA54CE5DF97CD9D3B">
    <w:name w:val="A2379A2998A940ADA54CE5DF97CD9D3B"/>
    <w:rsid w:val="00DF4071"/>
    <w:pPr>
      <w:spacing w:before="60" w:after="60" w:line="240" w:lineRule="auto"/>
    </w:pPr>
    <w:rPr>
      <w:rFonts w:ascii="Arial" w:eastAsia="Times New Roman" w:hAnsi="Arial" w:cs="Times New Roman"/>
      <w:bCs/>
      <w:szCs w:val="24"/>
    </w:rPr>
  </w:style>
  <w:style w:type="paragraph" w:customStyle="1" w:styleId="9F53C2E386CC46A4849D635E5D8EF2AD">
    <w:name w:val="9F53C2E386CC46A4849D635E5D8EF2A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7BBE88B36564450AD70818683BBCD6D">
    <w:name w:val="17BBE88B36564450AD70818683BBCD6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593C7A41B584F26A8347577EDF90E06">
    <w:name w:val="0593C7A41B584F26A8347577EDF90E0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97C9A2624D242F6BCDD921C10563E15">
    <w:name w:val="697C9A2624D242F6BCDD921C10563E1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67B47286E9C4D078855596B03293194">
    <w:name w:val="467B47286E9C4D078855596B0329319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7F07B64A3C6454FAAC13525DC2BC9CD">
    <w:name w:val="07F07B64A3C6454FAAC13525DC2BC9C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4A4D170BF32493FAF9AD11BCE4A55ED">
    <w:name w:val="C4A4D170BF32493FAF9AD11BCE4A55E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4AC53762D444103BF71785975D13530">
    <w:name w:val="74AC53762D444103BF71785975D1353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1CA7322646648C4849E6F6C49F1D051">
    <w:name w:val="F1CA7322646648C4849E6F6C49F1D05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994CB5CF44F49B8A47865EA1D54CCCF">
    <w:name w:val="5994CB5CF44F49B8A47865EA1D54CCC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186BB98E88F4E89A2162F91EA2740B3">
    <w:name w:val="1186BB98E88F4E89A2162F91EA2740B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3985DC855844BC0BA89A80B3488636B">
    <w:name w:val="43985DC855844BC0BA89A80B3488636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31C372C79F6435E942B371699F1B17E">
    <w:name w:val="C31C372C79F6435E942B371699F1B17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D3D24F358644FB0B9EA81FC5D6BA2FC">
    <w:name w:val="9D3D24F358644FB0B9EA81FC5D6BA2F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C730538F7AE495F9EC5B7FEFB35014D">
    <w:name w:val="9C730538F7AE495F9EC5B7FEFB35014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E52BAAF962A4541A7D6D36214B78BBA">
    <w:name w:val="FE52BAAF962A4541A7D6D36214B78BB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6B39FE4834445D1A572094974944769">
    <w:name w:val="76B39FE4834445D1A57209497494476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BA32141D13A49499802517DEFCECA01">
    <w:name w:val="ABA32141D13A49499802517DEFCECA0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D7E630978114D71AEE2B5CAB9E199C6">
    <w:name w:val="7D7E630978114D71AEE2B5CAB9E199C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D1EDEF0E73344DB8D624ED6409A3DE6">
    <w:name w:val="ED1EDEF0E73344DB8D624ED6409A3DE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AAFCA2C51034F91A0AFAE9A88EB6C03">
    <w:name w:val="AAAFCA2C51034F91A0AFAE9A88EB6C0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A0932EA81584F0C9BDDE9CCAFEB456F">
    <w:name w:val="3A0932EA81584F0C9BDDE9CCAFEB456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D492C3367FC4B149C2984C3F8FF4272">
    <w:name w:val="CD492C3367FC4B149C2984C3F8FF427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68784E783104564ACC66DDD0BE5ACDD">
    <w:name w:val="E68784E783104564ACC66DDD0BE5ACD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B9EF0D8C30D4F7F89AFACF4F7CE2C7E">
    <w:name w:val="EB9EF0D8C30D4F7F89AFACF4F7CE2C7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39FD9440AEF4723B710EFD4C1F9BBBC">
    <w:name w:val="A39FD9440AEF4723B710EFD4C1F9BBB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504591A94E64255B30BB698EB922BD7">
    <w:name w:val="3504591A94E64255B30BB698EB922BD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8F7C4788860481B8D9D8AFD88839124">
    <w:name w:val="B8F7C4788860481B8D9D8AFD8883912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489D5C143104D2CAD05BA51C06AE17D">
    <w:name w:val="E489D5C143104D2CAD05BA51C06AE17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BA4DB64F711420E823E98C71DC67250">
    <w:name w:val="FBA4DB64F711420E823E98C71DC6725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CE6563182E04544922A54E7C0004BCF">
    <w:name w:val="7CE6563182E04544922A54E7C0004BC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A804E06B1AB42EDA7D52010F0E9C863">
    <w:name w:val="2A804E06B1AB42EDA7D52010F0E9C86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AFD5FA83C0B482EBFB47CFE58BD9FED">
    <w:name w:val="4AFD5FA83C0B482EBFB47CFE58BD9FE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82E9F08C0FC464C9F0C7D723449773D">
    <w:name w:val="182E9F08C0FC464C9F0C7D723449773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0B5F8FF4FB848C38BBEBE8EFE8910AA">
    <w:name w:val="10B5F8FF4FB848C38BBEBE8EFE8910A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F674F21D2114793AFD48C37151D1816">
    <w:name w:val="3F674F21D2114793AFD48C37151D181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63FF3B4FCDF4627B348A0DBC6F143D6">
    <w:name w:val="B63FF3B4FCDF4627B348A0DBC6F143D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F7FC160280B43DCA812273736409B59">
    <w:name w:val="CF7FC160280B43DCA812273736409B5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A4F9FF364024F2C8089855FE2A0C40D">
    <w:name w:val="2A4F9FF364024F2C8089855FE2A0C40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1709AF70BED4293B5B79B59AEBCC0AB">
    <w:name w:val="11709AF70BED4293B5B79B59AEBCC0A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EBA351C754548099AB4A7D88E1BF165">
    <w:name w:val="6EBA351C754548099AB4A7D88E1BF16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FC47D98BFD4F2A91A1D8D3C4758120">
    <w:name w:val="95FC47D98BFD4F2A91A1D8D3C4758120"/>
    <w:rsid w:val="00DF4071"/>
    <w:pPr>
      <w:spacing w:before="60" w:after="60" w:line="240" w:lineRule="auto"/>
    </w:pPr>
    <w:rPr>
      <w:rFonts w:ascii="Arial" w:eastAsia="Times New Roman" w:hAnsi="Arial" w:cs="Times New Roman"/>
      <w:bCs/>
      <w:szCs w:val="24"/>
    </w:rPr>
  </w:style>
  <w:style w:type="paragraph" w:customStyle="1" w:styleId="7A9D4507881446B788F73296946F99DF">
    <w:name w:val="7A9D4507881446B788F73296946F99DF"/>
    <w:rsid w:val="00DF4071"/>
    <w:pPr>
      <w:spacing w:before="60" w:after="60" w:line="240" w:lineRule="auto"/>
    </w:pPr>
    <w:rPr>
      <w:rFonts w:ascii="Arial" w:eastAsia="Times New Roman" w:hAnsi="Arial" w:cs="Times New Roman"/>
      <w:bCs/>
      <w:szCs w:val="24"/>
    </w:rPr>
  </w:style>
  <w:style w:type="paragraph" w:customStyle="1" w:styleId="20100B9BFFFF4947B8B03E20E2BF7242">
    <w:name w:val="20100B9BFFFF4947B8B03E20E2BF7242"/>
    <w:rsid w:val="00DF4071"/>
    <w:pPr>
      <w:spacing w:before="60" w:after="60" w:line="240" w:lineRule="auto"/>
    </w:pPr>
    <w:rPr>
      <w:rFonts w:ascii="Arial" w:eastAsia="Times New Roman" w:hAnsi="Arial" w:cs="Times New Roman"/>
      <w:bCs/>
      <w:szCs w:val="24"/>
    </w:rPr>
  </w:style>
  <w:style w:type="paragraph" w:customStyle="1" w:styleId="B4B8BB4EA4AF4A74BD191EF342602F9E">
    <w:name w:val="B4B8BB4EA4AF4A74BD191EF342602F9E"/>
    <w:rsid w:val="00DF4071"/>
    <w:pPr>
      <w:spacing w:before="60" w:after="60" w:line="240" w:lineRule="auto"/>
    </w:pPr>
    <w:rPr>
      <w:rFonts w:ascii="Arial" w:eastAsia="Times New Roman" w:hAnsi="Arial" w:cs="Times New Roman"/>
      <w:bCs/>
      <w:szCs w:val="24"/>
    </w:rPr>
  </w:style>
  <w:style w:type="paragraph" w:customStyle="1" w:styleId="F0A7C48A314E44F885FF9DCF9BBBED21">
    <w:name w:val="F0A7C48A314E44F885FF9DCF9BBBED21"/>
    <w:rsid w:val="00DF4071"/>
    <w:pPr>
      <w:spacing w:before="60" w:after="60" w:line="240" w:lineRule="auto"/>
    </w:pPr>
    <w:rPr>
      <w:rFonts w:ascii="Arial" w:eastAsia="Times New Roman" w:hAnsi="Arial" w:cs="Times New Roman"/>
      <w:bCs/>
      <w:szCs w:val="24"/>
    </w:rPr>
  </w:style>
  <w:style w:type="paragraph" w:customStyle="1" w:styleId="F3556084256449E592E8F3246DAF2D4E">
    <w:name w:val="F3556084256449E592E8F3246DAF2D4E"/>
    <w:rsid w:val="00DF4071"/>
    <w:pPr>
      <w:spacing w:before="60" w:after="60" w:line="240" w:lineRule="auto"/>
    </w:pPr>
    <w:rPr>
      <w:rFonts w:ascii="Arial" w:eastAsia="Times New Roman" w:hAnsi="Arial" w:cs="Times New Roman"/>
      <w:bCs/>
      <w:szCs w:val="24"/>
    </w:rPr>
  </w:style>
  <w:style w:type="paragraph" w:customStyle="1" w:styleId="68A3B2E2C383417F9F382C6CDB92CF37">
    <w:name w:val="68A3B2E2C383417F9F382C6CDB92CF37"/>
    <w:rsid w:val="00DF4071"/>
    <w:pPr>
      <w:spacing w:before="60" w:after="60" w:line="240" w:lineRule="auto"/>
    </w:pPr>
    <w:rPr>
      <w:rFonts w:ascii="Arial" w:eastAsia="Times New Roman" w:hAnsi="Arial" w:cs="Times New Roman"/>
      <w:bCs/>
      <w:szCs w:val="24"/>
    </w:rPr>
  </w:style>
  <w:style w:type="paragraph" w:customStyle="1" w:styleId="653D3FEE02F84039BC7EE3F60FD94E01">
    <w:name w:val="653D3FEE02F84039BC7EE3F60FD94E01"/>
    <w:rsid w:val="00DF4071"/>
    <w:pPr>
      <w:spacing w:before="60" w:after="60" w:line="240" w:lineRule="auto"/>
    </w:pPr>
    <w:rPr>
      <w:rFonts w:ascii="Arial" w:eastAsia="Times New Roman" w:hAnsi="Arial" w:cs="Times New Roman"/>
      <w:bCs/>
      <w:szCs w:val="24"/>
    </w:rPr>
  </w:style>
  <w:style w:type="paragraph" w:customStyle="1" w:styleId="FE993C82086943C3AF4EF9E13CFD429F">
    <w:name w:val="FE993C82086943C3AF4EF9E13CFD429F"/>
    <w:rsid w:val="00DF4071"/>
    <w:pPr>
      <w:spacing w:before="60" w:after="60" w:line="240" w:lineRule="auto"/>
    </w:pPr>
    <w:rPr>
      <w:rFonts w:ascii="Arial" w:eastAsia="Times New Roman" w:hAnsi="Arial" w:cs="Times New Roman"/>
      <w:bCs/>
      <w:szCs w:val="24"/>
    </w:rPr>
  </w:style>
  <w:style w:type="paragraph" w:customStyle="1" w:styleId="402F6F8F9E2E4B1E9FF798835E5A043E">
    <w:name w:val="402F6F8F9E2E4B1E9FF798835E5A043E"/>
    <w:rsid w:val="00DF4071"/>
    <w:pPr>
      <w:spacing w:before="60" w:after="60" w:line="240" w:lineRule="auto"/>
    </w:pPr>
    <w:rPr>
      <w:rFonts w:ascii="Arial" w:eastAsia="Times New Roman" w:hAnsi="Arial" w:cs="Times New Roman"/>
      <w:bCs/>
      <w:szCs w:val="24"/>
    </w:rPr>
  </w:style>
  <w:style w:type="paragraph" w:customStyle="1" w:styleId="9777196E5ADD4DAE91A3ED25212E6B53">
    <w:name w:val="9777196E5ADD4DAE91A3ED25212E6B53"/>
    <w:rsid w:val="00DF4071"/>
    <w:pPr>
      <w:spacing w:before="60" w:after="60" w:line="240" w:lineRule="auto"/>
    </w:pPr>
    <w:rPr>
      <w:rFonts w:ascii="Arial" w:eastAsia="Times New Roman" w:hAnsi="Arial" w:cs="Times New Roman"/>
      <w:bCs/>
      <w:szCs w:val="24"/>
    </w:rPr>
  </w:style>
  <w:style w:type="paragraph" w:customStyle="1" w:styleId="89614660A8BB4C8298003FFA39B8A1C2">
    <w:name w:val="89614660A8BB4C8298003FFA39B8A1C2"/>
    <w:rsid w:val="00DF4071"/>
    <w:pPr>
      <w:spacing w:before="60" w:after="60" w:line="240" w:lineRule="auto"/>
    </w:pPr>
    <w:rPr>
      <w:rFonts w:ascii="Arial" w:eastAsia="Times New Roman" w:hAnsi="Arial" w:cs="Times New Roman"/>
      <w:bCs/>
      <w:szCs w:val="24"/>
    </w:rPr>
  </w:style>
  <w:style w:type="paragraph" w:customStyle="1" w:styleId="054252209DDF47119DD2DB19E9B2EF55">
    <w:name w:val="054252209DDF47119DD2DB19E9B2EF55"/>
    <w:rsid w:val="00DF4071"/>
    <w:pPr>
      <w:spacing w:before="60" w:after="60" w:line="240" w:lineRule="auto"/>
    </w:pPr>
    <w:rPr>
      <w:rFonts w:ascii="Arial" w:eastAsia="Times New Roman" w:hAnsi="Arial" w:cs="Times New Roman"/>
      <w:bCs/>
      <w:szCs w:val="24"/>
    </w:rPr>
  </w:style>
  <w:style w:type="paragraph" w:customStyle="1" w:styleId="D9980796BAB748C98C5563011389328A">
    <w:name w:val="D9980796BAB748C98C5563011389328A"/>
    <w:rsid w:val="00DF4071"/>
    <w:pPr>
      <w:spacing w:before="60" w:after="60" w:line="240" w:lineRule="auto"/>
    </w:pPr>
    <w:rPr>
      <w:rFonts w:ascii="Arial" w:eastAsia="Times New Roman" w:hAnsi="Arial" w:cs="Times New Roman"/>
      <w:bCs/>
      <w:szCs w:val="24"/>
    </w:rPr>
  </w:style>
  <w:style w:type="paragraph" w:customStyle="1" w:styleId="BBDAD9F4112B4268869AD1EF19BCC0E9">
    <w:name w:val="BBDAD9F4112B4268869AD1EF19BCC0E9"/>
    <w:rsid w:val="00DF4071"/>
    <w:pPr>
      <w:spacing w:before="60" w:after="60" w:line="240" w:lineRule="auto"/>
    </w:pPr>
    <w:rPr>
      <w:rFonts w:ascii="Arial" w:eastAsia="Times New Roman" w:hAnsi="Arial" w:cs="Times New Roman"/>
      <w:bCs/>
      <w:szCs w:val="24"/>
    </w:rPr>
  </w:style>
  <w:style w:type="paragraph" w:customStyle="1" w:styleId="92E15BF1BAD44030AA92AACE8B331871">
    <w:name w:val="92E15BF1BAD44030AA92AACE8B331871"/>
    <w:rsid w:val="00DF4071"/>
    <w:pPr>
      <w:spacing w:before="60" w:after="60" w:line="240" w:lineRule="auto"/>
    </w:pPr>
    <w:rPr>
      <w:rFonts w:ascii="Arial" w:eastAsia="Times New Roman" w:hAnsi="Arial" w:cs="Times New Roman"/>
      <w:bCs/>
      <w:szCs w:val="24"/>
    </w:rPr>
  </w:style>
  <w:style w:type="paragraph" w:customStyle="1" w:styleId="FC84A893A77F4BFA9AC13E007D650BF4">
    <w:name w:val="FC84A893A77F4BFA9AC13E007D650BF4"/>
    <w:rsid w:val="00DF4071"/>
    <w:pPr>
      <w:spacing w:before="60" w:after="60" w:line="240" w:lineRule="auto"/>
    </w:pPr>
    <w:rPr>
      <w:rFonts w:ascii="Arial" w:eastAsia="Times New Roman" w:hAnsi="Arial" w:cs="Times New Roman"/>
      <w:bCs/>
      <w:szCs w:val="24"/>
    </w:rPr>
  </w:style>
  <w:style w:type="paragraph" w:customStyle="1" w:styleId="D719B4042AB34B68820A2E0063F072E9">
    <w:name w:val="D719B4042AB34B68820A2E0063F072E9"/>
    <w:rsid w:val="00DF4071"/>
    <w:pPr>
      <w:spacing w:before="60" w:after="60" w:line="240" w:lineRule="auto"/>
    </w:pPr>
    <w:rPr>
      <w:rFonts w:ascii="Arial" w:eastAsia="Times New Roman" w:hAnsi="Arial" w:cs="Times New Roman"/>
      <w:bCs/>
      <w:szCs w:val="24"/>
    </w:rPr>
  </w:style>
  <w:style w:type="paragraph" w:customStyle="1" w:styleId="80D0DE242BA043A29FE1C257A06B7825">
    <w:name w:val="80D0DE242BA043A29FE1C257A06B7825"/>
    <w:rsid w:val="00DF4071"/>
    <w:pPr>
      <w:spacing w:before="60" w:after="60" w:line="240" w:lineRule="auto"/>
    </w:pPr>
    <w:rPr>
      <w:rFonts w:ascii="Arial" w:eastAsia="Times New Roman" w:hAnsi="Arial" w:cs="Times New Roman"/>
      <w:bCs/>
      <w:szCs w:val="24"/>
    </w:rPr>
  </w:style>
  <w:style w:type="paragraph" w:customStyle="1" w:styleId="12478585E02C4AC586C9DDC5C266A255">
    <w:name w:val="12478585E02C4AC586C9DDC5C266A255"/>
    <w:rsid w:val="00DF4071"/>
    <w:pPr>
      <w:spacing w:before="60" w:after="60" w:line="240" w:lineRule="auto"/>
    </w:pPr>
    <w:rPr>
      <w:rFonts w:ascii="Arial" w:eastAsia="Times New Roman" w:hAnsi="Arial" w:cs="Times New Roman"/>
      <w:bCs/>
      <w:szCs w:val="24"/>
    </w:rPr>
  </w:style>
  <w:style w:type="paragraph" w:customStyle="1" w:styleId="A5B99ACA136E4E33AF211A3F65109E5A">
    <w:name w:val="A5B99ACA136E4E33AF211A3F65109E5A"/>
    <w:rsid w:val="00DF4071"/>
    <w:pPr>
      <w:spacing w:before="60" w:after="60" w:line="240" w:lineRule="auto"/>
    </w:pPr>
    <w:rPr>
      <w:rFonts w:ascii="Arial" w:eastAsia="Times New Roman" w:hAnsi="Arial" w:cs="Times New Roman"/>
      <w:bCs/>
      <w:szCs w:val="24"/>
    </w:rPr>
  </w:style>
  <w:style w:type="paragraph" w:customStyle="1" w:styleId="A6513CB45DEF45B48582295BD274FD89">
    <w:name w:val="A6513CB45DEF45B48582295BD274FD89"/>
    <w:rsid w:val="00DF4071"/>
    <w:pPr>
      <w:spacing w:before="60" w:after="60" w:line="240" w:lineRule="auto"/>
    </w:pPr>
    <w:rPr>
      <w:rFonts w:ascii="Arial" w:eastAsia="Times New Roman" w:hAnsi="Arial" w:cs="Times New Roman"/>
      <w:bCs/>
      <w:szCs w:val="24"/>
    </w:rPr>
  </w:style>
  <w:style w:type="paragraph" w:customStyle="1" w:styleId="C81030D441D541C980A60A764C4F538D">
    <w:name w:val="C81030D441D541C980A60A764C4F538D"/>
    <w:rsid w:val="00DF4071"/>
    <w:pPr>
      <w:spacing w:before="60" w:after="60" w:line="240" w:lineRule="auto"/>
    </w:pPr>
    <w:rPr>
      <w:rFonts w:ascii="Arial" w:eastAsia="Times New Roman" w:hAnsi="Arial" w:cs="Times New Roman"/>
      <w:bCs/>
      <w:szCs w:val="24"/>
    </w:rPr>
  </w:style>
  <w:style w:type="paragraph" w:customStyle="1" w:styleId="4D734F68F36945728498555A28A880CC">
    <w:name w:val="4D734F68F36945728498555A28A880C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5B1FE83D6954C768E579D0A55E07C8E">
    <w:name w:val="65B1FE83D6954C768E579D0A55E07C8E"/>
    <w:rsid w:val="00DF4071"/>
    <w:pPr>
      <w:spacing w:before="60" w:after="60" w:line="240" w:lineRule="auto"/>
    </w:pPr>
    <w:rPr>
      <w:rFonts w:ascii="Arial" w:eastAsia="Times New Roman" w:hAnsi="Arial" w:cs="Times New Roman"/>
      <w:bCs/>
      <w:szCs w:val="24"/>
    </w:rPr>
  </w:style>
  <w:style w:type="paragraph" w:customStyle="1" w:styleId="74C74D2B0B174C41B199CD957ABAF45F">
    <w:name w:val="74C74D2B0B174C41B199CD957ABAF45F"/>
    <w:rsid w:val="00DF4071"/>
    <w:pPr>
      <w:spacing w:before="60" w:after="60" w:line="240" w:lineRule="auto"/>
    </w:pPr>
    <w:rPr>
      <w:rFonts w:ascii="Arial" w:eastAsia="Times New Roman" w:hAnsi="Arial" w:cs="Times New Roman"/>
      <w:bCs/>
      <w:szCs w:val="24"/>
    </w:rPr>
  </w:style>
  <w:style w:type="paragraph" w:customStyle="1" w:styleId="BB334115FE1E47E09A63DDAE9BB992F6">
    <w:name w:val="BB334115FE1E47E09A63DDAE9BB992F6"/>
    <w:rsid w:val="00DF4071"/>
    <w:pPr>
      <w:spacing w:before="60" w:after="60" w:line="240" w:lineRule="auto"/>
    </w:pPr>
    <w:rPr>
      <w:rFonts w:ascii="Arial" w:eastAsia="Times New Roman" w:hAnsi="Arial" w:cs="Times New Roman"/>
      <w:bCs/>
      <w:szCs w:val="24"/>
    </w:rPr>
  </w:style>
  <w:style w:type="paragraph" w:customStyle="1" w:styleId="C7B85CB0510649EAA15BEE32EFC407F6">
    <w:name w:val="C7B85CB0510649EAA15BEE32EFC407F6"/>
    <w:rsid w:val="00DF4071"/>
    <w:pPr>
      <w:spacing w:before="60" w:after="60" w:line="240" w:lineRule="auto"/>
    </w:pPr>
    <w:rPr>
      <w:rFonts w:ascii="Arial" w:eastAsia="Times New Roman" w:hAnsi="Arial" w:cs="Times New Roman"/>
      <w:bCs/>
      <w:szCs w:val="24"/>
    </w:rPr>
  </w:style>
  <w:style w:type="paragraph" w:customStyle="1" w:styleId="01C91D2A61564F60872460A8FE45FF28">
    <w:name w:val="01C91D2A61564F60872460A8FE45FF28"/>
    <w:rsid w:val="00DF4071"/>
    <w:pPr>
      <w:spacing w:before="60" w:after="60" w:line="240" w:lineRule="auto"/>
    </w:pPr>
    <w:rPr>
      <w:rFonts w:ascii="Arial" w:eastAsia="Times New Roman" w:hAnsi="Arial" w:cs="Times New Roman"/>
      <w:bCs/>
      <w:szCs w:val="24"/>
    </w:rPr>
  </w:style>
  <w:style w:type="paragraph" w:customStyle="1" w:styleId="B574AAA6D52846DBA9BD2AC7ECFAF3D9">
    <w:name w:val="B574AAA6D52846DBA9BD2AC7ECFAF3D9"/>
    <w:rsid w:val="00DF4071"/>
    <w:pPr>
      <w:spacing w:before="60" w:after="60" w:line="240" w:lineRule="auto"/>
    </w:pPr>
    <w:rPr>
      <w:rFonts w:ascii="Arial" w:eastAsia="Times New Roman" w:hAnsi="Arial" w:cs="Times New Roman"/>
      <w:bCs/>
      <w:szCs w:val="24"/>
    </w:rPr>
  </w:style>
  <w:style w:type="paragraph" w:customStyle="1" w:styleId="EAD38923026A40BAB6D56FF38F600AC1">
    <w:name w:val="EAD38923026A40BAB6D56FF38F600AC1"/>
    <w:rsid w:val="00DF4071"/>
    <w:pPr>
      <w:spacing w:before="60" w:after="60" w:line="240" w:lineRule="auto"/>
    </w:pPr>
    <w:rPr>
      <w:rFonts w:ascii="Arial" w:eastAsia="Times New Roman" w:hAnsi="Arial" w:cs="Times New Roman"/>
      <w:bCs/>
      <w:szCs w:val="24"/>
    </w:rPr>
  </w:style>
  <w:style w:type="paragraph" w:customStyle="1" w:styleId="7A7AC2B3B50449D7B74BE98412148DEA">
    <w:name w:val="7A7AC2B3B50449D7B74BE98412148DEA"/>
    <w:rsid w:val="00DF4071"/>
    <w:pPr>
      <w:spacing w:before="60" w:after="60" w:line="240" w:lineRule="auto"/>
    </w:pPr>
    <w:rPr>
      <w:rFonts w:ascii="Arial" w:eastAsia="Times New Roman" w:hAnsi="Arial" w:cs="Times New Roman"/>
      <w:bCs/>
      <w:szCs w:val="24"/>
    </w:rPr>
  </w:style>
  <w:style w:type="paragraph" w:customStyle="1" w:styleId="DD2487DB4C394584B49B9DE05076A32F">
    <w:name w:val="DD2487DB4C394584B49B9DE05076A32F"/>
    <w:rsid w:val="00DF4071"/>
    <w:pPr>
      <w:spacing w:before="60" w:after="60" w:line="240" w:lineRule="auto"/>
    </w:pPr>
    <w:rPr>
      <w:rFonts w:ascii="Arial" w:eastAsia="Times New Roman" w:hAnsi="Arial" w:cs="Times New Roman"/>
      <w:bCs/>
      <w:szCs w:val="24"/>
    </w:rPr>
  </w:style>
  <w:style w:type="paragraph" w:customStyle="1" w:styleId="AADC6C0891F44939A85E79DACF068A06">
    <w:name w:val="AADC6C0891F44939A85E79DACF068A06"/>
    <w:rsid w:val="00DF4071"/>
    <w:pPr>
      <w:spacing w:before="60" w:after="60" w:line="240" w:lineRule="auto"/>
    </w:pPr>
    <w:rPr>
      <w:rFonts w:ascii="Arial" w:eastAsia="Times New Roman" w:hAnsi="Arial" w:cs="Times New Roman"/>
      <w:bCs/>
      <w:szCs w:val="24"/>
    </w:rPr>
  </w:style>
  <w:style w:type="paragraph" w:customStyle="1" w:styleId="13B9677847D944EEA2394A3323EF2889">
    <w:name w:val="13B9677847D944EEA2394A3323EF2889"/>
    <w:rsid w:val="00DF4071"/>
    <w:pPr>
      <w:spacing w:before="60" w:after="60" w:line="240" w:lineRule="auto"/>
    </w:pPr>
    <w:rPr>
      <w:rFonts w:ascii="Arial" w:eastAsia="Times New Roman" w:hAnsi="Arial" w:cs="Times New Roman"/>
      <w:bCs/>
      <w:szCs w:val="24"/>
    </w:rPr>
  </w:style>
  <w:style w:type="paragraph" w:customStyle="1" w:styleId="42F700D598054A7687E6D292FB67DE8B">
    <w:name w:val="42F700D598054A7687E6D292FB67DE8B"/>
    <w:rsid w:val="00DF4071"/>
    <w:pPr>
      <w:spacing w:before="60" w:after="60" w:line="240" w:lineRule="auto"/>
    </w:pPr>
    <w:rPr>
      <w:rFonts w:ascii="Arial" w:eastAsia="Times New Roman" w:hAnsi="Arial" w:cs="Times New Roman"/>
      <w:bCs/>
      <w:szCs w:val="24"/>
    </w:rPr>
  </w:style>
  <w:style w:type="paragraph" w:customStyle="1" w:styleId="AA5F6144DAAB4FA3A7BA29C2DA779D86">
    <w:name w:val="AA5F6144DAAB4FA3A7BA29C2DA779D86"/>
    <w:rsid w:val="00DF4071"/>
    <w:pPr>
      <w:spacing w:before="60" w:after="60" w:line="240" w:lineRule="auto"/>
    </w:pPr>
    <w:rPr>
      <w:rFonts w:ascii="Arial" w:eastAsia="Times New Roman" w:hAnsi="Arial" w:cs="Times New Roman"/>
      <w:bCs/>
      <w:szCs w:val="24"/>
    </w:rPr>
  </w:style>
  <w:style w:type="paragraph" w:customStyle="1" w:styleId="7BD6A52A29584D978A696F9AC571E34E">
    <w:name w:val="7BD6A52A29584D978A696F9AC571E34E"/>
    <w:rsid w:val="00DF4071"/>
    <w:pPr>
      <w:spacing w:before="60" w:after="60" w:line="240" w:lineRule="auto"/>
    </w:pPr>
    <w:rPr>
      <w:rFonts w:ascii="Arial" w:eastAsia="Times New Roman" w:hAnsi="Arial" w:cs="Times New Roman"/>
      <w:bCs/>
      <w:szCs w:val="24"/>
    </w:rPr>
  </w:style>
  <w:style w:type="paragraph" w:customStyle="1" w:styleId="AE1081E3C82843B9B0D3B9B33D86176A">
    <w:name w:val="AE1081E3C82843B9B0D3B9B33D86176A"/>
    <w:rsid w:val="00DF4071"/>
    <w:pPr>
      <w:spacing w:before="60" w:after="60" w:line="240" w:lineRule="auto"/>
    </w:pPr>
    <w:rPr>
      <w:rFonts w:ascii="Arial" w:eastAsia="Times New Roman" w:hAnsi="Arial" w:cs="Times New Roman"/>
      <w:bCs/>
      <w:szCs w:val="24"/>
    </w:rPr>
  </w:style>
  <w:style w:type="paragraph" w:customStyle="1" w:styleId="41068875F22A485599309C711364EBDB">
    <w:name w:val="41068875F22A485599309C711364EBDB"/>
    <w:rsid w:val="00DF4071"/>
    <w:pPr>
      <w:spacing w:before="60" w:after="60" w:line="240" w:lineRule="auto"/>
    </w:pPr>
    <w:rPr>
      <w:rFonts w:ascii="Arial" w:eastAsia="Times New Roman" w:hAnsi="Arial" w:cs="Times New Roman"/>
      <w:bCs/>
      <w:szCs w:val="24"/>
    </w:rPr>
  </w:style>
  <w:style w:type="paragraph" w:customStyle="1" w:styleId="F96BA5C1F29D45498823892C796EEA71">
    <w:name w:val="F96BA5C1F29D45498823892C796EEA71"/>
    <w:rsid w:val="00DF4071"/>
    <w:pPr>
      <w:spacing w:before="60" w:after="60" w:line="240" w:lineRule="auto"/>
    </w:pPr>
    <w:rPr>
      <w:rFonts w:ascii="Arial" w:eastAsia="Times New Roman" w:hAnsi="Arial" w:cs="Times New Roman"/>
      <w:bCs/>
      <w:szCs w:val="24"/>
    </w:rPr>
  </w:style>
  <w:style w:type="paragraph" w:customStyle="1" w:styleId="E46AD0E4271E4FC7935F34B0D15599B0">
    <w:name w:val="E46AD0E4271E4FC7935F34B0D15599B0"/>
    <w:rsid w:val="00DF4071"/>
    <w:pPr>
      <w:spacing w:before="60" w:after="60" w:line="240" w:lineRule="auto"/>
    </w:pPr>
    <w:rPr>
      <w:rFonts w:ascii="Arial" w:eastAsia="Times New Roman" w:hAnsi="Arial" w:cs="Times New Roman"/>
      <w:bCs/>
      <w:szCs w:val="24"/>
    </w:rPr>
  </w:style>
  <w:style w:type="paragraph" w:customStyle="1" w:styleId="C5620B8DFC2B444B910589157459C53C">
    <w:name w:val="C5620B8DFC2B444B910589157459C53C"/>
    <w:rsid w:val="00DF4071"/>
    <w:pPr>
      <w:spacing w:before="60" w:after="60" w:line="240" w:lineRule="auto"/>
    </w:pPr>
    <w:rPr>
      <w:rFonts w:ascii="Arial" w:eastAsia="Times New Roman" w:hAnsi="Arial" w:cs="Times New Roman"/>
      <w:bCs/>
      <w:szCs w:val="24"/>
    </w:rPr>
  </w:style>
  <w:style w:type="paragraph" w:customStyle="1" w:styleId="B8CBE956B95E4FDFA68939A03405F6ED">
    <w:name w:val="B8CBE956B95E4FDFA68939A03405F6ED"/>
    <w:rsid w:val="00DF4071"/>
    <w:pPr>
      <w:spacing w:before="60" w:after="60" w:line="240" w:lineRule="auto"/>
    </w:pPr>
    <w:rPr>
      <w:rFonts w:ascii="Arial" w:eastAsia="Times New Roman" w:hAnsi="Arial" w:cs="Times New Roman"/>
      <w:bCs/>
      <w:szCs w:val="24"/>
    </w:rPr>
  </w:style>
  <w:style w:type="paragraph" w:customStyle="1" w:styleId="8B1D5C150B774302AD755E6487BFFC47">
    <w:name w:val="8B1D5C150B774302AD755E6487BFFC47"/>
    <w:rsid w:val="00DF4071"/>
    <w:pPr>
      <w:spacing w:before="60" w:after="60" w:line="240" w:lineRule="auto"/>
    </w:pPr>
    <w:rPr>
      <w:rFonts w:ascii="Arial" w:eastAsia="Times New Roman" w:hAnsi="Arial" w:cs="Times New Roman"/>
      <w:bCs/>
      <w:szCs w:val="24"/>
    </w:rPr>
  </w:style>
  <w:style w:type="paragraph" w:customStyle="1" w:styleId="65C7C08D70284E56AED9777AE04D2980">
    <w:name w:val="65C7C08D70284E56AED9777AE04D2980"/>
    <w:rsid w:val="00DF4071"/>
    <w:pPr>
      <w:spacing w:before="60" w:after="60" w:line="240" w:lineRule="auto"/>
    </w:pPr>
    <w:rPr>
      <w:rFonts w:ascii="Arial" w:eastAsia="Times New Roman" w:hAnsi="Arial" w:cs="Times New Roman"/>
      <w:bCs/>
      <w:szCs w:val="24"/>
    </w:rPr>
  </w:style>
  <w:style w:type="paragraph" w:customStyle="1" w:styleId="D7B2A9A864844413B3304CFE90F90796">
    <w:name w:val="D7B2A9A864844413B3304CFE90F90796"/>
    <w:rsid w:val="00DF4071"/>
    <w:pPr>
      <w:spacing w:before="60" w:after="60" w:line="240" w:lineRule="auto"/>
    </w:pPr>
    <w:rPr>
      <w:rFonts w:ascii="Arial" w:eastAsia="Times New Roman" w:hAnsi="Arial" w:cs="Times New Roman"/>
      <w:bCs/>
      <w:szCs w:val="24"/>
    </w:rPr>
  </w:style>
  <w:style w:type="paragraph" w:customStyle="1" w:styleId="B190E7BEB61E4E7985C5DA04D5E77F9E">
    <w:name w:val="B190E7BEB61E4E7985C5DA04D5E77F9E"/>
    <w:rsid w:val="00DF4071"/>
    <w:pPr>
      <w:spacing w:before="60" w:after="60" w:line="240" w:lineRule="auto"/>
    </w:pPr>
    <w:rPr>
      <w:rFonts w:ascii="Arial" w:eastAsia="Times New Roman" w:hAnsi="Arial" w:cs="Times New Roman"/>
      <w:bCs/>
      <w:szCs w:val="24"/>
    </w:rPr>
  </w:style>
  <w:style w:type="paragraph" w:customStyle="1" w:styleId="F1A8AF58FF46441599DF272E23BEA5BD">
    <w:name w:val="F1A8AF58FF46441599DF272E23BEA5BD"/>
    <w:rsid w:val="00DF4071"/>
    <w:pPr>
      <w:spacing w:before="60" w:after="60" w:line="240" w:lineRule="auto"/>
    </w:pPr>
    <w:rPr>
      <w:rFonts w:ascii="Arial" w:eastAsia="Times New Roman" w:hAnsi="Arial" w:cs="Times New Roman"/>
      <w:bCs/>
      <w:szCs w:val="24"/>
    </w:rPr>
  </w:style>
  <w:style w:type="paragraph" w:customStyle="1" w:styleId="C437E84628E74FBCA0BBAC2FD6E9FC90">
    <w:name w:val="C437E84628E74FBCA0BBAC2FD6E9FC90"/>
    <w:rsid w:val="00DF4071"/>
    <w:pPr>
      <w:spacing w:before="60" w:after="60" w:line="240" w:lineRule="auto"/>
    </w:pPr>
    <w:rPr>
      <w:rFonts w:ascii="Arial" w:eastAsia="Times New Roman" w:hAnsi="Arial" w:cs="Times New Roman"/>
      <w:bCs/>
      <w:szCs w:val="24"/>
    </w:rPr>
  </w:style>
  <w:style w:type="paragraph" w:customStyle="1" w:styleId="534224838AA3454FB1E0A02D3A5BB676">
    <w:name w:val="534224838AA3454FB1E0A02D3A5BB676"/>
    <w:rsid w:val="00DF4071"/>
    <w:pPr>
      <w:spacing w:before="60" w:after="60" w:line="240" w:lineRule="auto"/>
    </w:pPr>
    <w:rPr>
      <w:rFonts w:ascii="Arial" w:eastAsia="Times New Roman" w:hAnsi="Arial" w:cs="Times New Roman"/>
      <w:bCs/>
      <w:szCs w:val="24"/>
    </w:rPr>
  </w:style>
  <w:style w:type="paragraph" w:customStyle="1" w:styleId="C3FC43C85FC64C3BB18C1F66382CD16A">
    <w:name w:val="C3FC43C85FC64C3BB18C1F66382CD16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4421DC9748F4CBC89FA8828D5E4AC6A">
    <w:name w:val="A4421DC9748F4CBC89FA8828D5E4AC6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0DDE904AFB148688BA933ACB21DD26C">
    <w:name w:val="D0DDE904AFB148688BA933ACB21DD26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BFB0075F781430A86B43965CD7755D4">
    <w:name w:val="7BFB0075F781430A86B43965CD7755D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DD45B96C8B94B76AF6DBB14E63227FB">
    <w:name w:val="FDD45B96C8B94B76AF6DBB14E63227F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374DEB267C64AEBB5F6559F98D50E6E">
    <w:name w:val="9374DEB267C64AEBB5F6559F98D50E6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8C9B0CE89044059A37FF003F134B424">
    <w:name w:val="D8C9B0CE89044059A37FF003F134B42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5A43CA5153A4405ABE42B25C2A9ECA3">
    <w:name w:val="35A43CA5153A4405ABE42B25C2A9ECA3"/>
    <w:rsid w:val="00DF4071"/>
    <w:pPr>
      <w:spacing w:before="60" w:after="60" w:line="240" w:lineRule="auto"/>
    </w:pPr>
    <w:rPr>
      <w:rFonts w:ascii="Arial" w:eastAsia="Times New Roman" w:hAnsi="Arial" w:cs="Times New Roman"/>
      <w:bCs/>
      <w:szCs w:val="24"/>
    </w:rPr>
  </w:style>
  <w:style w:type="paragraph" w:customStyle="1" w:styleId="873D886BBECD4D4FB1543E2D32A23B08">
    <w:name w:val="873D886BBECD4D4FB1543E2D32A23B08"/>
    <w:rsid w:val="00DF4071"/>
    <w:pPr>
      <w:spacing w:before="60" w:after="60" w:line="240" w:lineRule="auto"/>
    </w:pPr>
    <w:rPr>
      <w:rFonts w:ascii="Arial" w:eastAsia="Times New Roman" w:hAnsi="Arial" w:cs="Times New Roman"/>
      <w:bCs/>
      <w:szCs w:val="24"/>
    </w:rPr>
  </w:style>
  <w:style w:type="paragraph" w:customStyle="1" w:styleId="41AC01F2B94246CC867C4F4F17BB76C9">
    <w:name w:val="41AC01F2B94246CC867C4F4F17BB76C9"/>
    <w:rsid w:val="00DF4071"/>
    <w:pPr>
      <w:spacing w:before="60" w:after="60" w:line="240" w:lineRule="auto"/>
    </w:pPr>
    <w:rPr>
      <w:rFonts w:ascii="Arial" w:eastAsia="Times New Roman" w:hAnsi="Arial" w:cs="Times New Roman"/>
      <w:bCs/>
      <w:szCs w:val="24"/>
    </w:rPr>
  </w:style>
  <w:style w:type="paragraph" w:customStyle="1" w:styleId="1DF0081CA8D0474BB2AE97478BF4B68A">
    <w:name w:val="1DF0081CA8D0474BB2AE97478BF4B68A"/>
    <w:rsid w:val="00DF4071"/>
    <w:pPr>
      <w:spacing w:before="60" w:after="60" w:line="240" w:lineRule="auto"/>
    </w:pPr>
    <w:rPr>
      <w:rFonts w:ascii="Arial" w:eastAsia="Times New Roman" w:hAnsi="Arial" w:cs="Times New Roman"/>
      <w:bCs/>
      <w:szCs w:val="24"/>
    </w:rPr>
  </w:style>
  <w:style w:type="paragraph" w:customStyle="1" w:styleId="528030E5A1424F10BDAD4D73EE63C9D4">
    <w:name w:val="528030E5A1424F10BDAD4D73EE63C9D4"/>
    <w:rsid w:val="00DF4071"/>
    <w:pPr>
      <w:spacing w:before="60" w:after="60" w:line="240" w:lineRule="auto"/>
    </w:pPr>
    <w:rPr>
      <w:rFonts w:ascii="Arial" w:eastAsia="Times New Roman" w:hAnsi="Arial" w:cs="Times New Roman"/>
      <w:bCs/>
      <w:szCs w:val="24"/>
    </w:rPr>
  </w:style>
  <w:style w:type="paragraph" w:customStyle="1" w:styleId="0DB37E05F7124909BBE23A01978959F7">
    <w:name w:val="0DB37E05F7124909BBE23A01978959F7"/>
    <w:rsid w:val="00DF4071"/>
    <w:pPr>
      <w:spacing w:before="60" w:after="60" w:line="240" w:lineRule="auto"/>
    </w:pPr>
    <w:rPr>
      <w:rFonts w:ascii="Arial" w:eastAsia="Times New Roman" w:hAnsi="Arial" w:cs="Times New Roman"/>
      <w:bCs/>
      <w:szCs w:val="24"/>
    </w:rPr>
  </w:style>
  <w:style w:type="paragraph" w:customStyle="1" w:styleId="B492E51835AB4619B091739DBCE2BF2B">
    <w:name w:val="B492E51835AB4619B091739DBCE2BF2B"/>
    <w:rsid w:val="00DF4071"/>
    <w:pPr>
      <w:spacing w:before="60" w:after="60" w:line="240" w:lineRule="auto"/>
    </w:pPr>
    <w:rPr>
      <w:rFonts w:ascii="Arial" w:eastAsia="Times New Roman" w:hAnsi="Arial" w:cs="Times New Roman"/>
      <w:bCs/>
      <w:szCs w:val="24"/>
    </w:rPr>
  </w:style>
  <w:style w:type="paragraph" w:customStyle="1" w:styleId="953E172D5FFB425083C0007D2C7FFE1A">
    <w:name w:val="953E172D5FFB425083C0007D2C7FFE1A"/>
    <w:rsid w:val="00DF4071"/>
    <w:pPr>
      <w:spacing w:before="60" w:after="60" w:line="240" w:lineRule="auto"/>
    </w:pPr>
    <w:rPr>
      <w:rFonts w:ascii="Arial" w:eastAsia="Times New Roman" w:hAnsi="Arial" w:cs="Times New Roman"/>
      <w:bCs/>
      <w:szCs w:val="24"/>
    </w:rPr>
  </w:style>
  <w:style w:type="paragraph" w:customStyle="1" w:styleId="42D33990028746888167B811A544851B">
    <w:name w:val="42D33990028746888167B811A544851B"/>
    <w:rsid w:val="00DF4071"/>
    <w:pPr>
      <w:spacing w:before="60" w:after="60" w:line="240" w:lineRule="auto"/>
    </w:pPr>
    <w:rPr>
      <w:rFonts w:ascii="Arial" w:eastAsia="Times New Roman" w:hAnsi="Arial" w:cs="Times New Roman"/>
      <w:bCs/>
      <w:szCs w:val="24"/>
    </w:rPr>
  </w:style>
  <w:style w:type="paragraph" w:customStyle="1" w:styleId="FA5F47C53FFA41A98E3EFF6DF5A65A8B">
    <w:name w:val="FA5F47C53FFA41A98E3EFF6DF5A65A8B"/>
    <w:rsid w:val="00DF4071"/>
    <w:pPr>
      <w:spacing w:before="60" w:after="60" w:line="240" w:lineRule="auto"/>
    </w:pPr>
    <w:rPr>
      <w:rFonts w:ascii="Arial" w:eastAsia="Times New Roman" w:hAnsi="Arial" w:cs="Times New Roman"/>
      <w:bCs/>
      <w:szCs w:val="24"/>
    </w:rPr>
  </w:style>
  <w:style w:type="paragraph" w:customStyle="1" w:styleId="AA066B6C9E674BAB93BD9430749F427B">
    <w:name w:val="AA066B6C9E674BAB93BD9430749F427B"/>
    <w:rsid w:val="00DF4071"/>
    <w:pPr>
      <w:spacing w:before="60" w:after="60" w:line="240" w:lineRule="auto"/>
    </w:pPr>
    <w:rPr>
      <w:rFonts w:ascii="Arial" w:eastAsia="Times New Roman" w:hAnsi="Arial" w:cs="Times New Roman"/>
      <w:bCs/>
      <w:szCs w:val="24"/>
    </w:rPr>
  </w:style>
  <w:style w:type="paragraph" w:customStyle="1" w:styleId="FA8FA0BEC64C4188918A847BCFD842A2">
    <w:name w:val="FA8FA0BEC64C4188918A847BCFD842A2"/>
    <w:rsid w:val="00DF4071"/>
    <w:pPr>
      <w:spacing w:before="60" w:after="60" w:line="240" w:lineRule="auto"/>
    </w:pPr>
    <w:rPr>
      <w:rFonts w:ascii="Arial" w:eastAsia="Times New Roman" w:hAnsi="Arial" w:cs="Times New Roman"/>
      <w:bCs/>
      <w:szCs w:val="24"/>
    </w:rPr>
  </w:style>
  <w:style w:type="paragraph" w:customStyle="1" w:styleId="E933120CC3634DDE95B6BB6E81CC905D">
    <w:name w:val="E933120CC3634DDE95B6BB6E81CC905D"/>
    <w:rsid w:val="00DF4071"/>
    <w:pPr>
      <w:spacing w:before="60" w:after="60" w:line="240" w:lineRule="auto"/>
    </w:pPr>
    <w:rPr>
      <w:rFonts w:ascii="Arial" w:eastAsia="Times New Roman" w:hAnsi="Arial" w:cs="Times New Roman"/>
      <w:bCs/>
      <w:szCs w:val="24"/>
    </w:rPr>
  </w:style>
  <w:style w:type="paragraph" w:customStyle="1" w:styleId="714C7ED9D44E4700B5E044E1ED4ED9CD">
    <w:name w:val="714C7ED9D44E4700B5E044E1ED4ED9CD"/>
    <w:rsid w:val="00DF4071"/>
    <w:pPr>
      <w:spacing w:before="60" w:after="60" w:line="240" w:lineRule="auto"/>
    </w:pPr>
    <w:rPr>
      <w:rFonts w:ascii="Arial" w:eastAsia="Times New Roman" w:hAnsi="Arial" w:cs="Times New Roman"/>
      <w:bCs/>
      <w:szCs w:val="24"/>
    </w:rPr>
  </w:style>
  <w:style w:type="paragraph" w:customStyle="1" w:styleId="B7663FE06DFC42FD9F6E9515A674B4DF">
    <w:name w:val="B7663FE06DFC42FD9F6E9515A674B4DF"/>
    <w:rsid w:val="00DF4071"/>
    <w:pPr>
      <w:spacing w:before="60" w:after="60" w:line="240" w:lineRule="auto"/>
    </w:pPr>
    <w:rPr>
      <w:rFonts w:ascii="Arial" w:eastAsia="Times New Roman" w:hAnsi="Arial" w:cs="Times New Roman"/>
      <w:bCs/>
      <w:szCs w:val="24"/>
    </w:rPr>
  </w:style>
  <w:style w:type="paragraph" w:customStyle="1" w:styleId="4F02151A3A0D40ED96268ECC881AAF19">
    <w:name w:val="4F02151A3A0D40ED96268ECC881AAF19"/>
    <w:rsid w:val="00DF4071"/>
    <w:pPr>
      <w:spacing w:before="60" w:after="60" w:line="240" w:lineRule="auto"/>
    </w:pPr>
    <w:rPr>
      <w:rFonts w:ascii="Arial" w:eastAsia="Times New Roman" w:hAnsi="Arial" w:cs="Times New Roman"/>
      <w:bCs/>
      <w:szCs w:val="24"/>
    </w:rPr>
  </w:style>
  <w:style w:type="paragraph" w:customStyle="1" w:styleId="0088CA1CAABB4AE1AE41FDAC93434CF4">
    <w:name w:val="0088CA1CAABB4AE1AE41FDAC93434CF4"/>
    <w:rsid w:val="00DF4071"/>
    <w:pPr>
      <w:spacing w:before="60" w:after="60" w:line="240" w:lineRule="auto"/>
    </w:pPr>
    <w:rPr>
      <w:rFonts w:ascii="Arial" w:eastAsia="Times New Roman" w:hAnsi="Arial" w:cs="Times New Roman"/>
      <w:bCs/>
      <w:szCs w:val="24"/>
    </w:rPr>
  </w:style>
  <w:style w:type="paragraph" w:customStyle="1" w:styleId="C36B14B6C6BC4F7AAA70204FBCF0C286">
    <w:name w:val="C36B14B6C6BC4F7AAA70204FBCF0C286"/>
    <w:rsid w:val="00DF4071"/>
    <w:pPr>
      <w:spacing w:before="60" w:after="60" w:line="240" w:lineRule="auto"/>
    </w:pPr>
    <w:rPr>
      <w:rFonts w:ascii="Arial" w:eastAsia="Times New Roman" w:hAnsi="Arial" w:cs="Times New Roman"/>
      <w:bCs/>
      <w:szCs w:val="24"/>
    </w:rPr>
  </w:style>
  <w:style w:type="paragraph" w:customStyle="1" w:styleId="2851BA967C0646C8BC087CC655001737">
    <w:name w:val="2851BA967C0646C8BC087CC655001737"/>
    <w:rsid w:val="00DF4071"/>
    <w:pPr>
      <w:spacing w:before="60" w:after="60" w:line="240" w:lineRule="auto"/>
    </w:pPr>
    <w:rPr>
      <w:rFonts w:ascii="Arial" w:eastAsia="Times New Roman" w:hAnsi="Arial" w:cs="Times New Roman"/>
      <w:bCs/>
      <w:szCs w:val="24"/>
    </w:rPr>
  </w:style>
  <w:style w:type="paragraph" w:customStyle="1" w:styleId="D8A6F14933FE4E8881E35BBE7218B289">
    <w:name w:val="D8A6F14933FE4E8881E35BBE7218B289"/>
    <w:rsid w:val="00DF4071"/>
    <w:pPr>
      <w:spacing w:before="60" w:after="60" w:line="240" w:lineRule="auto"/>
    </w:pPr>
    <w:rPr>
      <w:rFonts w:ascii="Arial" w:eastAsia="Times New Roman" w:hAnsi="Arial" w:cs="Times New Roman"/>
      <w:bCs/>
      <w:szCs w:val="24"/>
    </w:rPr>
  </w:style>
  <w:style w:type="paragraph" w:customStyle="1" w:styleId="258054B93D9B4EB2B450D90057E5FB10">
    <w:name w:val="258054B93D9B4EB2B450D90057E5FB10"/>
    <w:rsid w:val="00DF4071"/>
    <w:pPr>
      <w:spacing w:before="60" w:after="60" w:line="240" w:lineRule="auto"/>
    </w:pPr>
    <w:rPr>
      <w:rFonts w:ascii="Arial" w:eastAsia="Times New Roman" w:hAnsi="Arial" w:cs="Times New Roman"/>
      <w:bCs/>
      <w:szCs w:val="24"/>
    </w:rPr>
  </w:style>
  <w:style w:type="paragraph" w:customStyle="1" w:styleId="9B8E5125F74F488D8F59C015D861466F">
    <w:name w:val="9B8E5125F74F488D8F59C015D861466F"/>
    <w:rsid w:val="00DF4071"/>
    <w:pPr>
      <w:spacing w:before="60" w:after="60" w:line="240" w:lineRule="auto"/>
    </w:pPr>
    <w:rPr>
      <w:rFonts w:ascii="Arial" w:eastAsia="Times New Roman" w:hAnsi="Arial" w:cs="Times New Roman"/>
      <w:bCs/>
      <w:szCs w:val="24"/>
    </w:rPr>
  </w:style>
  <w:style w:type="paragraph" w:customStyle="1" w:styleId="951AB04DEB8D472F981A5CB1B6360ABF">
    <w:name w:val="951AB04DEB8D472F981A5CB1B6360AB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5BBF528C2284BE58B56B5ECC47E99A6">
    <w:name w:val="65BBF528C2284BE58B56B5ECC47E99A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930F0F78C1D4D8CA15151587740923E">
    <w:name w:val="6930F0F78C1D4D8CA15151587740923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CED020B3BF84691B197F9446EA693A7">
    <w:name w:val="9CED020B3BF84691B197F9446EA693A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02886EF313E4FCCB7A92F925242BFE2">
    <w:name w:val="802886EF313E4FCCB7A92F925242BFE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8F9D75F0E9F450FBE1B83B571F92580">
    <w:name w:val="58F9D75F0E9F450FBE1B83B571F9258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C4BB1390AF849AFBF167BBA49ACC591">
    <w:name w:val="6C4BB1390AF849AFBF167BBA49ACC59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8EF83F35C264F8C8F879F00FE3DC98A">
    <w:name w:val="C8EF83F35C264F8C8F879F00FE3DC98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91D6E761A474ED8BF842A76E5CBFDD9">
    <w:name w:val="191D6E761A474ED8BF842A76E5CBFDD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7EF4B70F10F4B02A8BB619162533959">
    <w:name w:val="47EF4B70F10F4B02A8BB61916253395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76EB5CCA0AD495784FC21D00A9FA1C2">
    <w:name w:val="B76EB5CCA0AD495784FC21D00A9FA1C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C350A93D8F4409BA8C7015DED0072F8">
    <w:name w:val="1C350A93D8F4409BA8C7015DED0072F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77B3722608B4080B2AF1BC4368D4CFA">
    <w:name w:val="777B3722608B4080B2AF1BC4368D4CF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944B1F8570644999D2DD8450C076BFC">
    <w:name w:val="1944B1F8570644999D2DD8450C076BF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F85E99AAB3D45F685F12D819528A8BB">
    <w:name w:val="8F85E99AAB3D45F685F12D819528A8B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F496C671AA3465F9E0FCFB968D1410F">
    <w:name w:val="4F496C671AA3465F9E0FCFB968D1410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99556D7435B4B1FB81E93F759A32B72">
    <w:name w:val="799556D7435B4B1FB81E93F759A32B7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A83B5C632344C939123CE375B32898D">
    <w:name w:val="EA83B5C632344C939123CE375B32898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304BE489A3E422A82E05CB0412419E4">
    <w:name w:val="9304BE489A3E422A82E05CB0412419E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0BEAE22BDC249DD850CE27D1A8F3618">
    <w:name w:val="40BEAE22BDC249DD850CE27D1A8F361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EEB6B8D39B6402E93F2FEF289DC85EA">
    <w:name w:val="1EEB6B8D39B6402E93F2FEF289DC85E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B7ABA994607446DB99B4CFB8A082CCA">
    <w:name w:val="9B7ABA994607446DB99B4CFB8A082CC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76097CB177F4DAC8ED2039137DBA12F">
    <w:name w:val="176097CB177F4DAC8ED2039137DBA12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8EDF6DF3E2C42E7B1139E0D68FDC322">
    <w:name w:val="48EDF6DF3E2C42E7B1139E0D68FDC32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A78E099307E4762B733B9201519381E">
    <w:name w:val="CA78E099307E4762B733B9201519381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8D3245C47DE4BF589680D3BA3978121">
    <w:name w:val="B8D3245C47DE4BF589680D3BA397812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2B59EACE4314DDF8BB68021EA2B22F1">
    <w:name w:val="12B59EACE4314DDF8BB68021EA2B22F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AEFEB7C4E9B4F32B50A4E4E61DA3C67">
    <w:name w:val="AAEFEB7C4E9B4F32B50A4E4E61DA3C6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3D54749F0C5486DBD9C77BBCA26A5A8">
    <w:name w:val="93D54749F0C5486DBD9C77BBCA26A5A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70EC4B97F8B4B1585E54891A2B54C0E">
    <w:name w:val="470EC4B97F8B4B1585E54891A2B54C0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E4EB8EDA2D74232B9B5E6FE83588A94">
    <w:name w:val="5E4EB8EDA2D74232B9B5E6FE83588A9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89B33FB3C8841F9A26202ACF172F270">
    <w:name w:val="389B33FB3C8841F9A26202ACF172F27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03A5DD6D42F4A1B90B1437D52E63032">
    <w:name w:val="303A5DD6D42F4A1B90B1437D52E6303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53A7257684748B4BCD106CBDDF27DD7">
    <w:name w:val="053A7257684748B4BCD106CBDDF27DD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0DC362510854458888110ECDC38355C">
    <w:name w:val="C0DC362510854458888110ECDC38355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C54C9C14AFF4AFCAC8E861EBC550BAF">
    <w:name w:val="BC54C9C14AFF4AFCAC8E861EBC550BA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99C99F5BB94435290476E3331A94BCF">
    <w:name w:val="C99C99F5BB94435290476E3331A94BC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57F02BB404C489C8D3E227DC0653AD8">
    <w:name w:val="C57F02BB404C489C8D3E227DC0653AD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60A01C1CE984A5ABB8D6589EC6C3A2D">
    <w:name w:val="260A01C1CE984A5ABB8D6589EC6C3A2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11DEBD304DA48C1A692C246E96E437B">
    <w:name w:val="F11DEBD304DA48C1A692C246E96E437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96EA75CAC384DFB823A9308BDD4D17B">
    <w:name w:val="C96EA75CAC384DFB823A9308BDD4D17B"/>
    <w:rsid w:val="00DF4071"/>
    <w:pPr>
      <w:spacing w:before="60" w:after="60" w:line="240" w:lineRule="auto"/>
    </w:pPr>
    <w:rPr>
      <w:rFonts w:ascii="Arial" w:eastAsia="Times New Roman" w:hAnsi="Arial" w:cs="Times New Roman"/>
      <w:bCs/>
      <w:szCs w:val="24"/>
    </w:rPr>
  </w:style>
  <w:style w:type="paragraph" w:customStyle="1" w:styleId="57EAA84B7B42444D85D1A3958695D325">
    <w:name w:val="57EAA84B7B42444D85D1A3958695D325"/>
    <w:rsid w:val="00DF4071"/>
    <w:pPr>
      <w:spacing w:before="60" w:after="60" w:line="240" w:lineRule="auto"/>
    </w:pPr>
    <w:rPr>
      <w:rFonts w:ascii="Arial" w:eastAsia="Times New Roman" w:hAnsi="Arial" w:cs="Times New Roman"/>
      <w:bCs/>
      <w:szCs w:val="24"/>
    </w:rPr>
  </w:style>
  <w:style w:type="paragraph" w:customStyle="1" w:styleId="10C737677F9B402EAA9673F3D33FEBB5">
    <w:name w:val="10C737677F9B402EAA9673F3D33FEBB5"/>
    <w:rsid w:val="00DF4071"/>
    <w:pPr>
      <w:spacing w:before="60" w:after="60" w:line="240" w:lineRule="auto"/>
    </w:pPr>
    <w:rPr>
      <w:rFonts w:ascii="Arial" w:eastAsia="Times New Roman" w:hAnsi="Arial" w:cs="Times New Roman"/>
      <w:bCs/>
      <w:szCs w:val="24"/>
    </w:rPr>
  </w:style>
  <w:style w:type="paragraph" w:customStyle="1" w:styleId="0E14C72495C9498280E6C7D7CE4A102E">
    <w:name w:val="0E14C72495C9498280E6C7D7CE4A102E"/>
    <w:rsid w:val="00DF4071"/>
    <w:pPr>
      <w:spacing w:before="60" w:after="60" w:line="240" w:lineRule="auto"/>
    </w:pPr>
    <w:rPr>
      <w:rFonts w:ascii="Arial" w:eastAsia="Times New Roman" w:hAnsi="Arial" w:cs="Times New Roman"/>
      <w:bCs/>
      <w:szCs w:val="24"/>
    </w:rPr>
  </w:style>
  <w:style w:type="paragraph" w:customStyle="1" w:styleId="347027C4D4004C5EA329F9F5778981B2">
    <w:name w:val="347027C4D4004C5EA329F9F5778981B2"/>
    <w:rsid w:val="00DF4071"/>
    <w:pPr>
      <w:spacing w:before="60" w:after="60" w:line="240" w:lineRule="auto"/>
    </w:pPr>
    <w:rPr>
      <w:rFonts w:ascii="Arial" w:eastAsia="Times New Roman" w:hAnsi="Arial" w:cs="Times New Roman"/>
      <w:bCs/>
      <w:szCs w:val="24"/>
    </w:rPr>
  </w:style>
  <w:style w:type="paragraph" w:customStyle="1" w:styleId="C2B5256756A644269D7C480783AF88DA">
    <w:name w:val="C2B5256756A644269D7C480783AF88DA"/>
    <w:rsid w:val="00DF4071"/>
    <w:pPr>
      <w:spacing w:before="60" w:after="60" w:line="240" w:lineRule="auto"/>
    </w:pPr>
    <w:rPr>
      <w:rFonts w:ascii="Arial" w:eastAsia="Times New Roman" w:hAnsi="Arial" w:cs="Times New Roman"/>
      <w:bCs/>
      <w:szCs w:val="24"/>
    </w:rPr>
  </w:style>
  <w:style w:type="paragraph" w:customStyle="1" w:styleId="6410109760A0443482E2733669B7102C">
    <w:name w:val="6410109760A0443482E2733669B7102C"/>
    <w:rsid w:val="00DF4071"/>
    <w:pPr>
      <w:spacing w:before="60" w:after="60" w:line="240" w:lineRule="auto"/>
    </w:pPr>
    <w:rPr>
      <w:rFonts w:ascii="Arial" w:eastAsia="Times New Roman" w:hAnsi="Arial" w:cs="Times New Roman"/>
      <w:bCs/>
      <w:szCs w:val="24"/>
    </w:rPr>
  </w:style>
  <w:style w:type="paragraph" w:customStyle="1" w:styleId="28D249B26FA04CB78817F79D2C524409">
    <w:name w:val="28D249B26FA04CB78817F79D2C524409"/>
    <w:rsid w:val="00DF4071"/>
    <w:pPr>
      <w:spacing w:before="60" w:after="60" w:line="240" w:lineRule="auto"/>
    </w:pPr>
    <w:rPr>
      <w:rFonts w:ascii="Arial" w:eastAsia="Times New Roman" w:hAnsi="Arial" w:cs="Times New Roman"/>
      <w:bCs/>
      <w:szCs w:val="24"/>
    </w:rPr>
  </w:style>
  <w:style w:type="paragraph" w:customStyle="1" w:styleId="3FD682F6F2504752B8FA17EFA13360DD">
    <w:name w:val="3FD682F6F2504752B8FA17EFA13360DD"/>
    <w:rsid w:val="00DF4071"/>
    <w:pPr>
      <w:spacing w:before="60" w:after="60" w:line="240" w:lineRule="auto"/>
    </w:pPr>
    <w:rPr>
      <w:rFonts w:ascii="Arial" w:eastAsia="Times New Roman" w:hAnsi="Arial" w:cs="Times New Roman"/>
      <w:bCs/>
      <w:szCs w:val="24"/>
    </w:rPr>
  </w:style>
  <w:style w:type="paragraph" w:customStyle="1" w:styleId="4479E194448C4D8484A97C84E2CAF774">
    <w:name w:val="4479E194448C4D8484A97C84E2CAF774"/>
    <w:rsid w:val="00DF4071"/>
    <w:pPr>
      <w:spacing w:before="60" w:after="60" w:line="240" w:lineRule="auto"/>
    </w:pPr>
    <w:rPr>
      <w:rFonts w:ascii="Arial" w:eastAsia="Times New Roman" w:hAnsi="Arial" w:cs="Times New Roman"/>
      <w:bCs/>
      <w:szCs w:val="24"/>
    </w:rPr>
  </w:style>
  <w:style w:type="paragraph" w:customStyle="1" w:styleId="57ACF3DE1B69402EB84DF3870F375BF1">
    <w:name w:val="57ACF3DE1B69402EB84DF3870F375BF1"/>
    <w:rsid w:val="00DF4071"/>
    <w:pPr>
      <w:spacing w:before="60" w:after="60" w:line="240" w:lineRule="auto"/>
    </w:pPr>
    <w:rPr>
      <w:rFonts w:ascii="Arial" w:eastAsia="Times New Roman" w:hAnsi="Arial" w:cs="Times New Roman"/>
      <w:bCs/>
      <w:szCs w:val="24"/>
    </w:rPr>
  </w:style>
  <w:style w:type="paragraph" w:customStyle="1" w:styleId="3AEE78C385DE4439B21653B8F476AA99">
    <w:name w:val="3AEE78C385DE4439B21653B8F476AA99"/>
    <w:rsid w:val="00DF4071"/>
    <w:pPr>
      <w:spacing w:before="60" w:after="60" w:line="240" w:lineRule="auto"/>
    </w:pPr>
    <w:rPr>
      <w:rFonts w:ascii="Arial" w:eastAsia="Times New Roman" w:hAnsi="Arial" w:cs="Times New Roman"/>
      <w:bCs/>
      <w:szCs w:val="24"/>
    </w:rPr>
  </w:style>
  <w:style w:type="paragraph" w:customStyle="1" w:styleId="D16E4320716544E7B8F3A6197CA933AA">
    <w:name w:val="D16E4320716544E7B8F3A6197CA933AA"/>
    <w:rsid w:val="00DF4071"/>
    <w:pPr>
      <w:spacing w:before="60" w:after="60" w:line="240" w:lineRule="auto"/>
    </w:pPr>
    <w:rPr>
      <w:rFonts w:ascii="Arial" w:eastAsia="Times New Roman" w:hAnsi="Arial" w:cs="Times New Roman"/>
      <w:bCs/>
      <w:szCs w:val="24"/>
    </w:rPr>
  </w:style>
  <w:style w:type="paragraph" w:customStyle="1" w:styleId="A02F50EFE30349A7A0DC663F39DAD347">
    <w:name w:val="A02F50EFE30349A7A0DC663F39DAD347"/>
    <w:rsid w:val="00DF4071"/>
    <w:pPr>
      <w:spacing w:before="60" w:after="60" w:line="240" w:lineRule="auto"/>
    </w:pPr>
    <w:rPr>
      <w:rFonts w:ascii="Arial" w:eastAsia="Times New Roman" w:hAnsi="Arial" w:cs="Times New Roman"/>
      <w:bCs/>
      <w:szCs w:val="24"/>
    </w:rPr>
  </w:style>
  <w:style w:type="paragraph" w:customStyle="1" w:styleId="8679500FBF26442AAA60DE411DC3BD2C">
    <w:name w:val="8679500FBF26442AAA60DE411DC3BD2C"/>
    <w:rsid w:val="00DF4071"/>
    <w:pPr>
      <w:spacing w:before="60" w:after="60" w:line="240" w:lineRule="auto"/>
    </w:pPr>
    <w:rPr>
      <w:rFonts w:ascii="Arial" w:eastAsia="Times New Roman" w:hAnsi="Arial" w:cs="Times New Roman"/>
      <w:bCs/>
      <w:szCs w:val="24"/>
    </w:rPr>
  </w:style>
  <w:style w:type="paragraph" w:customStyle="1" w:styleId="127BC663965E44BFAE8992082B0EAAE7">
    <w:name w:val="127BC663965E44BFAE8992082B0EAAE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2099F2B0CB444DD8A4A287BD69D7957">
    <w:name w:val="62099F2B0CB444DD8A4A287BD69D795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4DCA446BB3843BCBFBA97C2E705663B">
    <w:name w:val="E4DCA446BB3843BCBFBA97C2E705663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7BAB661612644B6811559772D3B8F96">
    <w:name w:val="E7BAB661612644B6811559772D3B8F9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1924AD13942490FB4D7BB4B74418C1C">
    <w:name w:val="01924AD13942490FB4D7BB4B74418C1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48D79AE90FF42D081735EEECE342F81">
    <w:name w:val="848D79AE90FF42D081735EEECE342F8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30F1AEC6BDC4A499D4AA2F955F364C9">
    <w:name w:val="630F1AEC6BDC4A499D4AA2F955F364C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399A27928984C2EBFA965F2CB5E87EB">
    <w:name w:val="B399A27928984C2EBFA965F2CB5E87E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3CFB5D79B5C40788D185BB100C6F884">
    <w:name w:val="63CFB5D79B5C40788D185BB100C6F88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8094377DF5E4E5A9474B236EDA9031B">
    <w:name w:val="E8094377DF5E4E5A9474B236EDA9031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E3C3B68F934ACDB64604D5F13DD86D">
    <w:name w:val="4DE3C3B68F934ACDB64604D5F13DD86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320BFD3DB564BFFAD82F4C2A9716CE4">
    <w:name w:val="4320BFD3DB564BFFAD82F4C2A9716CE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23CB67B4A5F4D01B832ACBC92C11B60">
    <w:name w:val="123CB67B4A5F4D01B832ACBC92C11B6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FF5D1AA252D4952A0D0A2587D2CB790">
    <w:name w:val="DFF5D1AA252D4952A0D0A2587D2CB79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7F9DB5DA46E427EBC2498CF89631373">
    <w:name w:val="17F9DB5DA46E427EBC2498CF8963137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7142A034AE045EE97387A93BD56BD23">
    <w:name w:val="77142A034AE045EE97387A93BD56BD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E0DD97A9A324B43AF9F8705AAB30C44">
    <w:name w:val="CE0DD97A9A324B43AF9F8705AAB30C4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648EB15BFFF4C318FA9348D0B08AA9D">
    <w:name w:val="9648EB15BFFF4C318FA9348D0B08AA9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B221EA466214149B641E34E15600F5C">
    <w:name w:val="FB221EA466214149B641E34E15600F5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85CA26719AE481083E7FC669319F1A6">
    <w:name w:val="785CA26719AE481083E7FC669319F1A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7F767C3CCAA4325BB48573B7FDBB1F8">
    <w:name w:val="57F767C3CCAA4325BB48573B7FDBB1F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8AF65944B0E4A5BAF4B646A51E5D2BD">
    <w:name w:val="B8AF65944B0E4A5BAF4B646A51E5D2B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70BFB076D9D43638AFD52189EE3EBD2">
    <w:name w:val="B70BFB076D9D43638AFD52189EE3EBD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AFFB475EDF04F6AA28AC1A8C2B754E5">
    <w:name w:val="0AFFB475EDF04F6AA28AC1A8C2B754E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B74609A59E24D7C9C01E4EB02A91A3D">
    <w:name w:val="5B74609A59E24D7C9C01E4EB02A91A3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196511226F04ED0B1D61425BD49296F">
    <w:name w:val="8196511226F04ED0B1D61425BD49296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CDED30403274E7BBABDBFCBA9FB9D23">
    <w:name w:val="6CDED30403274E7BBABDBFCBA9FB9D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A6BAB7746AC4817A6E635513351A221">
    <w:name w:val="BA6BAB7746AC4817A6E635513351A22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C9DAF5E9CA848FD83A58B4C94EC9EEB">
    <w:name w:val="2C9DAF5E9CA848FD83A58B4C94EC9EE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20126CBE81D4503B88E6DA13E044E10">
    <w:name w:val="E20126CBE81D4503B88E6DA13E044E1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58DF8AFD1EE4563A80E6A7B868984ED">
    <w:name w:val="558DF8AFD1EE4563A80E6A7B868984E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354C72341043C4B25B07DA6648557E">
    <w:name w:val="95354C72341043C4B25B07DA6648557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7E951363DAE474795EA0503B62AA43B">
    <w:name w:val="67E951363DAE474795EA0503B62AA43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2239833EE83477188D8F25648059A3B">
    <w:name w:val="F2239833EE83477188D8F25648059A3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914FD7489414F46AF45434838622BB6">
    <w:name w:val="4914FD7489414F46AF45434838622BB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594F609D89D4B08BE858F87A9959AEA">
    <w:name w:val="3594F609D89D4B08BE858F87A9959AE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A7F609EC23546839B0356662A43A432">
    <w:name w:val="2A7F609EC23546839B0356662A43A43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4EFA00793EE4C33A25D365CF69EE74A">
    <w:name w:val="14EFA00793EE4C33A25D365CF69EE74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9A0C0EE835349BDBAA964D892176D3B">
    <w:name w:val="39A0C0EE835349BDBAA964D892176D3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C1CAE52175746AD8EED3726E82F7B93">
    <w:name w:val="CC1CAE52175746AD8EED3726E82F7B9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B0562BA94FE41C789452316FC20A763">
    <w:name w:val="4B0562BA94FE41C789452316FC20A76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E76F0FED7354E2497C392AFF141A931">
    <w:name w:val="7E76F0FED7354E2497C392AFF141A931"/>
    <w:rsid w:val="00DF4071"/>
    <w:pPr>
      <w:spacing w:before="60" w:after="60" w:line="240" w:lineRule="auto"/>
    </w:pPr>
    <w:rPr>
      <w:rFonts w:ascii="Arial" w:eastAsia="Times New Roman" w:hAnsi="Arial" w:cs="Times New Roman"/>
      <w:bCs/>
      <w:szCs w:val="24"/>
    </w:rPr>
  </w:style>
  <w:style w:type="paragraph" w:customStyle="1" w:styleId="B2B8815E2EA648AE97AD00C4B5C01CB5">
    <w:name w:val="B2B8815E2EA648AE97AD00C4B5C01CB5"/>
    <w:rsid w:val="00DF4071"/>
    <w:pPr>
      <w:spacing w:before="60" w:after="60" w:line="240" w:lineRule="auto"/>
    </w:pPr>
    <w:rPr>
      <w:rFonts w:ascii="Arial" w:eastAsia="Times New Roman" w:hAnsi="Arial" w:cs="Times New Roman"/>
      <w:bCs/>
      <w:szCs w:val="24"/>
    </w:rPr>
  </w:style>
  <w:style w:type="paragraph" w:customStyle="1" w:styleId="0F6428638FDC4950AB602D57467A0359">
    <w:name w:val="0F6428638FDC4950AB602D57467A0359"/>
    <w:rsid w:val="00DF4071"/>
    <w:pPr>
      <w:spacing w:before="60" w:after="60" w:line="240" w:lineRule="auto"/>
    </w:pPr>
    <w:rPr>
      <w:rFonts w:ascii="Arial" w:eastAsia="Times New Roman" w:hAnsi="Arial" w:cs="Times New Roman"/>
      <w:bCs/>
      <w:szCs w:val="24"/>
    </w:rPr>
  </w:style>
  <w:style w:type="paragraph" w:customStyle="1" w:styleId="73827EBF72374EFCB0E4BFEBB297677B">
    <w:name w:val="73827EBF72374EFCB0E4BFEBB297677B"/>
    <w:rsid w:val="00DF4071"/>
    <w:pPr>
      <w:spacing w:before="60" w:after="60" w:line="240" w:lineRule="auto"/>
    </w:pPr>
    <w:rPr>
      <w:rFonts w:ascii="Arial" w:eastAsia="Times New Roman" w:hAnsi="Arial" w:cs="Times New Roman"/>
      <w:bCs/>
      <w:szCs w:val="24"/>
    </w:rPr>
  </w:style>
  <w:style w:type="paragraph" w:customStyle="1" w:styleId="9A66642A1636436B99822127FF581642">
    <w:name w:val="9A66642A1636436B99822127FF581642"/>
    <w:rsid w:val="00DF4071"/>
    <w:pPr>
      <w:spacing w:before="60" w:after="60" w:line="240" w:lineRule="auto"/>
    </w:pPr>
    <w:rPr>
      <w:rFonts w:ascii="Arial" w:eastAsia="Times New Roman" w:hAnsi="Arial" w:cs="Times New Roman"/>
      <w:bCs/>
      <w:szCs w:val="24"/>
    </w:rPr>
  </w:style>
  <w:style w:type="paragraph" w:customStyle="1" w:styleId="5BD8637AA2D747ACAAC0C1C2EA64DFCB">
    <w:name w:val="5BD8637AA2D747ACAAC0C1C2EA64DFCB"/>
    <w:rsid w:val="00DF4071"/>
    <w:pPr>
      <w:spacing w:before="60" w:after="60" w:line="240" w:lineRule="auto"/>
    </w:pPr>
    <w:rPr>
      <w:rFonts w:ascii="Arial" w:eastAsia="Times New Roman" w:hAnsi="Arial" w:cs="Times New Roman"/>
      <w:bCs/>
      <w:szCs w:val="24"/>
    </w:rPr>
  </w:style>
  <w:style w:type="paragraph" w:customStyle="1" w:styleId="2E97083F9FAF4FB2A39CB3CEFC34CD0B">
    <w:name w:val="2E97083F9FAF4FB2A39CB3CEFC34CD0B"/>
    <w:rsid w:val="00DF4071"/>
    <w:pPr>
      <w:spacing w:before="60" w:after="60" w:line="240" w:lineRule="auto"/>
    </w:pPr>
    <w:rPr>
      <w:rFonts w:ascii="Arial" w:eastAsia="Times New Roman" w:hAnsi="Arial" w:cs="Times New Roman"/>
      <w:bCs/>
      <w:szCs w:val="24"/>
    </w:rPr>
  </w:style>
  <w:style w:type="paragraph" w:customStyle="1" w:styleId="E3E8FADCF71349349A68460631D45192">
    <w:name w:val="E3E8FADCF71349349A68460631D45192"/>
    <w:rsid w:val="00DF4071"/>
    <w:pPr>
      <w:spacing w:before="60" w:after="60" w:line="240" w:lineRule="auto"/>
    </w:pPr>
    <w:rPr>
      <w:rFonts w:ascii="Arial" w:eastAsia="Times New Roman" w:hAnsi="Arial" w:cs="Times New Roman"/>
      <w:bCs/>
      <w:szCs w:val="24"/>
    </w:rPr>
  </w:style>
  <w:style w:type="paragraph" w:customStyle="1" w:styleId="E988A41BE09B42CCB34207EDF61168B3">
    <w:name w:val="E988A41BE09B42CCB34207EDF61168B3"/>
    <w:rsid w:val="00DF4071"/>
    <w:pPr>
      <w:spacing w:before="60" w:after="60" w:line="240" w:lineRule="auto"/>
    </w:pPr>
    <w:rPr>
      <w:rFonts w:ascii="Arial" w:eastAsia="Times New Roman" w:hAnsi="Arial" w:cs="Times New Roman"/>
      <w:bCs/>
      <w:szCs w:val="24"/>
    </w:rPr>
  </w:style>
  <w:style w:type="paragraph" w:customStyle="1" w:styleId="DBC8775E056242689371E638B5D5C72B">
    <w:name w:val="DBC8775E056242689371E638B5D5C72B"/>
    <w:rsid w:val="00DF4071"/>
    <w:pPr>
      <w:spacing w:before="60" w:after="60" w:line="240" w:lineRule="auto"/>
    </w:pPr>
    <w:rPr>
      <w:rFonts w:ascii="Arial" w:eastAsia="Times New Roman" w:hAnsi="Arial" w:cs="Times New Roman"/>
      <w:bCs/>
      <w:szCs w:val="24"/>
    </w:rPr>
  </w:style>
  <w:style w:type="paragraph" w:customStyle="1" w:styleId="A5B9F058531F45BB90A731CEAC76440F">
    <w:name w:val="A5B9F058531F45BB90A731CEAC76440F"/>
    <w:rsid w:val="00DF4071"/>
    <w:pPr>
      <w:spacing w:before="60" w:after="60" w:line="240" w:lineRule="auto"/>
    </w:pPr>
    <w:rPr>
      <w:rFonts w:ascii="Arial" w:eastAsia="Times New Roman" w:hAnsi="Arial" w:cs="Times New Roman"/>
      <w:bCs/>
      <w:szCs w:val="24"/>
    </w:rPr>
  </w:style>
  <w:style w:type="paragraph" w:customStyle="1" w:styleId="E5CB535284AF4A61B4A3D61AA8BBBFC8">
    <w:name w:val="E5CB535284AF4A61B4A3D61AA8BBBFC8"/>
    <w:rsid w:val="00DF4071"/>
    <w:pPr>
      <w:spacing w:before="60" w:after="60" w:line="240" w:lineRule="auto"/>
    </w:pPr>
    <w:rPr>
      <w:rFonts w:ascii="Arial" w:eastAsia="Times New Roman" w:hAnsi="Arial" w:cs="Times New Roman"/>
      <w:bCs/>
      <w:szCs w:val="24"/>
    </w:rPr>
  </w:style>
  <w:style w:type="paragraph" w:customStyle="1" w:styleId="1F2FBD4BB1AD4BEBA4FF512A9C065AB7">
    <w:name w:val="1F2FBD4BB1AD4BEBA4FF512A9C065AB7"/>
    <w:rsid w:val="00DF4071"/>
    <w:pPr>
      <w:spacing w:before="60" w:after="60" w:line="240" w:lineRule="auto"/>
    </w:pPr>
    <w:rPr>
      <w:rFonts w:ascii="Arial" w:eastAsia="Times New Roman" w:hAnsi="Arial" w:cs="Times New Roman"/>
      <w:bCs/>
      <w:szCs w:val="24"/>
    </w:rPr>
  </w:style>
  <w:style w:type="paragraph" w:customStyle="1" w:styleId="746FFBD4FD5846339FD20C5B0FD4DC0E">
    <w:name w:val="746FFBD4FD5846339FD20C5B0FD4DC0E"/>
    <w:rsid w:val="00DF4071"/>
    <w:pPr>
      <w:spacing w:before="60" w:after="60" w:line="240" w:lineRule="auto"/>
    </w:pPr>
    <w:rPr>
      <w:rFonts w:ascii="Arial" w:eastAsia="Times New Roman" w:hAnsi="Arial" w:cs="Times New Roman"/>
      <w:bCs/>
      <w:szCs w:val="24"/>
    </w:rPr>
  </w:style>
  <w:style w:type="paragraph" w:customStyle="1" w:styleId="837832ECE40D4E858ACA82E69479DCB0">
    <w:name w:val="837832ECE40D4E858ACA82E69479DCB0"/>
    <w:rsid w:val="00DF4071"/>
    <w:pPr>
      <w:spacing w:before="60" w:after="60" w:line="240" w:lineRule="auto"/>
    </w:pPr>
    <w:rPr>
      <w:rFonts w:ascii="Arial" w:eastAsia="Times New Roman" w:hAnsi="Arial" w:cs="Times New Roman"/>
      <w:bCs/>
      <w:szCs w:val="24"/>
    </w:rPr>
  </w:style>
  <w:style w:type="paragraph" w:customStyle="1" w:styleId="33ACBDF290EE4C5885568A604A97BB45">
    <w:name w:val="33ACBDF290EE4C5885568A604A97BB45"/>
    <w:rsid w:val="00DF4071"/>
    <w:pPr>
      <w:spacing w:before="60" w:after="60" w:line="240" w:lineRule="auto"/>
    </w:pPr>
    <w:rPr>
      <w:rFonts w:ascii="Arial" w:eastAsia="Times New Roman" w:hAnsi="Arial" w:cs="Times New Roman"/>
      <w:bCs/>
      <w:szCs w:val="24"/>
    </w:rPr>
  </w:style>
  <w:style w:type="paragraph" w:customStyle="1" w:styleId="808D464D57C84428B0BD6575040B193B">
    <w:name w:val="808D464D57C84428B0BD6575040B193B"/>
    <w:rsid w:val="00DF4071"/>
    <w:pPr>
      <w:spacing w:before="60" w:after="60" w:line="240" w:lineRule="auto"/>
    </w:pPr>
    <w:rPr>
      <w:rFonts w:ascii="Arial" w:eastAsia="Times New Roman" w:hAnsi="Arial" w:cs="Times New Roman"/>
      <w:bCs/>
      <w:szCs w:val="24"/>
    </w:rPr>
  </w:style>
  <w:style w:type="paragraph" w:customStyle="1" w:styleId="296A333E4AAF4F54B443D97A1F33E589">
    <w:name w:val="296A333E4AAF4F54B443D97A1F33E589"/>
    <w:rsid w:val="00DF4071"/>
    <w:pPr>
      <w:spacing w:before="60" w:after="60" w:line="240" w:lineRule="auto"/>
    </w:pPr>
    <w:rPr>
      <w:rFonts w:ascii="Arial" w:eastAsia="Times New Roman" w:hAnsi="Arial" w:cs="Times New Roman"/>
      <w:bCs/>
      <w:szCs w:val="24"/>
    </w:rPr>
  </w:style>
  <w:style w:type="paragraph" w:customStyle="1" w:styleId="AC0F56DFCA094967922AD3EA71984E22">
    <w:name w:val="AC0F56DFCA094967922AD3EA71984E22"/>
    <w:rsid w:val="00DF4071"/>
    <w:pPr>
      <w:spacing w:before="60" w:after="60" w:line="240" w:lineRule="auto"/>
    </w:pPr>
    <w:rPr>
      <w:rFonts w:ascii="Arial" w:eastAsia="Times New Roman" w:hAnsi="Arial" w:cs="Times New Roman"/>
      <w:bCs/>
      <w:szCs w:val="24"/>
    </w:rPr>
  </w:style>
  <w:style w:type="paragraph" w:customStyle="1" w:styleId="615CD76DE8BA4D72A6AC01599440D153">
    <w:name w:val="615CD76DE8BA4D72A6AC01599440D153"/>
    <w:rsid w:val="00DF4071"/>
    <w:pPr>
      <w:spacing w:before="60" w:after="60" w:line="240" w:lineRule="auto"/>
    </w:pPr>
    <w:rPr>
      <w:rFonts w:ascii="Arial" w:eastAsia="Times New Roman" w:hAnsi="Arial" w:cs="Times New Roman"/>
      <w:bCs/>
      <w:szCs w:val="24"/>
    </w:rPr>
  </w:style>
  <w:style w:type="paragraph" w:customStyle="1" w:styleId="B4DC61528D6749FDA1B58B3508F7B8D5">
    <w:name w:val="B4DC61528D6749FDA1B58B3508F7B8D5"/>
    <w:rsid w:val="00DF4071"/>
    <w:pPr>
      <w:spacing w:before="60" w:after="60" w:line="240" w:lineRule="auto"/>
    </w:pPr>
    <w:rPr>
      <w:rFonts w:ascii="Arial" w:eastAsia="Times New Roman" w:hAnsi="Arial" w:cs="Times New Roman"/>
      <w:bCs/>
      <w:szCs w:val="24"/>
    </w:rPr>
  </w:style>
  <w:style w:type="paragraph" w:customStyle="1" w:styleId="B7F875B8879843DCB8FFC62134401BAE">
    <w:name w:val="B7F875B8879843DCB8FFC62134401BA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48A4685A50947239B934CCD95C9F023">
    <w:name w:val="848A4685A50947239B934CCD95C9F02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65164FB17EC4FC6BC3405CD23303146">
    <w:name w:val="265164FB17EC4FC6BC3405CD2330314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B6D02BEC93844B692AE991A91AD0654">
    <w:name w:val="2B6D02BEC93844B692AE991A91AD065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EFA816B39044D3E95E1B6D612CAC8D1">
    <w:name w:val="DEFA816B39044D3E95E1B6D612CAC8D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8D6AA3A1E874AF080EFD966C86B63CE">
    <w:name w:val="28D6AA3A1E874AF080EFD966C86B63C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FE7592EC01E4CDFA3CA83B519FD4450">
    <w:name w:val="0FE7592EC01E4CDFA3CA83B519FD4450"/>
    <w:rsid w:val="00DF4071"/>
    <w:pPr>
      <w:spacing w:before="60" w:after="60" w:line="240" w:lineRule="auto"/>
    </w:pPr>
    <w:rPr>
      <w:rFonts w:ascii="Arial" w:eastAsia="Times New Roman" w:hAnsi="Arial" w:cs="Times New Roman"/>
      <w:bCs/>
      <w:szCs w:val="24"/>
    </w:rPr>
  </w:style>
  <w:style w:type="paragraph" w:customStyle="1" w:styleId="F42E5883FBC6403DB3EA7BE1D008958E">
    <w:name w:val="F42E5883FBC6403DB3EA7BE1D008958E"/>
    <w:rsid w:val="00DF4071"/>
    <w:pPr>
      <w:spacing w:before="60" w:after="60" w:line="240" w:lineRule="auto"/>
    </w:pPr>
    <w:rPr>
      <w:rFonts w:ascii="Arial" w:eastAsia="Times New Roman" w:hAnsi="Arial" w:cs="Times New Roman"/>
      <w:bCs/>
      <w:szCs w:val="24"/>
    </w:rPr>
  </w:style>
  <w:style w:type="paragraph" w:customStyle="1" w:styleId="73C86B32312D4E75945337B8EFF6E124">
    <w:name w:val="73C86B32312D4E75945337B8EFF6E124"/>
    <w:rsid w:val="00DF4071"/>
    <w:pPr>
      <w:spacing w:before="60" w:after="60" w:line="240" w:lineRule="auto"/>
    </w:pPr>
    <w:rPr>
      <w:rFonts w:ascii="Arial" w:eastAsia="Times New Roman" w:hAnsi="Arial" w:cs="Times New Roman"/>
      <w:bCs/>
      <w:szCs w:val="24"/>
    </w:rPr>
  </w:style>
  <w:style w:type="paragraph" w:customStyle="1" w:styleId="A68D3AFBE55649F5A68CB17E73B1FDBB">
    <w:name w:val="A68D3AFBE55649F5A68CB17E73B1FDBB"/>
    <w:rsid w:val="00DF4071"/>
    <w:pPr>
      <w:spacing w:before="60" w:after="60" w:line="240" w:lineRule="auto"/>
    </w:pPr>
    <w:rPr>
      <w:rFonts w:ascii="Arial" w:eastAsia="Times New Roman" w:hAnsi="Arial" w:cs="Times New Roman"/>
      <w:bCs/>
      <w:szCs w:val="24"/>
    </w:rPr>
  </w:style>
  <w:style w:type="paragraph" w:customStyle="1" w:styleId="35D25FF0F9264854BCEBF9B4652E9010">
    <w:name w:val="35D25FF0F9264854BCEBF9B4652E9010"/>
    <w:rsid w:val="00DF4071"/>
    <w:pPr>
      <w:spacing w:before="60" w:after="60" w:line="240" w:lineRule="auto"/>
    </w:pPr>
    <w:rPr>
      <w:rFonts w:ascii="Arial" w:eastAsia="Times New Roman" w:hAnsi="Arial" w:cs="Times New Roman"/>
      <w:bCs/>
      <w:szCs w:val="24"/>
    </w:rPr>
  </w:style>
  <w:style w:type="paragraph" w:customStyle="1" w:styleId="B74DB4CF1343445F8BF965F7908F19A2">
    <w:name w:val="B74DB4CF1343445F8BF965F7908F19A2"/>
    <w:rsid w:val="00DF4071"/>
    <w:pPr>
      <w:spacing w:before="60" w:after="60" w:line="240" w:lineRule="auto"/>
    </w:pPr>
    <w:rPr>
      <w:rFonts w:ascii="Arial" w:eastAsia="Times New Roman" w:hAnsi="Arial" w:cs="Times New Roman"/>
      <w:bCs/>
      <w:szCs w:val="24"/>
    </w:rPr>
  </w:style>
  <w:style w:type="paragraph" w:customStyle="1" w:styleId="98F6D9C5D4E94E0996C2168F60AD8A3C">
    <w:name w:val="98F6D9C5D4E94E0996C2168F60AD8A3C"/>
    <w:rsid w:val="00DF4071"/>
    <w:pPr>
      <w:spacing w:before="60" w:after="60" w:line="240" w:lineRule="auto"/>
    </w:pPr>
    <w:rPr>
      <w:rFonts w:ascii="Arial" w:eastAsia="Times New Roman" w:hAnsi="Arial" w:cs="Times New Roman"/>
      <w:bCs/>
      <w:szCs w:val="24"/>
    </w:rPr>
  </w:style>
  <w:style w:type="paragraph" w:customStyle="1" w:styleId="F976624D9DA1457FAEEE9692C901DC12">
    <w:name w:val="F976624D9DA1457FAEEE9692C901DC12"/>
    <w:rsid w:val="00DF4071"/>
    <w:pPr>
      <w:spacing w:before="60" w:after="60" w:line="240" w:lineRule="auto"/>
    </w:pPr>
    <w:rPr>
      <w:rFonts w:ascii="Arial" w:eastAsia="Times New Roman" w:hAnsi="Arial" w:cs="Times New Roman"/>
      <w:bCs/>
      <w:szCs w:val="24"/>
    </w:rPr>
  </w:style>
  <w:style w:type="paragraph" w:customStyle="1" w:styleId="7F11DBBE740B40EAB45DE12B89C983B0">
    <w:name w:val="7F11DBBE740B40EAB45DE12B89C983B0"/>
    <w:rsid w:val="00DF4071"/>
    <w:pPr>
      <w:spacing w:before="60" w:after="60" w:line="240" w:lineRule="auto"/>
    </w:pPr>
    <w:rPr>
      <w:rFonts w:ascii="Arial" w:eastAsia="Times New Roman" w:hAnsi="Arial" w:cs="Times New Roman"/>
      <w:bCs/>
      <w:szCs w:val="24"/>
    </w:rPr>
  </w:style>
  <w:style w:type="paragraph" w:customStyle="1" w:styleId="D309AA34352A437390C537A8F2B0DB03">
    <w:name w:val="D309AA34352A437390C537A8F2B0DB03"/>
    <w:rsid w:val="00DF4071"/>
    <w:pPr>
      <w:spacing w:before="60" w:after="60" w:line="240" w:lineRule="auto"/>
    </w:pPr>
    <w:rPr>
      <w:rFonts w:ascii="Arial" w:eastAsia="Times New Roman" w:hAnsi="Arial" w:cs="Times New Roman"/>
      <w:bCs/>
      <w:szCs w:val="24"/>
    </w:rPr>
  </w:style>
  <w:style w:type="paragraph" w:customStyle="1" w:styleId="32A79719785E4FE383C952A0E173D031">
    <w:name w:val="32A79719785E4FE383C952A0E173D031"/>
    <w:rsid w:val="00DF4071"/>
    <w:pPr>
      <w:spacing w:before="60" w:after="60" w:line="240" w:lineRule="auto"/>
    </w:pPr>
    <w:rPr>
      <w:rFonts w:ascii="Arial" w:eastAsia="Times New Roman" w:hAnsi="Arial" w:cs="Times New Roman"/>
      <w:bCs/>
      <w:szCs w:val="24"/>
    </w:rPr>
  </w:style>
  <w:style w:type="paragraph" w:customStyle="1" w:styleId="6801B3536C7046489D1FE61BC8E823B5">
    <w:name w:val="6801B3536C7046489D1FE61BC8E823B5"/>
    <w:rsid w:val="00DF4071"/>
    <w:pPr>
      <w:spacing w:before="60" w:after="60" w:line="240" w:lineRule="auto"/>
    </w:pPr>
    <w:rPr>
      <w:rFonts w:ascii="Arial" w:eastAsia="Times New Roman" w:hAnsi="Arial" w:cs="Times New Roman"/>
      <w:bCs/>
      <w:szCs w:val="24"/>
    </w:rPr>
  </w:style>
  <w:style w:type="paragraph" w:customStyle="1" w:styleId="69C2DEFB1CBE4BDF8AEA7BEDDFD5C443">
    <w:name w:val="69C2DEFB1CBE4BDF8AEA7BEDDFD5C443"/>
    <w:rsid w:val="00DF4071"/>
    <w:pPr>
      <w:spacing w:before="60" w:after="60" w:line="240" w:lineRule="auto"/>
    </w:pPr>
    <w:rPr>
      <w:rFonts w:ascii="Arial" w:eastAsia="Times New Roman" w:hAnsi="Arial" w:cs="Times New Roman"/>
      <w:bCs/>
      <w:szCs w:val="24"/>
    </w:rPr>
  </w:style>
  <w:style w:type="paragraph" w:customStyle="1" w:styleId="0A7F42D10C384896A10D5130B3DB5FE6">
    <w:name w:val="0A7F42D10C384896A10D5130B3DB5FE6"/>
    <w:rsid w:val="00DF4071"/>
    <w:pPr>
      <w:spacing w:before="60" w:after="60" w:line="240" w:lineRule="auto"/>
    </w:pPr>
    <w:rPr>
      <w:rFonts w:ascii="Arial" w:eastAsia="Times New Roman" w:hAnsi="Arial" w:cs="Times New Roman"/>
      <w:bCs/>
      <w:szCs w:val="24"/>
    </w:rPr>
  </w:style>
  <w:style w:type="paragraph" w:customStyle="1" w:styleId="B52EF9F62CA94051A1816DAC64A1F230">
    <w:name w:val="B52EF9F62CA94051A1816DAC64A1F230"/>
    <w:rsid w:val="00DF4071"/>
    <w:pPr>
      <w:spacing w:before="60" w:after="60" w:line="240" w:lineRule="auto"/>
    </w:pPr>
    <w:rPr>
      <w:rFonts w:ascii="Arial" w:eastAsia="Times New Roman" w:hAnsi="Arial" w:cs="Times New Roman"/>
      <w:bCs/>
      <w:szCs w:val="24"/>
    </w:rPr>
  </w:style>
  <w:style w:type="paragraph" w:customStyle="1" w:styleId="3F0953CCA9CB4BB3BBE5E77699B9C8C0">
    <w:name w:val="3F0953CCA9CB4BB3BBE5E77699B9C8C0"/>
    <w:rsid w:val="00DF4071"/>
    <w:pPr>
      <w:spacing w:before="60" w:after="60" w:line="240" w:lineRule="auto"/>
    </w:pPr>
    <w:rPr>
      <w:rFonts w:ascii="Arial" w:eastAsia="Times New Roman" w:hAnsi="Arial" w:cs="Times New Roman"/>
      <w:bCs/>
      <w:szCs w:val="24"/>
    </w:rPr>
  </w:style>
  <w:style w:type="paragraph" w:customStyle="1" w:styleId="3BE2BD4A7E844698A004377F87F7C984">
    <w:name w:val="3BE2BD4A7E844698A004377F87F7C984"/>
    <w:rsid w:val="00DF4071"/>
    <w:pPr>
      <w:spacing w:before="60" w:after="60" w:line="240" w:lineRule="auto"/>
    </w:pPr>
    <w:rPr>
      <w:rFonts w:ascii="Arial" w:eastAsia="Times New Roman" w:hAnsi="Arial" w:cs="Times New Roman"/>
      <w:bCs/>
      <w:szCs w:val="24"/>
    </w:rPr>
  </w:style>
  <w:style w:type="paragraph" w:customStyle="1" w:styleId="9E4A7F00A26440139C613ED576284216">
    <w:name w:val="9E4A7F00A26440139C613ED576284216"/>
    <w:rsid w:val="00DF4071"/>
    <w:pPr>
      <w:spacing w:before="60" w:after="60" w:line="240" w:lineRule="auto"/>
    </w:pPr>
    <w:rPr>
      <w:rFonts w:ascii="Arial" w:eastAsia="Times New Roman" w:hAnsi="Arial" w:cs="Times New Roman"/>
      <w:bCs/>
      <w:szCs w:val="24"/>
    </w:rPr>
  </w:style>
  <w:style w:type="paragraph" w:customStyle="1" w:styleId="12288C92F8334A13AC2919CDA0464DCC">
    <w:name w:val="12288C92F8334A13AC2919CDA0464DCC"/>
    <w:rsid w:val="00DF4071"/>
    <w:pPr>
      <w:spacing w:before="60" w:after="60" w:line="240" w:lineRule="auto"/>
    </w:pPr>
    <w:rPr>
      <w:rFonts w:ascii="Arial" w:eastAsia="Times New Roman" w:hAnsi="Arial" w:cs="Times New Roman"/>
      <w:bCs/>
      <w:szCs w:val="24"/>
    </w:rPr>
  </w:style>
  <w:style w:type="paragraph" w:customStyle="1" w:styleId="4B969B2B68304154B0A7639B83F2EFDD">
    <w:name w:val="4B969B2B68304154B0A7639B83F2EFD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75D639921494401A2853E162E5ACCBB">
    <w:name w:val="C75D639921494401A2853E162E5ACCB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E9CA152E8424E5AA71D2FD646C0387C">
    <w:name w:val="5E9CA152E8424E5AA71D2FD646C0387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798860AF0E84BD6B3BDFE9613C45403">
    <w:name w:val="3798860AF0E84BD6B3BDFE9613C4540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23262291BDD4C5BB818273018633DC3">
    <w:name w:val="E23262291BDD4C5BB818273018633DC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ABDA06B6B2E42A4816743ECC75D03A7">
    <w:name w:val="AABDA06B6B2E42A4816743ECC75D03A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F57089513CD4042BC0A929600EDF0CD">
    <w:name w:val="BF57089513CD4042BC0A929600EDF0C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1FC7D325DF04CC3A3C789BC99D9BC57">
    <w:name w:val="51FC7D325DF04CC3A3C789BC99D9BC5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770BB6C197D4C9F96B8B8C64A9A4D3A">
    <w:name w:val="9770BB6C197D4C9F96B8B8C64A9A4D3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9F9F913F9D14B3FA1283D6D4E8145E6">
    <w:name w:val="89F9F913F9D14B3FA1283D6D4E8145E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A7ADD9E8020494D9B9699F691CBC75F">
    <w:name w:val="5A7ADD9E8020494D9B9699F691CBC75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884CC7B5BED4573BE0B9174CCC22AB4">
    <w:name w:val="A884CC7B5BED4573BE0B9174CCC22AB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534DE4D08B2453D857760BE8CB013E0">
    <w:name w:val="C534DE4D08B2453D857760BE8CB013E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D99B39447514736A7CA33BDB2EFE15D">
    <w:name w:val="3D99B39447514736A7CA33BDB2EFE15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9F7504C62364101B92382A2E85DF84E">
    <w:name w:val="59F7504C62364101B92382A2E85DF84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B489271F75349A78177721581E3A0CA">
    <w:name w:val="DB489271F75349A78177721581E3A0C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E9118F488CD4F6A8483DC7853B4384C">
    <w:name w:val="9E9118F488CD4F6A8483DC7853B4384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1D74FEF2A7649F18AAF77C4D9596DD3">
    <w:name w:val="71D74FEF2A7649F18AAF77C4D9596DD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475F327009B4C5B9C60DEEE97699CB6">
    <w:name w:val="7475F327009B4C5B9C60DEEE97699CB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DF069C727D347B5A2F66B78F04A0CFD">
    <w:name w:val="DDF069C727D347B5A2F66B78F04A0CF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2313A96E50647A981CA94BEEECC38C8">
    <w:name w:val="82313A96E50647A981CA94BEEECC38C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5F14B3BB1474EDEBB86FD614AC25DE0">
    <w:name w:val="E5F14B3BB1474EDEBB86FD614AC25DE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4FFDCE336B542118D507808D6EBE5AA">
    <w:name w:val="C4FFDCE336B542118D507808D6EBE5A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126851F9CEA48FFAF376546B7C9FDD1">
    <w:name w:val="2126851F9CEA48FFAF376546B7C9FDD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9E30062CFA14B12B4F1A7A7C36120B4">
    <w:name w:val="59E30062CFA14B12B4F1A7A7C36120B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510BEE2954A43A192995BC401E643C3">
    <w:name w:val="1510BEE2954A43A192995BC401E643C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9A17800F40B49E3BED5480E9BC54D74">
    <w:name w:val="E9A17800F40B49E3BED5480E9BC54D7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8EC3E74818E47FCAD8F9EE2A84EFA9A">
    <w:name w:val="98EC3E74818E47FCAD8F9EE2A84EFA9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C88A7089294404E87B33F065D8B57BB">
    <w:name w:val="3C88A7089294404E87B33F065D8B57B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63306674ACD4188AA174BAB1EDD25E5">
    <w:name w:val="A63306674ACD4188AA174BAB1EDD25E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AA4B46AE1C645F4930EEB2C0D4285F1">
    <w:name w:val="2AA4B46AE1C645F4930EEB2C0D4285F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E092180E20C48BFA5BC8A10C0F6E4FD">
    <w:name w:val="CE092180E20C48BFA5BC8A10C0F6E4F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3BA905AC0BD4BD2AEF2A768AEAD1201">
    <w:name w:val="63BA905AC0BD4BD2AEF2A768AEAD120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F709CDE6E754F578DDF5E4CD3D11BCE">
    <w:name w:val="6F709CDE6E754F578DDF5E4CD3D11BC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5BC208753F14F36855A55A1FABB1056">
    <w:name w:val="65BC208753F14F36855A55A1FABB105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ED70EE4CD7442F0B7E277ACED9D4B66">
    <w:name w:val="CED70EE4CD7442F0B7E277ACED9D4B6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94344B965494893AB7D34AF38858926">
    <w:name w:val="694344B965494893AB7D34AF3885892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EB04567E8B245059F5153FCFE1BA727">
    <w:name w:val="3EB04567E8B245059F5153FCFE1BA727"/>
    <w:rsid w:val="00DF4071"/>
    <w:pPr>
      <w:spacing w:before="60" w:after="60" w:line="240" w:lineRule="auto"/>
    </w:pPr>
    <w:rPr>
      <w:rFonts w:ascii="Arial" w:eastAsia="Times New Roman" w:hAnsi="Arial" w:cs="Times New Roman"/>
      <w:bCs/>
      <w:szCs w:val="24"/>
    </w:rPr>
  </w:style>
  <w:style w:type="paragraph" w:customStyle="1" w:styleId="A6BE9E50C3134BFC995A530AFD83FB08">
    <w:name w:val="A6BE9E50C3134BFC995A530AFD83FB08"/>
    <w:rsid w:val="00DF4071"/>
    <w:pPr>
      <w:spacing w:before="60" w:after="60" w:line="240" w:lineRule="auto"/>
    </w:pPr>
    <w:rPr>
      <w:rFonts w:ascii="Arial" w:eastAsia="Times New Roman" w:hAnsi="Arial" w:cs="Times New Roman"/>
      <w:bCs/>
      <w:szCs w:val="24"/>
    </w:rPr>
  </w:style>
  <w:style w:type="paragraph" w:customStyle="1" w:styleId="DA4143932BCD42C394D5519B5BDA5CFD">
    <w:name w:val="DA4143932BCD42C394D5519B5BDA5CFD"/>
    <w:rsid w:val="00DF4071"/>
    <w:pPr>
      <w:spacing w:before="60" w:after="60" w:line="240" w:lineRule="auto"/>
    </w:pPr>
    <w:rPr>
      <w:rFonts w:ascii="Arial" w:eastAsia="Times New Roman" w:hAnsi="Arial" w:cs="Times New Roman"/>
      <w:bCs/>
      <w:szCs w:val="24"/>
    </w:rPr>
  </w:style>
  <w:style w:type="paragraph" w:customStyle="1" w:styleId="B6FE45025F984ADF8145F506A6BDDE90">
    <w:name w:val="B6FE45025F984ADF8145F506A6BDDE90"/>
    <w:rsid w:val="00DF4071"/>
    <w:pPr>
      <w:spacing w:before="60" w:after="60" w:line="240" w:lineRule="auto"/>
    </w:pPr>
    <w:rPr>
      <w:rFonts w:ascii="Arial" w:eastAsia="Times New Roman" w:hAnsi="Arial" w:cs="Times New Roman"/>
      <w:bCs/>
      <w:szCs w:val="24"/>
    </w:rPr>
  </w:style>
  <w:style w:type="paragraph" w:customStyle="1" w:styleId="995E6E4187924538AD2B8EDBF9FF6FC9">
    <w:name w:val="995E6E4187924538AD2B8EDBF9FF6FC9"/>
    <w:rsid w:val="00DF4071"/>
    <w:pPr>
      <w:spacing w:before="60" w:after="60" w:line="240" w:lineRule="auto"/>
    </w:pPr>
    <w:rPr>
      <w:rFonts w:ascii="Arial" w:eastAsia="Times New Roman" w:hAnsi="Arial" w:cs="Times New Roman"/>
      <w:bCs/>
      <w:szCs w:val="24"/>
    </w:rPr>
  </w:style>
  <w:style w:type="paragraph" w:customStyle="1" w:styleId="9685ADD89E264249A3C443ED3BFC54EC">
    <w:name w:val="9685ADD89E264249A3C443ED3BFC54EC"/>
    <w:rsid w:val="00DF4071"/>
    <w:pPr>
      <w:spacing w:before="60" w:after="60" w:line="240" w:lineRule="auto"/>
    </w:pPr>
    <w:rPr>
      <w:rFonts w:ascii="Arial" w:eastAsia="Times New Roman" w:hAnsi="Arial" w:cs="Times New Roman"/>
      <w:bCs/>
      <w:szCs w:val="24"/>
    </w:rPr>
  </w:style>
  <w:style w:type="paragraph" w:customStyle="1" w:styleId="2B9FD131BFCE47ECA98098A146A73D72">
    <w:name w:val="2B9FD131BFCE47ECA98098A146A73D72"/>
    <w:rsid w:val="00DF4071"/>
    <w:pPr>
      <w:spacing w:before="60" w:after="60" w:line="240" w:lineRule="auto"/>
    </w:pPr>
    <w:rPr>
      <w:rFonts w:ascii="Arial" w:eastAsia="Times New Roman" w:hAnsi="Arial" w:cs="Times New Roman"/>
      <w:bCs/>
      <w:szCs w:val="24"/>
    </w:rPr>
  </w:style>
  <w:style w:type="paragraph" w:customStyle="1" w:styleId="E105BCB265994E199BC73E5D3ACCF1CD">
    <w:name w:val="E105BCB265994E199BC73E5D3ACCF1CD"/>
    <w:rsid w:val="00DF4071"/>
    <w:pPr>
      <w:spacing w:before="60" w:after="60" w:line="240" w:lineRule="auto"/>
    </w:pPr>
    <w:rPr>
      <w:rFonts w:ascii="Arial" w:eastAsia="Times New Roman" w:hAnsi="Arial" w:cs="Times New Roman"/>
      <w:bCs/>
      <w:szCs w:val="24"/>
    </w:rPr>
  </w:style>
  <w:style w:type="paragraph" w:customStyle="1" w:styleId="FCD00BD8A0674C40898E53F1EE355C6D">
    <w:name w:val="FCD00BD8A0674C40898E53F1EE355C6D"/>
    <w:rsid w:val="00DF4071"/>
    <w:pPr>
      <w:spacing w:before="60" w:after="60" w:line="240" w:lineRule="auto"/>
    </w:pPr>
    <w:rPr>
      <w:rFonts w:ascii="Arial" w:eastAsia="Times New Roman" w:hAnsi="Arial" w:cs="Times New Roman"/>
      <w:bCs/>
      <w:szCs w:val="24"/>
    </w:rPr>
  </w:style>
  <w:style w:type="paragraph" w:customStyle="1" w:styleId="151BC56166CB4A2A94493CE6B30BD904">
    <w:name w:val="151BC56166CB4A2A94493CE6B30BD904"/>
    <w:rsid w:val="00DF4071"/>
    <w:pPr>
      <w:spacing w:before="60" w:after="60" w:line="240" w:lineRule="auto"/>
    </w:pPr>
    <w:rPr>
      <w:rFonts w:ascii="Arial" w:eastAsia="Times New Roman" w:hAnsi="Arial" w:cs="Times New Roman"/>
      <w:bCs/>
      <w:szCs w:val="24"/>
    </w:rPr>
  </w:style>
  <w:style w:type="paragraph" w:customStyle="1" w:styleId="0D177CB6C8C34E3A9DC0B60F10CA320F">
    <w:name w:val="0D177CB6C8C34E3A9DC0B60F10CA320F"/>
    <w:rsid w:val="00DF4071"/>
    <w:pPr>
      <w:spacing w:before="60" w:after="60" w:line="240" w:lineRule="auto"/>
    </w:pPr>
    <w:rPr>
      <w:rFonts w:ascii="Arial" w:eastAsia="Times New Roman" w:hAnsi="Arial" w:cs="Times New Roman"/>
      <w:bCs/>
      <w:szCs w:val="24"/>
    </w:rPr>
  </w:style>
  <w:style w:type="paragraph" w:customStyle="1" w:styleId="71FFEED9A8C149DC9E2A15CD92F3D5E4">
    <w:name w:val="71FFEED9A8C149DC9E2A15CD92F3D5E4"/>
    <w:rsid w:val="00DF4071"/>
    <w:pPr>
      <w:spacing w:before="60" w:after="60" w:line="240" w:lineRule="auto"/>
    </w:pPr>
    <w:rPr>
      <w:rFonts w:ascii="Arial" w:eastAsia="Times New Roman" w:hAnsi="Arial" w:cs="Times New Roman"/>
      <w:bCs/>
      <w:szCs w:val="24"/>
    </w:rPr>
  </w:style>
  <w:style w:type="paragraph" w:customStyle="1" w:styleId="29C5E5CE666944C2BC15AD0CB3105239">
    <w:name w:val="29C5E5CE666944C2BC15AD0CB3105239"/>
    <w:rsid w:val="00DF4071"/>
    <w:pPr>
      <w:spacing w:before="60" w:after="60" w:line="240" w:lineRule="auto"/>
    </w:pPr>
    <w:rPr>
      <w:rFonts w:ascii="Arial" w:eastAsia="Times New Roman" w:hAnsi="Arial" w:cs="Times New Roman"/>
      <w:bCs/>
      <w:szCs w:val="24"/>
    </w:rPr>
  </w:style>
  <w:style w:type="paragraph" w:customStyle="1" w:styleId="A42BCC937E0741AEA54A7D8612FE82AB">
    <w:name w:val="A42BCC937E0741AEA54A7D8612FE82AB"/>
    <w:rsid w:val="00DF4071"/>
    <w:pPr>
      <w:spacing w:before="60" w:after="60" w:line="240" w:lineRule="auto"/>
    </w:pPr>
    <w:rPr>
      <w:rFonts w:ascii="Arial" w:eastAsia="Times New Roman" w:hAnsi="Arial" w:cs="Times New Roman"/>
      <w:bCs/>
      <w:szCs w:val="24"/>
    </w:rPr>
  </w:style>
  <w:style w:type="paragraph" w:customStyle="1" w:styleId="0F81972E29594A10974CA6B1462BA43C">
    <w:name w:val="0F81972E29594A10974CA6B1462BA43C"/>
    <w:rsid w:val="00DF4071"/>
    <w:pPr>
      <w:spacing w:before="60" w:after="60" w:line="240" w:lineRule="auto"/>
    </w:pPr>
    <w:rPr>
      <w:rFonts w:ascii="Arial" w:eastAsia="Times New Roman" w:hAnsi="Arial" w:cs="Times New Roman"/>
      <w:bCs/>
      <w:szCs w:val="24"/>
    </w:rPr>
  </w:style>
  <w:style w:type="paragraph" w:customStyle="1" w:styleId="0837AE38EE174A3EB5FAB3F07D8E4805">
    <w:name w:val="0837AE38EE174A3EB5FAB3F07D8E4805"/>
    <w:rsid w:val="00DF4071"/>
    <w:pPr>
      <w:spacing w:before="60" w:after="60" w:line="240" w:lineRule="auto"/>
    </w:pPr>
    <w:rPr>
      <w:rFonts w:ascii="Arial" w:eastAsia="Times New Roman" w:hAnsi="Arial" w:cs="Times New Roman"/>
      <w:bCs/>
      <w:szCs w:val="24"/>
    </w:rPr>
  </w:style>
  <w:style w:type="paragraph" w:customStyle="1" w:styleId="157E11D7512A4F5BBFE37D332AEFC44F">
    <w:name w:val="157E11D7512A4F5BBFE37D332AEFC44F"/>
    <w:rsid w:val="00DF4071"/>
    <w:pPr>
      <w:spacing w:before="60" w:after="60" w:line="240" w:lineRule="auto"/>
    </w:pPr>
    <w:rPr>
      <w:rFonts w:ascii="Arial" w:eastAsia="Times New Roman" w:hAnsi="Arial" w:cs="Times New Roman"/>
      <w:bCs/>
      <w:szCs w:val="24"/>
    </w:rPr>
  </w:style>
  <w:style w:type="paragraph" w:customStyle="1" w:styleId="36EAA7A07F5E423FA6CAB68804C4797C">
    <w:name w:val="36EAA7A07F5E423FA6CAB68804C4797C"/>
    <w:rsid w:val="00DF4071"/>
    <w:pPr>
      <w:spacing w:before="60" w:after="60" w:line="240" w:lineRule="auto"/>
    </w:pPr>
    <w:rPr>
      <w:rFonts w:ascii="Arial" w:eastAsia="Times New Roman" w:hAnsi="Arial" w:cs="Times New Roman"/>
      <w:bCs/>
      <w:szCs w:val="24"/>
    </w:rPr>
  </w:style>
  <w:style w:type="paragraph" w:customStyle="1" w:styleId="76FC9DAD78DD402189B098E421476076">
    <w:name w:val="76FC9DAD78DD402189B098E421476076"/>
    <w:rsid w:val="00DF4071"/>
    <w:pPr>
      <w:spacing w:before="60" w:after="60" w:line="240" w:lineRule="auto"/>
    </w:pPr>
    <w:rPr>
      <w:rFonts w:ascii="Arial" w:eastAsia="Times New Roman" w:hAnsi="Arial" w:cs="Times New Roman"/>
      <w:bCs/>
      <w:szCs w:val="24"/>
    </w:rPr>
  </w:style>
  <w:style w:type="paragraph" w:customStyle="1" w:styleId="A9B7DA041B504D7A81298281A7E2966F">
    <w:name w:val="A9B7DA041B504D7A81298281A7E2966F"/>
    <w:rsid w:val="00DF4071"/>
    <w:pPr>
      <w:spacing w:before="60" w:after="60" w:line="240" w:lineRule="auto"/>
    </w:pPr>
    <w:rPr>
      <w:rFonts w:ascii="Arial" w:eastAsia="Times New Roman" w:hAnsi="Arial" w:cs="Times New Roman"/>
      <w:bCs/>
      <w:szCs w:val="24"/>
    </w:rPr>
  </w:style>
  <w:style w:type="paragraph" w:customStyle="1" w:styleId="3BC91AC8EC424E1CAA18A42B55FE0306">
    <w:name w:val="3BC91AC8EC424E1CAA18A42B55FE0306"/>
    <w:rsid w:val="00DF4071"/>
    <w:pPr>
      <w:spacing w:before="60" w:after="60" w:line="240" w:lineRule="auto"/>
    </w:pPr>
    <w:rPr>
      <w:rFonts w:ascii="Arial" w:eastAsia="Times New Roman" w:hAnsi="Arial" w:cs="Times New Roman"/>
      <w:bCs/>
      <w:szCs w:val="24"/>
    </w:rPr>
  </w:style>
  <w:style w:type="paragraph" w:customStyle="1" w:styleId="EC3FD05FAE614B1F9EDB508F3B4114AF">
    <w:name w:val="EC3FD05FAE614B1F9EDB508F3B4114AF"/>
    <w:rsid w:val="00DF4071"/>
    <w:pPr>
      <w:spacing w:before="60" w:after="60" w:line="240" w:lineRule="auto"/>
    </w:pPr>
    <w:rPr>
      <w:rFonts w:ascii="Arial" w:eastAsia="Times New Roman" w:hAnsi="Arial" w:cs="Times New Roman"/>
      <w:bCs/>
      <w:szCs w:val="24"/>
    </w:rPr>
  </w:style>
  <w:style w:type="paragraph" w:customStyle="1" w:styleId="66AAF77B5F90403FB7862BEFD313CBA5">
    <w:name w:val="66AAF77B5F90403FB7862BEFD313CBA5"/>
    <w:rsid w:val="00DF4071"/>
    <w:pPr>
      <w:spacing w:before="60" w:after="60" w:line="240" w:lineRule="auto"/>
    </w:pPr>
    <w:rPr>
      <w:rFonts w:ascii="Arial" w:eastAsia="Times New Roman" w:hAnsi="Arial" w:cs="Times New Roman"/>
      <w:bCs/>
      <w:szCs w:val="24"/>
    </w:rPr>
  </w:style>
  <w:style w:type="paragraph" w:customStyle="1" w:styleId="FB672D1865194A53895A1D22089DCEDF">
    <w:name w:val="FB672D1865194A53895A1D22089DCEDF"/>
    <w:rsid w:val="00DF4071"/>
    <w:pPr>
      <w:spacing w:before="60" w:after="60" w:line="240" w:lineRule="auto"/>
    </w:pPr>
    <w:rPr>
      <w:rFonts w:ascii="Arial" w:eastAsia="Times New Roman" w:hAnsi="Arial" w:cs="Times New Roman"/>
      <w:bCs/>
      <w:szCs w:val="24"/>
    </w:rPr>
  </w:style>
  <w:style w:type="paragraph" w:customStyle="1" w:styleId="C6F935B7E44B4FCFB508531F63CFFDD8">
    <w:name w:val="C6F935B7E44B4FCFB508531F63CFFDD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D6C44EFDEE94D2694AD833EEF8836EF">
    <w:name w:val="3D6C44EFDEE94D2694AD833EEF8836E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E0DE0A079954DFF8C616DA9587AD0D8">
    <w:name w:val="2E0DE0A079954DFF8C616DA9587AD0D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D6B148026694429B7549FFABC0A0856">
    <w:name w:val="7D6B148026694429B7549FFABC0A085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A8FCD424E1F4C139F74E263D98C48A0">
    <w:name w:val="BA8FCD424E1F4C139F74E263D98C48A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C7B17A0F3B84011AC3DC69BACBC7703">
    <w:name w:val="6C7B17A0F3B84011AC3DC69BACBC770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51F0A87B0644FB1891174D0D2BB1AFA">
    <w:name w:val="F51F0A87B0644FB1891174D0D2BB1AF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DD939B6AB52436190333499B3EC9CCD">
    <w:name w:val="9DD939B6AB52436190333499B3EC9CC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110213CCC2049ECBFC52074C3049DF0">
    <w:name w:val="A110213CCC2049ECBFC52074C3049DF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8510E23464B43B6B17EB8B3ED65EBF1">
    <w:name w:val="58510E23464B43B6B17EB8B3ED65EBF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C0425E3218248B08A65F928D68E6E49">
    <w:name w:val="4C0425E3218248B08A65F928D68E6E4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3F73DA371544C88979F2B651F02A573">
    <w:name w:val="B3F73DA371544C88979F2B651F02A57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F139625CEE8456DA15C501095162032">
    <w:name w:val="6F139625CEE8456DA15C50109516203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831275B2002424FADF2A50B7573B90F">
    <w:name w:val="6831275B2002424FADF2A50B7573B90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8D74A8243B3418DA8A2B53B068B0451">
    <w:name w:val="88D74A8243B3418DA8A2B53B068B045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13941AF600F4EF491AD0692CE5E5B8A">
    <w:name w:val="713941AF600F4EF491AD0692CE5E5B8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4768CC73D2040DFB7E7C7795C7DA3FB">
    <w:name w:val="84768CC73D2040DFB7E7C7795C7DA3F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75CFB716C5249F292554CB09DE06A63">
    <w:name w:val="775CFB716C5249F292554CB09DE06A6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ED53E3E87B4D3EB128C373AECADE4C">
    <w:name w:val="4DED53E3E87B4D3EB128C373AECADE4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C922F1C7C7E4562BBBDDCA6F97C62DA">
    <w:name w:val="3C922F1C7C7E4562BBBDDCA6F97C62D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0C0D1DAFF684D6293EB53B26CEC1CDC">
    <w:name w:val="D0C0D1DAFF684D6293EB53B26CEC1CD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BE3F3B19D3A49A8B88C973078186349">
    <w:name w:val="BBE3F3B19D3A49A8B88C97307818634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73F6F436BD14D42BAAC29866B1E34FA">
    <w:name w:val="473F6F436BD14D42BAAC29866B1E34F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3957019BDA841E88621FA172EA4B9AA">
    <w:name w:val="03957019BDA841E88621FA172EA4B9A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F24F55347FA4126AD31CA0B10D822C2">
    <w:name w:val="0F24F55347FA4126AD31CA0B10D822C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8EA91948DBE431C874550AE1655929B">
    <w:name w:val="18EA91948DBE431C874550AE1655929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5C06C42A2A749D594031757E1A0AA35">
    <w:name w:val="B5C06C42A2A749D594031757E1A0AA3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0A762270CD14B059B64C1F4581E3493">
    <w:name w:val="A0A762270CD14B059B64C1F4581E349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8000D5B16744C409052BA500C51F64F">
    <w:name w:val="C8000D5B16744C409052BA500C51F64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A0EB80F259D42C7B6B8CEED5F0B8529">
    <w:name w:val="7A0EB80F259D42C7B6B8CEED5F0B852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30C82837B0648D0A9F9D5D98CF80949">
    <w:name w:val="F30C82837B0648D0A9F9D5D98CF8094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8A67EA35623412F9A1FE79784B717EA">
    <w:name w:val="58A67EA35623412F9A1FE79784B717E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E707805F7C546F686D1E3622C2456FC">
    <w:name w:val="8E707805F7C546F686D1E3622C2456F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9A2C49C888B4BB4A98EE947912575A4">
    <w:name w:val="59A2C49C888B4BB4A98EE947912575A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C608BA5C34541879B27B55E8331D716">
    <w:name w:val="AC608BA5C34541879B27B55E8331D71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D7F8646F71D41C3902FD2739E39D95C">
    <w:name w:val="DD7F8646F71D41C3902FD2739E39D95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4C88448373E4ABF92830268BE47A332">
    <w:name w:val="64C88448373E4ABF92830268BE47A33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E3BD4808A654BBE98217CDCA70F93A7">
    <w:name w:val="1E3BD4808A654BBE98217CDCA70F93A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AC56DA804E6404E9671CB49E3C27F21">
    <w:name w:val="BAC56DA804E6404E9671CB49E3C27F2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27E459870E44B3EAD92EFA4FB9939E5">
    <w:name w:val="627E459870E44B3EAD92EFA4FB9939E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5815F1396D24BC98140929301E75B16">
    <w:name w:val="55815F1396D24BC98140929301E75B1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DFBE1DC73D4486E9320C7322AD40B5A">
    <w:name w:val="EDFBE1DC73D4486E9320C7322AD40B5A"/>
    <w:rsid w:val="00DF4071"/>
    <w:pPr>
      <w:spacing w:before="60" w:after="60" w:line="240" w:lineRule="auto"/>
    </w:pPr>
    <w:rPr>
      <w:rFonts w:ascii="Arial" w:eastAsia="Times New Roman" w:hAnsi="Arial" w:cs="Times New Roman"/>
      <w:bCs/>
      <w:szCs w:val="24"/>
    </w:rPr>
  </w:style>
  <w:style w:type="paragraph" w:customStyle="1" w:styleId="28FAD0D2261C4FE2976947F1E504D89A">
    <w:name w:val="28FAD0D2261C4FE2976947F1E504D89A"/>
    <w:rsid w:val="00DF4071"/>
    <w:pPr>
      <w:spacing w:before="60" w:after="60" w:line="240" w:lineRule="auto"/>
    </w:pPr>
    <w:rPr>
      <w:rFonts w:ascii="Arial" w:eastAsia="Times New Roman" w:hAnsi="Arial" w:cs="Times New Roman"/>
      <w:bCs/>
      <w:szCs w:val="24"/>
    </w:rPr>
  </w:style>
  <w:style w:type="paragraph" w:customStyle="1" w:styleId="9FED1F57409047128FA04E616BA94D05">
    <w:name w:val="9FED1F57409047128FA04E616BA94D05"/>
    <w:rsid w:val="00DF4071"/>
    <w:pPr>
      <w:spacing w:before="60" w:after="60" w:line="240" w:lineRule="auto"/>
    </w:pPr>
    <w:rPr>
      <w:rFonts w:ascii="Arial" w:eastAsia="Times New Roman" w:hAnsi="Arial" w:cs="Times New Roman"/>
      <w:bCs/>
      <w:szCs w:val="24"/>
    </w:rPr>
  </w:style>
  <w:style w:type="paragraph" w:customStyle="1" w:styleId="E403E295C98A4DD7BD03DE8480DDDC54">
    <w:name w:val="E403E295C98A4DD7BD03DE8480DDDC54"/>
    <w:rsid w:val="00DF4071"/>
    <w:pPr>
      <w:spacing w:before="60" w:after="60" w:line="240" w:lineRule="auto"/>
    </w:pPr>
    <w:rPr>
      <w:rFonts w:ascii="Arial" w:eastAsia="Times New Roman" w:hAnsi="Arial" w:cs="Times New Roman"/>
      <w:bCs/>
      <w:szCs w:val="24"/>
    </w:rPr>
  </w:style>
  <w:style w:type="paragraph" w:customStyle="1" w:styleId="D7D4FED147E14657AE73CDB9CF9AEA9D">
    <w:name w:val="D7D4FED147E14657AE73CDB9CF9AEA9D"/>
    <w:rsid w:val="00DF4071"/>
    <w:pPr>
      <w:spacing w:before="60" w:after="60" w:line="240" w:lineRule="auto"/>
    </w:pPr>
    <w:rPr>
      <w:rFonts w:ascii="Arial" w:eastAsia="Times New Roman" w:hAnsi="Arial" w:cs="Times New Roman"/>
      <w:bCs/>
      <w:szCs w:val="24"/>
    </w:rPr>
  </w:style>
  <w:style w:type="paragraph" w:customStyle="1" w:styleId="156C1DBD4D554133B50445AB02C94CDF">
    <w:name w:val="156C1DBD4D554133B50445AB02C94CDF"/>
    <w:rsid w:val="00DF4071"/>
    <w:pPr>
      <w:spacing w:before="60" w:after="60" w:line="240" w:lineRule="auto"/>
    </w:pPr>
    <w:rPr>
      <w:rFonts w:ascii="Arial" w:eastAsia="Times New Roman" w:hAnsi="Arial" w:cs="Times New Roman"/>
      <w:bCs/>
      <w:szCs w:val="24"/>
    </w:rPr>
  </w:style>
  <w:style w:type="paragraph" w:customStyle="1" w:styleId="437816E9CA614C57B7CC171AA90B8E43">
    <w:name w:val="437816E9CA614C57B7CC171AA90B8E43"/>
    <w:rsid w:val="00DF4071"/>
    <w:pPr>
      <w:spacing w:before="60" w:after="60" w:line="240" w:lineRule="auto"/>
    </w:pPr>
    <w:rPr>
      <w:rFonts w:ascii="Arial" w:eastAsia="Times New Roman" w:hAnsi="Arial" w:cs="Times New Roman"/>
      <w:bCs/>
      <w:szCs w:val="24"/>
    </w:rPr>
  </w:style>
  <w:style w:type="paragraph" w:customStyle="1" w:styleId="BFDDD3C1E51742928B208C57CC57A1F3">
    <w:name w:val="BFDDD3C1E51742928B208C57CC57A1F3"/>
    <w:rsid w:val="00DF4071"/>
    <w:pPr>
      <w:spacing w:before="60" w:after="60" w:line="240" w:lineRule="auto"/>
    </w:pPr>
    <w:rPr>
      <w:rFonts w:ascii="Arial" w:eastAsia="Times New Roman" w:hAnsi="Arial" w:cs="Times New Roman"/>
      <w:bCs/>
      <w:szCs w:val="24"/>
    </w:rPr>
  </w:style>
  <w:style w:type="paragraph" w:customStyle="1" w:styleId="64E0DD10C08D40FE995A14DDEB49972E">
    <w:name w:val="64E0DD10C08D40FE995A14DDEB49972E"/>
    <w:rsid w:val="00DF4071"/>
    <w:pPr>
      <w:spacing w:before="60" w:after="60" w:line="240" w:lineRule="auto"/>
    </w:pPr>
    <w:rPr>
      <w:rFonts w:ascii="Arial" w:eastAsia="Times New Roman" w:hAnsi="Arial" w:cs="Times New Roman"/>
      <w:bCs/>
      <w:szCs w:val="24"/>
    </w:rPr>
  </w:style>
  <w:style w:type="paragraph" w:customStyle="1" w:styleId="2CD3DDF9FCC84EC8A8D9060911F246CC">
    <w:name w:val="2CD3DDF9FCC84EC8A8D9060911F246CC"/>
    <w:rsid w:val="00DF4071"/>
    <w:pPr>
      <w:spacing w:before="60" w:after="60" w:line="240" w:lineRule="auto"/>
    </w:pPr>
    <w:rPr>
      <w:rFonts w:ascii="Arial" w:eastAsia="Times New Roman" w:hAnsi="Arial" w:cs="Times New Roman"/>
      <w:bCs/>
      <w:szCs w:val="24"/>
    </w:rPr>
  </w:style>
  <w:style w:type="paragraph" w:customStyle="1" w:styleId="B02CF1F2AF4A4E3E8453A93C98BB27BF">
    <w:name w:val="B02CF1F2AF4A4E3E8453A93C98BB27BF"/>
    <w:rsid w:val="00DF4071"/>
    <w:pPr>
      <w:spacing w:before="60" w:after="60" w:line="240" w:lineRule="auto"/>
    </w:pPr>
    <w:rPr>
      <w:rFonts w:ascii="Arial" w:eastAsia="Times New Roman" w:hAnsi="Arial" w:cs="Times New Roman"/>
      <w:bCs/>
      <w:szCs w:val="24"/>
    </w:rPr>
  </w:style>
  <w:style w:type="paragraph" w:customStyle="1" w:styleId="3BE2A395E50C472E81D45CE1601D985B">
    <w:name w:val="3BE2A395E50C472E81D45CE1601D985B"/>
    <w:rsid w:val="00DF4071"/>
    <w:pPr>
      <w:spacing w:before="60" w:after="60" w:line="240" w:lineRule="auto"/>
    </w:pPr>
    <w:rPr>
      <w:rFonts w:ascii="Arial" w:eastAsia="Times New Roman" w:hAnsi="Arial" w:cs="Times New Roman"/>
      <w:bCs/>
      <w:szCs w:val="24"/>
    </w:rPr>
  </w:style>
  <w:style w:type="paragraph" w:customStyle="1" w:styleId="C5E8F33E7A4F4C80A16BD7A4EBBD225C">
    <w:name w:val="C5E8F33E7A4F4C80A16BD7A4EBBD225C"/>
    <w:rsid w:val="00DF4071"/>
    <w:pPr>
      <w:spacing w:before="60" w:after="60" w:line="240" w:lineRule="auto"/>
    </w:pPr>
    <w:rPr>
      <w:rFonts w:ascii="Arial" w:eastAsia="Times New Roman" w:hAnsi="Arial" w:cs="Times New Roman"/>
      <w:bCs/>
      <w:szCs w:val="24"/>
    </w:rPr>
  </w:style>
  <w:style w:type="paragraph" w:customStyle="1" w:styleId="440A77173CC143F1ACDD24F30E589D65">
    <w:name w:val="440A77173CC143F1ACDD24F30E589D65"/>
    <w:rsid w:val="00DF4071"/>
    <w:pPr>
      <w:spacing w:before="60" w:after="60" w:line="240" w:lineRule="auto"/>
    </w:pPr>
    <w:rPr>
      <w:rFonts w:ascii="Arial" w:eastAsia="Times New Roman" w:hAnsi="Arial" w:cs="Times New Roman"/>
      <w:bCs/>
      <w:szCs w:val="24"/>
    </w:rPr>
  </w:style>
  <w:style w:type="paragraph" w:customStyle="1" w:styleId="0A627A5302DA43BD87ED27B2DC438032">
    <w:name w:val="0A627A5302DA43BD87ED27B2DC438032"/>
    <w:rsid w:val="00DF4071"/>
    <w:pPr>
      <w:spacing w:before="60" w:after="60" w:line="240" w:lineRule="auto"/>
    </w:pPr>
    <w:rPr>
      <w:rFonts w:ascii="Arial" w:eastAsia="Times New Roman" w:hAnsi="Arial" w:cs="Times New Roman"/>
      <w:bCs/>
      <w:szCs w:val="24"/>
    </w:rPr>
  </w:style>
  <w:style w:type="paragraph" w:customStyle="1" w:styleId="76CBE965D5CF43DEB8EC6D388F6644F9">
    <w:name w:val="76CBE965D5CF43DEB8EC6D388F6644F9"/>
    <w:rsid w:val="00DF4071"/>
    <w:pPr>
      <w:spacing w:before="60" w:after="60" w:line="240" w:lineRule="auto"/>
    </w:pPr>
    <w:rPr>
      <w:rFonts w:ascii="Arial" w:eastAsia="Times New Roman" w:hAnsi="Arial" w:cs="Times New Roman"/>
      <w:bCs/>
      <w:szCs w:val="24"/>
    </w:rPr>
  </w:style>
  <w:style w:type="paragraph" w:customStyle="1" w:styleId="DA255D662A814424908463ACAF43CD5C">
    <w:name w:val="DA255D662A814424908463ACAF43CD5C"/>
    <w:rsid w:val="00DF4071"/>
    <w:pPr>
      <w:spacing w:before="60" w:after="60" w:line="240" w:lineRule="auto"/>
    </w:pPr>
    <w:rPr>
      <w:rFonts w:ascii="Arial" w:eastAsia="Times New Roman" w:hAnsi="Arial" w:cs="Times New Roman"/>
      <w:bCs/>
      <w:szCs w:val="24"/>
    </w:rPr>
  </w:style>
  <w:style w:type="paragraph" w:customStyle="1" w:styleId="4FD328BB2CDE42ED9B7EDBC086E0B4B4">
    <w:name w:val="4FD328BB2CDE42ED9B7EDBC086E0B4B4"/>
    <w:rsid w:val="00DF4071"/>
    <w:pPr>
      <w:spacing w:before="60" w:after="60" w:line="240" w:lineRule="auto"/>
    </w:pPr>
    <w:rPr>
      <w:rFonts w:ascii="Arial" w:eastAsia="Times New Roman" w:hAnsi="Arial" w:cs="Times New Roman"/>
      <w:bCs/>
      <w:szCs w:val="24"/>
    </w:rPr>
  </w:style>
  <w:style w:type="paragraph" w:customStyle="1" w:styleId="C503C7BA35B744D3B79CA99501203A90">
    <w:name w:val="C503C7BA35B744D3B79CA99501203A90"/>
    <w:rsid w:val="00DF4071"/>
    <w:pPr>
      <w:spacing w:before="60" w:after="60" w:line="240" w:lineRule="auto"/>
    </w:pPr>
    <w:rPr>
      <w:rFonts w:ascii="Arial" w:eastAsia="Times New Roman" w:hAnsi="Arial" w:cs="Times New Roman"/>
      <w:bCs/>
      <w:szCs w:val="24"/>
    </w:rPr>
  </w:style>
  <w:style w:type="paragraph" w:customStyle="1" w:styleId="AA2B7B6A01EA4D039C9B4FF50CB13192">
    <w:name w:val="AA2B7B6A01EA4D039C9B4FF50CB13192"/>
    <w:rsid w:val="00DF4071"/>
    <w:pPr>
      <w:spacing w:before="60" w:after="60" w:line="240" w:lineRule="auto"/>
    </w:pPr>
    <w:rPr>
      <w:rFonts w:ascii="Arial" w:eastAsia="Times New Roman" w:hAnsi="Arial" w:cs="Times New Roman"/>
      <w:bCs/>
      <w:szCs w:val="24"/>
    </w:rPr>
  </w:style>
  <w:style w:type="paragraph" w:customStyle="1" w:styleId="BBD450F084314202979D50F1CF0362E4">
    <w:name w:val="BBD450F084314202979D50F1CF0362E4"/>
    <w:rsid w:val="00DF4071"/>
    <w:pPr>
      <w:spacing w:before="60" w:after="60" w:line="240" w:lineRule="auto"/>
    </w:pPr>
    <w:rPr>
      <w:rFonts w:ascii="Arial" w:eastAsia="Times New Roman" w:hAnsi="Arial" w:cs="Times New Roman"/>
      <w:bCs/>
      <w:szCs w:val="24"/>
    </w:rPr>
  </w:style>
  <w:style w:type="paragraph" w:customStyle="1" w:styleId="F14E4C5A44D0468D91718ED507C505E3">
    <w:name w:val="F14E4C5A44D0468D91718ED507C505E3"/>
    <w:rsid w:val="00DF4071"/>
    <w:pPr>
      <w:spacing w:before="60" w:after="60" w:line="240" w:lineRule="auto"/>
    </w:pPr>
    <w:rPr>
      <w:rFonts w:ascii="Arial" w:eastAsia="Times New Roman" w:hAnsi="Arial" w:cs="Times New Roman"/>
      <w:bCs/>
      <w:szCs w:val="24"/>
    </w:rPr>
  </w:style>
  <w:style w:type="paragraph" w:customStyle="1" w:styleId="199404F60FFC418E9C43287173362842">
    <w:name w:val="199404F60FFC418E9C43287173362842"/>
    <w:rsid w:val="00DF4071"/>
    <w:pPr>
      <w:spacing w:before="60" w:after="60" w:line="240" w:lineRule="auto"/>
    </w:pPr>
    <w:rPr>
      <w:rFonts w:ascii="Arial" w:eastAsia="Times New Roman" w:hAnsi="Arial" w:cs="Times New Roman"/>
      <w:bCs/>
      <w:szCs w:val="24"/>
    </w:rPr>
  </w:style>
  <w:style w:type="paragraph" w:customStyle="1" w:styleId="889A1F631F7B4AD39E64C75830E5485B">
    <w:name w:val="889A1F631F7B4AD39E64C75830E5485B"/>
    <w:rsid w:val="00DF4071"/>
    <w:pPr>
      <w:spacing w:before="60" w:after="60" w:line="240" w:lineRule="auto"/>
    </w:pPr>
    <w:rPr>
      <w:rFonts w:ascii="Arial" w:eastAsia="Times New Roman" w:hAnsi="Arial" w:cs="Times New Roman"/>
      <w:bCs/>
      <w:szCs w:val="24"/>
    </w:rPr>
  </w:style>
  <w:style w:type="paragraph" w:customStyle="1" w:styleId="7AD8F651BF4B4715880226E03EDFBA08">
    <w:name w:val="7AD8F651BF4B4715880226E03EDFBA08"/>
    <w:rsid w:val="00DF4071"/>
    <w:pPr>
      <w:spacing w:before="60" w:after="60" w:line="240" w:lineRule="auto"/>
    </w:pPr>
    <w:rPr>
      <w:rFonts w:ascii="Arial" w:eastAsia="Times New Roman" w:hAnsi="Arial" w:cs="Times New Roman"/>
      <w:bCs/>
      <w:szCs w:val="24"/>
    </w:rPr>
  </w:style>
  <w:style w:type="paragraph" w:customStyle="1" w:styleId="3D7C112264AA4CB7AFC1DF1C313F6BF5">
    <w:name w:val="3D7C112264AA4CB7AFC1DF1C313F6BF5"/>
    <w:rsid w:val="00DF4071"/>
    <w:pPr>
      <w:spacing w:before="60" w:after="60" w:line="240" w:lineRule="auto"/>
    </w:pPr>
    <w:rPr>
      <w:rFonts w:ascii="Arial" w:eastAsia="Times New Roman" w:hAnsi="Arial" w:cs="Times New Roman"/>
      <w:bCs/>
      <w:szCs w:val="24"/>
    </w:rPr>
  </w:style>
  <w:style w:type="paragraph" w:customStyle="1" w:styleId="BDEE91A029C34BBA9741B8921A0362B8">
    <w:name w:val="BDEE91A029C34BBA9741B8921A0362B8"/>
    <w:rsid w:val="00DF4071"/>
    <w:pPr>
      <w:spacing w:before="60" w:after="60" w:line="240" w:lineRule="auto"/>
    </w:pPr>
    <w:rPr>
      <w:rFonts w:ascii="Arial" w:eastAsia="Times New Roman" w:hAnsi="Arial" w:cs="Times New Roman"/>
      <w:bCs/>
      <w:szCs w:val="24"/>
    </w:rPr>
  </w:style>
  <w:style w:type="paragraph" w:customStyle="1" w:styleId="275D2188AB88415DBBB6A4375E921FBB">
    <w:name w:val="275D2188AB88415DBBB6A4375E921FBB"/>
    <w:rsid w:val="00DF4071"/>
    <w:pPr>
      <w:spacing w:before="60" w:after="60" w:line="240" w:lineRule="auto"/>
    </w:pPr>
    <w:rPr>
      <w:rFonts w:ascii="Arial" w:eastAsia="Times New Roman" w:hAnsi="Arial" w:cs="Times New Roman"/>
      <w:bCs/>
      <w:szCs w:val="24"/>
    </w:rPr>
  </w:style>
  <w:style w:type="paragraph" w:customStyle="1" w:styleId="8035A83525A940FD8E217877A97F26EF">
    <w:name w:val="8035A83525A940FD8E217877A97F26EF"/>
    <w:rsid w:val="00DF4071"/>
    <w:pPr>
      <w:spacing w:before="60" w:after="60" w:line="240" w:lineRule="auto"/>
    </w:pPr>
    <w:rPr>
      <w:rFonts w:ascii="Arial" w:eastAsia="Times New Roman" w:hAnsi="Arial" w:cs="Times New Roman"/>
      <w:bCs/>
      <w:szCs w:val="24"/>
    </w:rPr>
  </w:style>
  <w:style w:type="paragraph" w:customStyle="1" w:styleId="BD1AE5578D9A468C98FFB48DA9B6B9B6">
    <w:name w:val="BD1AE5578D9A468C98FFB48DA9B6B9B6"/>
    <w:rsid w:val="00DF4071"/>
    <w:pPr>
      <w:spacing w:before="60" w:after="60" w:line="240" w:lineRule="auto"/>
    </w:pPr>
    <w:rPr>
      <w:rFonts w:ascii="Arial" w:eastAsia="Times New Roman" w:hAnsi="Arial" w:cs="Times New Roman"/>
      <w:bCs/>
      <w:szCs w:val="24"/>
    </w:rPr>
  </w:style>
  <w:style w:type="paragraph" w:customStyle="1" w:styleId="DD589C0CEF894CB19C78FFFD42458990">
    <w:name w:val="DD589C0CEF894CB19C78FFFD42458990"/>
    <w:rsid w:val="00DF4071"/>
    <w:pPr>
      <w:spacing w:before="60" w:after="60" w:line="240" w:lineRule="auto"/>
    </w:pPr>
    <w:rPr>
      <w:rFonts w:ascii="Arial" w:eastAsia="Times New Roman" w:hAnsi="Arial" w:cs="Times New Roman"/>
      <w:bCs/>
      <w:szCs w:val="24"/>
    </w:rPr>
  </w:style>
  <w:style w:type="paragraph" w:customStyle="1" w:styleId="6DB19C86AF3F4B85BF4F14BEAB7E3EAB">
    <w:name w:val="6DB19C86AF3F4B85BF4F14BEAB7E3EAB"/>
    <w:rsid w:val="00DF4071"/>
    <w:pPr>
      <w:spacing w:before="60" w:after="60" w:line="240" w:lineRule="auto"/>
    </w:pPr>
    <w:rPr>
      <w:rFonts w:ascii="Arial" w:eastAsia="Times New Roman" w:hAnsi="Arial" w:cs="Times New Roman"/>
      <w:bCs/>
      <w:szCs w:val="24"/>
    </w:rPr>
  </w:style>
  <w:style w:type="paragraph" w:customStyle="1" w:styleId="4B314DEECAA848448B1A1C80FD6AB688">
    <w:name w:val="4B314DEECAA848448B1A1C80FD6AB688"/>
    <w:rsid w:val="00DF4071"/>
    <w:pPr>
      <w:spacing w:before="60" w:after="60" w:line="240" w:lineRule="auto"/>
    </w:pPr>
    <w:rPr>
      <w:rFonts w:ascii="Arial" w:eastAsia="Times New Roman" w:hAnsi="Arial" w:cs="Times New Roman"/>
      <w:bCs/>
      <w:szCs w:val="24"/>
    </w:rPr>
  </w:style>
  <w:style w:type="paragraph" w:customStyle="1" w:styleId="7E3E755659FC447A94212793E90FA980">
    <w:name w:val="7E3E755659FC447A94212793E90FA980"/>
    <w:rsid w:val="00DF4071"/>
    <w:pPr>
      <w:spacing w:before="60" w:after="60" w:line="240" w:lineRule="auto"/>
    </w:pPr>
    <w:rPr>
      <w:rFonts w:ascii="Arial" w:eastAsia="Times New Roman" w:hAnsi="Arial" w:cs="Times New Roman"/>
      <w:bCs/>
      <w:szCs w:val="24"/>
    </w:rPr>
  </w:style>
  <w:style w:type="paragraph" w:customStyle="1" w:styleId="EC979739A39E41B5AE82BE33022EDD35">
    <w:name w:val="EC979739A39E41B5AE82BE33022EDD35"/>
    <w:rsid w:val="00DF4071"/>
    <w:pPr>
      <w:spacing w:before="60" w:after="60" w:line="240" w:lineRule="auto"/>
    </w:pPr>
    <w:rPr>
      <w:rFonts w:ascii="Arial" w:eastAsia="Times New Roman" w:hAnsi="Arial" w:cs="Times New Roman"/>
      <w:bCs/>
      <w:szCs w:val="24"/>
    </w:rPr>
  </w:style>
  <w:style w:type="paragraph" w:customStyle="1" w:styleId="F4B07D43071B49F08EC1BC332C523415">
    <w:name w:val="F4B07D43071B49F08EC1BC332C523415"/>
    <w:rsid w:val="00DF4071"/>
    <w:pPr>
      <w:spacing w:before="60" w:after="60" w:line="240" w:lineRule="auto"/>
    </w:pPr>
    <w:rPr>
      <w:rFonts w:ascii="Arial" w:eastAsia="Times New Roman" w:hAnsi="Arial" w:cs="Times New Roman"/>
      <w:bCs/>
      <w:szCs w:val="24"/>
    </w:rPr>
  </w:style>
  <w:style w:type="paragraph" w:customStyle="1" w:styleId="7580035D73C24A6A9045161AD11E25F9">
    <w:name w:val="7580035D73C24A6A9045161AD11E25F9"/>
    <w:rsid w:val="00DF4071"/>
    <w:pPr>
      <w:spacing w:before="60" w:after="60" w:line="240" w:lineRule="auto"/>
    </w:pPr>
    <w:rPr>
      <w:rFonts w:ascii="Arial" w:eastAsia="Times New Roman" w:hAnsi="Arial" w:cs="Times New Roman"/>
      <w:bCs/>
      <w:szCs w:val="24"/>
    </w:rPr>
  </w:style>
  <w:style w:type="paragraph" w:customStyle="1" w:styleId="EEE2CDE1A5E349378F45FAA068F098DF">
    <w:name w:val="EEE2CDE1A5E349378F45FAA068F098DF"/>
    <w:rsid w:val="00DF4071"/>
    <w:pPr>
      <w:spacing w:before="60" w:after="60" w:line="240" w:lineRule="auto"/>
    </w:pPr>
    <w:rPr>
      <w:rFonts w:ascii="Arial" w:eastAsia="Times New Roman" w:hAnsi="Arial" w:cs="Times New Roman"/>
      <w:bCs/>
      <w:szCs w:val="24"/>
    </w:rPr>
  </w:style>
  <w:style w:type="paragraph" w:customStyle="1" w:styleId="4BD679854A9B4A4D8CB01C95DEE1027A">
    <w:name w:val="4BD679854A9B4A4D8CB01C95DEE1027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7680EF9CBD9403FBD4E1E370DA74A8C">
    <w:name w:val="C7680EF9CBD9403FBD4E1E370DA74A8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0DDC745C9F04BEAAF1E12E52D0108EE">
    <w:name w:val="80DDC745C9F04BEAAF1E12E52D0108E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0B4D857BA6F4596ABEFA3B3A876F0CA">
    <w:name w:val="40B4D857BA6F4596ABEFA3B3A876F0C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99CD85F941142748838D68074E10DA2">
    <w:name w:val="599CD85F941142748838D68074E10DA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CCC9ACF36334B9F9566BDC21243C306">
    <w:name w:val="5CCC9ACF36334B9F9566BDC21243C30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90BFF5542C245A39BC1D5D9CE63F834">
    <w:name w:val="A90BFF5542C245A39BC1D5D9CE63F834"/>
    <w:rsid w:val="00DF4071"/>
    <w:pPr>
      <w:spacing w:before="60" w:after="60" w:line="240" w:lineRule="auto"/>
    </w:pPr>
    <w:rPr>
      <w:rFonts w:ascii="Arial" w:eastAsia="Times New Roman" w:hAnsi="Arial" w:cs="Times New Roman"/>
      <w:bCs/>
      <w:szCs w:val="24"/>
    </w:rPr>
  </w:style>
  <w:style w:type="paragraph" w:customStyle="1" w:styleId="A66CF5B0E7064FF5B92C6E5A6A5B4520">
    <w:name w:val="A66CF5B0E7064FF5B92C6E5A6A5B4520"/>
    <w:rsid w:val="00DF4071"/>
    <w:pPr>
      <w:spacing w:before="60" w:after="60" w:line="240" w:lineRule="auto"/>
    </w:pPr>
    <w:rPr>
      <w:rFonts w:ascii="Arial" w:eastAsia="Times New Roman" w:hAnsi="Arial" w:cs="Times New Roman"/>
      <w:bCs/>
      <w:szCs w:val="24"/>
    </w:rPr>
  </w:style>
  <w:style w:type="paragraph" w:customStyle="1" w:styleId="96797CDF5531497EA4F104C4D3E45281">
    <w:name w:val="96797CDF5531497EA4F104C4D3E45281"/>
    <w:rsid w:val="00DF4071"/>
    <w:pPr>
      <w:spacing w:before="60" w:after="60" w:line="240" w:lineRule="auto"/>
    </w:pPr>
    <w:rPr>
      <w:rFonts w:ascii="Arial" w:eastAsia="Times New Roman" w:hAnsi="Arial" w:cs="Times New Roman"/>
      <w:bCs/>
      <w:szCs w:val="24"/>
    </w:rPr>
  </w:style>
  <w:style w:type="paragraph" w:customStyle="1" w:styleId="024C6BFDC8044F3EAD1172DFACD82DD1">
    <w:name w:val="024C6BFDC8044F3EAD1172DFACD82DD1"/>
    <w:rsid w:val="00DF4071"/>
    <w:pPr>
      <w:spacing w:before="60" w:after="60" w:line="240" w:lineRule="auto"/>
    </w:pPr>
    <w:rPr>
      <w:rFonts w:ascii="Arial" w:eastAsia="Times New Roman" w:hAnsi="Arial" w:cs="Times New Roman"/>
      <w:bCs/>
      <w:szCs w:val="24"/>
    </w:rPr>
  </w:style>
  <w:style w:type="paragraph" w:customStyle="1" w:styleId="329FEBCB6E4648D0B0D2398BE95F82B5">
    <w:name w:val="329FEBCB6E4648D0B0D2398BE95F82B5"/>
    <w:rsid w:val="00DF4071"/>
    <w:pPr>
      <w:spacing w:before="60" w:after="60" w:line="240" w:lineRule="auto"/>
    </w:pPr>
    <w:rPr>
      <w:rFonts w:ascii="Arial" w:eastAsia="Times New Roman" w:hAnsi="Arial" w:cs="Times New Roman"/>
      <w:bCs/>
      <w:szCs w:val="24"/>
    </w:rPr>
  </w:style>
  <w:style w:type="paragraph" w:customStyle="1" w:styleId="63A9E05D3C204BA2B79769F44836DB72">
    <w:name w:val="63A9E05D3C204BA2B79769F44836DB72"/>
    <w:rsid w:val="00DF4071"/>
    <w:pPr>
      <w:spacing w:before="60" w:after="60" w:line="240" w:lineRule="auto"/>
    </w:pPr>
    <w:rPr>
      <w:rFonts w:ascii="Arial" w:eastAsia="Times New Roman" w:hAnsi="Arial" w:cs="Times New Roman"/>
      <w:bCs/>
      <w:szCs w:val="24"/>
    </w:rPr>
  </w:style>
  <w:style w:type="paragraph" w:customStyle="1" w:styleId="EB26C2DDB63F466C8B9B2721419C1F82">
    <w:name w:val="EB26C2DDB63F466C8B9B2721419C1F82"/>
    <w:rsid w:val="00DF4071"/>
    <w:pPr>
      <w:spacing w:before="60" w:after="60" w:line="240" w:lineRule="auto"/>
    </w:pPr>
    <w:rPr>
      <w:rFonts w:ascii="Arial" w:eastAsia="Times New Roman" w:hAnsi="Arial" w:cs="Times New Roman"/>
      <w:bCs/>
      <w:szCs w:val="24"/>
    </w:rPr>
  </w:style>
  <w:style w:type="paragraph" w:customStyle="1" w:styleId="2B4C0A6EE30F4D3E8C4FCBD5573F02B0">
    <w:name w:val="2B4C0A6EE30F4D3E8C4FCBD5573F02B0"/>
    <w:rsid w:val="00DF4071"/>
    <w:pPr>
      <w:spacing w:before="60" w:after="60" w:line="240" w:lineRule="auto"/>
    </w:pPr>
    <w:rPr>
      <w:rFonts w:ascii="Arial" w:eastAsia="Times New Roman" w:hAnsi="Arial" w:cs="Times New Roman"/>
      <w:bCs/>
      <w:szCs w:val="24"/>
    </w:rPr>
  </w:style>
  <w:style w:type="paragraph" w:customStyle="1" w:styleId="D795CFA0B51647ED87F8E93C1F04C378">
    <w:name w:val="D795CFA0B51647ED87F8E93C1F04C378"/>
    <w:rsid w:val="00DF4071"/>
    <w:pPr>
      <w:spacing w:before="60" w:after="60" w:line="240" w:lineRule="auto"/>
    </w:pPr>
    <w:rPr>
      <w:rFonts w:ascii="Arial" w:eastAsia="Times New Roman" w:hAnsi="Arial" w:cs="Times New Roman"/>
      <w:bCs/>
      <w:szCs w:val="24"/>
    </w:rPr>
  </w:style>
  <w:style w:type="paragraph" w:customStyle="1" w:styleId="E450222274B946128BC74DF4C8D3E7B2">
    <w:name w:val="E450222274B946128BC74DF4C8D3E7B2"/>
    <w:rsid w:val="00DF4071"/>
    <w:pPr>
      <w:spacing w:before="60" w:after="60" w:line="240" w:lineRule="auto"/>
    </w:pPr>
    <w:rPr>
      <w:rFonts w:ascii="Arial" w:eastAsia="Times New Roman" w:hAnsi="Arial" w:cs="Times New Roman"/>
      <w:bCs/>
      <w:szCs w:val="24"/>
    </w:rPr>
  </w:style>
  <w:style w:type="paragraph" w:customStyle="1" w:styleId="67670E7382EF4B1597EEE4082CCA1B73">
    <w:name w:val="67670E7382EF4B1597EEE4082CCA1B73"/>
    <w:rsid w:val="00DF4071"/>
    <w:pPr>
      <w:spacing w:before="60" w:after="60" w:line="240" w:lineRule="auto"/>
    </w:pPr>
    <w:rPr>
      <w:rFonts w:ascii="Arial" w:eastAsia="Times New Roman" w:hAnsi="Arial" w:cs="Times New Roman"/>
      <w:bCs/>
      <w:szCs w:val="24"/>
    </w:rPr>
  </w:style>
  <w:style w:type="paragraph" w:customStyle="1" w:styleId="81C5F40858964864A3E40EB2A0C90B26">
    <w:name w:val="81C5F40858964864A3E40EB2A0C90B26"/>
    <w:rsid w:val="00DF4071"/>
    <w:pPr>
      <w:spacing w:before="60" w:after="60" w:line="240" w:lineRule="auto"/>
    </w:pPr>
    <w:rPr>
      <w:rFonts w:ascii="Arial" w:eastAsia="Times New Roman" w:hAnsi="Arial" w:cs="Times New Roman"/>
      <w:bCs/>
      <w:szCs w:val="24"/>
    </w:rPr>
  </w:style>
  <w:style w:type="paragraph" w:customStyle="1" w:styleId="32E2F6CFCD334371826B17696842DB40">
    <w:name w:val="32E2F6CFCD334371826B17696842DB40"/>
    <w:rsid w:val="00DF4071"/>
    <w:pPr>
      <w:spacing w:before="60" w:after="60" w:line="240" w:lineRule="auto"/>
    </w:pPr>
    <w:rPr>
      <w:rFonts w:ascii="Arial" w:eastAsia="Times New Roman" w:hAnsi="Arial" w:cs="Times New Roman"/>
      <w:bCs/>
      <w:szCs w:val="24"/>
    </w:rPr>
  </w:style>
  <w:style w:type="paragraph" w:customStyle="1" w:styleId="2E026DC852884C3C88CE43F47FCF1C8E">
    <w:name w:val="2E026DC852884C3C88CE43F47FCF1C8E"/>
    <w:rsid w:val="00DF4071"/>
    <w:pPr>
      <w:spacing w:before="60" w:after="60" w:line="240" w:lineRule="auto"/>
    </w:pPr>
    <w:rPr>
      <w:rFonts w:ascii="Arial" w:eastAsia="Times New Roman" w:hAnsi="Arial" w:cs="Times New Roman"/>
      <w:bCs/>
      <w:szCs w:val="24"/>
    </w:rPr>
  </w:style>
  <w:style w:type="paragraph" w:customStyle="1" w:styleId="ADBA91C5E99B4826AF8E50396E337516">
    <w:name w:val="ADBA91C5E99B4826AF8E50396E337516"/>
    <w:rsid w:val="00DF4071"/>
    <w:pPr>
      <w:spacing w:before="60" w:after="60" w:line="240" w:lineRule="auto"/>
    </w:pPr>
    <w:rPr>
      <w:rFonts w:ascii="Arial" w:eastAsia="Times New Roman" w:hAnsi="Arial" w:cs="Times New Roman"/>
      <w:bCs/>
      <w:szCs w:val="24"/>
    </w:rPr>
  </w:style>
  <w:style w:type="paragraph" w:customStyle="1" w:styleId="977ED83BACB148728DE5426A779B50EF">
    <w:name w:val="977ED83BACB148728DE5426A779B50EF"/>
    <w:rsid w:val="00DF4071"/>
    <w:pPr>
      <w:spacing w:before="60" w:after="60" w:line="240" w:lineRule="auto"/>
    </w:pPr>
    <w:rPr>
      <w:rFonts w:ascii="Arial" w:eastAsia="Times New Roman" w:hAnsi="Arial" w:cs="Times New Roman"/>
      <w:bCs/>
      <w:szCs w:val="24"/>
    </w:rPr>
  </w:style>
  <w:style w:type="paragraph" w:customStyle="1" w:styleId="5197157456F04C8B84AD70A16E77A96B">
    <w:name w:val="5197157456F04C8B84AD70A16E77A96B"/>
    <w:rsid w:val="00DF4071"/>
    <w:pPr>
      <w:spacing w:before="60" w:after="60" w:line="240" w:lineRule="auto"/>
    </w:pPr>
    <w:rPr>
      <w:rFonts w:ascii="Arial" w:eastAsia="Times New Roman" w:hAnsi="Arial" w:cs="Times New Roman"/>
      <w:bCs/>
      <w:szCs w:val="24"/>
    </w:rPr>
  </w:style>
  <w:style w:type="paragraph" w:customStyle="1" w:styleId="65C405D5195A4DA9B29E28F18F11C1BB">
    <w:name w:val="65C405D5195A4DA9B29E28F18F11C1BB"/>
    <w:rsid w:val="00DF4071"/>
    <w:pPr>
      <w:spacing w:before="60" w:after="60" w:line="240" w:lineRule="auto"/>
    </w:pPr>
    <w:rPr>
      <w:rFonts w:ascii="Arial" w:eastAsia="Times New Roman" w:hAnsi="Arial" w:cs="Times New Roman"/>
      <w:bCs/>
      <w:szCs w:val="24"/>
    </w:rPr>
  </w:style>
  <w:style w:type="paragraph" w:customStyle="1" w:styleId="711461EC861F4B5F8077444008B5C194">
    <w:name w:val="711461EC861F4B5F8077444008B5C194"/>
    <w:rsid w:val="00DF4071"/>
    <w:pPr>
      <w:spacing w:before="60" w:after="60" w:line="240" w:lineRule="auto"/>
    </w:pPr>
    <w:rPr>
      <w:rFonts w:ascii="Arial" w:eastAsia="Times New Roman" w:hAnsi="Arial" w:cs="Times New Roman"/>
      <w:bCs/>
      <w:szCs w:val="24"/>
    </w:rPr>
  </w:style>
  <w:style w:type="paragraph" w:customStyle="1" w:styleId="F3B02F1CADED4AE698C8DFCCE6E32147">
    <w:name w:val="F3B02F1CADED4AE698C8DFCCE6E32147"/>
    <w:rsid w:val="00DF4071"/>
    <w:pPr>
      <w:spacing w:before="60" w:after="60" w:line="240" w:lineRule="auto"/>
    </w:pPr>
    <w:rPr>
      <w:rFonts w:ascii="Arial" w:eastAsia="Times New Roman" w:hAnsi="Arial" w:cs="Times New Roman"/>
      <w:bCs/>
      <w:szCs w:val="24"/>
    </w:rPr>
  </w:style>
  <w:style w:type="paragraph" w:customStyle="1" w:styleId="B0B95DF704CB4061867A2DFC0C58696E">
    <w:name w:val="B0B95DF704CB4061867A2DFC0C58696E"/>
    <w:rsid w:val="00DF4071"/>
    <w:pPr>
      <w:spacing w:before="60" w:after="60" w:line="240" w:lineRule="auto"/>
    </w:pPr>
    <w:rPr>
      <w:rFonts w:ascii="Arial" w:eastAsia="Times New Roman" w:hAnsi="Arial" w:cs="Times New Roman"/>
      <w:bCs/>
      <w:szCs w:val="24"/>
    </w:rPr>
  </w:style>
  <w:style w:type="paragraph" w:customStyle="1" w:styleId="BFC63487B6BA42059C2E9FEBB4C1BF2F">
    <w:name w:val="BFC63487B6BA42059C2E9FEBB4C1BF2F"/>
    <w:rsid w:val="00DF4071"/>
    <w:pPr>
      <w:spacing w:before="60" w:after="60" w:line="240" w:lineRule="auto"/>
    </w:pPr>
    <w:rPr>
      <w:rFonts w:ascii="Arial" w:eastAsia="Times New Roman" w:hAnsi="Arial" w:cs="Times New Roman"/>
      <w:bCs/>
      <w:szCs w:val="24"/>
    </w:rPr>
  </w:style>
  <w:style w:type="paragraph" w:customStyle="1" w:styleId="927F54DB0DE84C14967F7A65FBA8130A">
    <w:name w:val="927F54DB0DE84C14967F7A65FBA8130A"/>
    <w:rsid w:val="00DF4071"/>
    <w:pPr>
      <w:spacing w:before="60" w:after="60" w:line="240" w:lineRule="auto"/>
    </w:pPr>
    <w:rPr>
      <w:rFonts w:ascii="Arial" w:eastAsia="Times New Roman" w:hAnsi="Arial" w:cs="Times New Roman"/>
      <w:bCs/>
      <w:szCs w:val="24"/>
    </w:rPr>
  </w:style>
  <w:style w:type="paragraph" w:customStyle="1" w:styleId="9D6D637E9B1742A59EAE08789DBB5731">
    <w:name w:val="9D6D637E9B1742A59EAE08789DBB5731"/>
    <w:rsid w:val="00DF4071"/>
    <w:pPr>
      <w:spacing w:before="60" w:after="60" w:line="240" w:lineRule="auto"/>
    </w:pPr>
    <w:rPr>
      <w:rFonts w:ascii="Arial" w:eastAsia="Times New Roman" w:hAnsi="Arial" w:cs="Times New Roman"/>
      <w:bCs/>
      <w:szCs w:val="24"/>
    </w:rPr>
  </w:style>
  <w:style w:type="paragraph" w:customStyle="1" w:styleId="F6BCB2A6139C4E76B71CC1C0B3065C48">
    <w:name w:val="F6BCB2A6139C4E76B71CC1C0B3065C48"/>
    <w:rsid w:val="00DF4071"/>
    <w:pPr>
      <w:spacing w:before="60" w:after="60" w:line="240" w:lineRule="auto"/>
    </w:pPr>
    <w:rPr>
      <w:rFonts w:ascii="Arial" w:eastAsia="Times New Roman" w:hAnsi="Arial" w:cs="Times New Roman"/>
      <w:bCs/>
      <w:szCs w:val="24"/>
    </w:rPr>
  </w:style>
  <w:style w:type="paragraph" w:customStyle="1" w:styleId="640B398909EC4DC49E0F442D641A8C66">
    <w:name w:val="640B398909EC4DC49E0F442D641A8C66"/>
    <w:rsid w:val="00DF4071"/>
    <w:pPr>
      <w:spacing w:before="60" w:after="60" w:line="240" w:lineRule="auto"/>
    </w:pPr>
    <w:rPr>
      <w:rFonts w:ascii="Arial" w:eastAsia="Times New Roman" w:hAnsi="Arial" w:cs="Times New Roman"/>
      <w:bCs/>
      <w:szCs w:val="24"/>
    </w:rPr>
  </w:style>
  <w:style w:type="paragraph" w:customStyle="1" w:styleId="B76D19C5D9404FCEB7B92AB2099F1329">
    <w:name w:val="B76D19C5D9404FCEB7B92AB2099F1329"/>
    <w:rsid w:val="00DF4071"/>
    <w:pPr>
      <w:spacing w:before="60" w:after="60" w:line="240" w:lineRule="auto"/>
    </w:pPr>
    <w:rPr>
      <w:rFonts w:ascii="Arial" w:eastAsia="Times New Roman" w:hAnsi="Arial" w:cs="Times New Roman"/>
      <w:bCs/>
      <w:szCs w:val="24"/>
    </w:rPr>
  </w:style>
  <w:style w:type="paragraph" w:customStyle="1" w:styleId="A5B8802EC8DC48FE9B14B65BF734BB37">
    <w:name w:val="A5B8802EC8DC48FE9B14B65BF734BB37"/>
    <w:rsid w:val="00DF4071"/>
    <w:pPr>
      <w:spacing w:before="60" w:after="60" w:line="240" w:lineRule="auto"/>
    </w:pPr>
    <w:rPr>
      <w:rFonts w:ascii="Arial" w:eastAsia="Times New Roman" w:hAnsi="Arial" w:cs="Times New Roman"/>
      <w:bCs/>
      <w:szCs w:val="24"/>
    </w:rPr>
  </w:style>
  <w:style w:type="paragraph" w:customStyle="1" w:styleId="58E08E8CBCED4DBFADE282242F2A6F29">
    <w:name w:val="58E08E8CBCED4DBFADE282242F2A6F2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B54A93C88DC440A9F8251738609BC41">
    <w:name w:val="2B54A93C88DC440A9F8251738609BC4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F27A573F25044FCBCB933F88FA281FA">
    <w:name w:val="DF27A573F25044FCBCB933F88FA281F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67CC199378348E2AB27908D2B98342B">
    <w:name w:val="C67CC199378348E2AB27908D2B98342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11C1F10C7D469099FA5D91E75D6D03">
    <w:name w:val="2411C1F10C7D469099FA5D91E75D6D0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2017164D2F84D71B54C65BE35E4A5E4">
    <w:name w:val="D2017164D2F84D71B54C65BE35E4A5E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6B4E2B9C5E64E5FB5B2545D9C70376B">
    <w:name w:val="56B4E2B9C5E64E5FB5B2545D9C70376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C54947FD1BB4D20B8989542A0284C8D">
    <w:name w:val="FC54947FD1BB4D20B8989542A0284C8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B1F17644F5D4A1D8F38506A15CB5CB6">
    <w:name w:val="5B1F17644F5D4A1D8F38506A15CB5CB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83086ADEAF845108B8B2594B56B164C">
    <w:name w:val="383086ADEAF845108B8B2594B56B164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98C357ADEBD437FA79D04DEB55056D0">
    <w:name w:val="698C357ADEBD437FA79D04DEB55056D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11D20D3FBE84BF6950218C489001F4A">
    <w:name w:val="C11D20D3FBE84BF6950218C489001F4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143F5993E4348C1B5E01D3C9C5AF773">
    <w:name w:val="9143F5993E4348C1B5E01D3C9C5AF77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8381721AE87440390C09BBF0476B2BF">
    <w:name w:val="C8381721AE87440390C09BBF0476B2B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B9F45A6606C4C468634A9A91EA3A721">
    <w:name w:val="CB9F45A6606C4C468634A9A91EA3A72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FD76AF7FF054F92A693BB0CDFC26828">
    <w:name w:val="3FD76AF7FF054F92A693BB0CDFC2682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7E69ECEB7284F2B83920C78FE395DC0">
    <w:name w:val="A7E69ECEB7284F2B83920C78FE395DC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B0AF56B9FEE4862A0F70EB8E681B5C9">
    <w:name w:val="AB0AF56B9FEE4862A0F70EB8E681B5C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F21469F71F347F1A8AE4BE037200FA7">
    <w:name w:val="BF21469F71F347F1A8AE4BE037200FA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F9FEF2B7AF2461FA3D8C5D347D4DABA">
    <w:name w:val="5F9FEF2B7AF2461FA3D8C5D347D4DAB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756172856E444089727540514627E12">
    <w:name w:val="E756172856E444089727540514627E1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903AEAAA040456E9A7F43BC5C6AF567">
    <w:name w:val="0903AEAAA040456E9A7F43BC5C6AF56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471D1BA902B499FA8F243EEE4E3DD83">
    <w:name w:val="9471D1BA902B499FA8F243EEE4E3DD8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09910F8CDDC415B92C620F7766787C9">
    <w:name w:val="F09910F8CDDC415B92C620F7766787C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105EC6E5348445A9B0B61D06229B524">
    <w:name w:val="9105EC6E5348445A9B0B61D06229B52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ADF094F696F4E578B120DE78D009E4F">
    <w:name w:val="4ADF094F696F4E578B120DE78D009E4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E1EC624D1754B359432EEF6695B1DFA">
    <w:name w:val="4E1EC624D1754B359432EEF6695B1DF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E80E298FB04471191898B368E1239AC">
    <w:name w:val="0E80E298FB04471191898B368E1239A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68D8CB2D51649C2954CC0148E91FB92">
    <w:name w:val="568D8CB2D51649C2954CC0148E91FB9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FF9C6CF4EA147A68205650E4C607AB7">
    <w:name w:val="8FF9C6CF4EA147A68205650E4C607AB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CD2BBD1F17D4C5695C7AC6ABDF04A35">
    <w:name w:val="1CD2BBD1F17D4C5695C7AC6ABDF04A3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D9F4224CBC04089A4869EC35BEC99CC">
    <w:name w:val="AD9F4224CBC04089A4869EC35BEC99C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F4D538B66E7485AA6BDB5CAC90989E8">
    <w:name w:val="EF4D538B66E7485AA6BDB5CAC90989E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D9542B149D14BE9A44959266EF5987E">
    <w:name w:val="CD9542B149D14BE9A44959266EF5987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828DF22846E46A3A22A83F87F65328A">
    <w:name w:val="5828DF22846E46A3A22A83F87F65328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C70B3D5ED7E45B2A1FBFFD5EE7A5639">
    <w:name w:val="3C70B3D5ED7E45B2A1FBFFD5EE7A563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CC83498C4E4C48A82E276005193F63">
    <w:name w:val="4DCC83498C4E4C48A82E276005193F6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749B2C93AF74C6BA40C37FE4110D16D">
    <w:name w:val="2749B2C93AF74C6BA40C37FE4110D16D"/>
    <w:rsid w:val="00DF4071"/>
    <w:pPr>
      <w:spacing w:before="60" w:after="60" w:line="240" w:lineRule="auto"/>
    </w:pPr>
    <w:rPr>
      <w:rFonts w:ascii="Arial" w:eastAsia="Times New Roman" w:hAnsi="Arial" w:cs="Times New Roman"/>
      <w:bCs/>
      <w:szCs w:val="24"/>
    </w:rPr>
  </w:style>
  <w:style w:type="paragraph" w:customStyle="1" w:styleId="45E65A2F8BBF43B7870F0C2EFB501251">
    <w:name w:val="45E65A2F8BBF43B7870F0C2EFB501251"/>
    <w:rsid w:val="00DF4071"/>
    <w:pPr>
      <w:spacing w:before="60" w:after="60" w:line="240" w:lineRule="auto"/>
    </w:pPr>
    <w:rPr>
      <w:rFonts w:ascii="Arial" w:eastAsia="Times New Roman" w:hAnsi="Arial" w:cs="Times New Roman"/>
      <w:bCs/>
      <w:szCs w:val="24"/>
    </w:rPr>
  </w:style>
  <w:style w:type="paragraph" w:customStyle="1" w:styleId="841644BAC3D9482897A5ACCB73A5B7D6">
    <w:name w:val="841644BAC3D9482897A5ACCB73A5B7D6"/>
    <w:rsid w:val="00DF4071"/>
    <w:pPr>
      <w:spacing w:before="60" w:after="60" w:line="240" w:lineRule="auto"/>
    </w:pPr>
    <w:rPr>
      <w:rFonts w:ascii="Arial" w:eastAsia="Times New Roman" w:hAnsi="Arial" w:cs="Times New Roman"/>
      <w:bCs/>
      <w:szCs w:val="24"/>
    </w:rPr>
  </w:style>
  <w:style w:type="paragraph" w:customStyle="1" w:styleId="9136DC9CAFB14413BF63CE6EB54CCB72">
    <w:name w:val="9136DC9CAFB14413BF63CE6EB54CCB72"/>
    <w:rsid w:val="00DF4071"/>
    <w:pPr>
      <w:spacing w:before="60" w:after="60" w:line="240" w:lineRule="auto"/>
    </w:pPr>
    <w:rPr>
      <w:rFonts w:ascii="Arial" w:eastAsia="Times New Roman" w:hAnsi="Arial" w:cs="Times New Roman"/>
      <w:bCs/>
      <w:szCs w:val="24"/>
    </w:rPr>
  </w:style>
  <w:style w:type="paragraph" w:customStyle="1" w:styleId="3E7591A6BBD8445781317E24184CAB1F">
    <w:name w:val="3E7591A6BBD8445781317E24184CAB1F"/>
    <w:rsid w:val="00DF4071"/>
    <w:pPr>
      <w:spacing w:before="60" w:after="60" w:line="240" w:lineRule="auto"/>
    </w:pPr>
    <w:rPr>
      <w:rFonts w:ascii="Arial" w:eastAsia="Times New Roman" w:hAnsi="Arial" w:cs="Times New Roman"/>
      <w:bCs/>
      <w:szCs w:val="24"/>
    </w:rPr>
  </w:style>
  <w:style w:type="paragraph" w:customStyle="1" w:styleId="8180B19687FB4449A90A35F7055FCF6C">
    <w:name w:val="8180B19687FB4449A90A35F7055FCF6C"/>
    <w:rsid w:val="00DF4071"/>
    <w:pPr>
      <w:spacing w:before="60" w:after="60" w:line="240" w:lineRule="auto"/>
    </w:pPr>
    <w:rPr>
      <w:rFonts w:ascii="Arial" w:eastAsia="Times New Roman" w:hAnsi="Arial" w:cs="Times New Roman"/>
      <w:bCs/>
      <w:szCs w:val="24"/>
    </w:rPr>
  </w:style>
  <w:style w:type="paragraph" w:customStyle="1" w:styleId="60C8293726FD4A738634A6C33F1964A3">
    <w:name w:val="60C8293726FD4A738634A6C33F1964A3"/>
    <w:rsid w:val="00DF4071"/>
    <w:pPr>
      <w:spacing w:before="60" w:after="60" w:line="240" w:lineRule="auto"/>
    </w:pPr>
    <w:rPr>
      <w:rFonts w:ascii="Arial" w:eastAsia="Times New Roman" w:hAnsi="Arial" w:cs="Times New Roman"/>
      <w:bCs/>
      <w:szCs w:val="24"/>
    </w:rPr>
  </w:style>
  <w:style w:type="paragraph" w:customStyle="1" w:styleId="EE0F5080940D472187FD58F8FC8E0EAA">
    <w:name w:val="EE0F5080940D472187FD58F8FC8E0EAA"/>
    <w:rsid w:val="00DF4071"/>
    <w:pPr>
      <w:spacing w:before="60" w:after="60" w:line="240" w:lineRule="auto"/>
    </w:pPr>
    <w:rPr>
      <w:rFonts w:ascii="Arial" w:eastAsia="Times New Roman" w:hAnsi="Arial" w:cs="Times New Roman"/>
      <w:bCs/>
      <w:szCs w:val="24"/>
    </w:rPr>
  </w:style>
  <w:style w:type="paragraph" w:customStyle="1" w:styleId="24162E1A08AD49E8A148EF06AD1B25F0">
    <w:name w:val="24162E1A08AD49E8A148EF06AD1B25F0"/>
    <w:rsid w:val="00DF4071"/>
    <w:pPr>
      <w:spacing w:before="60" w:after="60" w:line="240" w:lineRule="auto"/>
    </w:pPr>
    <w:rPr>
      <w:rFonts w:ascii="Arial" w:eastAsia="Times New Roman" w:hAnsi="Arial" w:cs="Times New Roman"/>
      <w:bCs/>
      <w:szCs w:val="24"/>
    </w:rPr>
  </w:style>
  <w:style w:type="paragraph" w:customStyle="1" w:styleId="E44A7324DFB54B5C815E9451432799C2">
    <w:name w:val="E44A7324DFB54B5C815E9451432799C2"/>
    <w:rsid w:val="00DF4071"/>
    <w:pPr>
      <w:spacing w:before="60" w:after="60" w:line="240" w:lineRule="auto"/>
    </w:pPr>
    <w:rPr>
      <w:rFonts w:ascii="Arial" w:eastAsia="Times New Roman" w:hAnsi="Arial" w:cs="Times New Roman"/>
      <w:bCs/>
      <w:szCs w:val="24"/>
    </w:rPr>
  </w:style>
  <w:style w:type="paragraph" w:customStyle="1" w:styleId="048ACD40825240F397E64B56618E6152">
    <w:name w:val="048ACD40825240F397E64B56618E6152"/>
    <w:rsid w:val="00DF4071"/>
    <w:pPr>
      <w:spacing w:before="60" w:after="60" w:line="240" w:lineRule="auto"/>
    </w:pPr>
    <w:rPr>
      <w:rFonts w:ascii="Arial" w:eastAsia="Times New Roman" w:hAnsi="Arial" w:cs="Times New Roman"/>
      <w:bCs/>
      <w:szCs w:val="24"/>
    </w:rPr>
  </w:style>
  <w:style w:type="paragraph" w:customStyle="1" w:styleId="90567F4930BD44C7BEA45AA1401E04E7">
    <w:name w:val="90567F4930BD44C7BEA45AA1401E04E7"/>
    <w:rsid w:val="00DF4071"/>
    <w:pPr>
      <w:spacing w:before="60" w:after="60" w:line="240" w:lineRule="auto"/>
    </w:pPr>
    <w:rPr>
      <w:rFonts w:ascii="Arial" w:eastAsia="Times New Roman" w:hAnsi="Arial" w:cs="Times New Roman"/>
      <w:bCs/>
      <w:szCs w:val="24"/>
    </w:rPr>
  </w:style>
  <w:style w:type="paragraph" w:customStyle="1" w:styleId="F104CD2853784C36941C1D2F5614CDA0">
    <w:name w:val="F104CD2853784C36941C1D2F5614CDA0"/>
    <w:rsid w:val="00DF4071"/>
    <w:pPr>
      <w:spacing w:before="60" w:after="60" w:line="240" w:lineRule="auto"/>
    </w:pPr>
    <w:rPr>
      <w:rFonts w:ascii="Arial" w:eastAsia="Times New Roman" w:hAnsi="Arial" w:cs="Times New Roman"/>
      <w:bCs/>
      <w:szCs w:val="24"/>
    </w:rPr>
  </w:style>
  <w:style w:type="paragraph" w:customStyle="1" w:styleId="8502CAC6BD9745E4ABE7B5D4D11C413F">
    <w:name w:val="8502CAC6BD9745E4ABE7B5D4D11C413F"/>
    <w:rsid w:val="00DF4071"/>
    <w:pPr>
      <w:spacing w:before="60" w:after="60" w:line="240" w:lineRule="auto"/>
    </w:pPr>
    <w:rPr>
      <w:rFonts w:ascii="Arial" w:eastAsia="Times New Roman" w:hAnsi="Arial" w:cs="Times New Roman"/>
      <w:bCs/>
      <w:szCs w:val="24"/>
    </w:rPr>
  </w:style>
  <w:style w:type="paragraph" w:customStyle="1" w:styleId="3ADFA989899E4AF0BBEC6F79D5ADAC50">
    <w:name w:val="3ADFA989899E4AF0BBEC6F79D5ADAC50"/>
    <w:rsid w:val="00DF4071"/>
    <w:pPr>
      <w:spacing w:before="60" w:after="60" w:line="240" w:lineRule="auto"/>
    </w:pPr>
    <w:rPr>
      <w:rFonts w:ascii="Arial" w:eastAsia="Times New Roman" w:hAnsi="Arial" w:cs="Times New Roman"/>
      <w:bCs/>
      <w:szCs w:val="24"/>
    </w:rPr>
  </w:style>
  <w:style w:type="paragraph" w:customStyle="1" w:styleId="F297FA9BEF934D648CF5D167E63F777E">
    <w:name w:val="F297FA9BEF934D648CF5D167E63F777E"/>
    <w:rsid w:val="00DF4071"/>
    <w:pPr>
      <w:spacing w:before="60" w:after="60" w:line="240" w:lineRule="auto"/>
    </w:pPr>
    <w:rPr>
      <w:rFonts w:ascii="Arial" w:eastAsia="Times New Roman" w:hAnsi="Arial" w:cs="Times New Roman"/>
      <w:bCs/>
      <w:szCs w:val="24"/>
    </w:rPr>
  </w:style>
  <w:style w:type="paragraph" w:customStyle="1" w:styleId="DE2963421410460CAA85EABF7A24710A">
    <w:name w:val="DE2963421410460CAA85EABF7A24710A"/>
    <w:rsid w:val="00DF4071"/>
    <w:pPr>
      <w:spacing w:before="60" w:after="60" w:line="240" w:lineRule="auto"/>
    </w:pPr>
    <w:rPr>
      <w:rFonts w:ascii="Arial" w:eastAsia="Times New Roman" w:hAnsi="Arial" w:cs="Times New Roman"/>
      <w:bCs/>
      <w:szCs w:val="24"/>
    </w:rPr>
  </w:style>
  <w:style w:type="paragraph" w:customStyle="1" w:styleId="C6AAD71702974AE0A1245B7EC6AEC23B">
    <w:name w:val="C6AAD71702974AE0A1245B7EC6AEC23B"/>
    <w:rsid w:val="00DF4071"/>
    <w:pPr>
      <w:spacing w:before="60" w:after="60" w:line="240" w:lineRule="auto"/>
    </w:pPr>
    <w:rPr>
      <w:rFonts w:ascii="Arial" w:eastAsia="Times New Roman" w:hAnsi="Arial" w:cs="Times New Roman"/>
      <w:bCs/>
      <w:szCs w:val="24"/>
    </w:rPr>
  </w:style>
  <w:style w:type="paragraph" w:customStyle="1" w:styleId="246482891BEA493EA10534F4785A74A5">
    <w:name w:val="246482891BEA493EA10534F4785A74A5"/>
    <w:rsid w:val="00DF4071"/>
    <w:pPr>
      <w:spacing w:before="60" w:after="60" w:line="240" w:lineRule="auto"/>
    </w:pPr>
    <w:rPr>
      <w:rFonts w:ascii="Arial" w:eastAsia="Times New Roman" w:hAnsi="Arial" w:cs="Times New Roman"/>
      <w:bCs/>
      <w:szCs w:val="24"/>
    </w:rPr>
  </w:style>
  <w:style w:type="paragraph" w:customStyle="1" w:styleId="DBBCFE98DA014A94B9BF1BCC6A0FBC12">
    <w:name w:val="DBBCFE98DA014A94B9BF1BCC6A0FBC12"/>
    <w:rsid w:val="00DF4071"/>
    <w:pPr>
      <w:spacing w:before="60" w:after="60" w:line="240" w:lineRule="auto"/>
    </w:pPr>
    <w:rPr>
      <w:rFonts w:ascii="Arial" w:eastAsia="Times New Roman" w:hAnsi="Arial" w:cs="Times New Roman"/>
      <w:bCs/>
      <w:szCs w:val="24"/>
    </w:rPr>
  </w:style>
  <w:style w:type="paragraph" w:customStyle="1" w:styleId="F2C823117A9F4D458C585402ED455582">
    <w:name w:val="F2C823117A9F4D458C585402ED455582"/>
    <w:rsid w:val="00DF4071"/>
    <w:pPr>
      <w:spacing w:before="60" w:after="60" w:line="240" w:lineRule="auto"/>
    </w:pPr>
    <w:rPr>
      <w:rFonts w:ascii="Arial" w:eastAsia="Times New Roman" w:hAnsi="Arial" w:cs="Times New Roman"/>
      <w:bCs/>
      <w:szCs w:val="24"/>
    </w:rPr>
  </w:style>
  <w:style w:type="paragraph" w:customStyle="1" w:styleId="DE7B190995984AFB96335AE3CA7967CB">
    <w:name w:val="DE7B190995984AFB96335AE3CA7967CB"/>
    <w:rsid w:val="00DF4071"/>
    <w:pPr>
      <w:spacing w:before="60" w:after="60" w:line="240" w:lineRule="auto"/>
    </w:pPr>
    <w:rPr>
      <w:rFonts w:ascii="Arial" w:eastAsia="Times New Roman" w:hAnsi="Arial" w:cs="Times New Roman"/>
      <w:bCs/>
      <w:szCs w:val="24"/>
    </w:rPr>
  </w:style>
  <w:style w:type="paragraph" w:customStyle="1" w:styleId="E35B01BCC3B549889F09ADFA169B5C98">
    <w:name w:val="E35B01BCC3B549889F09ADFA169B5C98"/>
    <w:rsid w:val="00DF4071"/>
    <w:pPr>
      <w:spacing w:before="60" w:after="60" w:line="240" w:lineRule="auto"/>
    </w:pPr>
    <w:rPr>
      <w:rFonts w:ascii="Arial" w:eastAsia="Times New Roman" w:hAnsi="Arial" w:cs="Times New Roman"/>
      <w:bCs/>
      <w:szCs w:val="24"/>
    </w:rPr>
  </w:style>
  <w:style w:type="paragraph" w:customStyle="1" w:styleId="62CCA647F4C24EFF9E4F5806036B7184">
    <w:name w:val="62CCA647F4C24EFF9E4F5806036B7184"/>
    <w:rsid w:val="00DF4071"/>
    <w:pPr>
      <w:spacing w:before="60" w:after="60" w:line="240" w:lineRule="auto"/>
    </w:pPr>
    <w:rPr>
      <w:rFonts w:ascii="Arial" w:eastAsia="Times New Roman" w:hAnsi="Arial" w:cs="Times New Roman"/>
      <w:bCs/>
      <w:szCs w:val="24"/>
    </w:rPr>
  </w:style>
  <w:style w:type="paragraph" w:customStyle="1" w:styleId="B413FFE19C76465CBD50FD39DA081746">
    <w:name w:val="B413FFE19C76465CBD50FD39DA08174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2D2B7A13C524259AB41F61BF9100B79">
    <w:name w:val="C2D2B7A13C524259AB41F61BF9100B7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5F6FF06A8A947089ED69457B596A91C">
    <w:name w:val="A5F6FF06A8A947089ED69457B596A91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5AFC8AA70D740AD8DFB5287FEF1CDC7">
    <w:name w:val="A5AFC8AA70D740AD8DFB5287FEF1CDC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16F71D81E7C4F97ACB14E4AF04DD252">
    <w:name w:val="416F71D81E7C4F97ACB14E4AF04DD25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DDDBE6D5868499185D147E17BB80C00">
    <w:name w:val="1DDDBE6D5868499185D147E17BB80C0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2F7EDE56BB44D58864ADBB174660D12">
    <w:name w:val="A2F7EDE56BB44D58864ADBB174660D1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7E89AD99C2E4581993D3CE570D109FF">
    <w:name w:val="47E89AD99C2E4581993D3CE570D109F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847244EDD234082B88DDCDB3B508B56">
    <w:name w:val="4847244EDD234082B88DDCDB3B508B5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E558711C214A7EA0F30C24994DE2D2">
    <w:name w:val="92E558711C214A7EA0F30C24994DE2D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34CB1F1D8034D8AB37342FC097EDC9A">
    <w:name w:val="134CB1F1D8034D8AB37342FC097EDC9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6DA6FAC2664B08AC563FBC8A91BEC0">
    <w:name w:val="926DA6FAC2664B08AC563FBC8A91BEC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2FE59D8C7AF4B6381C8AFA248CA6AEC">
    <w:name w:val="B2FE59D8C7AF4B6381C8AFA248CA6AE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A28B000B49C4E32ACF3AC22D421687E">
    <w:name w:val="CA28B000B49C4E32ACF3AC22D421687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0301DD8A92B416D86E47CB458C001E6">
    <w:name w:val="70301DD8A92B416D86E47CB458C001E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70E9847B2C649B89735A2828920B917">
    <w:name w:val="870E9847B2C649B89735A2828920B91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596C001A7E54C089604D3A1E10674C6">
    <w:name w:val="C596C001A7E54C089604D3A1E10674C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6359388D09C4243AE2C454B5EBC60D6">
    <w:name w:val="B6359388D09C4243AE2C454B5EBC60D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F928CF8FA564E5190D986AFE785FB69">
    <w:name w:val="1F928CF8FA564E5190D986AFE785FB6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E9ABE482AB44AE6BF7CA3921C26717F">
    <w:name w:val="4E9ABE482AB44AE6BF7CA3921C26717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A620FCBEF474A5E8891417DFDB1F301">
    <w:name w:val="3A620FCBEF474A5E8891417DFDB1F30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34A4A60DA944F1AB616B080BCC8D21D">
    <w:name w:val="834A4A60DA944F1AB616B080BCC8D21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99A4F8C906842AA90A3F4F07B3B5B24">
    <w:name w:val="B99A4F8C906842AA90A3F4F07B3B5B2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5B99743A0AF49C58207A074EF078897">
    <w:name w:val="75B99743A0AF49C58207A074EF07889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4071292855340A99ACA547ED35ACC8C">
    <w:name w:val="34071292855340A99ACA547ED35ACC8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688A98C7DB741CDBE12942BFA5C544D">
    <w:name w:val="5688A98C7DB741CDBE12942BFA5C544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CBC5738274944F182F31204FDA44148">
    <w:name w:val="5CBC5738274944F182F31204FDA4414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A74B1D483C2472884E8D2083AA9CFFD">
    <w:name w:val="1A74B1D483C2472884E8D2083AA9CFF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5CBE65C2E97457F93BF53DB28B607DE">
    <w:name w:val="B5CBE65C2E97457F93BF53DB28B607D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E2E4639FF4A4C9AB9F34E488470F666">
    <w:name w:val="8E2E4639FF4A4C9AB9F34E488470F66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3379F0BC5114688BDE73A4572C36904">
    <w:name w:val="23379F0BC5114688BDE73A4572C3690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0DCB7910F41499B8230F214F0205F09">
    <w:name w:val="F0DCB7910F41499B8230F214F0205F0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D827A70423D4324B2E463D885B879E1">
    <w:name w:val="7D827A70423D4324B2E463D885B879E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F208802A6D94B55B854920146E9BD05">
    <w:name w:val="AF208802A6D94B55B854920146E9BD0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6858B60483347589BFAC2E077F4BA66">
    <w:name w:val="96858B60483347589BFAC2E077F4BA6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748AF0945544523B153E538E3E302F3">
    <w:name w:val="5748AF0945544523B153E538E3E302F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F7D501DC9B34D4B9C51F954E0DCA486">
    <w:name w:val="8F7D501DC9B34D4B9C51F954E0DCA48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073A0474D4545BF8BB997846421FE3F">
    <w:name w:val="E073A0474D4545BF8BB997846421FE3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DFFAE4DF38B499FB2881EC515F66194">
    <w:name w:val="2DFFAE4DF38B499FB2881EC515F6619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2DD66B1A649454797D5055BEF1D8643">
    <w:name w:val="42DD66B1A649454797D5055BEF1D864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A0F55D84C4D440684D96300282B80EA">
    <w:name w:val="5A0F55D84C4D440684D96300282B80E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4EBDF29A4BF4CD3B8E861E203400393">
    <w:name w:val="14EBDF29A4BF4CD3B8E861E203400393"/>
    <w:rsid w:val="00DF4071"/>
    <w:pPr>
      <w:spacing w:before="60" w:after="60" w:line="240" w:lineRule="auto"/>
    </w:pPr>
    <w:rPr>
      <w:rFonts w:ascii="Arial" w:eastAsia="Times New Roman" w:hAnsi="Arial" w:cs="Times New Roman"/>
      <w:bCs/>
      <w:szCs w:val="24"/>
    </w:rPr>
  </w:style>
  <w:style w:type="paragraph" w:customStyle="1" w:styleId="6077F7FE155D4EC6A23A8A79AACE60DE">
    <w:name w:val="6077F7FE155D4EC6A23A8A79AACE60DE"/>
    <w:rsid w:val="00DF4071"/>
    <w:pPr>
      <w:spacing w:before="60" w:after="60" w:line="240" w:lineRule="auto"/>
    </w:pPr>
    <w:rPr>
      <w:rFonts w:ascii="Arial" w:eastAsia="Times New Roman" w:hAnsi="Arial" w:cs="Times New Roman"/>
      <w:bCs/>
      <w:szCs w:val="24"/>
    </w:rPr>
  </w:style>
  <w:style w:type="paragraph" w:customStyle="1" w:styleId="FF59B8546EB64CE783A9ED10D6082F19">
    <w:name w:val="FF59B8546EB64CE783A9ED10D6082F19"/>
    <w:rsid w:val="00DF4071"/>
    <w:pPr>
      <w:spacing w:before="60" w:after="60" w:line="240" w:lineRule="auto"/>
    </w:pPr>
    <w:rPr>
      <w:rFonts w:ascii="Arial" w:eastAsia="Times New Roman" w:hAnsi="Arial" w:cs="Times New Roman"/>
      <w:bCs/>
      <w:szCs w:val="24"/>
    </w:rPr>
  </w:style>
  <w:style w:type="paragraph" w:customStyle="1" w:styleId="9BABEE3BA94D42B28EDD5A04631764D9">
    <w:name w:val="9BABEE3BA94D42B28EDD5A04631764D9"/>
    <w:rsid w:val="00DF4071"/>
    <w:pPr>
      <w:spacing w:before="60" w:after="60" w:line="240" w:lineRule="auto"/>
    </w:pPr>
    <w:rPr>
      <w:rFonts w:ascii="Arial" w:eastAsia="Times New Roman" w:hAnsi="Arial" w:cs="Times New Roman"/>
      <w:bCs/>
      <w:szCs w:val="24"/>
    </w:rPr>
  </w:style>
  <w:style w:type="paragraph" w:customStyle="1" w:styleId="8B181872504A4A6EA3873DBFB5C94735">
    <w:name w:val="8B181872504A4A6EA3873DBFB5C94735"/>
    <w:rsid w:val="00DF4071"/>
    <w:pPr>
      <w:spacing w:before="60" w:after="60" w:line="240" w:lineRule="auto"/>
    </w:pPr>
    <w:rPr>
      <w:rFonts w:ascii="Arial" w:eastAsia="Times New Roman" w:hAnsi="Arial" w:cs="Times New Roman"/>
      <w:bCs/>
      <w:szCs w:val="24"/>
    </w:rPr>
  </w:style>
  <w:style w:type="paragraph" w:customStyle="1" w:styleId="BFE94626A98040D29D8E95E8B7CFE3AD">
    <w:name w:val="BFE94626A98040D29D8E95E8B7CFE3AD"/>
    <w:rsid w:val="00DF4071"/>
    <w:pPr>
      <w:spacing w:before="60" w:after="60" w:line="240" w:lineRule="auto"/>
    </w:pPr>
    <w:rPr>
      <w:rFonts w:ascii="Arial" w:eastAsia="Times New Roman" w:hAnsi="Arial" w:cs="Times New Roman"/>
      <w:bCs/>
      <w:szCs w:val="24"/>
    </w:rPr>
  </w:style>
  <w:style w:type="paragraph" w:customStyle="1" w:styleId="710733FDAC10408E8935D2949B5D883F">
    <w:name w:val="710733FDAC10408E8935D2949B5D883F"/>
    <w:rsid w:val="00DF4071"/>
    <w:pPr>
      <w:spacing w:before="60" w:after="60" w:line="240" w:lineRule="auto"/>
    </w:pPr>
    <w:rPr>
      <w:rFonts w:ascii="Arial" w:eastAsia="Times New Roman" w:hAnsi="Arial" w:cs="Times New Roman"/>
      <w:bCs/>
      <w:szCs w:val="24"/>
    </w:rPr>
  </w:style>
  <w:style w:type="paragraph" w:customStyle="1" w:styleId="C44C6256BB944BE6879EA6D9FCF9B060">
    <w:name w:val="C44C6256BB944BE6879EA6D9FCF9B060"/>
    <w:rsid w:val="00DF4071"/>
    <w:pPr>
      <w:spacing w:before="60" w:after="60" w:line="240" w:lineRule="auto"/>
    </w:pPr>
    <w:rPr>
      <w:rFonts w:ascii="Arial" w:eastAsia="Times New Roman" w:hAnsi="Arial" w:cs="Times New Roman"/>
      <w:bCs/>
      <w:szCs w:val="24"/>
    </w:rPr>
  </w:style>
  <w:style w:type="paragraph" w:customStyle="1" w:styleId="60D0CE5E8D444497B5D94A44590824C4">
    <w:name w:val="60D0CE5E8D444497B5D94A44590824C4"/>
    <w:rsid w:val="00DF4071"/>
    <w:pPr>
      <w:spacing w:before="60" w:after="60" w:line="240" w:lineRule="auto"/>
    </w:pPr>
    <w:rPr>
      <w:rFonts w:ascii="Arial" w:eastAsia="Times New Roman" w:hAnsi="Arial" w:cs="Times New Roman"/>
      <w:bCs/>
      <w:szCs w:val="24"/>
    </w:rPr>
  </w:style>
  <w:style w:type="paragraph" w:customStyle="1" w:styleId="36A923DEC1C841E3ADB8D9F8753E0019">
    <w:name w:val="36A923DEC1C841E3ADB8D9F8753E0019"/>
    <w:rsid w:val="00DF4071"/>
    <w:pPr>
      <w:spacing w:before="60" w:after="60" w:line="240" w:lineRule="auto"/>
    </w:pPr>
    <w:rPr>
      <w:rFonts w:ascii="Arial" w:eastAsia="Times New Roman" w:hAnsi="Arial" w:cs="Times New Roman"/>
      <w:bCs/>
      <w:szCs w:val="24"/>
    </w:rPr>
  </w:style>
  <w:style w:type="paragraph" w:customStyle="1" w:styleId="DE054A8BB5D64D7BBAEE697A7F62C8C0">
    <w:name w:val="DE054A8BB5D64D7BBAEE697A7F62C8C0"/>
    <w:rsid w:val="00DF4071"/>
    <w:pPr>
      <w:spacing w:before="60" w:after="60" w:line="240" w:lineRule="auto"/>
    </w:pPr>
    <w:rPr>
      <w:rFonts w:ascii="Arial" w:eastAsia="Times New Roman" w:hAnsi="Arial" w:cs="Times New Roman"/>
      <w:bCs/>
      <w:szCs w:val="24"/>
    </w:rPr>
  </w:style>
  <w:style w:type="paragraph" w:customStyle="1" w:styleId="DB99283E51A14DB2AEA3C47749B0FE10">
    <w:name w:val="DB99283E51A14DB2AEA3C47749B0FE10"/>
    <w:rsid w:val="00DF4071"/>
    <w:pPr>
      <w:spacing w:before="60" w:after="60" w:line="240" w:lineRule="auto"/>
    </w:pPr>
    <w:rPr>
      <w:rFonts w:ascii="Arial" w:eastAsia="Times New Roman" w:hAnsi="Arial" w:cs="Times New Roman"/>
      <w:bCs/>
      <w:szCs w:val="24"/>
    </w:rPr>
  </w:style>
  <w:style w:type="paragraph" w:customStyle="1" w:styleId="BED7A3819F30421CB6433B8176496610">
    <w:name w:val="BED7A3819F30421CB6433B8176496610"/>
    <w:rsid w:val="00DF4071"/>
    <w:pPr>
      <w:spacing w:before="60" w:after="60" w:line="240" w:lineRule="auto"/>
    </w:pPr>
    <w:rPr>
      <w:rFonts w:ascii="Arial" w:eastAsia="Times New Roman" w:hAnsi="Arial" w:cs="Times New Roman"/>
      <w:bCs/>
      <w:szCs w:val="24"/>
    </w:rPr>
  </w:style>
  <w:style w:type="paragraph" w:customStyle="1" w:styleId="DAF9A9A5A1DD406CB0AE58A26F2B4891">
    <w:name w:val="DAF9A9A5A1DD406CB0AE58A26F2B4891"/>
    <w:rsid w:val="00DF4071"/>
    <w:pPr>
      <w:spacing w:before="60" w:after="60" w:line="240" w:lineRule="auto"/>
    </w:pPr>
    <w:rPr>
      <w:rFonts w:ascii="Arial" w:eastAsia="Times New Roman" w:hAnsi="Arial" w:cs="Times New Roman"/>
      <w:bCs/>
      <w:szCs w:val="24"/>
    </w:rPr>
  </w:style>
  <w:style w:type="paragraph" w:customStyle="1" w:styleId="CF6066563A854B9FB8E4058ED621FEB5">
    <w:name w:val="CF6066563A854B9FB8E4058ED621FEB5"/>
    <w:rsid w:val="00DF4071"/>
    <w:pPr>
      <w:spacing w:before="60" w:after="60" w:line="240" w:lineRule="auto"/>
    </w:pPr>
    <w:rPr>
      <w:rFonts w:ascii="Arial" w:eastAsia="Times New Roman" w:hAnsi="Arial" w:cs="Times New Roman"/>
      <w:bCs/>
      <w:szCs w:val="24"/>
    </w:rPr>
  </w:style>
  <w:style w:type="paragraph" w:customStyle="1" w:styleId="A57D53E783BB4B738334C2629D2E9BF3">
    <w:name w:val="A57D53E783BB4B738334C2629D2E9BF3"/>
    <w:rsid w:val="00DF4071"/>
    <w:pPr>
      <w:spacing w:before="60" w:after="60" w:line="240" w:lineRule="auto"/>
    </w:pPr>
    <w:rPr>
      <w:rFonts w:ascii="Arial" w:eastAsia="Times New Roman" w:hAnsi="Arial" w:cs="Times New Roman"/>
      <w:bCs/>
      <w:szCs w:val="24"/>
    </w:rPr>
  </w:style>
  <w:style w:type="paragraph" w:customStyle="1" w:styleId="5F663DAC2BE94FC3BB8E0638B2A1FFD7">
    <w:name w:val="5F663DAC2BE94FC3BB8E0638B2A1FFD7"/>
    <w:rsid w:val="00DF4071"/>
    <w:pPr>
      <w:spacing w:before="60" w:after="60" w:line="240" w:lineRule="auto"/>
    </w:pPr>
    <w:rPr>
      <w:rFonts w:ascii="Arial" w:eastAsia="Times New Roman" w:hAnsi="Arial" w:cs="Times New Roman"/>
      <w:bCs/>
      <w:szCs w:val="24"/>
    </w:rPr>
  </w:style>
  <w:style w:type="paragraph" w:customStyle="1" w:styleId="10B155C499234239AD80C31465937B15">
    <w:name w:val="10B155C499234239AD80C31465937B15"/>
    <w:rsid w:val="00DF4071"/>
    <w:pPr>
      <w:spacing w:before="60" w:after="60" w:line="240" w:lineRule="auto"/>
    </w:pPr>
    <w:rPr>
      <w:rFonts w:ascii="Arial" w:eastAsia="Times New Roman" w:hAnsi="Arial" w:cs="Times New Roman"/>
      <w:bCs/>
      <w:szCs w:val="24"/>
    </w:rPr>
  </w:style>
  <w:style w:type="paragraph" w:customStyle="1" w:styleId="252EE6F0F8F74412AA54830325B6D1C9">
    <w:name w:val="252EE6F0F8F74412AA54830325B6D1C9"/>
    <w:rsid w:val="00DF4071"/>
    <w:pPr>
      <w:spacing w:before="60" w:after="60" w:line="240" w:lineRule="auto"/>
    </w:pPr>
    <w:rPr>
      <w:rFonts w:ascii="Arial" w:eastAsia="Times New Roman" w:hAnsi="Arial" w:cs="Times New Roman"/>
      <w:bCs/>
      <w:szCs w:val="24"/>
    </w:rPr>
  </w:style>
  <w:style w:type="paragraph" w:customStyle="1" w:styleId="05D9E241C7774E128292F6355FE6FA35">
    <w:name w:val="05D9E241C7774E128292F6355FE6FA35"/>
    <w:rsid w:val="00DF4071"/>
    <w:pPr>
      <w:spacing w:before="60" w:after="60" w:line="240" w:lineRule="auto"/>
    </w:pPr>
    <w:rPr>
      <w:rFonts w:ascii="Arial" w:eastAsia="Times New Roman" w:hAnsi="Arial" w:cs="Times New Roman"/>
      <w:bCs/>
      <w:szCs w:val="24"/>
    </w:rPr>
  </w:style>
  <w:style w:type="paragraph" w:customStyle="1" w:styleId="D0C8BAE2750D4908B433EBD7BEAC2D79">
    <w:name w:val="D0C8BAE2750D4908B433EBD7BEAC2D79"/>
    <w:rsid w:val="00DF4071"/>
    <w:pPr>
      <w:spacing w:before="60" w:after="60" w:line="240" w:lineRule="auto"/>
    </w:pPr>
    <w:rPr>
      <w:rFonts w:ascii="Arial" w:eastAsia="Times New Roman" w:hAnsi="Arial" w:cs="Times New Roman"/>
      <w:bCs/>
      <w:szCs w:val="24"/>
    </w:rPr>
  </w:style>
  <w:style w:type="paragraph" w:customStyle="1" w:styleId="297E01C4988743AF9751E8A1F7ADB982">
    <w:name w:val="297E01C4988743AF9751E8A1F7ADB982"/>
    <w:rsid w:val="00DF4071"/>
    <w:pPr>
      <w:spacing w:before="60" w:after="60" w:line="240" w:lineRule="auto"/>
    </w:pPr>
    <w:rPr>
      <w:rFonts w:ascii="Arial" w:eastAsia="Times New Roman" w:hAnsi="Arial" w:cs="Times New Roman"/>
      <w:bCs/>
      <w:szCs w:val="24"/>
    </w:rPr>
  </w:style>
  <w:style w:type="paragraph" w:customStyle="1" w:styleId="0EE8C3672F9E4A20BCD019C448F35991">
    <w:name w:val="0EE8C3672F9E4A20BCD019C448F35991"/>
    <w:rsid w:val="00DF4071"/>
    <w:pPr>
      <w:spacing w:before="60" w:after="60" w:line="240" w:lineRule="auto"/>
    </w:pPr>
    <w:rPr>
      <w:rFonts w:ascii="Arial" w:eastAsia="Times New Roman" w:hAnsi="Arial" w:cs="Times New Roman"/>
      <w:bCs/>
      <w:szCs w:val="24"/>
    </w:rPr>
  </w:style>
  <w:style w:type="paragraph" w:customStyle="1" w:styleId="54F7A3DD8EBC461B9DD729E29E695DEF">
    <w:name w:val="54F7A3DD8EBC461B9DD729E29E695DEF"/>
    <w:rsid w:val="00DF4071"/>
    <w:pPr>
      <w:spacing w:before="60" w:after="60" w:line="240" w:lineRule="auto"/>
    </w:pPr>
    <w:rPr>
      <w:rFonts w:ascii="Arial" w:eastAsia="Times New Roman" w:hAnsi="Arial" w:cs="Times New Roman"/>
      <w:bCs/>
      <w:szCs w:val="24"/>
    </w:rPr>
  </w:style>
  <w:style w:type="paragraph" w:customStyle="1" w:styleId="BD268A25CBA44851ACC902F2A0DC06E3">
    <w:name w:val="BD268A25CBA44851ACC902F2A0DC06E3"/>
    <w:rsid w:val="00DF4071"/>
    <w:pPr>
      <w:spacing w:before="60" w:after="60" w:line="240" w:lineRule="auto"/>
    </w:pPr>
    <w:rPr>
      <w:rFonts w:ascii="Arial" w:eastAsia="Times New Roman" w:hAnsi="Arial" w:cs="Times New Roman"/>
      <w:bCs/>
      <w:szCs w:val="24"/>
    </w:rPr>
  </w:style>
  <w:style w:type="paragraph" w:customStyle="1" w:styleId="E2490AFD90F24E4FB2039194EA3BCA0A">
    <w:name w:val="E2490AFD90F24E4FB2039194EA3BCA0A"/>
    <w:rsid w:val="00DF4071"/>
    <w:pPr>
      <w:spacing w:before="60" w:after="60" w:line="240" w:lineRule="auto"/>
    </w:pPr>
    <w:rPr>
      <w:rFonts w:ascii="Arial" w:eastAsia="Times New Roman" w:hAnsi="Arial" w:cs="Times New Roman"/>
      <w:bCs/>
      <w:szCs w:val="24"/>
    </w:rPr>
  </w:style>
  <w:style w:type="paragraph" w:customStyle="1" w:styleId="9DBBBEB3D0944DD9BC0963C79B573DE2">
    <w:name w:val="9DBBBEB3D0944DD9BC0963C79B573DE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37F8B758BBA425695DE1C7A08A3E74B">
    <w:name w:val="837F8B758BBA425695DE1C7A08A3E74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DBA480F574A45E592A4D4DF0A0421B6">
    <w:name w:val="8DBA480F574A45E592A4D4DF0A0421B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D064F9FD9034977BC54FD4961C25B5A">
    <w:name w:val="9D064F9FD9034977BC54FD4961C25B5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5B6531C00E049C890E8D0DA443AACEA">
    <w:name w:val="45B6531C00E049C890E8D0DA443AACE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745913A0C41494FAEAFAE472B10EB9C">
    <w:name w:val="4745913A0C41494FAEAFAE472B10EB9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5AC3388315442CEACF84C1FEF278E3F">
    <w:name w:val="05AC3388315442CEACF84C1FEF278E3F"/>
    <w:rsid w:val="00DF4071"/>
    <w:pPr>
      <w:spacing w:before="60" w:after="60" w:line="240" w:lineRule="auto"/>
    </w:pPr>
    <w:rPr>
      <w:rFonts w:ascii="Arial" w:eastAsia="Times New Roman" w:hAnsi="Arial" w:cs="Times New Roman"/>
      <w:bCs/>
      <w:szCs w:val="24"/>
    </w:rPr>
  </w:style>
  <w:style w:type="paragraph" w:customStyle="1" w:styleId="B20C5D6EA739492AA000933D9E20D59E">
    <w:name w:val="B20C5D6EA739492AA000933D9E20D59E"/>
    <w:rsid w:val="00DF4071"/>
    <w:pPr>
      <w:spacing w:before="60" w:after="60" w:line="240" w:lineRule="auto"/>
    </w:pPr>
    <w:rPr>
      <w:rFonts w:ascii="Arial" w:eastAsia="Times New Roman" w:hAnsi="Arial" w:cs="Times New Roman"/>
      <w:bCs/>
      <w:szCs w:val="24"/>
    </w:rPr>
  </w:style>
  <w:style w:type="paragraph" w:customStyle="1" w:styleId="7D4DAD6E7BF74001920321AA1A4D34CF">
    <w:name w:val="7D4DAD6E7BF74001920321AA1A4D34CF"/>
    <w:rsid w:val="00DF4071"/>
    <w:pPr>
      <w:spacing w:before="60" w:after="60" w:line="240" w:lineRule="auto"/>
    </w:pPr>
    <w:rPr>
      <w:rFonts w:ascii="Arial" w:eastAsia="Times New Roman" w:hAnsi="Arial" w:cs="Times New Roman"/>
      <w:bCs/>
      <w:szCs w:val="24"/>
    </w:rPr>
  </w:style>
  <w:style w:type="paragraph" w:customStyle="1" w:styleId="CD795F4FB9084BC68245B40BC2FD83D5">
    <w:name w:val="CD795F4FB9084BC68245B40BC2FD83D5"/>
    <w:rsid w:val="00DF4071"/>
    <w:pPr>
      <w:spacing w:before="60" w:after="60" w:line="240" w:lineRule="auto"/>
    </w:pPr>
    <w:rPr>
      <w:rFonts w:ascii="Arial" w:eastAsia="Times New Roman" w:hAnsi="Arial" w:cs="Times New Roman"/>
      <w:bCs/>
      <w:szCs w:val="24"/>
    </w:rPr>
  </w:style>
  <w:style w:type="paragraph" w:customStyle="1" w:styleId="7228EA788F0D4C1C8F9DCB6FFF76A27F">
    <w:name w:val="7228EA788F0D4C1C8F9DCB6FFF76A27F"/>
    <w:rsid w:val="00DF4071"/>
    <w:pPr>
      <w:spacing w:before="60" w:after="60" w:line="240" w:lineRule="auto"/>
    </w:pPr>
    <w:rPr>
      <w:rFonts w:ascii="Arial" w:eastAsia="Times New Roman" w:hAnsi="Arial" w:cs="Times New Roman"/>
      <w:bCs/>
      <w:szCs w:val="24"/>
    </w:rPr>
  </w:style>
  <w:style w:type="paragraph" w:customStyle="1" w:styleId="216193FF9AD946D38D10BBCCBCAC6C4F">
    <w:name w:val="216193FF9AD946D38D10BBCCBCAC6C4F"/>
    <w:rsid w:val="00DF4071"/>
    <w:pPr>
      <w:spacing w:before="60" w:after="60" w:line="240" w:lineRule="auto"/>
    </w:pPr>
    <w:rPr>
      <w:rFonts w:ascii="Arial" w:eastAsia="Times New Roman" w:hAnsi="Arial" w:cs="Times New Roman"/>
      <w:bCs/>
      <w:szCs w:val="24"/>
    </w:rPr>
  </w:style>
  <w:style w:type="paragraph" w:customStyle="1" w:styleId="7EF9CD8D169549B3860A28D975223BA4">
    <w:name w:val="7EF9CD8D169549B3860A28D975223BA4"/>
    <w:rsid w:val="00DF4071"/>
    <w:pPr>
      <w:spacing w:before="60" w:after="60" w:line="240" w:lineRule="auto"/>
    </w:pPr>
    <w:rPr>
      <w:rFonts w:ascii="Arial" w:eastAsia="Times New Roman" w:hAnsi="Arial" w:cs="Times New Roman"/>
      <w:bCs/>
      <w:szCs w:val="24"/>
    </w:rPr>
  </w:style>
  <w:style w:type="paragraph" w:customStyle="1" w:styleId="CC9488B73BD44D65BB6AF12079E28786">
    <w:name w:val="CC9488B73BD44D65BB6AF12079E28786"/>
    <w:rsid w:val="00DF4071"/>
    <w:pPr>
      <w:spacing w:before="60" w:after="60" w:line="240" w:lineRule="auto"/>
    </w:pPr>
    <w:rPr>
      <w:rFonts w:ascii="Arial" w:eastAsia="Times New Roman" w:hAnsi="Arial" w:cs="Times New Roman"/>
      <w:bCs/>
      <w:szCs w:val="24"/>
    </w:rPr>
  </w:style>
  <w:style w:type="paragraph" w:customStyle="1" w:styleId="3EDA6715A2BD45248F6593E21A3E2BE4">
    <w:name w:val="3EDA6715A2BD45248F6593E21A3E2BE4"/>
    <w:rsid w:val="00DF4071"/>
    <w:pPr>
      <w:spacing w:before="60" w:after="60" w:line="240" w:lineRule="auto"/>
    </w:pPr>
    <w:rPr>
      <w:rFonts w:ascii="Arial" w:eastAsia="Times New Roman" w:hAnsi="Arial" w:cs="Times New Roman"/>
      <w:bCs/>
      <w:szCs w:val="24"/>
    </w:rPr>
  </w:style>
  <w:style w:type="paragraph" w:customStyle="1" w:styleId="60E51E5C04B64705950DC0F8F3806377">
    <w:name w:val="60E51E5C04B64705950DC0F8F3806377"/>
    <w:rsid w:val="00DF4071"/>
    <w:pPr>
      <w:spacing w:before="60" w:after="60" w:line="240" w:lineRule="auto"/>
    </w:pPr>
    <w:rPr>
      <w:rFonts w:ascii="Arial" w:eastAsia="Times New Roman" w:hAnsi="Arial" w:cs="Times New Roman"/>
      <w:bCs/>
      <w:szCs w:val="24"/>
    </w:rPr>
  </w:style>
  <w:style w:type="paragraph" w:customStyle="1" w:styleId="E030F969CF4343A7B95B6B786E56679A">
    <w:name w:val="E030F969CF4343A7B95B6B786E56679A"/>
    <w:rsid w:val="00DF4071"/>
    <w:pPr>
      <w:spacing w:before="60" w:after="60" w:line="240" w:lineRule="auto"/>
    </w:pPr>
    <w:rPr>
      <w:rFonts w:ascii="Arial" w:eastAsia="Times New Roman" w:hAnsi="Arial" w:cs="Times New Roman"/>
      <w:bCs/>
      <w:szCs w:val="24"/>
    </w:rPr>
  </w:style>
  <w:style w:type="paragraph" w:customStyle="1" w:styleId="6C0174314638414DA42FF645CF86F0B9">
    <w:name w:val="6C0174314638414DA42FF645CF86F0B9"/>
    <w:rsid w:val="00DF4071"/>
    <w:pPr>
      <w:spacing w:before="60" w:after="60" w:line="240" w:lineRule="auto"/>
    </w:pPr>
    <w:rPr>
      <w:rFonts w:ascii="Arial" w:eastAsia="Times New Roman" w:hAnsi="Arial" w:cs="Times New Roman"/>
      <w:bCs/>
      <w:szCs w:val="24"/>
    </w:rPr>
  </w:style>
  <w:style w:type="paragraph" w:customStyle="1" w:styleId="83887BDEB43647D1A0AB71C51B9A3F87">
    <w:name w:val="83887BDEB43647D1A0AB71C51B9A3F87"/>
    <w:rsid w:val="00DF4071"/>
    <w:pPr>
      <w:spacing w:before="60" w:after="60" w:line="240" w:lineRule="auto"/>
    </w:pPr>
    <w:rPr>
      <w:rFonts w:ascii="Arial" w:eastAsia="Times New Roman" w:hAnsi="Arial" w:cs="Times New Roman"/>
      <w:bCs/>
      <w:szCs w:val="24"/>
    </w:rPr>
  </w:style>
  <w:style w:type="paragraph" w:customStyle="1" w:styleId="8346E18707404031BA3F4A0734C0F74F">
    <w:name w:val="8346E18707404031BA3F4A0734C0F74F"/>
    <w:rsid w:val="00DF4071"/>
    <w:pPr>
      <w:spacing w:before="60" w:after="60" w:line="240" w:lineRule="auto"/>
    </w:pPr>
    <w:rPr>
      <w:rFonts w:ascii="Arial" w:eastAsia="Times New Roman" w:hAnsi="Arial" w:cs="Times New Roman"/>
      <w:bCs/>
      <w:szCs w:val="24"/>
    </w:rPr>
  </w:style>
  <w:style w:type="paragraph" w:customStyle="1" w:styleId="9327D46CE0384C419ECA0D6092E55F4D">
    <w:name w:val="9327D46CE0384C419ECA0D6092E55F4D"/>
    <w:rsid w:val="00DF4071"/>
    <w:pPr>
      <w:spacing w:before="60" w:after="60" w:line="240" w:lineRule="auto"/>
    </w:pPr>
    <w:rPr>
      <w:rFonts w:ascii="Arial" w:eastAsia="Times New Roman" w:hAnsi="Arial" w:cs="Times New Roman"/>
      <w:bCs/>
      <w:szCs w:val="24"/>
    </w:rPr>
  </w:style>
  <w:style w:type="paragraph" w:customStyle="1" w:styleId="00B6AEED9C034F38B0994AF02FA72ACE">
    <w:name w:val="00B6AEED9C034F38B0994AF02FA72ACE"/>
    <w:rsid w:val="00DF4071"/>
    <w:pPr>
      <w:spacing w:before="60" w:after="60" w:line="240" w:lineRule="auto"/>
    </w:pPr>
    <w:rPr>
      <w:rFonts w:ascii="Arial" w:eastAsia="Times New Roman" w:hAnsi="Arial" w:cs="Times New Roman"/>
      <w:bCs/>
      <w:szCs w:val="24"/>
    </w:rPr>
  </w:style>
  <w:style w:type="paragraph" w:customStyle="1" w:styleId="553C649266BD49DFA4C6EA325EFD7C87">
    <w:name w:val="553C649266BD49DFA4C6EA325EFD7C87"/>
    <w:rsid w:val="00DF4071"/>
    <w:pPr>
      <w:spacing w:before="60" w:after="60" w:line="240" w:lineRule="auto"/>
    </w:pPr>
    <w:rPr>
      <w:rFonts w:ascii="Arial" w:eastAsia="Times New Roman" w:hAnsi="Arial" w:cs="Times New Roman"/>
      <w:bCs/>
      <w:szCs w:val="24"/>
    </w:rPr>
  </w:style>
  <w:style w:type="paragraph" w:customStyle="1" w:styleId="BA6B11E395844762BAB0750156861B53">
    <w:name w:val="BA6B11E395844762BAB0750156861B53"/>
    <w:rsid w:val="00DF4071"/>
    <w:pPr>
      <w:spacing w:before="60" w:after="60" w:line="240" w:lineRule="auto"/>
    </w:pPr>
    <w:rPr>
      <w:rFonts w:ascii="Arial" w:eastAsia="Times New Roman" w:hAnsi="Arial" w:cs="Times New Roman"/>
      <w:bCs/>
      <w:szCs w:val="24"/>
    </w:rPr>
  </w:style>
  <w:style w:type="paragraph" w:customStyle="1" w:styleId="3FB1F8FC982C464390B29C4A0094D4E7">
    <w:name w:val="3FB1F8FC982C464390B29C4A0094D4E7"/>
    <w:rsid w:val="00DF4071"/>
    <w:pPr>
      <w:spacing w:before="60" w:after="60" w:line="240" w:lineRule="auto"/>
    </w:pPr>
    <w:rPr>
      <w:rFonts w:ascii="Arial" w:eastAsia="Times New Roman" w:hAnsi="Arial" w:cs="Times New Roman"/>
      <w:bCs/>
      <w:szCs w:val="24"/>
    </w:rPr>
  </w:style>
  <w:style w:type="paragraph" w:customStyle="1" w:styleId="D3C874F460EE4A1AB00F644C3D68F797">
    <w:name w:val="D3C874F460EE4A1AB00F644C3D68F797"/>
    <w:rsid w:val="00DF4071"/>
    <w:pPr>
      <w:spacing w:before="60" w:after="60" w:line="240" w:lineRule="auto"/>
    </w:pPr>
    <w:rPr>
      <w:rFonts w:ascii="Arial" w:eastAsia="Times New Roman" w:hAnsi="Arial" w:cs="Times New Roman"/>
      <w:bCs/>
      <w:szCs w:val="24"/>
    </w:rPr>
  </w:style>
  <w:style w:type="paragraph" w:customStyle="1" w:styleId="30037B7A24744DCEAD581EC72DB7C04A">
    <w:name w:val="30037B7A24744DCEAD581EC72DB7C04A"/>
    <w:rsid w:val="00DF4071"/>
    <w:pPr>
      <w:spacing w:before="60" w:after="60" w:line="240" w:lineRule="auto"/>
    </w:pPr>
    <w:rPr>
      <w:rFonts w:ascii="Arial" w:eastAsia="Times New Roman" w:hAnsi="Arial" w:cs="Times New Roman"/>
      <w:bCs/>
      <w:szCs w:val="24"/>
    </w:rPr>
  </w:style>
  <w:style w:type="paragraph" w:customStyle="1" w:styleId="8554A74BEE514AC2877E6031276065BF">
    <w:name w:val="8554A74BEE514AC2877E6031276065BF"/>
    <w:rsid w:val="00DF4071"/>
    <w:pPr>
      <w:spacing w:before="60" w:after="60" w:line="240" w:lineRule="auto"/>
    </w:pPr>
    <w:rPr>
      <w:rFonts w:ascii="Arial" w:eastAsia="Times New Roman" w:hAnsi="Arial" w:cs="Times New Roman"/>
      <w:bCs/>
      <w:szCs w:val="24"/>
    </w:rPr>
  </w:style>
  <w:style w:type="paragraph" w:customStyle="1" w:styleId="532F19D36E644CA9B2762E4F7BA270EB">
    <w:name w:val="532F19D36E644CA9B2762E4F7BA270EB"/>
    <w:rsid w:val="00DF4071"/>
    <w:pPr>
      <w:spacing w:before="60" w:after="60" w:line="240" w:lineRule="auto"/>
    </w:pPr>
    <w:rPr>
      <w:rFonts w:ascii="Arial" w:eastAsia="Times New Roman" w:hAnsi="Arial" w:cs="Times New Roman"/>
      <w:bCs/>
      <w:szCs w:val="24"/>
    </w:rPr>
  </w:style>
  <w:style w:type="paragraph" w:customStyle="1" w:styleId="CD89C46EF468457EB52EFA56D7036A69">
    <w:name w:val="CD89C46EF468457EB52EFA56D7036A69"/>
    <w:rsid w:val="00DF4071"/>
    <w:pPr>
      <w:spacing w:before="60" w:after="60" w:line="240" w:lineRule="auto"/>
    </w:pPr>
    <w:rPr>
      <w:rFonts w:ascii="Arial" w:eastAsia="Times New Roman" w:hAnsi="Arial" w:cs="Times New Roman"/>
      <w:bCs/>
      <w:szCs w:val="24"/>
    </w:rPr>
  </w:style>
  <w:style w:type="paragraph" w:customStyle="1" w:styleId="4A058B1774CE420FAC73EDF1B497E8F3">
    <w:name w:val="4A058B1774CE420FAC73EDF1B497E8F3"/>
    <w:rsid w:val="00DF4071"/>
    <w:pPr>
      <w:spacing w:before="60" w:after="60" w:line="240" w:lineRule="auto"/>
    </w:pPr>
    <w:rPr>
      <w:rFonts w:ascii="Arial" w:eastAsia="Times New Roman" w:hAnsi="Arial" w:cs="Times New Roman"/>
      <w:bCs/>
      <w:szCs w:val="24"/>
    </w:rPr>
  </w:style>
  <w:style w:type="paragraph" w:customStyle="1" w:styleId="ABA4E222778F48EBA69F69CC1EC6AC5D">
    <w:name w:val="ABA4E222778F48EBA69F69CC1EC6AC5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4AF0E4F71AD461AA9137E615EE5790E">
    <w:name w:val="74AF0E4F71AD461AA9137E615EE5790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D2DF4E6CE834011975E1133B7DB84EC">
    <w:name w:val="AD2DF4E6CE834011975E1133B7DB84E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E6C6188B84B47BEBA0921BBB5BA650E">
    <w:name w:val="5E6C6188B84B47BEBA0921BBB5BA650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26F4B40DBEB4237B7DF5A449644E586">
    <w:name w:val="A26F4B40DBEB4237B7DF5A449644E58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22C14D9071441BABC8827108F06DFB0">
    <w:name w:val="B22C14D9071441BABC8827108F06DFB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B36AEF2036949E9A409932E41E24D97">
    <w:name w:val="DB36AEF2036949E9A409932E41E24D9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ADFED890ECE42DE89192B634F971C21">
    <w:name w:val="9ADFED890ECE42DE89192B634F971C2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4A1359181EE490D8D2B3A74FB1D9A14">
    <w:name w:val="F4A1359181EE490D8D2B3A74FB1D9A1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B1A1F82E3DA46CDB4F5C0BD20103CB5">
    <w:name w:val="BB1A1F82E3DA46CDB4F5C0BD20103CB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7D05DEDC0544E089A50FD05FCA064A1">
    <w:name w:val="B7D05DEDC0544E089A50FD05FCA064A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CF683111EF49C6AD30D6B8BA351603">
    <w:name w:val="4DCF683111EF49C6AD30D6B8BA35160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09F3839566048D6AEEB075F77AF6710">
    <w:name w:val="E09F3839566048D6AEEB075F77AF671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367AB994D934601A8E7FD2A7E625725">
    <w:name w:val="B367AB994D934601A8E7FD2A7E62572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DE5D47A23C04148AD192A0D6231EF8A">
    <w:name w:val="BDE5D47A23C04148AD192A0D6231EF8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C0C9F73B20C48F0AD4E93C378E45A67">
    <w:name w:val="FC0C9F73B20C48F0AD4E93C378E45A6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F1C8D6EB00F49EFB0A8B2A78B392662">
    <w:name w:val="6F1C8D6EB00F49EFB0A8B2A78B39266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5F2DF8C76F6476AB126D73DAD04AD92">
    <w:name w:val="25F2DF8C76F6476AB126D73DAD04AD9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0AA3148AFD9475786D606A1E44C40E5">
    <w:name w:val="20AA3148AFD9475786D606A1E44C40E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B46104848D84111A249FAAF7828ABEE">
    <w:name w:val="EB46104848D84111A249FAAF7828ABE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F4795D6B3AB4C44ADDB5B93D243DDF5">
    <w:name w:val="AF4795D6B3AB4C44ADDB5B93D243DDF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9EE385A86D84AC885F8ACD9965A42E1">
    <w:name w:val="79EE385A86D84AC885F8ACD9965A42E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403B902E24149EC9948A385E8619FC7">
    <w:name w:val="9403B902E24149EC9948A385E8619FC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DC1F86883A9413FA43D0322B9DCD371">
    <w:name w:val="7DC1F86883A9413FA43D0322B9DCD37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39BA8EFDF374E1EA8FC037907059FBD">
    <w:name w:val="339BA8EFDF374E1EA8FC037907059FB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65260EE2739415695DE4FA671C9EB89">
    <w:name w:val="465260EE2739415695DE4FA671C9EB8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62459B91B6B434C8D5050C65BB0852C">
    <w:name w:val="562459B91B6B434C8D5050C65BB0852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BBC0826CC0740CB85C2B250B1E1C440">
    <w:name w:val="3BBC0826CC0740CB85C2B250B1E1C44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45717A1378D4C80AF66A5FB92A7DF56">
    <w:name w:val="745717A1378D4C80AF66A5FB92A7DF5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073E96E3B104800AE33CE7ACB013F0E">
    <w:name w:val="2073E96E3B104800AE33CE7ACB013F0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FA0A2DBDDC84E3BAD99F3A2CDEB16F4">
    <w:name w:val="FFA0A2DBDDC84E3BAD99F3A2CDEB16F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A7FDF0C5D734080AF4BDEEF15B55B2F">
    <w:name w:val="6A7FDF0C5D734080AF4BDEEF15B55B2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629C4E1CDB947C98697A14F19A0AECD">
    <w:name w:val="C629C4E1CDB947C98697A14F19A0AEC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A21F3E08EC14665813918E8C0AB0809">
    <w:name w:val="BA21F3E08EC14665813918E8C0AB080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4DE993A12B64E7EB1410266F41B4153">
    <w:name w:val="64DE993A12B64E7EB1410266F41B415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9379FD8C138454CB12AA1C5AA698FB2">
    <w:name w:val="29379FD8C138454CB12AA1C5AA698FB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76BEF70402A4C7FB984FBB876916F51">
    <w:name w:val="676BEF70402A4C7FB984FBB876916F5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13CC492C6FF448D9ECA53E2DAC49B92">
    <w:name w:val="413CC492C6FF448D9ECA53E2DAC49B9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F3A7438D8264A3DA636EA398F1435E6">
    <w:name w:val="4F3A7438D8264A3DA636EA398F1435E6"/>
    <w:rsid w:val="00DF4071"/>
    <w:pPr>
      <w:spacing w:before="60" w:after="60" w:line="240" w:lineRule="auto"/>
    </w:pPr>
    <w:rPr>
      <w:rFonts w:ascii="Arial" w:eastAsia="Times New Roman" w:hAnsi="Arial" w:cs="Times New Roman"/>
      <w:bCs/>
      <w:szCs w:val="24"/>
    </w:rPr>
  </w:style>
  <w:style w:type="paragraph" w:customStyle="1" w:styleId="7B241BB6AC274D408F76EF35DBCF42D3">
    <w:name w:val="7B241BB6AC274D408F76EF35DBCF42D3"/>
    <w:rsid w:val="00DF4071"/>
    <w:pPr>
      <w:spacing w:before="60" w:after="60" w:line="240" w:lineRule="auto"/>
    </w:pPr>
    <w:rPr>
      <w:rFonts w:ascii="Arial" w:eastAsia="Times New Roman" w:hAnsi="Arial" w:cs="Times New Roman"/>
      <w:bCs/>
      <w:szCs w:val="24"/>
    </w:rPr>
  </w:style>
  <w:style w:type="paragraph" w:customStyle="1" w:styleId="04B25CD5B47A4D7CBED985DFC1DA4E27">
    <w:name w:val="04B25CD5B47A4D7CBED985DFC1DA4E27"/>
    <w:rsid w:val="00DF4071"/>
    <w:pPr>
      <w:spacing w:before="60" w:after="60" w:line="240" w:lineRule="auto"/>
    </w:pPr>
    <w:rPr>
      <w:rFonts w:ascii="Arial" w:eastAsia="Times New Roman" w:hAnsi="Arial" w:cs="Times New Roman"/>
      <w:bCs/>
      <w:szCs w:val="24"/>
    </w:rPr>
  </w:style>
  <w:style w:type="paragraph" w:customStyle="1" w:styleId="44BA8C6CE1A24E2D9B830E5BFC908B43">
    <w:name w:val="44BA8C6CE1A24E2D9B830E5BFC908B43"/>
    <w:rsid w:val="00DF4071"/>
    <w:pPr>
      <w:spacing w:before="60" w:after="60" w:line="240" w:lineRule="auto"/>
    </w:pPr>
    <w:rPr>
      <w:rFonts w:ascii="Arial" w:eastAsia="Times New Roman" w:hAnsi="Arial" w:cs="Times New Roman"/>
      <w:bCs/>
      <w:szCs w:val="24"/>
    </w:rPr>
  </w:style>
  <w:style w:type="paragraph" w:customStyle="1" w:styleId="23D2B3C59E5F4276B6727C6E2B3B1310">
    <w:name w:val="23D2B3C59E5F4276B6727C6E2B3B1310"/>
    <w:rsid w:val="00DF4071"/>
    <w:pPr>
      <w:spacing w:before="60" w:after="60" w:line="240" w:lineRule="auto"/>
    </w:pPr>
    <w:rPr>
      <w:rFonts w:ascii="Arial" w:eastAsia="Times New Roman" w:hAnsi="Arial" w:cs="Times New Roman"/>
      <w:bCs/>
      <w:szCs w:val="24"/>
    </w:rPr>
  </w:style>
  <w:style w:type="paragraph" w:customStyle="1" w:styleId="0B44B2386AF14CBDAA000A5A890D1E7A">
    <w:name w:val="0B44B2386AF14CBDAA000A5A890D1E7A"/>
    <w:rsid w:val="00DF4071"/>
    <w:pPr>
      <w:spacing w:before="60" w:after="60" w:line="240" w:lineRule="auto"/>
    </w:pPr>
    <w:rPr>
      <w:rFonts w:ascii="Arial" w:eastAsia="Times New Roman" w:hAnsi="Arial" w:cs="Times New Roman"/>
      <w:bCs/>
      <w:szCs w:val="24"/>
    </w:rPr>
  </w:style>
  <w:style w:type="paragraph" w:customStyle="1" w:styleId="7F29B4C31A0345F7AFE5405B7563D720">
    <w:name w:val="7F29B4C31A0345F7AFE5405B7563D720"/>
    <w:rsid w:val="00DF4071"/>
    <w:pPr>
      <w:spacing w:before="60" w:after="60" w:line="240" w:lineRule="auto"/>
    </w:pPr>
    <w:rPr>
      <w:rFonts w:ascii="Arial" w:eastAsia="Times New Roman" w:hAnsi="Arial" w:cs="Times New Roman"/>
      <w:bCs/>
      <w:szCs w:val="24"/>
    </w:rPr>
  </w:style>
  <w:style w:type="paragraph" w:customStyle="1" w:styleId="479863A905544FC5814009009F50779C">
    <w:name w:val="479863A905544FC5814009009F50779C"/>
    <w:rsid w:val="00DF4071"/>
    <w:pPr>
      <w:spacing w:before="60" w:after="60" w:line="240" w:lineRule="auto"/>
    </w:pPr>
    <w:rPr>
      <w:rFonts w:ascii="Arial" w:eastAsia="Times New Roman" w:hAnsi="Arial" w:cs="Times New Roman"/>
      <w:bCs/>
      <w:szCs w:val="24"/>
    </w:rPr>
  </w:style>
  <w:style w:type="paragraph" w:customStyle="1" w:styleId="9F838725FE5443A39C86767589606618">
    <w:name w:val="9F838725FE5443A39C86767589606618"/>
    <w:rsid w:val="00DF4071"/>
    <w:pPr>
      <w:spacing w:before="60" w:after="60" w:line="240" w:lineRule="auto"/>
    </w:pPr>
    <w:rPr>
      <w:rFonts w:ascii="Arial" w:eastAsia="Times New Roman" w:hAnsi="Arial" w:cs="Times New Roman"/>
      <w:bCs/>
      <w:szCs w:val="24"/>
    </w:rPr>
  </w:style>
  <w:style w:type="paragraph" w:customStyle="1" w:styleId="03C561DBEA9F4313AB308234C9672AAF">
    <w:name w:val="03C561DBEA9F4313AB308234C9672AAF"/>
    <w:rsid w:val="00DF4071"/>
    <w:pPr>
      <w:spacing w:before="60" w:after="60" w:line="240" w:lineRule="auto"/>
    </w:pPr>
    <w:rPr>
      <w:rFonts w:ascii="Arial" w:eastAsia="Times New Roman" w:hAnsi="Arial" w:cs="Times New Roman"/>
      <w:bCs/>
      <w:szCs w:val="24"/>
    </w:rPr>
  </w:style>
  <w:style w:type="paragraph" w:customStyle="1" w:styleId="601888F054524083B841C67A6FF71ADA">
    <w:name w:val="601888F054524083B841C67A6FF71ADA"/>
    <w:rsid w:val="00DF4071"/>
    <w:pPr>
      <w:spacing w:before="60" w:after="60" w:line="240" w:lineRule="auto"/>
    </w:pPr>
    <w:rPr>
      <w:rFonts w:ascii="Arial" w:eastAsia="Times New Roman" w:hAnsi="Arial" w:cs="Times New Roman"/>
      <w:bCs/>
      <w:szCs w:val="24"/>
    </w:rPr>
  </w:style>
  <w:style w:type="paragraph" w:customStyle="1" w:styleId="E55C8B5B575F450A8D605D9E3841ACE4">
    <w:name w:val="E55C8B5B575F450A8D605D9E3841ACE4"/>
    <w:rsid w:val="00DF4071"/>
    <w:pPr>
      <w:spacing w:before="60" w:after="60" w:line="240" w:lineRule="auto"/>
    </w:pPr>
    <w:rPr>
      <w:rFonts w:ascii="Arial" w:eastAsia="Times New Roman" w:hAnsi="Arial" w:cs="Times New Roman"/>
      <w:bCs/>
      <w:szCs w:val="24"/>
    </w:rPr>
  </w:style>
  <w:style w:type="paragraph" w:customStyle="1" w:styleId="55DE844A41184D1C8F95C409D224882D">
    <w:name w:val="55DE844A41184D1C8F95C409D224882D"/>
    <w:rsid w:val="00DF4071"/>
    <w:pPr>
      <w:spacing w:before="60" w:after="60" w:line="240" w:lineRule="auto"/>
    </w:pPr>
    <w:rPr>
      <w:rFonts w:ascii="Arial" w:eastAsia="Times New Roman" w:hAnsi="Arial" w:cs="Times New Roman"/>
      <w:bCs/>
      <w:szCs w:val="24"/>
    </w:rPr>
  </w:style>
  <w:style w:type="paragraph" w:customStyle="1" w:styleId="D016AEC6E2EE4D1C9404F9F07319BEAB">
    <w:name w:val="D016AEC6E2EE4D1C9404F9F07319BEAB"/>
    <w:rsid w:val="00DF4071"/>
    <w:pPr>
      <w:spacing w:before="60" w:after="60" w:line="240" w:lineRule="auto"/>
    </w:pPr>
    <w:rPr>
      <w:rFonts w:ascii="Arial" w:eastAsia="Times New Roman" w:hAnsi="Arial" w:cs="Times New Roman"/>
      <w:bCs/>
      <w:szCs w:val="24"/>
    </w:rPr>
  </w:style>
  <w:style w:type="paragraph" w:customStyle="1" w:styleId="BF9FB8F3C9834543989441BEA10B91F0">
    <w:name w:val="BF9FB8F3C9834543989441BEA10B91F0"/>
    <w:rsid w:val="00DF4071"/>
    <w:pPr>
      <w:spacing w:before="60" w:after="60" w:line="240" w:lineRule="auto"/>
    </w:pPr>
    <w:rPr>
      <w:rFonts w:ascii="Arial" w:eastAsia="Times New Roman" w:hAnsi="Arial" w:cs="Times New Roman"/>
      <w:bCs/>
      <w:szCs w:val="24"/>
    </w:rPr>
  </w:style>
  <w:style w:type="paragraph" w:customStyle="1" w:styleId="835AAAB8283F44AAB3DBD5965133ECCD">
    <w:name w:val="835AAAB8283F44AAB3DBD5965133ECCD"/>
    <w:rsid w:val="00DF4071"/>
    <w:pPr>
      <w:spacing w:before="60" w:after="60" w:line="240" w:lineRule="auto"/>
    </w:pPr>
    <w:rPr>
      <w:rFonts w:ascii="Arial" w:eastAsia="Times New Roman" w:hAnsi="Arial" w:cs="Times New Roman"/>
      <w:bCs/>
      <w:szCs w:val="24"/>
    </w:rPr>
  </w:style>
  <w:style w:type="paragraph" w:customStyle="1" w:styleId="F9204EB2742B434DA438EE97B1ABCDD7">
    <w:name w:val="F9204EB2742B434DA438EE97B1ABCDD7"/>
    <w:rsid w:val="00DF4071"/>
    <w:pPr>
      <w:spacing w:before="60" w:after="60" w:line="240" w:lineRule="auto"/>
    </w:pPr>
    <w:rPr>
      <w:rFonts w:ascii="Arial" w:eastAsia="Times New Roman" w:hAnsi="Arial" w:cs="Times New Roman"/>
      <w:bCs/>
      <w:szCs w:val="24"/>
    </w:rPr>
  </w:style>
  <w:style w:type="paragraph" w:customStyle="1" w:styleId="1D76E9C4505A48D8978BB204E600DC7E">
    <w:name w:val="1D76E9C4505A48D8978BB204E600DC7E"/>
    <w:rsid w:val="00DF4071"/>
    <w:pPr>
      <w:spacing w:before="60" w:after="60" w:line="240" w:lineRule="auto"/>
    </w:pPr>
    <w:rPr>
      <w:rFonts w:ascii="Arial" w:eastAsia="Times New Roman" w:hAnsi="Arial" w:cs="Times New Roman"/>
      <w:bCs/>
      <w:szCs w:val="24"/>
    </w:rPr>
  </w:style>
  <w:style w:type="paragraph" w:customStyle="1" w:styleId="F20BE5527E754950A52867B7C81112BE">
    <w:name w:val="F20BE5527E754950A52867B7C81112BE"/>
    <w:rsid w:val="00DF4071"/>
    <w:pPr>
      <w:spacing w:before="60" w:after="60" w:line="240" w:lineRule="auto"/>
    </w:pPr>
    <w:rPr>
      <w:rFonts w:ascii="Arial" w:eastAsia="Times New Roman" w:hAnsi="Arial" w:cs="Times New Roman"/>
      <w:bCs/>
      <w:szCs w:val="24"/>
    </w:rPr>
  </w:style>
  <w:style w:type="paragraph" w:customStyle="1" w:styleId="41E2460DAF0B4891955C7583DD2E1B5C">
    <w:name w:val="41E2460DAF0B4891955C7583DD2E1B5C"/>
    <w:rsid w:val="00DF4071"/>
    <w:pPr>
      <w:spacing w:before="60" w:after="60" w:line="240" w:lineRule="auto"/>
    </w:pPr>
    <w:rPr>
      <w:rFonts w:ascii="Arial" w:eastAsia="Times New Roman" w:hAnsi="Arial" w:cs="Times New Roman"/>
      <w:bCs/>
      <w:szCs w:val="24"/>
    </w:rPr>
  </w:style>
  <w:style w:type="paragraph" w:customStyle="1" w:styleId="DA2A70194F8642B29C2D49298DE2CC27">
    <w:name w:val="DA2A70194F8642B29C2D49298DE2CC27"/>
    <w:rsid w:val="00DF4071"/>
    <w:pPr>
      <w:spacing w:before="60" w:after="60" w:line="240" w:lineRule="auto"/>
    </w:pPr>
    <w:rPr>
      <w:rFonts w:ascii="Arial" w:eastAsia="Times New Roman" w:hAnsi="Arial" w:cs="Times New Roman"/>
      <w:bCs/>
      <w:szCs w:val="24"/>
    </w:rPr>
  </w:style>
  <w:style w:type="paragraph" w:customStyle="1" w:styleId="AED24F82E00A4A729B9524E5252AD254">
    <w:name w:val="AED24F82E00A4A729B9524E5252AD254"/>
    <w:rsid w:val="00DF4071"/>
    <w:pPr>
      <w:spacing w:before="60" w:after="60" w:line="240" w:lineRule="auto"/>
    </w:pPr>
    <w:rPr>
      <w:rFonts w:ascii="Arial" w:eastAsia="Times New Roman" w:hAnsi="Arial" w:cs="Times New Roman"/>
      <w:bCs/>
      <w:szCs w:val="24"/>
    </w:rPr>
  </w:style>
  <w:style w:type="paragraph" w:customStyle="1" w:styleId="A7E536B11DA744B4AC3320F3CE4E1F40">
    <w:name w:val="A7E536B11DA744B4AC3320F3CE4E1F40"/>
    <w:rsid w:val="00DF4071"/>
    <w:pPr>
      <w:spacing w:before="60" w:after="60" w:line="240" w:lineRule="auto"/>
    </w:pPr>
    <w:rPr>
      <w:rFonts w:ascii="Arial" w:eastAsia="Times New Roman" w:hAnsi="Arial" w:cs="Times New Roman"/>
      <w:bCs/>
      <w:szCs w:val="24"/>
    </w:rPr>
  </w:style>
  <w:style w:type="paragraph" w:customStyle="1" w:styleId="D7C929AB5D5246F49E623CA625F333E1">
    <w:name w:val="D7C929AB5D5246F49E623CA625F333E1"/>
    <w:rsid w:val="00DF4071"/>
    <w:pPr>
      <w:spacing w:before="60" w:after="60" w:line="240" w:lineRule="auto"/>
    </w:pPr>
    <w:rPr>
      <w:rFonts w:ascii="Arial" w:eastAsia="Times New Roman" w:hAnsi="Arial" w:cs="Times New Roman"/>
      <w:bCs/>
      <w:szCs w:val="24"/>
    </w:rPr>
  </w:style>
  <w:style w:type="paragraph" w:customStyle="1" w:styleId="739DE2E3EE224AC692B98BE9B00E4B0A">
    <w:name w:val="739DE2E3EE224AC692B98BE9B00E4B0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B64A8D3E1B4DADAE470E180AC81C9D">
    <w:name w:val="24B64A8D3E1B4DADAE470E180AC81C9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5DB5DF79CC84A77971DEE2AA1D071A1">
    <w:name w:val="45DB5DF79CC84A77971DEE2AA1D071A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F210DF36E0A4AE1B91D77D1EC9A004F">
    <w:name w:val="CF210DF36E0A4AE1B91D77D1EC9A004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E3F899394324631B9E887C886FADE91">
    <w:name w:val="7E3F899394324631B9E887C886FADE9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F4D6A20D7A34454B8DE8B0C5EADA7F1">
    <w:name w:val="CF4D6A20D7A34454B8DE8B0C5EADA7F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D96CD57E1B244A6AF747208EC1C7663">
    <w:name w:val="AD96CD57E1B244A6AF747208EC1C766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B14A4F2961248C29648C8572174D5E8">
    <w:name w:val="9B14A4F2961248C29648C8572174D5E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F9920680A1646DEBDC94087EE08CB2F">
    <w:name w:val="1F9920680A1646DEBDC94087EE08CB2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D553C7C60EA48148A7F287B331E5BDC">
    <w:name w:val="ED553C7C60EA48148A7F287B331E5BD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DBC457F85E94636AA7A71426589E21E">
    <w:name w:val="5DBC457F85E94636AA7A71426589E21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21E0C66889348EE9AA96398148291C4">
    <w:name w:val="D21E0C66889348EE9AA96398148291C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E1AD15941774687A582F7FC84BF1E1E">
    <w:name w:val="7E1AD15941774687A582F7FC84BF1E1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12BD544430D40279DCD4521D877AAFE">
    <w:name w:val="C12BD544430D40279DCD4521D877AAF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4C7DF8F913E46BAB2892C8777E81CDD">
    <w:name w:val="A4C7DF8F913E46BAB2892C8777E81CD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DAA5158324942F8B4CF7A5A7034EAAA">
    <w:name w:val="4DAA5158324942F8B4CF7A5A7034EAA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CFDC79CC7A644AA9FB7CEDD2CB1890A">
    <w:name w:val="4CFDC79CC7A644AA9FB7CEDD2CB1890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42F96D52AA49BBA0B4D56E2CAC5743">
    <w:name w:val="2442F96D52AA49BBA0B4D56E2CAC574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D67F0D5C2E842BF88EFA411A0F647C7">
    <w:name w:val="ED67F0D5C2E842BF88EFA411A0F647C7"/>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4DB7641EFE44942926BDD20F5A50792">
    <w:name w:val="E4DB7641EFE44942926BDD20F5A5079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1EBFF1EB8D944D1B0433AE40A5A5B0A">
    <w:name w:val="41EBFF1EB8D944D1B0433AE40A5A5B0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4816F6796F041559EFBC0B11E8E99DD">
    <w:name w:val="24816F6796F041559EFBC0B11E8E99D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B6FA6EA2A7E47358C988094BD86BE31">
    <w:name w:val="6B6FA6EA2A7E47358C988094BD86BE3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F63B0B93B9B42ACA2AE352CFC7C439D">
    <w:name w:val="3F63B0B93B9B42ACA2AE352CFC7C439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6144DDA19F841738CCE98BF2310FECC">
    <w:name w:val="A6144DDA19F841738CCE98BF2310FEC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60E82F419CC4504B372150C0A7DC806">
    <w:name w:val="A60E82F419CC4504B372150C0A7DC80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85D8EB35BA94945BF5E9A4A61A49235">
    <w:name w:val="C85D8EB35BA94945BF5E9A4A61A4923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596DEBDA6B940918747F903F741FF91">
    <w:name w:val="D596DEBDA6B940918747F903F741FF9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11F7F6C5BF4695AC124AB1A6542E2F">
    <w:name w:val="9211F7F6C5BF4695AC124AB1A6542E2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EDCD7386B674F47A4F1B619BD83058C">
    <w:name w:val="1EDCD7386B674F47A4F1B619BD83058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6D0D63D976F4AC08D8135B0AC954222">
    <w:name w:val="16D0D63D976F4AC08D8135B0AC95422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88672A6A24246B2B17B5DED909FC09A">
    <w:name w:val="088672A6A24246B2B17B5DED909FC09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0E0494702204493BA716E878AB6BBFB">
    <w:name w:val="B0E0494702204493BA716E878AB6BBF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836CBC60E9945D2B6FCB12F565E35A8">
    <w:name w:val="A836CBC60E9945D2B6FCB12F565E35A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4FF24027BD04DE79C35E6118D2FB669">
    <w:name w:val="D4FF24027BD04DE79C35E6118D2FB66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FB6CAC4F8F5443A9A0432D5E5FC8D34">
    <w:name w:val="7FB6CAC4F8F5443A9A0432D5E5FC8D3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50FB305E7ED4A55BFD7D4E04FE25918">
    <w:name w:val="F50FB305E7ED4A55BFD7D4E04FE2591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E9AF8A419074BD5ADDA47CB43524ABA">
    <w:name w:val="8E9AF8A419074BD5ADDA47CB43524AB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344D6B15E194846A721ADDA03164AA9">
    <w:name w:val="0344D6B15E194846A721ADDA03164AA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E69A0D5792341B1802A4A1F3BCAA3DD">
    <w:name w:val="0E69A0D5792341B1802A4A1F3BCAA3D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4C2E1EDC97B478C91127DDA271B449E">
    <w:name w:val="94C2E1EDC97B478C91127DDA271B449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CEFE4C703CF4C8B8317AAC37B374545">
    <w:name w:val="0CEFE4C703CF4C8B8317AAC37B374545"/>
    <w:rsid w:val="00DF4071"/>
    <w:pPr>
      <w:tabs>
        <w:tab w:val="left" w:pos="4536"/>
      </w:tabs>
      <w:spacing w:before="120" w:after="120" w:line="240" w:lineRule="auto"/>
    </w:pPr>
    <w:rPr>
      <w:rFonts w:ascii="Arial" w:eastAsia="Times New Roman" w:hAnsi="Arial" w:cs="Times New Roman"/>
      <w:sz w:val="20"/>
      <w:szCs w:val="20"/>
    </w:rPr>
  </w:style>
  <w:style w:type="paragraph" w:customStyle="1" w:styleId="C2735DCA563647A599149F3AE1D04B3D">
    <w:name w:val="C2735DCA563647A599149F3AE1D04B3D"/>
    <w:rsid w:val="00DF4071"/>
    <w:pPr>
      <w:spacing w:before="60" w:after="60" w:line="240" w:lineRule="auto"/>
    </w:pPr>
    <w:rPr>
      <w:rFonts w:ascii="Arial" w:eastAsia="Times New Roman" w:hAnsi="Arial" w:cs="Times New Roman"/>
      <w:bCs/>
      <w:szCs w:val="24"/>
    </w:rPr>
  </w:style>
  <w:style w:type="paragraph" w:customStyle="1" w:styleId="308F6449BB5B440181B171E7265C7C79">
    <w:name w:val="308F6449BB5B440181B171E7265C7C79"/>
    <w:rsid w:val="00DF4071"/>
    <w:pPr>
      <w:spacing w:before="60" w:after="60" w:line="240" w:lineRule="auto"/>
    </w:pPr>
    <w:rPr>
      <w:rFonts w:ascii="Arial" w:eastAsia="Times New Roman" w:hAnsi="Arial" w:cs="Times New Roman"/>
      <w:bCs/>
      <w:szCs w:val="24"/>
    </w:rPr>
  </w:style>
  <w:style w:type="paragraph" w:customStyle="1" w:styleId="B15C56B6311948548779A2D8208B6B98">
    <w:name w:val="B15C56B6311948548779A2D8208B6B98"/>
    <w:rsid w:val="00DF4071"/>
    <w:pPr>
      <w:spacing w:before="60" w:after="60" w:line="240" w:lineRule="auto"/>
    </w:pPr>
    <w:rPr>
      <w:rFonts w:ascii="Arial" w:eastAsia="Times New Roman" w:hAnsi="Arial" w:cs="Times New Roman"/>
      <w:bCs/>
      <w:szCs w:val="24"/>
    </w:rPr>
  </w:style>
  <w:style w:type="paragraph" w:customStyle="1" w:styleId="CBE18A4E116A4D57B92CA00A99032A63">
    <w:name w:val="CBE18A4E116A4D57B92CA00A99032A63"/>
    <w:rsid w:val="00DF4071"/>
    <w:pPr>
      <w:spacing w:before="60" w:after="60" w:line="240" w:lineRule="auto"/>
    </w:pPr>
    <w:rPr>
      <w:rFonts w:ascii="Arial" w:eastAsia="Times New Roman" w:hAnsi="Arial" w:cs="Times New Roman"/>
      <w:bCs/>
      <w:szCs w:val="24"/>
    </w:rPr>
  </w:style>
  <w:style w:type="paragraph" w:customStyle="1" w:styleId="6CED35B8B0634B139E05A3AC467CCB62">
    <w:name w:val="6CED35B8B0634B139E05A3AC467CCB62"/>
    <w:rsid w:val="00DF4071"/>
    <w:pPr>
      <w:spacing w:before="60" w:after="60" w:line="240" w:lineRule="auto"/>
    </w:pPr>
    <w:rPr>
      <w:rFonts w:ascii="Arial" w:eastAsia="Times New Roman" w:hAnsi="Arial" w:cs="Times New Roman"/>
      <w:bCs/>
      <w:szCs w:val="24"/>
    </w:rPr>
  </w:style>
  <w:style w:type="paragraph" w:customStyle="1" w:styleId="30AF3F06D6AD4385BDAD1D03ACF9A9ED">
    <w:name w:val="30AF3F06D6AD4385BDAD1D03ACF9A9ED"/>
    <w:rsid w:val="00DF4071"/>
    <w:pPr>
      <w:spacing w:before="60" w:after="60" w:line="240" w:lineRule="auto"/>
    </w:pPr>
    <w:rPr>
      <w:rFonts w:ascii="Arial" w:eastAsia="Times New Roman" w:hAnsi="Arial" w:cs="Times New Roman"/>
      <w:bCs/>
      <w:szCs w:val="24"/>
    </w:rPr>
  </w:style>
  <w:style w:type="paragraph" w:customStyle="1" w:styleId="66F7EACF525D49E1878FB9C38F3067CC">
    <w:name w:val="66F7EACF525D49E1878FB9C38F3067CC"/>
    <w:rsid w:val="00DF4071"/>
    <w:pPr>
      <w:spacing w:before="60" w:after="60" w:line="240" w:lineRule="auto"/>
    </w:pPr>
    <w:rPr>
      <w:rFonts w:ascii="Arial" w:eastAsia="Times New Roman" w:hAnsi="Arial" w:cs="Times New Roman"/>
      <w:bCs/>
      <w:szCs w:val="24"/>
    </w:rPr>
  </w:style>
  <w:style w:type="paragraph" w:customStyle="1" w:styleId="BE0B603F48CC4DC6B6E6E8DB8FE61E36">
    <w:name w:val="BE0B603F48CC4DC6B6E6E8DB8FE61E36"/>
    <w:rsid w:val="00DF4071"/>
    <w:pPr>
      <w:spacing w:before="60" w:after="60" w:line="240" w:lineRule="auto"/>
    </w:pPr>
    <w:rPr>
      <w:rFonts w:ascii="Arial" w:eastAsia="Times New Roman" w:hAnsi="Arial" w:cs="Times New Roman"/>
      <w:bCs/>
      <w:szCs w:val="24"/>
    </w:rPr>
  </w:style>
  <w:style w:type="paragraph" w:customStyle="1" w:styleId="809596FFC06C42F294770DF8E71CA4DB">
    <w:name w:val="809596FFC06C42F294770DF8E71CA4DB"/>
    <w:rsid w:val="00DF4071"/>
    <w:pPr>
      <w:spacing w:before="60" w:after="60" w:line="240" w:lineRule="auto"/>
    </w:pPr>
    <w:rPr>
      <w:rFonts w:ascii="Arial" w:eastAsia="Times New Roman" w:hAnsi="Arial" w:cs="Times New Roman"/>
      <w:bCs/>
      <w:szCs w:val="24"/>
    </w:rPr>
  </w:style>
  <w:style w:type="paragraph" w:customStyle="1" w:styleId="810CC48CC8114B56888B76D2EEA09035">
    <w:name w:val="810CC48CC8114B56888B76D2EEA09035"/>
    <w:rsid w:val="00DF4071"/>
    <w:pPr>
      <w:spacing w:before="60" w:after="60" w:line="240" w:lineRule="auto"/>
    </w:pPr>
    <w:rPr>
      <w:rFonts w:ascii="Arial" w:eastAsia="Times New Roman" w:hAnsi="Arial" w:cs="Times New Roman"/>
      <w:bCs/>
      <w:szCs w:val="24"/>
    </w:rPr>
  </w:style>
  <w:style w:type="paragraph" w:customStyle="1" w:styleId="36B06CDEF521417DB0DFC2606FF93962">
    <w:name w:val="36B06CDEF521417DB0DFC2606FF93962"/>
    <w:rsid w:val="00DF4071"/>
    <w:pPr>
      <w:spacing w:before="60" w:after="60" w:line="240" w:lineRule="auto"/>
    </w:pPr>
    <w:rPr>
      <w:rFonts w:ascii="Arial" w:eastAsia="Times New Roman" w:hAnsi="Arial" w:cs="Times New Roman"/>
      <w:bCs/>
      <w:szCs w:val="24"/>
    </w:rPr>
  </w:style>
  <w:style w:type="paragraph" w:customStyle="1" w:styleId="FB4B5A2FF0EA436395673F626B2EF081">
    <w:name w:val="FB4B5A2FF0EA436395673F626B2EF081"/>
    <w:rsid w:val="00DF4071"/>
    <w:pPr>
      <w:spacing w:before="60" w:after="60" w:line="240" w:lineRule="auto"/>
    </w:pPr>
    <w:rPr>
      <w:rFonts w:ascii="Arial" w:eastAsia="Times New Roman" w:hAnsi="Arial" w:cs="Times New Roman"/>
      <w:bCs/>
      <w:szCs w:val="24"/>
    </w:rPr>
  </w:style>
  <w:style w:type="paragraph" w:customStyle="1" w:styleId="0B256E7BDBB942C7A4EEF5DAB46FB30D">
    <w:name w:val="0B256E7BDBB942C7A4EEF5DAB46FB30D"/>
    <w:rsid w:val="00DF4071"/>
    <w:pPr>
      <w:spacing w:before="60" w:after="60" w:line="240" w:lineRule="auto"/>
    </w:pPr>
    <w:rPr>
      <w:rFonts w:ascii="Arial" w:eastAsia="Times New Roman" w:hAnsi="Arial" w:cs="Times New Roman"/>
      <w:bCs/>
      <w:szCs w:val="24"/>
    </w:rPr>
  </w:style>
  <w:style w:type="paragraph" w:customStyle="1" w:styleId="C9B200ACA00049ADBE239B3E22505604">
    <w:name w:val="C9B200ACA00049ADBE239B3E22505604"/>
    <w:rsid w:val="00DF4071"/>
    <w:pPr>
      <w:spacing w:before="60" w:after="60" w:line="240" w:lineRule="auto"/>
    </w:pPr>
    <w:rPr>
      <w:rFonts w:ascii="Arial" w:eastAsia="Times New Roman" w:hAnsi="Arial" w:cs="Times New Roman"/>
      <w:bCs/>
      <w:szCs w:val="24"/>
    </w:rPr>
  </w:style>
  <w:style w:type="paragraph" w:customStyle="1" w:styleId="1CB757FF290B4AD7A0B7FABB4E8685EA">
    <w:name w:val="1CB757FF290B4AD7A0B7FABB4E8685EA"/>
    <w:rsid w:val="00DF4071"/>
    <w:pPr>
      <w:spacing w:before="60" w:after="60" w:line="240" w:lineRule="auto"/>
    </w:pPr>
    <w:rPr>
      <w:rFonts w:ascii="Arial" w:eastAsia="Times New Roman" w:hAnsi="Arial" w:cs="Times New Roman"/>
      <w:bCs/>
      <w:szCs w:val="24"/>
    </w:rPr>
  </w:style>
  <w:style w:type="paragraph" w:customStyle="1" w:styleId="518642C3C6954C7D9D4876C43DDF4020">
    <w:name w:val="518642C3C6954C7D9D4876C43DDF4020"/>
    <w:rsid w:val="00DF4071"/>
    <w:pPr>
      <w:spacing w:before="60" w:after="60" w:line="240" w:lineRule="auto"/>
    </w:pPr>
    <w:rPr>
      <w:rFonts w:ascii="Arial" w:eastAsia="Times New Roman" w:hAnsi="Arial" w:cs="Times New Roman"/>
      <w:bCs/>
      <w:szCs w:val="24"/>
    </w:rPr>
  </w:style>
  <w:style w:type="paragraph" w:customStyle="1" w:styleId="303FEE313730407B9618A42AC4293B84">
    <w:name w:val="303FEE313730407B9618A42AC4293B84"/>
    <w:rsid w:val="00DF4071"/>
    <w:pPr>
      <w:spacing w:before="60" w:after="60" w:line="240" w:lineRule="auto"/>
    </w:pPr>
    <w:rPr>
      <w:rFonts w:ascii="Arial" w:eastAsia="Times New Roman" w:hAnsi="Arial" w:cs="Times New Roman"/>
      <w:bCs/>
      <w:szCs w:val="24"/>
    </w:rPr>
  </w:style>
  <w:style w:type="paragraph" w:customStyle="1" w:styleId="9B7533B9CD0643F09FBA653DEC14D2EF">
    <w:name w:val="9B7533B9CD0643F09FBA653DEC14D2EF"/>
    <w:rsid w:val="00DF4071"/>
    <w:pPr>
      <w:spacing w:before="60" w:after="60" w:line="240" w:lineRule="auto"/>
    </w:pPr>
    <w:rPr>
      <w:rFonts w:ascii="Arial" w:eastAsia="Times New Roman" w:hAnsi="Arial" w:cs="Times New Roman"/>
      <w:bCs/>
      <w:szCs w:val="24"/>
    </w:rPr>
  </w:style>
  <w:style w:type="paragraph" w:customStyle="1" w:styleId="F07FA1C5094F4F2D9B3231BCBD1E22C1">
    <w:name w:val="F07FA1C5094F4F2D9B3231BCBD1E22C1"/>
    <w:rsid w:val="00DF4071"/>
    <w:pPr>
      <w:spacing w:before="60" w:after="60" w:line="240" w:lineRule="auto"/>
    </w:pPr>
    <w:rPr>
      <w:rFonts w:ascii="Arial" w:eastAsia="Times New Roman" w:hAnsi="Arial" w:cs="Times New Roman"/>
      <w:bCs/>
      <w:szCs w:val="24"/>
    </w:rPr>
  </w:style>
  <w:style w:type="paragraph" w:customStyle="1" w:styleId="2B7683064B7A4E98A2656F0EA0921881">
    <w:name w:val="2B7683064B7A4E98A2656F0EA0921881"/>
    <w:rsid w:val="00DF4071"/>
    <w:pPr>
      <w:spacing w:before="60" w:after="60" w:line="240" w:lineRule="auto"/>
    </w:pPr>
    <w:rPr>
      <w:rFonts w:ascii="Arial" w:eastAsia="Times New Roman" w:hAnsi="Arial" w:cs="Times New Roman"/>
      <w:bCs/>
      <w:szCs w:val="24"/>
    </w:rPr>
  </w:style>
  <w:style w:type="paragraph" w:customStyle="1" w:styleId="64790F3CC6B741679A096E452051E57D">
    <w:name w:val="64790F3CC6B741679A096E452051E57D"/>
    <w:rsid w:val="00DF4071"/>
    <w:pPr>
      <w:spacing w:before="60" w:after="60" w:line="240" w:lineRule="auto"/>
    </w:pPr>
    <w:rPr>
      <w:rFonts w:ascii="Arial" w:eastAsia="Times New Roman" w:hAnsi="Arial" w:cs="Times New Roman"/>
      <w:bCs/>
      <w:szCs w:val="24"/>
    </w:rPr>
  </w:style>
  <w:style w:type="paragraph" w:customStyle="1" w:styleId="514A55C154534352935CDC8FAD1EA453">
    <w:name w:val="514A55C154534352935CDC8FAD1EA453"/>
    <w:rsid w:val="00DF4071"/>
    <w:pPr>
      <w:spacing w:before="60" w:after="60" w:line="240" w:lineRule="auto"/>
    </w:pPr>
    <w:rPr>
      <w:rFonts w:ascii="Arial" w:eastAsia="Times New Roman" w:hAnsi="Arial" w:cs="Times New Roman"/>
      <w:bCs/>
      <w:szCs w:val="24"/>
    </w:rPr>
  </w:style>
  <w:style w:type="paragraph" w:customStyle="1" w:styleId="F4D1D5CBB21344FE92B8CFCA9DFD9A20">
    <w:name w:val="F4D1D5CBB21344FE92B8CFCA9DFD9A20"/>
    <w:rsid w:val="00DF4071"/>
    <w:pPr>
      <w:spacing w:before="60" w:after="60" w:line="240" w:lineRule="auto"/>
    </w:pPr>
    <w:rPr>
      <w:rFonts w:ascii="Arial" w:eastAsia="Times New Roman" w:hAnsi="Arial" w:cs="Times New Roman"/>
      <w:bCs/>
      <w:szCs w:val="24"/>
    </w:rPr>
  </w:style>
  <w:style w:type="paragraph" w:customStyle="1" w:styleId="7F621CF5E45045DB8EF10B2DC8BBFDA1">
    <w:name w:val="7F621CF5E45045DB8EF10B2DC8BBFDA1"/>
    <w:rsid w:val="00DF4071"/>
    <w:pPr>
      <w:spacing w:before="60" w:after="60" w:line="240" w:lineRule="auto"/>
    </w:pPr>
    <w:rPr>
      <w:rFonts w:ascii="Arial" w:eastAsia="Times New Roman" w:hAnsi="Arial" w:cs="Times New Roman"/>
      <w:bCs/>
      <w:szCs w:val="24"/>
    </w:rPr>
  </w:style>
  <w:style w:type="paragraph" w:customStyle="1" w:styleId="1FB17F9729B34F4C8213CC45E1060B18">
    <w:name w:val="1FB17F9729B34F4C8213CC45E1060B18"/>
    <w:rsid w:val="00DF4071"/>
    <w:pPr>
      <w:spacing w:before="60" w:after="60" w:line="240" w:lineRule="auto"/>
    </w:pPr>
    <w:rPr>
      <w:rFonts w:ascii="Arial" w:eastAsia="Times New Roman" w:hAnsi="Arial" w:cs="Times New Roman"/>
      <w:bCs/>
      <w:szCs w:val="24"/>
    </w:rPr>
  </w:style>
  <w:style w:type="paragraph" w:customStyle="1" w:styleId="2B1B64EE9DDE4821BAD646F1FFFAF5A9">
    <w:name w:val="2B1B64EE9DDE4821BAD646F1FFFAF5A9"/>
    <w:rsid w:val="00DF4071"/>
    <w:pPr>
      <w:spacing w:before="60" w:after="60" w:line="240" w:lineRule="auto"/>
    </w:pPr>
    <w:rPr>
      <w:rFonts w:ascii="Arial" w:eastAsia="Times New Roman" w:hAnsi="Arial" w:cs="Times New Roman"/>
      <w:bCs/>
      <w:szCs w:val="24"/>
    </w:rPr>
  </w:style>
  <w:style w:type="paragraph" w:customStyle="1" w:styleId="DC2BBBCCCB0F422F8298993208E90344">
    <w:name w:val="DC2BBBCCCB0F422F8298993208E90344"/>
    <w:rsid w:val="00DF4071"/>
    <w:pPr>
      <w:spacing w:before="60" w:after="60" w:line="240" w:lineRule="auto"/>
    </w:pPr>
    <w:rPr>
      <w:rFonts w:ascii="Arial" w:eastAsia="Times New Roman" w:hAnsi="Arial" w:cs="Times New Roman"/>
      <w:bCs/>
      <w:szCs w:val="24"/>
    </w:rPr>
  </w:style>
  <w:style w:type="paragraph" w:customStyle="1" w:styleId="6657614FE1D34A8B91453BA57E8B8C2D">
    <w:name w:val="6657614FE1D34A8B91453BA57E8B8C2D"/>
    <w:rsid w:val="00DF4071"/>
    <w:pPr>
      <w:spacing w:before="60" w:after="60" w:line="240" w:lineRule="auto"/>
    </w:pPr>
    <w:rPr>
      <w:rFonts w:ascii="Arial" w:eastAsia="Times New Roman" w:hAnsi="Arial" w:cs="Times New Roman"/>
      <w:bCs/>
      <w:szCs w:val="24"/>
    </w:rPr>
  </w:style>
  <w:style w:type="paragraph" w:customStyle="1" w:styleId="992575ED61204B6C96E645320FB9E220">
    <w:name w:val="992575ED61204B6C96E645320FB9E220"/>
    <w:rsid w:val="00DF4071"/>
    <w:pPr>
      <w:spacing w:before="60" w:after="60" w:line="240" w:lineRule="auto"/>
    </w:pPr>
    <w:rPr>
      <w:rFonts w:ascii="Arial" w:eastAsia="Times New Roman" w:hAnsi="Arial" w:cs="Times New Roman"/>
      <w:bCs/>
      <w:szCs w:val="24"/>
    </w:rPr>
  </w:style>
  <w:style w:type="paragraph" w:customStyle="1" w:styleId="C92D8ABC14F54670AFC411480BA7ED78">
    <w:name w:val="C92D8ABC14F54670AFC411480BA7ED78"/>
    <w:rsid w:val="00DF4071"/>
    <w:pPr>
      <w:spacing w:before="60" w:after="60" w:line="240" w:lineRule="auto"/>
    </w:pPr>
    <w:rPr>
      <w:rFonts w:ascii="Arial" w:eastAsia="Times New Roman" w:hAnsi="Arial" w:cs="Times New Roman"/>
      <w:bCs/>
      <w:szCs w:val="24"/>
    </w:rPr>
  </w:style>
  <w:style w:type="paragraph" w:customStyle="1" w:styleId="A1D791E7241740478D7B18EC37BE1EBC">
    <w:name w:val="A1D791E7241740478D7B18EC37BE1EBC"/>
    <w:rsid w:val="00DF4071"/>
    <w:pPr>
      <w:spacing w:before="60" w:after="60" w:line="240" w:lineRule="auto"/>
    </w:pPr>
    <w:rPr>
      <w:rFonts w:ascii="Arial" w:eastAsia="Times New Roman" w:hAnsi="Arial" w:cs="Times New Roman"/>
      <w:bCs/>
      <w:szCs w:val="24"/>
    </w:rPr>
  </w:style>
  <w:style w:type="paragraph" w:customStyle="1" w:styleId="541126C1A5F64C3C9436A6F2F7B31F63">
    <w:name w:val="541126C1A5F64C3C9436A6F2F7B31F63"/>
    <w:rsid w:val="00DF4071"/>
    <w:pPr>
      <w:spacing w:before="60" w:after="60" w:line="240" w:lineRule="auto"/>
    </w:pPr>
    <w:rPr>
      <w:rFonts w:ascii="Arial" w:eastAsia="Times New Roman" w:hAnsi="Arial" w:cs="Times New Roman"/>
      <w:bCs/>
      <w:szCs w:val="24"/>
    </w:rPr>
  </w:style>
  <w:style w:type="paragraph" w:customStyle="1" w:styleId="3DACEB13CE504A7DB48A651E747215E6">
    <w:name w:val="3DACEB13CE504A7DB48A651E747215E6"/>
    <w:rsid w:val="00DF4071"/>
    <w:pPr>
      <w:spacing w:before="60" w:after="60" w:line="240" w:lineRule="auto"/>
    </w:pPr>
    <w:rPr>
      <w:rFonts w:ascii="Arial" w:eastAsia="Times New Roman" w:hAnsi="Arial" w:cs="Times New Roman"/>
      <w:bCs/>
      <w:szCs w:val="24"/>
    </w:rPr>
  </w:style>
  <w:style w:type="paragraph" w:customStyle="1" w:styleId="C5895DAE8BA74AA786A921DC84640969">
    <w:name w:val="C5895DAE8BA74AA786A921DC84640969"/>
    <w:rsid w:val="00DF4071"/>
    <w:pPr>
      <w:spacing w:before="60" w:after="60" w:line="240" w:lineRule="auto"/>
    </w:pPr>
    <w:rPr>
      <w:rFonts w:ascii="Arial" w:eastAsia="Times New Roman" w:hAnsi="Arial" w:cs="Times New Roman"/>
      <w:bCs/>
      <w:szCs w:val="24"/>
    </w:rPr>
  </w:style>
  <w:style w:type="paragraph" w:customStyle="1" w:styleId="F936B6C58DD845F08B4E2316147C9380">
    <w:name w:val="F936B6C58DD845F08B4E2316147C9380"/>
    <w:rsid w:val="00DF4071"/>
    <w:pPr>
      <w:spacing w:before="60" w:after="60" w:line="240" w:lineRule="auto"/>
    </w:pPr>
    <w:rPr>
      <w:rFonts w:ascii="Arial" w:eastAsia="Times New Roman" w:hAnsi="Arial" w:cs="Times New Roman"/>
      <w:bCs/>
      <w:szCs w:val="24"/>
    </w:rPr>
  </w:style>
  <w:style w:type="paragraph" w:customStyle="1" w:styleId="49BEBCBCE6BF4B7B82F67B6F3225CA75">
    <w:name w:val="49BEBCBCE6BF4B7B82F67B6F3225CA75"/>
    <w:rsid w:val="00DF4071"/>
    <w:pPr>
      <w:spacing w:before="60" w:after="60" w:line="240" w:lineRule="auto"/>
    </w:pPr>
    <w:rPr>
      <w:rFonts w:ascii="Arial" w:eastAsia="Times New Roman" w:hAnsi="Arial" w:cs="Times New Roman"/>
      <w:bCs/>
      <w:szCs w:val="24"/>
    </w:rPr>
  </w:style>
  <w:style w:type="paragraph" w:customStyle="1" w:styleId="3BCD8D6D55564B059177E6FA6B0E8400">
    <w:name w:val="3BCD8D6D55564B059177E6FA6B0E8400"/>
    <w:rsid w:val="00DF4071"/>
    <w:pPr>
      <w:spacing w:before="60" w:after="60" w:line="240" w:lineRule="auto"/>
    </w:pPr>
    <w:rPr>
      <w:rFonts w:ascii="Arial" w:eastAsia="Times New Roman" w:hAnsi="Arial" w:cs="Times New Roman"/>
      <w:bCs/>
      <w:szCs w:val="24"/>
    </w:rPr>
  </w:style>
  <w:style w:type="paragraph" w:customStyle="1" w:styleId="E31A1DB7A5E6474AAE11FC0FCC2850D1">
    <w:name w:val="E31A1DB7A5E6474AAE11FC0FCC2850D1"/>
    <w:rsid w:val="00DF4071"/>
    <w:pPr>
      <w:spacing w:before="60" w:after="60" w:line="240" w:lineRule="auto"/>
    </w:pPr>
    <w:rPr>
      <w:rFonts w:ascii="Arial" w:eastAsia="Times New Roman" w:hAnsi="Arial" w:cs="Times New Roman"/>
      <w:bCs/>
      <w:szCs w:val="24"/>
    </w:rPr>
  </w:style>
  <w:style w:type="paragraph" w:customStyle="1" w:styleId="979AFFFE35B8480893D28E2A37865E62">
    <w:name w:val="979AFFFE35B8480893D28E2A37865E62"/>
    <w:rsid w:val="00DF4071"/>
    <w:pPr>
      <w:spacing w:before="60" w:after="60" w:line="240" w:lineRule="auto"/>
    </w:pPr>
    <w:rPr>
      <w:rFonts w:ascii="Arial" w:eastAsia="Times New Roman" w:hAnsi="Arial" w:cs="Times New Roman"/>
      <w:bCs/>
      <w:szCs w:val="24"/>
    </w:rPr>
  </w:style>
  <w:style w:type="paragraph" w:customStyle="1" w:styleId="5B78D41B09D2490DB2DFF06E17769003">
    <w:name w:val="5B78D41B09D2490DB2DFF06E1776900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24B20D2A9CD4A0ABAC8FF9AB558C353">
    <w:name w:val="B24B20D2A9CD4A0ABAC8FF9AB558C353"/>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34B0F44B08F4898A494B83B4B3D430E">
    <w:name w:val="234B0F44B08F4898A494B83B4B3D430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EBB8203646440E08C8DF2936B69D256">
    <w:name w:val="3EBB8203646440E08C8DF2936B69D25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3E5787B0C514756B725EF3F5814DE61">
    <w:name w:val="53E5787B0C514756B725EF3F5814DE6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C97B25E1EA34C92BAE2E1CD65D50BC0">
    <w:name w:val="FC97B25E1EA34C92BAE2E1CD65D50BC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BD01D76F02C40ECA32F9178517E3AD2">
    <w:name w:val="ABD01D76F02C40ECA32F9178517E3AD2"/>
    <w:rsid w:val="00DF4071"/>
    <w:pPr>
      <w:spacing w:before="60" w:after="60" w:line="240" w:lineRule="auto"/>
    </w:pPr>
    <w:rPr>
      <w:rFonts w:ascii="Arial" w:eastAsia="Times New Roman" w:hAnsi="Arial" w:cs="Times New Roman"/>
      <w:bCs/>
      <w:szCs w:val="24"/>
    </w:rPr>
  </w:style>
  <w:style w:type="paragraph" w:customStyle="1" w:styleId="CBB6C89A9B39425C9DF0FB9F8F3DE622">
    <w:name w:val="CBB6C89A9B39425C9DF0FB9F8F3DE622"/>
    <w:rsid w:val="00DF4071"/>
    <w:pPr>
      <w:spacing w:before="60" w:after="60" w:line="240" w:lineRule="auto"/>
    </w:pPr>
    <w:rPr>
      <w:rFonts w:ascii="Arial" w:eastAsia="Times New Roman" w:hAnsi="Arial" w:cs="Times New Roman"/>
      <w:bCs/>
      <w:szCs w:val="24"/>
    </w:rPr>
  </w:style>
  <w:style w:type="paragraph" w:customStyle="1" w:styleId="CC9E14EFBF034E1280F09D18AC2A346A">
    <w:name w:val="CC9E14EFBF034E1280F09D18AC2A346A"/>
    <w:rsid w:val="00DF4071"/>
    <w:pPr>
      <w:spacing w:before="60" w:after="60" w:line="240" w:lineRule="auto"/>
    </w:pPr>
    <w:rPr>
      <w:rFonts w:ascii="Arial" w:eastAsia="Times New Roman" w:hAnsi="Arial" w:cs="Times New Roman"/>
      <w:bCs/>
      <w:szCs w:val="24"/>
    </w:rPr>
  </w:style>
  <w:style w:type="paragraph" w:customStyle="1" w:styleId="0DB822BA5AFF408AAB2A7D39F9CD43AD">
    <w:name w:val="0DB822BA5AFF408AAB2A7D39F9CD43AD"/>
    <w:rsid w:val="00DF4071"/>
    <w:pPr>
      <w:spacing w:before="60" w:after="60" w:line="240" w:lineRule="auto"/>
    </w:pPr>
    <w:rPr>
      <w:rFonts w:ascii="Arial" w:eastAsia="Times New Roman" w:hAnsi="Arial" w:cs="Times New Roman"/>
      <w:bCs/>
      <w:szCs w:val="24"/>
    </w:rPr>
  </w:style>
  <w:style w:type="paragraph" w:customStyle="1" w:styleId="77F34C4C53514B42A462B2020F8620FD">
    <w:name w:val="77F34C4C53514B42A462B2020F8620F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A9B990B7AAA4F6DA84A83EDBDCCD424">
    <w:name w:val="2A9B990B7AAA4F6DA84A83EDBDCCD42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A3C518D125E8411FA2CEAFADD49512B4">
    <w:name w:val="A3C518D125E8411FA2CEAFADD49512B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6415734969F409385C3972634C1DCD3">
    <w:name w:val="36415734969F409385C3972634C1DCD3"/>
    <w:rsid w:val="00DF4071"/>
    <w:pPr>
      <w:spacing w:before="60" w:after="60" w:line="240" w:lineRule="auto"/>
    </w:pPr>
    <w:rPr>
      <w:rFonts w:ascii="Arial" w:eastAsia="Times New Roman" w:hAnsi="Arial" w:cs="Times New Roman"/>
      <w:bCs/>
      <w:szCs w:val="24"/>
    </w:rPr>
  </w:style>
  <w:style w:type="paragraph" w:customStyle="1" w:styleId="979A40CFFCB44E35AA6A22276310D7F2">
    <w:name w:val="979A40CFFCB44E35AA6A22276310D7F2"/>
    <w:rsid w:val="00DF4071"/>
    <w:pPr>
      <w:spacing w:before="60" w:after="60" w:line="240" w:lineRule="auto"/>
    </w:pPr>
    <w:rPr>
      <w:rFonts w:ascii="Arial" w:eastAsia="Times New Roman" w:hAnsi="Arial" w:cs="Times New Roman"/>
      <w:bCs/>
      <w:szCs w:val="24"/>
    </w:rPr>
  </w:style>
  <w:style w:type="paragraph" w:customStyle="1" w:styleId="7D9DB30092F74D29AB836F4EADBD0F49">
    <w:name w:val="7D9DB30092F74D29AB836F4EADBD0F49"/>
    <w:rsid w:val="00DF4071"/>
    <w:pPr>
      <w:spacing w:before="60" w:after="60" w:line="240" w:lineRule="auto"/>
    </w:pPr>
    <w:rPr>
      <w:rFonts w:ascii="Arial" w:eastAsia="Times New Roman" w:hAnsi="Arial" w:cs="Times New Roman"/>
      <w:bCs/>
      <w:szCs w:val="24"/>
    </w:rPr>
  </w:style>
  <w:style w:type="paragraph" w:customStyle="1" w:styleId="BC49B54156CB4E5691E2EBF3399C2E83">
    <w:name w:val="BC49B54156CB4E5691E2EBF3399C2E83"/>
    <w:rsid w:val="00DF4071"/>
    <w:pPr>
      <w:spacing w:before="60" w:after="60" w:line="240" w:lineRule="auto"/>
    </w:pPr>
    <w:rPr>
      <w:rFonts w:ascii="Arial" w:eastAsia="Times New Roman" w:hAnsi="Arial" w:cs="Times New Roman"/>
      <w:bCs/>
      <w:szCs w:val="24"/>
    </w:rPr>
  </w:style>
  <w:style w:type="paragraph" w:customStyle="1" w:styleId="A8C83D0970E8499C9610B2C7B5E62A52">
    <w:name w:val="A8C83D0970E8499C9610B2C7B5E62A52"/>
    <w:rsid w:val="00DF4071"/>
    <w:pPr>
      <w:spacing w:before="60" w:after="60" w:line="240" w:lineRule="auto"/>
    </w:pPr>
    <w:rPr>
      <w:rFonts w:ascii="Arial" w:eastAsia="Times New Roman" w:hAnsi="Arial" w:cs="Times New Roman"/>
      <w:bCs/>
      <w:szCs w:val="24"/>
    </w:rPr>
  </w:style>
  <w:style w:type="paragraph" w:customStyle="1" w:styleId="1443897403A44D1B8BDB2C89D9855E90">
    <w:name w:val="1443897403A44D1B8BDB2C89D9855E90"/>
    <w:rsid w:val="00DF4071"/>
    <w:pPr>
      <w:spacing w:before="60" w:after="60" w:line="240" w:lineRule="auto"/>
    </w:pPr>
    <w:rPr>
      <w:rFonts w:ascii="Arial" w:eastAsia="Times New Roman" w:hAnsi="Arial" w:cs="Times New Roman"/>
      <w:bCs/>
      <w:szCs w:val="24"/>
    </w:rPr>
  </w:style>
  <w:style w:type="paragraph" w:customStyle="1" w:styleId="389344F764B748AF9E64A3472D56DCEF">
    <w:name w:val="389344F764B748AF9E64A3472D56DCEF"/>
    <w:rsid w:val="00DF4071"/>
    <w:pPr>
      <w:spacing w:before="60" w:after="60" w:line="240" w:lineRule="auto"/>
    </w:pPr>
    <w:rPr>
      <w:rFonts w:ascii="Arial" w:eastAsia="Times New Roman" w:hAnsi="Arial" w:cs="Times New Roman"/>
      <w:bCs/>
      <w:szCs w:val="24"/>
    </w:rPr>
  </w:style>
  <w:style w:type="paragraph" w:customStyle="1" w:styleId="269D6E3807E54BDEA72080E964A372B2">
    <w:name w:val="269D6E3807E54BDEA72080E964A372B2"/>
    <w:rsid w:val="00DF4071"/>
    <w:pPr>
      <w:spacing w:before="60" w:after="60" w:line="240" w:lineRule="auto"/>
    </w:pPr>
    <w:rPr>
      <w:rFonts w:ascii="Arial" w:eastAsia="Times New Roman" w:hAnsi="Arial" w:cs="Times New Roman"/>
      <w:bCs/>
      <w:szCs w:val="24"/>
    </w:rPr>
  </w:style>
  <w:style w:type="paragraph" w:customStyle="1" w:styleId="32FA848015BE4203A266AC5583381852">
    <w:name w:val="32FA848015BE4203A266AC5583381852"/>
    <w:rsid w:val="00DF4071"/>
    <w:pPr>
      <w:spacing w:before="60" w:after="60" w:line="240" w:lineRule="auto"/>
    </w:pPr>
    <w:rPr>
      <w:rFonts w:ascii="Arial" w:eastAsia="Times New Roman" w:hAnsi="Arial" w:cs="Times New Roman"/>
      <w:bCs/>
      <w:szCs w:val="24"/>
    </w:rPr>
  </w:style>
  <w:style w:type="paragraph" w:customStyle="1" w:styleId="126126D3CFF549CA8D4AEDD61F382468">
    <w:name w:val="126126D3CFF549CA8D4AEDD61F382468"/>
    <w:rsid w:val="00DF4071"/>
    <w:pPr>
      <w:spacing w:before="60" w:after="60" w:line="240" w:lineRule="auto"/>
    </w:pPr>
    <w:rPr>
      <w:rFonts w:ascii="Arial" w:eastAsia="Times New Roman" w:hAnsi="Arial" w:cs="Times New Roman"/>
      <w:bCs/>
      <w:szCs w:val="24"/>
    </w:rPr>
  </w:style>
  <w:style w:type="paragraph" w:customStyle="1" w:styleId="A6679D70A4664066A822F89AB2749CE2">
    <w:name w:val="A6679D70A4664066A822F89AB2749CE2"/>
    <w:rsid w:val="00DF4071"/>
    <w:pPr>
      <w:spacing w:before="60" w:after="60" w:line="240" w:lineRule="auto"/>
    </w:pPr>
    <w:rPr>
      <w:rFonts w:ascii="Arial" w:eastAsia="Times New Roman" w:hAnsi="Arial" w:cs="Times New Roman"/>
      <w:bCs/>
      <w:szCs w:val="24"/>
    </w:rPr>
  </w:style>
  <w:style w:type="paragraph" w:customStyle="1" w:styleId="74BAA51F0918498CBAE7FE53F942A303">
    <w:name w:val="74BAA51F0918498CBAE7FE53F942A303"/>
    <w:rsid w:val="00DF4071"/>
    <w:pPr>
      <w:spacing w:before="60" w:after="60" w:line="240" w:lineRule="auto"/>
    </w:pPr>
    <w:rPr>
      <w:rFonts w:ascii="Arial" w:eastAsia="Times New Roman" w:hAnsi="Arial" w:cs="Times New Roman"/>
      <w:bCs/>
      <w:szCs w:val="24"/>
    </w:rPr>
  </w:style>
  <w:style w:type="paragraph" w:customStyle="1" w:styleId="14417E8F88AD47B698F7A675E057CC0D">
    <w:name w:val="14417E8F88AD47B698F7A675E057CC0D"/>
    <w:rsid w:val="00DF4071"/>
    <w:pPr>
      <w:spacing w:before="60" w:after="60" w:line="240" w:lineRule="auto"/>
    </w:pPr>
    <w:rPr>
      <w:rFonts w:ascii="Arial" w:eastAsia="Times New Roman" w:hAnsi="Arial" w:cs="Times New Roman"/>
      <w:bCs/>
      <w:szCs w:val="24"/>
    </w:rPr>
  </w:style>
  <w:style w:type="paragraph" w:customStyle="1" w:styleId="EF73343289024247873F2AFD4BA57EE4">
    <w:name w:val="EF73343289024247873F2AFD4BA57EE4"/>
    <w:rsid w:val="00DF4071"/>
    <w:pPr>
      <w:spacing w:before="60" w:after="60" w:line="240" w:lineRule="auto"/>
    </w:pPr>
    <w:rPr>
      <w:rFonts w:ascii="Arial" w:eastAsia="Times New Roman" w:hAnsi="Arial" w:cs="Times New Roman"/>
      <w:bCs/>
      <w:szCs w:val="24"/>
    </w:rPr>
  </w:style>
  <w:style w:type="paragraph" w:customStyle="1" w:styleId="E691DE962F094B64BFA136F2285149F9">
    <w:name w:val="E691DE962F094B64BFA136F2285149F9"/>
    <w:rsid w:val="00DF4071"/>
    <w:pPr>
      <w:spacing w:before="60" w:after="60" w:line="240" w:lineRule="auto"/>
    </w:pPr>
    <w:rPr>
      <w:rFonts w:ascii="Arial" w:eastAsia="Times New Roman" w:hAnsi="Arial" w:cs="Times New Roman"/>
      <w:bCs/>
      <w:szCs w:val="24"/>
    </w:rPr>
  </w:style>
  <w:style w:type="paragraph" w:customStyle="1" w:styleId="7DEFBE0A715941B1864ADCC6F873FD51">
    <w:name w:val="7DEFBE0A715941B1864ADCC6F873FD51"/>
    <w:rsid w:val="00DF4071"/>
    <w:pPr>
      <w:spacing w:before="60" w:after="60" w:line="240" w:lineRule="auto"/>
    </w:pPr>
    <w:rPr>
      <w:rFonts w:ascii="Arial" w:eastAsia="Times New Roman" w:hAnsi="Arial" w:cs="Times New Roman"/>
      <w:bCs/>
      <w:szCs w:val="24"/>
    </w:rPr>
  </w:style>
  <w:style w:type="paragraph" w:customStyle="1" w:styleId="F4422D3EF2734A5F91694DD55668A252">
    <w:name w:val="F4422D3EF2734A5F91694DD55668A252"/>
    <w:rsid w:val="00DF4071"/>
    <w:pPr>
      <w:spacing w:before="60" w:after="60" w:line="240" w:lineRule="auto"/>
    </w:pPr>
    <w:rPr>
      <w:rFonts w:ascii="Arial" w:eastAsia="Times New Roman" w:hAnsi="Arial" w:cs="Times New Roman"/>
      <w:bCs/>
      <w:szCs w:val="24"/>
    </w:rPr>
  </w:style>
  <w:style w:type="paragraph" w:customStyle="1" w:styleId="6B5BB2CF324C483DB657EB616A1FDC70">
    <w:name w:val="6B5BB2CF324C483DB657EB616A1FDC7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F9A0688C001489FB0EE9E564FD8712D">
    <w:name w:val="8F9A0688C001489FB0EE9E564FD8712D"/>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3D0152D4DB5409EB04908EAC766D814">
    <w:name w:val="03D0152D4DB5409EB04908EAC766D81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782B0321E64470297C82C65FB3B9BDF">
    <w:name w:val="5782B0321E64470297C82C65FB3B9BD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150DEDDC482439C932613B11E73D4B2">
    <w:name w:val="6150DEDDC482439C932613B11E73D4B2"/>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8765F689BE541A2A60A79FE6DB7E15E">
    <w:name w:val="08765F689BE541A2A60A79FE6DB7E15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1B67EBACA324B069A810FE65DB6F548">
    <w:name w:val="31B67EBACA324B069A810FE65DB6F54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299B3FF5244459CAEFA78BC9C31B16B">
    <w:name w:val="9299B3FF5244459CAEFA78BC9C31B16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E48E851DAC94562858E2CE5E1E01F0C">
    <w:name w:val="0E48E851DAC94562858E2CE5E1E01F0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E5A69897B5741E180CE6358539C887C">
    <w:name w:val="FE5A69897B5741E180CE6358539C887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D5026341D034E4A828F11AB5992C1EC">
    <w:name w:val="FD5026341D034E4A828F11AB5992C1E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DF6B5744405543148564D141A9DE0AD1">
    <w:name w:val="DF6B5744405543148564D141A9DE0AD1"/>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6B69255F8E64981A4F660A02022D558">
    <w:name w:val="E6B69255F8E64981A4F660A02022D55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2FAEF2C49D914CCA8E83D8D011C49C3F">
    <w:name w:val="2FAEF2C49D914CCA8E83D8D011C49C3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4C82890A449477FB33BD5C1B315A8BE">
    <w:name w:val="E4C82890A449477FB33BD5C1B315A8B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B94E308F5634798A60B3932FC29FBA0">
    <w:name w:val="BB94E308F5634798A60B3932FC29FBA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F06F14F58A0C4AD0B3EF10D07CD2F2B8">
    <w:name w:val="F06F14F58A0C4AD0B3EF10D07CD2F2B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EDFEA3B3153485F84F756D001A14584">
    <w:name w:val="7EDFEA3B3153485F84F756D001A1458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8C9EFA4F6D64BD3BEE4CADF2701BB1C">
    <w:name w:val="18C9EFA4F6D64BD3BEE4CADF2701BB1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B166B9A861746859E858D81FE25F08E">
    <w:name w:val="3B166B9A861746859E858D81FE25F08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0405F626E4D7425BAA722E9EF1498FFB">
    <w:name w:val="0405F626E4D7425BAA722E9EF1498FF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0343A0D2FF24B76A93B1AF817DFDFA0">
    <w:name w:val="40343A0D2FF24B76A93B1AF817DFDFA0"/>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534A3E3010742B480CFDD05CA343FA8">
    <w:name w:val="9534A3E3010742B480CFDD05CA343FA8"/>
    <w:rsid w:val="00DF4071"/>
    <w:pPr>
      <w:tabs>
        <w:tab w:val="left" w:pos="4536"/>
      </w:tabs>
      <w:spacing w:before="120" w:after="120" w:line="240" w:lineRule="auto"/>
    </w:pPr>
    <w:rPr>
      <w:rFonts w:ascii="Arial" w:eastAsia="Times New Roman" w:hAnsi="Arial" w:cs="Times New Roman"/>
      <w:sz w:val="20"/>
      <w:szCs w:val="20"/>
    </w:rPr>
  </w:style>
  <w:style w:type="paragraph" w:customStyle="1" w:styleId="BF77EE068A514AA68508F9D179F9405B">
    <w:name w:val="BF77EE068A514AA68508F9D179F9405B"/>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703371D9F6D483B9AADF3750CF32DFF">
    <w:name w:val="E703371D9F6D483B9AADF3750CF32DF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91ED621E4C24CA9A9162FB3A88E7736">
    <w:name w:val="991ED621E4C24CA9A9162FB3A88E773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EE4D6D996BA94FE6B76A9F2AD1C5ECE4">
    <w:name w:val="EE4D6D996BA94FE6B76A9F2AD1C5ECE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9018E4EA43846C48280F3C5B6FB02BE">
    <w:name w:val="19018E4EA43846C48280F3C5B6FB02BE"/>
    <w:rsid w:val="00DF4071"/>
    <w:pPr>
      <w:tabs>
        <w:tab w:val="left" w:pos="4536"/>
      </w:tabs>
      <w:spacing w:before="120" w:after="120" w:line="240" w:lineRule="auto"/>
    </w:pPr>
    <w:rPr>
      <w:rFonts w:ascii="Arial" w:eastAsia="Times New Roman" w:hAnsi="Arial" w:cs="Times New Roman"/>
      <w:sz w:val="20"/>
      <w:szCs w:val="20"/>
    </w:rPr>
  </w:style>
  <w:style w:type="paragraph" w:customStyle="1" w:styleId="18D61FF2346C44B597E894ED5056E87F">
    <w:name w:val="18D61FF2346C44B597E894ED5056E87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3286E1D243E04F3EBD509E1CD4A36639">
    <w:name w:val="3286E1D243E04F3EBD509E1CD4A36639"/>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99F3EFDB2164AA4B6AC7BF4646DBDEC">
    <w:name w:val="899F3EFDB2164AA4B6AC7BF4646DBDEC"/>
    <w:rsid w:val="00DF4071"/>
    <w:pPr>
      <w:tabs>
        <w:tab w:val="left" w:pos="4536"/>
      </w:tabs>
      <w:spacing w:before="120" w:after="120" w:line="240" w:lineRule="auto"/>
    </w:pPr>
    <w:rPr>
      <w:rFonts w:ascii="Arial" w:eastAsia="Times New Roman" w:hAnsi="Arial" w:cs="Times New Roman"/>
      <w:sz w:val="20"/>
      <w:szCs w:val="20"/>
    </w:rPr>
  </w:style>
  <w:style w:type="paragraph" w:customStyle="1" w:styleId="743CB73D00894F32806FC5CCBCFFC2DF">
    <w:name w:val="743CB73D00894F32806FC5CCBCFFC2DF"/>
    <w:rsid w:val="00DF4071"/>
    <w:pPr>
      <w:tabs>
        <w:tab w:val="left" w:pos="4536"/>
      </w:tabs>
      <w:spacing w:before="120" w:after="120" w:line="240" w:lineRule="auto"/>
    </w:pPr>
    <w:rPr>
      <w:rFonts w:ascii="Arial" w:eastAsia="Times New Roman" w:hAnsi="Arial" w:cs="Times New Roman"/>
      <w:sz w:val="20"/>
      <w:szCs w:val="20"/>
    </w:rPr>
  </w:style>
  <w:style w:type="paragraph" w:customStyle="1" w:styleId="918A41E3D57B4BFEB75E2F2B1C408D64">
    <w:name w:val="918A41E3D57B4BFEB75E2F2B1C408D6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500A45F0D33949EDAC259D8D7B9480A4">
    <w:name w:val="500A45F0D33949EDAC259D8D7B9480A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8CEE3965564B4816956760BBCAE05D8A">
    <w:name w:val="8CEE3965564B4816956760BBCAE05D8A"/>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75646328C1241AB84D79040D0DFA854">
    <w:name w:val="675646328C1241AB84D79040D0DFA854"/>
    <w:rsid w:val="00DF4071"/>
    <w:pPr>
      <w:tabs>
        <w:tab w:val="left" w:pos="4536"/>
      </w:tabs>
      <w:spacing w:before="120" w:after="120" w:line="240" w:lineRule="auto"/>
    </w:pPr>
    <w:rPr>
      <w:rFonts w:ascii="Arial" w:eastAsia="Times New Roman" w:hAnsi="Arial" w:cs="Times New Roman"/>
      <w:sz w:val="20"/>
      <w:szCs w:val="20"/>
    </w:rPr>
  </w:style>
  <w:style w:type="paragraph" w:customStyle="1" w:styleId="628B3A7B2EFD41F9BF38792D24D2C166">
    <w:name w:val="628B3A7B2EFD41F9BF38792D24D2C166"/>
    <w:rsid w:val="00DF4071"/>
    <w:pPr>
      <w:tabs>
        <w:tab w:val="left" w:pos="4536"/>
      </w:tabs>
      <w:spacing w:before="120" w:after="120" w:line="240" w:lineRule="auto"/>
    </w:pPr>
    <w:rPr>
      <w:rFonts w:ascii="Arial" w:eastAsia="Times New Roman" w:hAnsi="Arial" w:cs="Times New Roman"/>
      <w:sz w:val="20"/>
      <w:szCs w:val="20"/>
    </w:rPr>
  </w:style>
  <w:style w:type="paragraph" w:customStyle="1" w:styleId="4523D7F7797A4DA88808CE4CE27EB6AC">
    <w:name w:val="4523D7F7797A4DA88808CE4CE27EB6AC"/>
    <w:rsid w:val="00DF4071"/>
    <w:pPr>
      <w:spacing w:before="60" w:after="60" w:line="240" w:lineRule="auto"/>
    </w:pPr>
    <w:rPr>
      <w:rFonts w:ascii="Arial" w:eastAsia="Times New Roman" w:hAnsi="Arial" w:cs="Times New Roman"/>
      <w:bCs/>
      <w:szCs w:val="24"/>
    </w:rPr>
  </w:style>
  <w:style w:type="paragraph" w:customStyle="1" w:styleId="0993079015DE4220944E94C86525CFE8">
    <w:name w:val="0993079015DE4220944E94C86525CFE8"/>
    <w:rsid w:val="00DF4071"/>
    <w:pPr>
      <w:spacing w:before="60" w:after="60" w:line="240" w:lineRule="auto"/>
    </w:pPr>
    <w:rPr>
      <w:rFonts w:ascii="Arial" w:eastAsia="Times New Roman" w:hAnsi="Arial" w:cs="Times New Roman"/>
      <w:bCs/>
      <w:szCs w:val="24"/>
    </w:rPr>
  </w:style>
  <w:style w:type="paragraph" w:customStyle="1" w:styleId="AD1BB8324DE84AABA2D984417E5BAB88">
    <w:name w:val="AD1BB8324DE84AABA2D984417E5BAB88"/>
    <w:rsid w:val="00DF4071"/>
    <w:pPr>
      <w:spacing w:before="60" w:after="60" w:line="240" w:lineRule="auto"/>
    </w:pPr>
    <w:rPr>
      <w:rFonts w:ascii="Arial" w:eastAsia="Times New Roman" w:hAnsi="Arial" w:cs="Times New Roman"/>
      <w:bCs/>
      <w:szCs w:val="24"/>
    </w:rPr>
  </w:style>
  <w:style w:type="paragraph" w:customStyle="1" w:styleId="D6A55C3AED76474B8AC8B71812CC5A11">
    <w:name w:val="D6A55C3AED76474B8AC8B71812CC5A11"/>
    <w:rsid w:val="00DF4071"/>
    <w:pPr>
      <w:spacing w:before="60" w:after="60" w:line="240" w:lineRule="auto"/>
    </w:pPr>
    <w:rPr>
      <w:rFonts w:ascii="Arial" w:eastAsia="Times New Roman" w:hAnsi="Arial" w:cs="Times New Roman"/>
      <w:bCs/>
      <w:szCs w:val="24"/>
    </w:rPr>
  </w:style>
  <w:style w:type="paragraph" w:customStyle="1" w:styleId="2B218B2110CF4CFF8170A806FB6FD38C">
    <w:name w:val="2B218B2110CF4CFF8170A806FB6FD38C"/>
    <w:rsid w:val="00DF4071"/>
    <w:pPr>
      <w:spacing w:before="60" w:after="60" w:line="240" w:lineRule="auto"/>
    </w:pPr>
    <w:rPr>
      <w:rFonts w:ascii="Arial" w:eastAsia="Times New Roman" w:hAnsi="Arial" w:cs="Times New Roman"/>
      <w:bCs/>
      <w:szCs w:val="24"/>
    </w:rPr>
  </w:style>
  <w:style w:type="paragraph" w:customStyle="1" w:styleId="29204B2D1DED47E5BEA77CCAF252D38D">
    <w:name w:val="29204B2D1DED47E5BEA77CCAF252D38D"/>
    <w:rsid w:val="00DF4071"/>
    <w:pPr>
      <w:spacing w:before="60" w:after="60" w:line="240" w:lineRule="auto"/>
    </w:pPr>
    <w:rPr>
      <w:rFonts w:ascii="Arial" w:eastAsia="Times New Roman" w:hAnsi="Arial" w:cs="Times New Roman"/>
      <w:bCs/>
      <w:szCs w:val="24"/>
    </w:rPr>
  </w:style>
  <w:style w:type="paragraph" w:customStyle="1" w:styleId="B0F0A370A4074534A98B4A0B86A72C6C">
    <w:name w:val="B0F0A370A4074534A98B4A0B86A72C6C"/>
    <w:rsid w:val="00DF4071"/>
    <w:pPr>
      <w:spacing w:before="60" w:after="60" w:line="240" w:lineRule="auto"/>
    </w:pPr>
    <w:rPr>
      <w:rFonts w:ascii="Arial" w:eastAsia="Times New Roman" w:hAnsi="Arial" w:cs="Times New Roman"/>
      <w:bCs/>
      <w:szCs w:val="24"/>
    </w:rPr>
  </w:style>
  <w:style w:type="paragraph" w:customStyle="1" w:styleId="273A433BFB5040CEADDFFB68D4940FFA">
    <w:name w:val="273A433BFB5040CEADDFFB68D4940FFA"/>
    <w:rsid w:val="00DF4071"/>
    <w:pPr>
      <w:spacing w:before="60" w:after="60" w:line="240" w:lineRule="auto"/>
    </w:pPr>
    <w:rPr>
      <w:rFonts w:ascii="Arial" w:eastAsia="Times New Roman" w:hAnsi="Arial" w:cs="Times New Roman"/>
      <w:bCs/>
      <w:szCs w:val="24"/>
    </w:rPr>
  </w:style>
  <w:style w:type="paragraph" w:customStyle="1" w:styleId="527E54B665674E34AB6C5EEB18166BFA">
    <w:name w:val="527E54B665674E34AB6C5EEB18166BFA"/>
    <w:rsid w:val="00DF4071"/>
    <w:pPr>
      <w:spacing w:before="60" w:after="60" w:line="240" w:lineRule="auto"/>
    </w:pPr>
    <w:rPr>
      <w:rFonts w:ascii="Arial" w:eastAsia="Times New Roman" w:hAnsi="Arial" w:cs="Times New Roman"/>
      <w:bCs/>
      <w:szCs w:val="24"/>
    </w:rPr>
  </w:style>
  <w:style w:type="paragraph" w:customStyle="1" w:styleId="AF556378ED654C23AB3993A24E55370F">
    <w:name w:val="AF556378ED654C23AB3993A24E55370F"/>
    <w:rsid w:val="00DF4071"/>
    <w:pPr>
      <w:spacing w:before="60" w:after="60" w:line="240" w:lineRule="auto"/>
    </w:pPr>
    <w:rPr>
      <w:rFonts w:ascii="Arial" w:eastAsia="Times New Roman" w:hAnsi="Arial" w:cs="Times New Roman"/>
      <w:bCs/>
      <w:szCs w:val="24"/>
    </w:rPr>
  </w:style>
  <w:style w:type="paragraph" w:customStyle="1" w:styleId="A4EC85B3AB4D41E2A31A704C4E706986">
    <w:name w:val="A4EC85B3AB4D41E2A31A704C4E706986"/>
    <w:rsid w:val="00DF4071"/>
    <w:pPr>
      <w:spacing w:before="60" w:after="60" w:line="240" w:lineRule="auto"/>
    </w:pPr>
    <w:rPr>
      <w:rFonts w:ascii="Arial" w:eastAsia="Times New Roman" w:hAnsi="Arial" w:cs="Times New Roman"/>
      <w:bCs/>
      <w:szCs w:val="24"/>
    </w:rPr>
  </w:style>
  <w:style w:type="paragraph" w:customStyle="1" w:styleId="035746CC46E24B12BFBF72390076E35D">
    <w:name w:val="035746CC46E24B12BFBF72390076E35D"/>
    <w:rsid w:val="00DF4071"/>
    <w:pPr>
      <w:spacing w:before="60" w:after="60" w:line="240" w:lineRule="auto"/>
    </w:pPr>
    <w:rPr>
      <w:rFonts w:ascii="Arial" w:eastAsia="Times New Roman" w:hAnsi="Arial" w:cs="Times New Roman"/>
      <w:bCs/>
      <w:szCs w:val="24"/>
    </w:rPr>
  </w:style>
  <w:style w:type="paragraph" w:customStyle="1" w:styleId="819DFB365B2246D38E0EC64F566A8B6B">
    <w:name w:val="819DFB365B2246D38E0EC64F566A8B6B"/>
    <w:rsid w:val="00DF4071"/>
    <w:pPr>
      <w:spacing w:before="60" w:after="60" w:line="240" w:lineRule="auto"/>
    </w:pPr>
    <w:rPr>
      <w:rFonts w:ascii="Arial" w:eastAsia="Times New Roman" w:hAnsi="Arial" w:cs="Times New Roman"/>
      <w:bCs/>
      <w:szCs w:val="24"/>
    </w:rPr>
  </w:style>
  <w:style w:type="paragraph" w:customStyle="1" w:styleId="169A83D2C91C4768A8D884E77CF96B5A">
    <w:name w:val="169A83D2C91C4768A8D884E77CF96B5A"/>
    <w:rsid w:val="00DF4071"/>
    <w:pPr>
      <w:spacing w:before="60" w:after="60" w:line="240" w:lineRule="auto"/>
    </w:pPr>
    <w:rPr>
      <w:rFonts w:ascii="Arial" w:eastAsia="Times New Roman" w:hAnsi="Arial" w:cs="Times New Roman"/>
      <w:bCs/>
      <w:szCs w:val="24"/>
    </w:rPr>
  </w:style>
  <w:style w:type="paragraph" w:customStyle="1" w:styleId="550FCDD499CB4BD8871739B483DE5C40">
    <w:name w:val="550FCDD499CB4BD8871739B483DE5C40"/>
    <w:rsid w:val="00DF4071"/>
    <w:pPr>
      <w:spacing w:before="60" w:after="60" w:line="240" w:lineRule="auto"/>
    </w:pPr>
    <w:rPr>
      <w:rFonts w:ascii="Arial" w:eastAsia="Times New Roman" w:hAnsi="Arial" w:cs="Times New Roman"/>
      <w:bCs/>
      <w:szCs w:val="24"/>
    </w:rPr>
  </w:style>
  <w:style w:type="paragraph" w:customStyle="1" w:styleId="AD8FD43EF19D4DAFB11B2B10D89EC32F">
    <w:name w:val="AD8FD43EF19D4DAFB11B2B10D89EC32F"/>
    <w:rsid w:val="00DF4071"/>
    <w:pPr>
      <w:spacing w:before="60" w:after="60" w:line="240" w:lineRule="auto"/>
    </w:pPr>
    <w:rPr>
      <w:rFonts w:ascii="Arial" w:eastAsia="Times New Roman" w:hAnsi="Arial" w:cs="Times New Roman"/>
      <w:bCs/>
      <w:szCs w:val="24"/>
    </w:rPr>
  </w:style>
  <w:style w:type="paragraph" w:customStyle="1" w:styleId="DEFD26D6101242949A56B2C8EDE6A0F9">
    <w:name w:val="DEFD26D6101242949A56B2C8EDE6A0F9"/>
    <w:rsid w:val="00DF4071"/>
    <w:pPr>
      <w:spacing w:before="60" w:after="60" w:line="240" w:lineRule="auto"/>
    </w:pPr>
    <w:rPr>
      <w:rFonts w:ascii="Arial" w:eastAsia="Times New Roman" w:hAnsi="Arial" w:cs="Times New Roman"/>
      <w:bCs/>
      <w:szCs w:val="24"/>
    </w:rPr>
  </w:style>
  <w:style w:type="paragraph" w:customStyle="1" w:styleId="46F99BEFA969410FB5EC1A4DA2B01963">
    <w:name w:val="46F99BEFA969410FB5EC1A4DA2B01963"/>
    <w:rsid w:val="00DF4071"/>
    <w:pPr>
      <w:spacing w:before="60" w:after="60" w:line="240" w:lineRule="auto"/>
    </w:pPr>
    <w:rPr>
      <w:rFonts w:ascii="Arial" w:eastAsia="Times New Roman" w:hAnsi="Arial" w:cs="Times New Roman"/>
      <w:bCs/>
      <w:szCs w:val="24"/>
    </w:rPr>
  </w:style>
  <w:style w:type="paragraph" w:customStyle="1" w:styleId="C0ED4DA0071D400F95C9229FD0EF54DE">
    <w:name w:val="C0ED4DA0071D400F95C9229FD0EF54DE"/>
    <w:rsid w:val="00DF4071"/>
    <w:pPr>
      <w:spacing w:before="60" w:after="60" w:line="240" w:lineRule="auto"/>
    </w:pPr>
    <w:rPr>
      <w:rFonts w:ascii="Arial" w:eastAsia="Times New Roman" w:hAnsi="Arial" w:cs="Times New Roman"/>
      <w:bCs/>
      <w:szCs w:val="24"/>
    </w:rPr>
  </w:style>
  <w:style w:type="paragraph" w:customStyle="1" w:styleId="D4EA7F5004DE4DA3B71B7E13E93260CA">
    <w:name w:val="D4EA7F5004DE4DA3B71B7E13E93260CA"/>
    <w:rsid w:val="00DF4071"/>
    <w:pPr>
      <w:spacing w:before="60" w:after="60" w:line="240" w:lineRule="auto"/>
    </w:pPr>
    <w:rPr>
      <w:rFonts w:ascii="Arial" w:eastAsia="Times New Roman" w:hAnsi="Arial" w:cs="Times New Roman"/>
      <w:bCs/>
      <w:szCs w:val="24"/>
    </w:rPr>
  </w:style>
  <w:style w:type="paragraph" w:customStyle="1" w:styleId="10CBDA42DAEA4A4CB92160F03492A6E7">
    <w:name w:val="10CBDA42DAEA4A4CB92160F03492A6E7"/>
    <w:rsid w:val="00DF4071"/>
    <w:pPr>
      <w:spacing w:before="60" w:after="60" w:line="240" w:lineRule="auto"/>
    </w:pPr>
    <w:rPr>
      <w:rFonts w:ascii="Arial" w:eastAsia="Times New Roman" w:hAnsi="Arial" w:cs="Times New Roman"/>
      <w:bCs/>
      <w:szCs w:val="24"/>
    </w:rPr>
  </w:style>
  <w:style w:type="paragraph" w:customStyle="1" w:styleId="65F1048AC31E42B189A1A78730D7C316">
    <w:name w:val="65F1048AC31E42B189A1A78730D7C316"/>
    <w:rsid w:val="00DF4071"/>
    <w:pPr>
      <w:spacing w:before="60" w:after="60" w:line="240" w:lineRule="auto"/>
    </w:pPr>
    <w:rPr>
      <w:rFonts w:ascii="Arial" w:eastAsia="Times New Roman" w:hAnsi="Arial" w:cs="Times New Roman"/>
      <w:bCs/>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E30DA-4356-4BF9-B444-81139B726465}">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8858514-667B-4486-A492-E79A72A5A245}">
  <ds:schemaRefs>
    <ds:schemaRef ds:uri="http://schemas.microsoft.com/sharepoint/v3/contenttype/forms"/>
  </ds:schemaRefs>
</ds:datastoreItem>
</file>

<file path=customXml/itemProps3.xml><?xml version="1.0" encoding="utf-8"?>
<ds:datastoreItem xmlns:ds="http://schemas.openxmlformats.org/officeDocument/2006/customXml" ds:itemID="{286CD59A-76E4-412B-9A6B-0CE1BFBD8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233FA0-DFEB-4837-9586-25D4B3363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345C02DE.dotm</Template>
  <TotalTime>1</TotalTime>
  <Pages>23</Pages>
  <Words>5310</Words>
  <Characters>30268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Safe Work Australia</dc:creator>
  <cp:lastModifiedBy>WARING,Owen</cp:lastModifiedBy>
  <cp:revision>4</cp:revision>
  <cp:lastPrinted>2020-02-18T01:41:00Z</cp:lastPrinted>
  <dcterms:created xsi:type="dcterms:W3CDTF">2020-02-18T00:58:00Z</dcterms:created>
  <dcterms:modified xsi:type="dcterms:W3CDTF">2020-02-18T01:41:00Z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ies>
</file>