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9293CF" w14:textId="77777777" w:rsidR="00EA37E9" w:rsidRDefault="00CA5C52" w:rsidP="0055778D">
      <w:pPr>
        <w:pStyle w:val="SWACoverintroparagraph"/>
        <w:jc w:val="center"/>
      </w:pPr>
      <w:r>
        <w:rPr>
          <w:noProof/>
          <w:lang w:val="en-AU" w:eastAsia="en-AU"/>
        </w:rPr>
        <w:drawing>
          <wp:anchor distT="0" distB="0" distL="114300" distR="114300" simplePos="0" relativeHeight="251658240" behindDoc="0" locked="0" layoutInCell="1" allowOverlap="1" wp14:anchorId="7D0EBBA4" wp14:editId="2AC98C46">
            <wp:simplePos x="0" y="0"/>
            <wp:positionH relativeFrom="page">
              <wp:posOffset>7620</wp:posOffset>
            </wp:positionH>
            <wp:positionV relativeFrom="paragraph">
              <wp:posOffset>0</wp:posOffset>
            </wp:positionV>
            <wp:extent cx="7552959" cy="9968963"/>
            <wp:effectExtent l="0" t="0" r="0" b="0"/>
            <wp:wrapThrough wrapText="bothSides">
              <wp:wrapPolygon edited="0">
                <wp:start x="0" y="0"/>
                <wp:lineTo x="0" y="21546"/>
                <wp:lineTo x="21520" y="21546"/>
                <wp:lineTo x="21520" y="0"/>
                <wp:lineTo x="0" y="0"/>
              </wp:wrapPolygon>
            </wp:wrapThrough>
            <wp:docPr id="2" name="Picture 2" descr="Comparative performance monitoring report&#10;Part 2 - Work health and safety compliance and enforcement activities&#10;20th Edition - December 2018&#10;&#10;Comparison of work health and safety and workers' compensation schemes in Australia and New Zealand." title="Fro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CPM 19 part 2 171207 Updated.jpg"/>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7552959" cy="99689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3D4A29" w14:textId="77777777" w:rsidR="001D7C48" w:rsidRDefault="001D7C48" w:rsidP="00EA37E9">
      <w:pPr>
        <w:pStyle w:val="SWACoverintroparagraph"/>
        <w:spacing w:before="1800"/>
        <w:jc w:val="right"/>
        <w:sectPr w:rsidR="001D7C48" w:rsidSect="00E754C1">
          <w:headerReference w:type="even" r:id="rId9"/>
          <w:headerReference w:type="default" r:id="rId10"/>
          <w:footerReference w:type="even" r:id="rId11"/>
          <w:footerReference w:type="default" r:id="rId12"/>
          <w:headerReference w:type="first" r:id="rId13"/>
          <w:footerReference w:type="first" r:id="rId14"/>
          <w:type w:val="continuous"/>
          <w:pgSz w:w="11906" w:h="16838"/>
          <w:pgMar w:top="993" w:right="1800" w:bottom="1440" w:left="1276" w:header="708" w:footer="708" w:gutter="0"/>
          <w:cols w:space="242"/>
          <w:titlePg/>
          <w:docGrid w:linePitch="360"/>
        </w:sectPr>
      </w:pPr>
    </w:p>
    <w:p w14:paraId="5B52D831" w14:textId="77777777" w:rsidR="007F03B6" w:rsidRPr="001D7C48" w:rsidRDefault="007F03B6" w:rsidP="001D7C48">
      <w:pPr>
        <w:spacing w:after="120"/>
      </w:pPr>
    </w:p>
    <w:p w14:paraId="143CACB7" w14:textId="77777777" w:rsidR="007F03B6" w:rsidRPr="001D7C48" w:rsidRDefault="007F03B6" w:rsidP="006A3D58">
      <w:pPr>
        <w:pStyle w:val="SWADisclaimerheading"/>
      </w:pPr>
      <w:r w:rsidRPr="001D7C48">
        <w:t>Disclaimer</w:t>
      </w:r>
    </w:p>
    <w:p w14:paraId="76BAA4F2" w14:textId="77777777" w:rsidR="00F81B48" w:rsidRPr="00F81B48" w:rsidRDefault="00F81B48" w:rsidP="006A3D58">
      <w:pPr>
        <w:pStyle w:val="SWADisclaimerbodytext"/>
      </w:pPr>
      <w:r w:rsidRPr="00F81B48">
        <w:t>Safe Work Australia provides the information in this publication to raise awareness of work health and safety. This information is general guidance only and does not replace any statutory requirement contained in any relevant state, territory or Commonwealth legislation. It is not a substitute for independent professional advice. Users should exercise their own skill and care to evaluate the accuracy, currency, completeness and relevance for their purposes of any information contained in the publication. Users should obtain appropriate advice relevant to th</w:t>
      </w:r>
      <w:r w:rsidR="005006BF">
        <w:t>eir particular circumstances.</w:t>
      </w:r>
    </w:p>
    <w:p w14:paraId="7156C827" w14:textId="77777777" w:rsidR="00F81B48" w:rsidRPr="00F81B48" w:rsidRDefault="00F81B48" w:rsidP="006A3D58">
      <w:pPr>
        <w:pStyle w:val="SWADisclaimerbodytext"/>
      </w:pPr>
      <w:r w:rsidRPr="00F81B48">
        <w:t>While Safe Work Australia makes every effort to ensure information is accurate and up-to-date, Safe Work Australia does not provide any warranty regarding the accuracy, currency or completeness of the information contained in this publication and will not be held liable for any loss, damage, cost or expense incurred or arising by reason of any person using or relying on the in</w:t>
      </w:r>
      <w:r>
        <w:t xml:space="preserve">formation in this publication. </w:t>
      </w:r>
    </w:p>
    <w:p w14:paraId="29498445" w14:textId="77777777" w:rsidR="007F03B6" w:rsidRPr="001D7C48" w:rsidRDefault="00F81B48" w:rsidP="006A3D58">
      <w:pPr>
        <w:pStyle w:val="SWADisclaimerbodytext"/>
      </w:pPr>
      <w:r w:rsidRPr="00F81B48">
        <w:t>This publication may incorporate views or information from third parties, which do not necessarily reflect the views of Safe Work Australia. The inclusion of such material does not indicate an endorsement of that material or a commitment to any particular course of action. The views in this publication should not be taken to represent the views of Safe Work Australia unless otherwise expressly stated.</w:t>
      </w:r>
    </w:p>
    <w:p w14:paraId="6CFAA9E3" w14:textId="65CC9519" w:rsidR="007F03B6" w:rsidRPr="007541E3" w:rsidRDefault="007541E3" w:rsidP="007541E3">
      <w:pPr>
        <w:autoSpaceDE w:val="0"/>
        <w:autoSpaceDN w:val="0"/>
        <w:rPr>
          <w:rFonts w:ascii="Calibri" w:hAnsi="Calibri"/>
          <w:color w:val="000000"/>
          <w:sz w:val="14"/>
          <w:szCs w:val="16"/>
          <w:lang w:eastAsia="ko-KR"/>
        </w:rPr>
      </w:pPr>
      <w:r>
        <w:rPr>
          <w:bCs/>
          <w:color w:val="000000"/>
          <w:sz w:val="14"/>
          <w:szCs w:val="16"/>
          <w:lang w:eastAsia="ko-KR"/>
        </w:rPr>
        <w:t>ISSN </w:t>
      </w:r>
      <w:r w:rsidR="00FB5EA0" w:rsidRPr="007541E3">
        <w:rPr>
          <w:bCs/>
          <w:color w:val="000000"/>
          <w:sz w:val="14"/>
          <w:szCs w:val="16"/>
          <w:lang w:eastAsia="ko-KR"/>
        </w:rPr>
        <w:t>2209-9174</w:t>
      </w:r>
    </w:p>
    <w:p w14:paraId="0666D4ED" w14:textId="77777777" w:rsidR="007541E3" w:rsidRPr="008530EB" w:rsidRDefault="007541E3" w:rsidP="007541E3">
      <w:pPr>
        <w:pStyle w:val="SWADisclaimerheading"/>
      </w:pPr>
      <w:r>
        <w:t>Creative Commons</w:t>
      </w:r>
    </w:p>
    <w:p w14:paraId="32034910" w14:textId="58B401F9" w:rsidR="007541E3" w:rsidRPr="00A034C4" w:rsidRDefault="007541E3" w:rsidP="007541E3">
      <w:pPr>
        <w:pStyle w:val="SWADisclaimerheading"/>
        <w:rPr>
          <w:rFonts w:eastAsia="Times New Roman" w:cs="Times New Roman"/>
          <w:b w:val="0"/>
          <w:color w:val="auto"/>
          <w:spacing w:val="0"/>
          <w:lang w:eastAsia="en-AU"/>
        </w:rPr>
      </w:pPr>
      <w:r w:rsidRPr="00A034C4">
        <w:rPr>
          <w:rFonts w:eastAsia="Times New Roman" w:cs="Times New Roman"/>
          <w:b w:val="0"/>
          <w:color w:val="auto"/>
          <w:spacing w:val="0"/>
          <w:lang w:eastAsia="en-AU"/>
        </w:rPr>
        <w:t>This copyright work is licensed under a Creative Commons Attribution-</w:t>
      </w:r>
      <w:proofErr w:type="spellStart"/>
      <w:r w:rsidRPr="00A034C4">
        <w:rPr>
          <w:rFonts w:eastAsia="Times New Roman" w:cs="Times New Roman"/>
          <w:b w:val="0"/>
          <w:color w:val="auto"/>
          <w:spacing w:val="0"/>
          <w:lang w:eastAsia="en-AU"/>
        </w:rPr>
        <w:t>Noncommercial</w:t>
      </w:r>
      <w:proofErr w:type="spellEnd"/>
      <w:r w:rsidRPr="00A034C4">
        <w:rPr>
          <w:rFonts w:eastAsia="Times New Roman" w:cs="Times New Roman"/>
          <w:b w:val="0"/>
          <w:color w:val="auto"/>
          <w:spacing w:val="0"/>
          <w:lang w:eastAsia="en-AU"/>
        </w:rPr>
        <w:t xml:space="preserve"> 4.0 </w:t>
      </w:r>
      <w:r w:rsidRPr="00D060E6">
        <w:rPr>
          <w:rFonts w:eastAsia="Times New Roman" w:cs="Times New Roman"/>
          <w:b w:val="0"/>
          <w:color w:val="auto"/>
          <w:spacing w:val="0"/>
          <w:lang w:eastAsia="en-AU"/>
        </w:rPr>
        <w:t xml:space="preserve">International </w:t>
      </w:r>
      <w:r w:rsidRPr="00A034C4">
        <w:rPr>
          <w:rFonts w:eastAsia="Times New Roman" w:cs="Times New Roman"/>
          <w:b w:val="0"/>
          <w:color w:val="auto"/>
          <w:spacing w:val="0"/>
          <w:lang w:eastAsia="en-AU"/>
        </w:rPr>
        <w:t>licence. To view a copy of this licence, visit creativecommons.org/licenses</w:t>
      </w:r>
      <w:r>
        <w:rPr>
          <w:rFonts w:eastAsia="Times New Roman" w:cs="Times New Roman"/>
          <w:b w:val="0"/>
          <w:color w:val="auto"/>
          <w:spacing w:val="0"/>
          <w:lang w:eastAsia="en-AU"/>
        </w:rPr>
        <w:t>.</w:t>
      </w:r>
      <w:r w:rsidRPr="00A034C4">
        <w:rPr>
          <w:rFonts w:eastAsia="Times New Roman" w:cs="Times New Roman"/>
          <w:b w:val="0"/>
          <w:color w:val="auto"/>
          <w:spacing w:val="0"/>
          <w:lang w:eastAsia="en-AU"/>
        </w:rPr>
        <w:t xml:space="preserve"> In essence, you are free to copy, communicate and adapt the work for non-commercial purposes, as long as you attribute the work to Safe Work Australia and abide by the other licence terms.</w:t>
      </w:r>
    </w:p>
    <w:p w14:paraId="4316B0CC" w14:textId="77777777" w:rsidR="007541E3" w:rsidRPr="00A034C4" w:rsidRDefault="007541E3" w:rsidP="007541E3">
      <w:pPr>
        <w:pStyle w:val="SWADisclaimerheading"/>
        <w:rPr>
          <w:color w:val="145B85"/>
        </w:rPr>
      </w:pPr>
      <w:r>
        <w:t>Contact information</w:t>
      </w:r>
    </w:p>
    <w:p w14:paraId="677F4CF7" w14:textId="01C45943" w:rsidR="007541E3" w:rsidRDefault="007541E3" w:rsidP="007541E3">
      <w:pPr>
        <w:pStyle w:val="SWADisclaimerheading"/>
        <w:rPr>
          <w:rStyle w:val="Hyperlink"/>
          <w:rFonts w:eastAsia="Times New Roman" w:cs="Times New Roman"/>
          <w:b w:val="0"/>
          <w:spacing w:val="0"/>
          <w:lang w:eastAsia="en-AU"/>
        </w:rPr>
      </w:pPr>
      <w:r w:rsidRPr="00A034C4">
        <w:rPr>
          <w:rFonts w:eastAsia="Times New Roman" w:cs="Times New Roman"/>
          <w:b w:val="0"/>
          <w:color w:val="auto"/>
          <w:spacing w:val="0"/>
          <w:lang w:eastAsia="en-AU"/>
        </w:rPr>
        <w:t xml:space="preserve">Safe Work Australia | </w:t>
      </w:r>
      <w:hyperlink r:id="rId15" w:tooltip="Safe Work Australia email address" w:history="1">
        <w:r w:rsidRPr="00A034C4">
          <w:rPr>
            <w:rStyle w:val="Hyperlink"/>
            <w:rFonts w:eastAsia="Times New Roman" w:cs="Times New Roman"/>
            <w:b w:val="0"/>
            <w:spacing w:val="0"/>
            <w:lang w:eastAsia="en-AU"/>
          </w:rPr>
          <w:t>mailto:info@swa.gov.au</w:t>
        </w:r>
      </w:hyperlink>
      <w:r w:rsidRPr="00A034C4">
        <w:rPr>
          <w:rFonts w:eastAsia="Times New Roman" w:cs="Times New Roman"/>
          <w:b w:val="0"/>
          <w:color w:val="auto"/>
          <w:spacing w:val="0"/>
          <w:lang w:eastAsia="en-AU"/>
        </w:rPr>
        <w:t xml:space="preserve"> | </w:t>
      </w:r>
      <w:hyperlink r:id="rId16" w:history="1">
        <w:r w:rsidRPr="00A034C4">
          <w:rPr>
            <w:rStyle w:val="Hyperlink"/>
            <w:rFonts w:eastAsia="Times New Roman" w:cs="Times New Roman"/>
            <w:b w:val="0"/>
            <w:spacing w:val="0"/>
            <w:lang w:eastAsia="en-AU"/>
          </w:rPr>
          <w:t>www.swa.gov.au</w:t>
        </w:r>
      </w:hyperlink>
    </w:p>
    <w:p w14:paraId="73DE5B95" w14:textId="5707F643" w:rsidR="007F03B6" w:rsidRPr="001D7C48" w:rsidRDefault="007F03B6" w:rsidP="007541E3">
      <w:pPr>
        <w:pStyle w:val="SWADisclaimerheading"/>
      </w:pPr>
      <w:r w:rsidRPr="001D7C48">
        <w:t>Important Notice</w:t>
      </w:r>
    </w:p>
    <w:p w14:paraId="346C5C84" w14:textId="77777777" w:rsidR="00D60313" w:rsidRPr="00D60313" w:rsidRDefault="007F03B6" w:rsidP="006A3D58">
      <w:pPr>
        <w:pStyle w:val="SWADisclaimerbodytext"/>
        <w:sectPr w:rsidR="00D60313" w:rsidRPr="00D60313" w:rsidSect="001D7C48">
          <w:pgSz w:w="11906" w:h="16838" w:code="9"/>
          <w:pgMar w:top="992" w:right="1797" w:bottom="1440" w:left="1276" w:header="709" w:footer="709" w:gutter="0"/>
          <w:cols w:space="242"/>
          <w:vAlign w:val="bottom"/>
          <w:titlePg/>
          <w:docGrid w:linePitch="360"/>
        </w:sectPr>
      </w:pPr>
      <w:r w:rsidRPr="001D7C48">
        <w:t>Safe Work Australia provides the information given in this document to improve public access to information about work health and safety information generally. The vision of Safe Work Australia is Australian workplaces free from injury and disease. Its mission is to lead and coordinate national efforts to prevent workplace death, injury and disease in Australia.</w:t>
      </w:r>
    </w:p>
    <w:sdt>
      <w:sdtPr>
        <w:rPr>
          <w:rFonts w:eastAsia="Times New Roman" w:cs="Times New Roman"/>
          <w:b w:val="0"/>
          <w:bCs w:val="0"/>
          <w:color w:val="auto"/>
          <w:sz w:val="20"/>
          <w:szCs w:val="24"/>
          <w:lang w:val="en-AU" w:eastAsia="en-AU"/>
        </w:rPr>
        <w:id w:val="-2034717502"/>
        <w:docPartObj>
          <w:docPartGallery w:val="Table of Contents"/>
          <w:docPartUnique/>
        </w:docPartObj>
      </w:sdtPr>
      <w:sdtEndPr>
        <w:rPr>
          <w:noProof/>
        </w:rPr>
      </w:sdtEndPr>
      <w:sdtContent>
        <w:p w14:paraId="3C25F152" w14:textId="77777777" w:rsidR="00D60313" w:rsidRPr="00D60313" w:rsidRDefault="00D60313" w:rsidP="00816022">
          <w:pPr>
            <w:pStyle w:val="TOCHeading"/>
          </w:pPr>
          <w:r w:rsidRPr="00816022">
            <w:t>Contents</w:t>
          </w:r>
        </w:p>
        <w:p w14:paraId="16A7A791" w14:textId="2159A575" w:rsidR="007411B3" w:rsidRDefault="00C00338">
          <w:pPr>
            <w:pStyle w:val="TOC1"/>
            <w:rPr>
              <w:rFonts w:asciiTheme="minorHAnsi" w:eastAsiaTheme="minorEastAsia" w:hAnsiTheme="minorHAnsi" w:cstheme="minorBidi"/>
              <w:sz w:val="22"/>
              <w:szCs w:val="22"/>
            </w:rPr>
          </w:pPr>
          <w:r>
            <w:fldChar w:fldCharType="begin"/>
          </w:r>
          <w:r>
            <w:instrText xml:space="preserve"> TOC \h \z \t "Title,1,SWA Section numbering heading,1,SWA Section title,1,SWA Section num 2,2" </w:instrText>
          </w:r>
          <w:r>
            <w:fldChar w:fldCharType="separate"/>
          </w:r>
          <w:hyperlink w:anchor="_Toc495053386" w:history="1">
            <w:r w:rsidR="007411B3" w:rsidRPr="0016494B">
              <w:rPr>
                <w:rStyle w:val="Hyperlink"/>
              </w:rPr>
              <w:t>Foreword</w:t>
            </w:r>
            <w:r w:rsidR="007411B3">
              <w:rPr>
                <w:webHidden/>
              </w:rPr>
              <w:tab/>
            </w:r>
            <w:r w:rsidR="007411B3">
              <w:rPr>
                <w:webHidden/>
              </w:rPr>
              <w:fldChar w:fldCharType="begin"/>
            </w:r>
            <w:r w:rsidR="007411B3">
              <w:rPr>
                <w:webHidden/>
              </w:rPr>
              <w:instrText xml:space="preserve"> PAGEREF _Toc495053386 \h </w:instrText>
            </w:r>
            <w:r w:rsidR="007411B3">
              <w:rPr>
                <w:webHidden/>
              </w:rPr>
            </w:r>
            <w:r w:rsidR="007411B3">
              <w:rPr>
                <w:webHidden/>
              </w:rPr>
              <w:fldChar w:fldCharType="separate"/>
            </w:r>
            <w:r w:rsidR="00E84E3D">
              <w:rPr>
                <w:webHidden/>
              </w:rPr>
              <w:t>4</w:t>
            </w:r>
            <w:r w:rsidR="007411B3">
              <w:rPr>
                <w:webHidden/>
              </w:rPr>
              <w:fldChar w:fldCharType="end"/>
            </w:r>
          </w:hyperlink>
        </w:p>
        <w:p w14:paraId="38D411CF" w14:textId="54A28589" w:rsidR="007411B3" w:rsidRDefault="009B51D4">
          <w:pPr>
            <w:pStyle w:val="TOC1"/>
            <w:rPr>
              <w:rFonts w:asciiTheme="minorHAnsi" w:eastAsiaTheme="minorEastAsia" w:hAnsiTheme="minorHAnsi" w:cstheme="minorBidi"/>
              <w:sz w:val="22"/>
              <w:szCs w:val="22"/>
            </w:rPr>
          </w:pPr>
          <w:hyperlink w:anchor="_Toc495053387" w:history="1">
            <w:r w:rsidR="007411B3" w:rsidRPr="0016494B">
              <w:rPr>
                <w:rStyle w:val="Hyperlink"/>
              </w:rPr>
              <w:t>Summary of findings</w:t>
            </w:r>
            <w:r w:rsidR="007411B3">
              <w:rPr>
                <w:webHidden/>
              </w:rPr>
              <w:tab/>
            </w:r>
            <w:r w:rsidR="007411B3">
              <w:rPr>
                <w:webHidden/>
              </w:rPr>
              <w:fldChar w:fldCharType="begin"/>
            </w:r>
            <w:r w:rsidR="007411B3">
              <w:rPr>
                <w:webHidden/>
              </w:rPr>
              <w:instrText xml:space="preserve"> PAGEREF _Toc495053387 \h </w:instrText>
            </w:r>
            <w:r w:rsidR="007411B3">
              <w:rPr>
                <w:webHidden/>
              </w:rPr>
            </w:r>
            <w:r w:rsidR="007411B3">
              <w:rPr>
                <w:webHidden/>
              </w:rPr>
              <w:fldChar w:fldCharType="separate"/>
            </w:r>
            <w:r w:rsidR="00E84E3D">
              <w:rPr>
                <w:webHidden/>
              </w:rPr>
              <w:t>6</w:t>
            </w:r>
            <w:r w:rsidR="007411B3">
              <w:rPr>
                <w:webHidden/>
              </w:rPr>
              <w:fldChar w:fldCharType="end"/>
            </w:r>
          </w:hyperlink>
        </w:p>
        <w:p w14:paraId="3ABC0B84" w14:textId="17084A3E" w:rsidR="007411B3" w:rsidRDefault="009B51D4">
          <w:pPr>
            <w:pStyle w:val="TOC1"/>
            <w:rPr>
              <w:rFonts w:asciiTheme="minorHAnsi" w:eastAsiaTheme="minorEastAsia" w:hAnsiTheme="minorHAnsi" w:cstheme="minorBidi"/>
              <w:sz w:val="22"/>
              <w:szCs w:val="22"/>
            </w:rPr>
          </w:pPr>
          <w:hyperlink w:anchor="_Toc495053388" w:history="1">
            <w:r w:rsidR="007411B3" w:rsidRPr="0016494B">
              <w:rPr>
                <w:rStyle w:val="Hyperlink"/>
              </w:rPr>
              <w:t>1.</w:t>
            </w:r>
            <w:r w:rsidR="007411B3">
              <w:rPr>
                <w:rFonts w:asciiTheme="minorHAnsi" w:eastAsiaTheme="minorEastAsia" w:hAnsiTheme="minorHAnsi" w:cstheme="minorBidi"/>
                <w:sz w:val="22"/>
                <w:szCs w:val="22"/>
              </w:rPr>
              <w:tab/>
            </w:r>
            <w:r w:rsidR="007411B3" w:rsidRPr="0016494B">
              <w:rPr>
                <w:rStyle w:val="Hyperlink"/>
              </w:rPr>
              <w:t>Work health and safety compliance and enforcement activities</w:t>
            </w:r>
            <w:r w:rsidR="007411B3">
              <w:rPr>
                <w:webHidden/>
              </w:rPr>
              <w:tab/>
            </w:r>
            <w:r w:rsidR="007411B3">
              <w:rPr>
                <w:webHidden/>
              </w:rPr>
              <w:fldChar w:fldCharType="begin"/>
            </w:r>
            <w:r w:rsidR="007411B3">
              <w:rPr>
                <w:webHidden/>
              </w:rPr>
              <w:instrText xml:space="preserve"> PAGEREF _Toc495053388 \h </w:instrText>
            </w:r>
            <w:r w:rsidR="007411B3">
              <w:rPr>
                <w:webHidden/>
              </w:rPr>
            </w:r>
            <w:r w:rsidR="007411B3">
              <w:rPr>
                <w:webHidden/>
              </w:rPr>
              <w:fldChar w:fldCharType="separate"/>
            </w:r>
            <w:r w:rsidR="00E84E3D">
              <w:rPr>
                <w:webHidden/>
              </w:rPr>
              <w:t>8</w:t>
            </w:r>
            <w:r w:rsidR="007411B3">
              <w:rPr>
                <w:webHidden/>
              </w:rPr>
              <w:fldChar w:fldCharType="end"/>
            </w:r>
          </w:hyperlink>
        </w:p>
        <w:p w14:paraId="5B128E35" w14:textId="1F9D34C7" w:rsidR="007411B3" w:rsidRDefault="009B51D4">
          <w:pPr>
            <w:pStyle w:val="TOC2"/>
            <w:rPr>
              <w:rFonts w:asciiTheme="minorHAnsi" w:eastAsiaTheme="minorEastAsia" w:hAnsiTheme="minorHAnsi" w:cstheme="minorBidi"/>
              <w:noProof/>
              <w:sz w:val="22"/>
              <w:szCs w:val="22"/>
            </w:rPr>
          </w:pPr>
          <w:hyperlink w:anchor="_Toc495053389" w:history="1">
            <w:r w:rsidR="007411B3" w:rsidRPr="0016494B">
              <w:rPr>
                <w:rStyle w:val="Hyperlink"/>
                <w:noProof/>
              </w:rPr>
              <w:t>1.1</w:t>
            </w:r>
            <w:r w:rsidR="007411B3">
              <w:rPr>
                <w:rFonts w:asciiTheme="minorHAnsi" w:eastAsiaTheme="minorEastAsia" w:hAnsiTheme="minorHAnsi" w:cstheme="minorBidi"/>
                <w:noProof/>
                <w:sz w:val="22"/>
                <w:szCs w:val="22"/>
              </w:rPr>
              <w:tab/>
            </w:r>
            <w:r w:rsidR="007411B3" w:rsidRPr="0016494B">
              <w:rPr>
                <w:rStyle w:val="Hyperlink"/>
                <w:noProof/>
              </w:rPr>
              <w:t>Interventions</w:t>
            </w:r>
            <w:r w:rsidR="007411B3">
              <w:rPr>
                <w:noProof/>
                <w:webHidden/>
              </w:rPr>
              <w:tab/>
            </w:r>
            <w:r w:rsidR="007411B3">
              <w:rPr>
                <w:noProof/>
                <w:webHidden/>
              </w:rPr>
              <w:fldChar w:fldCharType="begin"/>
            </w:r>
            <w:r w:rsidR="007411B3">
              <w:rPr>
                <w:noProof/>
                <w:webHidden/>
              </w:rPr>
              <w:instrText xml:space="preserve"> PAGEREF _Toc495053389 \h </w:instrText>
            </w:r>
            <w:r w:rsidR="007411B3">
              <w:rPr>
                <w:noProof/>
                <w:webHidden/>
              </w:rPr>
            </w:r>
            <w:r w:rsidR="007411B3">
              <w:rPr>
                <w:noProof/>
                <w:webHidden/>
              </w:rPr>
              <w:fldChar w:fldCharType="separate"/>
            </w:r>
            <w:r w:rsidR="00E84E3D">
              <w:rPr>
                <w:noProof/>
                <w:webHidden/>
              </w:rPr>
              <w:t>8</w:t>
            </w:r>
            <w:r w:rsidR="007411B3">
              <w:rPr>
                <w:noProof/>
                <w:webHidden/>
              </w:rPr>
              <w:fldChar w:fldCharType="end"/>
            </w:r>
          </w:hyperlink>
        </w:p>
        <w:p w14:paraId="71E67D7D" w14:textId="7A6E16BB" w:rsidR="007411B3" w:rsidRDefault="009B51D4">
          <w:pPr>
            <w:pStyle w:val="TOC2"/>
            <w:rPr>
              <w:rFonts w:asciiTheme="minorHAnsi" w:eastAsiaTheme="minorEastAsia" w:hAnsiTheme="minorHAnsi" w:cstheme="minorBidi"/>
              <w:noProof/>
              <w:sz w:val="22"/>
              <w:szCs w:val="22"/>
            </w:rPr>
          </w:pPr>
          <w:hyperlink w:anchor="_Toc495053390" w:history="1">
            <w:r w:rsidR="007411B3" w:rsidRPr="0016494B">
              <w:rPr>
                <w:rStyle w:val="Hyperlink"/>
                <w:noProof/>
              </w:rPr>
              <w:t>1.2</w:t>
            </w:r>
            <w:r w:rsidR="007411B3">
              <w:rPr>
                <w:rFonts w:asciiTheme="minorHAnsi" w:eastAsiaTheme="minorEastAsia" w:hAnsiTheme="minorHAnsi" w:cstheme="minorBidi"/>
                <w:noProof/>
                <w:sz w:val="22"/>
                <w:szCs w:val="22"/>
              </w:rPr>
              <w:tab/>
            </w:r>
            <w:r w:rsidR="007411B3" w:rsidRPr="0016494B">
              <w:rPr>
                <w:rStyle w:val="Hyperlink"/>
                <w:noProof/>
              </w:rPr>
              <w:t>Inspectors</w:t>
            </w:r>
            <w:r w:rsidR="007411B3">
              <w:rPr>
                <w:noProof/>
                <w:webHidden/>
              </w:rPr>
              <w:tab/>
            </w:r>
            <w:r w:rsidR="007411B3">
              <w:rPr>
                <w:noProof/>
                <w:webHidden/>
              </w:rPr>
              <w:fldChar w:fldCharType="begin"/>
            </w:r>
            <w:r w:rsidR="007411B3">
              <w:rPr>
                <w:noProof/>
                <w:webHidden/>
              </w:rPr>
              <w:instrText xml:space="preserve"> PAGEREF _Toc495053390 \h </w:instrText>
            </w:r>
            <w:r w:rsidR="007411B3">
              <w:rPr>
                <w:noProof/>
                <w:webHidden/>
              </w:rPr>
            </w:r>
            <w:r w:rsidR="007411B3">
              <w:rPr>
                <w:noProof/>
                <w:webHidden/>
              </w:rPr>
              <w:fldChar w:fldCharType="separate"/>
            </w:r>
            <w:r w:rsidR="00E84E3D">
              <w:rPr>
                <w:noProof/>
                <w:webHidden/>
              </w:rPr>
              <w:t>11</w:t>
            </w:r>
            <w:r w:rsidR="007411B3">
              <w:rPr>
                <w:noProof/>
                <w:webHidden/>
              </w:rPr>
              <w:fldChar w:fldCharType="end"/>
            </w:r>
          </w:hyperlink>
        </w:p>
        <w:p w14:paraId="32691661" w14:textId="5F990F53" w:rsidR="007411B3" w:rsidRDefault="009B51D4">
          <w:pPr>
            <w:pStyle w:val="TOC2"/>
            <w:rPr>
              <w:rFonts w:asciiTheme="minorHAnsi" w:eastAsiaTheme="minorEastAsia" w:hAnsiTheme="minorHAnsi" w:cstheme="minorBidi"/>
              <w:noProof/>
              <w:sz w:val="22"/>
              <w:szCs w:val="22"/>
            </w:rPr>
          </w:pPr>
          <w:hyperlink w:anchor="_Toc495053391" w:history="1">
            <w:r w:rsidR="007411B3" w:rsidRPr="0016494B">
              <w:rPr>
                <w:rStyle w:val="Hyperlink"/>
                <w:noProof/>
              </w:rPr>
              <w:t>1.3</w:t>
            </w:r>
            <w:r w:rsidR="007411B3">
              <w:rPr>
                <w:rFonts w:asciiTheme="minorHAnsi" w:eastAsiaTheme="minorEastAsia" w:hAnsiTheme="minorHAnsi" w:cstheme="minorBidi"/>
                <w:noProof/>
                <w:sz w:val="22"/>
                <w:szCs w:val="22"/>
              </w:rPr>
              <w:tab/>
            </w:r>
            <w:r w:rsidR="007411B3" w:rsidRPr="0016494B">
              <w:rPr>
                <w:rStyle w:val="Hyperlink"/>
                <w:noProof/>
              </w:rPr>
              <w:t>Notices</w:t>
            </w:r>
            <w:r w:rsidR="007411B3">
              <w:rPr>
                <w:noProof/>
                <w:webHidden/>
              </w:rPr>
              <w:tab/>
            </w:r>
            <w:r w:rsidR="007411B3">
              <w:rPr>
                <w:noProof/>
                <w:webHidden/>
              </w:rPr>
              <w:fldChar w:fldCharType="begin"/>
            </w:r>
            <w:r w:rsidR="007411B3">
              <w:rPr>
                <w:noProof/>
                <w:webHidden/>
              </w:rPr>
              <w:instrText xml:space="preserve"> PAGEREF _Toc495053391 \h </w:instrText>
            </w:r>
            <w:r w:rsidR="007411B3">
              <w:rPr>
                <w:noProof/>
                <w:webHidden/>
              </w:rPr>
            </w:r>
            <w:r w:rsidR="007411B3">
              <w:rPr>
                <w:noProof/>
                <w:webHidden/>
              </w:rPr>
              <w:fldChar w:fldCharType="separate"/>
            </w:r>
            <w:r w:rsidR="00E84E3D">
              <w:rPr>
                <w:noProof/>
                <w:webHidden/>
              </w:rPr>
              <w:t>13</w:t>
            </w:r>
            <w:r w:rsidR="007411B3">
              <w:rPr>
                <w:noProof/>
                <w:webHidden/>
              </w:rPr>
              <w:fldChar w:fldCharType="end"/>
            </w:r>
          </w:hyperlink>
        </w:p>
        <w:p w14:paraId="048C455C" w14:textId="7597A102" w:rsidR="007411B3" w:rsidRDefault="009B51D4">
          <w:pPr>
            <w:pStyle w:val="TOC2"/>
            <w:rPr>
              <w:rFonts w:asciiTheme="minorHAnsi" w:eastAsiaTheme="minorEastAsia" w:hAnsiTheme="minorHAnsi" w:cstheme="minorBidi"/>
              <w:noProof/>
              <w:sz w:val="22"/>
              <w:szCs w:val="22"/>
            </w:rPr>
          </w:pPr>
          <w:hyperlink w:anchor="_Toc495053392" w:history="1">
            <w:r w:rsidR="007411B3" w:rsidRPr="0016494B">
              <w:rPr>
                <w:rStyle w:val="Hyperlink"/>
                <w:noProof/>
              </w:rPr>
              <w:t>1.4</w:t>
            </w:r>
            <w:r w:rsidR="007411B3">
              <w:rPr>
                <w:rFonts w:asciiTheme="minorHAnsi" w:eastAsiaTheme="minorEastAsia" w:hAnsiTheme="minorHAnsi" w:cstheme="minorBidi"/>
                <w:noProof/>
                <w:sz w:val="22"/>
                <w:szCs w:val="22"/>
              </w:rPr>
              <w:tab/>
            </w:r>
            <w:r w:rsidR="007411B3" w:rsidRPr="0016494B">
              <w:rPr>
                <w:rStyle w:val="Hyperlink"/>
                <w:noProof/>
              </w:rPr>
              <w:t>Enforceable undertakings</w:t>
            </w:r>
            <w:r w:rsidR="007411B3">
              <w:rPr>
                <w:noProof/>
                <w:webHidden/>
              </w:rPr>
              <w:tab/>
            </w:r>
            <w:r w:rsidR="007411B3">
              <w:rPr>
                <w:noProof/>
                <w:webHidden/>
              </w:rPr>
              <w:fldChar w:fldCharType="begin"/>
            </w:r>
            <w:r w:rsidR="007411B3">
              <w:rPr>
                <w:noProof/>
                <w:webHidden/>
              </w:rPr>
              <w:instrText xml:space="preserve"> PAGEREF _Toc495053392 \h </w:instrText>
            </w:r>
            <w:r w:rsidR="007411B3">
              <w:rPr>
                <w:noProof/>
                <w:webHidden/>
              </w:rPr>
            </w:r>
            <w:r w:rsidR="007411B3">
              <w:rPr>
                <w:noProof/>
                <w:webHidden/>
              </w:rPr>
              <w:fldChar w:fldCharType="separate"/>
            </w:r>
            <w:r w:rsidR="00E84E3D">
              <w:rPr>
                <w:noProof/>
                <w:webHidden/>
              </w:rPr>
              <w:t>13</w:t>
            </w:r>
            <w:r w:rsidR="007411B3">
              <w:rPr>
                <w:noProof/>
                <w:webHidden/>
              </w:rPr>
              <w:fldChar w:fldCharType="end"/>
            </w:r>
          </w:hyperlink>
        </w:p>
        <w:p w14:paraId="144D7DCB" w14:textId="4EA1B0E9" w:rsidR="007411B3" w:rsidRDefault="009B51D4">
          <w:pPr>
            <w:pStyle w:val="TOC2"/>
            <w:rPr>
              <w:rFonts w:asciiTheme="minorHAnsi" w:eastAsiaTheme="minorEastAsia" w:hAnsiTheme="minorHAnsi" w:cstheme="minorBidi"/>
              <w:noProof/>
              <w:sz w:val="22"/>
              <w:szCs w:val="22"/>
            </w:rPr>
          </w:pPr>
          <w:hyperlink w:anchor="_Toc495053393" w:history="1">
            <w:r w:rsidR="007411B3" w:rsidRPr="0016494B">
              <w:rPr>
                <w:rStyle w:val="Hyperlink"/>
                <w:noProof/>
              </w:rPr>
              <w:t>1.5</w:t>
            </w:r>
            <w:r w:rsidR="007411B3">
              <w:rPr>
                <w:rFonts w:asciiTheme="minorHAnsi" w:eastAsiaTheme="minorEastAsia" w:hAnsiTheme="minorHAnsi" w:cstheme="minorBidi"/>
                <w:noProof/>
                <w:sz w:val="22"/>
                <w:szCs w:val="22"/>
              </w:rPr>
              <w:tab/>
            </w:r>
            <w:r w:rsidR="007411B3" w:rsidRPr="0016494B">
              <w:rPr>
                <w:rStyle w:val="Hyperlink"/>
                <w:noProof/>
              </w:rPr>
              <w:t>Legal proceedings</w:t>
            </w:r>
            <w:r w:rsidR="007411B3">
              <w:rPr>
                <w:noProof/>
                <w:webHidden/>
              </w:rPr>
              <w:tab/>
            </w:r>
            <w:r w:rsidR="007411B3">
              <w:rPr>
                <w:noProof/>
                <w:webHidden/>
              </w:rPr>
              <w:fldChar w:fldCharType="begin"/>
            </w:r>
            <w:r w:rsidR="007411B3">
              <w:rPr>
                <w:noProof/>
                <w:webHidden/>
              </w:rPr>
              <w:instrText xml:space="preserve"> PAGEREF _Toc495053393 \h </w:instrText>
            </w:r>
            <w:r w:rsidR="007411B3">
              <w:rPr>
                <w:noProof/>
                <w:webHidden/>
              </w:rPr>
            </w:r>
            <w:r w:rsidR="007411B3">
              <w:rPr>
                <w:noProof/>
                <w:webHidden/>
              </w:rPr>
              <w:fldChar w:fldCharType="separate"/>
            </w:r>
            <w:r w:rsidR="00E84E3D">
              <w:rPr>
                <w:noProof/>
                <w:webHidden/>
              </w:rPr>
              <w:t>15</w:t>
            </w:r>
            <w:r w:rsidR="007411B3">
              <w:rPr>
                <w:noProof/>
                <w:webHidden/>
              </w:rPr>
              <w:fldChar w:fldCharType="end"/>
            </w:r>
          </w:hyperlink>
        </w:p>
        <w:p w14:paraId="7BDF7E07" w14:textId="021B00B1" w:rsidR="007411B3" w:rsidRDefault="009B51D4">
          <w:pPr>
            <w:pStyle w:val="TOC2"/>
            <w:rPr>
              <w:rFonts w:asciiTheme="minorHAnsi" w:eastAsiaTheme="minorEastAsia" w:hAnsiTheme="minorHAnsi" w:cstheme="minorBidi"/>
              <w:noProof/>
              <w:sz w:val="22"/>
              <w:szCs w:val="22"/>
            </w:rPr>
          </w:pPr>
          <w:hyperlink w:anchor="_Toc495053394" w:history="1">
            <w:r w:rsidR="007411B3" w:rsidRPr="0016494B">
              <w:rPr>
                <w:rStyle w:val="Hyperlink"/>
                <w:noProof/>
              </w:rPr>
              <w:t>1.6</w:t>
            </w:r>
            <w:r w:rsidR="007411B3">
              <w:rPr>
                <w:rFonts w:asciiTheme="minorHAnsi" w:eastAsiaTheme="minorEastAsia" w:hAnsiTheme="minorHAnsi" w:cstheme="minorBidi"/>
                <w:noProof/>
                <w:sz w:val="22"/>
                <w:szCs w:val="22"/>
              </w:rPr>
              <w:tab/>
            </w:r>
            <w:r w:rsidR="007411B3" w:rsidRPr="0016494B">
              <w:rPr>
                <w:rStyle w:val="Hyperlink"/>
                <w:noProof/>
              </w:rPr>
              <w:t>Fines</w:t>
            </w:r>
            <w:r w:rsidR="007411B3">
              <w:rPr>
                <w:noProof/>
                <w:webHidden/>
              </w:rPr>
              <w:tab/>
            </w:r>
            <w:r w:rsidR="007411B3">
              <w:rPr>
                <w:noProof/>
                <w:webHidden/>
              </w:rPr>
              <w:fldChar w:fldCharType="begin"/>
            </w:r>
            <w:r w:rsidR="007411B3">
              <w:rPr>
                <w:noProof/>
                <w:webHidden/>
              </w:rPr>
              <w:instrText xml:space="preserve"> PAGEREF _Toc495053394 \h </w:instrText>
            </w:r>
            <w:r w:rsidR="007411B3">
              <w:rPr>
                <w:noProof/>
                <w:webHidden/>
              </w:rPr>
            </w:r>
            <w:r w:rsidR="007411B3">
              <w:rPr>
                <w:noProof/>
                <w:webHidden/>
              </w:rPr>
              <w:fldChar w:fldCharType="separate"/>
            </w:r>
            <w:r w:rsidR="00E84E3D">
              <w:rPr>
                <w:noProof/>
                <w:webHidden/>
              </w:rPr>
              <w:t>15</w:t>
            </w:r>
            <w:r w:rsidR="007411B3">
              <w:rPr>
                <w:noProof/>
                <w:webHidden/>
              </w:rPr>
              <w:fldChar w:fldCharType="end"/>
            </w:r>
          </w:hyperlink>
        </w:p>
        <w:p w14:paraId="47F2D5F8" w14:textId="618373EC" w:rsidR="007411B3" w:rsidRDefault="009B51D4">
          <w:pPr>
            <w:pStyle w:val="TOC1"/>
            <w:rPr>
              <w:rFonts w:asciiTheme="minorHAnsi" w:eastAsiaTheme="minorEastAsia" w:hAnsiTheme="minorHAnsi" w:cstheme="minorBidi"/>
              <w:sz w:val="22"/>
              <w:szCs w:val="22"/>
            </w:rPr>
          </w:pPr>
          <w:hyperlink w:anchor="_Toc495053395" w:history="1">
            <w:r w:rsidR="007411B3" w:rsidRPr="0016494B">
              <w:rPr>
                <w:rStyle w:val="Hyperlink"/>
              </w:rPr>
              <w:t>Appendix 1 –– Explanatory notes</w:t>
            </w:r>
            <w:r w:rsidR="007411B3">
              <w:rPr>
                <w:webHidden/>
              </w:rPr>
              <w:tab/>
            </w:r>
            <w:r w:rsidR="007411B3">
              <w:rPr>
                <w:webHidden/>
              </w:rPr>
              <w:fldChar w:fldCharType="begin"/>
            </w:r>
            <w:r w:rsidR="007411B3">
              <w:rPr>
                <w:webHidden/>
              </w:rPr>
              <w:instrText xml:space="preserve"> PAGEREF _Toc495053395 \h </w:instrText>
            </w:r>
            <w:r w:rsidR="007411B3">
              <w:rPr>
                <w:webHidden/>
              </w:rPr>
            </w:r>
            <w:r w:rsidR="007411B3">
              <w:rPr>
                <w:webHidden/>
              </w:rPr>
              <w:fldChar w:fldCharType="separate"/>
            </w:r>
            <w:r w:rsidR="00E84E3D">
              <w:rPr>
                <w:webHidden/>
              </w:rPr>
              <w:t>17</w:t>
            </w:r>
            <w:r w:rsidR="007411B3">
              <w:rPr>
                <w:webHidden/>
              </w:rPr>
              <w:fldChar w:fldCharType="end"/>
            </w:r>
          </w:hyperlink>
        </w:p>
        <w:p w14:paraId="4A0755A6" w14:textId="0F3784B2" w:rsidR="007411B3" w:rsidRDefault="009B51D4">
          <w:pPr>
            <w:pStyle w:val="TOC1"/>
            <w:rPr>
              <w:rFonts w:asciiTheme="minorHAnsi" w:eastAsiaTheme="minorEastAsia" w:hAnsiTheme="minorHAnsi" w:cstheme="minorBidi"/>
              <w:sz w:val="22"/>
              <w:szCs w:val="22"/>
            </w:rPr>
          </w:pPr>
          <w:hyperlink w:anchor="_Toc495053396" w:history="1">
            <w:r w:rsidR="007411B3" w:rsidRPr="0016494B">
              <w:rPr>
                <w:rStyle w:val="Hyperlink"/>
              </w:rPr>
              <w:t>Appendix 2 – Jurisdictional contact information</w:t>
            </w:r>
            <w:r w:rsidR="007411B3">
              <w:rPr>
                <w:webHidden/>
              </w:rPr>
              <w:tab/>
            </w:r>
            <w:r w:rsidR="007411B3">
              <w:rPr>
                <w:webHidden/>
              </w:rPr>
              <w:fldChar w:fldCharType="begin"/>
            </w:r>
            <w:r w:rsidR="007411B3">
              <w:rPr>
                <w:webHidden/>
              </w:rPr>
              <w:instrText xml:space="preserve"> PAGEREF _Toc495053396 \h </w:instrText>
            </w:r>
            <w:r w:rsidR="007411B3">
              <w:rPr>
                <w:webHidden/>
              </w:rPr>
            </w:r>
            <w:r w:rsidR="007411B3">
              <w:rPr>
                <w:webHidden/>
              </w:rPr>
              <w:fldChar w:fldCharType="separate"/>
            </w:r>
            <w:r w:rsidR="00E84E3D">
              <w:rPr>
                <w:webHidden/>
              </w:rPr>
              <w:t>19</w:t>
            </w:r>
            <w:r w:rsidR="007411B3">
              <w:rPr>
                <w:webHidden/>
              </w:rPr>
              <w:fldChar w:fldCharType="end"/>
            </w:r>
          </w:hyperlink>
        </w:p>
        <w:p w14:paraId="166D90E2" w14:textId="468B06F6" w:rsidR="00D60313" w:rsidRDefault="00C00338">
          <w:r>
            <w:rPr>
              <w:noProof/>
            </w:rPr>
            <w:fldChar w:fldCharType="end"/>
          </w:r>
        </w:p>
      </w:sdtContent>
    </w:sdt>
    <w:p w14:paraId="045BDDD6" w14:textId="77777777" w:rsidR="004B79B6" w:rsidRDefault="00D60313" w:rsidP="00CE5E41">
      <w:pPr>
        <w:spacing w:before="0" w:after="200" w:line="276" w:lineRule="auto"/>
        <w:jc w:val="left"/>
      </w:pPr>
      <w:r>
        <w:br w:type="page"/>
      </w:r>
    </w:p>
    <w:p w14:paraId="535A02E7" w14:textId="77777777" w:rsidR="003411E8" w:rsidRDefault="007231AE" w:rsidP="00BC6D23">
      <w:pPr>
        <w:pStyle w:val="Title"/>
        <w:tabs>
          <w:tab w:val="center" w:pos="8222"/>
        </w:tabs>
      </w:pPr>
      <w:bookmarkStart w:id="0" w:name="_Toc495053386"/>
      <w:r>
        <w:lastRenderedPageBreak/>
        <w:t>Foreword</w:t>
      </w:r>
      <w:bookmarkEnd w:id="0"/>
    </w:p>
    <w:p w14:paraId="3F2E3F8B" w14:textId="03328A9B" w:rsidR="007231AE" w:rsidRDefault="007231AE" w:rsidP="00632BD9">
      <w:r>
        <w:t>The Labour Ministers’ Council released the first Comparative Performance Monitoring (CPM) report in December 1998. The CPM project was transferred to Safe Work Australia when it was established in 2009. The CPM reports provide trend analysis on the work health and safety and workers’ compensation schemes operating in Australia</w:t>
      </w:r>
      <w:r w:rsidR="00CE5E41">
        <w:t xml:space="preserve"> and New Zealand. This is the </w:t>
      </w:r>
      <w:r w:rsidR="00632BD9">
        <w:t>20</w:t>
      </w:r>
      <w:r w:rsidR="00CC26A9" w:rsidRPr="00CC26A9">
        <w:rPr>
          <w:vertAlign w:val="superscript"/>
        </w:rPr>
        <w:t>th</w:t>
      </w:r>
      <w:r>
        <w:t xml:space="preserve"> annual report of the CPM project. </w:t>
      </w:r>
    </w:p>
    <w:p w14:paraId="6C48995A" w14:textId="77777777" w:rsidR="00532D63" w:rsidRDefault="00532D63" w:rsidP="00532D63">
      <w:pPr>
        <w:pStyle w:val="NoSpacing"/>
      </w:pPr>
    </w:p>
    <w:p w14:paraId="382FF414" w14:textId="77777777" w:rsidR="007231AE" w:rsidRPr="005D0128" w:rsidRDefault="007231AE" w:rsidP="00806E83">
      <w:pPr>
        <w:pStyle w:val="NoSpacing"/>
        <w:jc w:val="both"/>
      </w:pPr>
      <w:r>
        <w:t xml:space="preserve">The CPM is complemented by the </w:t>
      </w:r>
      <w:hyperlink r:id="rId17" w:history="1">
        <w:r w:rsidRPr="004B79B6">
          <w:rPr>
            <w:rStyle w:val="SWALinkChar"/>
            <w:i/>
          </w:rPr>
          <w:t>Australian Workers’ Compensation Statistics</w:t>
        </w:r>
      </w:hyperlink>
      <w:r>
        <w:t xml:space="preserve"> report, which provides more detailed analysis of national workers’ compensation data using key variables such as occupation, industry, age and sex with supporting information on the circumstances surrounding work-related injury and disease occurrences. The CPM is also complemented by the </w:t>
      </w:r>
      <w:hyperlink r:id="rId18" w:history="1">
        <w:r w:rsidRPr="004B79B6">
          <w:rPr>
            <w:rStyle w:val="SWALinkChar"/>
            <w:i/>
          </w:rPr>
          <w:t>Comparison of Workers’ Compensation Arrangements in Australia and New Zealand</w:t>
        </w:r>
      </w:hyperlink>
      <w:r>
        <w:t xml:space="preserve">, which discusses the way that each scheme deals with key aspects such as coverage, benefits, self-insurance, common law and dispute resolution. The publications can be found </w:t>
      </w:r>
      <w:r w:rsidR="005A0426">
        <w:t>on</w:t>
      </w:r>
      <w:r>
        <w:t xml:space="preserve"> the Safe Work Australia website.</w:t>
      </w:r>
    </w:p>
    <w:p w14:paraId="22B369C6" w14:textId="77777777" w:rsidR="002C2153" w:rsidRPr="002C2153" w:rsidRDefault="002C2153" w:rsidP="002C2153">
      <w:pPr>
        <w:pStyle w:val="Heading1"/>
      </w:pPr>
      <w:r w:rsidRPr="002C2153">
        <w:t>Statement of purpose</w:t>
      </w:r>
    </w:p>
    <w:p w14:paraId="57EDA7D8" w14:textId="77777777" w:rsidR="002C2153" w:rsidRPr="002C2153" w:rsidRDefault="002C2153" w:rsidP="00532D63">
      <w:r w:rsidRPr="002C2153">
        <w:t>The role of the CPM report is to facilitate improving work health and safety, workers’ compensation and related service outcomes in Australian and New Zealand schemes through an accessible report that:</w:t>
      </w:r>
    </w:p>
    <w:p w14:paraId="534CFE48" w14:textId="77777777" w:rsidR="002C2153" w:rsidRPr="002C2153" w:rsidRDefault="002C2153" w:rsidP="002C2153">
      <w:pPr>
        <w:pStyle w:val="SWAnumbering"/>
      </w:pPr>
      <w:r w:rsidRPr="002C2153">
        <w:t>monitors the comparative performance of jurisdictions over time, and</w:t>
      </w:r>
    </w:p>
    <w:p w14:paraId="4BC3F0D0" w14:textId="77777777" w:rsidR="002C2153" w:rsidRPr="002C2153" w:rsidRDefault="002C2153" w:rsidP="00532D63">
      <w:pPr>
        <w:pStyle w:val="SWAnumbering"/>
      </w:pPr>
      <w:proofErr w:type="gramStart"/>
      <w:r>
        <w:t>e</w:t>
      </w:r>
      <w:r w:rsidRPr="002C2153">
        <w:t>nables</w:t>
      </w:r>
      <w:proofErr w:type="gramEnd"/>
      <w:r w:rsidRPr="002C2153">
        <w:t xml:space="preserve"> benchmarking </w:t>
      </w:r>
      <w:r w:rsidRPr="00532D63">
        <w:t>across</w:t>
      </w:r>
      <w:r w:rsidRPr="002C2153">
        <w:t xml:space="preserve"> jurisdictions and the identification of best practice to support policy making.</w:t>
      </w:r>
    </w:p>
    <w:p w14:paraId="36FA418A" w14:textId="77777777" w:rsidR="002C2153" w:rsidRDefault="002C2153" w:rsidP="003411E8">
      <w:pPr>
        <w:pStyle w:val="Heading1"/>
      </w:pPr>
      <w:r>
        <w:t>Data</w:t>
      </w:r>
    </w:p>
    <w:p w14:paraId="39B12D24" w14:textId="12FE896A" w:rsidR="002C2153" w:rsidRDefault="002C2153" w:rsidP="00703924">
      <w:r w:rsidRPr="00532D63">
        <w:t>The data used in this report were supplied by jurisdictions for the 201</w:t>
      </w:r>
      <w:r w:rsidR="00632BD9">
        <w:t>6</w:t>
      </w:r>
      <w:r w:rsidRPr="00532D63">
        <w:t>–1</w:t>
      </w:r>
      <w:r w:rsidR="00632BD9">
        <w:t>7</w:t>
      </w:r>
      <w:r w:rsidR="00CC26A9">
        <w:t xml:space="preserve"> financial year</w:t>
      </w:r>
      <w:r w:rsidR="00AA3D0C">
        <w:t xml:space="preserve"> and data</w:t>
      </w:r>
      <w:r w:rsidR="00CC26A9">
        <w:t xml:space="preserve"> </w:t>
      </w:r>
      <w:r w:rsidRPr="00532D63">
        <w:t>updates back to 201</w:t>
      </w:r>
      <w:r w:rsidR="00703924">
        <w:t>1</w:t>
      </w:r>
      <w:r w:rsidRPr="00532D63">
        <w:t>–1</w:t>
      </w:r>
      <w:r w:rsidR="00703924">
        <w:t>2</w:t>
      </w:r>
      <w:r w:rsidRPr="00532D63">
        <w:t>. Readers should be aware that the data presented here may differ from jurisdictional annual reports due to the use of different definitions and the application of adjustment factors to aid in the comparability of data. Explanatory commentary on the data items is contained within each chapter with additional information included in Appendix 1 – Explanatory Notes, at the end of this publication</w:t>
      </w:r>
      <w:r>
        <w:t xml:space="preserve">. </w:t>
      </w:r>
    </w:p>
    <w:p w14:paraId="5D1D8808" w14:textId="77777777" w:rsidR="002C2153" w:rsidRDefault="002C2153" w:rsidP="002C2153">
      <w:r>
        <w:t>The data in this report were collected from:</w:t>
      </w:r>
    </w:p>
    <w:p w14:paraId="50F87F76" w14:textId="77777777" w:rsidR="002C2153" w:rsidRDefault="002C2153" w:rsidP="002C2153">
      <w:pPr>
        <w:pStyle w:val="SWABullets"/>
      </w:pPr>
      <w:r>
        <w:t>workers’ compensation schemes and work health and safety authorities as follows:</w:t>
      </w:r>
    </w:p>
    <w:p w14:paraId="683EA290" w14:textId="77777777" w:rsidR="002C2153" w:rsidRDefault="002C2153" w:rsidP="00277518">
      <w:pPr>
        <w:pStyle w:val="SWABullets"/>
        <w:numPr>
          <w:ilvl w:val="1"/>
          <w:numId w:val="2"/>
        </w:numPr>
      </w:pPr>
      <w:r>
        <w:t xml:space="preserve">New South Wales — State Insurance Regulatory Authority and </w:t>
      </w:r>
      <w:proofErr w:type="spellStart"/>
      <w:r>
        <w:t>SafeWork</w:t>
      </w:r>
      <w:proofErr w:type="spellEnd"/>
      <w:r>
        <w:t xml:space="preserve"> NSW</w:t>
      </w:r>
    </w:p>
    <w:p w14:paraId="45EF6034" w14:textId="77777777" w:rsidR="002C2153" w:rsidRDefault="002C2153" w:rsidP="00277518">
      <w:pPr>
        <w:pStyle w:val="SWABullets"/>
        <w:numPr>
          <w:ilvl w:val="1"/>
          <w:numId w:val="2"/>
        </w:numPr>
      </w:pPr>
      <w:r>
        <w:t xml:space="preserve">Victoria — </w:t>
      </w:r>
      <w:proofErr w:type="spellStart"/>
      <w:r>
        <w:t>WorkSafe</w:t>
      </w:r>
      <w:proofErr w:type="spellEnd"/>
      <w:r>
        <w:t xml:space="preserve"> Victoria</w:t>
      </w:r>
    </w:p>
    <w:p w14:paraId="0B4A8854" w14:textId="0A11FFE1" w:rsidR="002C2153" w:rsidRDefault="002C2153" w:rsidP="00277518">
      <w:pPr>
        <w:pStyle w:val="SWABullets"/>
        <w:numPr>
          <w:ilvl w:val="1"/>
          <w:numId w:val="2"/>
        </w:numPr>
      </w:pPr>
      <w:r>
        <w:t xml:space="preserve">Queensland — Workplace Health and Safety Queensland, Office of Industrial Relations – </w:t>
      </w:r>
      <w:r w:rsidR="00CF6D03">
        <w:t xml:space="preserve">Education </w:t>
      </w:r>
      <w:r>
        <w:t>Queensland , Queensland Workers’ Compensation Regulator and WorkCover Queensland</w:t>
      </w:r>
    </w:p>
    <w:p w14:paraId="455CC566" w14:textId="1AC10926" w:rsidR="002C2153" w:rsidRDefault="002C2153" w:rsidP="00277518">
      <w:pPr>
        <w:pStyle w:val="SWABullets"/>
        <w:numPr>
          <w:ilvl w:val="1"/>
          <w:numId w:val="2"/>
        </w:numPr>
      </w:pPr>
      <w:r>
        <w:t xml:space="preserve">Western Australia — </w:t>
      </w:r>
      <w:r w:rsidR="00342D63">
        <w:t xml:space="preserve">Department of Mines, Industry Regulation and Safety </w:t>
      </w:r>
      <w:r w:rsidR="00806E83">
        <w:t>–</w:t>
      </w:r>
      <w:r w:rsidR="00342D63">
        <w:t xml:space="preserve"> </w:t>
      </w:r>
      <w:proofErr w:type="spellStart"/>
      <w:r w:rsidR="00342D63">
        <w:t>WorkSafe</w:t>
      </w:r>
      <w:proofErr w:type="spellEnd"/>
    </w:p>
    <w:p w14:paraId="130DAD74" w14:textId="77777777" w:rsidR="002C2153" w:rsidRDefault="002C2153" w:rsidP="00277518">
      <w:pPr>
        <w:pStyle w:val="SWABullets"/>
        <w:numPr>
          <w:ilvl w:val="1"/>
          <w:numId w:val="2"/>
        </w:numPr>
      </w:pPr>
      <w:r>
        <w:t xml:space="preserve">South Australia — Return to Work South Australia and </w:t>
      </w:r>
      <w:proofErr w:type="spellStart"/>
      <w:r>
        <w:t>SafeWork</w:t>
      </w:r>
      <w:proofErr w:type="spellEnd"/>
      <w:r>
        <w:t xml:space="preserve"> SA</w:t>
      </w:r>
    </w:p>
    <w:p w14:paraId="0EC3F4FD" w14:textId="28BFD3FE" w:rsidR="002C2153" w:rsidRDefault="002C2153" w:rsidP="00277518">
      <w:pPr>
        <w:pStyle w:val="SWABullets"/>
        <w:numPr>
          <w:ilvl w:val="1"/>
          <w:numId w:val="2"/>
        </w:numPr>
      </w:pPr>
      <w:r>
        <w:t xml:space="preserve">Tasmania — </w:t>
      </w:r>
      <w:proofErr w:type="spellStart"/>
      <w:r>
        <w:t>WorkSafe</w:t>
      </w:r>
      <w:proofErr w:type="spellEnd"/>
      <w:r>
        <w:t xml:space="preserve"> Tasmania </w:t>
      </w:r>
    </w:p>
    <w:p w14:paraId="0E9A4A15" w14:textId="77777777" w:rsidR="002C2153" w:rsidRDefault="002C2153" w:rsidP="00277518">
      <w:pPr>
        <w:pStyle w:val="SWABullets"/>
        <w:numPr>
          <w:ilvl w:val="1"/>
          <w:numId w:val="2"/>
        </w:numPr>
      </w:pPr>
      <w:r>
        <w:t xml:space="preserve">Northern Territory — NT </w:t>
      </w:r>
      <w:proofErr w:type="spellStart"/>
      <w:r>
        <w:t>WorkSafe</w:t>
      </w:r>
      <w:proofErr w:type="spellEnd"/>
      <w:r>
        <w:t>, Department of Attorney-General and Justice</w:t>
      </w:r>
    </w:p>
    <w:p w14:paraId="5018B5A2" w14:textId="77777777" w:rsidR="002C2153" w:rsidRDefault="002C2153" w:rsidP="00277518">
      <w:pPr>
        <w:pStyle w:val="SWABullets"/>
        <w:numPr>
          <w:ilvl w:val="1"/>
          <w:numId w:val="2"/>
        </w:numPr>
      </w:pPr>
      <w:r>
        <w:t>Australian Capital Territory — Access Canberra, Worksafe ACT within Chief Minister Treasury and Economic Development Directorate</w:t>
      </w:r>
    </w:p>
    <w:p w14:paraId="5EFCF5EB" w14:textId="77777777" w:rsidR="002C2153" w:rsidRDefault="002C2153" w:rsidP="00277518">
      <w:pPr>
        <w:pStyle w:val="SWABullets"/>
        <w:numPr>
          <w:ilvl w:val="1"/>
          <w:numId w:val="2"/>
        </w:numPr>
      </w:pPr>
      <w:r>
        <w:t>Australian Government — Comcare</w:t>
      </w:r>
    </w:p>
    <w:p w14:paraId="2973320E" w14:textId="77777777" w:rsidR="002C2153" w:rsidRDefault="002C2153" w:rsidP="00277518">
      <w:pPr>
        <w:pStyle w:val="SWABullets"/>
        <w:numPr>
          <w:ilvl w:val="1"/>
          <w:numId w:val="2"/>
        </w:numPr>
      </w:pPr>
      <w:proofErr w:type="spellStart"/>
      <w:r>
        <w:lastRenderedPageBreak/>
        <w:t>Seacare</w:t>
      </w:r>
      <w:proofErr w:type="spellEnd"/>
      <w:r>
        <w:t xml:space="preserve"> — </w:t>
      </w:r>
      <w:proofErr w:type="spellStart"/>
      <w:r>
        <w:t>Seacare</w:t>
      </w:r>
      <w:proofErr w:type="spellEnd"/>
      <w:r>
        <w:t xml:space="preserve"> Authority (Seafarers Safety, Rehabilitation and Compensation Authority), and</w:t>
      </w:r>
    </w:p>
    <w:p w14:paraId="43541C53" w14:textId="77777777" w:rsidR="002C2153" w:rsidRDefault="002C2153" w:rsidP="00277518">
      <w:pPr>
        <w:pStyle w:val="SWABullets"/>
        <w:numPr>
          <w:ilvl w:val="1"/>
          <w:numId w:val="2"/>
        </w:numPr>
      </w:pPr>
      <w:r>
        <w:t xml:space="preserve">New Zealand — Accident Compensation Corporation and </w:t>
      </w:r>
      <w:proofErr w:type="spellStart"/>
      <w:r>
        <w:t>WorkSafe</w:t>
      </w:r>
      <w:proofErr w:type="spellEnd"/>
      <w:r>
        <w:t xml:space="preserve"> New Zealand</w:t>
      </w:r>
    </w:p>
    <w:p w14:paraId="0CCF82CF" w14:textId="387A5100" w:rsidR="002C2153" w:rsidRDefault="002C2153" w:rsidP="002C2153">
      <w:pPr>
        <w:pStyle w:val="SWABullets"/>
      </w:pPr>
      <w:proofErr w:type="gramStart"/>
      <w:r>
        <w:t>the</w:t>
      </w:r>
      <w:proofErr w:type="gramEnd"/>
      <w:r>
        <w:t xml:space="preserve"> National Data Set for Compensation-based Statistics and the Work-related Traumatic Injury Fatalities data set compiled by Safe Work Australia. Further information on these data sets can be found on the </w:t>
      </w:r>
      <w:hyperlink r:id="rId19" w:history="1">
        <w:r w:rsidRPr="004B79B6">
          <w:rPr>
            <w:rStyle w:val="SWALinkChar"/>
          </w:rPr>
          <w:t>Safe Work Australia</w:t>
        </w:r>
      </w:hyperlink>
      <w:r>
        <w:t xml:space="preserve"> website</w:t>
      </w:r>
      <w:r w:rsidR="0039381E">
        <w:t>, and</w:t>
      </w:r>
      <w:r>
        <w:t xml:space="preserve"> </w:t>
      </w:r>
    </w:p>
    <w:p w14:paraId="365F729C" w14:textId="379139D1" w:rsidR="002C2153" w:rsidRDefault="002C2153" w:rsidP="002C2153">
      <w:pPr>
        <w:pStyle w:val="SWABullets"/>
      </w:pPr>
      <w:proofErr w:type="gramStart"/>
      <w:r>
        <w:t>the</w:t>
      </w:r>
      <w:proofErr w:type="gramEnd"/>
      <w:r>
        <w:t xml:space="preserve"> Australian Bureau of Statistics (ABS) which provides estimates of the number of employees and hours worked based on the Labour Force Survey, the Survey of Employment and Earnings and data provided by Comcare. Further adjustments are performed using data from the Census, the Forms of Employment Survey and the Survey of Employment Arrangements, Retirement and Superannuation. </w:t>
      </w:r>
    </w:p>
    <w:p w14:paraId="7469A458" w14:textId="2EB3A543" w:rsidR="0039381E" w:rsidRPr="002514AD" w:rsidRDefault="0039381E" w:rsidP="00A06753">
      <w:pPr>
        <w:pStyle w:val="SWABullets"/>
        <w:numPr>
          <w:ilvl w:val="0"/>
          <w:numId w:val="0"/>
        </w:numPr>
      </w:pPr>
      <w:r w:rsidRPr="002514AD">
        <w:t xml:space="preserve">It should be noted that the CPM report </w:t>
      </w:r>
      <w:r>
        <w:t xml:space="preserve">currently </w:t>
      </w:r>
      <w:r w:rsidRPr="002514AD">
        <w:t xml:space="preserve">does not include any information on compliance and enforcement activities relating to the mining industry, including the offshore petroleum industry. This is done to ensure jurisdictional data are comparable as </w:t>
      </w:r>
      <w:r>
        <w:t>not all</w:t>
      </w:r>
      <w:r w:rsidRPr="002514AD">
        <w:t xml:space="preserve"> jurisdictions</w:t>
      </w:r>
      <w:r>
        <w:t>’ work health and safety authorities conduct</w:t>
      </w:r>
      <w:r w:rsidRPr="002514AD">
        <w:t xml:space="preserve"> these activities</w:t>
      </w:r>
      <w:r>
        <w:t xml:space="preserve">. Rather they are in some cases </w:t>
      </w:r>
      <w:r w:rsidRPr="002514AD">
        <w:t>conducted by s</w:t>
      </w:r>
      <w:r>
        <w:t xml:space="preserve">eparate specific </w:t>
      </w:r>
      <w:r w:rsidRPr="002514AD">
        <w:t>agencies.</w:t>
      </w:r>
    </w:p>
    <w:p w14:paraId="13D2C573" w14:textId="67F0863A" w:rsidR="0039381E" w:rsidRDefault="0039381E" w:rsidP="00A06753">
      <w:pPr>
        <w:pStyle w:val="SWABullets"/>
        <w:numPr>
          <w:ilvl w:val="0"/>
          <w:numId w:val="0"/>
        </w:numPr>
      </w:pPr>
      <w:r w:rsidRPr="002514AD">
        <w:t xml:space="preserve">In addition, currently the CPM does not include information or data from a range of other </w:t>
      </w:r>
      <w:r>
        <w:t>industry</w:t>
      </w:r>
      <w:r>
        <w:noBreakHyphen/>
      </w:r>
      <w:r w:rsidRPr="002514AD">
        <w:t>specific regulators that have responsibilities with respect to work health and sa</w:t>
      </w:r>
      <w:r>
        <w:t>fety and workers’ compensation.</w:t>
      </w:r>
      <w:r w:rsidRPr="002514AD">
        <w:t xml:space="preserve"> These include national industry based regulators </w:t>
      </w:r>
      <w:r>
        <w:t>with compliance and enforcement</w:t>
      </w:r>
      <w:r w:rsidRPr="002514AD">
        <w:t xml:space="preserve"> roles such as the National Heavy Vehicle Regulator, the National Rail Safety Regulator and the National Offshore Petroleum Safety and Environmental Authority, and other </w:t>
      </w:r>
      <w:r w:rsidR="00ED12AE">
        <w:t xml:space="preserve">specific </w:t>
      </w:r>
      <w:r w:rsidRPr="002514AD">
        <w:t xml:space="preserve">jurisdictional agencies which also </w:t>
      </w:r>
      <w:r w:rsidR="00ED12AE">
        <w:t>have</w:t>
      </w:r>
      <w:r>
        <w:t xml:space="preserve"> responsibility</w:t>
      </w:r>
      <w:r w:rsidRPr="002514AD">
        <w:t xml:space="preserve"> with respect to </w:t>
      </w:r>
      <w:r>
        <w:t>certain compensation claims.</w:t>
      </w:r>
      <w:r w:rsidRPr="002514AD">
        <w:t xml:space="preserve"> Further information on these regulators can be found at their respective websites.</w:t>
      </w:r>
      <w:r w:rsidRPr="006D3C68">
        <w:t xml:space="preserve"> </w:t>
      </w:r>
    </w:p>
    <w:p w14:paraId="06BC8C3D" w14:textId="77777777" w:rsidR="003411E8" w:rsidRDefault="004B79B6" w:rsidP="003411E8">
      <w:pPr>
        <w:pStyle w:val="Heading1"/>
      </w:pPr>
      <w:r>
        <w:t>Coordination</w:t>
      </w:r>
    </w:p>
    <w:p w14:paraId="0A5CB12B" w14:textId="30CE1D3C" w:rsidR="004B79B6" w:rsidRDefault="004B79B6" w:rsidP="004B79B6">
      <w:r>
        <w:t>This report has been compiled and coordinated by Safe Work Australia with assistance from representatives of all work health and safety and workers’ compensation authorities in Australia and New Zealand</w:t>
      </w:r>
      <w:r w:rsidRPr="00FC70D5">
        <w:t xml:space="preserve">. </w:t>
      </w:r>
      <w:r w:rsidR="00FC70D5" w:rsidRPr="00FC70D5">
        <w:t>I</w:t>
      </w:r>
      <w:r w:rsidRPr="00FC70D5">
        <w:t>n this report the name ‘Australian Government’ is used for indicators relating to the Australian Government jurisdiction in work health and safety and workers’ compensation matters, while ‘Comcar</w:t>
      </w:r>
      <w:r w:rsidR="00806E83">
        <w:t>e’ is used to describe Comcare —</w:t>
      </w:r>
      <w:r w:rsidRPr="00FC70D5">
        <w:t xml:space="preserve"> the entity for indicators relating to scheme performance.</w:t>
      </w:r>
    </w:p>
    <w:p w14:paraId="21056A28" w14:textId="77777777" w:rsidR="004B79B6" w:rsidRPr="004B79B6" w:rsidRDefault="004B79B6" w:rsidP="004B79B6">
      <w:r>
        <w:t>Through a partnership of governments, employers and employees, Safe Work Australia leads the development of national policy to improve work health and safety and workers’ compensation arrangements across Australia.</w:t>
      </w:r>
    </w:p>
    <w:p w14:paraId="67C64876" w14:textId="77777777" w:rsidR="004B79B6" w:rsidRDefault="004B79B6" w:rsidP="003411E8">
      <w:pPr>
        <w:pStyle w:val="Heading2"/>
        <w:sectPr w:rsidR="004B79B6" w:rsidSect="00C50144">
          <w:headerReference w:type="first" r:id="rId20"/>
          <w:footerReference w:type="first" r:id="rId21"/>
          <w:pgSz w:w="11906" w:h="16838"/>
          <w:pgMar w:top="993" w:right="1800" w:bottom="1440" w:left="1276" w:header="708" w:footer="708" w:gutter="0"/>
          <w:cols w:space="242"/>
          <w:titlePg/>
          <w:docGrid w:linePitch="360"/>
        </w:sectPr>
      </w:pPr>
    </w:p>
    <w:p w14:paraId="3CD6BF18" w14:textId="7DF20482" w:rsidR="0028021F" w:rsidRDefault="0055778D" w:rsidP="004B79B6">
      <w:pPr>
        <w:pStyle w:val="Title"/>
      </w:pPr>
      <w:bookmarkStart w:id="1" w:name="_Toc495053387"/>
      <w:r>
        <w:rPr>
          <w:noProof/>
          <w:lang w:eastAsia="en-AU"/>
        </w:rPr>
        <w:lastRenderedPageBreak/>
        <w:drawing>
          <wp:inline distT="0" distB="0" distL="0" distR="0" wp14:anchorId="48A3E025" wp14:editId="5CE28C24">
            <wp:extent cx="5607050" cy="7931150"/>
            <wp:effectExtent l="0" t="0" r="0" b="0"/>
            <wp:docPr id="4" name="Picture 4" descr="Part 2 - Work health and safety compliance and enforcement activities&#10;&#10;Key findings&#10;Workplace interventions&#10;&#10;- WHS authorities across Australia undertook 236,077 workplace interventions&#10;- 85,550 were proactive visits&#10;- 68,312 were reactive&#10;&#10;- Proactive workplace visits decreased by 4 per cent and reactive visits increased by 5 per cent from the previous year&#10;&#10;Breakdown of workplace interventions in Australia&#10;&#10;- 29 per cent reactive workplace visits&#10;- 36 per cent proactive workplace visits&#10;- 32 per cent other reactive interventions&#10;- 3 per cent workshops, presentations and/or seminars&#10;&#10;Inspectors&#10;&#10;- 1,107 total number of active field inspectors across Australia&#10;&#10;Notices issued&#10;-Australian jurisdictions issued 43,940 notices&#10;- 3,512 prohibition notices&#10;- 40, 131 improvement notices&#10;- 297 infringement notices" title="Comparative Performance Monitoring Report Infograph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81114 CPM Key Findings Infographic Part 2.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07050" cy="7931150"/>
                    </a:xfrm>
                    <a:prstGeom prst="rect">
                      <a:avLst/>
                    </a:prstGeom>
                  </pic:spPr>
                </pic:pic>
              </a:graphicData>
            </a:graphic>
          </wp:inline>
        </w:drawing>
      </w:r>
    </w:p>
    <w:p w14:paraId="156DC899" w14:textId="77777777" w:rsidR="0028021F" w:rsidRDefault="0028021F">
      <w:pPr>
        <w:spacing w:before="0" w:after="200" w:line="276" w:lineRule="auto"/>
        <w:jc w:val="left"/>
        <w:rPr>
          <w:rFonts w:ascii="Arial Bold" w:eastAsiaTheme="majorEastAsia" w:hAnsi="Arial Bold" w:cs="Arial"/>
          <w:b/>
          <w:bCs/>
          <w:color w:val="C00000"/>
          <w:kern w:val="28"/>
          <w:sz w:val="36"/>
          <w:szCs w:val="32"/>
          <w:lang w:eastAsia="en-US"/>
        </w:rPr>
      </w:pPr>
      <w:r>
        <w:br w:type="page"/>
      </w:r>
    </w:p>
    <w:p w14:paraId="2FB556FF" w14:textId="0127EB6A" w:rsidR="0028021F" w:rsidRDefault="0055778D" w:rsidP="004B79B6">
      <w:pPr>
        <w:pStyle w:val="Title"/>
      </w:pPr>
      <w:r>
        <w:rPr>
          <w:noProof/>
          <w:lang w:eastAsia="en-AU"/>
        </w:rPr>
        <w:lastRenderedPageBreak/>
        <w:drawing>
          <wp:inline distT="0" distB="0" distL="0" distR="0" wp14:anchorId="737EECBD" wp14:editId="4FA98102">
            <wp:extent cx="5607050" cy="7931150"/>
            <wp:effectExtent l="0" t="0" r="0" b="0"/>
            <wp:docPr id="6" name="Picture 6" descr="Part 2 - Work ealth and safety compliance and enforcement activities&#10;&#10;Key findings&#10;&#10;Enforceable undertakings&#10;&#10;- Australian regulators accepted 33 enforceable undertakings&#10;- The number of enforceable undertakings has risen by 43 per cent since 2012-13&#10;&#10;Legal proceedings in Australia&#10;&#10;- 221 legal proceedings resulted in a conviction, order or agreement&#10;- 24 per cent drop in legal proceedings resulting in a conviction, order or agreement (from 2012-13 to 2016-17)&#10;&#10;Fines in Australia&#10;&#10;- 13 million dollars the total amount of fines awarded by Australian courts&#10;- 8 percent increase from the previous year" title="Comparative Performance Monitoring Report Infograph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81114 CPM Key Findings Infographic Part 2.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07050" cy="7931150"/>
                    </a:xfrm>
                    <a:prstGeom prst="rect">
                      <a:avLst/>
                    </a:prstGeom>
                  </pic:spPr>
                </pic:pic>
              </a:graphicData>
            </a:graphic>
          </wp:inline>
        </w:drawing>
      </w:r>
    </w:p>
    <w:bookmarkEnd w:id="1"/>
    <w:p w14:paraId="5AD73E11" w14:textId="77777777" w:rsidR="004B79B6" w:rsidRPr="00FA6828" w:rsidRDefault="00225922" w:rsidP="00225922">
      <w:pPr>
        <w:pStyle w:val="SWABullets"/>
        <w:numPr>
          <w:ilvl w:val="0"/>
          <w:numId w:val="0"/>
        </w:numPr>
      </w:pPr>
      <w:r w:rsidRPr="00FA6828">
        <w:t>.</w:t>
      </w:r>
    </w:p>
    <w:p w14:paraId="0E74EC51" w14:textId="77777777" w:rsidR="00D10D6A" w:rsidRDefault="00D10D6A" w:rsidP="004B79B6"/>
    <w:p w14:paraId="369AA69C" w14:textId="77777777" w:rsidR="00D10D6A" w:rsidRDefault="00D10D6A">
      <w:pPr>
        <w:spacing w:before="0" w:line="276" w:lineRule="auto"/>
        <w:jc w:val="left"/>
      </w:pPr>
      <w:r>
        <w:br w:type="page"/>
      </w:r>
    </w:p>
    <w:p w14:paraId="65F67793" w14:textId="77777777" w:rsidR="00673780" w:rsidRPr="003358C0" w:rsidRDefault="00673780" w:rsidP="003358C0">
      <w:pPr>
        <w:pStyle w:val="SWASectionnumberingheading"/>
      </w:pPr>
      <w:bookmarkStart w:id="2" w:name="_Toc476564176"/>
      <w:bookmarkStart w:id="3" w:name="_Toc495053388"/>
      <w:r w:rsidRPr="003358C0">
        <w:lastRenderedPageBreak/>
        <w:t>Work health and safety compliance and enforcement activities</w:t>
      </w:r>
      <w:bookmarkEnd w:id="2"/>
      <w:bookmarkEnd w:id="3"/>
      <w:r w:rsidRPr="003358C0">
        <w:t xml:space="preserve"> </w:t>
      </w:r>
    </w:p>
    <w:p w14:paraId="3B56387D" w14:textId="31828F12" w:rsidR="00673780" w:rsidRDefault="00673780" w:rsidP="00532D63">
      <w:r w:rsidRPr="00F46013">
        <w:t>Jurisdictions encourage work health and safety compliance using a variety of mechanisms ranging from ed</w:t>
      </w:r>
      <w:r w:rsidRPr="00AC28AF">
        <w:t>uca</w:t>
      </w:r>
      <w:r>
        <w:t>tion, advice and information thr</w:t>
      </w:r>
      <w:r w:rsidRPr="00AC28AF">
        <w:t>ough to prosecution. Inspectors appointed under legislation may visit workplaces for the purpose of providing information, presentations, training and advice, investigating incidents or dangerous occurrences</w:t>
      </w:r>
      <w:r w:rsidR="00ED12AE">
        <w:t>,</w:t>
      </w:r>
      <w:r w:rsidRPr="00AC28AF">
        <w:t xml:space="preserve"> and ensuring </w:t>
      </w:r>
      <w:r w:rsidRPr="00206214">
        <w:t>compliance with work health and safety legislation. Where breaches are detected, the inspector, based on risk, may issue notices or escalate the action to formal procedures that are addressed through the courts for serious contravention</w:t>
      </w:r>
      <w:r w:rsidR="00ED12AE">
        <w:t>s</w:t>
      </w:r>
      <w:r w:rsidRPr="00206214">
        <w:t xml:space="preserve"> of the legislation.</w:t>
      </w:r>
    </w:p>
    <w:p w14:paraId="75C1F770" w14:textId="7AF26257" w:rsidR="00673780" w:rsidRPr="00075FA9" w:rsidRDefault="00673780" w:rsidP="00632BD9">
      <w:r>
        <w:t>Indicator</w:t>
      </w:r>
      <w:r w:rsidR="00ED12AE">
        <w:t>s</w:t>
      </w:r>
      <w:r>
        <w:t xml:space="preserve"> </w:t>
      </w:r>
      <w:r w:rsidR="00EA4929">
        <w:rPr>
          <w:noProof/>
        </w:rPr>
        <w:t>12</w:t>
      </w:r>
      <w:r w:rsidR="001E7B45" w:rsidRPr="00E85736">
        <w:rPr>
          <w:noProof/>
        </w:rPr>
        <w:t xml:space="preserve">a to </w:t>
      </w:r>
      <w:r w:rsidR="00ED12AE">
        <w:rPr>
          <w:noProof/>
        </w:rPr>
        <w:t>12</w:t>
      </w:r>
      <w:r w:rsidR="001E7B45" w:rsidRPr="00E85736">
        <w:rPr>
          <w:noProof/>
        </w:rPr>
        <w:t>d</w:t>
      </w:r>
      <w:r>
        <w:t xml:space="preserve"> provide details on specific work health and safety compliance and </w:t>
      </w:r>
      <w:r>
        <w:rPr>
          <w:spacing w:val="-2"/>
        </w:rPr>
        <w:t>enforcement activities undertaken by jurisdictions each year from 201</w:t>
      </w:r>
      <w:r w:rsidR="00632BD9">
        <w:rPr>
          <w:spacing w:val="-2"/>
        </w:rPr>
        <w:t>2</w:t>
      </w:r>
      <w:r>
        <w:rPr>
          <w:spacing w:val="-2"/>
        </w:rPr>
        <w:t>–1</w:t>
      </w:r>
      <w:r w:rsidR="00632BD9">
        <w:rPr>
          <w:spacing w:val="-2"/>
        </w:rPr>
        <w:t>3</w:t>
      </w:r>
      <w:r>
        <w:rPr>
          <w:spacing w:val="-2"/>
        </w:rPr>
        <w:t xml:space="preserve"> to 201</w:t>
      </w:r>
      <w:r w:rsidR="00632BD9">
        <w:rPr>
          <w:spacing w:val="-2"/>
        </w:rPr>
        <w:t>6</w:t>
      </w:r>
      <w:r>
        <w:rPr>
          <w:spacing w:val="-2"/>
        </w:rPr>
        <w:t>–1</w:t>
      </w:r>
      <w:r w:rsidR="00632BD9">
        <w:rPr>
          <w:spacing w:val="-2"/>
        </w:rPr>
        <w:t>7</w:t>
      </w:r>
      <w:r>
        <w:t xml:space="preserve">. The reader should note that the compliance and enforcement data for Indicator </w:t>
      </w:r>
      <w:r w:rsidR="00EA4929">
        <w:rPr>
          <w:noProof/>
        </w:rPr>
        <w:t>12</w:t>
      </w:r>
      <w:r w:rsidR="00221199">
        <w:t xml:space="preserve"> </w:t>
      </w:r>
      <w:r>
        <w:t xml:space="preserve">do not include the mining sector. Mine inspectors have a different mechanism for enforcement measures and have been </w:t>
      </w:r>
      <w:r w:rsidRPr="00075FA9">
        <w:t xml:space="preserve">excluded from the data due to different </w:t>
      </w:r>
      <w:proofErr w:type="spellStart"/>
      <w:r w:rsidRPr="00075FA9">
        <w:t>legislationoperating</w:t>
      </w:r>
      <w:proofErr w:type="spellEnd"/>
      <w:r w:rsidRPr="00075FA9">
        <w:t xml:space="preserve"> across</w:t>
      </w:r>
      <w:r w:rsidR="005443A6">
        <w:t xml:space="preserve"> the</w:t>
      </w:r>
      <w:r w:rsidRPr="00075FA9">
        <w:t xml:space="preserve"> jurisdictions. Due to this exclusion, it is possible that the number of field active inspectors shown in this report may differ from inspectorate numbers shown in jurisdictional reports. </w:t>
      </w:r>
    </w:p>
    <w:p w14:paraId="2D3E7056" w14:textId="77777777" w:rsidR="00673780" w:rsidRPr="00075FA9" w:rsidRDefault="00673780" w:rsidP="00632BD9">
      <w:r w:rsidRPr="00075FA9">
        <w:t>A summary of the compliance and enforcement activities in 201</w:t>
      </w:r>
      <w:r w:rsidR="00632BD9">
        <w:t>6</w:t>
      </w:r>
      <w:r w:rsidRPr="00075FA9">
        <w:t>–1</w:t>
      </w:r>
      <w:r w:rsidR="00632BD9">
        <w:t>7</w:t>
      </w:r>
      <w:r w:rsidRPr="00075FA9">
        <w:t xml:space="preserve"> shows that there were:</w:t>
      </w:r>
    </w:p>
    <w:p w14:paraId="4F685567" w14:textId="065125C2" w:rsidR="00673780" w:rsidRPr="00075FA9" w:rsidRDefault="00D971D1" w:rsidP="00110120">
      <w:pPr>
        <w:pStyle w:val="SWABullets"/>
      </w:pPr>
      <w:r>
        <w:t>85,550</w:t>
      </w:r>
      <w:r w:rsidR="002D6CB4" w:rsidRPr="00075FA9">
        <w:t xml:space="preserve"> </w:t>
      </w:r>
      <w:r w:rsidR="00673780" w:rsidRPr="00075FA9">
        <w:t>proactive workplace visits around Australia</w:t>
      </w:r>
    </w:p>
    <w:p w14:paraId="70A1392A" w14:textId="77777777" w:rsidR="00673780" w:rsidRPr="00075FA9" w:rsidRDefault="00BD032A" w:rsidP="00110120">
      <w:pPr>
        <w:pStyle w:val="SWABullets"/>
      </w:pPr>
      <w:r>
        <w:t>6</w:t>
      </w:r>
      <w:r w:rsidR="002D6CB4">
        <w:t>8</w:t>
      </w:r>
      <w:r w:rsidR="00C53C01">
        <w:t>,</w:t>
      </w:r>
      <w:r w:rsidR="002D6CB4">
        <w:t>312</w:t>
      </w:r>
      <w:r w:rsidR="002D6CB4" w:rsidRPr="00075FA9">
        <w:t xml:space="preserve"> </w:t>
      </w:r>
      <w:r w:rsidR="00673780" w:rsidRPr="00075FA9">
        <w:t>reactive workplace visits around Australia</w:t>
      </w:r>
    </w:p>
    <w:p w14:paraId="741AFDE9" w14:textId="57FF0151" w:rsidR="00673780" w:rsidRPr="00075FA9" w:rsidRDefault="00673780" w:rsidP="00110120">
      <w:pPr>
        <w:pStyle w:val="SWABullets"/>
      </w:pPr>
      <w:r w:rsidRPr="00075FA9">
        <w:t>1</w:t>
      </w:r>
      <w:r w:rsidR="00C53C01">
        <w:t>,</w:t>
      </w:r>
      <w:r w:rsidRPr="00075FA9">
        <w:t>1</w:t>
      </w:r>
      <w:r w:rsidR="00110120">
        <w:t>0</w:t>
      </w:r>
      <w:r w:rsidR="00D971D1">
        <w:t>7</w:t>
      </w:r>
      <w:r w:rsidRPr="00075FA9">
        <w:t xml:space="preserve"> field active inspectors employed around Australia</w:t>
      </w:r>
    </w:p>
    <w:p w14:paraId="4A8BC503" w14:textId="77777777" w:rsidR="00673780" w:rsidRDefault="00673780" w:rsidP="00110120">
      <w:pPr>
        <w:pStyle w:val="SWABullets"/>
      </w:pPr>
      <w:r w:rsidRPr="00075FA9">
        <w:t>4</w:t>
      </w:r>
      <w:r w:rsidR="002D6CB4">
        <w:t>3</w:t>
      </w:r>
      <w:r w:rsidR="00C53C01">
        <w:t>,</w:t>
      </w:r>
      <w:r w:rsidR="002D6CB4">
        <w:t>940</w:t>
      </w:r>
      <w:r w:rsidR="002D6CB4" w:rsidRPr="00075FA9">
        <w:t xml:space="preserve"> </w:t>
      </w:r>
      <w:r w:rsidRPr="00075FA9">
        <w:t>notices issued by Australian jurisdictions</w:t>
      </w:r>
    </w:p>
    <w:p w14:paraId="6F11D72F" w14:textId="77777777" w:rsidR="00673780" w:rsidRDefault="00734CB5" w:rsidP="0032079D">
      <w:pPr>
        <w:pStyle w:val="SWABullets"/>
      </w:pPr>
      <w:r>
        <w:t>33</w:t>
      </w:r>
      <w:r w:rsidR="002D6CB4">
        <w:t xml:space="preserve"> </w:t>
      </w:r>
      <w:r w:rsidR="00673780">
        <w:t>enforceable undertakings accepted by Australian jurisdictions</w:t>
      </w:r>
    </w:p>
    <w:p w14:paraId="1A7910C6" w14:textId="77777777" w:rsidR="00673780" w:rsidRDefault="002D6CB4" w:rsidP="0032079D">
      <w:pPr>
        <w:pStyle w:val="SWABullets"/>
      </w:pPr>
      <w:r>
        <w:t xml:space="preserve">256 </w:t>
      </w:r>
      <w:r w:rsidR="00673780">
        <w:t>legal proceedings against duty holders finalised</w:t>
      </w:r>
    </w:p>
    <w:p w14:paraId="31854895" w14:textId="77777777" w:rsidR="00673780" w:rsidRDefault="002D6CB4" w:rsidP="0032079D">
      <w:pPr>
        <w:pStyle w:val="SWABullets"/>
      </w:pPr>
      <w:r>
        <w:t xml:space="preserve">221 </w:t>
      </w:r>
      <w:r w:rsidR="00673780">
        <w:t>legal proceedings resulting in a conviction, order or agreement, and</w:t>
      </w:r>
    </w:p>
    <w:p w14:paraId="613E4EFF" w14:textId="77777777" w:rsidR="00673780" w:rsidRDefault="00673780" w:rsidP="0032079D">
      <w:pPr>
        <w:pStyle w:val="SWABullets"/>
      </w:pPr>
      <w:r>
        <w:t>$1</w:t>
      </w:r>
      <w:r w:rsidR="0032079D">
        <w:t>3</w:t>
      </w:r>
      <w:r w:rsidR="004E35E8">
        <w:t>.</w:t>
      </w:r>
      <w:r w:rsidR="0032079D">
        <w:t>0</w:t>
      </w:r>
      <w:r>
        <w:t xml:space="preserve"> million in fines issued by Australian courts.</w:t>
      </w:r>
    </w:p>
    <w:p w14:paraId="2E6988CB" w14:textId="77777777" w:rsidR="00673780" w:rsidRPr="00C957CA" w:rsidRDefault="00673780" w:rsidP="002266BC">
      <w:pPr>
        <w:pStyle w:val="SWASectionnum2"/>
      </w:pPr>
      <w:bookmarkStart w:id="4" w:name="_Toc476564177"/>
      <w:bookmarkStart w:id="5" w:name="_Toc495053389"/>
      <w:r w:rsidRPr="00C957CA">
        <w:t>Interventions</w:t>
      </w:r>
      <w:bookmarkEnd w:id="4"/>
      <w:bookmarkEnd w:id="5"/>
    </w:p>
    <w:p w14:paraId="21B1ACC3" w14:textId="05E9FC64" w:rsidR="002A7D5D" w:rsidRDefault="002A7D5D" w:rsidP="00A300A9">
      <w:r>
        <w:t>In 201</w:t>
      </w:r>
      <w:r w:rsidR="00A300A9">
        <w:t>6</w:t>
      </w:r>
      <w:r>
        <w:t>–1</w:t>
      </w:r>
      <w:r w:rsidR="00A300A9">
        <w:t>7</w:t>
      </w:r>
      <w:r>
        <w:t xml:space="preserve">, </w:t>
      </w:r>
      <w:r w:rsidR="00C51C7B">
        <w:t xml:space="preserve">overall jurisdictional work health and safety authorities undertook </w:t>
      </w:r>
      <w:r w:rsidR="006104BD">
        <w:t>236,077</w:t>
      </w:r>
      <w:r w:rsidR="00DA2A7F">
        <w:t xml:space="preserve"> </w:t>
      </w:r>
      <w:r w:rsidR="00C51C7B">
        <w:t xml:space="preserve">workplace interventions. Of these, there were </w:t>
      </w:r>
      <w:r w:rsidR="00DA2A7F">
        <w:t>8</w:t>
      </w:r>
      <w:r w:rsidR="006104BD">
        <w:t>5,550</w:t>
      </w:r>
      <w:r w:rsidR="00DA2A7F">
        <w:t xml:space="preserve"> </w:t>
      </w:r>
      <w:r>
        <w:t xml:space="preserve">proactive </w:t>
      </w:r>
      <w:r w:rsidR="00C51C7B">
        <w:t>workplace visits</w:t>
      </w:r>
      <w:r w:rsidR="00DA2A7F">
        <w:t xml:space="preserve"> </w:t>
      </w:r>
      <w:r w:rsidR="00E525D7">
        <w:t>(</w:t>
      </w:r>
      <w:r w:rsidR="00DA2A7F">
        <w:t>down</w:t>
      </w:r>
      <w:r w:rsidR="00C51C7B">
        <w:t xml:space="preserve"> by </w:t>
      </w:r>
      <w:r w:rsidR="00DA2A7F">
        <w:t>4</w:t>
      </w:r>
      <w:r w:rsidR="006A2C91">
        <w:t> per </w:t>
      </w:r>
      <w:r w:rsidR="00C51C7B">
        <w:t>cent from the previous year</w:t>
      </w:r>
      <w:r w:rsidR="00E525D7">
        <w:t>)</w:t>
      </w:r>
      <w:r w:rsidR="00C51C7B">
        <w:t xml:space="preserve"> and </w:t>
      </w:r>
      <w:r>
        <w:t>6</w:t>
      </w:r>
      <w:r w:rsidR="00DA2A7F">
        <w:t>8</w:t>
      </w:r>
      <w:r>
        <w:t>,</w:t>
      </w:r>
      <w:r w:rsidR="00DA2A7F">
        <w:t xml:space="preserve">312 </w:t>
      </w:r>
      <w:r>
        <w:t xml:space="preserve">reactive </w:t>
      </w:r>
      <w:r w:rsidR="00A1413B">
        <w:t xml:space="preserve">workplace </w:t>
      </w:r>
      <w:r>
        <w:t>visits</w:t>
      </w:r>
      <w:r w:rsidR="00C51C7B">
        <w:t xml:space="preserve"> </w:t>
      </w:r>
      <w:r w:rsidR="00E525D7">
        <w:t>(</w:t>
      </w:r>
      <w:r w:rsidR="006A2C91">
        <w:t>5 per </w:t>
      </w:r>
      <w:r w:rsidR="00C51C7B">
        <w:t xml:space="preserve">cent </w:t>
      </w:r>
      <w:r w:rsidR="00E525D7">
        <w:t xml:space="preserve">increase </w:t>
      </w:r>
      <w:r w:rsidR="00C51C7B">
        <w:t>from the previous year</w:t>
      </w:r>
      <w:r w:rsidR="00E525D7">
        <w:t>)</w:t>
      </w:r>
      <w:r w:rsidR="00C51C7B">
        <w:t xml:space="preserve">. </w:t>
      </w:r>
      <w:r w:rsidR="00CC26A9">
        <w:br/>
      </w:r>
      <w:r w:rsidR="00C51C7B">
        <w:t xml:space="preserve">In addition, there were </w:t>
      </w:r>
      <w:r w:rsidR="00DA2A7F">
        <w:t>8</w:t>
      </w:r>
      <w:r w:rsidR="00C51C7B">
        <w:t>,</w:t>
      </w:r>
      <w:r w:rsidR="00DA2A7F">
        <w:t>099</w:t>
      </w:r>
      <w:r w:rsidR="00C51C7B">
        <w:t xml:space="preserve"> proactive workshops, presentations or seminars and </w:t>
      </w:r>
      <w:r w:rsidR="00DA2A7F">
        <w:t>74</w:t>
      </w:r>
      <w:r w:rsidR="000E3CF9">
        <w:t>,</w:t>
      </w:r>
      <w:r w:rsidR="00DA2A7F">
        <w:t xml:space="preserve">116 </w:t>
      </w:r>
      <w:r w:rsidR="00C51C7B">
        <w:t>other reactive intervention</w:t>
      </w:r>
      <w:r w:rsidR="000E3CF9">
        <w:t xml:space="preserve"> activities</w:t>
      </w:r>
      <w:r w:rsidR="00B05CC5">
        <w:t xml:space="preserve">, </w:t>
      </w:r>
      <w:r w:rsidR="00B05CC5" w:rsidRPr="001A7009">
        <w:t>such as desk based audits, meetings, telephone advice and written correspondence that are directly involved in the resolution of an incident or complaint</w:t>
      </w:r>
      <w:r w:rsidR="000E3CF9">
        <w:t>.</w:t>
      </w:r>
    </w:p>
    <w:p w14:paraId="383D8696" w14:textId="1B0DD210" w:rsidR="00673780" w:rsidRDefault="00221199" w:rsidP="00532D63">
      <w:r w:rsidRPr="00E85736">
        <w:t>Indicator 12a shows that t</w:t>
      </w:r>
      <w:r w:rsidR="00673780" w:rsidRPr="00E85736">
        <w:t>he</w:t>
      </w:r>
      <w:r w:rsidR="00673780">
        <w:t xml:space="preserve"> number of proactive workplace visits </w:t>
      </w:r>
      <w:r w:rsidR="00162B80">
        <w:t xml:space="preserve">decreased by </w:t>
      </w:r>
      <w:r w:rsidR="003A0DE4">
        <w:t>4 </w:t>
      </w:r>
      <w:r w:rsidR="00162B80">
        <w:t xml:space="preserve">per cent </w:t>
      </w:r>
      <w:r w:rsidR="00673780">
        <w:t xml:space="preserve">and the number of proactive workshops, presentations and seminars </w:t>
      </w:r>
      <w:r w:rsidR="003A0DE4">
        <w:t>decreased by 15</w:t>
      </w:r>
      <w:r w:rsidR="0062172F">
        <w:t> </w:t>
      </w:r>
      <w:r w:rsidR="003A0DE4">
        <w:t>per</w:t>
      </w:r>
      <w:r w:rsidR="0062172F">
        <w:t> </w:t>
      </w:r>
      <w:r w:rsidR="003A0DE4">
        <w:t>cent</w:t>
      </w:r>
      <w:r w:rsidR="00673780">
        <w:t xml:space="preserve"> in </w:t>
      </w:r>
      <w:r w:rsidR="00162B80">
        <w:t>201</w:t>
      </w:r>
      <w:r w:rsidR="003A0DE4">
        <w:t>6</w:t>
      </w:r>
      <w:r w:rsidR="00162B80">
        <w:t>–1</w:t>
      </w:r>
      <w:r w:rsidR="003A0DE4">
        <w:t>7</w:t>
      </w:r>
      <w:r w:rsidR="00673780">
        <w:t xml:space="preserve"> compared to the previous year. The number of reactive workplace visits </w:t>
      </w:r>
      <w:r w:rsidR="003A0DE4">
        <w:t xml:space="preserve">decreased </w:t>
      </w:r>
      <w:r w:rsidR="00673780">
        <w:t xml:space="preserve">by </w:t>
      </w:r>
      <w:r w:rsidR="003A0DE4">
        <w:t>9</w:t>
      </w:r>
      <w:r w:rsidR="00162B80">
        <w:t> </w:t>
      </w:r>
      <w:r w:rsidR="00162B80" w:rsidRPr="00162B80">
        <w:t>per</w:t>
      </w:r>
      <w:r w:rsidR="00162B80">
        <w:t> cent</w:t>
      </w:r>
      <w:r w:rsidR="00673780">
        <w:t xml:space="preserve">, while the number of other reactive intervention activities </w:t>
      </w:r>
      <w:r w:rsidR="00761440">
        <w:t xml:space="preserve">recorded a substantial decrease </w:t>
      </w:r>
      <w:r w:rsidR="00673780">
        <w:t>(down</w:t>
      </w:r>
      <w:r w:rsidR="00162B80">
        <w:t> </w:t>
      </w:r>
      <w:r w:rsidR="003A0DE4">
        <w:t>31</w:t>
      </w:r>
      <w:r w:rsidR="0062172F">
        <w:t> </w:t>
      </w:r>
      <w:r w:rsidR="00162B80">
        <w:t>per cent</w:t>
      </w:r>
      <w:r w:rsidR="00673780">
        <w:t xml:space="preserve">) in </w:t>
      </w:r>
      <w:r w:rsidR="00162B80">
        <w:t>201</w:t>
      </w:r>
      <w:r w:rsidR="003A0DE4">
        <w:t>6</w:t>
      </w:r>
      <w:r w:rsidR="00162B80">
        <w:t>–1</w:t>
      </w:r>
      <w:r w:rsidR="003A0DE4">
        <w:t>7</w:t>
      </w:r>
      <w:r w:rsidR="00673780">
        <w:t xml:space="preserve"> compared to the previous year. </w:t>
      </w:r>
    </w:p>
    <w:p w14:paraId="45AECF7C" w14:textId="1D5B78AA" w:rsidR="00ED12AE" w:rsidRDefault="00ED12AE" w:rsidP="005C63D9">
      <w:r>
        <w:t>A high proportion of intervention activities in New South Wales seek to resolve issues through workplace visits, office-based follow up and stakeholder engagement. New South Wales integrates components of proactive prevention programs with reactive activities to ensure greater coverage. Both the number of proactive and reactive workplace visits decreased in New South Wales in 2016</w:t>
      </w:r>
      <w:r>
        <w:noBreakHyphen/>
        <w:t>17 compared with the previous year (down by 4 per cent and 9 per cent respectively).</w:t>
      </w:r>
    </w:p>
    <w:p w14:paraId="2B6108DA" w14:textId="186A6B9B" w:rsidR="00673780" w:rsidRDefault="00673780" w:rsidP="005C63D9">
      <w:r>
        <w:t xml:space="preserve">In Victoria the number of proactive workplace visits </w:t>
      </w:r>
      <w:r w:rsidR="002A45BD">
        <w:t xml:space="preserve">decreased </w:t>
      </w:r>
      <w:r w:rsidR="00D156EA">
        <w:t xml:space="preserve">by 3 per cent </w:t>
      </w:r>
      <w:r>
        <w:t xml:space="preserve">in </w:t>
      </w:r>
      <w:r w:rsidR="007F2D28">
        <w:t>201</w:t>
      </w:r>
      <w:r w:rsidR="00A300A9">
        <w:t>6</w:t>
      </w:r>
      <w:r w:rsidR="007F2D28">
        <w:t>–1</w:t>
      </w:r>
      <w:r w:rsidR="00A300A9">
        <w:t>7</w:t>
      </w:r>
      <w:r w:rsidR="002A45BD">
        <w:t>, while number of reactive workplace visits increased by 1 per cent</w:t>
      </w:r>
      <w:r>
        <w:t xml:space="preserve"> compared to the previous year. </w:t>
      </w:r>
    </w:p>
    <w:p w14:paraId="449D5D4D" w14:textId="10087E08" w:rsidR="00673780" w:rsidRDefault="00673780" w:rsidP="00A300A9">
      <w:r>
        <w:lastRenderedPageBreak/>
        <w:t xml:space="preserve">South Australia recorded </w:t>
      </w:r>
      <w:r w:rsidR="002D3B66">
        <w:t>a</w:t>
      </w:r>
      <w:r w:rsidR="00783B66">
        <w:t xml:space="preserve"> substantial</w:t>
      </w:r>
      <w:r w:rsidR="002D3B66">
        <w:t xml:space="preserve"> increase </w:t>
      </w:r>
      <w:r>
        <w:t xml:space="preserve">in </w:t>
      </w:r>
      <w:r w:rsidR="000579DF">
        <w:t>the number of proactive workplace visits (up</w:t>
      </w:r>
      <w:r w:rsidR="005B2513">
        <w:t> 71 </w:t>
      </w:r>
      <w:r w:rsidR="000579DF">
        <w:t>per</w:t>
      </w:r>
      <w:r w:rsidR="005B2513">
        <w:t> </w:t>
      </w:r>
      <w:r w:rsidR="000579DF">
        <w:t>cent</w:t>
      </w:r>
      <w:r w:rsidR="005C63D9">
        <w:t>)</w:t>
      </w:r>
      <w:r w:rsidR="00783B66">
        <w:t>, while the number of proactive workshops, presentations and seminars decreased by 14</w:t>
      </w:r>
      <w:r w:rsidR="00016B30">
        <w:t> </w:t>
      </w:r>
      <w:r w:rsidR="00783B66">
        <w:t>per</w:t>
      </w:r>
      <w:r w:rsidR="00016B30">
        <w:t> </w:t>
      </w:r>
      <w:r w:rsidR="00783B66">
        <w:t>cent</w:t>
      </w:r>
      <w:r w:rsidR="000E441E">
        <w:t xml:space="preserve"> </w:t>
      </w:r>
      <w:r>
        <w:t xml:space="preserve">in </w:t>
      </w:r>
      <w:r w:rsidR="002D3B66">
        <w:t>201</w:t>
      </w:r>
      <w:r w:rsidR="00A300A9">
        <w:t>6</w:t>
      </w:r>
      <w:r w:rsidR="002D3B66">
        <w:t>–1</w:t>
      </w:r>
      <w:r w:rsidR="00A300A9">
        <w:t>7</w:t>
      </w:r>
      <w:r>
        <w:t xml:space="preserve"> compared to the previous year.</w:t>
      </w:r>
      <w:r w:rsidR="000579DF">
        <w:t xml:space="preserve"> </w:t>
      </w:r>
      <w:r w:rsidR="002D3B66">
        <w:t xml:space="preserve">The </w:t>
      </w:r>
      <w:r w:rsidR="000E441E">
        <w:t xml:space="preserve">number of </w:t>
      </w:r>
      <w:r w:rsidR="000579DF">
        <w:t xml:space="preserve">reactive </w:t>
      </w:r>
      <w:r w:rsidR="000E441E">
        <w:t>workplace</w:t>
      </w:r>
      <w:r w:rsidR="002D3B66">
        <w:t xml:space="preserve"> visits </w:t>
      </w:r>
      <w:r w:rsidR="000579DF">
        <w:t xml:space="preserve">increased </w:t>
      </w:r>
      <w:r w:rsidR="002D3B66">
        <w:t>by 1</w:t>
      </w:r>
      <w:r w:rsidR="00783B66">
        <w:t>9</w:t>
      </w:r>
      <w:r w:rsidR="002D3B66">
        <w:t> per cent during the same period.</w:t>
      </w:r>
      <w:r w:rsidR="004B02D0">
        <w:t xml:space="preserve"> </w:t>
      </w:r>
      <w:r w:rsidR="00783B66">
        <w:t>In</w:t>
      </w:r>
      <w:r>
        <w:t xml:space="preserve"> 2014–15, </w:t>
      </w:r>
      <w:proofErr w:type="spellStart"/>
      <w:r>
        <w:t>SafeWork</w:t>
      </w:r>
      <w:proofErr w:type="spellEnd"/>
      <w:r>
        <w:t xml:space="preserve"> SA reassessed what it co</w:t>
      </w:r>
      <w:r w:rsidR="0099231B">
        <w:t>unts as a reactive intervention to better ensure it aligns with the nationally agreed definitions.</w:t>
      </w:r>
    </w:p>
    <w:p w14:paraId="7FE2F0E6" w14:textId="34D9ABDF" w:rsidR="00673780" w:rsidRDefault="00673780" w:rsidP="00532D63">
      <w:r w:rsidRPr="00075FA9">
        <w:t xml:space="preserve">Since the model laws came into effect Queensland started to apply a triaging framework ‘WHSQ Response Activity Process (WRAP)’ to all incident notifications, complaints and statutory requests resulting in a better reporting system for categorising matters between reactive and proactive interventions. Before the </w:t>
      </w:r>
      <w:r w:rsidRPr="00B31858">
        <w:t xml:space="preserve">introduction of WRAP a proportion of reactive work (namely response assessments) was obscured in proactive work within the Queensland inspectorate activity database due to limitations of the system at the time. This resulted in considerably lower reporting of reactive workplace visits prior to 2013–14. Queensland has developed a new, more contemporary methodology and has provided Safe Work Australia with updated inspectorate data </w:t>
      </w:r>
      <w:r w:rsidR="00AC5195" w:rsidRPr="00B31858">
        <w:t>since 201</w:t>
      </w:r>
      <w:r w:rsidR="008F0E78" w:rsidRPr="00B31858">
        <w:t>2</w:t>
      </w:r>
      <w:r w:rsidR="00AC5195" w:rsidRPr="00B31858">
        <w:t>–1</w:t>
      </w:r>
      <w:r w:rsidR="008F0E78" w:rsidRPr="00B31858">
        <w:t>3</w:t>
      </w:r>
      <w:r w:rsidR="00AC5195" w:rsidRPr="00B31858">
        <w:t xml:space="preserve"> </w:t>
      </w:r>
      <w:r w:rsidRPr="00B31858">
        <w:t>based on this new methodology.</w:t>
      </w:r>
      <w:r w:rsidR="004E651D" w:rsidRPr="00B31858">
        <w:t xml:space="preserve"> Queensland recorded a decrease in the number of proa</w:t>
      </w:r>
      <w:r w:rsidR="00016B30" w:rsidRPr="00B31858">
        <w:t>ctive workplace visits (down </w:t>
      </w:r>
      <w:r w:rsidR="00153507" w:rsidRPr="00B31858">
        <w:t>27 </w:t>
      </w:r>
      <w:r w:rsidR="004E651D" w:rsidRPr="00B31858">
        <w:t>per</w:t>
      </w:r>
      <w:r w:rsidR="00153507" w:rsidRPr="00B31858">
        <w:t> </w:t>
      </w:r>
      <w:r w:rsidR="004E651D" w:rsidRPr="00B31858">
        <w:t>cent)</w:t>
      </w:r>
      <w:r w:rsidR="000C69D1" w:rsidRPr="00B31858">
        <w:t xml:space="preserve">, while </w:t>
      </w:r>
      <w:r w:rsidR="00C5727F">
        <w:t xml:space="preserve">the </w:t>
      </w:r>
      <w:r w:rsidR="000C69D1" w:rsidRPr="00B31858">
        <w:t>number of reactive w</w:t>
      </w:r>
      <w:r w:rsidR="00153507" w:rsidRPr="00B31858">
        <w:t>orkplace visits increased by 13 per </w:t>
      </w:r>
      <w:r w:rsidR="000C69D1" w:rsidRPr="00B31858">
        <w:t xml:space="preserve">cent </w:t>
      </w:r>
      <w:r w:rsidR="004E651D" w:rsidRPr="00B31858">
        <w:t>in 2016–17 compared to the</w:t>
      </w:r>
      <w:r w:rsidR="004E651D">
        <w:t xml:space="preserve"> previous year.</w:t>
      </w:r>
      <w:r w:rsidR="00EA1C77">
        <w:t xml:space="preserve"> </w:t>
      </w:r>
    </w:p>
    <w:p w14:paraId="40409A32" w14:textId="2CEE189A" w:rsidR="009C3893" w:rsidRDefault="001953C6" w:rsidP="005B0213">
      <w:r>
        <w:t xml:space="preserve">Tasmania recorded </w:t>
      </w:r>
      <w:r w:rsidR="00707DB7">
        <w:t>a substantial increase</w:t>
      </w:r>
      <w:r w:rsidR="009C3893">
        <w:t xml:space="preserve"> in the numbers of proactive workplace visi</w:t>
      </w:r>
      <w:r>
        <w:t xml:space="preserve">ts </w:t>
      </w:r>
      <w:r w:rsidR="00153507">
        <w:t>(up </w:t>
      </w:r>
      <w:r w:rsidR="00707DB7">
        <w:t>35</w:t>
      </w:r>
      <w:r w:rsidR="00153507">
        <w:t> </w:t>
      </w:r>
      <w:r w:rsidR="009C3893">
        <w:t>per</w:t>
      </w:r>
      <w:r w:rsidR="00153507">
        <w:t> </w:t>
      </w:r>
      <w:r w:rsidR="009C3893">
        <w:t xml:space="preserve">cent), and </w:t>
      </w:r>
      <w:r w:rsidR="00873813">
        <w:t xml:space="preserve">a small increase in </w:t>
      </w:r>
      <w:r w:rsidR="009C3893">
        <w:t>proactive worksho</w:t>
      </w:r>
      <w:r w:rsidR="00016B30">
        <w:t>ps, presentations, seminars (up </w:t>
      </w:r>
      <w:r w:rsidR="00873813">
        <w:t>3</w:t>
      </w:r>
      <w:r w:rsidR="00016B30">
        <w:t> per </w:t>
      </w:r>
      <w:r w:rsidR="009C3893">
        <w:t xml:space="preserve">cent) in 2016–17 compared to the previous year. </w:t>
      </w:r>
      <w:r w:rsidR="005B0213">
        <w:t xml:space="preserve">The number of reactive workplace visits in Tasmania </w:t>
      </w:r>
      <w:r w:rsidR="00153507">
        <w:t>also increased in 2016–17</w:t>
      </w:r>
      <w:r w:rsidR="005B0213">
        <w:t xml:space="preserve"> </w:t>
      </w:r>
      <w:r w:rsidR="00153507">
        <w:t>(up </w:t>
      </w:r>
      <w:r w:rsidR="005B0213">
        <w:t>2</w:t>
      </w:r>
      <w:r w:rsidR="00873813">
        <w:t>5</w:t>
      </w:r>
      <w:r w:rsidR="00153507">
        <w:t> per </w:t>
      </w:r>
      <w:r w:rsidR="005B0213">
        <w:t>cent</w:t>
      </w:r>
      <w:r w:rsidR="00153507">
        <w:t>)</w:t>
      </w:r>
      <w:r w:rsidR="005B0213">
        <w:t xml:space="preserve"> compared to the previous year.</w:t>
      </w:r>
    </w:p>
    <w:p w14:paraId="096846B6" w14:textId="28F2495C" w:rsidR="00673780" w:rsidRDefault="00673780" w:rsidP="00532D63">
      <w:r>
        <w:t xml:space="preserve">The Australian Capital Territory recorded a </w:t>
      </w:r>
      <w:r w:rsidR="00696064">
        <w:t>substantial increase</w:t>
      </w:r>
      <w:r w:rsidR="00AC5195">
        <w:t xml:space="preserve"> </w:t>
      </w:r>
      <w:r w:rsidR="00F75880">
        <w:t>i</w:t>
      </w:r>
      <w:r>
        <w:t xml:space="preserve">n the number of proactive </w:t>
      </w:r>
      <w:r w:rsidR="00DD69E8">
        <w:t xml:space="preserve">workplace visits </w:t>
      </w:r>
      <w:r>
        <w:t>(</w:t>
      </w:r>
      <w:r w:rsidR="00696064">
        <w:t>up </w:t>
      </w:r>
      <w:r w:rsidR="00AC5195">
        <w:t>35</w:t>
      </w:r>
      <w:r w:rsidR="00696064">
        <w:t> per cent</w:t>
      </w:r>
      <w:r>
        <w:t>)</w:t>
      </w:r>
      <w:r w:rsidR="00EB6B3A">
        <w:t xml:space="preserve"> </w:t>
      </w:r>
      <w:r w:rsidR="00153507">
        <w:t xml:space="preserve">in 2016–17 </w:t>
      </w:r>
      <w:r w:rsidR="00EB6B3A">
        <w:t xml:space="preserve">compared to the previous year. </w:t>
      </w:r>
      <w:r w:rsidR="00EB6B3A" w:rsidRPr="00E85736">
        <w:t xml:space="preserve">This was due to increased levels of engagement and education activities combined with </w:t>
      </w:r>
      <w:r w:rsidR="00C5727F">
        <w:t xml:space="preserve">the </w:t>
      </w:r>
      <w:r w:rsidR="00EB6B3A" w:rsidRPr="00E85736">
        <w:t>inspection of retail spaces and visits to events</w:t>
      </w:r>
      <w:r w:rsidR="00AC5195">
        <w:t xml:space="preserve"> since last year</w:t>
      </w:r>
      <w:r w:rsidR="00EB6B3A" w:rsidRPr="00E85736">
        <w:t>.</w:t>
      </w:r>
      <w:r w:rsidRPr="00E85736">
        <w:t xml:space="preserve"> </w:t>
      </w:r>
      <w:r w:rsidR="00EB6B3A" w:rsidRPr="00E85736">
        <w:t>The number of</w:t>
      </w:r>
      <w:r w:rsidRPr="00E85736">
        <w:t xml:space="preserve"> reactive workplace visits</w:t>
      </w:r>
      <w:r w:rsidR="00EB6B3A" w:rsidRPr="00E85736">
        <w:t xml:space="preserve"> increased by </w:t>
      </w:r>
      <w:r w:rsidR="00D23DB1">
        <w:t>5</w:t>
      </w:r>
      <w:r w:rsidR="00EB6B3A" w:rsidRPr="00E85736">
        <w:t> per cent during the same period.</w:t>
      </w:r>
    </w:p>
    <w:p w14:paraId="006D5FBB" w14:textId="73368890" w:rsidR="00673780" w:rsidRDefault="00673780" w:rsidP="00532D63">
      <w:r>
        <w:t xml:space="preserve">The Northern Territory recorded a </w:t>
      </w:r>
      <w:r w:rsidR="00016B30">
        <w:t>decrease</w:t>
      </w:r>
      <w:r>
        <w:t xml:space="preserve"> in the number of p</w:t>
      </w:r>
      <w:r w:rsidR="0033677C">
        <w:t>roactive workplace visits (</w:t>
      </w:r>
      <w:r w:rsidR="00016B30">
        <w:t>down </w:t>
      </w:r>
      <w:r w:rsidR="00F75880">
        <w:t>32</w:t>
      </w:r>
      <w:r>
        <w:t> per cent)</w:t>
      </w:r>
      <w:r w:rsidR="00F75880">
        <w:t xml:space="preserve"> </w:t>
      </w:r>
      <w:r w:rsidR="00016B30">
        <w:t xml:space="preserve">in 2016–17 </w:t>
      </w:r>
      <w:r w:rsidR="00F75880">
        <w:t>compared to the previous year</w:t>
      </w:r>
      <w:r>
        <w:t>. The introduction of harmonised laws has resulted in increased focus on education and advice activities, which has been reflected in the increase in proactive visits</w:t>
      </w:r>
      <w:r w:rsidR="00F75880">
        <w:t xml:space="preserve"> since </w:t>
      </w:r>
      <w:r w:rsidR="00F75880" w:rsidRPr="00075FA9">
        <w:t>2013–14</w:t>
      </w:r>
      <w:r>
        <w:t xml:space="preserve">. The number of reactive workplace visits </w:t>
      </w:r>
      <w:r w:rsidR="00F75880">
        <w:t>increased by 15</w:t>
      </w:r>
      <w:r w:rsidR="00016B30">
        <w:t> </w:t>
      </w:r>
      <w:r w:rsidR="00F75880">
        <w:t>per</w:t>
      </w:r>
      <w:r w:rsidR="00016B30">
        <w:t> </w:t>
      </w:r>
      <w:r w:rsidR="00F75880">
        <w:t>cent</w:t>
      </w:r>
      <w:r>
        <w:t xml:space="preserve"> compared to the previous year.</w:t>
      </w:r>
    </w:p>
    <w:p w14:paraId="7EFE3177" w14:textId="77777777" w:rsidR="00206376" w:rsidRDefault="00206376" w:rsidP="00532D63">
      <w:pPr>
        <w:sectPr w:rsidR="00206376" w:rsidSect="00C50144">
          <w:pgSz w:w="11906" w:h="16838"/>
          <w:pgMar w:top="993" w:right="1800" w:bottom="1440" w:left="1276" w:header="708" w:footer="708" w:gutter="0"/>
          <w:cols w:space="242"/>
          <w:titlePg/>
          <w:docGrid w:linePitch="360"/>
        </w:sectPr>
      </w:pPr>
    </w:p>
    <w:p w14:paraId="78BCACB2" w14:textId="77777777" w:rsidR="00206376" w:rsidRDefault="00206376" w:rsidP="00206376">
      <w:pPr>
        <w:pStyle w:val="Figureheading"/>
      </w:pPr>
      <w:r>
        <w:lastRenderedPageBreak/>
        <w:t xml:space="preserve">Indicator </w:t>
      </w:r>
      <w:r>
        <w:rPr>
          <w:noProof/>
        </w:rPr>
        <w:t>12a</w:t>
      </w:r>
      <w:r>
        <w:t xml:space="preserve"> – Work health and safety intervention activity by jurisdiction</w:t>
      </w:r>
    </w:p>
    <w:tbl>
      <w:tblPr>
        <w:tblStyle w:val="LightShading-Accent2"/>
        <w:tblW w:w="5071" w:type="pct"/>
        <w:tblLayout w:type="fixed"/>
        <w:tblLook w:val="04A0" w:firstRow="1" w:lastRow="0" w:firstColumn="1" w:lastColumn="0" w:noHBand="0" w:noVBand="1"/>
        <w:tblCaption w:val="Indicator 12a. Work health and safety compliance and enforcement activity by jurisdiction"/>
        <w:tblDescription w:val="This table contains work health and safety compliance and enforcement activities around Australian jurisdictions and New Zealand."/>
      </w:tblPr>
      <w:tblGrid>
        <w:gridCol w:w="2557"/>
        <w:gridCol w:w="1211"/>
        <w:gridCol w:w="887"/>
        <w:gridCol w:w="887"/>
        <w:gridCol w:w="888"/>
        <w:gridCol w:w="888"/>
        <w:gridCol w:w="888"/>
        <w:gridCol w:w="888"/>
        <w:gridCol w:w="888"/>
        <w:gridCol w:w="888"/>
        <w:gridCol w:w="888"/>
        <w:gridCol w:w="1025"/>
        <w:gridCol w:w="844"/>
        <w:gridCol w:w="972"/>
      </w:tblGrid>
      <w:tr w:rsidR="00206376" w:rsidRPr="007A1000" w14:paraId="3CFEB122" w14:textId="77777777" w:rsidTr="0034278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76" w:type="pct"/>
            <w:tcBorders>
              <w:bottom w:val="dashSmallGap" w:sz="4" w:space="0" w:color="FFFFFF" w:themeColor="background1"/>
            </w:tcBorders>
          </w:tcPr>
          <w:p w14:paraId="793A27D0" w14:textId="77777777" w:rsidR="00206376" w:rsidRPr="007A1000" w:rsidRDefault="00206376" w:rsidP="00206376">
            <w:pPr>
              <w:pStyle w:val="TableheaderNEW"/>
            </w:pPr>
            <w:r w:rsidRPr="007A1000">
              <w:t>Activity</w:t>
            </w:r>
          </w:p>
        </w:tc>
        <w:tc>
          <w:tcPr>
            <w:tcW w:w="415" w:type="pct"/>
            <w:tcBorders>
              <w:bottom w:val="dashSmallGap" w:sz="4" w:space="0" w:color="FFFFFF" w:themeColor="background1"/>
            </w:tcBorders>
          </w:tcPr>
          <w:p w14:paraId="47166035" w14:textId="77777777" w:rsidR="00206376" w:rsidRPr="007A1000" w:rsidRDefault="00206376" w:rsidP="00206376">
            <w:pPr>
              <w:pStyle w:val="TableheaderNEW"/>
              <w:cnfStyle w:val="100000000000" w:firstRow="1" w:lastRow="0" w:firstColumn="0" w:lastColumn="0" w:oddVBand="0" w:evenVBand="0" w:oddHBand="0" w:evenHBand="0" w:firstRowFirstColumn="0" w:firstRowLastColumn="0" w:lastRowFirstColumn="0" w:lastRowLastColumn="0"/>
            </w:pPr>
            <w:r w:rsidRPr="007A1000">
              <w:t>Financial year</w:t>
            </w:r>
          </w:p>
        </w:tc>
        <w:tc>
          <w:tcPr>
            <w:tcW w:w="304" w:type="pct"/>
            <w:tcBorders>
              <w:bottom w:val="dashSmallGap" w:sz="4" w:space="0" w:color="FFFFFF" w:themeColor="background1"/>
            </w:tcBorders>
          </w:tcPr>
          <w:p w14:paraId="40759EA8" w14:textId="77777777" w:rsidR="00206376" w:rsidRPr="004576E2" w:rsidRDefault="00206376" w:rsidP="00206376">
            <w:pPr>
              <w:pStyle w:val="TableheaderNEW"/>
              <w:cnfStyle w:val="100000000000" w:firstRow="1" w:lastRow="0" w:firstColumn="0" w:lastColumn="0" w:oddVBand="0" w:evenVBand="0" w:oddHBand="0" w:evenHBand="0" w:firstRowFirstColumn="0" w:firstRowLastColumn="0" w:lastRowFirstColumn="0" w:lastRowLastColumn="0"/>
              <w:rPr>
                <w:color w:val="EEECE1" w:themeColor="background2"/>
              </w:rPr>
            </w:pPr>
            <w:r w:rsidRPr="004576E2">
              <w:rPr>
                <w:color w:val="EEECE1" w:themeColor="background2"/>
              </w:rPr>
              <w:t>NSW</w:t>
            </w:r>
          </w:p>
        </w:tc>
        <w:tc>
          <w:tcPr>
            <w:tcW w:w="304" w:type="pct"/>
            <w:tcBorders>
              <w:bottom w:val="dashSmallGap" w:sz="4" w:space="0" w:color="FFFFFF" w:themeColor="background1"/>
            </w:tcBorders>
          </w:tcPr>
          <w:p w14:paraId="7B545EDB" w14:textId="77777777" w:rsidR="00206376" w:rsidRPr="004576E2" w:rsidRDefault="00206376" w:rsidP="00206376">
            <w:pPr>
              <w:pStyle w:val="TableheaderNEW"/>
              <w:cnfStyle w:val="100000000000" w:firstRow="1" w:lastRow="0" w:firstColumn="0" w:lastColumn="0" w:oddVBand="0" w:evenVBand="0" w:oddHBand="0" w:evenHBand="0" w:firstRowFirstColumn="0" w:firstRowLastColumn="0" w:lastRowFirstColumn="0" w:lastRowLastColumn="0"/>
              <w:rPr>
                <w:color w:val="EEECE1" w:themeColor="background2"/>
              </w:rPr>
            </w:pPr>
            <w:r w:rsidRPr="004576E2">
              <w:rPr>
                <w:color w:val="EEECE1" w:themeColor="background2"/>
              </w:rPr>
              <w:t>Vic</w:t>
            </w:r>
          </w:p>
        </w:tc>
        <w:tc>
          <w:tcPr>
            <w:tcW w:w="304" w:type="pct"/>
            <w:tcBorders>
              <w:bottom w:val="dashSmallGap" w:sz="4" w:space="0" w:color="FFFFFF" w:themeColor="background1"/>
            </w:tcBorders>
          </w:tcPr>
          <w:p w14:paraId="6EC7F0DD" w14:textId="77777777" w:rsidR="00206376" w:rsidRPr="004576E2" w:rsidRDefault="00206376" w:rsidP="00206376">
            <w:pPr>
              <w:pStyle w:val="TableheaderNEW"/>
              <w:cnfStyle w:val="100000000000" w:firstRow="1" w:lastRow="0" w:firstColumn="0" w:lastColumn="0" w:oddVBand="0" w:evenVBand="0" w:oddHBand="0" w:evenHBand="0" w:firstRowFirstColumn="0" w:firstRowLastColumn="0" w:lastRowFirstColumn="0" w:lastRowLastColumn="0"/>
              <w:rPr>
                <w:color w:val="EEECE1" w:themeColor="background2"/>
              </w:rPr>
            </w:pPr>
            <w:r w:rsidRPr="004576E2">
              <w:rPr>
                <w:color w:val="EEECE1" w:themeColor="background2"/>
              </w:rPr>
              <w:t>Qld</w:t>
            </w:r>
          </w:p>
        </w:tc>
        <w:tc>
          <w:tcPr>
            <w:tcW w:w="304" w:type="pct"/>
            <w:tcBorders>
              <w:bottom w:val="dashSmallGap" w:sz="4" w:space="0" w:color="FFFFFF" w:themeColor="background1"/>
            </w:tcBorders>
          </w:tcPr>
          <w:p w14:paraId="0770517D" w14:textId="77777777" w:rsidR="00206376" w:rsidRPr="004576E2" w:rsidRDefault="00206376" w:rsidP="00206376">
            <w:pPr>
              <w:pStyle w:val="TableheaderNEW"/>
              <w:cnfStyle w:val="100000000000" w:firstRow="1" w:lastRow="0" w:firstColumn="0" w:lastColumn="0" w:oddVBand="0" w:evenVBand="0" w:oddHBand="0" w:evenHBand="0" w:firstRowFirstColumn="0" w:firstRowLastColumn="0" w:lastRowFirstColumn="0" w:lastRowLastColumn="0"/>
              <w:rPr>
                <w:color w:val="EEECE1" w:themeColor="background2"/>
              </w:rPr>
            </w:pPr>
            <w:r w:rsidRPr="004576E2">
              <w:rPr>
                <w:color w:val="EEECE1" w:themeColor="background2"/>
              </w:rPr>
              <w:t>WA</w:t>
            </w:r>
          </w:p>
        </w:tc>
        <w:tc>
          <w:tcPr>
            <w:tcW w:w="304" w:type="pct"/>
            <w:tcBorders>
              <w:bottom w:val="dashSmallGap" w:sz="4" w:space="0" w:color="FFFFFF" w:themeColor="background1"/>
            </w:tcBorders>
          </w:tcPr>
          <w:p w14:paraId="7AF2DDFB" w14:textId="27B1702E" w:rsidR="00206376" w:rsidRPr="004576E2" w:rsidRDefault="00206376" w:rsidP="00206376">
            <w:pPr>
              <w:pStyle w:val="TableheaderNEW"/>
              <w:cnfStyle w:val="100000000000" w:firstRow="1" w:lastRow="0" w:firstColumn="0" w:lastColumn="0" w:oddVBand="0" w:evenVBand="0" w:oddHBand="0" w:evenHBand="0" w:firstRowFirstColumn="0" w:firstRowLastColumn="0" w:lastRowFirstColumn="0" w:lastRowLastColumn="0"/>
              <w:rPr>
                <w:color w:val="EEECE1" w:themeColor="background2"/>
              </w:rPr>
            </w:pPr>
            <w:r w:rsidRPr="004576E2">
              <w:rPr>
                <w:color w:val="EEECE1" w:themeColor="background2"/>
              </w:rPr>
              <w:t>SA</w:t>
            </w:r>
          </w:p>
        </w:tc>
        <w:tc>
          <w:tcPr>
            <w:tcW w:w="304" w:type="pct"/>
            <w:tcBorders>
              <w:bottom w:val="dashSmallGap" w:sz="4" w:space="0" w:color="FFFFFF" w:themeColor="background1"/>
            </w:tcBorders>
          </w:tcPr>
          <w:p w14:paraId="523AE184" w14:textId="613BAB5C" w:rsidR="00206376" w:rsidRPr="004576E2" w:rsidRDefault="00206376" w:rsidP="00206376">
            <w:pPr>
              <w:pStyle w:val="TableheaderNEW"/>
              <w:cnfStyle w:val="100000000000" w:firstRow="1" w:lastRow="0" w:firstColumn="0" w:lastColumn="0" w:oddVBand="0" w:evenVBand="0" w:oddHBand="0" w:evenHBand="0" w:firstRowFirstColumn="0" w:firstRowLastColumn="0" w:lastRowFirstColumn="0" w:lastRowLastColumn="0"/>
              <w:rPr>
                <w:color w:val="EEECE1" w:themeColor="background2"/>
              </w:rPr>
            </w:pPr>
            <w:proofErr w:type="spellStart"/>
            <w:r w:rsidRPr="004576E2">
              <w:rPr>
                <w:color w:val="EEECE1" w:themeColor="background2"/>
              </w:rPr>
              <w:t>Tas</w:t>
            </w:r>
            <w:proofErr w:type="spellEnd"/>
          </w:p>
        </w:tc>
        <w:tc>
          <w:tcPr>
            <w:tcW w:w="304" w:type="pct"/>
            <w:tcBorders>
              <w:bottom w:val="dashSmallGap" w:sz="4" w:space="0" w:color="FFFFFF" w:themeColor="background1"/>
            </w:tcBorders>
          </w:tcPr>
          <w:p w14:paraId="37EA5E32" w14:textId="77777777" w:rsidR="00206376" w:rsidRPr="004576E2" w:rsidRDefault="00206376" w:rsidP="00206376">
            <w:pPr>
              <w:pStyle w:val="TableheaderNEW"/>
              <w:cnfStyle w:val="100000000000" w:firstRow="1" w:lastRow="0" w:firstColumn="0" w:lastColumn="0" w:oddVBand="0" w:evenVBand="0" w:oddHBand="0" w:evenHBand="0" w:firstRowFirstColumn="0" w:firstRowLastColumn="0" w:lastRowFirstColumn="0" w:lastRowLastColumn="0"/>
              <w:rPr>
                <w:color w:val="EEECE1" w:themeColor="background2"/>
              </w:rPr>
            </w:pPr>
            <w:r w:rsidRPr="004576E2">
              <w:rPr>
                <w:color w:val="EEECE1" w:themeColor="background2"/>
              </w:rPr>
              <w:t>NT</w:t>
            </w:r>
          </w:p>
        </w:tc>
        <w:tc>
          <w:tcPr>
            <w:tcW w:w="304" w:type="pct"/>
            <w:tcBorders>
              <w:bottom w:val="dashSmallGap" w:sz="4" w:space="0" w:color="FFFFFF" w:themeColor="background1"/>
            </w:tcBorders>
          </w:tcPr>
          <w:p w14:paraId="352C6474" w14:textId="77777777" w:rsidR="00206376" w:rsidRPr="004576E2" w:rsidRDefault="00206376" w:rsidP="00206376">
            <w:pPr>
              <w:pStyle w:val="TableheaderNEW"/>
              <w:cnfStyle w:val="100000000000" w:firstRow="1" w:lastRow="0" w:firstColumn="0" w:lastColumn="0" w:oddVBand="0" w:evenVBand="0" w:oddHBand="0" w:evenHBand="0" w:firstRowFirstColumn="0" w:firstRowLastColumn="0" w:lastRowFirstColumn="0" w:lastRowLastColumn="0"/>
              <w:rPr>
                <w:color w:val="EEECE1" w:themeColor="background2"/>
              </w:rPr>
            </w:pPr>
            <w:r w:rsidRPr="004576E2">
              <w:rPr>
                <w:color w:val="EEECE1" w:themeColor="background2"/>
              </w:rPr>
              <w:t>ACT</w:t>
            </w:r>
          </w:p>
        </w:tc>
        <w:tc>
          <w:tcPr>
            <w:tcW w:w="304" w:type="pct"/>
            <w:tcBorders>
              <w:bottom w:val="dashSmallGap" w:sz="4" w:space="0" w:color="FFFFFF" w:themeColor="background1"/>
            </w:tcBorders>
          </w:tcPr>
          <w:p w14:paraId="03168A24" w14:textId="77777777" w:rsidR="00206376" w:rsidRPr="004576E2" w:rsidRDefault="00206376" w:rsidP="00206376">
            <w:pPr>
              <w:pStyle w:val="TableheaderNEW"/>
              <w:cnfStyle w:val="100000000000" w:firstRow="1" w:lastRow="0" w:firstColumn="0" w:lastColumn="0" w:oddVBand="0" w:evenVBand="0" w:oddHBand="0" w:evenHBand="0" w:firstRowFirstColumn="0" w:firstRowLastColumn="0" w:lastRowFirstColumn="0" w:lastRowLastColumn="0"/>
              <w:rPr>
                <w:color w:val="EEECE1" w:themeColor="background2"/>
              </w:rPr>
            </w:pPr>
            <w:proofErr w:type="spellStart"/>
            <w:r w:rsidRPr="004576E2">
              <w:rPr>
                <w:color w:val="EEECE1" w:themeColor="background2"/>
              </w:rPr>
              <w:t>Aus</w:t>
            </w:r>
            <w:proofErr w:type="spellEnd"/>
            <w:r w:rsidRPr="004576E2">
              <w:rPr>
                <w:color w:val="EEECE1" w:themeColor="background2"/>
              </w:rPr>
              <w:t xml:space="preserve"> </w:t>
            </w:r>
            <w:proofErr w:type="spellStart"/>
            <w:r w:rsidRPr="004576E2">
              <w:rPr>
                <w:color w:val="EEECE1" w:themeColor="background2"/>
              </w:rPr>
              <w:t>Gov</w:t>
            </w:r>
            <w:proofErr w:type="spellEnd"/>
          </w:p>
        </w:tc>
        <w:tc>
          <w:tcPr>
            <w:tcW w:w="351" w:type="pct"/>
            <w:tcBorders>
              <w:bottom w:val="dashSmallGap" w:sz="4" w:space="0" w:color="FFFFFF" w:themeColor="background1"/>
            </w:tcBorders>
          </w:tcPr>
          <w:p w14:paraId="12BE2BF2" w14:textId="77777777" w:rsidR="00206376" w:rsidRPr="004576E2" w:rsidRDefault="00206376" w:rsidP="00206376">
            <w:pPr>
              <w:pStyle w:val="TableheaderNEW"/>
              <w:cnfStyle w:val="100000000000" w:firstRow="1" w:lastRow="0" w:firstColumn="0" w:lastColumn="0" w:oddVBand="0" w:evenVBand="0" w:oddHBand="0" w:evenHBand="0" w:firstRowFirstColumn="0" w:firstRowLastColumn="0" w:lastRowFirstColumn="0" w:lastRowLastColumn="0"/>
              <w:rPr>
                <w:color w:val="EEECE1" w:themeColor="background2"/>
              </w:rPr>
            </w:pPr>
            <w:proofErr w:type="spellStart"/>
            <w:r w:rsidRPr="004576E2">
              <w:rPr>
                <w:color w:val="EEECE1" w:themeColor="background2"/>
              </w:rPr>
              <w:t>Seacare</w:t>
            </w:r>
            <w:proofErr w:type="spellEnd"/>
          </w:p>
        </w:tc>
        <w:tc>
          <w:tcPr>
            <w:tcW w:w="289" w:type="pct"/>
            <w:tcBorders>
              <w:bottom w:val="dashSmallGap" w:sz="4" w:space="0" w:color="FFFFFF" w:themeColor="background1"/>
            </w:tcBorders>
          </w:tcPr>
          <w:p w14:paraId="24A8A47B" w14:textId="77777777" w:rsidR="00206376" w:rsidRPr="004576E2" w:rsidRDefault="00206376" w:rsidP="00206376">
            <w:pPr>
              <w:pStyle w:val="TableheaderNEW"/>
              <w:cnfStyle w:val="100000000000" w:firstRow="1" w:lastRow="0" w:firstColumn="0" w:lastColumn="0" w:oddVBand="0" w:evenVBand="0" w:oddHBand="0" w:evenHBand="0" w:firstRowFirstColumn="0" w:firstRowLastColumn="0" w:lastRowFirstColumn="0" w:lastRowLastColumn="0"/>
              <w:rPr>
                <w:color w:val="EEECE1" w:themeColor="background2"/>
              </w:rPr>
            </w:pPr>
            <w:proofErr w:type="spellStart"/>
            <w:r w:rsidRPr="004576E2">
              <w:rPr>
                <w:color w:val="EEECE1" w:themeColor="background2"/>
                <w:vertAlign w:val="superscript"/>
              </w:rPr>
              <w:t>a</w:t>
            </w:r>
            <w:r w:rsidRPr="004576E2">
              <w:rPr>
                <w:color w:val="EEECE1" w:themeColor="background2"/>
              </w:rPr>
              <w:t>Total</w:t>
            </w:r>
            <w:proofErr w:type="spellEnd"/>
            <w:r w:rsidRPr="004576E2">
              <w:rPr>
                <w:color w:val="EEECE1" w:themeColor="background2"/>
              </w:rPr>
              <w:t xml:space="preserve"> </w:t>
            </w:r>
            <w:proofErr w:type="spellStart"/>
            <w:r w:rsidRPr="004576E2">
              <w:rPr>
                <w:color w:val="EEECE1" w:themeColor="background2"/>
              </w:rPr>
              <w:t>Aus</w:t>
            </w:r>
            <w:proofErr w:type="spellEnd"/>
          </w:p>
        </w:tc>
        <w:tc>
          <w:tcPr>
            <w:tcW w:w="333" w:type="pct"/>
            <w:tcBorders>
              <w:bottom w:val="dashSmallGap" w:sz="4" w:space="0" w:color="FFFFFF" w:themeColor="background1"/>
            </w:tcBorders>
          </w:tcPr>
          <w:p w14:paraId="74BACAB0" w14:textId="77777777" w:rsidR="00206376" w:rsidRPr="004576E2" w:rsidRDefault="00206376" w:rsidP="00206376">
            <w:pPr>
              <w:pStyle w:val="TableheaderNEW"/>
              <w:cnfStyle w:val="100000000000" w:firstRow="1" w:lastRow="0" w:firstColumn="0" w:lastColumn="0" w:oddVBand="0" w:evenVBand="0" w:oddHBand="0" w:evenHBand="0" w:firstRowFirstColumn="0" w:firstRowLastColumn="0" w:lastRowFirstColumn="0" w:lastRowLastColumn="0"/>
              <w:rPr>
                <w:color w:val="EEECE1" w:themeColor="background2"/>
              </w:rPr>
            </w:pPr>
            <w:r w:rsidRPr="004576E2">
              <w:rPr>
                <w:color w:val="EEECE1" w:themeColor="background2"/>
              </w:rPr>
              <w:t>NZ</w:t>
            </w:r>
          </w:p>
        </w:tc>
      </w:tr>
      <w:tr w:rsidR="00B1590B" w:rsidRPr="007A1000" w14:paraId="37167819" w14:textId="77777777" w:rsidTr="00342789">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876" w:type="pct"/>
            <w:shd w:val="clear" w:color="auto" w:fill="auto"/>
          </w:tcPr>
          <w:p w14:paraId="11DE2E1C" w14:textId="77777777" w:rsidR="00B1590B" w:rsidRPr="004460D3" w:rsidRDefault="00B1590B" w:rsidP="00B1590B">
            <w:pPr>
              <w:pStyle w:val="Tablecolumnnew"/>
            </w:pPr>
            <w:r w:rsidRPr="004460D3">
              <w:t>Number of workplace visits: Proactive</w:t>
            </w:r>
          </w:p>
        </w:tc>
        <w:tc>
          <w:tcPr>
            <w:tcW w:w="415" w:type="pct"/>
            <w:shd w:val="clear" w:color="auto" w:fill="auto"/>
          </w:tcPr>
          <w:p w14:paraId="139BA9F6" w14:textId="6F98BE57" w:rsidR="00B1590B" w:rsidRPr="007A1000" w:rsidRDefault="00457308" w:rsidP="0047514A">
            <w:pPr>
              <w:pStyle w:val="Tablenumber"/>
              <w:cnfStyle w:val="000000100000" w:firstRow="0" w:lastRow="0" w:firstColumn="0" w:lastColumn="0" w:oddVBand="0" w:evenVBand="0" w:oddHBand="1" w:evenHBand="0" w:firstRowFirstColumn="0" w:firstRowLastColumn="0" w:lastRowFirstColumn="0" w:lastRowLastColumn="0"/>
            </w:pPr>
            <w:r>
              <w:t>2012–</w:t>
            </w:r>
            <w:r w:rsidR="00B1590B" w:rsidRPr="007A1000">
              <w:t>13</w:t>
            </w:r>
          </w:p>
        </w:tc>
        <w:tc>
          <w:tcPr>
            <w:tcW w:w="304" w:type="pct"/>
            <w:shd w:val="clear" w:color="auto" w:fill="auto"/>
          </w:tcPr>
          <w:p w14:paraId="55D40846" w14:textId="77777777" w:rsidR="00B1590B" w:rsidRPr="007A1000" w:rsidRDefault="00B1590B" w:rsidP="0047514A">
            <w:pPr>
              <w:pStyle w:val="Tablenumber"/>
              <w:cnfStyle w:val="000000100000" w:firstRow="0" w:lastRow="0" w:firstColumn="0" w:lastColumn="0" w:oddVBand="0" w:evenVBand="0" w:oddHBand="1" w:evenHBand="0" w:firstRowFirstColumn="0" w:firstRowLastColumn="0" w:lastRowFirstColumn="0" w:lastRowLastColumn="0"/>
            </w:pPr>
            <w:r>
              <w:t>10,</w:t>
            </w:r>
            <w:r w:rsidRPr="007A1000">
              <w:t>162</w:t>
            </w:r>
          </w:p>
        </w:tc>
        <w:tc>
          <w:tcPr>
            <w:tcW w:w="304" w:type="pct"/>
            <w:shd w:val="clear" w:color="auto" w:fill="auto"/>
          </w:tcPr>
          <w:p w14:paraId="424E5154" w14:textId="77777777" w:rsidR="00B1590B" w:rsidRPr="007A1000" w:rsidRDefault="00B1590B" w:rsidP="0047514A">
            <w:pPr>
              <w:pStyle w:val="Tablenumber"/>
              <w:cnfStyle w:val="000000100000" w:firstRow="0" w:lastRow="0" w:firstColumn="0" w:lastColumn="0" w:oddVBand="0" w:evenVBand="0" w:oddHBand="1" w:evenHBand="0" w:firstRowFirstColumn="0" w:firstRowLastColumn="0" w:lastRowFirstColumn="0" w:lastRowLastColumn="0"/>
            </w:pPr>
            <w:r w:rsidRPr="00B606A0">
              <w:rPr>
                <w:vertAlign w:val="superscript"/>
              </w:rPr>
              <w:t>b</w:t>
            </w:r>
            <w:r>
              <w:rPr>
                <w:vertAlign w:val="superscript"/>
              </w:rPr>
              <w:t xml:space="preserve"> </w:t>
            </w:r>
            <w:r>
              <w:t>21,</w:t>
            </w:r>
            <w:r w:rsidRPr="007A1000">
              <w:t>040</w:t>
            </w:r>
          </w:p>
        </w:tc>
        <w:tc>
          <w:tcPr>
            <w:tcW w:w="304" w:type="pct"/>
            <w:shd w:val="clear" w:color="auto" w:fill="auto"/>
          </w:tcPr>
          <w:p w14:paraId="5192CC92" w14:textId="77777777" w:rsidR="00B1590B" w:rsidRPr="007A1000" w:rsidRDefault="00B1590B" w:rsidP="0047514A">
            <w:pPr>
              <w:pStyle w:val="Tablenumber"/>
              <w:cnfStyle w:val="000000100000" w:firstRow="0" w:lastRow="0" w:firstColumn="0" w:lastColumn="0" w:oddVBand="0" w:evenVBand="0" w:oddHBand="1" w:evenHBand="0" w:firstRowFirstColumn="0" w:firstRowLastColumn="0" w:lastRowFirstColumn="0" w:lastRowLastColumn="0"/>
            </w:pPr>
            <w:r w:rsidRPr="00B15C4B">
              <w:rPr>
                <w:vertAlign w:val="superscript"/>
              </w:rPr>
              <w:t xml:space="preserve">c </w:t>
            </w:r>
            <w:r>
              <w:t>2</w:t>
            </w:r>
            <w:r w:rsidR="007A2FA3">
              <w:t>8</w:t>
            </w:r>
            <w:r>
              <w:t>,</w:t>
            </w:r>
            <w:r w:rsidR="007A2FA3">
              <w:t>402</w:t>
            </w:r>
          </w:p>
        </w:tc>
        <w:tc>
          <w:tcPr>
            <w:tcW w:w="304" w:type="pct"/>
            <w:shd w:val="clear" w:color="auto" w:fill="auto"/>
          </w:tcPr>
          <w:p w14:paraId="07BEDAB4" w14:textId="77777777" w:rsidR="00B1590B" w:rsidRPr="007A1000" w:rsidRDefault="00B1590B" w:rsidP="0047514A">
            <w:pPr>
              <w:pStyle w:val="Tablenumber"/>
              <w:cnfStyle w:val="000000100000" w:firstRow="0" w:lastRow="0" w:firstColumn="0" w:lastColumn="0" w:oddVBand="0" w:evenVBand="0" w:oddHBand="1" w:evenHBand="0" w:firstRowFirstColumn="0" w:firstRowLastColumn="0" w:lastRowFirstColumn="0" w:lastRowLastColumn="0"/>
            </w:pPr>
            <w:r w:rsidRPr="00B15C4B">
              <w:rPr>
                <w:vertAlign w:val="superscript"/>
              </w:rPr>
              <w:t xml:space="preserve">d </w:t>
            </w:r>
            <w:r>
              <w:t>5,</w:t>
            </w:r>
            <w:r w:rsidRPr="007A1000">
              <w:t>245</w:t>
            </w:r>
          </w:p>
        </w:tc>
        <w:tc>
          <w:tcPr>
            <w:tcW w:w="304" w:type="pct"/>
            <w:shd w:val="clear" w:color="auto" w:fill="auto"/>
          </w:tcPr>
          <w:p w14:paraId="3FD8E0D1" w14:textId="77777777" w:rsidR="00B1590B" w:rsidRPr="0099231B" w:rsidRDefault="00B1590B" w:rsidP="0047514A">
            <w:pPr>
              <w:pStyle w:val="Tablenumber"/>
              <w:cnfStyle w:val="000000100000" w:firstRow="0" w:lastRow="0" w:firstColumn="0" w:lastColumn="0" w:oddVBand="0" w:evenVBand="0" w:oddHBand="1" w:evenHBand="0" w:firstRowFirstColumn="0" w:firstRowLastColumn="0" w:lastRowFirstColumn="0" w:lastRowLastColumn="0"/>
            </w:pPr>
            <w:r w:rsidRPr="0099231B">
              <w:t>8,409</w:t>
            </w:r>
          </w:p>
        </w:tc>
        <w:tc>
          <w:tcPr>
            <w:tcW w:w="304" w:type="pct"/>
            <w:shd w:val="clear" w:color="auto" w:fill="auto"/>
          </w:tcPr>
          <w:p w14:paraId="7E3578F4" w14:textId="77777777" w:rsidR="00B1590B" w:rsidRPr="0099231B" w:rsidRDefault="00B1590B" w:rsidP="0047514A">
            <w:pPr>
              <w:pStyle w:val="Tablenumber"/>
              <w:cnfStyle w:val="000000100000" w:firstRow="0" w:lastRow="0" w:firstColumn="0" w:lastColumn="0" w:oddVBand="0" w:evenVBand="0" w:oddHBand="1" w:evenHBand="0" w:firstRowFirstColumn="0" w:firstRowLastColumn="0" w:lastRowFirstColumn="0" w:lastRowLastColumn="0"/>
            </w:pPr>
            <w:r w:rsidRPr="0099231B">
              <w:t>3,224</w:t>
            </w:r>
          </w:p>
        </w:tc>
        <w:tc>
          <w:tcPr>
            <w:tcW w:w="304" w:type="pct"/>
            <w:shd w:val="clear" w:color="auto" w:fill="auto"/>
          </w:tcPr>
          <w:p w14:paraId="646E3055" w14:textId="77777777" w:rsidR="00B1590B" w:rsidRPr="007A1000" w:rsidRDefault="00B1590B" w:rsidP="0047514A">
            <w:pPr>
              <w:pStyle w:val="Tablenumber"/>
              <w:cnfStyle w:val="000000100000" w:firstRow="0" w:lastRow="0" w:firstColumn="0" w:lastColumn="0" w:oddVBand="0" w:evenVBand="0" w:oddHBand="1" w:evenHBand="0" w:firstRowFirstColumn="0" w:firstRowLastColumn="0" w:lastRowFirstColumn="0" w:lastRowLastColumn="0"/>
            </w:pPr>
            <w:r w:rsidRPr="007A1000">
              <w:t>935</w:t>
            </w:r>
          </w:p>
        </w:tc>
        <w:tc>
          <w:tcPr>
            <w:tcW w:w="304" w:type="pct"/>
            <w:shd w:val="clear" w:color="auto" w:fill="auto"/>
          </w:tcPr>
          <w:p w14:paraId="72412B48" w14:textId="77777777" w:rsidR="00B1590B" w:rsidRPr="007A1000" w:rsidRDefault="00B1590B" w:rsidP="0047514A">
            <w:pPr>
              <w:pStyle w:val="Tablenumber"/>
              <w:cnfStyle w:val="000000100000" w:firstRow="0" w:lastRow="0" w:firstColumn="0" w:lastColumn="0" w:oddVBand="0" w:evenVBand="0" w:oddHBand="1" w:evenHBand="0" w:firstRowFirstColumn="0" w:firstRowLastColumn="0" w:lastRowFirstColumn="0" w:lastRowLastColumn="0"/>
            </w:pPr>
            <w:r w:rsidRPr="007A1000">
              <w:t>195</w:t>
            </w:r>
          </w:p>
        </w:tc>
        <w:tc>
          <w:tcPr>
            <w:tcW w:w="304" w:type="pct"/>
            <w:shd w:val="clear" w:color="auto" w:fill="auto"/>
          </w:tcPr>
          <w:p w14:paraId="49265368" w14:textId="77777777" w:rsidR="00B1590B" w:rsidRPr="007A1000" w:rsidRDefault="00B1590B" w:rsidP="0047514A">
            <w:pPr>
              <w:pStyle w:val="Tablenumber"/>
              <w:cnfStyle w:val="000000100000" w:firstRow="0" w:lastRow="0" w:firstColumn="0" w:lastColumn="0" w:oddVBand="0" w:evenVBand="0" w:oddHBand="1" w:evenHBand="0" w:firstRowFirstColumn="0" w:firstRowLastColumn="0" w:lastRowFirstColumn="0" w:lastRowLastColumn="0"/>
            </w:pPr>
            <w:r>
              <w:t>3,</w:t>
            </w:r>
            <w:r w:rsidRPr="007A1000">
              <w:t>091</w:t>
            </w:r>
          </w:p>
        </w:tc>
        <w:tc>
          <w:tcPr>
            <w:tcW w:w="351" w:type="pct"/>
            <w:shd w:val="clear" w:color="auto" w:fill="auto"/>
          </w:tcPr>
          <w:p w14:paraId="5E5A8622" w14:textId="77777777" w:rsidR="00B1590B" w:rsidRPr="007A1000" w:rsidRDefault="00B1590B" w:rsidP="0047514A">
            <w:pPr>
              <w:pStyle w:val="Tablenumber"/>
              <w:cnfStyle w:val="000000100000" w:firstRow="0" w:lastRow="0" w:firstColumn="0" w:lastColumn="0" w:oddVBand="0" w:evenVBand="0" w:oddHBand="1" w:evenHBand="0" w:firstRowFirstColumn="0" w:firstRowLastColumn="0" w:lastRowFirstColumn="0" w:lastRowLastColumn="0"/>
            </w:pPr>
            <w:r w:rsidRPr="007A1000">
              <w:t>43</w:t>
            </w:r>
          </w:p>
        </w:tc>
        <w:tc>
          <w:tcPr>
            <w:tcW w:w="289" w:type="pct"/>
            <w:shd w:val="clear" w:color="auto" w:fill="auto"/>
          </w:tcPr>
          <w:p w14:paraId="51D8BFE2" w14:textId="77777777" w:rsidR="00B1590B" w:rsidRPr="007A1000" w:rsidRDefault="00B1590B" w:rsidP="0047514A">
            <w:pPr>
              <w:pStyle w:val="Tablenumber"/>
              <w:cnfStyle w:val="000000100000" w:firstRow="0" w:lastRow="0" w:firstColumn="0" w:lastColumn="0" w:oddVBand="0" w:evenVBand="0" w:oddHBand="1" w:evenHBand="0" w:firstRowFirstColumn="0" w:firstRowLastColumn="0" w:lastRowFirstColumn="0" w:lastRowLastColumn="0"/>
            </w:pPr>
            <w:r>
              <w:t>80,</w:t>
            </w:r>
            <w:r w:rsidR="00F84988">
              <w:t>746</w:t>
            </w:r>
          </w:p>
        </w:tc>
        <w:tc>
          <w:tcPr>
            <w:tcW w:w="333" w:type="pct"/>
            <w:shd w:val="clear" w:color="auto" w:fill="auto"/>
          </w:tcPr>
          <w:p w14:paraId="034632C6" w14:textId="77777777" w:rsidR="00B1590B" w:rsidRPr="007A1000" w:rsidRDefault="00B1590B" w:rsidP="0047514A">
            <w:pPr>
              <w:pStyle w:val="Tablenumber"/>
              <w:cnfStyle w:val="000000100000" w:firstRow="0" w:lastRow="0" w:firstColumn="0" w:lastColumn="0" w:oddVBand="0" w:evenVBand="0" w:oddHBand="1" w:evenHBand="0" w:firstRowFirstColumn="0" w:firstRowLastColumn="0" w:lastRowFirstColumn="0" w:lastRowLastColumn="0"/>
            </w:pPr>
            <w:r>
              <w:rPr>
                <w:vertAlign w:val="superscript"/>
              </w:rPr>
              <w:t>f</w:t>
            </w:r>
            <w:r w:rsidRPr="00E73B41">
              <w:rPr>
                <w:vertAlign w:val="superscript"/>
              </w:rPr>
              <w:t xml:space="preserve"> </w:t>
            </w:r>
            <w:r>
              <w:t>8,</w:t>
            </w:r>
            <w:r w:rsidR="00F84988">
              <w:t>261</w:t>
            </w:r>
          </w:p>
        </w:tc>
      </w:tr>
      <w:tr w:rsidR="00B1590B" w:rsidRPr="007A1000" w14:paraId="3E91A6C7" w14:textId="77777777" w:rsidTr="00B868BA">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76" w:type="pct"/>
            <w:shd w:val="clear" w:color="auto" w:fill="auto"/>
          </w:tcPr>
          <w:p w14:paraId="740A2A54" w14:textId="77777777" w:rsidR="00B1590B" w:rsidRPr="007A1000" w:rsidRDefault="00B1590B" w:rsidP="00B1590B">
            <w:pPr>
              <w:pStyle w:val="Tablecolumnnew"/>
            </w:pPr>
          </w:p>
        </w:tc>
        <w:tc>
          <w:tcPr>
            <w:tcW w:w="415" w:type="pct"/>
            <w:shd w:val="clear" w:color="auto" w:fill="auto"/>
          </w:tcPr>
          <w:p w14:paraId="4506C1CA" w14:textId="2576E6CA" w:rsidR="00B1590B" w:rsidRPr="007A1000" w:rsidRDefault="00457308" w:rsidP="0047514A">
            <w:pPr>
              <w:pStyle w:val="Tablenumber"/>
              <w:cnfStyle w:val="000000010000" w:firstRow="0" w:lastRow="0" w:firstColumn="0" w:lastColumn="0" w:oddVBand="0" w:evenVBand="0" w:oddHBand="0" w:evenHBand="1" w:firstRowFirstColumn="0" w:firstRowLastColumn="0" w:lastRowFirstColumn="0" w:lastRowLastColumn="0"/>
            </w:pPr>
            <w:r>
              <w:t>2013–</w:t>
            </w:r>
            <w:r w:rsidR="00B1590B" w:rsidRPr="007A1000">
              <w:t>14</w:t>
            </w:r>
          </w:p>
        </w:tc>
        <w:tc>
          <w:tcPr>
            <w:tcW w:w="304" w:type="pct"/>
            <w:shd w:val="clear" w:color="auto" w:fill="auto"/>
          </w:tcPr>
          <w:p w14:paraId="2F45442A" w14:textId="77777777" w:rsidR="00B1590B" w:rsidRPr="007A1000" w:rsidRDefault="00B1590B" w:rsidP="0047514A">
            <w:pPr>
              <w:pStyle w:val="Tablenumber"/>
              <w:cnfStyle w:val="000000010000" w:firstRow="0" w:lastRow="0" w:firstColumn="0" w:lastColumn="0" w:oddVBand="0" w:evenVBand="0" w:oddHBand="0" w:evenHBand="1" w:firstRowFirstColumn="0" w:firstRowLastColumn="0" w:lastRowFirstColumn="0" w:lastRowLastColumn="0"/>
            </w:pPr>
            <w:r>
              <w:t>19,</w:t>
            </w:r>
            <w:r w:rsidRPr="007A1000">
              <w:t>505</w:t>
            </w:r>
          </w:p>
        </w:tc>
        <w:tc>
          <w:tcPr>
            <w:tcW w:w="304" w:type="pct"/>
            <w:shd w:val="clear" w:color="auto" w:fill="auto"/>
          </w:tcPr>
          <w:p w14:paraId="0F54DAAC" w14:textId="77777777" w:rsidR="00B1590B" w:rsidRPr="007A1000" w:rsidRDefault="00B1590B" w:rsidP="0047514A">
            <w:pPr>
              <w:pStyle w:val="Tablenumber"/>
              <w:cnfStyle w:val="000000010000" w:firstRow="0" w:lastRow="0" w:firstColumn="0" w:lastColumn="0" w:oddVBand="0" w:evenVBand="0" w:oddHBand="0" w:evenHBand="1" w:firstRowFirstColumn="0" w:firstRowLastColumn="0" w:lastRowFirstColumn="0" w:lastRowLastColumn="0"/>
            </w:pPr>
            <w:r w:rsidRPr="00B606A0">
              <w:rPr>
                <w:vertAlign w:val="superscript"/>
              </w:rPr>
              <w:t>b</w:t>
            </w:r>
            <w:r>
              <w:rPr>
                <w:vertAlign w:val="superscript"/>
              </w:rPr>
              <w:t xml:space="preserve"> </w:t>
            </w:r>
            <w:r>
              <w:t>22,</w:t>
            </w:r>
            <w:r w:rsidRPr="007A1000">
              <w:t>721</w:t>
            </w:r>
          </w:p>
        </w:tc>
        <w:tc>
          <w:tcPr>
            <w:tcW w:w="304" w:type="pct"/>
            <w:shd w:val="clear" w:color="auto" w:fill="auto"/>
          </w:tcPr>
          <w:p w14:paraId="4555C30A" w14:textId="77777777" w:rsidR="00B1590B" w:rsidRPr="007A1000" w:rsidRDefault="00B1590B" w:rsidP="0047514A">
            <w:pPr>
              <w:pStyle w:val="Tablenumber"/>
              <w:cnfStyle w:val="000000010000" w:firstRow="0" w:lastRow="0" w:firstColumn="0" w:lastColumn="0" w:oddVBand="0" w:evenVBand="0" w:oddHBand="0" w:evenHBand="1" w:firstRowFirstColumn="0" w:firstRowLastColumn="0" w:lastRowFirstColumn="0" w:lastRowLastColumn="0"/>
            </w:pPr>
            <w:r w:rsidRPr="00B15C4B">
              <w:rPr>
                <w:vertAlign w:val="superscript"/>
              </w:rPr>
              <w:t xml:space="preserve">c </w:t>
            </w:r>
            <w:r>
              <w:t>1</w:t>
            </w:r>
            <w:r w:rsidR="007A2FA3">
              <w:t>9</w:t>
            </w:r>
            <w:r>
              <w:t>,</w:t>
            </w:r>
            <w:r w:rsidR="007A2FA3">
              <w:t>249</w:t>
            </w:r>
          </w:p>
        </w:tc>
        <w:tc>
          <w:tcPr>
            <w:tcW w:w="304" w:type="pct"/>
            <w:shd w:val="clear" w:color="auto" w:fill="auto"/>
          </w:tcPr>
          <w:p w14:paraId="06282636" w14:textId="77777777" w:rsidR="00B1590B" w:rsidRPr="007A1000" w:rsidRDefault="00B1590B" w:rsidP="0047514A">
            <w:pPr>
              <w:pStyle w:val="Tablenumber"/>
              <w:cnfStyle w:val="000000010000" w:firstRow="0" w:lastRow="0" w:firstColumn="0" w:lastColumn="0" w:oddVBand="0" w:evenVBand="0" w:oddHBand="0" w:evenHBand="1" w:firstRowFirstColumn="0" w:firstRowLastColumn="0" w:lastRowFirstColumn="0" w:lastRowLastColumn="0"/>
            </w:pPr>
            <w:r w:rsidRPr="00B15C4B">
              <w:rPr>
                <w:vertAlign w:val="superscript"/>
              </w:rPr>
              <w:t xml:space="preserve">d </w:t>
            </w:r>
            <w:r>
              <w:t>5,</w:t>
            </w:r>
            <w:r w:rsidRPr="007A1000">
              <w:t>663</w:t>
            </w:r>
          </w:p>
        </w:tc>
        <w:tc>
          <w:tcPr>
            <w:tcW w:w="304" w:type="pct"/>
            <w:shd w:val="clear" w:color="auto" w:fill="auto"/>
          </w:tcPr>
          <w:p w14:paraId="4D4E9559" w14:textId="77777777" w:rsidR="00B1590B" w:rsidRPr="007A1000" w:rsidRDefault="00B1590B" w:rsidP="0047514A">
            <w:pPr>
              <w:pStyle w:val="Tablenumber"/>
              <w:cnfStyle w:val="000000010000" w:firstRow="0" w:lastRow="0" w:firstColumn="0" w:lastColumn="0" w:oddVBand="0" w:evenVBand="0" w:oddHBand="0" w:evenHBand="1" w:firstRowFirstColumn="0" w:firstRowLastColumn="0" w:lastRowFirstColumn="0" w:lastRowLastColumn="0"/>
            </w:pPr>
            <w:r>
              <w:t>8,</w:t>
            </w:r>
            <w:r w:rsidRPr="007A1000">
              <w:t>915</w:t>
            </w:r>
          </w:p>
        </w:tc>
        <w:tc>
          <w:tcPr>
            <w:tcW w:w="304" w:type="pct"/>
            <w:shd w:val="clear" w:color="auto" w:fill="auto"/>
          </w:tcPr>
          <w:p w14:paraId="5AC445DB" w14:textId="77777777" w:rsidR="00B1590B" w:rsidRPr="007A1000" w:rsidRDefault="00B1590B" w:rsidP="0047514A">
            <w:pPr>
              <w:pStyle w:val="Tablenumber"/>
              <w:cnfStyle w:val="000000010000" w:firstRow="0" w:lastRow="0" w:firstColumn="0" w:lastColumn="0" w:oddVBand="0" w:evenVBand="0" w:oddHBand="0" w:evenHBand="1" w:firstRowFirstColumn="0" w:firstRowLastColumn="0" w:lastRowFirstColumn="0" w:lastRowLastColumn="0"/>
            </w:pPr>
            <w:r>
              <w:t>3,</w:t>
            </w:r>
            <w:r w:rsidRPr="007A1000">
              <w:t>439</w:t>
            </w:r>
          </w:p>
        </w:tc>
        <w:tc>
          <w:tcPr>
            <w:tcW w:w="304" w:type="pct"/>
            <w:shd w:val="clear" w:color="auto" w:fill="auto"/>
          </w:tcPr>
          <w:p w14:paraId="36B8CA2F" w14:textId="77777777" w:rsidR="00B1590B" w:rsidRPr="007A1000" w:rsidRDefault="00B1590B" w:rsidP="0047514A">
            <w:pPr>
              <w:pStyle w:val="Tablenumber"/>
              <w:cnfStyle w:val="000000010000" w:firstRow="0" w:lastRow="0" w:firstColumn="0" w:lastColumn="0" w:oddVBand="0" w:evenVBand="0" w:oddHBand="0" w:evenHBand="1" w:firstRowFirstColumn="0" w:firstRowLastColumn="0" w:lastRowFirstColumn="0" w:lastRowLastColumn="0"/>
            </w:pPr>
            <w:r>
              <w:t>1,</w:t>
            </w:r>
            <w:r w:rsidRPr="007A1000">
              <w:t>514</w:t>
            </w:r>
          </w:p>
        </w:tc>
        <w:tc>
          <w:tcPr>
            <w:tcW w:w="304" w:type="pct"/>
            <w:shd w:val="clear" w:color="auto" w:fill="auto"/>
          </w:tcPr>
          <w:p w14:paraId="6A314EEE" w14:textId="77777777" w:rsidR="00B1590B" w:rsidRPr="007A1000" w:rsidRDefault="00B1590B" w:rsidP="0047514A">
            <w:pPr>
              <w:pStyle w:val="Tablenumber"/>
              <w:cnfStyle w:val="000000010000" w:firstRow="0" w:lastRow="0" w:firstColumn="0" w:lastColumn="0" w:oddVBand="0" w:evenVBand="0" w:oddHBand="0" w:evenHBand="1" w:firstRowFirstColumn="0" w:firstRowLastColumn="0" w:lastRowFirstColumn="0" w:lastRowLastColumn="0"/>
            </w:pPr>
            <w:r w:rsidRPr="007A1000">
              <w:t>490</w:t>
            </w:r>
          </w:p>
        </w:tc>
        <w:tc>
          <w:tcPr>
            <w:tcW w:w="304" w:type="pct"/>
            <w:shd w:val="clear" w:color="auto" w:fill="auto"/>
          </w:tcPr>
          <w:p w14:paraId="00ADE2D9" w14:textId="77777777" w:rsidR="00B1590B" w:rsidRPr="007A1000" w:rsidRDefault="00B1590B" w:rsidP="0047514A">
            <w:pPr>
              <w:pStyle w:val="Tablenumber"/>
              <w:cnfStyle w:val="000000010000" w:firstRow="0" w:lastRow="0" w:firstColumn="0" w:lastColumn="0" w:oddVBand="0" w:evenVBand="0" w:oddHBand="0" w:evenHBand="1" w:firstRowFirstColumn="0" w:firstRowLastColumn="0" w:lastRowFirstColumn="0" w:lastRowLastColumn="0"/>
            </w:pPr>
            <w:r>
              <w:t>2,</w:t>
            </w:r>
            <w:r w:rsidRPr="007A1000">
              <w:t>856</w:t>
            </w:r>
          </w:p>
        </w:tc>
        <w:tc>
          <w:tcPr>
            <w:tcW w:w="351" w:type="pct"/>
            <w:shd w:val="clear" w:color="auto" w:fill="auto"/>
          </w:tcPr>
          <w:p w14:paraId="29E43EE7" w14:textId="77777777" w:rsidR="00B1590B" w:rsidRPr="007A1000" w:rsidRDefault="00B1590B" w:rsidP="0047514A">
            <w:pPr>
              <w:pStyle w:val="Tablenumber"/>
              <w:cnfStyle w:val="000000010000" w:firstRow="0" w:lastRow="0" w:firstColumn="0" w:lastColumn="0" w:oddVBand="0" w:evenVBand="0" w:oddHBand="0" w:evenHBand="1" w:firstRowFirstColumn="0" w:firstRowLastColumn="0" w:lastRowFirstColumn="0" w:lastRowLastColumn="0"/>
            </w:pPr>
            <w:r w:rsidRPr="007A1000">
              <w:t>57</w:t>
            </w:r>
          </w:p>
        </w:tc>
        <w:tc>
          <w:tcPr>
            <w:tcW w:w="289" w:type="pct"/>
            <w:shd w:val="clear" w:color="auto" w:fill="auto"/>
          </w:tcPr>
          <w:p w14:paraId="344DF3DE" w14:textId="77777777" w:rsidR="00B1590B" w:rsidRPr="007A1000" w:rsidRDefault="00F84988" w:rsidP="0047514A">
            <w:pPr>
              <w:pStyle w:val="Tablenumber"/>
              <w:cnfStyle w:val="000000010000" w:firstRow="0" w:lastRow="0" w:firstColumn="0" w:lastColumn="0" w:oddVBand="0" w:evenVBand="0" w:oddHBand="0" w:evenHBand="1" w:firstRowFirstColumn="0" w:firstRowLastColumn="0" w:lastRowFirstColumn="0" w:lastRowLastColumn="0"/>
            </w:pPr>
            <w:r>
              <w:t>84,409</w:t>
            </w:r>
          </w:p>
        </w:tc>
        <w:tc>
          <w:tcPr>
            <w:tcW w:w="333" w:type="pct"/>
            <w:shd w:val="clear" w:color="auto" w:fill="auto"/>
          </w:tcPr>
          <w:p w14:paraId="2D9169B9" w14:textId="77777777" w:rsidR="00B1590B" w:rsidRPr="007A1000" w:rsidRDefault="00B1590B" w:rsidP="0047514A">
            <w:pPr>
              <w:pStyle w:val="Tablenumber"/>
              <w:cnfStyle w:val="000000010000" w:firstRow="0" w:lastRow="0" w:firstColumn="0" w:lastColumn="0" w:oddVBand="0" w:evenVBand="0" w:oddHBand="0" w:evenHBand="1" w:firstRowFirstColumn="0" w:firstRowLastColumn="0" w:lastRowFirstColumn="0" w:lastRowLastColumn="0"/>
            </w:pPr>
            <w:r>
              <w:rPr>
                <w:vertAlign w:val="superscript"/>
              </w:rPr>
              <w:t>f</w:t>
            </w:r>
            <w:r w:rsidRPr="00E73B41">
              <w:rPr>
                <w:vertAlign w:val="superscript"/>
              </w:rPr>
              <w:t xml:space="preserve"> </w:t>
            </w:r>
            <w:r>
              <w:t>13,</w:t>
            </w:r>
            <w:r w:rsidRPr="007A1000">
              <w:t>02</w:t>
            </w:r>
            <w:r w:rsidR="00F84988">
              <w:t>2</w:t>
            </w:r>
          </w:p>
        </w:tc>
      </w:tr>
      <w:tr w:rsidR="00B1590B" w:rsidRPr="007A1000" w14:paraId="3662078A" w14:textId="77777777" w:rsidTr="00206376">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76" w:type="pct"/>
            <w:shd w:val="clear" w:color="auto" w:fill="auto"/>
          </w:tcPr>
          <w:p w14:paraId="74B7E3D7" w14:textId="77777777" w:rsidR="00B1590B" w:rsidRPr="007A1000" w:rsidRDefault="00B1590B" w:rsidP="00B1590B">
            <w:pPr>
              <w:jc w:val="left"/>
              <w:rPr>
                <w:sz w:val="18"/>
                <w:szCs w:val="18"/>
              </w:rPr>
            </w:pPr>
          </w:p>
        </w:tc>
        <w:tc>
          <w:tcPr>
            <w:tcW w:w="415" w:type="pct"/>
            <w:shd w:val="clear" w:color="auto" w:fill="auto"/>
          </w:tcPr>
          <w:p w14:paraId="4DAC9276" w14:textId="2487776F" w:rsidR="00B1590B" w:rsidRPr="007A1000" w:rsidRDefault="00457308" w:rsidP="0047514A">
            <w:pPr>
              <w:pStyle w:val="Tablenumber"/>
              <w:cnfStyle w:val="000000100000" w:firstRow="0" w:lastRow="0" w:firstColumn="0" w:lastColumn="0" w:oddVBand="0" w:evenVBand="0" w:oddHBand="1" w:evenHBand="0" w:firstRowFirstColumn="0" w:firstRowLastColumn="0" w:lastRowFirstColumn="0" w:lastRowLastColumn="0"/>
            </w:pPr>
            <w:r>
              <w:t>2014–</w:t>
            </w:r>
            <w:r w:rsidR="00B1590B" w:rsidRPr="007A1000">
              <w:t>15</w:t>
            </w:r>
          </w:p>
        </w:tc>
        <w:tc>
          <w:tcPr>
            <w:tcW w:w="304" w:type="pct"/>
            <w:shd w:val="clear" w:color="auto" w:fill="auto"/>
          </w:tcPr>
          <w:p w14:paraId="707B8D4F" w14:textId="77777777" w:rsidR="00B1590B" w:rsidRPr="007A1000" w:rsidRDefault="00B1590B" w:rsidP="0047514A">
            <w:pPr>
              <w:pStyle w:val="Tablenumber"/>
              <w:cnfStyle w:val="000000100000" w:firstRow="0" w:lastRow="0" w:firstColumn="0" w:lastColumn="0" w:oddVBand="0" w:evenVBand="0" w:oddHBand="1" w:evenHBand="0" w:firstRowFirstColumn="0" w:firstRowLastColumn="0" w:lastRowFirstColumn="0" w:lastRowLastColumn="0"/>
            </w:pPr>
            <w:r>
              <w:t>25,</w:t>
            </w:r>
            <w:r w:rsidRPr="007A1000">
              <w:t>164</w:t>
            </w:r>
          </w:p>
        </w:tc>
        <w:tc>
          <w:tcPr>
            <w:tcW w:w="304" w:type="pct"/>
            <w:shd w:val="clear" w:color="auto" w:fill="auto"/>
          </w:tcPr>
          <w:p w14:paraId="4EE904BD" w14:textId="77777777" w:rsidR="00B1590B" w:rsidRPr="007A1000" w:rsidRDefault="00B1590B" w:rsidP="0047514A">
            <w:pPr>
              <w:pStyle w:val="Tablenumber"/>
              <w:cnfStyle w:val="000000100000" w:firstRow="0" w:lastRow="0" w:firstColumn="0" w:lastColumn="0" w:oddVBand="0" w:evenVBand="0" w:oddHBand="1" w:evenHBand="0" w:firstRowFirstColumn="0" w:firstRowLastColumn="0" w:lastRowFirstColumn="0" w:lastRowLastColumn="0"/>
            </w:pPr>
            <w:r w:rsidRPr="00B606A0">
              <w:rPr>
                <w:vertAlign w:val="superscript"/>
              </w:rPr>
              <w:t>b</w:t>
            </w:r>
            <w:r>
              <w:rPr>
                <w:vertAlign w:val="superscript"/>
              </w:rPr>
              <w:t xml:space="preserve"> </w:t>
            </w:r>
            <w:r>
              <w:t>22,</w:t>
            </w:r>
            <w:r w:rsidRPr="007A1000">
              <w:t>403</w:t>
            </w:r>
          </w:p>
        </w:tc>
        <w:tc>
          <w:tcPr>
            <w:tcW w:w="304" w:type="pct"/>
            <w:shd w:val="clear" w:color="auto" w:fill="auto"/>
          </w:tcPr>
          <w:p w14:paraId="5C679602" w14:textId="77777777" w:rsidR="00B1590B" w:rsidRPr="007A1000" w:rsidRDefault="00B1590B" w:rsidP="0047514A">
            <w:pPr>
              <w:pStyle w:val="Tablenumber"/>
              <w:cnfStyle w:val="000000100000" w:firstRow="0" w:lastRow="0" w:firstColumn="0" w:lastColumn="0" w:oddVBand="0" w:evenVBand="0" w:oddHBand="1" w:evenHBand="0" w:firstRowFirstColumn="0" w:firstRowLastColumn="0" w:lastRowFirstColumn="0" w:lastRowLastColumn="0"/>
            </w:pPr>
            <w:r w:rsidRPr="00B15C4B">
              <w:rPr>
                <w:vertAlign w:val="superscript"/>
              </w:rPr>
              <w:t xml:space="preserve">c </w:t>
            </w:r>
            <w:r>
              <w:t>1</w:t>
            </w:r>
            <w:r w:rsidR="007A2FA3">
              <w:t>8</w:t>
            </w:r>
            <w:r>
              <w:t>,</w:t>
            </w:r>
            <w:r w:rsidR="007A2FA3">
              <w:t>151</w:t>
            </w:r>
          </w:p>
        </w:tc>
        <w:tc>
          <w:tcPr>
            <w:tcW w:w="304" w:type="pct"/>
            <w:shd w:val="clear" w:color="auto" w:fill="auto"/>
          </w:tcPr>
          <w:p w14:paraId="0CF2B248" w14:textId="77777777" w:rsidR="00B1590B" w:rsidRPr="007A1000" w:rsidRDefault="00B1590B" w:rsidP="0047514A">
            <w:pPr>
              <w:pStyle w:val="Tablenumber"/>
              <w:cnfStyle w:val="000000100000" w:firstRow="0" w:lastRow="0" w:firstColumn="0" w:lastColumn="0" w:oddVBand="0" w:evenVBand="0" w:oddHBand="1" w:evenHBand="0" w:firstRowFirstColumn="0" w:firstRowLastColumn="0" w:lastRowFirstColumn="0" w:lastRowLastColumn="0"/>
            </w:pPr>
            <w:r w:rsidRPr="00B15C4B">
              <w:rPr>
                <w:vertAlign w:val="superscript"/>
              </w:rPr>
              <w:t xml:space="preserve">d </w:t>
            </w:r>
            <w:r>
              <w:t>5,</w:t>
            </w:r>
            <w:r w:rsidRPr="007A1000">
              <w:t>11</w:t>
            </w:r>
            <w:r>
              <w:t>3</w:t>
            </w:r>
          </w:p>
        </w:tc>
        <w:tc>
          <w:tcPr>
            <w:tcW w:w="304" w:type="pct"/>
            <w:shd w:val="clear" w:color="auto" w:fill="auto"/>
          </w:tcPr>
          <w:p w14:paraId="55AE28AE" w14:textId="77777777" w:rsidR="00B1590B" w:rsidRPr="007A1000" w:rsidRDefault="00B1590B" w:rsidP="0047514A">
            <w:pPr>
              <w:pStyle w:val="Tablenumber"/>
              <w:cnfStyle w:val="000000100000" w:firstRow="0" w:lastRow="0" w:firstColumn="0" w:lastColumn="0" w:oddVBand="0" w:evenVBand="0" w:oddHBand="1" w:evenHBand="0" w:firstRowFirstColumn="0" w:firstRowLastColumn="0" w:lastRowFirstColumn="0" w:lastRowLastColumn="0"/>
            </w:pPr>
            <w:r>
              <w:t>6,</w:t>
            </w:r>
            <w:r w:rsidRPr="007A1000">
              <w:t>157</w:t>
            </w:r>
          </w:p>
        </w:tc>
        <w:tc>
          <w:tcPr>
            <w:tcW w:w="304" w:type="pct"/>
            <w:shd w:val="clear" w:color="auto" w:fill="auto"/>
          </w:tcPr>
          <w:p w14:paraId="155B81B7" w14:textId="77777777" w:rsidR="00B1590B" w:rsidRPr="007A1000" w:rsidRDefault="00B1590B" w:rsidP="0047514A">
            <w:pPr>
              <w:pStyle w:val="Tablenumber"/>
              <w:cnfStyle w:val="000000100000" w:firstRow="0" w:lastRow="0" w:firstColumn="0" w:lastColumn="0" w:oddVBand="0" w:evenVBand="0" w:oddHBand="1" w:evenHBand="0" w:firstRowFirstColumn="0" w:firstRowLastColumn="0" w:lastRowFirstColumn="0" w:lastRowLastColumn="0"/>
            </w:pPr>
            <w:r>
              <w:t>2,</w:t>
            </w:r>
            <w:r w:rsidRPr="007A1000">
              <w:t>823</w:t>
            </w:r>
          </w:p>
        </w:tc>
        <w:tc>
          <w:tcPr>
            <w:tcW w:w="304" w:type="pct"/>
            <w:shd w:val="clear" w:color="auto" w:fill="auto"/>
          </w:tcPr>
          <w:p w14:paraId="728C0F89" w14:textId="77777777" w:rsidR="00B1590B" w:rsidRPr="007A1000" w:rsidRDefault="00B1590B" w:rsidP="0047514A">
            <w:pPr>
              <w:pStyle w:val="Tablenumber"/>
              <w:cnfStyle w:val="000000100000" w:firstRow="0" w:lastRow="0" w:firstColumn="0" w:lastColumn="0" w:oddVBand="0" w:evenVBand="0" w:oddHBand="1" w:evenHBand="0" w:firstRowFirstColumn="0" w:firstRowLastColumn="0" w:lastRowFirstColumn="0" w:lastRowLastColumn="0"/>
            </w:pPr>
            <w:r>
              <w:t>1,</w:t>
            </w:r>
            <w:r w:rsidRPr="007A1000">
              <w:t>793</w:t>
            </w:r>
          </w:p>
        </w:tc>
        <w:tc>
          <w:tcPr>
            <w:tcW w:w="304" w:type="pct"/>
            <w:shd w:val="clear" w:color="auto" w:fill="auto"/>
          </w:tcPr>
          <w:p w14:paraId="023CF49B" w14:textId="77777777" w:rsidR="00B1590B" w:rsidRPr="007A1000" w:rsidRDefault="00B1590B" w:rsidP="0047514A">
            <w:pPr>
              <w:pStyle w:val="Tablenumber"/>
              <w:cnfStyle w:val="000000100000" w:firstRow="0" w:lastRow="0" w:firstColumn="0" w:lastColumn="0" w:oddVBand="0" w:evenVBand="0" w:oddHBand="1" w:evenHBand="0" w:firstRowFirstColumn="0" w:firstRowLastColumn="0" w:lastRowFirstColumn="0" w:lastRowLastColumn="0"/>
            </w:pPr>
            <w:r w:rsidRPr="007A1000">
              <w:t>442</w:t>
            </w:r>
          </w:p>
        </w:tc>
        <w:tc>
          <w:tcPr>
            <w:tcW w:w="304" w:type="pct"/>
            <w:shd w:val="clear" w:color="auto" w:fill="auto"/>
          </w:tcPr>
          <w:p w14:paraId="77809F45" w14:textId="77777777" w:rsidR="00B1590B" w:rsidRPr="007A1000" w:rsidRDefault="00B1590B" w:rsidP="0047514A">
            <w:pPr>
              <w:pStyle w:val="Tablenumber"/>
              <w:cnfStyle w:val="000000100000" w:firstRow="0" w:lastRow="0" w:firstColumn="0" w:lastColumn="0" w:oddVBand="0" w:evenVBand="0" w:oddHBand="1" w:evenHBand="0" w:firstRowFirstColumn="0" w:firstRowLastColumn="0" w:lastRowFirstColumn="0" w:lastRowLastColumn="0"/>
            </w:pPr>
            <w:r>
              <w:t>2,</w:t>
            </w:r>
            <w:r w:rsidRPr="007A1000">
              <w:t>953</w:t>
            </w:r>
          </w:p>
        </w:tc>
        <w:tc>
          <w:tcPr>
            <w:tcW w:w="351" w:type="pct"/>
            <w:shd w:val="clear" w:color="auto" w:fill="auto"/>
          </w:tcPr>
          <w:p w14:paraId="1C6B066B" w14:textId="77777777" w:rsidR="00B1590B" w:rsidRPr="007A1000" w:rsidRDefault="00B1590B" w:rsidP="0047514A">
            <w:pPr>
              <w:pStyle w:val="Tablenumber"/>
              <w:cnfStyle w:val="000000100000" w:firstRow="0" w:lastRow="0" w:firstColumn="0" w:lastColumn="0" w:oddVBand="0" w:evenVBand="0" w:oddHBand="1" w:evenHBand="0" w:firstRowFirstColumn="0" w:firstRowLastColumn="0" w:lastRowFirstColumn="0" w:lastRowLastColumn="0"/>
            </w:pPr>
            <w:r w:rsidRPr="007A1000">
              <w:t>97</w:t>
            </w:r>
          </w:p>
        </w:tc>
        <w:tc>
          <w:tcPr>
            <w:tcW w:w="289" w:type="pct"/>
            <w:shd w:val="clear" w:color="auto" w:fill="auto"/>
          </w:tcPr>
          <w:p w14:paraId="50E1F416" w14:textId="77777777" w:rsidR="00B1590B" w:rsidRPr="007A1000" w:rsidRDefault="00F84988" w:rsidP="0047514A">
            <w:pPr>
              <w:pStyle w:val="Tablenumber"/>
              <w:cnfStyle w:val="000000100000" w:firstRow="0" w:lastRow="0" w:firstColumn="0" w:lastColumn="0" w:oddVBand="0" w:evenVBand="0" w:oddHBand="1" w:evenHBand="0" w:firstRowFirstColumn="0" w:firstRowLastColumn="0" w:lastRowFirstColumn="0" w:lastRowLastColumn="0"/>
            </w:pPr>
            <w:r>
              <w:t>85,096</w:t>
            </w:r>
          </w:p>
        </w:tc>
        <w:tc>
          <w:tcPr>
            <w:tcW w:w="333" w:type="pct"/>
            <w:shd w:val="clear" w:color="auto" w:fill="auto"/>
          </w:tcPr>
          <w:p w14:paraId="075DD932" w14:textId="6CC9E991" w:rsidR="00B1590B" w:rsidRPr="007A1000" w:rsidRDefault="00B1590B" w:rsidP="0047514A">
            <w:pPr>
              <w:pStyle w:val="Tablenumber"/>
              <w:cnfStyle w:val="000000100000" w:firstRow="0" w:lastRow="0" w:firstColumn="0" w:lastColumn="0" w:oddVBand="0" w:evenVBand="0" w:oddHBand="1" w:evenHBand="0" w:firstRowFirstColumn="0" w:firstRowLastColumn="0" w:lastRowFirstColumn="0" w:lastRowLastColumn="0"/>
            </w:pPr>
            <w:r>
              <w:rPr>
                <w:vertAlign w:val="superscript"/>
              </w:rPr>
              <w:t>f</w:t>
            </w:r>
            <w:r w:rsidRPr="00E73B41">
              <w:rPr>
                <w:vertAlign w:val="superscript"/>
              </w:rPr>
              <w:t xml:space="preserve"> </w:t>
            </w:r>
            <w:r>
              <w:t>17,</w:t>
            </w:r>
            <w:r w:rsidR="003204CB">
              <w:t>320</w:t>
            </w:r>
          </w:p>
        </w:tc>
      </w:tr>
      <w:tr w:rsidR="00B1590B" w:rsidRPr="007A1000" w14:paraId="3AFB1C35" w14:textId="77777777" w:rsidTr="00206376">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76" w:type="pct"/>
            <w:shd w:val="clear" w:color="auto" w:fill="auto"/>
          </w:tcPr>
          <w:p w14:paraId="69C811B2" w14:textId="77777777" w:rsidR="00B1590B" w:rsidRPr="007A1000" w:rsidRDefault="00B1590B" w:rsidP="00B1590B">
            <w:pPr>
              <w:jc w:val="left"/>
              <w:rPr>
                <w:sz w:val="18"/>
                <w:szCs w:val="18"/>
              </w:rPr>
            </w:pPr>
          </w:p>
        </w:tc>
        <w:tc>
          <w:tcPr>
            <w:tcW w:w="415" w:type="pct"/>
            <w:shd w:val="clear" w:color="auto" w:fill="auto"/>
          </w:tcPr>
          <w:p w14:paraId="3B5BCE54" w14:textId="22A1F8DC" w:rsidR="00B1590B" w:rsidRPr="007A1000" w:rsidRDefault="00457308" w:rsidP="0047514A">
            <w:pPr>
              <w:pStyle w:val="Tablenumber"/>
              <w:cnfStyle w:val="000000010000" w:firstRow="0" w:lastRow="0" w:firstColumn="0" w:lastColumn="0" w:oddVBand="0" w:evenVBand="0" w:oddHBand="0" w:evenHBand="1" w:firstRowFirstColumn="0" w:firstRowLastColumn="0" w:lastRowFirstColumn="0" w:lastRowLastColumn="0"/>
            </w:pPr>
            <w:r>
              <w:t>2015–</w:t>
            </w:r>
            <w:r w:rsidR="00B1590B" w:rsidRPr="007A1000">
              <w:t>16</w:t>
            </w:r>
          </w:p>
        </w:tc>
        <w:tc>
          <w:tcPr>
            <w:tcW w:w="304" w:type="pct"/>
            <w:shd w:val="clear" w:color="auto" w:fill="auto"/>
          </w:tcPr>
          <w:p w14:paraId="4C073F3C" w14:textId="25886DF6" w:rsidR="00B1590B" w:rsidRPr="007A1000" w:rsidRDefault="00B1590B" w:rsidP="0047514A">
            <w:pPr>
              <w:pStyle w:val="Tablenumber"/>
              <w:cnfStyle w:val="000000010000" w:firstRow="0" w:lastRow="0" w:firstColumn="0" w:lastColumn="0" w:oddVBand="0" w:evenVBand="0" w:oddHBand="0" w:evenHBand="1" w:firstRowFirstColumn="0" w:firstRowLastColumn="0" w:lastRowFirstColumn="0" w:lastRowLastColumn="0"/>
            </w:pPr>
            <w:r>
              <w:t>23</w:t>
            </w:r>
            <w:r w:rsidR="00342789">
              <w:t>,</w:t>
            </w:r>
            <w:r w:rsidRPr="007A1000">
              <w:t>089</w:t>
            </w:r>
          </w:p>
        </w:tc>
        <w:tc>
          <w:tcPr>
            <w:tcW w:w="304" w:type="pct"/>
            <w:shd w:val="clear" w:color="auto" w:fill="auto"/>
          </w:tcPr>
          <w:p w14:paraId="4D11CF04" w14:textId="77777777" w:rsidR="00B1590B" w:rsidRPr="007A1000" w:rsidRDefault="00B1590B" w:rsidP="0047514A">
            <w:pPr>
              <w:pStyle w:val="Tablenumber"/>
              <w:cnfStyle w:val="000000010000" w:firstRow="0" w:lastRow="0" w:firstColumn="0" w:lastColumn="0" w:oddVBand="0" w:evenVBand="0" w:oddHBand="0" w:evenHBand="1" w:firstRowFirstColumn="0" w:firstRowLastColumn="0" w:lastRowFirstColumn="0" w:lastRowLastColumn="0"/>
            </w:pPr>
            <w:r w:rsidRPr="00B606A0">
              <w:rPr>
                <w:vertAlign w:val="superscript"/>
              </w:rPr>
              <w:t>b</w:t>
            </w:r>
            <w:r>
              <w:rPr>
                <w:vertAlign w:val="superscript"/>
              </w:rPr>
              <w:t xml:space="preserve"> </w:t>
            </w:r>
            <w:r>
              <w:t>24,</w:t>
            </w:r>
            <w:r w:rsidRPr="007A1000">
              <w:t>369</w:t>
            </w:r>
          </w:p>
        </w:tc>
        <w:tc>
          <w:tcPr>
            <w:tcW w:w="304" w:type="pct"/>
            <w:shd w:val="clear" w:color="auto" w:fill="auto"/>
          </w:tcPr>
          <w:p w14:paraId="3F3FADB6" w14:textId="77777777" w:rsidR="00B1590B" w:rsidRPr="007A1000" w:rsidRDefault="00B1590B" w:rsidP="0047514A">
            <w:pPr>
              <w:pStyle w:val="Tablenumber"/>
              <w:cnfStyle w:val="000000010000" w:firstRow="0" w:lastRow="0" w:firstColumn="0" w:lastColumn="0" w:oddVBand="0" w:evenVBand="0" w:oddHBand="0" w:evenHBand="1" w:firstRowFirstColumn="0" w:firstRowLastColumn="0" w:lastRowFirstColumn="0" w:lastRowLastColumn="0"/>
            </w:pPr>
            <w:r w:rsidRPr="00B15C4B">
              <w:rPr>
                <w:vertAlign w:val="superscript"/>
              </w:rPr>
              <w:t xml:space="preserve">c </w:t>
            </w:r>
            <w:r>
              <w:t>22,</w:t>
            </w:r>
            <w:r w:rsidR="007A2FA3">
              <w:t>672</w:t>
            </w:r>
          </w:p>
        </w:tc>
        <w:tc>
          <w:tcPr>
            <w:tcW w:w="304" w:type="pct"/>
            <w:shd w:val="clear" w:color="auto" w:fill="auto"/>
          </w:tcPr>
          <w:p w14:paraId="08F7F01E" w14:textId="77777777" w:rsidR="00B1590B" w:rsidRPr="007A1000" w:rsidRDefault="00B1590B" w:rsidP="0047514A">
            <w:pPr>
              <w:pStyle w:val="Tablenumber"/>
              <w:cnfStyle w:val="000000010000" w:firstRow="0" w:lastRow="0" w:firstColumn="0" w:lastColumn="0" w:oddVBand="0" w:evenVBand="0" w:oddHBand="0" w:evenHBand="1" w:firstRowFirstColumn="0" w:firstRowLastColumn="0" w:lastRowFirstColumn="0" w:lastRowLastColumn="0"/>
            </w:pPr>
            <w:r w:rsidRPr="00B15C4B">
              <w:rPr>
                <w:vertAlign w:val="superscript"/>
              </w:rPr>
              <w:t xml:space="preserve">d </w:t>
            </w:r>
            <w:r>
              <w:t>5,</w:t>
            </w:r>
            <w:r w:rsidRPr="007A1000">
              <w:t>84</w:t>
            </w:r>
            <w:r w:rsidR="00063D93">
              <w:t>5</w:t>
            </w:r>
          </w:p>
        </w:tc>
        <w:tc>
          <w:tcPr>
            <w:tcW w:w="304" w:type="pct"/>
            <w:shd w:val="clear" w:color="auto" w:fill="auto"/>
          </w:tcPr>
          <w:p w14:paraId="2AC36FF0" w14:textId="77777777" w:rsidR="00B1590B" w:rsidRPr="007A1000" w:rsidRDefault="00B1590B" w:rsidP="0047514A">
            <w:pPr>
              <w:pStyle w:val="Tablenumber"/>
              <w:cnfStyle w:val="000000010000" w:firstRow="0" w:lastRow="0" w:firstColumn="0" w:lastColumn="0" w:oddVBand="0" w:evenVBand="0" w:oddHBand="0" w:evenHBand="1" w:firstRowFirstColumn="0" w:firstRowLastColumn="0" w:lastRowFirstColumn="0" w:lastRowLastColumn="0"/>
            </w:pPr>
            <w:r>
              <w:t>5,</w:t>
            </w:r>
            <w:r w:rsidRPr="007A1000">
              <w:t>157</w:t>
            </w:r>
          </w:p>
        </w:tc>
        <w:tc>
          <w:tcPr>
            <w:tcW w:w="304" w:type="pct"/>
            <w:shd w:val="clear" w:color="auto" w:fill="auto"/>
          </w:tcPr>
          <w:p w14:paraId="26AA1724" w14:textId="77777777" w:rsidR="00B1590B" w:rsidRPr="007A1000" w:rsidRDefault="00B1590B" w:rsidP="0047514A">
            <w:pPr>
              <w:pStyle w:val="Tablenumber"/>
              <w:cnfStyle w:val="000000010000" w:firstRow="0" w:lastRow="0" w:firstColumn="0" w:lastColumn="0" w:oddVBand="0" w:evenVBand="0" w:oddHBand="0" w:evenHBand="1" w:firstRowFirstColumn="0" w:firstRowLastColumn="0" w:lastRowFirstColumn="0" w:lastRowLastColumn="0"/>
            </w:pPr>
            <w:r>
              <w:t>2,</w:t>
            </w:r>
            <w:r w:rsidRPr="007A1000">
              <w:t>185</w:t>
            </w:r>
          </w:p>
        </w:tc>
        <w:tc>
          <w:tcPr>
            <w:tcW w:w="304" w:type="pct"/>
            <w:shd w:val="clear" w:color="auto" w:fill="auto"/>
          </w:tcPr>
          <w:p w14:paraId="66468875" w14:textId="77777777" w:rsidR="00B1590B" w:rsidRPr="007A1000" w:rsidRDefault="00B1590B" w:rsidP="0047514A">
            <w:pPr>
              <w:pStyle w:val="Tablenumber"/>
              <w:cnfStyle w:val="000000010000" w:firstRow="0" w:lastRow="0" w:firstColumn="0" w:lastColumn="0" w:oddVBand="0" w:evenVBand="0" w:oddHBand="0" w:evenHBand="1" w:firstRowFirstColumn="0" w:firstRowLastColumn="0" w:lastRowFirstColumn="0" w:lastRowLastColumn="0"/>
            </w:pPr>
            <w:r>
              <w:t>2,</w:t>
            </w:r>
            <w:r w:rsidRPr="007A1000">
              <w:t>166</w:t>
            </w:r>
          </w:p>
        </w:tc>
        <w:tc>
          <w:tcPr>
            <w:tcW w:w="304" w:type="pct"/>
            <w:shd w:val="clear" w:color="auto" w:fill="auto"/>
          </w:tcPr>
          <w:p w14:paraId="3AEDDC2D" w14:textId="77777777" w:rsidR="00B1590B" w:rsidRPr="007A1000" w:rsidRDefault="00B1590B" w:rsidP="0047514A">
            <w:pPr>
              <w:pStyle w:val="Tablenumber"/>
              <w:cnfStyle w:val="000000010000" w:firstRow="0" w:lastRow="0" w:firstColumn="0" w:lastColumn="0" w:oddVBand="0" w:evenVBand="0" w:oddHBand="0" w:evenHBand="1" w:firstRowFirstColumn="0" w:firstRowLastColumn="0" w:lastRowFirstColumn="0" w:lastRowLastColumn="0"/>
            </w:pPr>
            <w:r>
              <w:t>1,</w:t>
            </w:r>
            <w:r w:rsidRPr="007A1000">
              <w:t>430</w:t>
            </w:r>
          </w:p>
        </w:tc>
        <w:tc>
          <w:tcPr>
            <w:tcW w:w="304" w:type="pct"/>
            <w:shd w:val="clear" w:color="auto" w:fill="auto"/>
          </w:tcPr>
          <w:p w14:paraId="522484DC" w14:textId="77777777" w:rsidR="00B1590B" w:rsidRPr="007A1000" w:rsidRDefault="00974C2D" w:rsidP="0047514A">
            <w:pPr>
              <w:pStyle w:val="Tablenumber"/>
              <w:cnfStyle w:val="000000010000" w:firstRow="0" w:lastRow="0" w:firstColumn="0" w:lastColumn="0" w:oddVBand="0" w:evenVBand="0" w:oddHBand="0" w:evenHBand="1" w:firstRowFirstColumn="0" w:firstRowLastColumn="0" w:lastRowFirstColumn="0" w:lastRowLastColumn="0"/>
            </w:pPr>
            <w:r>
              <w:t>1,697</w:t>
            </w:r>
          </w:p>
        </w:tc>
        <w:tc>
          <w:tcPr>
            <w:tcW w:w="351" w:type="pct"/>
            <w:shd w:val="clear" w:color="auto" w:fill="auto"/>
          </w:tcPr>
          <w:p w14:paraId="5E09D5F2" w14:textId="77777777" w:rsidR="00B1590B" w:rsidRPr="007A1000" w:rsidRDefault="00B1590B" w:rsidP="0047514A">
            <w:pPr>
              <w:pStyle w:val="Tablenumber"/>
              <w:cnfStyle w:val="000000010000" w:firstRow="0" w:lastRow="0" w:firstColumn="0" w:lastColumn="0" w:oddVBand="0" w:evenVBand="0" w:oddHBand="0" w:evenHBand="1" w:firstRowFirstColumn="0" w:firstRowLastColumn="0" w:lastRowFirstColumn="0" w:lastRowLastColumn="0"/>
            </w:pPr>
            <w:r w:rsidRPr="007A1000">
              <w:t>93</w:t>
            </w:r>
          </w:p>
        </w:tc>
        <w:tc>
          <w:tcPr>
            <w:tcW w:w="289" w:type="pct"/>
            <w:shd w:val="clear" w:color="auto" w:fill="auto"/>
          </w:tcPr>
          <w:p w14:paraId="3A617F94" w14:textId="4F395C63" w:rsidR="00B1590B" w:rsidRPr="007A1000" w:rsidRDefault="003204CB" w:rsidP="0047514A">
            <w:pPr>
              <w:pStyle w:val="Tablenumber"/>
              <w:cnfStyle w:val="000000010000" w:firstRow="0" w:lastRow="0" w:firstColumn="0" w:lastColumn="0" w:oddVBand="0" w:evenVBand="0" w:oddHBand="0" w:evenHBand="1" w:firstRowFirstColumn="0" w:firstRowLastColumn="0" w:lastRowFirstColumn="0" w:lastRowLastColumn="0"/>
            </w:pPr>
            <w:r>
              <w:t>88,703</w:t>
            </w:r>
          </w:p>
        </w:tc>
        <w:tc>
          <w:tcPr>
            <w:tcW w:w="333" w:type="pct"/>
            <w:shd w:val="clear" w:color="auto" w:fill="auto"/>
          </w:tcPr>
          <w:p w14:paraId="4968225D" w14:textId="491E0393" w:rsidR="00B1590B" w:rsidRPr="007A1000" w:rsidRDefault="00B1590B" w:rsidP="0047514A">
            <w:pPr>
              <w:pStyle w:val="Tablenumber"/>
              <w:cnfStyle w:val="000000010000" w:firstRow="0" w:lastRow="0" w:firstColumn="0" w:lastColumn="0" w:oddVBand="0" w:evenVBand="0" w:oddHBand="0" w:evenHBand="1" w:firstRowFirstColumn="0" w:firstRowLastColumn="0" w:lastRowFirstColumn="0" w:lastRowLastColumn="0"/>
            </w:pPr>
            <w:r>
              <w:rPr>
                <w:vertAlign w:val="superscript"/>
              </w:rPr>
              <w:t>f</w:t>
            </w:r>
            <w:r w:rsidRPr="00E73B41">
              <w:rPr>
                <w:vertAlign w:val="superscript"/>
              </w:rPr>
              <w:t xml:space="preserve"> </w:t>
            </w:r>
            <w:r>
              <w:t>17,</w:t>
            </w:r>
            <w:r w:rsidR="003204CB">
              <w:t>611</w:t>
            </w:r>
          </w:p>
        </w:tc>
      </w:tr>
      <w:tr w:rsidR="00206376" w:rsidRPr="007A1000" w14:paraId="2BF478C6" w14:textId="77777777" w:rsidTr="00342789">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76" w:type="pct"/>
            <w:shd w:val="clear" w:color="auto" w:fill="auto"/>
          </w:tcPr>
          <w:p w14:paraId="4E75EF99" w14:textId="77777777" w:rsidR="00206376" w:rsidRPr="007A1000" w:rsidRDefault="00206376" w:rsidP="00206376">
            <w:pPr>
              <w:jc w:val="left"/>
              <w:rPr>
                <w:sz w:val="18"/>
                <w:szCs w:val="18"/>
              </w:rPr>
            </w:pPr>
          </w:p>
        </w:tc>
        <w:tc>
          <w:tcPr>
            <w:tcW w:w="415" w:type="pct"/>
            <w:shd w:val="clear" w:color="auto" w:fill="auto"/>
          </w:tcPr>
          <w:p w14:paraId="1D75B253" w14:textId="5C557998" w:rsidR="00206376" w:rsidRPr="00F84988" w:rsidRDefault="00206376" w:rsidP="0047514A">
            <w:pPr>
              <w:pStyle w:val="Tablenumber"/>
              <w:cnfStyle w:val="000000100000" w:firstRow="0" w:lastRow="0" w:firstColumn="0" w:lastColumn="0" w:oddVBand="0" w:evenVBand="0" w:oddHBand="1" w:evenHBand="0" w:firstRowFirstColumn="0" w:firstRowLastColumn="0" w:lastRowFirstColumn="0" w:lastRowLastColumn="0"/>
            </w:pPr>
            <w:r w:rsidRPr="00F84988">
              <w:t>201</w:t>
            </w:r>
            <w:r w:rsidR="00B1590B" w:rsidRPr="00F84988">
              <w:t>6</w:t>
            </w:r>
            <w:r w:rsidR="00457308">
              <w:t>–</w:t>
            </w:r>
            <w:r w:rsidRPr="00F84988">
              <w:t>1</w:t>
            </w:r>
            <w:r w:rsidR="00B1590B" w:rsidRPr="00F84988">
              <w:t>7</w:t>
            </w:r>
          </w:p>
        </w:tc>
        <w:tc>
          <w:tcPr>
            <w:tcW w:w="304" w:type="pct"/>
            <w:shd w:val="clear" w:color="auto" w:fill="auto"/>
          </w:tcPr>
          <w:p w14:paraId="4746E9A7" w14:textId="77777777" w:rsidR="00206376" w:rsidRPr="00F84988" w:rsidRDefault="00112123" w:rsidP="0047514A">
            <w:pPr>
              <w:pStyle w:val="Tablenumber"/>
              <w:cnfStyle w:val="000000100000" w:firstRow="0" w:lastRow="0" w:firstColumn="0" w:lastColumn="0" w:oddVBand="0" w:evenVBand="0" w:oddHBand="1" w:evenHBand="0" w:firstRowFirstColumn="0" w:firstRowLastColumn="0" w:lastRowFirstColumn="0" w:lastRowLastColumn="0"/>
            </w:pPr>
            <w:r w:rsidRPr="00703924">
              <w:t>2</w:t>
            </w:r>
            <w:r w:rsidR="0040452A" w:rsidRPr="00703924">
              <w:t>2</w:t>
            </w:r>
            <w:r w:rsidRPr="00703924">
              <w:t>,</w:t>
            </w:r>
            <w:r w:rsidR="0040452A" w:rsidRPr="00703924">
              <w:t>139</w:t>
            </w:r>
          </w:p>
        </w:tc>
        <w:tc>
          <w:tcPr>
            <w:tcW w:w="304" w:type="pct"/>
            <w:shd w:val="clear" w:color="auto" w:fill="auto"/>
          </w:tcPr>
          <w:p w14:paraId="067E7ACC" w14:textId="77777777" w:rsidR="00206376" w:rsidRPr="00F84988" w:rsidRDefault="00206376" w:rsidP="0047514A">
            <w:pPr>
              <w:pStyle w:val="Tablenumber"/>
              <w:cnfStyle w:val="000000100000" w:firstRow="0" w:lastRow="0" w:firstColumn="0" w:lastColumn="0" w:oddVBand="0" w:evenVBand="0" w:oddHBand="1" w:evenHBand="0" w:firstRowFirstColumn="0" w:firstRowLastColumn="0" w:lastRowFirstColumn="0" w:lastRowLastColumn="0"/>
            </w:pPr>
            <w:r w:rsidRPr="00F84988">
              <w:rPr>
                <w:vertAlign w:val="superscript"/>
              </w:rPr>
              <w:t xml:space="preserve">b </w:t>
            </w:r>
            <w:r w:rsidR="00112123" w:rsidRPr="00F84988">
              <w:t>2</w:t>
            </w:r>
            <w:r w:rsidR="009A569A" w:rsidRPr="00F84988">
              <w:t>3</w:t>
            </w:r>
            <w:r w:rsidR="00112123" w:rsidRPr="00F84988">
              <w:t>,</w:t>
            </w:r>
            <w:r w:rsidR="009A569A" w:rsidRPr="00F84988">
              <w:t>669</w:t>
            </w:r>
          </w:p>
        </w:tc>
        <w:tc>
          <w:tcPr>
            <w:tcW w:w="304" w:type="pct"/>
            <w:shd w:val="clear" w:color="auto" w:fill="auto"/>
          </w:tcPr>
          <w:p w14:paraId="3D399064" w14:textId="77777777" w:rsidR="00206376" w:rsidRPr="00F84988" w:rsidRDefault="00206376" w:rsidP="0047514A">
            <w:pPr>
              <w:pStyle w:val="Tablenumber"/>
              <w:cnfStyle w:val="000000100000" w:firstRow="0" w:lastRow="0" w:firstColumn="0" w:lastColumn="0" w:oddVBand="0" w:evenVBand="0" w:oddHBand="1" w:evenHBand="0" w:firstRowFirstColumn="0" w:firstRowLastColumn="0" w:lastRowFirstColumn="0" w:lastRowLastColumn="0"/>
            </w:pPr>
            <w:r w:rsidRPr="00F84988">
              <w:rPr>
                <w:vertAlign w:val="superscript"/>
              </w:rPr>
              <w:t xml:space="preserve">c </w:t>
            </w:r>
            <w:r w:rsidR="007A2FA3" w:rsidRPr="00F84988">
              <w:t>16</w:t>
            </w:r>
            <w:r w:rsidR="00112123" w:rsidRPr="00F84988">
              <w:t>,</w:t>
            </w:r>
            <w:r w:rsidR="00147829" w:rsidRPr="00F84988">
              <w:t>450</w:t>
            </w:r>
          </w:p>
        </w:tc>
        <w:tc>
          <w:tcPr>
            <w:tcW w:w="304" w:type="pct"/>
            <w:shd w:val="clear" w:color="auto" w:fill="auto"/>
          </w:tcPr>
          <w:p w14:paraId="64653394" w14:textId="77777777" w:rsidR="00206376" w:rsidRPr="00F84988" w:rsidRDefault="00206376" w:rsidP="0047514A">
            <w:pPr>
              <w:pStyle w:val="Tablenumber"/>
              <w:cnfStyle w:val="000000100000" w:firstRow="0" w:lastRow="0" w:firstColumn="0" w:lastColumn="0" w:oddVBand="0" w:evenVBand="0" w:oddHBand="1" w:evenHBand="0" w:firstRowFirstColumn="0" w:firstRowLastColumn="0" w:lastRowFirstColumn="0" w:lastRowLastColumn="0"/>
            </w:pPr>
            <w:r w:rsidRPr="00F84988">
              <w:rPr>
                <w:vertAlign w:val="superscript"/>
              </w:rPr>
              <w:t xml:space="preserve">d </w:t>
            </w:r>
            <w:r w:rsidR="00112123" w:rsidRPr="00F84988">
              <w:t>5,</w:t>
            </w:r>
            <w:r w:rsidR="00063D93" w:rsidRPr="00F84988">
              <w:t>169</w:t>
            </w:r>
          </w:p>
        </w:tc>
        <w:tc>
          <w:tcPr>
            <w:tcW w:w="304" w:type="pct"/>
            <w:shd w:val="clear" w:color="auto" w:fill="auto"/>
          </w:tcPr>
          <w:p w14:paraId="19789A25" w14:textId="77777777" w:rsidR="00206376" w:rsidRPr="00F84988" w:rsidRDefault="00C84015" w:rsidP="0047514A">
            <w:pPr>
              <w:pStyle w:val="Tablenumber"/>
              <w:cnfStyle w:val="000000100000" w:firstRow="0" w:lastRow="0" w:firstColumn="0" w:lastColumn="0" w:oddVBand="0" w:evenVBand="0" w:oddHBand="1" w:evenHBand="0" w:firstRowFirstColumn="0" w:firstRowLastColumn="0" w:lastRowFirstColumn="0" w:lastRowLastColumn="0"/>
            </w:pPr>
            <w:r w:rsidRPr="00F84988">
              <w:t>8,815</w:t>
            </w:r>
          </w:p>
        </w:tc>
        <w:tc>
          <w:tcPr>
            <w:tcW w:w="304" w:type="pct"/>
            <w:shd w:val="clear" w:color="auto" w:fill="auto"/>
          </w:tcPr>
          <w:p w14:paraId="42BE4E10" w14:textId="4F4C6B30" w:rsidR="00206376" w:rsidRPr="00F84988" w:rsidRDefault="00F9202B" w:rsidP="0047514A">
            <w:pPr>
              <w:pStyle w:val="Tablenumber"/>
              <w:cnfStyle w:val="000000100000" w:firstRow="0" w:lastRow="0" w:firstColumn="0" w:lastColumn="0" w:oddVBand="0" w:evenVBand="0" w:oddHBand="1" w:evenHBand="0" w:firstRowFirstColumn="0" w:firstRowLastColumn="0" w:lastRowFirstColumn="0" w:lastRowLastColumn="0"/>
            </w:pPr>
            <w:r w:rsidRPr="0047514A">
              <w:t>2958</w:t>
            </w:r>
          </w:p>
        </w:tc>
        <w:tc>
          <w:tcPr>
            <w:tcW w:w="304" w:type="pct"/>
            <w:shd w:val="clear" w:color="auto" w:fill="auto"/>
          </w:tcPr>
          <w:p w14:paraId="19C5A6BD" w14:textId="77777777" w:rsidR="00206376" w:rsidRPr="00F84988" w:rsidRDefault="00AA4F1F" w:rsidP="0047514A">
            <w:pPr>
              <w:pStyle w:val="Tablenumber"/>
              <w:cnfStyle w:val="000000100000" w:firstRow="0" w:lastRow="0" w:firstColumn="0" w:lastColumn="0" w:oddVBand="0" w:evenVBand="0" w:oddHBand="1" w:evenHBand="0" w:firstRowFirstColumn="0" w:firstRowLastColumn="0" w:lastRowFirstColumn="0" w:lastRowLastColumn="0"/>
            </w:pPr>
            <w:r w:rsidRPr="00F84988">
              <w:t>1,477</w:t>
            </w:r>
          </w:p>
        </w:tc>
        <w:tc>
          <w:tcPr>
            <w:tcW w:w="304" w:type="pct"/>
            <w:shd w:val="clear" w:color="auto" w:fill="auto"/>
          </w:tcPr>
          <w:p w14:paraId="4E9A5BDA" w14:textId="77777777" w:rsidR="00206376" w:rsidRPr="00F84988" w:rsidRDefault="00112123" w:rsidP="0047514A">
            <w:pPr>
              <w:pStyle w:val="Tablenumber"/>
              <w:cnfStyle w:val="000000100000" w:firstRow="0" w:lastRow="0" w:firstColumn="0" w:lastColumn="0" w:oddVBand="0" w:evenVBand="0" w:oddHBand="1" w:evenHBand="0" w:firstRowFirstColumn="0" w:firstRowLastColumn="0" w:lastRowFirstColumn="0" w:lastRowLastColumn="0"/>
            </w:pPr>
            <w:r w:rsidRPr="00F84988">
              <w:t>1,</w:t>
            </w:r>
            <w:r w:rsidR="004244A4" w:rsidRPr="00F84988">
              <w:t>933</w:t>
            </w:r>
          </w:p>
        </w:tc>
        <w:tc>
          <w:tcPr>
            <w:tcW w:w="304" w:type="pct"/>
            <w:shd w:val="clear" w:color="auto" w:fill="auto"/>
          </w:tcPr>
          <w:p w14:paraId="12C2A712" w14:textId="39925203" w:rsidR="00206376" w:rsidRPr="00F84988" w:rsidRDefault="000525D4" w:rsidP="0047514A">
            <w:pPr>
              <w:pStyle w:val="Tablenumber"/>
              <w:cnfStyle w:val="000000100000" w:firstRow="0" w:lastRow="0" w:firstColumn="0" w:lastColumn="0" w:oddVBand="0" w:evenVBand="0" w:oddHBand="1" w:evenHBand="0" w:firstRowFirstColumn="0" w:firstRowLastColumn="0" w:lastRowFirstColumn="0" w:lastRowLastColumn="0"/>
            </w:pPr>
            <w:r>
              <w:t>2,000</w:t>
            </w:r>
          </w:p>
        </w:tc>
        <w:tc>
          <w:tcPr>
            <w:tcW w:w="351" w:type="pct"/>
            <w:shd w:val="clear" w:color="auto" w:fill="auto"/>
          </w:tcPr>
          <w:p w14:paraId="50900E18" w14:textId="77777777" w:rsidR="00206376" w:rsidRPr="00F84988" w:rsidRDefault="004A62A6" w:rsidP="0047514A">
            <w:pPr>
              <w:pStyle w:val="Tablenumber"/>
              <w:cnfStyle w:val="000000100000" w:firstRow="0" w:lastRow="0" w:firstColumn="0" w:lastColumn="0" w:oddVBand="0" w:evenVBand="0" w:oddHBand="1" w:evenHBand="0" w:firstRowFirstColumn="0" w:firstRowLastColumn="0" w:lastRowFirstColumn="0" w:lastRowLastColumn="0"/>
            </w:pPr>
            <w:r w:rsidRPr="00F84988">
              <w:t>72</w:t>
            </w:r>
          </w:p>
        </w:tc>
        <w:tc>
          <w:tcPr>
            <w:tcW w:w="289" w:type="pct"/>
            <w:shd w:val="clear" w:color="auto" w:fill="auto"/>
          </w:tcPr>
          <w:p w14:paraId="41797D2B" w14:textId="6E5D9FD2" w:rsidR="00206376" w:rsidRPr="00F84988" w:rsidRDefault="000525D4" w:rsidP="0047514A">
            <w:pPr>
              <w:pStyle w:val="Tablenumber"/>
              <w:cnfStyle w:val="000000100000" w:firstRow="0" w:lastRow="0" w:firstColumn="0" w:lastColumn="0" w:oddVBand="0" w:evenVBand="0" w:oddHBand="1" w:evenHBand="0" w:firstRowFirstColumn="0" w:firstRowLastColumn="0" w:lastRowFirstColumn="0" w:lastRowLastColumn="0"/>
            </w:pPr>
            <w:r>
              <w:t>85,550</w:t>
            </w:r>
          </w:p>
        </w:tc>
        <w:tc>
          <w:tcPr>
            <w:tcW w:w="333" w:type="pct"/>
            <w:shd w:val="clear" w:color="auto" w:fill="auto"/>
          </w:tcPr>
          <w:p w14:paraId="6CC3BB47" w14:textId="77777777" w:rsidR="00206376" w:rsidRPr="00F84988" w:rsidRDefault="00206376" w:rsidP="0047514A">
            <w:pPr>
              <w:pStyle w:val="Tablenumber"/>
              <w:cnfStyle w:val="000000100000" w:firstRow="0" w:lastRow="0" w:firstColumn="0" w:lastColumn="0" w:oddVBand="0" w:evenVBand="0" w:oddHBand="1" w:evenHBand="0" w:firstRowFirstColumn="0" w:firstRowLastColumn="0" w:lastRowFirstColumn="0" w:lastRowLastColumn="0"/>
            </w:pPr>
            <w:r w:rsidRPr="00F84988">
              <w:rPr>
                <w:vertAlign w:val="superscript"/>
              </w:rPr>
              <w:t xml:space="preserve">f </w:t>
            </w:r>
            <w:r w:rsidR="00F84988" w:rsidRPr="00F84988">
              <w:t>13,405</w:t>
            </w:r>
          </w:p>
        </w:tc>
      </w:tr>
      <w:tr w:rsidR="00703924" w:rsidRPr="007A1000" w14:paraId="47BE8A3F" w14:textId="77777777" w:rsidTr="00342789">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876" w:type="pct"/>
            <w:shd w:val="clear" w:color="auto" w:fill="EFD3D2"/>
          </w:tcPr>
          <w:p w14:paraId="5CC9FFA5" w14:textId="77777777" w:rsidR="00B1590B" w:rsidRPr="007A1000" w:rsidRDefault="00B1590B" w:rsidP="00B1590B">
            <w:pPr>
              <w:pStyle w:val="Tablecolumnnew"/>
            </w:pPr>
            <w:r>
              <w:t>Number of workshops/ presentations / seminars:</w:t>
            </w:r>
          </w:p>
        </w:tc>
        <w:tc>
          <w:tcPr>
            <w:tcW w:w="415" w:type="pct"/>
            <w:shd w:val="clear" w:color="auto" w:fill="EFD3D2"/>
          </w:tcPr>
          <w:p w14:paraId="4C61543A" w14:textId="77777777" w:rsidR="00B1590B" w:rsidRPr="007A1000" w:rsidRDefault="00B1590B" w:rsidP="0047514A">
            <w:pPr>
              <w:pStyle w:val="Tablenumber"/>
              <w:cnfStyle w:val="000000010000" w:firstRow="0" w:lastRow="0" w:firstColumn="0" w:lastColumn="0" w:oddVBand="0" w:evenVBand="0" w:oddHBand="0" w:evenHBand="1" w:firstRowFirstColumn="0" w:firstRowLastColumn="0" w:lastRowFirstColumn="0" w:lastRowLastColumn="0"/>
            </w:pPr>
            <w:r w:rsidRPr="007A1000">
              <w:t>2012–13</w:t>
            </w:r>
          </w:p>
        </w:tc>
        <w:tc>
          <w:tcPr>
            <w:tcW w:w="304" w:type="pct"/>
            <w:shd w:val="clear" w:color="auto" w:fill="EFD3D2"/>
          </w:tcPr>
          <w:p w14:paraId="4CE91581" w14:textId="77777777" w:rsidR="00B1590B" w:rsidRPr="007A1000" w:rsidRDefault="00B1590B" w:rsidP="0047514A">
            <w:pPr>
              <w:pStyle w:val="Tablenumber"/>
              <w:cnfStyle w:val="000000010000" w:firstRow="0" w:lastRow="0" w:firstColumn="0" w:lastColumn="0" w:oddVBand="0" w:evenVBand="0" w:oddHBand="0" w:evenHBand="1" w:firstRowFirstColumn="0" w:firstRowLastColumn="0" w:lastRowFirstColumn="0" w:lastRowLastColumn="0"/>
            </w:pPr>
            <w:r w:rsidRPr="007A1000">
              <w:t>223</w:t>
            </w:r>
          </w:p>
        </w:tc>
        <w:tc>
          <w:tcPr>
            <w:tcW w:w="304" w:type="pct"/>
            <w:shd w:val="clear" w:color="auto" w:fill="EFD3D2"/>
          </w:tcPr>
          <w:p w14:paraId="24EAC6F0" w14:textId="77777777" w:rsidR="00B1590B" w:rsidRPr="007A1000" w:rsidRDefault="00B1590B" w:rsidP="0047514A">
            <w:pPr>
              <w:pStyle w:val="Tablenumber"/>
              <w:cnfStyle w:val="000000010000" w:firstRow="0" w:lastRow="0" w:firstColumn="0" w:lastColumn="0" w:oddVBand="0" w:evenVBand="0" w:oddHBand="0" w:evenHBand="1" w:firstRowFirstColumn="0" w:firstRowLastColumn="0" w:lastRowFirstColumn="0" w:lastRowLastColumn="0"/>
            </w:pPr>
            <w:r w:rsidRPr="007A1000">
              <w:t>u/a</w:t>
            </w:r>
          </w:p>
        </w:tc>
        <w:tc>
          <w:tcPr>
            <w:tcW w:w="304" w:type="pct"/>
            <w:shd w:val="clear" w:color="auto" w:fill="EFD3D2"/>
          </w:tcPr>
          <w:p w14:paraId="5DDEAD31" w14:textId="77777777" w:rsidR="00B1590B" w:rsidRPr="007A1000" w:rsidRDefault="00B1590B" w:rsidP="0047514A">
            <w:pPr>
              <w:pStyle w:val="Tablenumber"/>
              <w:cnfStyle w:val="000000010000" w:firstRow="0" w:lastRow="0" w:firstColumn="0" w:lastColumn="0" w:oddVBand="0" w:evenVBand="0" w:oddHBand="0" w:evenHBand="1" w:firstRowFirstColumn="0" w:firstRowLastColumn="0" w:lastRowFirstColumn="0" w:lastRowLastColumn="0"/>
            </w:pPr>
            <w:r>
              <w:t>2,</w:t>
            </w:r>
            <w:r w:rsidR="00147829">
              <w:t>616</w:t>
            </w:r>
          </w:p>
        </w:tc>
        <w:tc>
          <w:tcPr>
            <w:tcW w:w="304" w:type="pct"/>
            <w:shd w:val="clear" w:color="auto" w:fill="EFD3D2"/>
          </w:tcPr>
          <w:p w14:paraId="42A71FFF" w14:textId="77777777" w:rsidR="00B1590B" w:rsidRPr="007A1000" w:rsidRDefault="00B1590B" w:rsidP="0047514A">
            <w:pPr>
              <w:pStyle w:val="Tablenumber"/>
              <w:cnfStyle w:val="000000010000" w:firstRow="0" w:lastRow="0" w:firstColumn="0" w:lastColumn="0" w:oddVBand="0" w:evenVBand="0" w:oddHBand="0" w:evenHBand="1" w:firstRowFirstColumn="0" w:firstRowLastColumn="0" w:lastRowFirstColumn="0" w:lastRowLastColumn="0"/>
            </w:pPr>
            <w:r w:rsidRPr="00E73B41">
              <w:rPr>
                <w:vertAlign w:val="superscript"/>
              </w:rPr>
              <w:t xml:space="preserve">e </w:t>
            </w:r>
            <w:r w:rsidRPr="007A1000">
              <w:t>3</w:t>
            </w:r>
            <w:r w:rsidR="00063D93">
              <w:t>35</w:t>
            </w:r>
          </w:p>
        </w:tc>
        <w:tc>
          <w:tcPr>
            <w:tcW w:w="304" w:type="pct"/>
            <w:shd w:val="clear" w:color="auto" w:fill="EFD3D2"/>
          </w:tcPr>
          <w:p w14:paraId="20834265" w14:textId="77777777" w:rsidR="00B1590B" w:rsidRPr="007A1000" w:rsidRDefault="00B1590B" w:rsidP="0047514A">
            <w:pPr>
              <w:pStyle w:val="Tablenumber"/>
              <w:cnfStyle w:val="000000010000" w:firstRow="0" w:lastRow="0" w:firstColumn="0" w:lastColumn="0" w:oddVBand="0" w:evenVBand="0" w:oddHBand="0" w:evenHBand="1" w:firstRowFirstColumn="0" w:firstRowLastColumn="0" w:lastRowFirstColumn="0" w:lastRowLastColumn="0"/>
            </w:pPr>
            <w:r w:rsidRPr="007A1000">
              <w:t>377</w:t>
            </w:r>
          </w:p>
        </w:tc>
        <w:tc>
          <w:tcPr>
            <w:tcW w:w="304" w:type="pct"/>
            <w:shd w:val="clear" w:color="auto" w:fill="EFD3D2"/>
          </w:tcPr>
          <w:p w14:paraId="6696DE7A" w14:textId="77777777" w:rsidR="00B1590B" w:rsidRPr="007A1000" w:rsidRDefault="00B1590B" w:rsidP="0047514A">
            <w:pPr>
              <w:pStyle w:val="Tablenumber"/>
              <w:cnfStyle w:val="000000010000" w:firstRow="0" w:lastRow="0" w:firstColumn="0" w:lastColumn="0" w:oddVBand="0" w:evenVBand="0" w:oddHBand="0" w:evenHBand="1" w:firstRowFirstColumn="0" w:firstRowLastColumn="0" w:lastRowFirstColumn="0" w:lastRowLastColumn="0"/>
            </w:pPr>
            <w:r w:rsidRPr="007A1000">
              <w:t>257</w:t>
            </w:r>
          </w:p>
        </w:tc>
        <w:tc>
          <w:tcPr>
            <w:tcW w:w="304" w:type="pct"/>
            <w:shd w:val="clear" w:color="auto" w:fill="EFD3D2"/>
          </w:tcPr>
          <w:p w14:paraId="44E1DA97" w14:textId="77777777" w:rsidR="00B1590B" w:rsidRPr="007A1000" w:rsidRDefault="00B1590B" w:rsidP="0047514A">
            <w:pPr>
              <w:pStyle w:val="Tablenumber"/>
              <w:cnfStyle w:val="000000010000" w:firstRow="0" w:lastRow="0" w:firstColumn="0" w:lastColumn="0" w:oddVBand="0" w:evenVBand="0" w:oddHBand="0" w:evenHBand="1" w:firstRowFirstColumn="0" w:firstRowLastColumn="0" w:lastRowFirstColumn="0" w:lastRowLastColumn="0"/>
            </w:pPr>
            <w:r w:rsidRPr="007A1000">
              <w:t>94</w:t>
            </w:r>
          </w:p>
        </w:tc>
        <w:tc>
          <w:tcPr>
            <w:tcW w:w="304" w:type="pct"/>
            <w:shd w:val="clear" w:color="auto" w:fill="EFD3D2"/>
          </w:tcPr>
          <w:p w14:paraId="278BBEC1" w14:textId="77777777" w:rsidR="00B1590B" w:rsidRPr="007A1000" w:rsidRDefault="00B1590B" w:rsidP="0047514A">
            <w:pPr>
              <w:pStyle w:val="Tablenumber"/>
              <w:cnfStyle w:val="000000010000" w:firstRow="0" w:lastRow="0" w:firstColumn="0" w:lastColumn="0" w:oddVBand="0" w:evenVBand="0" w:oddHBand="0" w:evenHBand="1" w:firstRowFirstColumn="0" w:firstRowLastColumn="0" w:lastRowFirstColumn="0" w:lastRowLastColumn="0"/>
            </w:pPr>
            <w:r w:rsidRPr="007A1000">
              <w:t>168</w:t>
            </w:r>
          </w:p>
        </w:tc>
        <w:tc>
          <w:tcPr>
            <w:tcW w:w="304" w:type="pct"/>
            <w:shd w:val="clear" w:color="auto" w:fill="EFD3D2"/>
          </w:tcPr>
          <w:p w14:paraId="3721BB2B" w14:textId="77777777" w:rsidR="00B1590B" w:rsidRPr="007A1000" w:rsidRDefault="00B1590B" w:rsidP="0047514A">
            <w:pPr>
              <w:pStyle w:val="Tablenumber"/>
              <w:cnfStyle w:val="000000010000" w:firstRow="0" w:lastRow="0" w:firstColumn="0" w:lastColumn="0" w:oddVBand="0" w:evenVBand="0" w:oddHBand="0" w:evenHBand="1" w:firstRowFirstColumn="0" w:firstRowLastColumn="0" w:lastRowFirstColumn="0" w:lastRowLastColumn="0"/>
            </w:pPr>
            <w:r w:rsidRPr="007A1000">
              <w:t>1</w:t>
            </w:r>
            <w:r>
              <w:t>,</w:t>
            </w:r>
            <w:r w:rsidRPr="007A1000">
              <w:t>776</w:t>
            </w:r>
          </w:p>
        </w:tc>
        <w:tc>
          <w:tcPr>
            <w:tcW w:w="351" w:type="pct"/>
            <w:shd w:val="clear" w:color="auto" w:fill="EFD3D2"/>
          </w:tcPr>
          <w:p w14:paraId="24163E49" w14:textId="77777777" w:rsidR="00B1590B" w:rsidRPr="007A1000" w:rsidRDefault="00B1590B" w:rsidP="0047514A">
            <w:pPr>
              <w:pStyle w:val="Tablenumber"/>
              <w:cnfStyle w:val="000000010000" w:firstRow="0" w:lastRow="0" w:firstColumn="0" w:lastColumn="0" w:oddVBand="0" w:evenVBand="0" w:oddHBand="0" w:evenHBand="1" w:firstRowFirstColumn="0" w:firstRowLastColumn="0" w:lastRowFirstColumn="0" w:lastRowLastColumn="0"/>
            </w:pPr>
            <w:r w:rsidRPr="007A1000">
              <w:t>u/a</w:t>
            </w:r>
          </w:p>
        </w:tc>
        <w:tc>
          <w:tcPr>
            <w:tcW w:w="289" w:type="pct"/>
            <w:shd w:val="clear" w:color="auto" w:fill="EFD3D2"/>
          </w:tcPr>
          <w:p w14:paraId="04602BF3" w14:textId="77777777" w:rsidR="00B1590B" w:rsidRPr="007A1000" w:rsidRDefault="00F84988" w:rsidP="0047514A">
            <w:pPr>
              <w:pStyle w:val="Tablenumber"/>
              <w:cnfStyle w:val="000000010000" w:firstRow="0" w:lastRow="0" w:firstColumn="0" w:lastColumn="0" w:oddVBand="0" w:evenVBand="0" w:oddHBand="0" w:evenHBand="1" w:firstRowFirstColumn="0" w:firstRowLastColumn="0" w:lastRowFirstColumn="0" w:lastRowLastColumn="0"/>
            </w:pPr>
            <w:r>
              <w:t>5,846</w:t>
            </w:r>
          </w:p>
        </w:tc>
        <w:tc>
          <w:tcPr>
            <w:tcW w:w="333" w:type="pct"/>
            <w:shd w:val="clear" w:color="auto" w:fill="EFD3D2"/>
          </w:tcPr>
          <w:p w14:paraId="7882A9F1" w14:textId="77777777" w:rsidR="00B1590B" w:rsidRPr="007A1000" w:rsidRDefault="00B1590B" w:rsidP="0047514A">
            <w:pPr>
              <w:pStyle w:val="Tablenumber"/>
              <w:cnfStyle w:val="000000010000" w:firstRow="0" w:lastRow="0" w:firstColumn="0" w:lastColumn="0" w:oddVBand="0" w:evenVBand="0" w:oddHBand="0" w:evenHBand="1" w:firstRowFirstColumn="0" w:firstRowLastColumn="0" w:lastRowFirstColumn="0" w:lastRowLastColumn="0"/>
            </w:pPr>
            <w:r w:rsidRPr="007A1000">
              <w:t>219</w:t>
            </w:r>
          </w:p>
        </w:tc>
      </w:tr>
      <w:tr w:rsidR="00703924" w:rsidRPr="007A1000" w14:paraId="05161EDC" w14:textId="77777777" w:rsidTr="00342789">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76" w:type="pct"/>
            <w:shd w:val="clear" w:color="auto" w:fill="EFD3D2"/>
          </w:tcPr>
          <w:p w14:paraId="73CA6AED" w14:textId="77777777" w:rsidR="00B1590B" w:rsidRPr="007A1000" w:rsidRDefault="00B1590B" w:rsidP="00B1590B">
            <w:pPr>
              <w:pStyle w:val="Tablecolumnnew"/>
            </w:pPr>
            <w:r>
              <w:t>Proactive</w:t>
            </w:r>
          </w:p>
        </w:tc>
        <w:tc>
          <w:tcPr>
            <w:tcW w:w="415" w:type="pct"/>
            <w:shd w:val="clear" w:color="auto" w:fill="EFD3D2"/>
          </w:tcPr>
          <w:p w14:paraId="3774F059" w14:textId="77777777" w:rsidR="00B1590B" w:rsidRPr="007A1000" w:rsidRDefault="00B1590B" w:rsidP="0047514A">
            <w:pPr>
              <w:pStyle w:val="Tablenumber"/>
              <w:cnfStyle w:val="000000100000" w:firstRow="0" w:lastRow="0" w:firstColumn="0" w:lastColumn="0" w:oddVBand="0" w:evenVBand="0" w:oddHBand="1" w:evenHBand="0" w:firstRowFirstColumn="0" w:firstRowLastColumn="0" w:lastRowFirstColumn="0" w:lastRowLastColumn="0"/>
            </w:pPr>
            <w:r w:rsidRPr="007A1000">
              <w:t>2013–14</w:t>
            </w:r>
          </w:p>
        </w:tc>
        <w:tc>
          <w:tcPr>
            <w:tcW w:w="304" w:type="pct"/>
            <w:shd w:val="clear" w:color="auto" w:fill="EFD3D2"/>
          </w:tcPr>
          <w:p w14:paraId="1C354FB0" w14:textId="77777777" w:rsidR="00B1590B" w:rsidRPr="007A1000" w:rsidRDefault="00B1590B" w:rsidP="0047514A">
            <w:pPr>
              <w:pStyle w:val="Tablenumber"/>
              <w:cnfStyle w:val="000000100000" w:firstRow="0" w:lastRow="0" w:firstColumn="0" w:lastColumn="0" w:oddVBand="0" w:evenVBand="0" w:oddHBand="1" w:evenHBand="0" w:firstRowFirstColumn="0" w:firstRowLastColumn="0" w:lastRowFirstColumn="0" w:lastRowLastColumn="0"/>
            </w:pPr>
            <w:r w:rsidRPr="007A1000">
              <w:t xml:space="preserve"> 644</w:t>
            </w:r>
          </w:p>
        </w:tc>
        <w:tc>
          <w:tcPr>
            <w:tcW w:w="304" w:type="pct"/>
            <w:shd w:val="clear" w:color="auto" w:fill="EFD3D2"/>
          </w:tcPr>
          <w:p w14:paraId="443EE61C" w14:textId="77777777" w:rsidR="00B1590B" w:rsidRPr="007A1000" w:rsidRDefault="00B1590B" w:rsidP="0047514A">
            <w:pPr>
              <w:pStyle w:val="Tablenumber"/>
              <w:cnfStyle w:val="000000100000" w:firstRow="0" w:lastRow="0" w:firstColumn="0" w:lastColumn="0" w:oddVBand="0" w:evenVBand="0" w:oddHBand="1" w:evenHBand="0" w:firstRowFirstColumn="0" w:firstRowLastColumn="0" w:lastRowFirstColumn="0" w:lastRowLastColumn="0"/>
            </w:pPr>
            <w:r w:rsidRPr="007A1000">
              <w:t>u/a</w:t>
            </w:r>
          </w:p>
        </w:tc>
        <w:tc>
          <w:tcPr>
            <w:tcW w:w="304" w:type="pct"/>
            <w:shd w:val="clear" w:color="auto" w:fill="EFD3D2"/>
          </w:tcPr>
          <w:p w14:paraId="3C0E8B7A" w14:textId="77777777" w:rsidR="00B1590B" w:rsidRPr="007A1000" w:rsidRDefault="00B1590B" w:rsidP="0047514A">
            <w:pPr>
              <w:pStyle w:val="Tablenumber"/>
              <w:cnfStyle w:val="000000100000" w:firstRow="0" w:lastRow="0" w:firstColumn="0" w:lastColumn="0" w:oddVBand="0" w:evenVBand="0" w:oddHBand="1" w:evenHBand="0" w:firstRowFirstColumn="0" w:firstRowLastColumn="0" w:lastRowFirstColumn="0" w:lastRowLastColumn="0"/>
            </w:pPr>
            <w:r>
              <w:t>2,</w:t>
            </w:r>
            <w:r w:rsidR="00147829">
              <w:t>549</w:t>
            </w:r>
          </w:p>
        </w:tc>
        <w:tc>
          <w:tcPr>
            <w:tcW w:w="304" w:type="pct"/>
            <w:shd w:val="clear" w:color="auto" w:fill="EFD3D2"/>
          </w:tcPr>
          <w:p w14:paraId="15098FDB" w14:textId="77777777" w:rsidR="00B1590B" w:rsidRPr="007A1000" w:rsidRDefault="00B1590B" w:rsidP="0047514A">
            <w:pPr>
              <w:pStyle w:val="Tablenumber"/>
              <w:cnfStyle w:val="000000100000" w:firstRow="0" w:lastRow="0" w:firstColumn="0" w:lastColumn="0" w:oddVBand="0" w:evenVBand="0" w:oddHBand="1" w:evenHBand="0" w:firstRowFirstColumn="0" w:firstRowLastColumn="0" w:lastRowFirstColumn="0" w:lastRowLastColumn="0"/>
            </w:pPr>
            <w:r w:rsidRPr="00E73B41">
              <w:rPr>
                <w:vertAlign w:val="superscript"/>
              </w:rPr>
              <w:t xml:space="preserve">e </w:t>
            </w:r>
            <w:r w:rsidRPr="007A1000">
              <w:t>3</w:t>
            </w:r>
            <w:r w:rsidR="00063D93">
              <w:t>11</w:t>
            </w:r>
          </w:p>
        </w:tc>
        <w:tc>
          <w:tcPr>
            <w:tcW w:w="304" w:type="pct"/>
            <w:shd w:val="clear" w:color="auto" w:fill="EFD3D2"/>
          </w:tcPr>
          <w:p w14:paraId="2AE07171" w14:textId="77777777" w:rsidR="00B1590B" w:rsidRPr="007A1000" w:rsidRDefault="00B1590B" w:rsidP="0047514A">
            <w:pPr>
              <w:pStyle w:val="Tablenumber"/>
              <w:cnfStyle w:val="000000100000" w:firstRow="0" w:lastRow="0" w:firstColumn="0" w:lastColumn="0" w:oddVBand="0" w:evenVBand="0" w:oddHBand="1" w:evenHBand="0" w:firstRowFirstColumn="0" w:firstRowLastColumn="0" w:lastRowFirstColumn="0" w:lastRowLastColumn="0"/>
            </w:pPr>
            <w:r w:rsidRPr="007A1000">
              <w:t>279</w:t>
            </w:r>
          </w:p>
        </w:tc>
        <w:tc>
          <w:tcPr>
            <w:tcW w:w="304" w:type="pct"/>
            <w:shd w:val="clear" w:color="auto" w:fill="EFD3D2"/>
          </w:tcPr>
          <w:p w14:paraId="7F6CCE52" w14:textId="77777777" w:rsidR="00B1590B" w:rsidRPr="007A1000" w:rsidRDefault="00B1590B" w:rsidP="0047514A">
            <w:pPr>
              <w:pStyle w:val="Tablenumber"/>
              <w:cnfStyle w:val="000000100000" w:firstRow="0" w:lastRow="0" w:firstColumn="0" w:lastColumn="0" w:oddVBand="0" w:evenVBand="0" w:oddHBand="1" w:evenHBand="0" w:firstRowFirstColumn="0" w:firstRowLastColumn="0" w:lastRowFirstColumn="0" w:lastRowLastColumn="0"/>
            </w:pPr>
            <w:r w:rsidRPr="007A1000">
              <w:t>125</w:t>
            </w:r>
          </w:p>
        </w:tc>
        <w:tc>
          <w:tcPr>
            <w:tcW w:w="304" w:type="pct"/>
            <w:shd w:val="clear" w:color="auto" w:fill="EFD3D2"/>
          </w:tcPr>
          <w:p w14:paraId="0C340A91" w14:textId="77777777" w:rsidR="00B1590B" w:rsidRPr="007A1000" w:rsidRDefault="00B1590B" w:rsidP="0047514A">
            <w:pPr>
              <w:pStyle w:val="Tablenumber"/>
              <w:cnfStyle w:val="000000100000" w:firstRow="0" w:lastRow="0" w:firstColumn="0" w:lastColumn="0" w:oddVBand="0" w:evenVBand="0" w:oddHBand="1" w:evenHBand="0" w:firstRowFirstColumn="0" w:firstRowLastColumn="0" w:lastRowFirstColumn="0" w:lastRowLastColumn="0"/>
            </w:pPr>
            <w:r w:rsidRPr="007A1000">
              <w:t>51</w:t>
            </w:r>
          </w:p>
        </w:tc>
        <w:tc>
          <w:tcPr>
            <w:tcW w:w="304" w:type="pct"/>
            <w:shd w:val="clear" w:color="auto" w:fill="EFD3D2"/>
          </w:tcPr>
          <w:p w14:paraId="43860A02" w14:textId="77777777" w:rsidR="00B1590B" w:rsidRPr="007A1000" w:rsidRDefault="00B1590B" w:rsidP="0047514A">
            <w:pPr>
              <w:pStyle w:val="Tablenumber"/>
              <w:cnfStyle w:val="000000100000" w:firstRow="0" w:lastRow="0" w:firstColumn="0" w:lastColumn="0" w:oddVBand="0" w:evenVBand="0" w:oddHBand="1" w:evenHBand="0" w:firstRowFirstColumn="0" w:firstRowLastColumn="0" w:lastRowFirstColumn="0" w:lastRowLastColumn="0"/>
            </w:pPr>
            <w:r w:rsidRPr="007A1000">
              <w:t>159</w:t>
            </w:r>
          </w:p>
        </w:tc>
        <w:tc>
          <w:tcPr>
            <w:tcW w:w="304" w:type="pct"/>
            <w:shd w:val="clear" w:color="auto" w:fill="EFD3D2"/>
          </w:tcPr>
          <w:p w14:paraId="083AC473" w14:textId="77777777" w:rsidR="00B1590B" w:rsidRPr="007A1000" w:rsidRDefault="00B1590B" w:rsidP="0047514A">
            <w:pPr>
              <w:pStyle w:val="Tablenumber"/>
              <w:cnfStyle w:val="000000100000" w:firstRow="0" w:lastRow="0" w:firstColumn="0" w:lastColumn="0" w:oddVBand="0" w:evenVBand="0" w:oddHBand="1" w:evenHBand="0" w:firstRowFirstColumn="0" w:firstRowLastColumn="0" w:lastRowFirstColumn="0" w:lastRowLastColumn="0"/>
            </w:pPr>
            <w:r>
              <w:t>2,</w:t>
            </w:r>
            <w:r w:rsidRPr="007A1000">
              <w:t>001</w:t>
            </w:r>
          </w:p>
        </w:tc>
        <w:tc>
          <w:tcPr>
            <w:tcW w:w="351" w:type="pct"/>
            <w:shd w:val="clear" w:color="auto" w:fill="EFD3D2"/>
          </w:tcPr>
          <w:p w14:paraId="518F1B76" w14:textId="77777777" w:rsidR="00B1590B" w:rsidRPr="007A1000" w:rsidRDefault="00B1590B" w:rsidP="0047514A">
            <w:pPr>
              <w:pStyle w:val="Tablenumber"/>
              <w:cnfStyle w:val="000000100000" w:firstRow="0" w:lastRow="0" w:firstColumn="0" w:lastColumn="0" w:oddVBand="0" w:evenVBand="0" w:oddHBand="1" w:evenHBand="0" w:firstRowFirstColumn="0" w:firstRowLastColumn="0" w:lastRowFirstColumn="0" w:lastRowLastColumn="0"/>
            </w:pPr>
            <w:r w:rsidRPr="007A1000">
              <w:t>u/a</w:t>
            </w:r>
          </w:p>
        </w:tc>
        <w:tc>
          <w:tcPr>
            <w:tcW w:w="289" w:type="pct"/>
            <w:shd w:val="clear" w:color="auto" w:fill="EFD3D2"/>
          </w:tcPr>
          <w:p w14:paraId="7A1D53BB" w14:textId="77777777" w:rsidR="00B1590B" w:rsidRPr="007A1000" w:rsidRDefault="00B1590B" w:rsidP="0047514A">
            <w:pPr>
              <w:pStyle w:val="Tablenumber"/>
              <w:cnfStyle w:val="000000100000" w:firstRow="0" w:lastRow="0" w:firstColumn="0" w:lastColumn="0" w:oddVBand="0" w:evenVBand="0" w:oddHBand="1" w:evenHBand="0" w:firstRowFirstColumn="0" w:firstRowLastColumn="0" w:lastRowFirstColumn="0" w:lastRowLastColumn="0"/>
            </w:pPr>
            <w:r>
              <w:t>6,</w:t>
            </w:r>
            <w:r w:rsidR="00F84988">
              <w:t>119</w:t>
            </w:r>
          </w:p>
        </w:tc>
        <w:tc>
          <w:tcPr>
            <w:tcW w:w="333" w:type="pct"/>
            <w:shd w:val="clear" w:color="auto" w:fill="EFD3D2"/>
          </w:tcPr>
          <w:p w14:paraId="52223347" w14:textId="77777777" w:rsidR="00B1590B" w:rsidRPr="007A1000" w:rsidRDefault="00B1590B" w:rsidP="0047514A">
            <w:pPr>
              <w:pStyle w:val="Tablenumber"/>
              <w:cnfStyle w:val="000000100000" w:firstRow="0" w:lastRow="0" w:firstColumn="0" w:lastColumn="0" w:oddVBand="0" w:evenVBand="0" w:oddHBand="1" w:evenHBand="0" w:firstRowFirstColumn="0" w:firstRowLastColumn="0" w:lastRowFirstColumn="0" w:lastRowLastColumn="0"/>
            </w:pPr>
            <w:r w:rsidRPr="007A1000">
              <w:t>u/a</w:t>
            </w:r>
          </w:p>
        </w:tc>
      </w:tr>
      <w:tr w:rsidR="00703924" w:rsidRPr="007A1000" w14:paraId="28DF6C2A" w14:textId="77777777" w:rsidTr="00206376">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76" w:type="pct"/>
            <w:shd w:val="clear" w:color="auto" w:fill="EFD3D2"/>
          </w:tcPr>
          <w:p w14:paraId="3CAA9F43" w14:textId="77777777" w:rsidR="00B1590B" w:rsidRPr="007A1000" w:rsidRDefault="00B1590B" w:rsidP="00B1590B">
            <w:pPr>
              <w:pStyle w:val="Tablecolumnnew"/>
            </w:pPr>
          </w:p>
        </w:tc>
        <w:tc>
          <w:tcPr>
            <w:tcW w:w="415" w:type="pct"/>
            <w:shd w:val="clear" w:color="auto" w:fill="EFD3D2"/>
          </w:tcPr>
          <w:p w14:paraId="78AC8FCC" w14:textId="77777777" w:rsidR="00B1590B" w:rsidRPr="007A1000" w:rsidRDefault="00B1590B" w:rsidP="0047514A">
            <w:pPr>
              <w:pStyle w:val="Tablenumber"/>
              <w:cnfStyle w:val="000000010000" w:firstRow="0" w:lastRow="0" w:firstColumn="0" w:lastColumn="0" w:oddVBand="0" w:evenVBand="0" w:oddHBand="0" w:evenHBand="1" w:firstRowFirstColumn="0" w:firstRowLastColumn="0" w:lastRowFirstColumn="0" w:lastRowLastColumn="0"/>
            </w:pPr>
            <w:r w:rsidRPr="007A1000">
              <w:t>2014–15</w:t>
            </w:r>
          </w:p>
        </w:tc>
        <w:tc>
          <w:tcPr>
            <w:tcW w:w="304" w:type="pct"/>
            <w:shd w:val="clear" w:color="auto" w:fill="EFD3D2"/>
          </w:tcPr>
          <w:p w14:paraId="0F1589BC" w14:textId="77777777" w:rsidR="00B1590B" w:rsidRPr="007A1000" w:rsidRDefault="00B1590B" w:rsidP="0047514A">
            <w:pPr>
              <w:pStyle w:val="Tablenumber"/>
              <w:cnfStyle w:val="000000010000" w:firstRow="0" w:lastRow="0" w:firstColumn="0" w:lastColumn="0" w:oddVBand="0" w:evenVBand="0" w:oddHBand="0" w:evenHBand="1" w:firstRowFirstColumn="0" w:firstRowLastColumn="0" w:lastRowFirstColumn="0" w:lastRowLastColumn="0"/>
            </w:pPr>
            <w:r w:rsidRPr="007A1000">
              <w:t xml:space="preserve"> 649</w:t>
            </w:r>
          </w:p>
        </w:tc>
        <w:tc>
          <w:tcPr>
            <w:tcW w:w="304" w:type="pct"/>
            <w:shd w:val="clear" w:color="auto" w:fill="EFD3D2"/>
          </w:tcPr>
          <w:p w14:paraId="4851B841" w14:textId="77777777" w:rsidR="00B1590B" w:rsidRPr="007A1000" w:rsidRDefault="00B1590B" w:rsidP="0047514A">
            <w:pPr>
              <w:pStyle w:val="Tablenumber"/>
              <w:cnfStyle w:val="000000010000" w:firstRow="0" w:lastRow="0" w:firstColumn="0" w:lastColumn="0" w:oddVBand="0" w:evenVBand="0" w:oddHBand="0" w:evenHBand="1" w:firstRowFirstColumn="0" w:firstRowLastColumn="0" w:lastRowFirstColumn="0" w:lastRowLastColumn="0"/>
            </w:pPr>
            <w:r w:rsidRPr="007A1000">
              <w:t>u/a</w:t>
            </w:r>
          </w:p>
        </w:tc>
        <w:tc>
          <w:tcPr>
            <w:tcW w:w="304" w:type="pct"/>
            <w:shd w:val="clear" w:color="auto" w:fill="EFD3D2"/>
          </w:tcPr>
          <w:p w14:paraId="02166FFB" w14:textId="77777777" w:rsidR="00B1590B" w:rsidRPr="007A1000" w:rsidRDefault="00147829" w:rsidP="0047514A">
            <w:pPr>
              <w:pStyle w:val="Tablenumber"/>
              <w:cnfStyle w:val="000000010000" w:firstRow="0" w:lastRow="0" w:firstColumn="0" w:lastColumn="0" w:oddVBand="0" w:evenVBand="0" w:oddHBand="0" w:evenHBand="1" w:firstRowFirstColumn="0" w:firstRowLastColumn="0" w:lastRowFirstColumn="0" w:lastRowLastColumn="0"/>
            </w:pPr>
            <w:r>
              <w:t>4,643</w:t>
            </w:r>
          </w:p>
        </w:tc>
        <w:tc>
          <w:tcPr>
            <w:tcW w:w="304" w:type="pct"/>
            <w:shd w:val="clear" w:color="auto" w:fill="EFD3D2"/>
          </w:tcPr>
          <w:p w14:paraId="31D2A5E9" w14:textId="77777777" w:rsidR="00B1590B" w:rsidRPr="007A1000" w:rsidRDefault="00B1590B" w:rsidP="0047514A">
            <w:pPr>
              <w:pStyle w:val="Tablenumber"/>
              <w:cnfStyle w:val="000000010000" w:firstRow="0" w:lastRow="0" w:firstColumn="0" w:lastColumn="0" w:oddVBand="0" w:evenVBand="0" w:oddHBand="0" w:evenHBand="1" w:firstRowFirstColumn="0" w:firstRowLastColumn="0" w:lastRowFirstColumn="0" w:lastRowLastColumn="0"/>
            </w:pPr>
            <w:r w:rsidRPr="00E73B41">
              <w:rPr>
                <w:vertAlign w:val="superscript"/>
              </w:rPr>
              <w:t xml:space="preserve">e </w:t>
            </w:r>
            <w:r w:rsidRPr="007A1000">
              <w:t>3</w:t>
            </w:r>
            <w:r w:rsidR="00063D93">
              <w:t>36</w:t>
            </w:r>
          </w:p>
        </w:tc>
        <w:tc>
          <w:tcPr>
            <w:tcW w:w="304" w:type="pct"/>
            <w:shd w:val="clear" w:color="auto" w:fill="EFD3D2"/>
          </w:tcPr>
          <w:p w14:paraId="79339830" w14:textId="77777777" w:rsidR="00B1590B" w:rsidRPr="007A1000" w:rsidRDefault="00B1590B" w:rsidP="0047514A">
            <w:pPr>
              <w:pStyle w:val="Tablenumber"/>
              <w:cnfStyle w:val="000000010000" w:firstRow="0" w:lastRow="0" w:firstColumn="0" w:lastColumn="0" w:oddVBand="0" w:evenVBand="0" w:oddHBand="0" w:evenHBand="1" w:firstRowFirstColumn="0" w:firstRowLastColumn="0" w:lastRowFirstColumn="0" w:lastRowLastColumn="0"/>
            </w:pPr>
            <w:r>
              <w:t xml:space="preserve"> </w:t>
            </w:r>
            <w:r w:rsidR="00C84015">
              <w:t>475</w:t>
            </w:r>
          </w:p>
        </w:tc>
        <w:tc>
          <w:tcPr>
            <w:tcW w:w="304" w:type="pct"/>
            <w:shd w:val="clear" w:color="auto" w:fill="EFD3D2"/>
          </w:tcPr>
          <w:p w14:paraId="4B62514A" w14:textId="77777777" w:rsidR="00B1590B" w:rsidRPr="007A1000" w:rsidRDefault="00B1590B" w:rsidP="0047514A">
            <w:pPr>
              <w:pStyle w:val="Tablenumber"/>
              <w:cnfStyle w:val="000000010000" w:firstRow="0" w:lastRow="0" w:firstColumn="0" w:lastColumn="0" w:oddVBand="0" w:evenVBand="0" w:oddHBand="0" w:evenHBand="1" w:firstRowFirstColumn="0" w:firstRowLastColumn="0" w:lastRowFirstColumn="0" w:lastRowLastColumn="0"/>
            </w:pPr>
            <w:r w:rsidRPr="007A1000">
              <w:t>n/a</w:t>
            </w:r>
          </w:p>
        </w:tc>
        <w:tc>
          <w:tcPr>
            <w:tcW w:w="304" w:type="pct"/>
            <w:shd w:val="clear" w:color="auto" w:fill="EFD3D2"/>
          </w:tcPr>
          <w:p w14:paraId="15D5546F" w14:textId="77777777" w:rsidR="00B1590B" w:rsidRPr="007A1000" w:rsidRDefault="00B1590B" w:rsidP="0047514A">
            <w:pPr>
              <w:pStyle w:val="Tablenumber"/>
              <w:cnfStyle w:val="000000010000" w:firstRow="0" w:lastRow="0" w:firstColumn="0" w:lastColumn="0" w:oddVBand="0" w:evenVBand="0" w:oddHBand="0" w:evenHBand="1" w:firstRowFirstColumn="0" w:firstRowLastColumn="0" w:lastRowFirstColumn="0" w:lastRowLastColumn="0"/>
            </w:pPr>
            <w:r w:rsidRPr="007A1000">
              <w:t>157</w:t>
            </w:r>
          </w:p>
        </w:tc>
        <w:tc>
          <w:tcPr>
            <w:tcW w:w="304" w:type="pct"/>
            <w:shd w:val="clear" w:color="auto" w:fill="EFD3D2"/>
          </w:tcPr>
          <w:p w14:paraId="3414E3EB" w14:textId="77777777" w:rsidR="00B1590B" w:rsidRPr="007A1000" w:rsidRDefault="00B1590B" w:rsidP="0047514A">
            <w:pPr>
              <w:pStyle w:val="Tablenumber"/>
              <w:cnfStyle w:val="000000010000" w:firstRow="0" w:lastRow="0" w:firstColumn="0" w:lastColumn="0" w:oddVBand="0" w:evenVBand="0" w:oddHBand="0" w:evenHBand="1" w:firstRowFirstColumn="0" w:firstRowLastColumn="0" w:lastRowFirstColumn="0" w:lastRowLastColumn="0"/>
            </w:pPr>
            <w:r w:rsidRPr="007A1000">
              <w:t>100</w:t>
            </w:r>
          </w:p>
        </w:tc>
        <w:tc>
          <w:tcPr>
            <w:tcW w:w="304" w:type="pct"/>
            <w:shd w:val="clear" w:color="auto" w:fill="EFD3D2"/>
          </w:tcPr>
          <w:p w14:paraId="20786DB0" w14:textId="77777777" w:rsidR="00B1590B" w:rsidRPr="007A1000" w:rsidRDefault="00B1590B" w:rsidP="0047514A">
            <w:pPr>
              <w:pStyle w:val="Tablenumber"/>
              <w:cnfStyle w:val="000000010000" w:firstRow="0" w:lastRow="0" w:firstColumn="0" w:lastColumn="0" w:oddVBand="0" w:evenVBand="0" w:oddHBand="0" w:evenHBand="1" w:firstRowFirstColumn="0" w:firstRowLastColumn="0" w:lastRowFirstColumn="0" w:lastRowLastColumn="0"/>
            </w:pPr>
            <w:r>
              <w:t>2,</w:t>
            </w:r>
            <w:r w:rsidRPr="007A1000">
              <w:t>000</w:t>
            </w:r>
          </w:p>
        </w:tc>
        <w:tc>
          <w:tcPr>
            <w:tcW w:w="351" w:type="pct"/>
            <w:shd w:val="clear" w:color="auto" w:fill="EFD3D2"/>
          </w:tcPr>
          <w:p w14:paraId="4714BF12" w14:textId="77777777" w:rsidR="00B1590B" w:rsidRPr="007A1000" w:rsidRDefault="00B1590B" w:rsidP="0047514A">
            <w:pPr>
              <w:pStyle w:val="Tablenumber"/>
              <w:cnfStyle w:val="000000010000" w:firstRow="0" w:lastRow="0" w:firstColumn="0" w:lastColumn="0" w:oddVBand="0" w:evenVBand="0" w:oddHBand="0" w:evenHBand="1" w:firstRowFirstColumn="0" w:firstRowLastColumn="0" w:lastRowFirstColumn="0" w:lastRowLastColumn="0"/>
            </w:pPr>
            <w:r w:rsidRPr="007A1000">
              <w:t>u/a</w:t>
            </w:r>
          </w:p>
        </w:tc>
        <w:tc>
          <w:tcPr>
            <w:tcW w:w="289" w:type="pct"/>
            <w:shd w:val="clear" w:color="auto" w:fill="EFD3D2"/>
          </w:tcPr>
          <w:p w14:paraId="01F2EFFB" w14:textId="77777777" w:rsidR="00B1590B" w:rsidRPr="007A1000" w:rsidRDefault="00BB2806" w:rsidP="0047514A">
            <w:pPr>
              <w:pStyle w:val="Tablenumber"/>
              <w:cnfStyle w:val="000000010000" w:firstRow="0" w:lastRow="0" w:firstColumn="0" w:lastColumn="0" w:oddVBand="0" w:evenVBand="0" w:oddHBand="0" w:evenHBand="1" w:firstRowFirstColumn="0" w:firstRowLastColumn="0" w:lastRowFirstColumn="0" w:lastRowLastColumn="0"/>
            </w:pPr>
            <w:r>
              <w:t>8,360</w:t>
            </w:r>
          </w:p>
        </w:tc>
        <w:tc>
          <w:tcPr>
            <w:tcW w:w="333" w:type="pct"/>
            <w:shd w:val="clear" w:color="auto" w:fill="EFD3D2"/>
          </w:tcPr>
          <w:p w14:paraId="5FED2CE0" w14:textId="77777777" w:rsidR="00B1590B" w:rsidRPr="007A1000" w:rsidRDefault="00B1590B" w:rsidP="0047514A">
            <w:pPr>
              <w:pStyle w:val="Tablenumber"/>
              <w:cnfStyle w:val="000000010000" w:firstRow="0" w:lastRow="0" w:firstColumn="0" w:lastColumn="0" w:oddVBand="0" w:evenVBand="0" w:oddHBand="0" w:evenHBand="1" w:firstRowFirstColumn="0" w:firstRowLastColumn="0" w:lastRowFirstColumn="0" w:lastRowLastColumn="0"/>
            </w:pPr>
            <w:r w:rsidRPr="007A1000">
              <w:t>u/a</w:t>
            </w:r>
          </w:p>
        </w:tc>
      </w:tr>
      <w:tr w:rsidR="00703924" w:rsidRPr="007A1000" w14:paraId="00F6D724" w14:textId="77777777" w:rsidTr="00206376">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76" w:type="pct"/>
            <w:shd w:val="clear" w:color="auto" w:fill="EFD3D2"/>
          </w:tcPr>
          <w:p w14:paraId="1E45491F" w14:textId="77777777" w:rsidR="00B1590B" w:rsidRPr="007A1000" w:rsidRDefault="00B1590B" w:rsidP="00B1590B">
            <w:pPr>
              <w:jc w:val="left"/>
              <w:rPr>
                <w:sz w:val="18"/>
                <w:szCs w:val="18"/>
              </w:rPr>
            </w:pPr>
          </w:p>
        </w:tc>
        <w:tc>
          <w:tcPr>
            <w:tcW w:w="415" w:type="pct"/>
            <w:shd w:val="clear" w:color="auto" w:fill="EFD3D2"/>
          </w:tcPr>
          <w:p w14:paraId="6312F723" w14:textId="77777777" w:rsidR="00B1590B" w:rsidRPr="007A1000" w:rsidRDefault="00B1590B" w:rsidP="0047514A">
            <w:pPr>
              <w:pStyle w:val="Tablenumber"/>
              <w:cnfStyle w:val="000000100000" w:firstRow="0" w:lastRow="0" w:firstColumn="0" w:lastColumn="0" w:oddVBand="0" w:evenVBand="0" w:oddHBand="1" w:evenHBand="0" w:firstRowFirstColumn="0" w:firstRowLastColumn="0" w:lastRowFirstColumn="0" w:lastRowLastColumn="0"/>
            </w:pPr>
            <w:r w:rsidRPr="007A1000">
              <w:t>2015–16</w:t>
            </w:r>
          </w:p>
        </w:tc>
        <w:tc>
          <w:tcPr>
            <w:tcW w:w="304" w:type="pct"/>
            <w:shd w:val="clear" w:color="auto" w:fill="EFD3D2"/>
          </w:tcPr>
          <w:p w14:paraId="699FE17D" w14:textId="77777777" w:rsidR="00B1590B" w:rsidRPr="007A1000" w:rsidRDefault="00B1590B" w:rsidP="0047514A">
            <w:pPr>
              <w:pStyle w:val="Tablenumber"/>
              <w:cnfStyle w:val="000000100000" w:firstRow="0" w:lastRow="0" w:firstColumn="0" w:lastColumn="0" w:oddVBand="0" w:evenVBand="0" w:oddHBand="1" w:evenHBand="0" w:firstRowFirstColumn="0" w:firstRowLastColumn="0" w:lastRowFirstColumn="0" w:lastRowLastColumn="0"/>
            </w:pPr>
            <w:r>
              <w:t>8</w:t>
            </w:r>
            <w:r w:rsidR="0040452A">
              <w:t>26</w:t>
            </w:r>
          </w:p>
        </w:tc>
        <w:tc>
          <w:tcPr>
            <w:tcW w:w="304" w:type="pct"/>
            <w:shd w:val="clear" w:color="auto" w:fill="EFD3D2"/>
          </w:tcPr>
          <w:p w14:paraId="359A6834" w14:textId="77777777" w:rsidR="00B1590B" w:rsidRPr="007A1000" w:rsidRDefault="00B1590B" w:rsidP="0047514A">
            <w:pPr>
              <w:pStyle w:val="Tablenumber"/>
              <w:cnfStyle w:val="000000100000" w:firstRow="0" w:lastRow="0" w:firstColumn="0" w:lastColumn="0" w:oddVBand="0" w:evenVBand="0" w:oddHBand="1" w:evenHBand="0" w:firstRowFirstColumn="0" w:firstRowLastColumn="0" w:lastRowFirstColumn="0" w:lastRowLastColumn="0"/>
            </w:pPr>
            <w:r w:rsidRPr="007A1000">
              <w:t>u/a</w:t>
            </w:r>
          </w:p>
        </w:tc>
        <w:tc>
          <w:tcPr>
            <w:tcW w:w="304" w:type="pct"/>
            <w:shd w:val="clear" w:color="auto" w:fill="EFD3D2"/>
          </w:tcPr>
          <w:p w14:paraId="7F9C6D07" w14:textId="77777777" w:rsidR="00B1590B" w:rsidRPr="007A1000" w:rsidRDefault="00147829" w:rsidP="0047514A">
            <w:pPr>
              <w:pStyle w:val="Tablenumber"/>
              <w:cnfStyle w:val="000000100000" w:firstRow="0" w:lastRow="0" w:firstColumn="0" w:lastColumn="0" w:oddVBand="0" w:evenVBand="0" w:oddHBand="1" w:evenHBand="0" w:firstRowFirstColumn="0" w:firstRowLastColumn="0" w:lastRowFirstColumn="0" w:lastRowLastColumn="0"/>
            </w:pPr>
            <w:r>
              <w:t>4,002</w:t>
            </w:r>
          </w:p>
        </w:tc>
        <w:tc>
          <w:tcPr>
            <w:tcW w:w="304" w:type="pct"/>
            <w:shd w:val="clear" w:color="auto" w:fill="EFD3D2"/>
          </w:tcPr>
          <w:p w14:paraId="2F0F9317" w14:textId="77777777" w:rsidR="00B1590B" w:rsidRPr="007A1000" w:rsidRDefault="00B1590B" w:rsidP="0047514A">
            <w:pPr>
              <w:pStyle w:val="Tablenumber"/>
              <w:cnfStyle w:val="000000100000" w:firstRow="0" w:lastRow="0" w:firstColumn="0" w:lastColumn="0" w:oddVBand="0" w:evenVBand="0" w:oddHBand="1" w:evenHBand="0" w:firstRowFirstColumn="0" w:firstRowLastColumn="0" w:lastRowFirstColumn="0" w:lastRowLastColumn="0"/>
            </w:pPr>
            <w:r w:rsidRPr="00E73B41">
              <w:rPr>
                <w:vertAlign w:val="superscript"/>
              </w:rPr>
              <w:t xml:space="preserve">e </w:t>
            </w:r>
            <w:r w:rsidRPr="007A1000">
              <w:t>3</w:t>
            </w:r>
            <w:r w:rsidR="00063D93">
              <w:t>15</w:t>
            </w:r>
          </w:p>
        </w:tc>
        <w:tc>
          <w:tcPr>
            <w:tcW w:w="304" w:type="pct"/>
            <w:shd w:val="clear" w:color="auto" w:fill="EFD3D2"/>
          </w:tcPr>
          <w:p w14:paraId="038AA26A" w14:textId="77777777" w:rsidR="00B1590B" w:rsidRPr="007A1000" w:rsidRDefault="00B1590B" w:rsidP="0047514A">
            <w:pPr>
              <w:pStyle w:val="Tablenumber"/>
              <w:cnfStyle w:val="000000100000" w:firstRow="0" w:lastRow="0" w:firstColumn="0" w:lastColumn="0" w:oddVBand="0" w:evenVBand="0" w:oddHBand="1" w:evenHBand="0" w:firstRowFirstColumn="0" w:firstRowLastColumn="0" w:lastRowFirstColumn="0" w:lastRowLastColumn="0"/>
            </w:pPr>
            <w:r>
              <w:t xml:space="preserve"> </w:t>
            </w:r>
            <w:r w:rsidR="00C84015">
              <w:t>414</w:t>
            </w:r>
          </w:p>
        </w:tc>
        <w:tc>
          <w:tcPr>
            <w:tcW w:w="304" w:type="pct"/>
            <w:shd w:val="clear" w:color="auto" w:fill="EFD3D2"/>
          </w:tcPr>
          <w:p w14:paraId="788573CD" w14:textId="77777777" w:rsidR="00B1590B" w:rsidRPr="007A1000" w:rsidRDefault="00B1590B" w:rsidP="0047514A">
            <w:pPr>
              <w:pStyle w:val="Tablenumber"/>
              <w:cnfStyle w:val="000000100000" w:firstRow="0" w:lastRow="0" w:firstColumn="0" w:lastColumn="0" w:oddVBand="0" w:evenVBand="0" w:oddHBand="1" w:evenHBand="0" w:firstRowFirstColumn="0" w:firstRowLastColumn="0" w:lastRowFirstColumn="0" w:lastRowLastColumn="0"/>
            </w:pPr>
            <w:r w:rsidRPr="007A1000">
              <w:t>878</w:t>
            </w:r>
          </w:p>
        </w:tc>
        <w:tc>
          <w:tcPr>
            <w:tcW w:w="304" w:type="pct"/>
            <w:shd w:val="clear" w:color="auto" w:fill="EFD3D2"/>
          </w:tcPr>
          <w:p w14:paraId="32B881A0" w14:textId="77777777" w:rsidR="00B1590B" w:rsidRPr="007A1000" w:rsidRDefault="00B1590B" w:rsidP="0047514A">
            <w:pPr>
              <w:pStyle w:val="Tablenumber"/>
              <w:cnfStyle w:val="000000100000" w:firstRow="0" w:lastRow="0" w:firstColumn="0" w:lastColumn="0" w:oddVBand="0" w:evenVBand="0" w:oddHBand="1" w:evenHBand="0" w:firstRowFirstColumn="0" w:firstRowLastColumn="0" w:lastRowFirstColumn="0" w:lastRowLastColumn="0"/>
            </w:pPr>
            <w:r w:rsidRPr="007A1000">
              <w:t>271</w:t>
            </w:r>
          </w:p>
        </w:tc>
        <w:tc>
          <w:tcPr>
            <w:tcW w:w="304" w:type="pct"/>
            <w:shd w:val="clear" w:color="auto" w:fill="EFD3D2"/>
          </w:tcPr>
          <w:p w14:paraId="6B519E3B" w14:textId="77777777" w:rsidR="00B1590B" w:rsidRPr="007A1000" w:rsidRDefault="00B1590B" w:rsidP="0047514A">
            <w:pPr>
              <w:pStyle w:val="Tablenumber"/>
              <w:cnfStyle w:val="000000100000" w:firstRow="0" w:lastRow="0" w:firstColumn="0" w:lastColumn="0" w:oddVBand="0" w:evenVBand="0" w:oddHBand="1" w:evenHBand="0" w:firstRowFirstColumn="0" w:firstRowLastColumn="0" w:lastRowFirstColumn="0" w:lastRowLastColumn="0"/>
            </w:pPr>
            <w:r>
              <w:t>173</w:t>
            </w:r>
          </w:p>
        </w:tc>
        <w:tc>
          <w:tcPr>
            <w:tcW w:w="304" w:type="pct"/>
            <w:shd w:val="clear" w:color="auto" w:fill="EFD3D2"/>
          </w:tcPr>
          <w:p w14:paraId="353025BC" w14:textId="77777777" w:rsidR="00B1590B" w:rsidRPr="007A1000" w:rsidRDefault="00B1590B" w:rsidP="0047514A">
            <w:pPr>
              <w:pStyle w:val="Tablenumber"/>
              <w:cnfStyle w:val="000000100000" w:firstRow="0" w:lastRow="0" w:firstColumn="0" w:lastColumn="0" w:oddVBand="0" w:evenVBand="0" w:oddHBand="1" w:evenHBand="0" w:firstRowFirstColumn="0" w:firstRowLastColumn="0" w:lastRowFirstColumn="0" w:lastRowLastColumn="0"/>
            </w:pPr>
            <w:r>
              <w:t>1,</w:t>
            </w:r>
            <w:r w:rsidRPr="007A1000">
              <w:t>125</w:t>
            </w:r>
          </w:p>
        </w:tc>
        <w:tc>
          <w:tcPr>
            <w:tcW w:w="351" w:type="pct"/>
            <w:shd w:val="clear" w:color="auto" w:fill="EFD3D2"/>
          </w:tcPr>
          <w:p w14:paraId="13247125" w14:textId="77777777" w:rsidR="00B1590B" w:rsidRPr="007A1000" w:rsidRDefault="00B1590B" w:rsidP="0047514A">
            <w:pPr>
              <w:pStyle w:val="Tablenumber"/>
              <w:cnfStyle w:val="000000100000" w:firstRow="0" w:lastRow="0" w:firstColumn="0" w:lastColumn="0" w:oddVBand="0" w:evenVBand="0" w:oddHBand="1" w:evenHBand="0" w:firstRowFirstColumn="0" w:firstRowLastColumn="0" w:lastRowFirstColumn="0" w:lastRowLastColumn="0"/>
            </w:pPr>
            <w:r w:rsidRPr="007A1000">
              <w:t>u/a</w:t>
            </w:r>
          </w:p>
        </w:tc>
        <w:tc>
          <w:tcPr>
            <w:tcW w:w="289" w:type="pct"/>
            <w:shd w:val="clear" w:color="auto" w:fill="EFD3D2"/>
          </w:tcPr>
          <w:p w14:paraId="781555BB" w14:textId="77777777" w:rsidR="00B1590B" w:rsidRPr="007A1000" w:rsidRDefault="00BB2806" w:rsidP="0047514A">
            <w:pPr>
              <w:pStyle w:val="Tablenumber"/>
              <w:cnfStyle w:val="000000100000" w:firstRow="0" w:lastRow="0" w:firstColumn="0" w:lastColumn="0" w:oddVBand="0" w:evenVBand="0" w:oddHBand="1" w:evenHBand="0" w:firstRowFirstColumn="0" w:firstRowLastColumn="0" w:lastRowFirstColumn="0" w:lastRowLastColumn="0"/>
            </w:pPr>
            <w:r>
              <w:t>8,004</w:t>
            </w:r>
          </w:p>
        </w:tc>
        <w:tc>
          <w:tcPr>
            <w:tcW w:w="333" w:type="pct"/>
            <w:shd w:val="clear" w:color="auto" w:fill="EFD3D2"/>
          </w:tcPr>
          <w:p w14:paraId="6586D719" w14:textId="77777777" w:rsidR="00B1590B" w:rsidRPr="007A1000" w:rsidRDefault="00B1590B" w:rsidP="0047514A">
            <w:pPr>
              <w:pStyle w:val="Tablenumber"/>
              <w:cnfStyle w:val="000000100000" w:firstRow="0" w:lastRow="0" w:firstColumn="0" w:lastColumn="0" w:oddVBand="0" w:evenVBand="0" w:oddHBand="1" w:evenHBand="0" w:firstRowFirstColumn="0" w:firstRowLastColumn="0" w:lastRowFirstColumn="0" w:lastRowLastColumn="0"/>
            </w:pPr>
            <w:r w:rsidRPr="007A1000">
              <w:t>u/a</w:t>
            </w:r>
          </w:p>
        </w:tc>
      </w:tr>
      <w:tr w:rsidR="00703924" w:rsidRPr="007A1000" w14:paraId="4D39977E" w14:textId="77777777" w:rsidTr="00342789">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76" w:type="pct"/>
            <w:shd w:val="clear" w:color="auto" w:fill="EFD3D2"/>
          </w:tcPr>
          <w:p w14:paraId="18A839A0" w14:textId="77777777" w:rsidR="00206376" w:rsidRPr="007A1000" w:rsidRDefault="00206376" w:rsidP="00206376">
            <w:pPr>
              <w:jc w:val="left"/>
              <w:rPr>
                <w:sz w:val="18"/>
                <w:szCs w:val="18"/>
              </w:rPr>
            </w:pPr>
          </w:p>
        </w:tc>
        <w:tc>
          <w:tcPr>
            <w:tcW w:w="415" w:type="pct"/>
            <w:shd w:val="clear" w:color="auto" w:fill="EFD3D2"/>
          </w:tcPr>
          <w:p w14:paraId="08B775CA" w14:textId="77777777" w:rsidR="00206376" w:rsidRPr="00BB2806" w:rsidRDefault="00206376" w:rsidP="0047514A">
            <w:pPr>
              <w:pStyle w:val="Tablenumber"/>
              <w:cnfStyle w:val="000000010000" w:firstRow="0" w:lastRow="0" w:firstColumn="0" w:lastColumn="0" w:oddVBand="0" w:evenVBand="0" w:oddHBand="0" w:evenHBand="1" w:firstRowFirstColumn="0" w:firstRowLastColumn="0" w:lastRowFirstColumn="0" w:lastRowLastColumn="0"/>
            </w:pPr>
            <w:r w:rsidRPr="00BB2806">
              <w:t>201</w:t>
            </w:r>
            <w:r w:rsidR="00B1590B" w:rsidRPr="00BB2806">
              <w:t>6</w:t>
            </w:r>
            <w:r w:rsidRPr="00BB2806">
              <w:t>–1</w:t>
            </w:r>
            <w:r w:rsidR="00B1590B" w:rsidRPr="00BB2806">
              <w:t>7</w:t>
            </w:r>
          </w:p>
        </w:tc>
        <w:tc>
          <w:tcPr>
            <w:tcW w:w="304" w:type="pct"/>
            <w:shd w:val="clear" w:color="auto" w:fill="EFD3D2"/>
          </w:tcPr>
          <w:p w14:paraId="012E6A04" w14:textId="77777777" w:rsidR="00206376" w:rsidRPr="00BB2806" w:rsidRDefault="0040452A" w:rsidP="0047514A">
            <w:pPr>
              <w:pStyle w:val="Tablenumber"/>
              <w:cnfStyle w:val="000000010000" w:firstRow="0" w:lastRow="0" w:firstColumn="0" w:lastColumn="0" w:oddVBand="0" w:evenVBand="0" w:oddHBand="0" w:evenHBand="1" w:firstRowFirstColumn="0" w:firstRowLastColumn="0" w:lastRowFirstColumn="0" w:lastRowLastColumn="0"/>
            </w:pPr>
            <w:r w:rsidRPr="00703924">
              <w:t>706</w:t>
            </w:r>
          </w:p>
        </w:tc>
        <w:tc>
          <w:tcPr>
            <w:tcW w:w="304" w:type="pct"/>
            <w:shd w:val="clear" w:color="auto" w:fill="EFD3D2"/>
          </w:tcPr>
          <w:p w14:paraId="6CA5C9F2" w14:textId="77777777" w:rsidR="00206376" w:rsidRPr="00BB2806" w:rsidRDefault="00206376" w:rsidP="0047514A">
            <w:pPr>
              <w:pStyle w:val="Tablenumber"/>
              <w:cnfStyle w:val="000000010000" w:firstRow="0" w:lastRow="0" w:firstColumn="0" w:lastColumn="0" w:oddVBand="0" w:evenVBand="0" w:oddHBand="0" w:evenHBand="1" w:firstRowFirstColumn="0" w:firstRowLastColumn="0" w:lastRowFirstColumn="0" w:lastRowLastColumn="0"/>
            </w:pPr>
            <w:r w:rsidRPr="00BB2806">
              <w:t>u/a</w:t>
            </w:r>
          </w:p>
        </w:tc>
        <w:tc>
          <w:tcPr>
            <w:tcW w:w="304" w:type="pct"/>
            <w:shd w:val="clear" w:color="auto" w:fill="EFD3D2"/>
          </w:tcPr>
          <w:p w14:paraId="2F412ABC" w14:textId="77777777" w:rsidR="00206376" w:rsidRPr="00BB2806" w:rsidRDefault="00147829" w:rsidP="0047514A">
            <w:pPr>
              <w:pStyle w:val="Tablenumber"/>
              <w:cnfStyle w:val="000000010000" w:firstRow="0" w:lastRow="0" w:firstColumn="0" w:lastColumn="0" w:oddVBand="0" w:evenVBand="0" w:oddHBand="0" w:evenHBand="1" w:firstRowFirstColumn="0" w:firstRowLastColumn="0" w:lastRowFirstColumn="0" w:lastRowLastColumn="0"/>
            </w:pPr>
            <w:r w:rsidRPr="00BB2806">
              <w:t>4,006</w:t>
            </w:r>
          </w:p>
        </w:tc>
        <w:tc>
          <w:tcPr>
            <w:tcW w:w="304" w:type="pct"/>
            <w:shd w:val="clear" w:color="auto" w:fill="EFD3D2"/>
          </w:tcPr>
          <w:p w14:paraId="72114596" w14:textId="77777777" w:rsidR="00206376" w:rsidRPr="00BB2806" w:rsidRDefault="00206376" w:rsidP="0047514A">
            <w:pPr>
              <w:pStyle w:val="Tablenumber"/>
              <w:cnfStyle w:val="000000010000" w:firstRow="0" w:lastRow="0" w:firstColumn="0" w:lastColumn="0" w:oddVBand="0" w:evenVBand="0" w:oddHBand="0" w:evenHBand="1" w:firstRowFirstColumn="0" w:firstRowLastColumn="0" w:lastRowFirstColumn="0" w:lastRowLastColumn="0"/>
            </w:pPr>
            <w:r w:rsidRPr="00BB2806">
              <w:rPr>
                <w:vertAlign w:val="superscript"/>
              </w:rPr>
              <w:t xml:space="preserve">e </w:t>
            </w:r>
            <w:r w:rsidR="00063D93" w:rsidRPr="00BB2806">
              <w:t>274</w:t>
            </w:r>
          </w:p>
        </w:tc>
        <w:tc>
          <w:tcPr>
            <w:tcW w:w="304" w:type="pct"/>
            <w:shd w:val="clear" w:color="auto" w:fill="EFD3D2"/>
          </w:tcPr>
          <w:p w14:paraId="1BA77CC9" w14:textId="77777777" w:rsidR="00206376" w:rsidRPr="00BB2806" w:rsidRDefault="00112123" w:rsidP="0047514A">
            <w:pPr>
              <w:pStyle w:val="Tablenumber"/>
              <w:cnfStyle w:val="000000010000" w:firstRow="0" w:lastRow="0" w:firstColumn="0" w:lastColumn="0" w:oddVBand="0" w:evenVBand="0" w:oddHBand="0" w:evenHBand="1" w:firstRowFirstColumn="0" w:firstRowLastColumn="0" w:lastRowFirstColumn="0" w:lastRowLastColumn="0"/>
            </w:pPr>
            <w:r w:rsidRPr="00BB2806">
              <w:t xml:space="preserve"> </w:t>
            </w:r>
            <w:r w:rsidR="00C84015" w:rsidRPr="00BB2806">
              <w:t>358</w:t>
            </w:r>
          </w:p>
        </w:tc>
        <w:tc>
          <w:tcPr>
            <w:tcW w:w="304" w:type="pct"/>
            <w:shd w:val="clear" w:color="auto" w:fill="EFD3D2"/>
          </w:tcPr>
          <w:p w14:paraId="036AF713" w14:textId="39F16FAA" w:rsidR="00206376" w:rsidRPr="00352438" w:rsidRDefault="00352438" w:rsidP="0047514A">
            <w:pPr>
              <w:pStyle w:val="Tablenumber"/>
              <w:cnfStyle w:val="000000010000" w:firstRow="0" w:lastRow="0" w:firstColumn="0" w:lastColumn="0" w:oddVBand="0" w:evenVBand="0" w:oddHBand="0" w:evenHBand="1" w:firstRowFirstColumn="0" w:firstRowLastColumn="0" w:lastRowFirstColumn="0" w:lastRowLastColumn="0"/>
              <w:rPr>
                <w:color w:val="FF0000"/>
              </w:rPr>
            </w:pPr>
            <w:r w:rsidRPr="0047514A">
              <w:t>907</w:t>
            </w:r>
          </w:p>
        </w:tc>
        <w:tc>
          <w:tcPr>
            <w:tcW w:w="304" w:type="pct"/>
            <w:shd w:val="clear" w:color="auto" w:fill="EFD3D2"/>
          </w:tcPr>
          <w:p w14:paraId="39955564" w14:textId="77777777" w:rsidR="00206376" w:rsidRPr="00BB2806" w:rsidRDefault="00206376" w:rsidP="0047514A">
            <w:pPr>
              <w:pStyle w:val="Tablenumber"/>
              <w:cnfStyle w:val="000000010000" w:firstRow="0" w:lastRow="0" w:firstColumn="0" w:lastColumn="0" w:oddVBand="0" w:evenVBand="0" w:oddHBand="0" w:evenHBand="1" w:firstRowFirstColumn="0" w:firstRowLastColumn="0" w:lastRowFirstColumn="0" w:lastRowLastColumn="0"/>
            </w:pPr>
            <w:r w:rsidRPr="00BB2806">
              <w:t>2</w:t>
            </w:r>
            <w:r w:rsidR="00AA4F1F" w:rsidRPr="00BB2806">
              <w:t>40</w:t>
            </w:r>
          </w:p>
        </w:tc>
        <w:tc>
          <w:tcPr>
            <w:tcW w:w="304" w:type="pct"/>
            <w:shd w:val="clear" w:color="auto" w:fill="EFD3D2"/>
          </w:tcPr>
          <w:p w14:paraId="30F9ADBA" w14:textId="77777777" w:rsidR="00206376" w:rsidRPr="00BB2806" w:rsidRDefault="00887BBC" w:rsidP="0047514A">
            <w:pPr>
              <w:pStyle w:val="Tablenumber"/>
              <w:cnfStyle w:val="000000010000" w:firstRow="0" w:lastRow="0" w:firstColumn="0" w:lastColumn="0" w:oddVBand="0" w:evenVBand="0" w:oddHBand="0" w:evenHBand="1" w:firstRowFirstColumn="0" w:firstRowLastColumn="0" w:lastRowFirstColumn="0" w:lastRowLastColumn="0"/>
            </w:pPr>
            <w:r w:rsidRPr="00BB2806">
              <w:t>191</w:t>
            </w:r>
          </w:p>
        </w:tc>
        <w:tc>
          <w:tcPr>
            <w:tcW w:w="304" w:type="pct"/>
            <w:shd w:val="clear" w:color="auto" w:fill="EFD3D2"/>
          </w:tcPr>
          <w:p w14:paraId="758A8E96" w14:textId="77777777" w:rsidR="00206376" w:rsidRPr="00BB2806" w:rsidRDefault="00974C2D" w:rsidP="0047514A">
            <w:pPr>
              <w:pStyle w:val="Tablenumber"/>
              <w:cnfStyle w:val="000000010000" w:firstRow="0" w:lastRow="0" w:firstColumn="0" w:lastColumn="0" w:oddVBand="0" w:evenVBand="0" w:oddHBand="0" w:evenHBand="1" w:firstRowFirstColumn="0" w:firstRowLastColumn="0" w:lastRowFirstColumn="0" w:lastRowLastColumn="0"/>
            </w:pPr>
            <w:r w:rsidRPr="00BB2806">
              <w:t>1,198</w:t>
            </w:r>
          </w:p>
        </w:tc>
        <w:tc>
          <w:tcPr>
            <w:tcW w:w="351" w:type="pct"/>
            <w:shd w:val="clear" w:color="auto" w:fill="EFD3D2"/>
          </w:tcPr>
          <w:p w14:paraId="5F8CFE69" w14:textId="77777777" w:rsidR="00206376" w:rsidRPr="00BB2806" w:rsidRDefault="00206376" w:rsidP="0047514A">
            <w:pPr>
              <w:pStyle w:val="Tablenumber"/>
              <w:cnfStyle w:val="000000010000" w:firstRow="0" w:lastRow="0" w:firstColumn="0" w:lastColumn="0" w:oddVBand="0" w:evenVBand="0" w:oddHBand="0" w:evenHBand="1" w:firstRowFirstColumn="0" w:firstRowLastColumn="0" w:lastRowFirstColumn="0" w:lastRowLastColumn="0"/>
            </w:pPr>
            <w:r w:rsidRPr="00BB2806">
              <w:t>u/a</w:t>
            </w:r>
          </w:p>
        </w:tc>
        <w:tc>
          <w:tcPr>
            <w:tcW w:w="289" w:type="pct"/>
            <w:shd w:val="clear" w:color="auto" w:fill="EFD3D2"/>
          </w:tcPr>
          <w:p w14:paraId="3F08EDF7" w14:textId="77777777" w:rsidR="00206376" w:rsidRPr="00BB2806" w:rsidRDefault="00BB2806" w:rsidP="0047514A">
            <w:pPr>
              <w:pStyle w:val="Tablenumber"/>
              <w:cnfStyle w:val="000000010000" w:firstRow="0" w:lastRow="0" w:firstColumn="0" w:lastColumn="0" w:oddVBand="0" w:evenVBand="0" w:oddHBand="0" w:evenHBand="1" w:firstRowFirstColumn="0" w:firstRowLastColumn="0" w:lastRowFirstColumn="0" w:lastRowLastColumn="0"/>
            </w:pPr>
            <w:r w:rsidRPr="00BB2806">
              <w:t>8,099</w:t>
            </w:r>
          </w:p>
        </w:tc>
        <w:tc>
          <w:tcPr>
            <w:tcW w:w="333" w:type="pct"/>
            <w:shd w:val="clear" w:color="auto" w:fill="EFD3D2"/>
          </w:tcPr>
          <w:p w14:paraId="549E052E" w14:textId="77777777" w:rsidR="00206376" w:rsidRPr="00BB2806" w:rsidRDefault="00206376" w:rsidP="0047514A">
            <w:pPr>
              <w:pStyle w:val="Tablenumber"/>
              <w:cnfStyle w:val="000000010000" w:firstRow="0" w:lastRow="0" w:firstColumn="0" w:lastColumn="0" w:oddVBand="0" w:evenVBand="0" w:oddHBand="0" w:evenHBand="1" w:firstRowFirstColumn="0" w:firstRowLastColumn="0" w:lastRowFirstColumn="0" w:lastRowLastColumn="0"/>
            </w:pPr>
            <w:r w:rsidRPr="00BB2806">
              <w:t>u/a</w:t>
            </w:r>
          </w:p>
        </w:tc>
      </w:tr>
      <w:tr w:rsidR="00B1590B" w:rsidRPr="007A1000" w14:paraId="747E5047" w14:textId="77777777" w:rsidTr="00342789">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876" w:type="pct"/>
            <w:shd w:val="clear" w:color="auto" w:fill="auto"/>
          </w:tcPr>
          <w:p w14:paraId="35759830" w14:textId="77777777" w:rsidR="00B1590B" w:rsidRPr="007A1000" w:rsidRDefault="00B1590B" w:rsidP="00B1590B">
            <w:pPr>
              <w:pStyle w:val="Tablecolumnnew"/>
            </w:pPr>
            <w:r>
              <w:t>Number of workplace visits: R</w:t>
            </w:r>
            <w:r w:rsidRPr="007A1000">
              <w:t>eactive</w:t>
            </w:r>
          </w:p>
          <w:p w14:paraId="7B5C33FD" w14:textId="77777777" w:rsidR="00B1590B" w:rsidRPr="007A1000" w:rsidRDefault="00B1590B" w:rsidP="00B1590B">
            <w:pPr>
              <w:pStyle w:val="Tablecolumnnew"/>
            </w:pPr>
          </w:p>
        </w:tc>
        <w:tc>
          <w:tcPr>
            <w:tcW w:w="415" w:type="pct"/>
            <w:shd w:val="clear" w:color="auto" w:fill="auto"/>
          </w:tcPr>
          <w:p w14:paraId="1B4366DA" w14:textId="5FD9343B" w:rsidR="00B1590B" w:rsidRPr="007A1000" w:rsidRDefault="00457308" w:rsidP="0047514A">
            <w:pPr>
              <w:pStyle w:val="Tablenumber"/>
              <w:cnfStyle w:val="000000100000" w:firstRow="0" w:lastRow="0" w:firstColumn="0" w:lastColumn="0" w:oddVBand="0" w:evenVBand="0" w:oddHBand="1" w:evenHBand="0" w:firstRowFirstColumn="0" w:firstRowLastColumn="0" w:lastRowFirstColumn="0" w:lastRowLastColumn="0"/>
            </w:pPr>
            <w:r>
              <w:t>2012–</w:t>
            </w:r>
            <w:r w:rsidR="00B1590B" w:rsidRPr="007A1000">
              <w:t>13</w:t>
            </w:r>
          </w:p>
        </w:tc>
        <w:tc>
          <w:tcPr>
            <w:tcW w:w="304" w:type="pct"/>
            <w:shd w:val="clear" w:color="auto" w:fill="auto"/>
          </w:tcPr>
          <w:p w14:paraId="03CD6914" w14:textId="77777777" w:rsidR="00B1590B" w:rsidRPr="007A1000" w:rsidRDefault="00B1590B" w:rsidP="0047514A">
            <w:pPr>
              <w:pStyle w:val="Tablenumber"/>
              <w:cnfStyle w:val="000000100000" w:firstRow="0" w:lastRow="0" w:firstColumn="0" w:lastColumn="0" w:oddVBand="0" w:evenVBand="0" w:oddHBand="1" w:evenHBand="0" w:firstRowFirstColumn="0" w:firstRowLastColumn="0" w:lastRowFirstColumn="0" w:lastRowLastColumn="0"/>
            </w:pPr>
            <w:r>
              <w:t>12,</w:t>
            </w:r>
            <w:r w:rsidRPr="007A1000">
              <w:t>782</w:t>
            </w:r>
          </w:p>
        </w:tc>
        <w:tc>
          <w:tcPr>
            <w:tcW w:w="304" w:type="pct"/>
            <w:shd w:val="clear" w:color="auto" w:fill="auto"/>
          </w:tcPr>
          <w:p w14:paraId="7A44DA5C" w14:textId="77777777" w:rsidR="00B1590B" w:rsidRPr="007A1000" w:rsidRDefault="00B1590B" w:rsidP="0047514A">
            <w:pPr>
              <w:pStyle w:val="Tablenumber"/>
              <w:cnfStyle w:val="000000100000" w:firstRow="0" w:lastRow="0" w:firstColumn="0" w:lastColumn="0" w:oddVBand="0" w:evenVBand="0" w:oddHBand="1" w:evenHBand="0" w:firstRowFirstColumn="0" w:firstRowLastColumn="0" w:lastRowFirstColumn="0" w:lastRowLastColumn="0"/>
            </w:pPr>
            <w:r>
              <w:t>19,</w:t>
            </w:r>
            <w:r w:rsidRPr="007A1000">
              <w:t>782</w:t>
            </w:r>
          </w:p>
        </w:tc>
        <w:tc>
          <w:tcPr>
            <w:tcW w:w="304" w:type="pct"/>
            <w:shd w:val="clear" w:color="auto" w:fill="auto"/>
          </w:tcPr>
          <w:p w14:paraId="3E7A012B" w14:textId="77777777" w:rsidR="00B1590B" w:rsidRPr="007A1000" w:rsidRDefault="00147829" w:rsidP="0047514A">
            <w:pPr>
              <w:pStyle w:val="Tablenumber"/>
              <w:cnfStyle w:val="000000100000" w:firstRow="0" w:lastRow="0" w:firstColumn="0" w:lastColumn="0" w:oddVBand="0" w:evenVBand="0" w:oddHBand="1" w:evenHBand="0" w:firstRowFirstColumn="0" w:firstRowLastColumn="0" w:lastRowFirstColumn="0" w:lastRowLastColumn="0"/>
            </w:pPr>
            <w:r>
              <w:t>3,372</w:t>
            </w:r>
          </w:p>
        </w:tc>
        <w:tc>
          <w:tcPr>
            <w:tcW w:w="304" w:type="pct"/>
            <w:shd w:val="clear" w:color="auto" w:fill="auto"/>
          </w:tcPr>
          <w:p w14:paraId="698BB14D" w14:textId="77777777" w:rsidR="00B1590B" w:rsidRPr="007A1000" w:rsidRDefault="00B1590B" w:rsidP="0047514A">
            <w:pPr>
              <w:pStyle w:val="Tablenumber"/>
              <w:cnfStyle w:val="000000100000" w:firstRow="0" w:lastRow="0" w:firstColumn="0" w:lastColumn="0" w:oddVBand="0" w:evenVBand="0" w:oddHBand="1" w:evenHBand="0" w:firstRowFirstColumn="0" w:firstRowLastColumn="0" w:lastRowFirstColumn="0" w:lastRowLastColumn="0"/>
            </w:pPr>
            <w:r w:rsidRPr="00E44691">
              <w:rPr>
                <w:vertAlign w:val="superscript"/>
              </w:rPr>
              <w:t xml:space="preserve">d </w:t>
            </w:r>
            <w:r>
              <w:t>4,</w:t>
            </w:r>
            <w:r w:rsidRPr="007A1000">
              <w:t>57</w:t>
            </w:r>
            <w:r w:rsidR="00063D93">
              <w:t>3</w:t>
            </w:r>
          </w:p>
        </w:tc>
        <w:tc>
          <w:tcPr>
            <w:tcW w:w="304" w:type="pct"/>
            <w:shd w:val="clear" w:color="auto" w:fill="auto"/>
          </w:tcPr>
          <w:p w14:paraId="2F1DB948" w14:textId="77777777" w:rsidR="00B1590B" w:rsidRPr="007A1000" w:rsidRDefault="00B1590B" w:rsidP="0047514A">
            <w:pPr>
              <w:pStyle w:val="Tablenumber"/>
              <w:cnfStyle w:val="000000100000" w:firstRow="0" w:lastRow="0" w:firstColumn="0" w:lastColumn="0" w:oddVBand="0" w:evenVBand="0" w:oddHBand="1" w:evenHBand="0" w:firstRowFirstColumn="0" w:firstRowLastColumn="0" w:lastRowFirstColumn="0" w:lastRowLastColumn="0"/>
            </w:pPr>
            <w:r>
              <w:t>9,</w:t>
            </w:r>
            <w:r w:rsidRPr="007A1000">
              <w:t>698</w:t>
            </w:r>
          </w:p>
        </w:tc>
        <w:tc>
          <w:tcPr>
            <w:tcW w:w="304" w:type="pct"/>
            <w:shd w:val="clear" w:color="auto" w:fill="auto"/>
          </w:tcPr>
          <w:p w14:paraId="2259BE9F" w14:textId="77777777" w:rsidR="00B1590B" w:rsidRPr="007A1000" w:rsidRDefault="00B1590B" w:rsidP="0047514A">
            <w:pPr>
              <w:pStyle w:val="Tablenumber"/>
              <w:cnfStyle w:val="000000100000" w:firstRow="0" w:lastRow="0" w:firstColumn="0" w:lastColumn="0" w:oddVBand="0" w:evenVBand="0" w:oddHBand="1" w:evenHBand="0" w:firstRowFirstColumn="0" w:firstRowLastColumn="0" w:lastRowFirstColumn="0" w:lastRowLastColumn="0"/>
            </w:pPr>
            <w:r>
              <w:t>3,</w:t>
            </w:r>
            <w:r w:rsidRPr="007A1000">
              <w:t>298</w:t>
            </w:r>
          </w:p>
        </w:tc>
        <w:tc>
          <w:tcPr>
            <w:tcW w:w="304" w:type="pct"/>
            <w:shd w:val="clear" w:color="auto" w:fill="auto"/>
          </w:tcPr>
          <w:p w14:paraId="67F2ADD4" w14:textId="77777777" w:rsidR="00B1590B" w:rsidRPr="007A1000" w:rsidRDefault="00B1590B" w:rsidP="0047514A">
            <w:pPr>
              <w:pStyle w:val="Tablenumber"/>
              <w:cnfStyle w:val="000000100000" w:firstRow="0" w:lastRow="0" w:firstColumn="0" w:lastColumn="0" w:oddVBand="0" w:evenVBand="0" w:oddHBand="1" w:evenHBand="0" w:firstRowFirstColumn="0" w:firstRowLastColumn="0" w:lastRowFirstColumn="0" w:lastRowLastColumn="0"/>
            </w:pPr>
            <w:r>
              <w:t>2,</w:t>
            </w:r>
            <w:r w:rsidRPr="007A1000">
              <w:t>875</w:t>
            </w:r>
          </w:p>
        </w:tc>
        <w:tc>
          <w:tcPr>
            <w:tcW w:w="304" w:type="pct"/>
            <w:shd w:val="clear" w:color="auto" w:fill="auto"/>
          </w:tcPr>
          <w:p w14:paraId="64039693" w14:textId="77777777" w:rsidR="00B1590B" w:rsidRPr="007A1000" w:rsidRDefault="00B1590B" w:rsidP="0047514A">
            <w:pPr>
              <w:pStyle w:val="Tablenumber"/>
              <w:cnfStyle w:val="000000100000" w:firstRow="0" w:lastRow="0" w:firstColumn="0" w:lastColumn="0" w:oddVBand="0" w:evenVBand="0" w:oddHBand="1" w:evenHBand="0" w:firstRowFirstColumn="0" w:firstRowLastColumn="0" w:lastRowFirstColumn="0" w:lastRowLastColumn="0"/>
            </w:pPr>
            <w:r>
              <w:t>1,</w:t>
            </w:r>
            <w:r w:rsidRPr="007A1000">
              <w:t>886</w:t>
            </w:r>
          </w:p>
        </w:tc>
        <w:tc>
          <w:tcPr>
            <w:tcW w:w="304" w:type="pct"/>
            <w:shd w:val="clear" w:color="auto" w:fill="auto"/>
          </w:tcPr>
          <w:p w14:paraId="78B46934" w14:textId="77777777" w:rsidR="00B1590B" w:rsidRPr="007A1000" w:rsidRDefault="00B1590B" w:rsidP="0047514A">
            <w:pPr>
              <w:pStyle w:val="Tablenumber"/>
              <w:cnfStyle w:val="000000100000" w:firstRow="0" w:lastRow="0" w:firstColumn="0" w:lastColumn="0" w:oddVBand="0" w:evenVBand="0" w:oddHBand="1" w:evenHBand="0" w:firstRowFirstColumn="0" w:firstRowLastColumn="0" w:lastRowFirstColumn="0" w:lastRowLastColumn="0"/>
            </w:pPr>
            <w:r w:rsidRPr="007A1000">
              <w:t>536</w:t>
            </w:r>
          </w:p>
        </w:tc>
        <w:tc>
          <w:tcPr>
            <w:tcW w:w="351" w:type="pct"/>
            <w:shd w:val="clear" w:color="auto" w:fill="auto"/>
          </w:tcPr>
          <w:p w14:paraId="3C34EDFF" w14:textId="77777777" w:rsidR="00B1590B" w:rsidRPr="007A1000" w:rsidRDefault="00B1590B" w:rsidP="0047514A">
            <w:pPr>
              <w:pStyle w:val="Tablenumber"/>
              <w:cnfStyle w:val="000000100000" w:firstRow="0" w:lastRow="0" w:firstColumn="0" w:lastColumn="0" w:oddVBand="0" w:evenVBand="0" w:oddHBand="1" w:evenHBand="0" w:firstRowFirstColumn="0" w:firstRowLastColumn="0" w:lastRowFirstColumn="0" w:lastRowLastColumn="0"/>
            </w:pPr>
            <w:r w:rsidRPr="007A1000">
              <w:t>u/a</w:t>
            </w:r>
          </w:p>
        </w:tc>
        <w:tc>
          <w:tcPr>
            <w:tcW w:w="289" w:type="pct"/>
            <w:shd w:val="clear" w:color="auto" w:fill="auto"/>
          </w:tcPr>
          <w:p w14:paraId="559B1E16" w14:textId="77777777" w:rsidR="00B1590B" w:rsidRPr="007A1000" w:rsidRDefault="00BB2806" w:rsidP="0047514A">
            <w:pPr>
              <w:pStyle w:val="Tablenumber"/>
              <w:cnfStyle w:val="000000100000" w:firstRow="0" w:lastRow="0" w:firstColumn="0" w:lastColumn="0" w:oddVBand="0" w:evenVBand="0" w:oddHBand="1" w:evenHBand="0" w:firstRowFirstColumn="0" w:firstRowLastColumn="0" w:lastRowFirstColumn="0" w:lastRowLastColumn="0"/>
            </w:pPr>
            <w:r>
              <w:t>58,802</w:t>
            </w:r>
          </w:p>
        </w:tc>
        <w:tc>
          <w:tcPr>
            <w:tcW w:w="333" w:type="pct"/>
            <w:shd w:val="clear" w:color="auto" w:fill="auto"/>
          </w:tcPr>
          <w:p w14:paraId="3ADE12A6" w14:textId="77777777" w:rsidR="00B1590B" w:rsidRPr="007A1000" w:rsidRDefault="00B1590B" w:rsidP="0047514A">
            <w:pPr>
              <w:pStyle w:val="Tablenumber"/>
              <w:cnfStyle w:val="000000100000" w:firstRow="0" w:lastRow="0" w:firstColumn="0" w:lastColumn="0" w:oddVBand="0" w:evenVBand="0" w:oddHBand="1" w:evenHBand="0" w:firstRowFirstColumn="0" w:firstRowLastColumn="0" w:lastRowFirstColumn="0" w:lastRowLastColumn="0"/>
            </w:pPr>
            <w:r>
              <w:rPr>
                <w:vertAlign w:val="superscript"/>
              </w:rPr>
              <w:t>f</w:t>
            </w:r>
            <w:r w:rsidRPr="007A1000">
              <w:t xml:space="preserve"> u/a</w:t>
            </w:r>
          </w:p>
        </w:tc>
      </w:tr>
      <w:tr w:rsidR="00B1590B" w:rsidRPr="007A1000" w14:paraId="46C18DF0" w14:textId="77777777" w:rsidTr="00342789">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76" w:type="pct"/>
            <w:shd w:val="clear" w:color="auto" w:fill="auto"/>
          </w:tcPr>
          <w:p w14:paraId="2CDABC2A" w14:textId="77777777" w:rsidR="00B1590B" w:rsidRPr="007A1000" w:rsidRDefault="00B1590B" w:rsidP="00B1590B">
            <w:pPr>
              <w:pStyle w:val="Tablecolumnnew"/>
            </w:pPr>
          </w:p>
        </w:tc>
        <w:tc>
          <w:tcPr>
            <w:tcW w:w="415" w:type="pct"/>
            <w:shd w:val="clear" w:color="auto" w:fill="auto"/>
          </w:tcPr>
          <w:p w14:paraId="5E716136" w14:textId="1216ABBE" w:rsidR="00B1590B" w:rsidRPr="007A1000" w:rsidRDefault="00457308" w:rsidP="0047514A">
            <w:pPr>
              <w:pStyle w:val="Tablenumber"/>
              <w:cnfStyle w:val="000000010000" w:firstRow="0" w:lastRow="0" w:firstColumn="0" w:lastColumn="0" w:oddVBand="0" w:evenVBand="0" w:oddHBand="0" w:evenHBand="1" w:firstRowFirstColumn="0" w:firstRowLastColumn="0" w:lastRowFirstColumn="0" w:lastRowLastColumn="0"/>
            </w:pPr>
            <w:r>
              <w:t>2013–</w:t>
            </w:r>
            <w:r w:rsidR="00B1590B" w:rsidRPr="007A1000">
              <w:t>14</w:t>
            </w:r>
          </w:p>
        </w:tc>
        <w:tc>
          <w:tcPr>
            <w:tcW w:w="304" w:type="pct"/>
            <w:shd w:val="clear" w:color="auto" w:fill="auto"/>
          </w:tcPr>
          <w:p w14:paraId="3EAB392C" w14:textId="77777777" w:rsidR="00B1590B" w:rsidRPr="007A1000" w:rsidRDefault="00B1590B" w:rsidP="0047514A">
            <w:pPr>
              <w:pStyle w:val="Tablenumber"/>
              <w:cnfStyle w:val="000000010000" w:firstRow="0" w:lastRow="0" w:firstColumn="0" w:lastColumn="0" w:oddVBand="0" w:evenVBand="0" w:oddHBand="0" w:evenHBand="1" w:firstRowFirstColumn="0" w:firstRowLastColumn="0" w:lastRowFirstColumn="0" w:lastRowLastColumn="0"/>
            </w:pPr>
            <w:r>
              <w:t>10,</w:t>
            </w:r>
            <w:r w:rsidRPr="007A1000">
              <w:t>403</w:t>
            </w:r>
          </w:p>
        </w:tc>
        <w:tc>
          <w:tcPr>
            <w:tcW w:w="304" w:type="pct"/>
            <w:shd w:val="clear" w:color="auto" w:fill="auto"/>
          </w:tcPr>
          <w:p w14:paraId="49BD1DAF" w14:textId="77777777" w:rsidR="00B1590B" w:rsidRPr="007A1000" w:rsidRDefault="00B1590B" w:rsidP="0047514A">
            <w:pPr>
              <w:pStyle w:val="Tablenumber"/>
              <w:cnfStyle w:val="000000010000" w:firstRow="0" w:lastRow="0" w:firstColumn="0" w:lastColumn="0" w:oddVBand="0" w:evenVBand="0" w:oddHBand="0" w:evenHBand="1" w:firstRowFirstColumn="0" w:firstRowLastColumn="0" w:lastRowFirstColumn="0" w:lastRowLastColumn="0"/>
            </w:pPr>
            <w:r>
              <w:t>18,</w:t>
            </w:r>
            <w:r w:rsidRPr="007A1000">
              <w:t>845</w:t>
            </w:r>
          </w:p>
        </w:tc>
        <w:tc>
          <w:tcPr>
            <w:tcW w:w="304" w:type="pct"/>
            <w:shd w:val="clear" w:color="auto" w:fill="auto"/>
          </w:tcPr>
          <w:p w14:paraId="77288E19" w14:textId="77777777" w:rsidR="00B1590B" w:rsidRPr="007A1000" w:rsidRDefault="00147829" w:rsidP="0047514A">
            <w:pPr>
              <w:pStyle w:val="Tablenumber"/>
              <w:cnfStyle w:val="000000010000" w:firstRow="0" w:lastRow="0" w:firstColumn="0" w:lastColumn="0" w:oddVBand="0" w:evenVBand="0" w:oddHBand="0" w:evenHBand="1" w:firstRowFirstColumn="0" w:firstRowLastColumn="0" w:lastRowFirstColumn="0" w:lastRowLastColumn="0"/>
            </w:pPr>
            <w:r>
              <w:t>8,022</w:t>
            </w:r>
          </w:p>
        </w:tc>
        <w:tc>
          <w:tcPr>
            <w:tcW w:w="304" w:type="pct"/>
            <w:shd w:val="clear" w:color="auto" w:fill="auto"/>
          </w:tcPr>
          <w:p w14:paraId="69E058E1" w14:textId="77777777" w:rsidR="00B1590B" w:rsidRPr="007A1000" w:rsidRDefault="00B1590B" w:rsidP="0047514A">
            <w:pPr>
              <w:pStyle w:val="Tablenumber"/>
              <w:cnfStyle w:val="000000010000" w:firstRow="0" w:lastRow="0" w:firstColumn="0" w:lastColumn="0" w:oddVBand="0" w:evenVBand="0" w:oddHBand="0" w:evenHBand="1" w:firstRowFirstColumn="0" w:firstRowLastColumn="0" w:lastRowFirstColumn="0" w:lastRowLastColumn="0"/>
            </w:pPr>
            <w:r w:rsidRPr="00E44691">
              <w:rPr>
                <w:vertAlign w:val="superscript"/>
              </w:rPr>
              <w:t xml:space="preserve">d </w:t>
            </w:r>
            <w:r>
              <w:t>4,</w:t>
            </w:r>
            <w:r w:rsidRPr="007A1000">
              <w:t>15</w:t>
            </w:r>
            <w:r w:rsidR="00063D93">
              <w:t>0</w:t>
            </w:r>
          </w:p>
        </w:tc>
        <w:tc>
          <w:tcPr>
            <w:tcW w:w="304" w:type="pct"/>
            <w:shd w:val="clear" w:color="auto" w:fill="auto"/>
          </w:tcPr>
          <w:p w14:paraId="5EBE9D0F" w14:textId="77777777" w:rsidR="00B1590B" w:rsidRPr="007A1000" w:rsidRDefault="00B1590B" w:rsidP="0047514A">
            <w:pPr>
              <w:pStyle w:val="Tablenumber"/>
              <w:cnfStyle w:val="000000010000" w:firstRow="0" w:lastRow="0" w:firstColumn="0" w:lastColumn="0" w:oddVBand="0" w:evenVBand="0" w:oddHBand="0" w:evenHBand="1" w:firstRowFirstColumn="0" w:firstRowLastColumn="0" w:lastRowFirstColumn="0" w:lastRowLastColumn="0"/>
            </w:pPr>
            <w:r>
              <w:t>9,</w:t>
            </w:r>
            <w:r w:rsidRPr="007A1000">
              <w:t>338</w:t>
            </w:r>
          </w:p>
        </w:tc>
        <w:tc>
          <w:tcPr>
            <w:tcW w:w="304" w:type="pct"/>
            <w:shd w:val="clear" w:color="auto" w:fill="auto"/>
          </w:tcPr>
          <w:p w14:paraId="519C22D0" w14:textId="77777777" w:rsidR="00B1590B" w:rsidRPr="007A1000" w:rsidRDefault="00B1590B" w:rsidP="0047514A">
            <w:pPr>
              <w:pStyle w:val="Tablenumber"/>
              <w:cnfStyle w:val="000000010000" w:firstRow="0" w:lastRow="0" w:firstColumn="0" w:lastColumn="0" w:oddVBand="0" w:evenVBand="0" w:oddHBand="0" w:evenHBand="1" w:firstRowFirstColumn="0" w:firstRowLastColumn="0" w:lastRowFirstColumn="0" w:lastRowLastColumn="0"/>
            </w:pPr>
            <w:r>
              <w:t>3,</w:t>
            </w:r>
            <w:r w:rsidRPr="007A1000">
              <w:t>623</w:t>
            </w:r>
          </w:p>
        </w:tc>
        <w:tc>
          <w:tcPr>
            <w:tcW w:w="304" w:type="pct"/>
            <w:shd w:val="clear" w:color="auto" w:fill="auto"/>
          </w:tcPr>
          <w:p w14:paraId="6DF061A6" w14:textId="77777777" w:rsidR="00B1590B" w:rsidRPr="007A1000" w:rsidRDefault="00B1590B" w:rsidP="0047514A">
            <w:pPr>
              <w:pStyle w:val="Tablenumber"/>
              <w:cnfStyle w:val="000000010000" w:firstRow="0" w:lastRow="0" w:firstColumn="0" w:lastColumn="0" w:oddVBand="0" w:evenVBand="0" w:oddHBand="0" w:evenHBand="1" w:firstRowFirstColumn="0" w:firstRowLastColumn="0" w:lastRowFirstColumn="0" w:lastRowLastColumn="0"/>
            </w:pPr>
            <w:r>
              <w:t>3,</w:t>
            </w:r>
            <w:r w:rsidRPr="007A1000">
              <w:t>514</w:t>
            </w:r>
          </w:p>
        </w:tc>
        <w:tc>
          <w:tcPr>
            <w:tcW w:w="304" w:type="pct"/>
            <w:shd w:val="clear" w:color="auto" w:fill="auto"/>
          </w:tcPr>
          <w:p w14:paraId="39DF0036" w14:textId="77777777" w:rsidR="00B1590B" w:rsidRPr="007A1000" w:rsidRDefault="00B1590B" w:rsidP="0047514A">
            <w:pPr>
              <w:pStyle w:val="Tablenumber"/>
              <w:cnfStyle w:val="000000010000" w:firstRow="0" w:lastRow="0" w:firstColumn="0" w:lastColumn="0" w:oddVBand="0" w:evenVBand="0" w:oddHBand="0" w:evenHBand="1" w:firstRowFirstColumn="0" w:firstRowLastColumn="0" w:lastRowFirstColumn="0" w:lastRowLastColumn="0"/>
            </w:pPr>
            <w:r>
              <w:t>2,</w:t>
            </w:r>
            <w:r w:rsidRPr="007A1000">
              <w:t>384</w:t>
            </w:r>
          </w:p>
        </w:tc>
        <w:tc>
          <w:tcPr>
            <w:tcW w:w="304" w:type="pct"/>
            <w:shd w:val="clear" w:color="auto" w:fill="auto"/>
          </w:tcPr>
          <w:p w14:paraId="3B17E877" w14:textId="77777777" w:rsidR="00B1590B" w:rsidRPr="007A1000" w:rsidRDefault="00B1590B" w:rsidP="0047514A">
            <w:pPr>
              <w:pStyle w:val="Tablenumber"/>
              <w:cnfStyle w:val="000000010000" w:firstRow="0" w:lastRow="0" w:firstColumn="0" w:lastColumn="0" w:oddVBand="0" w:evenVBand="0" w:oddHBand="0" w:evenHBand="1" w:firstRowFirstColumn="0" w:firstRowLastColumn="0" w:lastRowFirstColumn="0" w:lastRowLastColumn="0"/>
            </w:pPr>
            <w:r w:rsidRPr="007A1000">
              <w:t>384</w:t>
            </w:r>
          </w:p>
        </w:tc>
        <w:tc>
          <w:tcPr>
            <w:tcW w:w="351" w:type="pct"/>
            <w:shd w:val="clear" w:color="auto" w:fill="auto"/>
          </w:tcPr>
          <w:p w14:paraId="1F3DF6B2" w14:textId="77777777" w:rsidR="00B1590B" w:rsidRPr="007A1000" w:rsidRDefault="00B1590B" w:rsidP="0047514A">
            <w:pPr>
              <w:pStyle w:val="Tablenumber"/>
              <w:cnfStyle w:val="000000010000" w:firstRow="0" w:lastRow="0" w:firstColumn="0" w:lastColumn="0" w:oddVBand="0" w:evenVBand="0" w:oddHBand="0" w:evenHBand="1" w:firstRowFirstColumn="0" w:firstRowLastColumn="0" w:lastRowFirstColumn="0" w:lastRowLastColumn="0"/>
            </w:pPr>
            <w:r w:rsidRPr="007A1000">
              <w:t>u/a</w:t>
            </w:r>
          </w:p>
        </w:tc>
        <w:tc>
          <w:tcPr>
            <w:tcW w:w="289" w:type="pct"/>
            <w:shd w:val="clear" w:color="auto" w:fill="auto"/>
          </w:tcPr>
          <w:p w14:paraId="272DDFDC" w14:textId="77777777" w:rsidR="00B1590B" w:rsidRPr="007A1000" w:rsidRDefault="00BB2806" w:rsidP="0047514A">
            <w:pPr>
              <w:pStyle w:val="Tablenumber"/>
              <w:cnfStyle w:val="000000010000" w:firstRow="0" w:lastRow="0" w:firstColumn="0" w:lastColumn="0" w:oddVBand="0" w:evenVBand="0" w:oddHBand="0" w:evenHBand="1" w:firstRowFirstColumn="0" w:firstRowLastColumn="0" w:lastRowFirstColumn="0" w:lastRowLastColumn="0"/>
            </w:pPr>
            <w:r>
              <w:t>60,663</w:t>
            </w:r>
          </w:p>
        </w:tc>
        <w:tc>
          <w:tcPr>
            <w:tcW w:w="333" w:type="pct"/>
            <w:shd w:val="clear" w:color="auto" w:fill="auto"/>
          </w:tcPr>
          <w:p w14:paraId="25F1C28E" w14:textId="77777777" w:rsidR="00B1590B" w:rsidRPr="007A1000" w:rsidRDefault="00B1590B" w:rsidP="0047514A">
            <w:pPr>
              <w:pStyle w:val="Tablenumber"/>
              <w:cnfStyle w:val="000000010000" w:firstRow="0" w:lastRow="0" w:firstColumn="0" w:lastColumn="0" w:oddVBand="0" w:evenVBand="0" w:oddHBand="0" w:evenHBand="1" w:firstRowFirstColumn="0" w:firstRowLastColumn="0" w:lastRowFirstColumn="0" w:lastRowLastColumn="0"/>
            </w:pPr>
            <w:r>
              <w:rPr>
                <w:vertAlign w:val="superscript"/>
              </w:rPr>
              <w:t>f</w:t>
            </w:r>
            <w:r w:rsidRPr="007A1000">
              <w:t xml:space="preserve"> u/a</w:t>
            </w:r>
          </w:p>
        </w:tc>
      </w:tr>
      <w:tr w:rsidR="00B1590B" w:rsidRPr="007A1000" w14:paraId="1D7438E4" w14:textId="77777777" w:rsidTr="00206376">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76" w:type="pct"/>
            <w:shd w:val="clear" w:color="auto" w:fill="auto"/>
          </w:tcPr>
          <w:p w14:paraId="0A6F0D8D" w14:textId="77777777" w:rsidR="00B1590B" w:rsidRPr="007A1000" w:rsidRDefault="00B1590B" w:rsidP="00B1590B">
            <w:pPr>
              <w:pStyle w:val="Tablecolumnnew"/>
            </w:pPr>
          </w:p>
        </w:tc>
        <w:tc>
          <w:tcPr>
            <w:tcW w:w="415" w:type="pct"/>
            <w:shd w:val="clear" w:color="auto" w:fill="auto"/>
          </w:tcPr>
          <w:p w14:paraId="61679A23" w14:textId="639A703E" w:rsidR="00B1590B" w:rsidRPr="007A1000" w:rsidRDefault="00457308" w:rsidP="0047514A">
            <w:pPr>
              <w:pStyle w:val="Tablenumber"/>
              <w:cnfStyle w:val="000000100000" w:firstRow="0" w:lastRow="0" w:firstColumn="0" w:lastColumn="0" w:oddVBand="0" w:evenVBand="0" w:oddHBand="1" w:evenHBand="0" w:firstRowFirstColumn="0" w:firstRowLastColumn="0" w:lastRowFirstColumn="0" w:lastRowLastColumn="0"/>
            </w:pPr>
            <w:r>
              <w:t>2014–</w:t>
            </w:r>
            <w:r w:rsidR="00B1590B" w:rsidRPr="007A1000">
              <w:t>15</w:t>
            </w:r>
          </w:p>
        </w:tc>
        <w:tc>
          <w:tcPr>
            <w:tcW w:w="304" w:type="pct"/>
            <w:shd w:val="clear" w:color="auto" w:fill="auto"/>
          </w:tcPr>
          <w:p w14:paraId="5E91083B" w14:textId="77777777" w:rsidR="00B1590B" w:rsidRPr="007A1000" w:rsidRDefault="00B1590B" w:rsidP="0047514A">
            <w:pPr>
              <w:pStyle w:val="Tablenumber"/>
              <w:cnfStyle w:val="000000100000" w:firstRow="0" w:lastRow="0" w:firstColumn="0" w:lastColumn="0" w:oddVBand="0" w:evenVBand="0" w:oddHBand="1" w:evenHBand="0" w:firstRowFirstColumn="0" w:firstRowLastColumn="0" w:lastRowFirstColumn="0" w:lastRowLastColumn="0"/>
            </w:pPr>
            <w:r>
              <w:t>10,</w:t>
            </w:r>
            <w:r w:rsidRPr="007A1000">
              <w:t>818</w:t>
            </w:r>
          </w:p>
        </w:tc>
        <w:tc>
          <w:tcPr>
            <w:tcW w:w="304" w:type="pct"/>
            <w:shd w:val="clear" w:color="auto" w:fill="auto"/>
          </w:tcPr>
          <w:p w14:paraId="7CF59F43" w14:textId="77777777" w:rsidR="00B1590B" w:rsidRPr="007A1000" w:rsidRDefault="00B1590B" w:rsidP="0047514A">
            <w:pPr>
              <w:pStyle w:val="Tablenumber"/>
              <w:cnfStyle w:val="000000100000" w:firstRow="0" w:lastRow="0" w:firstColumn="0" w:lastColumn="0" w:oddVBand="0" w:evenVBand="0" w:oddHBand="1" w:evenHBand="0" w:firstRowFirstColumn="0" w:firstRowLastColumn="0" w:lastRowFirstColumn="0" w:lastRowLastColumn="0"/>
            </w:pPr>
            <w:r>
              <w:t>18,</w:t>
            </w:r>
            <w:r w:rsidRPr="007A1000">
              <w:t>317</w:t>
            </w:r>
          </w:p>
        </w:tc>
        <w:tc>
          <w:tcPr>
            <w:tcW w:w="304" w:type="pct"/>
            <w:shd w:val="clear" w:color="auto" w:fill="auto"/>
          </w:tcPr>
          <w:p w14:paraId="75EBD9C1" w14:textId="77777777" w:rsidR="00B1590B" w:rsidRPr="007A1000" w:rsidRDefault="00B1590B" w:rsidP="0047514A">
            <w:pPr>
              <w:pStyle w:val="Tablenumber"/>
              <w:cnfStyle w:val="000000100000" w:firstRow="0" w:lastRow="0" w:firstColumn="0" w:lastColumn="0" w:oddVBand="0" w:evenVBand="0" w:oddHBand="1" w:evenHBand="0" w:firstRowFirstColumn="0" w:firstRowLastColumn="0" w:lastRowFirstColumn="0" w:lastRowLastColumn="0"/>
            </w:pPr>
            <w:r>
              <w:t xml:space="preserve"> </w:t>
            </w:r>
            <w:r w:rsidR="00147829">
              <w:t>8,569</w:t>
            </w:r>
          </w:p>
        </w:tc>
        <w:tc>
          <w:tcPr>
            <w:tcW w:w="304" w:type="pct"/>
            <w:shd w:val="clear" w:color="auto" w:fill="auto"/>
          </w:tcPr>
          <w:p w14:paraId="740DAA3C" w14:textId="77777777" w:rsidR="00B1590B" w:rsidRPr="007A1000" w:rsidRDefault="00B1590B" w:rsidP="0047514A">
            <w:pPr>
              <w:pStyle w:val="Tablenumber"/>
              <w:cnfStyle w:val="000000100000" w:firstRow="0" w:lastRow="0" w:firstColumn="0" w:lastColumn="0" w:oddVBand="0" w:evenVBand="0" w:oddHBand="1" w:evenHBand="0" w:firstRowFirstColumn="0" w:firstRowLastColumn="0" w:lastRowFirstColumn="0" w:lastRowLastColumn="0"/>
            </w:pPr>
            <w:r w:rsidRPr="00E44691">
              <w:rPr>
                <w:vertAlign w:val="superscript"/>
              </w:rPr>
              <w:t xml:space="preserve">d </w:t>
            </w:r>
            <w:r>
              <w:t>3,</w:t>
            </w:r>
            <w:r w:rsidRPr="007A1000">
              <w:t>2</w:t>
            </w:r>
            <w:r w:rsidR="00063D93">
              <w:t>67</w:t>
            </w:r>
          </w:p>
        </w:tc>
        <w:tc>
          <w:tcPr>
            <w:tcW w:w="304" w:type="pct"/>
            <w:shd w:val="clear" w:color="auto" w:fill="auto"/>
          </w:tcPr>
          <w:p w14:paraId="4B48BA01" w14:textId="77777777" w:rsidR="00B1590B" w:rsidRPr="007A1000" w:rsidRDefault="00B1590B" w:rsidP="0047514A">
            <w:pPr>
              <w:pStyle w:val="Tablenumber"/>
              <w:cnfStyle w:val="000000100000" w:firstRow="0" w:lastRow="0" w:firstColumn="0" w:lastColumn="0" w:oddVBand="0" w:evenVBand="0" w:oddHBand="1" w:evenHBand="0" w:firstRowFirstColumn="0" w:firstRowLastColumn="0" w:lastRowFirstColumn="0" w:lastRowLastColumn="0"/>
            </w:pPr>
            <w:r>
              <w:t>7,</w:t>
            </w:r>
            <w:r w:rsidRPr="007A1000">
              <w:t>988</w:t>
            </w:r>
          </w:p>
        </w:tc>
        <w:tc>
          <w:tcPr>
            <w:tcW w:w="304" w:type="pct"/>
            <w:shd w:val="clear" w:color="auto" w:fill="auto"/>
          </w:tcPr>
          <w:p w14:paraId="40149C18" w14:textId="77777777" w:rsidR="00B1590B" w:rsidRPr="007A1000" w:rsidRDefault="00B1590B" w:rsidP="0047514A">
            <w:pPr>
              <w:pStyle w:val="Tablenumber"/>
              <w:cnfStyle w:val="000000100000" w:firstRow="0" w:lastRow="0" w:firstColumn="0" w:lastColumn="0" w:oddVBand="0" w:evenVBand="0" w:oddHBand="1" w:evenHBand="0" w:firstRowFirstColumn="0" w:firstRowLastColumn="0" w:lastRowFirstColumn="0" w:lastRowLastColumn="0"/>
            </w:pPr>
            <w:r>
              <w:t>2,</w:t>
            </w:r>
            <w:r w:rsidRPr="007A1000">
              <w:t>717</w:t>
            </w:r>
          </w:p>
        </w:tc>
        <w:tc>
          <w:tcPr>
            <w:tcW w:w="304" w:type="pct"/>
            <w:shd w:val="clear" w:color="auto" w:fill="auto"/>
          </w:tcPr>
          <w:p w14:paraId="71B5157D" w14:textId="77777777" w:rsidR="00B1590B" w:rsidRPr="007A1000" w:rsidRDefault="00B1590B" w:rsidP="0047514A">
            <w:pPr>
              <w:pStyle w:val="Tablenumber"/>
              <w:cnfStyle w:val="000000100000" w:firstRow="0" w:lastRow="0" w:firstColumn="0" w:lastColumn="0" w:oddVBand="0" w:evenVBand="0" w:oddHBand="1" w:evenHBand="0" w:firstRowFirstColumn="0" w:firstRowLastColumn="0" w:lastRowFirstColumn="0" w:lastRowLastColumn="0"/>
            </w:pPr>
            <w:r>
              <w:t>3,</w:t>
            </w:r>
            <w:r w:rsidRPr="007A1000">
              <w:t>499</w:t>
            </w:r>
          </w:p>
        </w:tc>
        <w:tc>
          <w:tcPr>
            <w:tcW w:w="304" w:type="pct"/>
            <w:shd w:val="clear" w:color="auto" w:fill="auto"/>
          </w:tcPr>
          <w:p w14:paraId="4B065545" w14:textId="77777777" w:rsidR="00B1590B" w:rsidRPr="007A1000" w:rsidRDefault="00B1590B" w:rsidP="0047514A">
            <w:pPr>
              <w:pStyle w:val="Tablenumber"/>
              <w:cnfStyle w:val="000000100000" w:firstRow="0" w:lastRow="0" w:firstColumn="0" w:lastColumn="0" w:oddVBand="0" w:evenVBand="0" w:oddHBand="1" w:evenHBand="0" w:firstRowFirstColumn="0" w:firstRowLastColumn="0" w:lastRowFirstColumn="0" w:lastRowLastColumn="0"/>
            </w:pPr>
            <w:r>
              <w:t>2,</w:t>
            </w:r>
            <w:r w:rsidRPr="007A1000">
              <w:t>247</w:t>
            </w:r>
          </w:p>
        </w:tc>
        <w:tc>
          <w:tcPr>
            <w:tcW w:w="304" w:type="pct"/>
            <w:shd w:val="clear" w:color="auto" w:fill="auto"/>
          </w:tcPr>
          <w:p w14:paraId="4D021175" w14:textId="77777777" w:rsidR="00B1590B" w:rsidRPr="007A1000" w:rsidRDefault="00B1590B" w:rsidP="0047514A">
            <w:pPr>
              <w:pStyle w:val="Tablenumber"/>
              <w:cnfStyle w:val="000000100000" w:firstRow="0" w:lastRow="0" w:firstColumn="0" w:lastColumn="0" w:oddVBand="0" w:evenVBand="0" w:oddHBand="1" w:evenHBand="0" w:firstRowFirstColumn="0" w:firstRowLastColumn="0" w:lastRowFirstColumn="0" w:lastRowLastColumn="0"/>
            </w:pPr>
            <w:r w:rsidRPr="007A1000">
              <w:t>308</w:t>
            </w:r>
          </w:p>
        </w:tc>
        <w:tc>
          <w:tcPr>
            <w:tcW w:w="351" w:type="pct"/>
            <w:shd w:val="clear" w:color="auto" w:fill="auto"/>
          </w:tcPr>
          <w:p w14:paraId="636483BA" w14:textId="77777777" w:rsidR="00B1590B" w:rsidRPr="007A1000" w:rsidRDefault="00B1590B" w:rsidP="0047514A">
            <w:pPr>
              <w:pStyle w:val="Tablenumber"/>
              <w:cnfStyle w:val="000000100000" w:firstRow="0" w:lastRow="0" w:firstColumn="0" w:lastColumn="0" w:oddVBand="0" w:evenVBand="0" w:oddHBand="1" w:evenHBand="0" w:firstRowFirstColumn="0" w:firstRowLastColumn="0" w:lastRowFirstColumn="0" w:lastRowLastColumn="0"/>
            </w:pPr>
            <w:r w:rsidRPr="007A1000">
              <w:t>u/a</w:t>
            </w:r>
          </w:p>
        </w:tc>
        <w:tc>
          <w:tcPr>
            <w:tcW w:w="289" w:type="pct"/>
            <w:shd w:val="clear" w:color="auto" w:fill="auto"/>
          </w:tcPr>
          <w:p w14:paraId="221E68B0" w14:textId="77777777" w:rsidR="00B1590B" w:rsidRPr="007A1000" w:rsidRDefault="00BB2806" w:rsidP="0047514A">
            <w:pPr>
              <w:pStyle w:val="Tablenumber"/>
              <w:cnfStyle w:val="000000100000" w:firstRow="0" w:lastRow="0" w:firstColumn="0" w:lastColumn="0" w:oddVBand="0" w:evenVBand="0" w:oddHBand="1" w:evenHBand="0" w:firstRowFirstColumn="0" w:firstRowLastColumn="0" w:lastRowFirstColumn="0" w:lastRowLastColumn="0"/>
            </w:pPr>
            <w:r>
              <w:t>57,730</w:t>
            </w:r>
          </w:p>
        </w:tc>
        <w:tc>
          <w:tcPr>
            <w:tcW w:w="333" w:type="pct"/>
            <w:shd w:val="clear" w:color="auto" w:fill="auto"/>
          </w:tcPr>
          <w:p w14:paraId="03A2F3EB" w14:textId="77777777" w:rsidR="00B1590B" w:rsidRPr="007A1000" w:rsidRDefault="00B1590B" w:rsidP="0047514A">
            <w:pPr>
              <w:pStyle w:val="Tablenumber"/>
              <w:cnfStyle w:val="000000100000" w:firstRow="0" w:lastRow="0" w:firstColumn="0" w:lastColumn="0" w:oddVBand="0" w:evenVBand="0" w:oddHBand="1" w:evenHBand="0" w:firstRowFirstColumn="0" w:firstRowLastColumn="0" w:lastRowFirstColumn="0" w:lastRowLastColumn="0"/>
            </w:pPr>
            <w:r>
              <w:rPr>
                <w:vertAlign w:val="superscript"/>
              </w:rPr>
              <w:t>f</w:t>
            </w:r>
            <w:r w:rsidRPr="007A1000">
              <w:t xml:space="preserve"> u/a</w:t>
            </w:r>
          </w:p>
        </w:tc>
      </w:tr>
      <w:tr w:rsidR="00B1590B" w:rsidRPr="007A1000" w14:paraId="4B31016E" w14:textId="77777777" w:rsidTr="00206376">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76" w:type="pct"/>
            <w:shd w:val="clear" w:color="auto" w:fill="auto"/>
          </w:tcPr>
          <w:p w14:paraId="0EB7575A" w14:textId="77777777" w:rsidR="00B1590B" w:rsidRPr="007A1000" w:rsidRDefault="00B1590B" w:rsidP="00B1590B">
            <w:pPr>
              <w:pStyle w:val="Tablecolumnnew"/>
            </w:pPr>
          </w:p>
        </w:tc>
        <w:tc>
          <w:tcPr>
            <w:tcW w:w="415" w:type="pct"/>
            <w:shd w:val="clear" w:color="auto" w:fill="auto"/>
          </w:tcPr>
          <w:p w14:paraId="2A9EC6FA" w14:textId="0ECE58E5" w:rsidR="00B1590B" w:rsidRPr="007A1000" w:rsidRDefault="00457308" w:rsidP="0047514A">
            <w:pPr>
              <w:pStyle w:val="Tablenumber"/>
              <w:cnfStyle w:val="000000010000" w:firstRow="0" w:lastRow="0" w:firstColumn="0" w:lastColumn="0" w:oddVBand="0" w:evenVBand="0" w:oddHBand="0" w:evenHBand="1" w:firstRowFirstColumn="0" w:firstRowLastColumn="0" w:lastRowFirstColumn="0" w:lastRowLastColumn="0"/>
            </w:pPr>
            <w:r>
              <w:t>2015–</w:t>
            </w:r>
            <w:r w:rsidR="00B1590B" w:rsidRPr="007A1000">
              <w:t>16</w:t>
            </w:r>
          </w:p>
        </w:tc>
        <w:tc>
          <w:tcPr>
            <w:tcW w:w="304" w:type="pct"/>
            <w:shd w:val="clear" w:color="auto" w:fill="auto"/>
          </w:tcPr>
          <w:p w14:paraId="28442FE6" w14:textId="77777777" w:rsidR="00B1590B" w:rsidRPr="007A1000" w:rsidRDefault="00B1590B" w:rsidP="0047514A">
            <w:pPr>
              <w:pStyle w:val="Tablenumber"/>
              <w:cnfStyle w:val="000000010000" w:firstRow="0" w:lastRow="0" w:firstColumn="0" w:lastColumn="0" w:oddVBand="0" w:evenVBand="0" w:oddHBand="0" w:evenHBand="1" w:firstRowFirstColumn="0" w:firstRowLastColumn="0" w:lastRowFirstColumn="0" w:lastRowLastColumn="0"/>
            </w:pPr>
            <w:r>
              <w:t>10,</w:t>
            </w:r>
            <w:r w:rsidRPr="007A1000">
              <w:t>937</w:t>
            </w:r>
          </w:p>
        </w:tc>
        <w:tc>
          <w:tcPr>
            <w:tcW w:w="304" w:type="pct"/>
            <w:shd w:val="clear" w:color="auto" w:fill="auto"/>
          </w:tcPr>
          <w:p w14:paraId="5AEE648B" w14:textId="77777777" w:rsidR="00B1590B" w:rsidRPr="007A1000" w:rsidRDefault="00B1590B" w:rsidP="0047514A">
            <w:pPr>
              <w:pStyle w:val="Tablenumber"/>
              <w:cnfStyle w:val="000000010000" w:firstRow="0" w:lastRow="0" w:firstColumn="0" w:lastColumn="0" w:oddVBand="0" w:evenVBand="0" w:oddHBand="0" w:evenHBand="1" w:firstRowFirstColumn="0" w:firstRowLastColumn="0" w:lastRowFirstColumn="0" w:lastRowLastColumn="0"/>
            </w:pPr>
            <w:r>
              <w:t>21,</w:t>
            </w:r>
            <w:r w:rsidRPr="007A1000">
              <w:t>897</w:t>
            </w:r>
          </w:p>
        </w:tc>
        <w:tc>
          <w:tcPr>
            <w:tcW w:w="304" w:type="pct"/>
            <w:shd w:val="clear" w:color="auto" w:fill="auto"/>
          </w:tcPr>
          <w:p w14:paraId="0694081C" w14:textId="77777777" w:rsidR="00B1590B" w:rsidRPr="007A1000" w:rsidRDefault="00B1590B" w:rsidP="0047514A">
            <w:pPr>
              <w:pStyle w:val="Tablenumber"/>
              <w:cnfStyle w:val="000000010000" w:firstRow="0" w:lastRow="0" w:firstColumn="0" w:lastColumn="0" w:oddVBand="0" w:evenVBand="0" w:oddHBand="0" w:evenHBand="1" w:firstRowFirstColumn="0" w:firstRowLastColumn="0" w:lastRowFirstColumn="0" w:lastRowLastColumn="0"/>
            </w:pPr>
            <w:r>
              <w:t xml:space="preserve"> </w:t>
            </w:r>
            <w:r w:rsidR="00147829">
              <w:t>9,742</w:t>
            </w:r>
          </w:p>
        </w:tc>
        <w:tc>
          <w:tcPr>
            <w:tcW w:w="304" w:type="pct"/>
            <w:shd w:val="clear" w:color="auto" w:fill="auto"/>
          </w:tcPr>
          <w:p w14:paraId="7807C4F4" w14:textId="77777777" w:rsidR="00B1590B" w:rsidRPr="007A1000" w:rsidRDefault="00B1590B" w:rsidP="0047514A">
            <w:pPr>
              <w:pStyle w:val="Tablenumber"/>
              <w:cnfStyle w:val="000000010000" w:firstRow="0" w:lastRow="0" w:firstColumn="0" w:lastColumn="0" w:oddVBand="0" w:evenVBand="0" w:oddHBand="0" w:evenHBand="1" w:firstRowFirstColumn="0" w:firstRowLastColumn="0" w:lastRowFirstColumn="0" w:lastRowLastColumn="0"/>
            </w:pPr>
            <w:r w:rsidRPr="00E44691">
              <w:rPr>
                <w:vertAlign w:val="superscript"/>
              </w:rPr>
              <w:t xml:space="preserve">d </w:t>
            </w:r>
            <w:r>
              <w:t>3,</w:t>
            </w:r>
            <w:r w:rsidRPr="007A1000">
              <w:t>1</w:t>
            </w:r>
            <w:r w:rsidR="00063D93">
              <w:t>85</w:t>
            </w:r>
          </w:p>
        </w:tc>
        <w:tc>
          <w:tcPr>
            <w:tcW w:w="304" w:type="pct"/>
            <w:shd w:val="clear" w:color="auto" w:fill="auto"/>
          </w:tcPr>
          <w:p w14:paraId="5D1BB9FA" w14:textId="77777777" w:rsidR="00B1590B" w:rsidRPr="007A1000" w:rsidRDefault="00B1590B" w:rsidP="0047514A">
            <w:pPr>
              <w:pStyle w:val="Tablenumber"/>
              <w:cnfStyle w:val="000000010000" w:firstRow="0" w:lastRow="0" w:firstColumn="0" w:lastColumn="0" w:oddVBand="0" w:evenVBand="0" w:oddHBand="0" w:evenHBand="1" w:firstRowFirstColumn="0" w:firstRowLastColumn="0" w:lastRowFirstColumn="0" w:lastRowLastColumn="0"/>
            </w:pPr>
            <w:r>
              <w:t>10,</w:t>
            </w:r>
            <w:r w:rsidR="00C84015">
              <w:t>512</w:t>
            </w:r>
          </w:p>
        </w:tc>
        <w:tc>
          <w:tcPr>
            <w:tcW w:w="304" w:type="pct"/>
            <w:shd w:val="clear" w:color="auto" w:fill="auto"/>
          </w:tcPr>
          <w:p w14:paraId="0BBA970C" w14:textId="77777777" w:rsidR="00B1590B" w:rsidRPr="007A1000" w:rsidRDefault="00B1590B" w:rsidP="0047514A">
            <w:pPr>
              <w:pStyle w:val="Tablenumber"/>
              <w:cnfStyle w:val="000000010000" w:firstRow="0" w:lastRow="0" w:firstColumn="0" w:lastColumn="0" w:oddVBand="0" w:evenVBand="0" w:oddHBand="0" w:evenHBand="1" w:firstRowFirstColumn="0" w:firstRowLastColumn="0" w:lastRowFirstColumn="0" w:lastRowLastColumn="0"/>
            </w:pPr>
            <w:r>
              <w:t>1,</w:t>
            </w:r>
            <w:r w:rsidRPr="007A1000">
              <w:t>668</w:t>
            </w:r>
          </w:p>
        </w:tc>
        <w:tc>
          <w:tcPr>
            <w:tcW w:w="304" w:type="pct"/>
            <w:shd w:val="clear" w:color="auto" w:fill="auto"/>
          </w:tcPr>
          <w:p w14:paraId="10415811" w14:textId="77777777" w:rsidR="00B1590B" w:rsidRPr="007A1000" w:rsidRDefault="00B1590B" w:rsidP="0047514A">
            <w:pPr>
              <w:pStyle w:val="Tablenumber"/>
              <w:cnfStyle w:val="000000010000" w:firstRow="0" w:lastRow="0" w:firstColumn="0" w:lastColumn="0" w:oddVBand="0" w:evenVBand="0" w:oddHBand="0" w:evenHBand="1" w:firstRowFirstColumn="0" w:firstRowLastColumn="0" w:lastRowFirstColumn="0" w:lastRowLastColumn="0"/>
            </w:pPr>
            <w:r>
              <w:t>3,</w:t>
            </w:r>
            <w:r w:rsidRPr="007A1000">
              <w:t>850</w:t>
            </w:r>
          </w:p>
        </w:tc>
        <w:tc>
          <w:tcPr>
            <w:tcW w:w="304" w:type="pct"/>
            <w:shd w:val="clear" w:color="auto" w:fill="auto"/>
          </w:tcPr>
          <w:p w14:paraId="35DC3A33" w14:textId="77777777" w:rsidR="00B1590B" w:rsidRPr="007A1000" w:rsidRDefault="00B1590B" w:rsidP="0047514A">
            <w:pPr>
              <w:pStyle w:val="Tablenumber"/>
              <w:cnfStyle w:val="000000010000" w:firstRow="0" w:lastRow="0" w:firstColumn="0" w:lastColumn="0" w:oddVBand="0" w:evenVBand="0" w:oddHBand="0" w:evenHBand="1" w:firstRowFirstColumn="0" w:firstRowLastColumn="0" w:lastRowFirstColumn="0" w:lastRowLastColumn="0"/>
            </w:pPr>
            <w:r>
              <w:t>2,</w:t>
            </w:r>
            <w:r w:rsidRPr="007A1000">
              <w:t>861</w:t>
            </w:r>
          </w:p>
        </w:tc>
        <w:tc>
          <w:tcPr>
            <w:tcW w:w="304" w:type="pct"/>
            <w:shd w:val="clear" w:color="auto" w:fill="auto"/>
          </w:tcPr>
          <w:p w14:paraId="5CB18EF1" w14:textId="77777777" w:rsidR="00B1590B" w:rsidRPr="007A1000" w:rsidRDefault="00974C2D" w:rsidP="0047514A">
            <w:pPr>
              <w:pStyle w:val="Tablenumber"/>
              <w:cnfStyle w:val="000000010000" w:firstRow="0" w:lastRow="0" w:firstColumn="0" w:lastColumn="0" w:oddVBand="0" w:evenVBand="0" w:oddHBand="0" w:evenHBand="1" w:firstRowFirstColumn="0" w:firstRowLastColumn="0" w:lastRowFirstColumn="0" w:lastRowLastColumn="0"/>
            </w:pPr>
            <w:r>
              <w:t>226</w:t>
            </w:r>
          </w:p>
        </w:tc>
        <w:tc>
          <w:tcPr>
            <w:tcW w:w="351" w:type="pct"/>
            <w:shd w:val="clear" w:color="auto" w:fill="auto"/>
          </w:tcPr>
          <w:p w14:paraId="22C59A48" w14:textId="77777777" w:rsidR="00B1590B" w:rsidRPr="007A1000" w:rsidRDefault="00B1590B" w:rsidP="0047514A">
            <w:pPr>
              <w:pStyle w:val="Tablenumber"/>
              <w:cnfStyle w:val="000000010000" w:firstRow="0" w:lastRow="0" w:firstColumn="0" w:lastColumn="0" w:oddVBand="0" w:evenVBand="0" w:oddHBand="0" w:evenHBand="1" w:firstRowFirstColumn="0" w:firstRowLastColumn="0" w:lastRowFirstColumn="0" w:lastRowLastColumn="0"/>
            </w:pPr>
            <w:r w:rsidRPr="007A1000">
              <w:t>u/a</w:t>
            </w:r>
          </w:p>
        </w:tc>
        <w:tc>
          <w:tcPr>
            <w:tcW w:w="289" w:type="pct"/>
            <w:shd w:val="clear" w:color="auto" w:fill="auto"/>
          </w:tcPr>
          <w:p w14:paraId="11BC70C2" w14:textId="77777777" w:rsidR="00B1590B" w:rsidRPr="007A1000" w:rsidRDefault="00BB2806" w:rsidP="0047514A">
            <w:pPr>
              <w:pStyle w:val="Tablenumber"/>
              <w:cnfStyle w:val="000000010000" w:firstRow="0" w:lastRow="0" w:firstColumn="0" w:lastColumn="0" w:oddVBand="0" w:evenVBand="0" w:oddHBand="0" w:evenHBand="1" w:firstRowFirstColumn="0" w:firstRowLastColumn="0" w:lastRowFirstColumn="0" w:lastRowLastColumn="0"/>
            </w:pPr>
            <w:r>
              <w:t>64,878</w:t>
            </w:r>
          </w:p>
        </w:tc>
        <w:tc>
          <w:tcPr>
            <w:tcW w:w="333" w:type="pct"/>
            <w:shd w:val="clear" w:color="auto" w:fill="auto"/>
          </w:tcPr>
          <w:p w14:paraId="053E8996" w14:textId="77777777" w:rsidR="00B1590B" w:rsidRPr="007A1000" w:rsidRDefault="00B1590B" w:rsidP="0047514A">
            <w:pPr>
              <w:pStyle w:val="Tablenumber"/>
              <w:cnfStyle w:val="000000010000" w:firstRow="0" w:lastRow="0" w:firstColumn="0" w:lastColumn="0" w:oddVBand="0" w:evenVBand="0" w:oddHBand="0" w:evenHBand="1" w:firstRowFirstColumn="0" w:firstRowLastColumn="0" w:lastRowFirstColumn="0" w:lastRowLastColumn="0"/>
            </w:pPr>
            <w:r>
              <w:rPr>
                <w:vertAlign w:val="superscript"/>
              </w:rPr>
              <w:t>f</w:t>
            </w:r>
            <w:r w:rsidRPr="007A1000">
              <w:t xml:space="preserve"> u/a</w:t>
            </w:r>
          </w:p>
        </w:tc>
      </w:tr>
      <w:tr w:rsidR="00206376" w:rsidRPr="007A1000" w14:paraId="29FBA309" w14:textId="77777777" w:rsidTr="00342789">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76" w:type="pct"/>
            <w:shd w:val="clear" w:color="auto" w:fill="auto"/>
          </w:tcPr>
          <w:p w14:paraId="3210ACCF" w14:textId="77777777" w:rsidR="00206376" w:rsidRPr="007A1000" w:rsidRDefault="00206376" w:rsidP="00206376">
            <w:pPr>
              <w:pStyle w:val="Tablecolumnnew"/>
            </w:pPr>
          </w:p>
        </w:tc>
        <w:tc>
          <w:tcPr>
            <w:tcW w:w="415" w:type="pct"/>
            <w:shd w:val="clear" w:color="auto" w:fill="auto"/>
          </w:tcPr>
          <w:p w14:paraId="44C23E7E" w14:textId="5A5B4448" w:rsidR="00206376" w:rsidRPr="00BB2806" w:rsidRDefault="00206376" w:rsidP="0047514A">
            <w:pPr>
              <w:pStyle w:val="Tablenumber"/>
              <w:cnfStyle w:val="000000100000" w:firstRow="0" w:lastRow="0" w:firstColumn="0" w:lastColumn="0" w:oddVBand="0" w:evenVBand="0" w:oddHBand="1" w:evenHBand="0" w:firstRowFirstColumn="0" w:firstRowLastColumn="0" w:lastRowFirstColumn="0" w:lastRowLastColumn="0"/>
            </w:pPr>
            <w:r w:rsidRPr="00BB2806">
              <w:t>201</w:t>
            </w:r>
            <w:r w:rsidR="00B1590B" w:rsidRPr="00BB2806">
              <w:t>6</w:t>
            </w:r>
            <w:r w:rsidR="00457308">
              <w:t>–</w:t>
            </w:r>
            <w:r w:rsidRPr="00BB2806">
              <w:t>1</w:t>
            </w:r>
            <w:r w:rsidR="00B1590B" w:rsidRPr="00BB2806">
              <w:t>7</w:t>
            </w:r>
          </w:p>
        </w:tc>
        <w:tc>
          <w:tcPr>
            <w:tcW w:w="304" w:type="pct"/>
            <w:shd w:val="clear" w:color="auto" w:fill="auto"/>
          </w:tcPr>
          <w:p w14:paraId="6AE43193" w14:textId="77777777" w:rsidR="00206376" w:rsidRPr="00BB2806" w:rsidRDefault="0040452A" w:rsidP="0047514A">
            <w:pPr>
              <w:pStyle w:val="Tablenumber"/>
              <w:cnfStyle w:val="000000100000" w:firstRow="0" w:lastRow="0" w:firstColumn="0" w:lastColumn="0" w:oddVBand="0" w:evenVBand="0" w:oddHBand="1" w:evenHBand="0" w:firstRowFirstColumn="0" w:firstRowLastColumn="0" w:lastRowFirstColumn="0" w:lastRowLastColumn="0"/>
            </w:pPr>
            <w:r w:rsidRPr="00703924">
              <w:t>9</w:t>
            </w:r>
            <w:r w:rsidR="00112123" w:rsidRPr="00703924">
              <w:t>,</w:t>
            </w:r>
            <w:r w:rsidR="00206376" w:rsidRPr="00703924">
              <w:t>9</w:t>
            </w:r>
            <w:r w:rsidRPr="00703924">
              <w:t>17</w:t>
            </w:r>
          </w:p>
        </w:tc>
        <w:tc>
          <w:tcPr>
            <w:tcW w:w="304" w:type="pct"/>
            <w:shd w:val="clear" w:color="auto" w:fill="auto"/>
          </w:tcPr>
          <w:p w14:paraId="4F4ED162" w14:textId="77777777" w:rsidR="00206376" w:rsidRPr="00BB2806" w:rsidRDefault="00112123" w:rsidP="0047514A">
            <w:pPr>
              <w:pStyle w:val="Tablenumber"/>
              <w:cnfStyle w:val="000000100000" w:firstRow="0" w:lastRow="0" w:firstColumn="0" w:lastColumn="0" w:oddVBand="0" w:evenVBand="0" w:oddHBand="1" w:evenHBand="0" w:firstRowFirstColumn="0" w:firstRowLastColumn="0" w:lastRowFirstColumn="0" w:lastRowLastColumn="0"/>
            </w:pPr>
            <w:r w:rsidRPr="00BB2806">
              <w:t>2</w:t>
            </w:r>
            <w:r w:rsidR="009A569A" w:rsidRPr="00BB2806">
              <w:t>2</w:t>
            </w:r>
            <w:r w:rsidRPr="00BB2806">
              <w:t>,</w:t>
            </w:r>
            <w:r w:rsidR="009A569A" w:rsidRPr="00BB2806">
              <w:t>141</w:t>
            </w:r>
          </w:p>
        </w:tc>
        <w:tc>
          <w:tcPr>
            <w:tcW w:w="304" w:type="pct"/>
            <w:shd w:val="clear" w:color="auto" w:fill="auto"/>
          </w:tcPr>
          <w:p w14:paraId="1DC3758B" w14:textId="77777777" w:rsidR="00206376" w:rsidRPr="00BB2806" w:rsidRDefault="00112123" w:rsidP="0047514A">
            <w:pPr>
              <w:pStyle w:val="Tablenumber"/>
              <w:cnfStyle w:val="000000100000" w:firstRow="0" w:lastRow="0" w:firstColumn="0" w:lastColumn="0" w:oddVBand="0" w:evenVBand="0" w:oddHBand="1" w:evenHBand="0" w:firstRowFirstColumn="0" w:firstRowLastColumn="0" w:lastRowFirstColumn="0" w:lastRowLastColumn="0"/>
            </w:pPr>
            <w:r w:rsidRPr="00BB2806">
              <w:t xml:space="preserve"> </w:t>
            </w:r>
            <w:r w:rsidR="00147829" w:rsidRPr="00BB2806">
              <w:t>10,985</w:t>
            </w:r>
          </w:p>
        </w:tc>
        <w:tc>
          <w:tcPr>
            <w:tcW w:w="304" w:type="pct"/>
            <w:shd w:val="clear" w:color="auto" w:fill="auto"/>
          </w:tcPr>
          <w:p w14:paraId="6E812046" w14:textId="77777777" w:rsidR="00206376" w:rsidRPr="00BB2806" w:rsidRDefault="00206376" w:rsidP="0047514A">
            <w:pPr>
              <w:pStyle w:val="Tablenumber"/>
              <w:cnfStyle w:val="000000100000" w:firstRow="0" w:lastRow="0" w:firstColumn="0" w:lastColumn="0" w:oddVBand="0" w:evenVBand="0" w:oddHBand="1" w:evenHBand="0" w:firstRowFirstColumn="0" w:firstRowLastColumn="0" w:lastRowFirstColumn="0" w:lastRowLastColumn="0"/>
            </w:pPr>
            <w:r w:rsidRPr="00BB2806">
              <w:rPr>
                <w:vertAlign w:val="superscript"/>
              </w:rPr>
              <w:t xml:space="preserve">d </w:t>
            </w:r>
            <w:r w:rsidR="00063D93" w:rsidRPr="00BB2806">
              <w:t>2,955</w:t>
            </w:r>
          </w:p>
        </w:tc>
        <w:tc>
          <w:tcPr>
            <w:tcW w:w="304" w:type="pct"/>
            <w:shd w:val="clear" w:color="auto" w:fill="auto"/>
          </w:tcPr>
          <w:p w14:paraId="6AC001E8" w14:textId="77777777" w:rsidR="00206376" w:rsidRPr="00BB2806" w:rsidRDefault="00112123" w:rsidP="0047514A">
            <w:pPr>
              <w:pStyle w:val="Tablenumber"/>
              <w:cnfStyle w:val="000000100000" w:firstRow="0" w:lastRow="0" w:firstColumn="0" w:lastColumn="0" w:oddVBand="0" w:evenVBand="0" w:oddHBand="1" w:evenHBand="0" w:firstRowFirstColumn="0" w:firstRowLastColumn="0" w:lastRowFirstColumn="0" w:lastRowLastColumn="0"/>
            </w:pPr>
            <w:r w:rsidRPr="00BB2806">
              <w:t>1</w:t>
            </w:r>
            <w:r w:rsidR="00C84015" w:rsidRPr="00BB2806">
              <w:t>2</w:t>
            </w:r>
            <w:r w:rsidRPr="00BB2806">
              <w:t>,</w:t>
            </w:r>
            <w:r w:rsidR="00C84015" w:rsidRPr="00BB2806">
              <w:t>525</w:t>
            </w:r>
          </w:p>
        </w:tc>
        <w:tc>
          <w:tcPr>
            <w:tcW w:w="304" w:type="pct"/>
            <w:shd w:val="clear" w:color="auto" w:fill="auto"/>
          </w:tcPr>
          <w:p w14:paraId="63161172" w14:textId="3139D871" w:rsidR="00206376" w:rsidRPr="00BB2806" w:rsidRDefault="00352438" w:rsidP="0047514A">
            <w:pPr>
              <w:pStyle w:val="Tablenumber"/>
              <w:cnfStyle w:val="000000100000" w:firstRow="0" w:lastRow="0" w:firstColumn="0" w:lastColumn="0" w:oddVBand="0" w:evenVBand="0" w:oddHBand="1" w:evenHBand="0" w:firstRowFirstColumn="0" w:firstRowLastColumn="0" w:lastRowFirstColumn="0" w:lastRowLastColumn="0"/>
            </w:pPr>
            <w:r w:rsidRPr="0047514A">
              <w:t>2088</w:t>
            </w:r>
          </w:p>
        </w:tc>
        <w:tc>
          <w:tcPr>
            <w:tcW w:w="304" w:type="pct"/>
            <w:shd w:val="clear" w:color="auto" w:fill="auto"/>
          </w:tcPr>
          <w:p w14:paraId="60A83F65" w14:textId="77777777" w:rsidR="00206376" w:rsidRPr="00BB2806" w:rsidRDefault="00AA4F1F" w:rsidP="0047514A">
            <w:pPr>
              <w:pStyle w:val="Tablenumber"/>
              <w:cnfStyle w:val="000000100000" w:firstRow="0" w:lastRow="0" w:firstColumn="0" w:lastColumn="0" w:oddVBand="0" w:evenVBand="0" w:oddHBand="1" w:evenHBand="0" w:firstRowFirstColumn="0" w:firstRowLastColumn="0" w:lastRowFirstColumn="0" w:lastRowLastColumn="0"/>
            </w:pPr>
            <w:r w:rsidRPr="00BB2806">
              <w:t>4,429</w:t>
            </w:r>
          </w:p>
        </w:tc>
        <w:tc>
          <w:tcPr>
            <w:tcW w:w="304" w:type="pct"/>
            <w:shd w:val="clear" w:color="auto" w:fill="auto"/>
          </w:tcPr>
          <w:p w14:paraId="3194DEA2" w14:textId="77777777" w:rsidR="00206376" w:rsidRPr="00BB2806" w:rsidRDefault="00887BBC" w:rsidP="0047514A">
            <w:pPr>
              <w:pStyle w:val="Tablenumber"/>
              <w:cnfStyle w:val="000000100000" w:firstRow="0" w:lastRow="0" w:firstColumn="0" w:lastColumn="0" w:oddVBand="0" w:evenVBand="0" w:oddHBand="1" w:evenHBand="0" w:firstRowFirstColumn="0" w:firstRowLastColumn="0" w:lastRowFirstColumn="0" w:lastRowLastColumn="0"/>
            </w:pPr>
            <w:r w:rsidRPr="00BB2806">
              <w:t>2,990</w:t>
            </w:r>
          </w:p>
        </w:tc>
        <w:tc>
          <w:tcPr>
            <w:tcW w:w="304" w:type="pct"/>
            <w:shd w:val="clear" w:color="auto" w:fill="auto"/>
          </w:tcPr>
          <w:p w14:paraId="372DB7A2" w14:textId="77777777" w:rsidR="00206376" w:rsidRPr="00BB2806" w:rsidRDefault="00FD0EA7" w:rsidP="0047514A">
            <w:pPr>
              <w:pStyle w:val="Tablenumber"/>
              <w:cnfStyle w:val="000000100000" w:firstRow="0" w:lastRow="0" w:firstColumn="0" w:lastColumn="0" w:oddVBand="0" w:evenVBand="0" w:oddHBand="1" w:evenHBand="0" w:firstRowFirstColumn="0" w:firstRowLastColumn="0" w:lastRowFirstColumn="0" w:lastRowLastColumn="0"/>
            </w:pPr>
            <w:r w:rsidRPr="00BB2806">
              <w:t>342</w:t>
            </w:r>
          </w:p>
        </w:tc>
        <w:tc>
          <w:tcPr>
            <w:tcW w:w="351" w:type="pct"/>
            <w:shd w:val="clear" w:color="auto" w:fill="auto"/>
          </w:tcPr>
          <w:p w14:paraId="6FEA7FF7" w14:textId="77777777" w:rsidR="00206376" w:rsidRPr="00BB2806" w:rsidRDefault="00206376" w:rsidP="0047514A">
            <w:pPr>
              <w:pStyle w:val="Tablenumber"/>
              <w:cnfStyle w:val="000000100000" w:firstRow="0" w:lastRow="0" w:firstColumn="0" w:lastColumn="0" w:oddVBand="0" w:evenVBand="0" w:oddHBand="1" w:evenHBand="0" w:firstRowFirstColumn="0" w:firstRowLastColumn="0" w:lastRowFirstColumn="0" w:lastRowLastColumn="0"/>
            </w:pPr>
            <w:r w:rsidRPr="00BB2806">
              <w:t>u/a</w:t>
            </w:r>
          </w:p>
        </w:tc>
        <w:tc>
          <w:tcPr>
            <w:tcW w:w="289" w:type="pct"/>
            <w:shd w:val="clear" w:color="auto" w:fill="auto"/>
          </w:tcPr>
          <w:p w14:paraId="123C16D4" w14:textId="77777777" w:rsidR="00206376" w:rsidRPr="00BB2806" w:rsidRDefault="00BB2806" w:rsidP="0047514A">
            <w:pPr>
              <w:pStyle w:val="Tablenumber"/>
              <w:cnfStyle w:val="000000100000" w:firstRow="0" w:lastRow="0" w:firstColumn="0" w:lastColumn="0" w:oddVBand="0" w:evenVBand="0" w:oddHBand="1" w:evenHBand="0" w:firstRowFirstColumn="0" w:firstRowLastColumn="0" w:lastRowFirstColumn="0" w:lastRowLastColumn="0"/>
            </w:pPr>
            <w:r w:rsidRPr="00BB2806">
              <w:t>68,312</w:t>
            </w:r>
          </w:p>
        </w:tc>
        <w:tc>
          <w:tcPr>
            <w:tcW w:w="333" w:type="pct"/>
            <w:shd w:val="clear" w:color="auto" w:fill="auto"/>
          </w:tcPr>
          <w:p w14:paraId="26446C4E" w14:textId="77777777" w:rsidR="00206376" w:rsidRPr="00BB2806" w:rsidRDefault="00206376" w:rsidP="0047514A">
            <w:pPr>
              <w:pStyle w:val="Tablenumber"/>
              <w:cnfStyle w:val="000000100000" w:firstRow="0" w:lastRow="0" w:firstColumn="0" w:lastColumn="0" w:oddVBand="0" w:evenVBand="0" w:oddHBand="1" w:evenHBand="0" w:firstRowFirstColumn="0" w:firstRowLastColumn="0" w:lastRowFirstColumn="0" w:lastRowLastColumn="0"/>
            </w:pPr>
            <w:r w:rsidRPr="00BB2806">
              <w:rPr>
                <w:vertAlign w:val="superscript"/>
              </w:rPr>
              <w:t>f</w:t>
            </w:r>
            <w:r w:rsidRPr="00BB2806">
              <w:t xml:space="preserve"> u/a</w:t>
            </w:r>
          </w:p>
        </w:tc>
      </w:tr>
      <w:tr w:rsidR="00703924" w:rsidRPr="007A1000" w14:paraId="5EDF8595" w14:textId="77777777" w:rsidTr="00342789">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876" w:type="pct"/>
            <w:shd w:val="clear" w:color="auto" w:fill="EFD3D2"/>
          </w:tcPr>
          <w:p w14:paraId="35AA5AAD" w14:textId="77777777" w:rsidR="00B1590B" w:rsidRPr="007A1000" w:rsidRDefault="00B1590B" w:rsidP="00B1590B">
            <w:pPr>
              <w:pStyle w:val="Tablecolumnnew"/>
            </w:pPr>
            <w:r w:rsidRPr="007A1000">
              <w:t>Other reactive interventions</w:t>
            </w:r>
          </w:p>
        </w:tc>
        <w:tc>
          <w:tcPr>
            <w:tcW w:w="415" w:type="pct"/>
            <w:shd w:val="clear" w:color="auto" w:fill="EFD3D2"/>
          </w:tcPr>
          <w:p w14:paraId="6365607C" w14:textId="77777777" w:rsidR="00B1590B" w:rsidRPr="007A1000" w:rsidRDefault="00B1590B" w:rsidP="0047514A">
            <w:pPr>
              <w:pStyle w:val="Tablenumber"/>
              <w:cnfStyle w:val="000000010000" w:firstRow="0" w:lastRow="0" w:firstColumn="0" w:lastColumn="0" w:oddVBand="0" w:evenVBand="0" w:oddHBand="0" w:evenHBand="1" w:firstRowFirstColumn="0" w:firstRowLastColumn="0" w:lastRowFirstColumn="0" w:lastRowLastColumn="0"/>
            </w:pPr>
            <w:r w:rsidRPr="007A1000">
              <w:t>2012–13</w:t>
            </w:r>
          </w:p>
        </w:tc>
        <w:tc>
          <w:tcPr>
            <w:tcW w:w="304" w:type="pct"/>
            <w:shd w:val="clear" w:color="auto" w:fill="EFD3D2"/>
          </w:tcPr>
          <w:p w14:paraId="43335362" w14:textId="77777777" w:rsidR="00B1590B" w:rsidRPr="007A1000" w:rsidRDefault="00B1590B" w:rsidP="0047514A">
            <w:pPr>
              <w:pStyle w:val="Tablenumber"/>
              <w:cnfStyle w:val="000000010000" w:firstRow="0" w:lastRow="0" w:firstColumn="0" w:lastColumn="0" w:oddVBand="0" w:evenVBand="0" w:oddHBand="0" w:evenHBand="1" w:firstRowFirstColumn="0" w:firstRowLastColumn="0" w:lastRowFirstColumn="0" w:lastRowLastColumn="0"/>
            </w:pPr>
            <w:r>
              <w:t>28,</w:t>
            </w:r>
            <w:r w:rsidRPr="007A1000">
              <w:t>777</w:t>
            </w:r>
          </w:p>
        </w:tc>
        <w:tc>
          <w:tcPr>
            <w:tcW w:w="304" w:type="pct"/>
            <w:shd w:val="clear" w:color="auto" w:fill="EFD3D2"/>
          </w:tcPr>
          <w:p w14:paraId="2312A461" w14:textId="77777777" w:rsidR="00B1590B" w:rsidRPr="007A1000" w:rsidRDefault="00B1590B" w:rsidP="0047514A">
            <w:pPr>
              <w:pStyle w:val="Tablenumber"/>
              <w:cnfStyle w:val="000000010000" w:firstRow="0" w:lastRow="0" w:firstColumn="0" w:lastColumn="0" w:oddVBand="0" w:evenVBand="0" w:oddHBand="0" w:evenHBand="1" w:firstRowFirstColumn="0" w:firstRowLastColumn="0" w:lastRowFirstColumn="0" w:lastRowLastColumn="0"/>
            </w:pPr>
            <w:r w:rsidRPr="007A1000">
              <w:t>u/a</w:t>
            </w:r>
          </w:p>
        </w:tc>
        <w:tc>
          <w:tcPr>
            <w:tcW w:w="304" w:type="pct"/>
            <w:shd w:val="clear" w:color="auto" w:fill="EFD3D2"/>
          </w:tcPr>
          <w:p w14:paraId="1D38E58C" w14:textId="77777777" w:rsidR="00B1590B" w:rsidRPr="00B31858" w:rsidRDefault="00436744" w:rsidP="0047514A">
            <w:pPr>
              <w:pStyle w:val="Tablenumber"/>
              <w:cnfStyle w:val="000000010000" w:firstRow="0" w:lastRow="0" w:firstColumn="0" w:lastColumn="0" w:oddVBand="0" w:evenVBand="0" w:oddHBand="0" w:evenHBand="1" w:firstRowFirstColumn="0" w:firstRowLastColumn="0" w:lastRowFirstColumn="0" w:lastRowLastColumn="0"/>
            </w:pPr>
            <w:r w:rsidRPr="00B31858">
              <w:t>22,540</w:t>
            </w:r>
          </w:p>
        </w:tc>
        <w:tc>
          <w:tcPr>
            <w:tcW w:w="304" w:type="pct"/>
            <w:shd w:val="clear" w:color="auto" w:fill="EFD3D2"/>
          </w:tcPr>
          <w:p w14:paraId="2ACAEA34" w14:textId="77777777" w:rsidR="00B1590B" w:rsidRPr="007A1000" w:rsidRDefault="00B1590B" w:rsidP="0047514A">
            <w:pPr>
              <w:pStyle w:val="Tablenumber"/>
              <w:cnfStyle w:val="000000010000" w:firstRow="0" w:lastRow="0" w:firstColumn="0" w:lastColumn="0" w:oddVBand="0" w:evenVBand="0" w:oddHBand="0" w:evenHBand="1" w:firstRowFirstColumn="0" w:firstRowLastColumn="0" w:lastRowFirstColumn="0" w:lastRowLastColumn="0"/>
            </w:pPr>
            <w:r>
              <w:t>19,</w:t>
            </w:r>
            <w:r w:rsidRPr="007A1000">
              <w:t>73</w:t>
            </w:r>
            <w:r w:rsidR="00063D93">
              <w:t>9</w:t>
            </w:r>
          </w:p>
        </w:tc>
        <w:tc>
          <w:tcPr>
            <w:tcW w:w="304" w:type="pct"/>
            <w:shd w:val="clear" w:color="auto" w:fill="EFD3D2"/>
          </w:tcPr>
          <w:p w14:paraId="45878529" w14:textId="77777777" w:rsidR="00B1590B" w:rsidRPr="007A1000" w:rsidRDefault="00B1590B" w:rsidP="0047514A">
            <w:pPr>
              <w:pStyle w:val="Tablenumber"/>
              <w:cnfStyle w:val="000000010000" w:firstRow="0" w:lastRow="0" w:firstColumn="0" w:lastColumn="0" w:oddVBand="0" w:evenVBand="0" w:oddHBand="0" w:evenHBand="1" w:firstRowFirstColumn="0" w:firstRowLastColumn="0" w:lastRowFirstColumn="0" w:lastRowLastColumn="0"/>
            </w:pPr>
            <w:r>
              <w:t>8,</w:t>
            </w:r>
            <w:r w:rsidRPr="007A1000">
              <w:t>110</w:t>
            </w:r>
          </w:p>
        </w:tc>
        <w:tc>
          <w:tcPr>
            <w:tcW w:w="304" w:type="pct"/>
            <w:shd w:val="clear" w:color="auto" w:fill="EFD3D2"/>
          </w:tcPr>
          <w:p w14:paraId="7B0C5F8A" w14:textId="77777777" w:rsidR="00B1590B" w:rsidRPr="007A1000" w:rsidRDefault="00B1590B" w:rsidP="0047514A">
            <w:pPr>
              <w:pStyle w:val="Tablenumber"/>
              <w:cnfStyle w:val="000000010000" w:firstRow="0" w:lastRow="0" w:firstColumn="0" w:lastColumn="0" w:oddVBand="0" w:evenVBand="0" w:oddHBand="0" w:evenHBand="1" w:firstRowFirstColumn="0" w:firstRowLastColumn="0" w:lastRowFirstColumn="0" w:lastRowLastColumn="0"/>
            </w:pPr>
            <w:r w:rsidRPr="007A1000">
              <w:t xml:space="preserve"> 0</w:t>
            </w:r>
          </w:p>
        </w:tc>
        <w:tc>
          <w:tcPr>
            <w:tcW w:w="304" w:type="pct"/>
            <w:shd w:val="clear" w:color="auto" w:fill="EFD3D2"/>
          </w:tcPr>
          <w:p w14:paraId="24BA35AF" w14:textId="77777777" w:rsidR="00B1590B" w:rsidRPr="007A1000" w:rsidRDefault="00B1590B" w:rsidP="0047514A">
            <w:pPr>
              <w:pStyle w:val="Tablenumber"/>
              <w:cnfStyle w:val="000000010000" w:firstRow="0" w:lastRow="0" w:firstColumn="0" w:lastColumn="0" w:oddVBand="0" w:evenVBand="0" w:oddHBand="0" w:evenHBand="1" w:firstRowFirstColumn="0" w:firstRowLastColumn="0" w:lastRowFirstColumn="0" w:lastRowLastColumn="0"/>
            </w:pPr>
            <w:r w:rsidRPr="007A1000">
              <w:t>357</w:t>
            </w:r>
          </w:p>
        </w:tc>
        <w:tc>
          <w:tcPr>
            <w:tcW w:w="304" w:type="pct"/>
            <w:shd w:val="clear" w:color="auto" w:fill="EFD3D2"/>
          </w:tcPr>
          <w:p w14:paraId="16AA3A7E" w14:textId="77777777" w:rsidR="00B1590B" w:rsidRPr="007A1000" w:rsidRDefault="00B1590B" w:rsidP="0047514A">
            <w:pPr>
              <w:pStyle w:val="Tablenumber"/>
              <w:cnfStyle w:val="000000010000" w:firstRow="0" w:lastRow="0" w:firstColumn="0" w:lastColumn="0" w:oddVBand="0" w:evenVBand="0" w:oddHBand="0" w:evenHBand="1" w:firstRowFirstColumn="0" w:firstRowLastColumn="0" w:lastRowFirstColumn="0" w:lastRowLastColumn="0"/>
            </w:pPr>
            <w:r w:rsidRPr="007A1000">
              <w:t xml:space="preserve"> 0</w:t>
            </w:r>
          </w:p>
        </w:tc>
        <w:tc>
          <w:tcPr>
            <w:tcW w:w="304" w:type="pct"/>
            <w:shd w:val="clear" w:color="auto" w:fill="EFD3D2"/>
          </w:tcPr>
          <w:p w14:paraId="1B92A4EE" w14:textId="77777777" w:rsidR="00B1590B" w:rsidRPr="007A1000" w:rsidRDefault="00B1590B" w:rsidP="0047514A">
            <w:pPr>
              <w:pStyle w:val="Tablenumber"/>
              <w:cnfStyle w:val="000000010000" w:firstRow="0" w:lastRow="0" w:firstColumn="0" w:lastColumn="0" w:oddVBand="0" w:evenVBand="0" w:oddHBand="0" w:evenHBand="1" w:firstRowFirstColumn="0" w:firstRowLastColumn="0" w:lastRowFirstColumn="0" w:lastRowLastColumn="0"/>
            </w:pPr>
            <w:r>
              <w:t>3,</w:t>
            </w:r>
            <w:r w:rsidRPr="007A1000">
              <w:t>098</w:t>
            </w:r>
          </w:p>
        </w:tc>
        <w:tc>
          <w:tcPr>
            <w:tcW w:w="351" w:type="pct"/>
            <w:shd w:val="clear" w:color="auto" w:fill="EFD3D2"/>
          </w:tcPr>
          <w:p w14:paraId="63CDF7EE" w14:textId="77777777" w:rsidR="00B1590B" w:rsidRPr="007A1000" w:rsidRDefault="00B1590B" w:rsidP="0047514A">
            <w:pPr>
              <w:pStyle w:val="Tablenumber"/>
              <w:cnfStyle w:val="000000010000" w:firstRow="0" w:lastRow="0" w:firstColumn="0" w:lastColumn="0" w:oddVBand="0" w:evenVBand="0" w:oddHBand="0" w:evenHBand="1" w:firstRowFirstColumn="0" w:firstRowLastColumn="0" w:lastRowFirstColumn="0" w:lastRowLastColumn="0"/>
            </w:pPr>
            <w:r w:rsidRPr="007A1000">
              <w:t xml:space="preserve"> 0</w:t>
            </w:r>
          </w:p>
        </w:tc>
        <w:tc>
          <w:tcPr>
            <w:tcW w:w="289" w:type="pct"/>
            <w:shd w:val="clear" w:color="auto" w:fill="EFD3D2"/>
          </w:tcPr>
          <w:p w14:paraId="6FAD4B83" w14:textId="77777777" w:rsidR="00B1590B" w:rsidRPr="007A1000" w:rsidRDefault="00BB2806" w:rsidP="0047514A">
            <w:pPr>
              <w:pStyle w:val="Tablenumber"/>
              <w:cnfStyle w:val="000000010000" w:firstRow="0" w:lastRow="0" w:firstColumn="0" w:lastColumn="0" w:oddVBand="0" w:evenVBand="0" w:oddHBand="0" w:evenHBand="1" w:firstRowFirstColumn="0" w:firstRowLastColumn="0" w:lastRowFirstColumn="0" w:lastRowLastColumn="0"/>
            </w:pPr>
            <w:r>
              <w:t>82,621</w:t>
            </w:r>
          </w:p>
        </w:tc>
        <w:tc>
          <w:tcPr>
            <w:tcW w:w="333" w:type="pct"/>
            <w:shd w:val="clear" w:color="auto" w:fill="EFD3D2"/>
          </w:tcPr>
          <w:p w14:paraId="6636C990" w14:textId="77777777" w:rsidR="00B1590B" w:rsidRPr="007A1000" w:rsidRDefault="00B1590B" w:rsidP="0047514A">
            <w:pPr>
              <w:pStyle w:val="Tablenumber"/>
              <w:cnfStyle w:val="000000010000" w:firstRow="0" w:lastRow="0" w:firstColumn="0" w:lastColumn="0" w:oddVBand="0" w:evenVBand="0" w:oddHBand="0" w:evenHBand="1" w:firstRowFirstColumn="0" w:firstRowLastColumn="0" w:lastRowFirstColumn="0" w:lastRowLastColumn="0"/>
            </w:pPr>
            <w:r>
              <w:rPr>
                <w:vertAlign w:val="superscript"/>
              </w:rPr>
              <w:t>g</w:t>
            </w:r>
            <w:r>
              <w:t xml:space="preserve"> 5,</w:t>
            </w:r>
            <w:r w:rsidR="00BB2806">
              <w:t>380</w:t>
            </w:r>
          </w:p>
        </w:tc>
      </w:tr>
      <w:tr w:rsidR="00703924" w:rsidRPr="007A1000" w14:paraId="6EAFDEB3" w14:textId="77777777" w:rsidTr="00342789">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76" w:type="pct"/>
            <w:shd w:val="clear" w:color="auto" w:fill="EFD3D2"/>
          </w:tcPr>
          <w:p w14:paraId="40149107" w14:textId="77777777" w:rsidR="00B1590B" w:rsidRPr="007A1000" w:rsidRDefault="00B1590B" w:rsidP="00B1590B">
            <w:pPr>
              <w:pStyle w:val="Tablecolumnnew"/>
            </w:pPr>
          </w:p>
        </w:tc>
        <w:tc>
          <w:tcPr>
            <w:tcW w:w="415" w:type="pct"/>
            <w:shd w:val="clear" w:color="auto" w:fill="EFD3D2"/>
          </w:tcPr>
          <w:p w14:paraId="700C8298" w14:textId="77777777" w:rsidR="00B1590B" w:rsidRPr="007A1000" w:rsidRDefault="00B1590B" w:rsidP="0047514A">
            <w:pPr>
              <w:pStyle w:val="Tablenumber"/>
              <w:cnfStyle w:val="000000100000" w:firstRow="0" w:lastRow="0" w:firstColumn="0" w:lastColumn="0" w:oddVBand="0" w:evenVBand="0" w:oddHBand="1" w:evenHBand="0" w:firstRowFirstColumn="0" w:firstRowLastColumn="0" w:lastRowFirstColumn="0" w:lastRowLastColumn="0"/>
            </w:pPr>
            <w:r w:rsidRPr="007A1000">
              <w:t>2013–14</w:t>
            </w:r>
          </w:p>
        </w:tc>
        <w:tc>
          <w:tcPr>
            <w:tcW w:w="304" w:type="pct"/>
            <w:shd w:val="clear" w:color="auto" w:fill="EFD3D2"/>
          </w:tcPr>
          <w:p w14:paraId="2AFB053E" w14:textId="77777777" w:rsidR="00B1590B" w:rsidRPr="007A1000" w:rsidRDefault="00B1590B" w:rsidP="0047514A">
            <w:pPr>
              <w:pStyle w:val="Tablenumber"/>
              <w:cnfStyle w:val="000000100000" w:firstRow="0" w:lastRow="0" w:firstColumn="0" w:lastColumn="0" w:oddVBand="0" w:evenVBand="0" w:oddHBand="1" w:evenHBand="0" w:firstRowFirstColumn="0" w:firstRowLastColumn="0" w:lastRowFirstColumn="0" w:lastRowLastColumn="0"/>
            </w:pPr>
            <w:r>
              <w:t>17,</w:t>
            </w:r>
            <w:r w:rsidRPr="007A1000">
              <w:t>019</w:t>
            </w:r>
          </w:p>
        </w:tc>
        <w:tc>
          <w:tcPr>
            <w:tcW w:w="304" w:type="pct"/>
            <w:shd w:val="clear" w:color="auto" w:fill="EFD3D2"/>
          </w:tcPr>
          <w:p w14:paraId="7B04F775" w14:textId="77777777" w:rsidR="00B1590B" w:rsidRPr="007A1000" w:rsidRDefault="00B1590B" w:rsidP="0047514A">
            <w:pPr>
              <w:pStyle w:val="Tablenumber"/>
              <w:cnfStyle w:val="000000100000" w:firstRow="0" w:lastRow="0" w:firstColumn="0" w:lastColumn="0" w:oddVBand="0" w:evenVBand="0" w:oddHBand="1" w:evenHBand="0" w:firstRowFirstColumn="0" w:firstRowLastColumn="0" w:lastRowFirstColumn="0" w:lastRowLastColumn="0"/>
            </w:pPr>
            <w:r w:rsidRPr="007A1000">
              <w:t>u/a</w:t>
            </w:r>
          </w:p>
        </w:tc>
        <w:tc>
          <w:tcPr>
            <w:tcW w:w="304" w:type="pct"/>
            <w:shd w:val="clear" w:color="auto" w:fill="EFD3D2"/>
          </w:tcPr>
          <w:p w14:paraId="08963ED7" w14:textId="77777777" w:rsidR="00B1590B" w:rsidRPr="00B31858" w:rsidRDefault="00436744" w:rsidP="0047514A">
            <w:pPr>
              <w:pStyle w:val="Tablenumber"/>
              <w:cnfStyle w:val="000000100000" w:firstRow="0" w:lastRow="0" w:firstColumn="0" w:lastColumn="0" w:oddVBand="0" w:evenVBand="0" w:oddHBand="1" w:evenHBand="0" w:firstRowFirstColumn="0" w:firstRowLastColumn="0" w:lastRowFirstColumn="0" w:lastRowLastColumn="0"/>
            </w:pPr>
            <w:r w:rsidRPr="00B31858">
              <w:t>30,026</w:t>
            </w:r>
          </w:p>
        </w:tc>
        <w:tc>
          <w:tcPr>
            <w:tcW w:w="304" w:type="pct"/>
            <w:shd w:val="clear" w:color="auto" w:fill="EFD3D2"/>
          </w:tcPr>
          <w:p w14:paraId="06F570FC" w14:textId="77777777" w:rsidR="00B1590B" w:rsidRPr="007A1000" w:rsidRDefault="00B1590B" w:rsidP="0047514A">
            <w:pPr>
              <w:pStyle w:val="Tablenumber"/>
              <w:cnfStyle w:val="000000100000" w:firstRow="0" w:lastRow="0" w:firstColumn="0" w:lastColumn="0" w:oddVBand="0" w:evenVBand="0" w:oddHBand="1" w:evenHBand="0" w:firstRowFirstColumn="0" w:firstRowLastColumn="0" w:lastRowFirstColumn="0" w:lastRowLastColumn="0"/>
            </w:pPr>
            <w:r>
              <w:t>20,</w:t>
            </w:r>
            <w:r w:rsidRPr="007A1000">
              <w:t>36</w:t>
            </w:r>
            <w:r w:rsidR="00063D93">
              <w:t>1</w:t>
            </w:r>
          </w:p>
        </w:tc>
        <w:tc>
          <w:tcPr>
            <w:tcW w:w="304" w:type="pct"/>
            <w:shd w:val="clear" w:color="auto" w:fill="EFD3D2"/>
          </w:tcPr>
          <w:p w14:paraId="10FC33D7" w14:textId="77777777" w:rsidR="00B1590B" w:rsidRPr="007A1000" w:rsidRDefault="00B1590B" w:rsidP="0047514A">
            <w:pPr>
              <w:pStyle w:val="Tablenumber"/>
              <w:cnfStyle w:val="000000100000" w:firstRow="0" w:lastRow="0" w:firstColumn="0" w:lastColumn="0" w:oddVBand="0" w:evenVBand="0" w:oddHBand="1" w:evenHBand="0" w:firstRowFirstColumn="0" w:firstRowLastColumn="0" w:lastRowFirstColumn="0" w:lastRowLastColumn="0"/>
            </w:pPr>
            <w:r>
              <w:t>9,</w:t>
            </w:r>
            <w:r w:rsidRPr="007A1000">
              <w:t>278</w:t>
            </w:r>
          </w:p>
        </w:tc>
        <w:tc>
          <w:tcPr>
            <w:tcW w:w="304" w:type="pct"/>
            <w:shd w:val="clear" w:color="auto" w:fill="EFD3D2"/>
          </w:tcPr>
          <w:p w14:paraId="365D6CBD" w14:textId="77777777" w:rsidR="00B1590B" w:rsidRPr="007A1000" w:rsidRDefault="00B1590B" w:rsidP="0047514A">
            <w:pPr>
              <w:pStyle w:val="Tablenumber"/>
              <w:cnfStyle w:val="000000100000" w:firstRow="0" w:lastRow="0" w:firstColumn="0" w:lastColumn="0" w:oddVBand="0" w:evenVBand="0" w:oddHBand="1" w:evenHBand="0" w:firstRowFirstColumn="0" w:firstRowLastColumn="0" w:lastRowFirstColumn="0" w:lastRowLastColumn="0"/>
            </w:pPr>
            <w:r w:rsidRPr="007A1000">
              <w:t xml:space="preserve"> 0</w:t>
            </w:r>
          </w:p>
        </w:tc>
        <w:tc>
          <w:tcPr>
            <w:tcW w:w="304" w:type="pct"/>
            <w:shd w:val="clear" w:color="auto" w:fill="EFD3D2"/>
          </w:tcPr>
          <w:p w14:paraId="392159E4" w14:textId="77777777" w:rsidR="00B1590B" w:rsidRPr="007A1000" w:rsidRDefault="00B1590B" w:rsidP="0047514A">
            <w:pPr>
              <w:pStyle w:val="Tablenumber"/>
              <w:cnfStyle w:val="000000100000" w:firstRow="0" w:lastRow="0" w:firstColumn="0" w:lastColumn="0" w:oddVBand="0" w:evenVBand="0" w:oddHBand="1" w:evenHBand="0" w:firstRowFirstColumn="0" w:firstRowLastColumn="0" w:lastRowFirstColumn="0" w:lastRowLastColumn="0"/>
            </w:pPr>
            <w:r w:rsidRPr="007A1000">
              <w:t>259</w:t>
            </w:r>
          </w:p>
        </w:tc>
        <w:tc>
          <w:tcPr>
            <w:tcW w:w="304" w:type="pct"/>
            <w:shd w:val="clear" w:color="auto" w:fill="EFD3D2"/>
          </w:tcPr>
          <w:p w14:paraId="4F824164" w14:textId="77777777" w:rsidR="00B1590B" w:rsidRPr="007A1000" w:rsidRDefault="00B1590B" w:rsidP="0047514A">
            <w:pPr>
              <w:pStyle w:val="Tablenumber"/>
              <w:cnfStyle w:val="000000100000" w:firstRow="0" w:lastRow="0" w:firstColumn="0" w:lastColumn="0" w:oddVBand="0" w:evenVBand="0" w:oddHBand="1" w:evenHBand="0" w:firstRowFirstColumn="0" w:firstRowLastColumn="0" w:lastRowFirstColumn="0" w:lastRowLastColumn="0"/>
            </w:pPr>
            <w:r w:rsidRPr="007A1000">
              <w:t xml:space="preserve"> 0</w:t>
            </w:r>
          </w:p>
        </w:tc>
        <w:tc>
          <w:tcPr>
            <w:tcW w:w="304" w:type="pct"/>
            <w:shd w:val="clear" w:color="auto" w:fill="EFD3D2"/>
          </w:tcPr>
          <w:p w14:paraId="531370B2" w14:textId="77777777" w:rsidR="00B1590B" w:rsidRPr="007A1000" w:rsidRDefault="00B1590B" w:rsidP="0047514A">
            <w:pPr>
              <w:pStyle w:val="Tablenumber"/>
              <w:cnfStyle w:val="000000100000" w:firstRow="0" w:lastRow="0" w:firstColumn="0" w:lastColumn="0" w:oddVBand="0" w:evenVBand="0" w:oddHBand="1" w:evenHBand="0" w:firstRowFirstColumn="0" w:firstRowLastColumn="0" w:lastRowFirstColumn="0" w:lastRowLastColumn="0"/>
            </w:pPr>
            <w:r>
              <w:t>2,</w:t>
            </w:r>
            <w:r w:rsidRPr="007A1000">
              <w:t>372</w:t>
            </w:r>
          </w:p>
        </w:tc>
        <w:tc>
          <w:tcPr>
            <w:tcW w:w="351" w:type="pct"/>
            <w:shd w:val="clear" w:color="auto" w:fill="EFD3D2"/>
          </w:tcPr>
          <w:p w14:paraId="2BD72E90" w14:textId="77777777" w:rsidR="00B1590B" w:rsidRPr="007A1000" w:rsidRDefault="00B1590B" w:rsidP="0047514A">
            <w:pPr>
              <w:pStyle w:val="Tablenumber"/>
              <w:cnfStyle w:val="000000100000" w:firstRow="0" w:lastRow="0" w:firstColumn="0" w:lastColumn="0" w:oddVBand="0" w:evenVBand="0" w:oddHBand="1" w:evenHBand="0" w:firstRowFirstColumn="0" w:firstRowLastColumn="0" w:lastRowFirstColumn="0" w:lastRowLastColumn="0"/>
            </w:pPr>
            <w:r w:rsidRPr="007A1000">
              <w:t xml:space="preserve"> 0</w:t>
            </w:r>
          </w:p>
        </w:tc>
        <w:tc>
          <w:tcPr>
            <w:tcW w:w="289" w:type="pct"/>
            <w:shd w:val="clear" w:color="auto" w:fill="EFD3D2"/>
          </w:tcPr>
          <w:p w14:paraId="7922123E" w14:textId="77777777" w:rsidR="00B1590B" w:rsidRPr="007A1000" w:rsidRDefault="00BB2806" w:rsidP="0047514A">
            <w:pPr>
              <w:pStyle w:val="Tablenumber"/>
              <w:cnfStyle w:val="000000100000" w:firstRow="0" w:lastRow="0" w:firstColumn="0" w:lastColumn="0" w:oddVBand="0" w:evenVBand="0" w:oddHBand="1" w:evenHBand="0" w:firstRowFirstColumn="0" w:firstRowLastColumn="0" w:lastRowFirstColumn="0" w:lastRowLastColumn="0"/>
            </w:pPr>
            <w:r>
              <w:t>79,315</w:t>
            </w:r>
          </w:p>
        </w:tc>
        <w:tc>
          <w:tcPr>
            <w:tcW w:w="333" w:type="pct"/>
            <w:shd w:val="clear" w:color="auto" w:fill="EFD3D2"/>
          </w:tcPr>
          <w:p w14:paraId="2B22BCC0" w14:textId="77777777" w:rsidR="00B1590B" w:rsidRPr="007A1000" w:rsidRDefault="00B1590B" w:rsidP="0047514A">
            <w:pPr>
              <w:pStyle w:val="Tablenumber"/>
              <w:cnfStyle w:val="000000100000" w:firstRow="0" w:lastRow="0" w:firstColumn="0" w:lastColumn="0" w:oddVBand="0" w:evenVBand="0" w:oddHBand="1" w:evenHBand="0" w:firstRowFirstColumn="0" w:firstRowLastColumn="0" w:lastRowFirstColumn="0" w:lastRowLastColumn="0"/>
            </w:pPr>
            <w:r w:rsidRPr="00B868BA">
              <w:rPr>
                <w:vertAlign w:val="superscript"/>
              </w:rPr>
              <w:t>g</w:t>
            </w:r>
            <w:r>
              <w:t xml:space="preserve"> 1,</w:t>
            </w:r>
            <w:r w:rsidR="00BB2806">
              <w:t>224</w:t>
            </w:r>
          </w:p>
        </w:tc>
      </w:tr>
      <w:tr w:rsidR="00703924" w:rsidRPr="007A1000" w14:paraId="121E472C" w14:textId="77777777" w:rsidTr="00206376">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76" w:type="pct"/>
            <w:shd w:val="clear" w:color="auto" w:fill="EFD3D2"/>
          </w:tcPr>
          <w:p w14:paraId="6BFF67C5" w14:textId="77777777" w:rsidR="00B1590B" w:rsidRPr="007A1000" w:rsidRDefault="00B1590B" w:rsidP="00B1590B">
            <w:pPr>
              <w:pStyle w:val="Tablecolumnnew"/>
            </w:pPr>
          </w:p>
        </w:tc>
        <w:tc>
          <w:tcPr>
            <w:tcW w:w="415" w:type="pct"/>
            <w:shd w:val="clear" w:color="auto" w:fill="EFD3D2"/>
          </w:tcPr>
          <w:p w14:paraId="403CDC63" w14:textId="77777777" w:rsidR="00B1590B" w:rsidRPr="007A1000" w:rsidRDefault="00B1590B" w:rsidP="0047514A">
            <w:pPr>
              <w:pStyle w:val="Tablenumber"/>
              <w:cnfStyle w:val="000000010000" w:firstRow="0" w:lastRow="0" w:firstColumn="0" w:lastColumn="0" w:oddVBand="0" w:evenVBand="0" w:oddHBand="0" w:evenHBand="1" w:firstRowFirstColumn="0" w:firstRowLastColumn="0" w:lastRowFirstColumn="0" w:lastRowLastColumn="0"/>
            </w:pPr>
            <w:r w:rsidRPr="007A1000">
              <w:t>2014–15</w:t>
            </w:r>
          </w:p>
        </w:tc>
        <w:tc>
          <w:tcPr>
            <w:tcW w:w="304" w:type="pct"/>
            <w:shd w:val="clear" w:color="auto" w:fill="EFD3D2"/>
          </w:tcPr>
          <w:p w14:paraId="79DFAA7D" w14:textId="77777777" w:rsidR="00B1590B" w:rsidRPr="007A1000" w:rsidRDefault="00B1590B" w:rsidP="0047514A">
            <w:pPr>
              <w:pStyle w:val="Tablenumber"/>
              <w:cnfStyle w:val="000000010000" w:firstRow="0" w:lastRow="0" w:firstColumn="0" w:lastColumn="0" w:oddVBand="0" w:evenVBand="0" w:oddHBand="0" w:evenHBand="1" w:firstRowFirstColumn="0" w:firstRowLastColumn="0" w:lastRowFirstColumn="0" w:lastRowLastColumn="0"/>
            </w:pPr>
            <w:r>
              <w:t>13,</w:t>
            </w:r>
            <w:r w:rsidRPr="007A1000">
              <w:t>227</w:t>
            </w:r>
          </w:p>
        </w:tc>
        <w:tc>
          <w:tcPr>
            <w:tcW w:w="304" w:type="pct"/>
            <w:shd w:val="clear" w:color="auto" w:fill="EFD3D2"/>
          </w:tcPr>
          <w:p w14:paraId="149C662A" w14:textId="77777777" w:rsidR="00B1590B" w:rsidRPr="007A1000" w:rsidRDefault="00B1590B" w:rsidP="0047514A">
            <w:pPr>
              <w:pStyle w:val="Tablenumber"/>
              <w:cnfStyle w:val="000000010000" w:firstRow="0" w:lastRow="0" w:firstColumn="0" w:lastColumn="0" w:oddVBand="0" w:evenVBand="0" w:oddHBand="0" w:evenHBand="1" w:firstRowFirstColumn="0" w:firstRowLastColumn="0" w:lastRowFirstColumn="0" w:lastRowLastColumn="0"/>
            </w:pPr>
            <w:r w:rsidRPr="007A1000">
              <w:t>u/a</w:t>
            </w:r>
          </w:p>
        </w:tc>
        <w:tc>
          <w:tcPr>
            <w:tcW w:w="304" w:type="pct"/>
            <w:shd w:val="clear" w:color="auto" w:fill="EFD3D2"/>
          </w:tcPr>
          <w:p w14:paraId="4F080A56" w14:textId="77777777" w:rsidR="00B1590B" w:rsidRPr="00B31858" w:rsidRDefault="00436744" w:rsidP="0047514A">
            <w:pPr>
              <w:pStyle w:val="Tablenumber"/>
              <w:cnfStyle w:val="000000010000" w:firstRow="0" w:lastRow="0" w:firstColumn="0" w:lastColumn="0" w:oddVBand="0" w:evenVBand="0" w:oddHBand="0" w:evenHBand="1" w:firstRowFirstColumn="0" w:firstRowLastColumn="0" w:lastRowFirstColumn="0" w:lastRowLastColumn="0"/>
            </w:pPr>
            <w:r w:rsidRPr="00B31858">
              <w:t>32,613</w:t>
            </w:r>
          </w:p>
        </w:tc>
        <w:tc>
          <w:tcPr>
            <w:tcW w:w="304" w:type="pct"/>
            <w:shd w:val="clear" w:color="auto" w:fill="EFD3D2"/>
          </w:tcPr>
          <w:p w14:paraId="02815E1C" w14:textId="77777777" w:rsidR="00B1590B" w:rsidRPr="007A1000" w:rsidRDefault="00B1590B" w:rsidP="0047514A">
            <w:pPr>
              <w:pStyle w:val="Tablenumber"/>
              <w:cnfStyle w:val="000000010000" w:firstRow="0" w:lastRow="0" w:firstColumn="0" w:lastColumn="0" w:oddVBand="0" w:evenVBand="0" w:oddHBand="0" w:evenHBand="1" w:firstRowFirstColumn="0" w:firstRowLastColumn="0" w:lastRowFirstColumn="0" w:lastRowLastColumn="0"/>
            </w:pPr>
            <w:r>
              <w:t>20,</w:t>
            </w:r>
            <w:r w:rsidRPr="007A1000">
              <w:t>0</w:t>
            </w:r>
            <w:r w:rsidR="00063D93">
              <w:t>06</w:t>
            </w:r>
          </w:p>
        </w:tc>
        <w:tc>
          <w:tcPr>
            <w:tcW w:w="304" w:type="pct"/>
            <w:shd w:val="clear" w:color="auto" w:fill="EFD3D2"/>
          </w:tcPr>
          <w:p w14:paraId="38041BFC" w14:textId="77777777" w:rsidR="00B1590B" w:rsidRPr="007A1000" w:rsidRDefault="00B1590B" w:rsidP="0047514A">
            <w:pPr>
              <w:pStyle w:val="Tablenumber"/>
              <w:cnfStyle w:val="000000010000" w:firstRow="0" w:lastRow="0" w:firstColumn="0" w:lastColumn="0" w:oddVBand="0" w:evenVBand="0" w:oddHBand="0" w:evenHBand="1" w:firstRowFirstColumn="0" w:firstRowLastColumn="0" w:lastRowFirstColumn="0" w:lastRowLastColumn="0"/>
            </w:pPr>
            <w:r w:rsidRPr="00C41D40">
              <w:t xml:space="preserve">* </w:t>
            </w:r>
            <w:r>
              <w:t>3,</w:t>
            </w:r>
            <w:r w:rsidRPr="007A1000">
              <w:t>684</w:t>
            </w:r>
          </w:p>
        </w:tc>
        <w:tc>
          <w:tcPr>
            <w:tcW w:w="304" w:type="pct"/>
            <w:shd w:val="clear" w:color="auto" w:fill="EFD3D2"/>
          </w:tcPr>
          <w:p w14:paraId="10B254CA" w14:textId="77777777" w:rsidR="00B1590B" w:rsidRPr="007A1000" w:rsidRDefault="00B1590B" w:rsidP="0047514A">
            <w:pPr>
              <w:pStyle w:val="Tablenumber"/>
              <w:cnfStyle w:val="000000010000" w:firstRow="0" w:lastRow="0" w:firstColumn="0" w:lastColumn="0" w:oddVBand="0" w:evenVBand="0" w:oddHBand="0" w:evenHBand="1" w:firstRowFirstColumn="0" w:firstRowLastColumn="0" w:lastRowFirstColumn="0" w:lastRowLastColumn="0"/>
            </w:pPr>
            <w:r w:rsidRPr="007A1000">
              <w:t xml:space="preserve"> 0</w:t>
            </w:r>
          </w:p>
        </w:tc>
        <w:tc>
          <w:tcPr>
            <w:tcW w:w="304" w:type="pct"/>
            <w:shd w:val="clear" w:color="auto" w:fill="EFD3D2"/>
          </w:tcPr>
          <w:p w14:paraId="246B8361" w14:textId="77777777" w:rsidR="00B1590B" w:rsidRPr="007A1000" w:rsidRDefault="00B1590B" w:rsidP="0047514A">
            <w:pPr>
              <w:pStyle w:val="Tablenumber"/>
              <w:cnfStyle w:val="000000010000" w:firstRow="0" w:lastRow="0" w:firstColumn="0" w:lastColumn="0" w:oddVBand="0" w:evenVBand="0" w:oddHBand="0" w:evenHBand="1" w:firstRowFirstColumn="0" w:firstRowLastColumn="0" w:lastRowFirstColumn="0" w:lastRowLastColumn="0"/>
            </w:pPr>
            <w:r w:rsidRPr="007A1000">
              <w:t>u/a</w:t>
            </w:r>
          </w:p>
        </w:tc>
        <w:tc>
          <w:tcPr>
            <w:tcW w:w="304" w:type="pct"/>
            <w:shd w:val="clear" w:color="auto" w:fill="EFD3D2"/>
          </w:tcPr>
          <w:p w14:paraId="4B9BEA58" w14:textId="77777777" w:rsidR="00B1590B" w:rsidRPr="007A1000" w:rsidRDefault="00B1590B" w:rsidP="0047514A">
            <w:pPr>
              <w:pStyle w:val="Tablenumber"/>
              <w:cnfStyle w:val="000000010000" w:firstRow="0" w:lastRow="0" w:firstColumn="0" w:lastColumn="0" w:oddVBand="0" w:evenVBand="0" w:oddHBand="0" w:evenHBand="1" w:firstRowFirstColumn="0" w:firstRowLastColumn="0" w:lastRowFirstColumn="0" w:lastRowLastColumn="0"/>
            </w:pPr>
            <w:r w:rsidRPr="007A1000">
              <w:t xml:space="preserve"> 0</w:t>
            </w:r>
          </w:p>
        </w:tc>
        <w:tc>
          <w:tcPr>
            <w:tcW w:w="304" w:type="pct"/>
            <w:shd w:val="clear" w:color="auto" w:fill="EFD3D2"/>
          </w:tcPr>
          <w:p w14:paraId="3779FE19" w14:textId="77777777" w:rsidR="00B1590B" w:rsidRPr="007A1000" w:rsidRDefault="00B1590B" w:rsidP="0047514A">
            <w:pPr>
              <w:pStyle w:val="Tablenumber"/>
              <w:cnfStyle w:val="000000010000" w:firstRow="0" w:lastRow="0" w:firstColumn="0" w:lastColumn="0" w:oddVBand="0" w:evenVBand="0" w:oddHBand="0" w:evenHBand="1" w:firstRowFirstColumn="0" w:firstRowLastColumn="0" w:lastRowFirstColumn="0" w:lastRowLastColumn="0"/>
            </w:pPr>
            <w:r>
              <w:t>3,</w:t>
            </w:r>
            <w:r w:rsidRPr="007A1000">
              <w:t>323</w:t>
            </w:r>
          </w:p>
        </w:tc>
        <w:tc>
          <w:tcPr>
            <w:tcW w:w="351" w:type="pct"/>
            <w:shd w:val="clear" w:color="auto" w:fill="EFD3D2"/>
          </w:tcPr>
          <w:p w14:paraId="5E15CD89" w14:textId="77777777" w:rsidR="00B1590B" w:rsidRPr="007A1000" w:rsidRDefault="00B1590B" w:rsidP="0047514A">
            <w:pPr>
              <w:pStyle w:val="Tablenumber"/>
              <w:cnfStyle w:val="000000010000" w:firstRow="0" w:lastRow="0" w:firstColumn="0" w:lastColumn="0" w:oddVBand="0" w:evenVBand="0" w:oddHBand="0" w:evenHBand="1" w:firstRowFirstColumn="0" w:firstRowLastColumn="0" w:lastRowFirstColumn="0" w:lastRowLastColumn="0"/>
            </w:pPr>
            <w:r w:rsidRPr="007A1000">
              <w:t xml:space="preserve"> 0</w:t>
            </w:r>
          </w:p>
        </w:tc>
        <w:tc>
          <w:tcPr>
            <w:tcW w:w="289" w:type="pct"/>
            <w:shd w:val="clear" w:color="auto" w:fill="EFD3D2"/>
          </w:tcPr>
          <w:p w14:paraId="057AF36A" w14:textId="77777777" w:rsidR="00B1590B" w:rsidRPr="007A1000" w:rsidRDefault="00BB2806" w:rsidP="0047514A">
            <w:pPr>
              <w:pStyle w:val="Tablenumber"/>
              <w:cnfStyle w:val="000000010000" w:firstRow="0" w:lastRow="0" w:firstColumn="0" w:lastColumn="0" w:oddVBand="0" w:evenVBand="0" w:oddHBand="0" w:evenHBand="1" w:firstRowFirstColumn="0" w:firstRowLastColumn="0" w:lastRowFirstColumn="0" w:lastRowLastColumn="0"/>
            </w:pPr>
            <w:r>
              <w:t>72,853</w:t>
            </w:r>
          </w:p>
        </w:tc>
        <w:tc>
          <w:tcPr>
            <w:tcW w:w="333" w:type="pct"/>
            <w:shd w:val="clear" w:color="auto" w:fill="EFD3D2"/>
          </w:tcPr>
          <w:p w14:paraId="58D8D989" w14:textId="77777777" w:rsidR="00B1590B" w:rsidRPr="007A1000" w:rsidRDefault="00B1590B" w:rsidP="0047514A">
            <w:pPr>
              <w:pStyle w:val="Tablenumber"/>
              <w:cnfStyle w:val="000000010000" w:firstRow="0" w:lastRow="0" w:firstColumn="0" w:lastColumn="0" w:oddVBand="0" w:evenVBand="0" w:oddHBand="0" w:evenHBand="1" w:firstRowFirstColumn="0" w:firstRowLastColumn="0" w:lastRowFirstColumn="0" w:lastRowLastColumn="0"/>
            </w:pPr>
            <w:r>
              <w:rPr>
                <w:vertAlign w:val="superscript"/>
              </w:rPr>
              <w:t>h</w:t>
            </w:r>
            <w:r w:rsidRPr="007A1000">
              <w:t xml:space="preserve"> </w:t>
            </w:r>
            <w:r w:rsidR="00BB2806">
              <w:t>773</w:t>
            </w:r>
          </w:p>
        </w:tc>
      </w:tr>
      <w:tr w:rsidR="00703924" w:rsidRPr="007A1000" w14:paraId="12EB6885" w14:textId="77777777" w:rsidTr="00206376">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76" w:type="pct"/>
            <w:shd w:val="clear" w:color="auto" w:fill="EFD3D2"/>
          </w:tcPr>
          <w:p w14:paraId="2E9D13C4" w14:textId="77777777" w:rsidR="00B1590B" w:rsidRPr="007A1000" w:rsidRDefault="00B1590B" w:rsidP="00B1590B">
            <w:pPr>
              <w:pStyle w:val="Tablecolumnnew"/>
            </w:pPr>
          </w:p>
        </w:tc>
        <w:tc>
          <w:tcPr>
            <w:tcW w:w="415" w:type="pct"/>
            <w:shd w:val="clear" w:color="auto" w:fill="EFD3D2"/>
          </w:tcPr>
          <w:p w14:paraId="5B0C0332" w14:textId="77777777" w:rsidR="00B1590B" w:rsidRPr="007A1000" w:rsidRDefault="00B1590B" w:rsidP="0047514A">
            <w:pPr>
              <w:pStyle w:val="Tablenumber"/>
              <w:cnfStyle w:val="000000100000" w:firstRow="0" w:lastRow="0" w:firstColumn="0" w:lastColumn="0" w:oddVBand="0" w:evenVBand="0" w:oddHBand="1" w:evenHBand="0" w:firstRowFirstColumn="0" w:firstRowLastColumn="0" w:lastRowFirstColumn="0" w:lastRowLastColumn="0"/>
            </w:pPr>
            <w:r w:rsidRPr="007A1000">
              <w:t>2015–16</w:t>
            </w:r>
          </w:p>
        </w:tc>
        <w:tc>
          <w:tcPr>
            <w:tcW w:w="304" w:type="pct"/>
            <w:shd w:val="clear" w:color="auto" w:fill="EFD3D2"/>
          </w:tcPr>
          <w:p w14:paraId="76E36975" w14:textId="77777777" w:rsidR="00B1590B" w:rsidRPr="007A1000" w:rsidRDefault="00B1590B" w:rsidP="0047514A">
            <w:pPr>
              <w:pStyle w:val="Tablenumber"/>
              <w:cnfStyle w:val="000000100000" w:firstRow="0" w:lastRow="0" w:firstColumn="0" w:lastColumn="0" w:oddVBand="0" w:evenVBand="0" w:oddHBand="1" w:evenHBand="0" w:firstRowFirstColumn="0" w:firstRowLastColumn="0" w:lastRowFirstColumn="0" w:lastRowLastColumn="0"/>
            </w:pPr>
            <w:r>
              <w:t>7,</w:t>
            </w:r>
            <w:r w:rsidRPr="007A1000">
              <w:t>269</w:t>
            </w:r>
          </w:p>
        </w:tc>
        <w:tc>
          <w:tcPr>
            <w:tcW w:w="304" w:type="pct"/>
            <w:shd w:val="clear" w:color="auto" w:fill="EFD3D2"/>
          </w:tcPr>
          <w:p w14:paraId="0D51949C" w14:textId="77777777" w:rsidR="00B1590B" w:rsidRPr="007A1000" w:rsidRDefault="00B1590B" w:rsidP="0047514A">
            <w:pPr>
              <w:pStyle w:val="Tablenumber"/>
              <w:cnfStyle w:val="000000100000" w:firstRow="0" w:lastRow="0" w:firstColumn="0" w:lastColumn="0" w:oddVBand="0" w:evenVBand="0" w:oddHBand="1" w:evenHBand="0" w:firstRowFirstColumn="0" w:firstRowLastColumn="0" w:lastRowFirstColumn="0" w:lastRowLastColumn="0"/>
            </w:pPr>
            <w:r w:rsidRPr="007A1000">
              <w:t>u/a</w:t>
            </w:r>
          </w:p>
        </w:tc>
        <w:tc>
          <w:tcPr>
            <w:tcW w:w="304" w:type="pct"/>
            <w:shd w:val="clear" w:color="auto" w:fill="EFD3D2"/>
          </w:tcPr>
          <w:p w14:paraId="0DBED5C1" w14:textId="77777777" w:rsidR="00B1590B" w:rsidRPr="00B31858" w:rsidRDefault="00436744" w:rsidP="0047514A">
            <w:pPr>
              <w:pStyle w:val="Tablenumber"/>
              <w:cnfStyle w:val="000000100000" w:firstRow="0" w:lastRow="0" w:firstColumn="0" w:lastColumn="0" w:oddVBand="0" w:evenVBand="0" w:oddHBand="1" w:evenHBand="0" w:firstRowFirstColumn="0" w:firstRowLastColumn="0" w:lastRowFirstColumn="0" w:lastRowLastColumn="0"/>
            </w:pPr>
            <w:r w:rsidRPr="00B31858">
              <w:t>35,077</w:t>
            </w:r>
          </w:p>
        </w:tc>
        <w:tc>
          <w:tcPr>
            <w:tcW w:w="304" w:type="pct"/>
            <w:shd w:val="clear" w:color="auto" w:fill="EFD3D2"/>
          </w:tcPr>
          <w:p w14:paraId="6D1AFF9D" w14:textId="77777777" w:rsidR="00B1590B" w:rsidRPr="007A1000" w:rsidRDefault="00B1590B" w:rsidP="0047514A">
            <w:pPr>
              <w:pStyle w:val="Tablenumber"/>
              <w:cnfStyle w:val="000000100000" w:firstRow="0" w:lastRow="0" w:firstColumn="0" w:lastColumn="0" w:oddVBand="0" w:evenVBand="0" w:oddHBand="1" w:evenHBand="0" w:firstRowFirstColumn="0" w:firstRowLastColumn="0" w:lastRowFirstColumn="0" w:lastRowLastColumn="0"/>
            </w:pPr>
            <w:r>
              <w:t>20,</w:t>
            </w:r>
            <w:r w:rsidR="00063D93">
              <w:t>998</w:t>
            </w:r>
          </w:p>
        </w:tc>
        <w:tc>
          <w:tcPr>
            <w:tcW w:w="304" w:type="pct"/>
            <w:shd w:val="clear" w:color="auto" w:fill="EFD3D2"/>
          </w:tcPr>
          <w:p w14:paraId="3FCD1435" w14:textId="77777777" w:rsidR="00B1590B" w:rsidRPr="007A1000" w:rsidRDefault="00B1590B" w:rsidP="0047514A">
            <w:pPr>
              <w:pStyle w:val="Tablenumber"/>
              <w:cnfStyle w:val="000000100000" w:firstRow="0" w:lastRow="0" w:firstColumn="0" w:lastColumn="0" w:oddVBand="0" w:evenVBand="0" w:oddHBand="1" w:evenHBand="0" w:firstRowFirstColumn="0" w:firstRowLastColumn="0" w:lastRowFirstColumn="0" w:lastRowLastColumn="0"/>
            </w:pPr>
            <w:r>
              <w:t>4,</w:t>
            </w:r>
            <w:r w:rsidRPr="007A1000">
              <w:t>317</w:t>
            </w:r>
          </w:p>
        </w:tc>
        <w:tc>
          <w:tcPr>
            <w:tcW w:w="304" w:type="pct"/>
            <w:shd w:val="clear" w:color="auto" w:fill="EFD3D2"/>
          </w:tcPr>
          <w:p w14:paraId="398D1DEE" w14:textId="77777777" w:rsidR="00B1590B" w:rsidRPr="007A1000" w:rsidRDefault="00B1590B" w:rsidP="0047514A">
            <w:pPr>
              <w:pStyle w:val="Tablenumber"/>
              <w:cnfStyle w:val="000000100000" w:firstRow="0" w:lastRow="0" w:firstColumn="0" w:lastColumn="0" w:oddVBand="0" w:evenVBand="0" w:oddHBand="1" w:evenHBand="0" w:firstRowFirstColumn="0" w:firstRowLastColumn="0" w:lastRowFirstColumn="0" w:lastRowLastColumn="0"/>
            </w:pPr>
            <w:r w:rsidRPr="007A1000">
              <w:t xml:space="preserve"> 0</w:t>
            </w:r>
          </w:p>
        </w:tc>
        <w:tc>
          <w:tcPr>
            <w:tcW w:w="304" w:type="pct"/>
            <w:shd w:val="clear" w:color="auto" w:fill="EFD3D2"/>
          </w:tcPr>
          <w:p w14:paraId="75C203C8" w14:textId="77777777" w:rsidR="00B1590B" w:rsidRPr="007A1000" w:rsidRDefault="00B1590B" w:rsidP="0047514A">
            <w:pPr>
              <w:pStyle w:val="Tablenumber"/>
              <w:cnfStyle w:val="000000100000" w:firstRow="0" w:lastRow="0" w:firstColumn="0" w:lastColumn="0" w:oddVBand="0" w:evenVBand="0" w:oddHBand="1" w:evenHBand="0" w:firstRowFirstColumn="0" w:firstRowLastColumn="0" w:lastRowFirstColumn="0" w:lastRowLastColumn="0"/>
            </w:pPr>
            <w:r w:rsidRPr="007A1000">
              <w:t>u/a</w:t>
            </w:r>
          </w:p>
        </w:tc>
        <w:tc>
          <w:tcPr>
            <w:tcW w:w="304" w:type="pct"/>
            <w:shd w:val="clear" w:color="auto" w:fill="EFD3D2"/>
          </w:tcPr>
          <w:p w14:paraId="2F180512" w14:textId="77777777" w:rsidR="00B1590B" w:rsidRPr="007A1000" w:rsidRDefault="00B1590B" w:rsidP="0047514A">
            <w:pPr>
              <w:pStyle w:val="Tablenumber"/>
              <w:cnfStyle w:val="000000100000" w:firstRow="0" w:lastRow="0" w:firstColumn="0" w:lastColumn="0" w:oddVBand="0" w:evenVBand="0" w:oddHBand="1" w:evenHBand="0" w:firstRowFirstColumn="0" w:firstRowLastColumn="0" w:lastRowFirstColumn="0" w:lastRowLastColumn="0"/>
            </w:pPr>
            <w:r w:rsidRPr="007A1000">
              <w:t xml:space="preserve"> 0</w:t>
            </w:r>
          </w:p>
        </w:tc>
        <w:tc>
          <w:tcPr>
            <w:tcW w:w="304" w:type="pct"/>
            <w:shd w:val="clear" w:color="auto" w:fill="EFD3D2"/>
          </w:tcPr>
          <w:p w14:paraId="47874F4B" w14:textId="77777777" w:rsidR="00B1590B" w:rsidRPr="007A1000" w:rsidRDefault="00B1590B" w:rsidP="0047514A">
            <w:pPr>
              <w:pStyle w:val="Tablenumber"/>
              <w:cnfStyle w:val="000000100000" w:firstRow="0" w:lastRow="0" w:firstColumn="0" w:lastColumn="0" w:oddVBand="0" w:evenVBand="0" w:oddHBand="1" w:evenHBand="0" w:firstRowFirstColumn="0" w:firstRowLastColumn="0" w:lastRowFirstColumn="0" w:lastRowLastColumn="0"/>
            </w:pPr>
            <w:r>
              <w:t>3,</w:t>
            </w:r>
            <w:r w:rsidRPr="007A1000">
              <w:t>304</w:t>
            </w:r>
          </w:p>
        </w:tc>
        <w:tc>
          <w:tcPr>
            <w:tcW w:w="351" w:type="pct"/>
            <w:shd w:val="clear" w:color="auto" w:fill="EFD3D2"/>
          </w:tcPr>
          <w:p w14:paraId="2CF9BC3A" w14:textId="77777777" w:rsidR="00B1590B" w:rsidRPr="007A1000" w:rsidRDefault="00B1590B" w:rsidP="0047514A">
            <w:pPr>
              <w:pStyle w:val="Tablenumber"/>
              <w:cnfStyle w:val="000000100000" w:firstRow="0" w:lastRow="0" w:firstColumn="0" w:lastColumn="0" w:oddVBand="0" w:evenVBand="0" w:oddHBand="1" w:evenHBand="0" w:firstRowFirstColumn="0" w:firstRowLastColumn="0" w:lastRowFirstColumn="0" w:lastRowLastColumn="0"/>
            </w:pPr>
            <w:r w:rsidRPr="007A1000">
              <w:t xml:space="preserve"> 0</w:t>
            </w:r>
          </w:p>
        </w:tc>
        <w:tc>
          <w:tcPr>
            <w:tcW w:w="289" w:type="pct"/>
            <w:shd w:val="clear" w:color="auto" w:fill="EFD3D2"/>
          </w:tcPr>
          <w:p w14:paraId="03B6B798" w14:textId="77777777" w:rsidR="00B1590B" w:rsidRPr="007A1000" w:rsidRDefault="00BB2806" w:rsidP="0047514A">
            <w:pPr>
              <w:pStyle w:val="Tablenumber"/>
              <w:cnfStyle w:val="000000100000" w:firstRow="0" w:lastRow="0" w:firstColumn="0" w:lastColumn="0" w:oddVBand="0" w:evenVBand="0" w:oddHBand="1" w:evenHBand="0" w:firstRowFirstColumn="0" w:firstRowLastColumn="0" w:lastRowFirstColumn="0" w:lastRowLastColumn="0"/>
            </w:pPr>
            <w:r>
              <w:t>70,965</w:t>
            </w:r>
          </w:p>
        </w:tc>
        <w:tc>
          <w:tcPr>
            <w:tcW w:w="333" w:type="pct"/>
            <w:shd w:val="clear" w:color="auto" w:fill="EFD3D2"/>
          </w:tcPr>
          <w:p w14:paraId="13ADF061" w14:textId="36810141" w:rsidR="00B1590B" w:rsidRPr="007A1000" w:rsidRDefault="007D6499" w:rsidP="0047514A">
            <w:pPr>
              <w:pStyle w:val="Tablenumber"/>
              <w:cnfStyle w:val="000000100000" w:firstRow="0" w:lastRow="0" w:firstColumn="0" w:lastColumn="0" w:oddVBand="0" w:evenVBand="0" w:oddHBand="1" w:evenHBand="0" w:firstRowFirstColumn="0" w:firstRowLastColumn="0" w:lastRowFirstColumn="0" w:lastRowLastColumn="0"/>
            </w:pPr>
            <w:r>
              <w:t>556</w:t>
            </w:r>
          </w:p>
        </w:tc>
      </w:tr>
      <w:tr w:rsidR="00703924" w:rsidRPr="007A1000" w14:paraId="04EEB8B0" w14:textId="77777777" w:rsidTr="00206376">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76" w:type="pct"/>
            <w:shd w:val="clear" w:color="auto" w:fill="EFD3D2"/>
          </w:tcPr>
          <w:p w14:paraId="6C158164" w14:textId="77777777" w:rsidR="00206376" w:rsidRPr="007A1000" w:rsidRDefault="00206376" w:rsidP="00206376">
            <w:pPr>
              <w:pStyle w:val="Tablecolumnnew"/>
            </w:pPr>
          </w:p>
        </w:tc>
        <w:tc>
          <w:tcPr>
            <w:tcW w:w="415" w:type="pct"/>
            <w:shd w:val="clear" w:color="auto" w:fill="EFD3D2"/>
          </w:tcPr>
          <w:p w14:paraId="1011D9AF" w14:textId="77777777" w:rsidR="00206376" w:rsidRPr="00BB2806" w:rsidRDefault="00206376" w:rsidP="0047514A">
            <w:pPr>
              <w:pStyle w:val="Tablenumber"/>
              <w:cnfStyle w:val="000000010000" w:firstRow="0" w:lastRow="0" w:firstColumn="0" w:lastColumn="0" w:oddVBand="0" w:evenVBand="0" w:oddHBand="0" w:evenHBand="1" w:firstRowFirstColumn="0" w:firstRowLastColumn="0" w:lastRowFirstColumn="0" w:lastRowLastColumn="0"/>
            </w:pPr>
            <w:r w:rsidRPr="00BB2806">
              <w:t>201</w:t>
            </w:r>
            <w:r w:rsidR="00B1590B" w:rsidRPr="00BB2806">
              <w:t>6</w:t>
            </w:r>
            <w:r w:rsidRPr="00BB2806">
              <w:t>–1</w:t>
            </w:r>
            <w:r w:rsidR="00B1590B" w:rsidRPr="00BB2806">
              <w:t>7</w:t>
            </w:r>
          </w:p>
        </w:tc>
        <w:tc>
          <w:tcPr>
            <w:tcW w:w="304" w:type="pct"/>
            <w:shd w:val="clear" w:color="auto" w:fill="EFD3D2"/>
          </w:tcPr>
          <w:p w14:paraId="17D8C7E6" w14:textId="77777777" w:rsidR="00206376" w:rsidRPr="00703924" w:rsidRDefault="0040452A" w:rsidP="0047514A">
            <w:pPr>
              <w:pStyle w:val="Tablenumber"/>
              <w:cnfStyle w:val="000000010000" w:firstRow="0" w:lastRow="0" w:firstColumn="0" w:lastColumn="0" w:oddVBand="0" w:evenVBand="0" w:oddHBand="0" w:evenHBand="1" w:firstRowFirstColumn="0" w:firstRowLastColumn="0" w:lastRowFirstColumn="0" w:lastRowLastColumn="0"/>
            </w:pPr>
            <w:r w:rsidRPr="00703924">
              <w:t>5</w:t>
            </w:r>
            <w:r w:rsidR="00112123" w:rsidRPr="00703924">
              <w:t>,</w:t>
            </w:r>
            <w:r w:rsidRPr="00703924">
              <w:t>020</w:t>
            </w:r>
          </w:p>
        </w:tc>
        <w:tc>
          <w:tcPr>
            <w:tcW w:w="304" w:type="pct"/>
            <w:shd w:val="clear" w:color="auto" w:fill="EFD3D2"/>
          </w:tcPr>
          <w:p w14:paraId="7279744E" w14:textId="77777777" w:rsidR="00206376" w:rsidRPr="00BB2806" w:rsidRDefault="00206376" w:rsidP="0047514A">
            <w:pPr>
              <w:pStyle w:val="Tablenumber"/>
              <w:cnfStyle w:val="000000010000" w:firstRow="0" w:lastRow="0" w:firstColumn="0" w:lastColumn="0" w:oddVBand="0" w:evenVBand="0" w:oddHBand="0" w:evenHBand="1" w:firstRowFirstColumn="0" w:firstRowLastColumn="0" w:lastRowFirstColumn="0" w:lastRowLastColumn="0"/>
            </w:pPr>
            <w:r w:rsidRPr="00BB2806">
              <w:t>u/a</w:t>
            </w:r>
          </w:p>
        </w:tc>
        <w:tc>
          <w:tcPr>
            <w:tcW w:w="304" w:type="pct"/>
            <w:shd w:val="clear" w:color="auto" w:fill="EFD3D2"/>
          </w:tcPr>
          <w:p w14:paraId="386FC58E" w14:textId="77777777" w:rsidR="00206376" w:rsidRPr="00B31858" w:rsidRDefault="00436744" w:rsidP="0047514A">
            <w:pPr>
              <w:pStyle w:val="Tablenumber"/>
              <w:cnfStyle w:val="000000010000" w:firstRow="0" w:lastRow="0" w:firstColumn="0" w:lastColumn="0" w:oddVBand="0" w:evenVBand="0" w:oddHBand="0" w:evenHBand="1" w:firstRowFirstColumn="0" w:firstRowLastColumn="0" w:lastRowFirstColumn="0" w:lastRowLastColumn="0"/>
            </w:pPr>
            <w:r w:rsidRPr="00B31858">
              <w:t>40,790</w:t>
            </w:r>
          </w:p>
        </w:tc>
        <w:tc>
          <w:tcPr>
            <w:tcW w:w="304" w:type="pct"/>
            <w:shd w:val="clear" w:color="auto" w:fill="EFD3D2"/>
          </w:tcPr>
          <w:p w14:paraId="32FA9DBF" w14:textId="77777777" w:rsidR="00206376" w:rsidRPr="00BB2806" w:rsidRDefault="00112123" w:rsidP="0047514A">
            <w:pPr>
              <w:pStyle w:val="Tablenumber"/>
              <w:cnfStyle w:val="000000010000" w:firstRow="0" w:lastRow="0" w:firstColumn="0" w:lastColumn="0" w:oddVBand="0" w:evenVBand="0" w:oddHBand="0" w:evenHBand="1" w:firstRowFirstColumn="0" w:firstRowLastColumn="0" w:lastRowFirstColumn="0" w:lastRowLastColumn="0"/>
            </w:pPr>
            <w:r w:rsidRPr="00BB2806">
              <w:t>2</w:t>
            </w:r>
            <w:r w:rsidR="00063D93" w:rsidRPr="00BB2806">
              <w:t>1</w:t>
            </w:r>
            <w:r w:rsidRPr="00BB2806">
              <w:t>,</w:t>
            </w:r>
            <w:r w:rsidR="00063D93" w:rsidRPr="00BB2806">
              <w:t>274</w:t>
            </w:r>
          </w:p>
        </w:tc>
        <w:tc>
          <w:tcPr>
            <w:tcW w:w="304" w:type="pct"/>
            <w:shd w:val="clear" w:color="auto" w:fill="EFD3D2"/>
          </w:tcPr>
          <w:p w14:paraId="538274F6" w14:textId="77777777" w:rsidR="00206376" w:rsidRPr="00BB2806" w:rsidRDefault="00112123" w:rsidP="0047514A">
            <w:pPr>
              <w:pStyle w:val="Tablenumber"/>
              <w:cnfStyle w:val="000000010000" w:firstRow="0" w:lastRow="0" w:firstColumn="0" w:lastColumn="0" w:oddVBand="0" w:evenVBand="0" w:oddHBand="0" w:evenHBand="1" w:firstRowFirstColumn="0" w:firstRowLastColumn="0" w:lastRowFirstColumn="0" w:lastRowLastColumn="0"/>
            </w:pPr>
            <w:r w:rsidRPr="00BB2806">
              <w:t>4,</w:t>
            </w:r>
            <w:r w:rsidR="00C84015" w:rsidRPr="00BB2806">
              <w:t>107</w:t>
            </w:r>
          </w:p>
        </w:tc>
        <w:tc>
          <w:tcPr>
            <w:tcW w:w="304" w:type="pct"/>
            <w:shd w:val="clear" w:color="auto" w:fill="EFD3D2"/>
          </w:tcPr>
          <w:p w14:paraId="4ECDF3A2" w14:textId="77777777" w:rsidR="00206376" w:rsidRPr="00BB2806" w:rsidRDefault="00206376" w:rsidP="0047514A">
            <w:pPr>
              <w:pStyle w:val="Tablenumber"/>
              <w:cnfStyle w:val="000000010000" w:firstRow="0" w:lastRow="0" w:firstColumn="0" w:lastColumn="0" w:oddVBand="0" w:evenVBand="0" w:oddHBand="0" w:evenHBand="1" w:firstRowFirstColumn="0" w:firstRowLastColumn="0" w:lastRowFirstColumn="0" w:lastRowLastColumn="0"/>
            </w:pPr>
            <w:r w:rsidRPr="00BB2806">
              <w:t xml:space="preserve"> 0</w:t>
            </w:r>
          </w:p>
        </w:tc>
        <w:tc>
          <w:tcPr>
            <w:tcW w:w="304" w:type="pct"/>
            <w:shd w:val="clear" w:color="auto" w:fill="EFD3D2"/>
          </w:tcPr>
          <w:p w14:paraId="4E0867C4" w14:textId="77777777" w:rsidR="00206376" w:rsidRPr="00BB2806" w:rsidRDefault="00206376" w:rsidP="0047514A">
            <w:pPr>
              <w:pStyle w:val="Tablenumber"/>
              <w:cnfStyle w:val="000000010000" w:firstRow="0" w:lastRow="0" w:firstColumn="0" w:lastColumn="0" w:oddVBand="0" w:evenVBand="0" w:oddHBand="0" w:evenHBand="1" w:firstRowFirstColumn="0" w:firstRowLastColumn="0" w:lastRowFirstColumn="0" w:lastRowLastColumn="0"/>
            </w:pPr>
            <w:r w:rsidRPr="00BB2806">
              <w:t>u/a</w:t>
            </w:r>
          </w:p>
        </w:tc>
        <w:tc>
          <w:tcPr>
            <w:tcW w:w="304" w:type="pct"/>
            <w:shd w:val="clear" w:color="auto" w:fill="EFD3D2"/>
          </w:tcPr>
          <w:p w14:paraId="3381A2D8" w14:textId="77777777" w:rsidR="00206376" w:rsidRPr="00BB2806" w:rsidRDefault="00206376" w:rsidP="0047514A">
            <w:pPr>
              <w:pStyle w:val="Tablenumber"/>
              <w:cnfStyle w:val="000000010000" w:firstRow="0" w:lastRow="0" w:firstColumn="0" w:lastColumn="0" w:oddVBand="0" w:evenVBand="0" w:oddHBand="0" w:evenHBand="1" w:firstRowFirstColumn="0" w:firstRowLastColumn="0" w:lastRowFirstColumn="0" w:lastRowLastColumn="0"/>
            </w:pPr>
            <w:r w:rsidRPr="00BB2806">
              <w:t xml:space="preserve"> 0</w:t>
            </w:r>
          </w:p>
        </w:tc>
        <w:tc>
          <w:tcPr>
            <w:tcW w:w="304" w:type="pct"/>
            <w:shd w:val="clear" w:color="auto" w:fill="EFD3D2"/>
          </w:tcPr>
          <w:p w14:paraId="0F510DBE" w14:textId="77777777" w:rsidR="00206376" w:rsidRPr="00BB2806" w:rsidRDefault="00974C2D" w:rsidP="0047514A">
            <w:pPr>
              <w:pStyle w:val="Tablenumber"/>
              <w:cnfStyle w:val="000000010000" w:firstRow="0" w:lastRow="0" w:firstColumn="0" w:lastColumn="0" w:oddVBand="0" w:evenVBand="0" w:oddHBand="0" w:evenHBand="1" w:firstRowFirstColumn="0" w:firstRowLastColumn="0" w:lastRowFirstColumn="0" w:lastRowLastColumn="0"/>
            </w:pPr>
            <w:r w:rsidRPr="00BB2806">
              <w:t>2,925</w:t>
            </w:r>
          </w:p>
        </w:tc>
        <w:tc>
          <w:tcPr>
            <w:tcW w:w="351" w:type="pct"/>
            <w:shd w:val="clear" w:color="auto" w:fill="EFD3D2"/>
          </w:tcPr>
          <w:p w14:paraId="3388DA43" w14:textId="77777777" w:rsidR="00206376" w:rsidRPr="00BB2806" w:rsidRDefault="00206376" w:rsidP="0047514A">
            <w:pPr>
              <w:pStyle w:val="Tablenumber"/>
              <w:cnfStyle w:val="000000010000" w:firstRow="0" w:lastRow="0" w:firstColumn="0" w:lastColumn="0" w:oddVBand="0" w:evenVBand="0" w:oddHBand="0" w:evenHBand="1" w:firstRowFirstColumn="0" w:firstRowLastColumn="0" w:lastRowFirstColumn="0" w:lastRowLastColumn="0"/>
            </w:pPr>
            <w:r w:rsidRPr="00BB2806">
              <w:t xml:space="preserve"> 0</w:t>
            </w:r>
          </w:p>
        </w:tc>
        <w:tc>
          <w:tcPr>
            <w:tcW w:w="289" w:type="pct"/>
            <w:shd w:val="clear" w:color="auto" w:fill="EFD3D2"/>
          </w:tcPr>
          <w:p w14:paraId="242A0493" w14:textId="1A6A2839" w:rsidR="00206376" w:rsidRPr="00BB2806" w:rsidRDefault="00BB2806" w:rsidP="0047514A">
            <w:pPr>
              <w:pStyle w:val="Tablenumber"/>
              <w:cnfStyle w:val="000000010000" w:firstRow="0" w:lastRow="0" w:firstColumn="0" w:lastColumn="0" w:oddVBand="0" w:evenVBand="0" w:oddHBand="0" w:evenHBand="1" w:firstRowFirstColumn="0" w:firstRowLastColumn="0" w:lastRowFirstColumn="0" w:lastRowLastColumn="0"/>
            </w:pPr>
            <w:r w:rsidRPr="00BB2806">
              <w:t>74</w:t>
            </w:r>
            <w:r w:rsidR="007D6499">
              <w:t>,</w:t>
            </w:r>
            <w:r w:rsidRPr="00BB2806">
              <w:t>116</w:t>
            </w:r>
          </w:p>
        </w:tc>
        <w:tc>
          <w:tcPr>
            <w:tcW w:w="333" w:type="pct"/>
            <w:shd w:val="clear" w:color="auto" w:fill="EFD3D2"/>
          </w:tcPr>
          <w:p w14:paraId="7AFE32C5" w14:textId="77777777" w:rsidR="00206376" w:rsidRPr="00BB2806" w:rsidRDefault="00BB2806" w:rsidP="0047514A">
            <w:pPr>
              <w:pStyle w:val="Tablenumber"/>
              <w:cnfStyle w:val="000000010000" w:firstRow="0" w:lastRow="0" w:firstColumn="0" w:lastColumn="0" w:oddVBand="0" w:evenVBand="0" w:oddHBand="0" w:evenHBand="1" w:firstRowFirstColumn="0" w:firstRowLastColumn="0" w:lastRowFirstColumn="0" w:lastRowLastColumn="0"/>
            </w:pPr>
            <w:r w:rsidRPr="00BB2806">
              <w:t>354</w:t>
            </w:r>
          </w:p>
        </w:tc>
      </w:tr>
    </w:tbl>
    <w:p w14:paraId="552FFAFF" w14:textId="77777777" w:rsidR="00206376" w:rsidRDefault="0099231B" w:rsidP="00206376">
      <w:pPr>
        <w:pStyle w:val="Footnote"/>
        <w:jc w:val="left"/>
        <w:sectPr w:rsidR="00206376" w:rsidSect="00206376">
          <w:pgSz w:w="16838" w:h="11906" w:orient="landscape"/>
          <w:pgMar w:top="1276" w:right="993" w:bottom="993" w:left="1440" w:header="708" w:footer="136" w:gutter="0"/>
          <w:cols w:space="242"/>
          <w:titlePg/>
          <w:docGrid w:linePitch="360"/>
        </w:sectPr>
      </w:pPr>
      <w:proofErr w:type="gramStart"/>
      <w:r>
        <w:t>u/</w:t>
      </w:r>
      <w:proofErr w:type="gramEnd"/>
      <w:r>
        <w:t xml:space="preserve">a – </w:t>
      </w:r>
      <w:r w:rsidR="001C1702">
        <w:t xml:space="preserve">Data </w:t>
      </w:r>
      <w:r>
        <w:t xml:space="preserve">unavailable as some jurisdictions do not collect this information. </w:t>
      </w:r>
      <w:r w:rsidR="00206376">
        <w:t xml:space="preserve">For </w:t>
      </w:r>
      <w:r>
        <w:t>rest of footnotes</w:t>
      </w:r>
      <w:r w:rsidR="00206376">
        <w:t>, please refer to Appendix 1 – Explanatory Notes.</w:t>
      </w:r>
    </w:p>
    <w:p w14:paraId="2CBCF848" w14:textId="77777777" w:rsidR="00673780" w:rsidRPr="00C957CA" w:rsidRDefault="00673780" w:rsidP="002266BC">
      <w:pPr>
        <w:pStyle w:val="SWASectionnum2"/>
      </w:pPr>
      <w:bookmarkStart w:id="6" w:name="_Toc476564178"/>
      <w:bookmarkStart w:id="7" w:name="_Toc495053390"/>
      <w:r w:rsidRPr="00C957CA">
        <w:lastRenderedPageBreak/>
        <w:t>Inspectors</w:t>
      </w:r>
      <w:bookmarkEnd w:id="6"/>
      <w:bookmarkEnd w:id="7"/>
    </w:p>
    <w:p w14:paraId="688DAE5B" w14:textId="77777777" w:rsidR="00673780" w:rsidRDefault="00673780" w:rsidP="002F4DCB">
      <w:r>
        <w:t xml:space="preserve">The number of field active inspectors employed around Australia remained relatively stable between </w:t>
      </w:r>
      <w:r w:rsidR="009A1073">
        <w:t>201</w:t>
      </w:r>
      <w:r w:rsidR="002F4DCB">
        <w:t>2</w:t>
      </w:r>
      <w:r w:rsidR="009A1073">
        <w:t>–1</w:t>
      </w:r>
      <w:r w:rsidR="002F4DCB">
        <w:t>3</w:t>
      </w:r>
      <w:r w:rsidR="009A1073">
        <w:t xml:space="preserve"> and 201</w:t>
      </w:r>
      <w:r w:rsidR="002F4DCB">
        <w:t>6</w:t>
      </w:r>
      <w:r w:rsidR="009A1073">
        <w:t>–1</w:t>
      </w:r>
      <w:r w:rsidR="002F4DCB">
        <w:t>7</w:t>
      </w:r>
      <w:r w:rsidR="00221199" w:rsidRPr="00E85736">
        <w:t>, as shown in Indicator 12b</w:t>
      </w:r>
      <w:r>
        <w:t>. Field active inspectors are defined as gazetted inspectors whose role is to spend the majority of their time ensuring compliance with the provisions of the work health and safety legislation. In some jurisdictions inspectors engage in other activities to improve the work health and safety capabilities of businesses and workplaces (i.e. a compliance field role). They include investigators (where applicable) who are appointed to work with the enforcement provisions by doing worksite visits, gathering evidence and drawing conclusions. They also include current vacancies and staff on extended leave, managers of the inspectorate regardless of whether undertaking field active work, and auditors (who are gazetted as inspectors) who are responsible for creating an audit template, completing the auditing process and providing feedback. Staff involved in giving advice and information packs from the office, and business advisory officers and community education officers, have been excluded.</w:t>
      </w:r>
    </w:p>
    <w:p w14:paraId="1E66CED9" w14:textId="56267C27" w:rsidR="00673780" w:rsidRDefault="00673780" w:rsidP="002F4DCB">
      <w:r>
        <w:t xml:space="preserve">The number of field active inspectors </w:t>
      </w:r>
      <w:r w:rsidR="000F60AA">
        <w:t xml:space="preserve">has </w:t>
      </w:r>
      <w:r>
        <w:t xml:space="preserve">remained stable since </w:t>
      </w:r>
      <w:r w:rsidR="00EB0501">
        <w:t>201</w:t>
      </w:r>
      <w:r w:rsidR="002F4DCB">
        <w:t>2</w:t>
      </w:r>
      <w:r w:rsidR="00EB0501">
        <w:t>–1</w:t>
      </w:r>
      <w:r w:rsidR="002F4DCB">
        <w:t>3</w:t>
      </w:r>
      <w:r>
        <w:t xml:space="preserve"> in New South Wales</w:t>
      </w:r>
      <w:r w:rsidR="000F60AA">
        <w:t>.</w:t>
      </w:r>
      <w:r w:rsidR="00B868BA">
        <w:t xml:space="preserve"> </w:t>
      </w:r>
      <w:r>
        <w:t xml:space="preserve">In line with the recommendations of the </w:t>
      </w:r>
      <w:r w:rsidRPr="008D4171">
        <w:rPr>
          <w:i/>
        </w:rPr>
        <w:t>Getting Home Safely</w:t>
      </w:r>
      <w:r>
        <w:t xml:space="preserve"> report, the Australian Capital Territory Government funded additional inspector positions for </w:t>
      </w:r>
      <w:proofErr w:type="spellStart"/>
      <w:r>
        <w:t>WorkSafe</w:t>
      </w:r>
      <w:proofErr w:type="spellEnd"/>
      <w:r>
        <w:t xml:space="preserve"> ACT in 2013–14, resulting in a substantial increase in the number of field active inspectors in the A</w:t>
      </w:r>
      <w:r w:rsidR="00EB0501">
        <w:t>ustralian Capital Territory (up </w:t>
      </w:r>
      <w:r>
        <w:t>3</w:t>
      </w:r>
      <w:r w:rsidR="00601389">
        <w:t>6</w:t>
      </w:r>
      <w:r w:rsidR="00EB0501">
        <w:t> </w:t>
      </w:r>
      <w:r>
        <w:t>per</w:t>
      </w:r>
      <w:r w:rsidR="00EB0501">
        <w:t> </w:t>
      </w:r>
      <w:r>
        <w:t>cent) since</w:t>
      </w:r>
      <w:r w:rsidR="00EB0501">
        <w:t xml:space="preserve"> 201</w:t>
      </w:r>
      <w:r w:rsidR="002F4DCB">
        <w:t>2</w:t>
      </w:r>
      <w:r w:rsidR="00EB0501">
        <w:t>–1</w:t>
      </w:r>
      <w:r w:rsidR="002F4DCB">
        <w:t>3</w:t>
      </w:r>
      <w:r>
        <w:t xml:space="preserve">. The </w:t>
      </w:r>
      <w:r w:rsidR="00C5727F">
        <w:t xml:space="preserve">overall </w:t>
      </w:r>
      <w:r>
        <w:t>number of field active inspectors</w:t>
      </w:r>
      <w:r w:rsidR="00EB0501">
        <w:t xml:space="preserve"> in Australia</w:t>
      </w:r>
      <w:r>
        <w:t xml:space="preserve"> </w:t>
      </w:r>
      <w:r w:rsidR="000F60AA">
        <w:t xml:space="preserve">has </w:t>
      </w:r>
      <w:r w:rsidR="00DD1E3C">
        <w:t>decreased</w:t>
      </w:r>
      <w:r w:rsidR="00EB0501">
        <w:t xml:space="preserve"> slightly (</w:t>
      </w:r>
      <w:r w:rsidR="00DD1E3C">
        <w:t>down</w:t>
      </w:r>
      <w:r w:rsidR="00EB0501">
        <w:t> 1 per cent) in 201</w:t>
      </w:r>
      <w:r w:rsidR="002F4DCB">
        <w:t>6</w:t>
      </w:r>
      <w:r w:rsidR="00EB0501">
        <w:t>–1</w:t>
      </w:r>
      <w:r w:rsidR="002F4DCB">
        <w:t>7</w:t>
      </w:r>
      <w:r w:rsidR="00DD1E3C">
        <w:t xml:space="preserve"> compared to the previous year, due to </w:t>
      </w:r>
      <w:r w:rsidR="000F60AA">
        <w:t>a</w:t>
      </w:r>
      <w:r w:rsidR="00DD1E3C">
        <w:t xml:space="preserve"> 4</w:t>
      </w:r>
      <w:r w:rsidR="000F60AA">
        <w:t> </w:t>
      </w:r>
      <w:r w:rsidR="00DD1E3C">
        <w:t>per</w:t>
      </w:r>
      <w:r w:rsidR="000F60AA">
        <w:t> </w:t>
      </w:r>
      <w:r w:rsidR="00DD1E3C">
        <w:t>cent decrease in</w:t>
      </w:r>
      <w:r w:rsidR="000F60AA">
        <w:t xml:space="preserve"> the number of</w:t>
      </w:r>
      <w:r w:rsidR="00DD1E3C">
        <w:t xml:space="preserve"> Victorian field active inspectors.</w:t>
      </w:r>
    </w:p>
    <w:p w14:paraId="691A22FC" w14:textId="77777777" w:rsidR="00673780" w:rsidRDefault="00673780" w:rsidP="00532D63">
      <w:r>
        <w:t>Although repeat visits and the number of inspectors in attendance are counted separately for both proactive and reactive workplace intervention measures, this is not the case in Western Australia where inspectors in attendance are not counted separately. Please refer to the Explanatory notes for more details.</w:t>
      </w:r>
    </w:p>
    <w:p w14:paraId="2ABD1AAE" w14:textId="77777777" w:rsidR="00DC326C" w:rsidRDefault="00DC326C" w:rsidP="00532D63">
      <w:pPr>
        <w:sectPr w:rsidR="00DC326C" w:rsidSect="00C50144">
          <w:pgSz w:w="11906" w:h="16838"/>
          <w:pgMar w:top="993" w:right="1800" w:bottom="1440" w:left="1276" w:header="708" w:footer="708" w:gutter="0"/>
          <w:cols w:space="242"/>
          <w:titlePg/>
          <w:docGrid w:linePitch="360"/>
        </w:sectPr>
      </w:pPr>
    </w:p>
    <w:p w14:paraId="33B545BA" w14:textId="77777777" w:rsidR="00DC326C" w:rsidRDefault="00DC326C" w:rsidP="00DC326C">
      <w:pPr>
        <w:pStyle w:val="Figureheading"/>
      </w:pPr>
      <w:r>
        <w:lastRenderedPageBreak/>
        <w:t xml:space="preserve">Indicator </w:t>
      </w:r>
      <w:r>
        <w:rPr>
          <w:noProof/>
        </w:rPr>
        <w:t>12b</w:t>
      </w:r>
      <w:r>
        <w:t xml:space="preserve"> – Work health and safety </w:t>
      </w:r>
      <w:r w:rsidR="0006194B">
        <w:t>inspectorate</w:t>
      </w:r>
      <w:r>
        <w:t xml:space="preserve"> activity by jurisdiction </w:t>
      </w:r>
    </w:p>
    <w:tbl>
      <w:tblPr>
        <w:tblStyle w:val="LightShading-Accent2"/>
        <w:tblW w:w="5071" w:type="pct"/>
        <w:tblLayout w:type="fixed"/>
        <w:tblLook w:val="04A0" w:firstRow="1" w:lastRow="0" w:firstColumn="1" w:lastColumn="0" w:noHBand="0" w:noVBand="1"/>
        <w:tblCaption w:val="Indicator 12b. Work health and safety inspectorate activity by jurisdiction"/>
        <w:tblDescription w:val="This table contains work health and safetyinspectorate activities around Australian jurisdictions and New Zealand."/>
      </w:tblPr>
      <w:tblGrid>
        <w:gridCol w:w="2557"/>
        <w:gridCol w:w="1211"/>
        <w:gridCol w:w="887"/>
        <w:gridCol w:w="887"/>
        <w:gridCol w:w="888"/>
        <w:gridCol w:w="888"/>
        <w:gridCol w:w="888"/>
        <w:gridCol w:w="888"/>
        <w:gridCol w:w="888"/>
        <w:gridCol w:w="888"/>
        <w:gridCol w:w="888"/>
        <w:gridCol w:w="1025"/>
        <w:gridCol w:w="844"/>
        <w:gridCol w:w="972"/>
      </w:tblGrid>
      <w:tr w:rsidR="00E53F7C" w:rsidRPr="007A1000" w14:paraId="4A7BD17D" w14:textId="77777777" w:rsidTr="00AD7A9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76" w:type="pct"/>
            <w:tcBorders>
              <w:bottom w:val="dashSmallGap" w:sz="4" w:space="0" w:color="FFFFFF" w:themeColor="background1"/>
            </w:tcBorders>
          </w:tcPr>
          <w:p w14:paraId="4C40B31B" w14:textId="77777777" w:rsidR="00E53F7C" w:rsidRPr="007A1000" w:rsidRDefault="00E53F7C" w:rsidP="00206376">
            <w:pPr>
              <w:pStyle w:val="TableheaderNEW"/>
            </w:pPr>
            <w:r w:rsidRPr="007A1000">
              <w:t>Activity</w:t>
            </w:r>
          </w:p>
        </w:tc>
        <w:tc>
          <w:tcPr>
            <w:tcW w:w="415" w:type="pct"/>
            <w:tcBorders>
              <w:bottom w:val="dashSmallGap" w:sz="4" w:space="0" w:color="FFFFFF" w:themeColor="background1"/>
            </w:tcBorders>
          </w:tcPr>
          <w:p w14:paraId="6923F809" w14:textId="77777777" w:rsidR="00E53F7C" w:rsidRPr="007A1000" w:rsidRDefault="00E53F7C" w:rsidP="00206376">
            <w:pPr>
              <w:pStyle w:val="TableheaderNEW"/>
              <w:cnfStyle w:val="100000000000" w:firstRow="1" w:lastRow="0" w:firstColumn="0" w:lastColumn="0" w:oddVBand="0" w:evenVBand="0" w:oddHBand="0" w:evenHBand="0" w:firstRowFirstColumn="0" w:firstRowLastColumn="0" w:lastRowFirstColumn="0" w:lastRowLastColumn="0"/>
            </w:pPr>
            <w:r w:rsidRPr="007A1000">
              <w:t>Financial year</w:t>
            </w:r>
          </w:p>
        </w:tc>
        <w:tc>
          <w:tcPr>
            <w:tcW w:w="304" w:type="pct"/>
            <w:tcBorders>
              <w:bottom w:val="dotted" w:sz="4" w:space="0" w:color="FFFFFF" w:themeColor="background1"/>
            </w:tcBorders>
          </w:tcPr>
          <w:p w14:paraId="23EF5A52" w14:textId="77777777" w:rsidR="00E53F7C" w:rsidRPr="004576E2" w:rsidRDefault="00E53F7C" w:rsidP="00206376">
            <w:pPr>
              <w:pStyle w:val="TableheaderNEW"/>
              <w:cnfStyle w:val="100000000000" w:firstRow="1" w:lastRow="0" w:firstColumn="0" w:lastColumn="0" w:oddVBand="0" w:evenVBand="0" w:oddHBand="0" w:evenHBand="0" w:firstRowFirstColumn="0" w:firstRowLastColumn="0" w:lastRowFirstColumn="0" w:lastRowLastColumn="0"/>
              <w:rPr>
                <w:color w:val="EEECE1" w:themeColor="background2"/>
              </w:rPr>
            </w:pPr>
            <w:r w:rsidRPr="004576E2">
              <w:rPr>
                <w:color w:val="EEECE1" w:themeColor="background2"/>
              </w:rPr>
              <w:t>NSW</w:t>
            </w:r>
          </w:p>
        </w:tc>
        <w:tc>
          <w:tcPr>
            <w:tcW w:w="304" w:type="pct"/>
            <w:tcBorders>
              <w:bottom w:val="dotted" w:sz="4" w:space="0" w:color="FFFFFF" w:themeColor="background1"/>
            </w:tcBorders>
          </w:tcPr>
          <w:p w14:paraId="3068C898" w14:textId="77777777" w:rsidR="00E53F7C" w:rsidRPr="004576E2" w:rsidRDefault="00E53F7C" w:rsidP="00206376">
            <w:pPr>
              <w:pStyle w:val="TableheaderNEW"/>
              <w:cnfStyle w:val="100000000000" w:firstRow="1" w:lastRow="0" w:firstColumn="0" w:lastColumn="0" w:oddVBand="0" w:evenVBand="0" w:oddHBand="0" w:evenHBand="0" w:firstRowFirstColumn="0" w:firstRowLastColumn="0" w:lastRowFirstColumn="0" w:lastRowLastColumn="0"/>
              <w:rPr>
                <w:color w:val="EEECE1" w:themeColor="background2"/>
              </w:rPr>
            </w:pPr>
            <w:r w:rsidRPr="004576E2">
              <w:rPr>
                <w:color w:val="EEECE1" w:themeColor="background2"/>
              </w:rPr>
              <w:t>Vic</w:t>
            </w:r>
          </w:p>
        </w:tc>
        <w:tc>
          <w:tcPr>
            <w:tcW w:w="304" w:type="pct"/>
            <w:tcBorders>
              <w:bottom w:val="dotted" w:sz="4" w:space="0" w:color="FFFFFF" w:themeColor="background1"/>
            </w:tcBorders>
          </w:tcPr>
          <w:p w14:paraId="3EE429AA" w14:textId="77777777" w:rsidR="00E53F7C" w:rsidRPr="004576E2" w:rsidRDefault="00E53F7C" w:rsidP="00206376">
            <w:pPr>
              <w:pStyle w:val="TableheaderNEW"/>
              <w:cnfStyle w:val="100000000000" w:firstRow="1" w:lastRow="0" w:firstColumn="0" w:lastColumn="0" w:oddVBand="0" w:evenVBand="0" w:oddHBand="0" w:evenHBand="0" w:firstRowFirstColumn="0" w:firstRowLastColumn="0" w:lastRowFirstColumn="0" w:lastRowLastColumn="0"/>
              <w:rPr>
                <w:color w:val="EEECE1" w:themeColor="background2"/>
              </w:rPr>
            </w:pPr>
            <w:r w:rsidRPr="004576E2">
              <w:rPr>
                <w:color w:val="EEECE1" w:themeColor="background2"/>
              </w:rPr>
              <w:t>Qld</w:t>
            </w:r>
          </w:p>
        </w:tc>
        <w:tc>
          <w:tcPr>
            <w:tcW w:w="304" w:type="pct"/>
            <w:tcBorders>
              <w:bottom w:val="dotted" w:sz="4" w:space="0" w:color="FFFFFF" w:themeColor="background1"/>
            </w:tcBorders>
          </w:tcPr>
          <w:p w14:paraId="521F2C4F" w14:textId="77777777" w:rsidR="00E53F7C" w:rsidRPr="004576E2" w:rsidRDefault="00E53F7C" w:rsidP="00206376">
            <w:pPr>
              <w:pStyle w:val="TableheaderNEW"/>
              <w:cnfStyle w:val="100000000000" w:firstRow="1" w:lastRow="0" w:firstColumn="0" w:lastColumn="0" w:oddVBand="0" w:evenVBand="0" w:oddHBand="0" w:evenHBand="0" w:firstRowFirstColumn="0" w:firstRowLastColumn="0" w:lastRowFirstColumn="0" w:lastRowLastColumn="0"/>
              <w:rPr>
                <w:color w:val="EEECE1" w:themeColor="background2"/>
              </w:rPr>
            </w:pPr>
            <w:r w:rsidRPr="004576E2">
              <w:rPr>
                <w:color w:val="EEECE1" w:themeColor="background2"/>
              </w:rPr>
              <w:t>WA</w:t>
            </w:r>
          </w:p>
        </w:tc>
        <w:tc>
          <w:tcPr>
            <w:tcW w:w="304" w:type="pct"/>
            <w:tcBorders>
              <w:bottom w:val="dotted" w:sz="4" w:space="0" w:color="FFFFFF" w:themeColor="background1"/>
            </w:tcBorders>
          </w:tcPr>
          <w:p w14:paraId="10F3AC77" w14:textId="313D2E92" w:rsidR="00E53F7C" w:rsidRPr="004576E2" w:rsidRDefault="00E53F7C" w:rsidP="00206376">
            <w:pPr>
              <w:pStyle w:val="TableheaderNEW"/>
              <w:cnfStyle w:val="100000000000" w:firstRow="1" w:lastRow="0" w:firstColumn="0" w:lastColumn="0" w:oddVBand="0" w:evenVBand="0" w:oddHBand="0" w:evenHBand="0" w:firstRowFirstColumn="0" w:firstRowLastColumn="0" w:lastRowFirstColumn="0" w:lastRowLastColumn="0"/>
              <w:rPr>
                <w:color w:val="EEECE1" w:themeColor="background2"/>
              </w:rPr>
            </w:pPr>
            <w:r w:rsidRPr="004576E2">
              <w:rPr>
                <w:color w:val="EEECE1" w:themeColor="background2"/>
              </w:rPr>
              <w:t>SA</w:t>
            </w:r>
          </w:p>
        </w:tc>
        <w:tc>
          <w:tcPr>
            <w:tcW w:w="304" w:type="pct"/>
            <w:tcBorders>
              <w:bottom w:val="dotted" w:sz="4" w:space="0" w:color="FFFFFF" w:themeColor="background1"/>
            </w:tcBorders>
          </w:tcPr>
          <w:p w14:paraId="6F2C1BEE" w14:textId="12ABA71C" w:rsidR="00E53F7C" w:rsidRPr="004576E2" w:rsidRDefault="00E53F7C" w:rsidP="00206376">
            <w:pPr>
              <w:pStyle w:val="TableheaderNEW"/>
              <w:cnfStyle w:val="100000000000" w:firstRow="1" w:lastRow="0" w:firstColumn="0" w:lastColumn="0" w:oddVBand="0" w:evenVBand="0" w:oddHBand="0" w:evenHBand="0" w:firstRowFirstColumn="0" w:firstRowLastColumn="0" w:lastRowFirstColumn="0" w:lastRowLastColumn="0"/>
              <w:rPr>
                <w:color w:val="EEECE1" w:themeColor="background2"/>
              </w:rPr>
            </w:pPr>
            <w:proofErr w:type="spellStart"/>
            <w:r w:rsidRPr="004576E2">
              <w:rPr>
                <w:color w:val="EEECE1" w:themeColor="background2"/>
              </w:rPr>
              <w:t>Tas</w:t>
            </w:r>
            <w:proofErr w:type="spellEnd"/>
          </w:p>
        </w:tc>
        <w:tc>
          <w:tcPr>
            <w:tcW w:w="304" w:type="pct"/>
            <w:tcBorders>
              <w:bottom w:val="dotted" w:sz="4" w:space="0" w:color="FFFFFF" w:themeColor="background1"/>
            </w:tcBorders>
          </w:tcPr>
          <w:p w14:paraId="0A387D57" w14:textId="77777777" w:rsidR="00E53F7C" w:rsidRPr="004576E2" w:rsidRDefault="00E53F7C" w:rsidP="00206376">
            <w:pPr>
              <w:pStyle w:val="TableheaderNEW"/>
              <w:cnfStyle w:val="100000000000" w:firstRow="1" w:lastRow="0" w:firstColumn="0" w:lastColumn="0" w:oddVBand="0" w:evenVBand="0" w:oddHBand="0" w:evenHBand="0" w:firstRowFirstColumn="0" w:firstRowLastColumn="0" w:lastRowFirstColumn="0" w:lastRowLastColumn="0"/>
              <w:rPr>
                <w:color w:val="EEECE1" w:themeColor="background2"/>
              </w:rPr>
            </w:pPr>
            <w:r w:rsidRPr="004576E2">
              <w:rPr>
                <w:color w:val="EEECE1" w:themeColor="background2"/>
              </w:rPr>
              <w:t>NT</w:t>
            </w:r>
          </w:p>
        </w:tc>
        <w:tc>
          <w:tcPr>
            <w:tcW w:w="304" w:type="pct"/>
            <w:tcBorders>
              <w:bottom w:val="dotted" w:sz="4" w:space="0" w:color="FFFFFF" w:themeColor="background1"/>
            </w:tcBorders>
          </w:tcPr>
          <w:p w14:paraId="342D1A18" w14:textId="77777777" w:rsidR="00E53F7C" w:rsidRPr="004576E2" w:rsidRDefault="00E53F7C" w:rsidP="00206376">
            <w:pPr>
              <w:pStyle w:val="TableheaderNEW"/>
              <w:cnfStyle w:val="100000000000" w:firstRow="1" w:lastRow="0" w:firstColumn="0" w:lastColumn="0" w:oddVBand="0" w:evenVBand="0" w:oddHBand="0" w:evenHBand="0" w:firstRowFirstColumn="0" w:firstRowLastColumn="0" w:lastRowFirstColumn="0" w:lastRowLastColumn="0"/>
              <w:rPr>
                <w:color w:val="EEECE1" w:themeColor="background2"/>
              </w:rPr>
            </w:pPr>
            <w:r w:rsidRPr="004576E2">
              <w:rPr>
                <w:color w:val="EEECE1" w:themeColor="background2"/>
              </w:rPr>
              <w:t>ACT</w:t>
            </w:r>
          </w:p>
        </w:tc>
        <w:tc>
          <w:tcPr>
            <w:tcW w:w="304" w:type="pct"/>
            <w:tcBorders>
              <w:bottom w:val="dotted" w:sz="4" w:space="0" w:color="FFFFFF" w:themeColor="background1"/>
            </w:tcBorders>
          </w:tcPr>
          <w:p w14:paraId="414ED9FE" w14:textId="77777777" w:rsidR="00E53F7C" w:rsidRPr="004576E2" w:rsidRDefault="00E53F7C" w:rsidP="00206376">
            <w:pPr>
              <w:pStyle w:val="TableheaderNEW"/>
              <w:cnfStyle w:val="100000000000" w:firstRow="1" w:lastRow="0" w:firstColumn="0" w:lastColumn="0" w:oddVBand="0" w:evenVBand="0" w:oddHBand="0" w:evenHBand="0" w:firstRowFirstColumn="0" w:firstRowLastColumn="0" w:lastRowFirstColumn="0" w:lastRowLastColumn="0"/>
              <w:rPr>
                <w:color w:val="EEECE1" w:themeColor="background2"/>
              </w:rPr>
            </w:pPr>
            <w:proofErr w:type="spellStart"/>
            <w:r w:rsidRPr="004576E2">
              <w:rPr>
                <w:color w:val="EEECE1" w:themeColor="background2"/>
              </w:rPr>
              <w:t>Aus</w:t>
            </w:r>
            <w:proofErr w:type="spellEnd"/>
            <w:r w:rsidRPr="004576E2">
              <w:rPr>
                <w:color w:val="EEECE1" w:themeColor="background2"/>
              </w:rPr>
              <w:t xml:space="preserve"> </w:t>
            </w:r>
            <w:proofErr w:type="spellStart"/>
            <w:r w:rsidRPr="004576E2">
              <w:rPr>
                <w:color w:val="EEECE1" w:themeColor="background2"/>
              </w:rPr>
              <w:t>Gov</w:t>
            </w:r>
            <w:proofErr w:type="spellEnd"/>
          </w:p>
        </w:tc>
        <w:tc>
          <w:tcPr>
            <w:tcW w:w="351" w:type="pct"/>
            <w:tcBorders>
              <w:bottom w:val="dotted" w:sz="4" w:space="0" w:color="FFFFFF" w:themeColor="background1"/>
            </w:tcBorders>
          </w:tcPr>
          <w:p w14:paraId="090DC5DC" w14:textId="77777777" w:rsidR="00E53F7C" w:rsidRPr="004576E2" w:rsidRDefault="00E53F7C" w:rsidP="00206376">
            <w:pPr>
              <w:pStyle w:val="TableheaderNEW"/>
              <w:cnfStyle w:val="100000000000" w:firstRow="1" w:lastRow="0" w:firstColumn="0" w:lastColumn="0" w:oddVBand="0" w:evenVBand="0" w:oddHBand="0" w:evenHBand="0" w:firstRowFirstColumn="0" w:firstRowLastColumn="0" w:lastRowFirstColumn="0" w:lastRowLastColumn="0"/>
              <w:rPr>
                <w:color w:val="EEECE1" w:themeColor="background2"/>
              </w:rPr>
            </w:pPr>
            <w:proofErr w:type="spellStart"/>
            <w:r w:rsidRPr="004576E2">
              <w:rPr>
                <w:color w:val="EEECE1" w:themeColor="background2"/>
              </w:rPr>
              <w:t>Seacare</w:t>
            </w:r>
            <w:proofErr w:type="spellEnd"/>
          </w:p>
        </w:tc>
        <w:tc>
          <w:tcPr>
            <w:tcW w:w="289" w:type="pct"/>
            <w:tcBorders>
              <w:bottom w:val="dotted" w:sz="4" w:space="0" w:color="FFFFFF" w:themeColor="background1"/>
            </w:tcBorders>
          </w:tcPr>
          <w:p w14:paraId="706C4191" w14:textId="77777777" w:rsidR="00E53F7C" w:rsidRPr="004576E2" w:rsidRDefault="00E53F7C" w:rsidP="00206376">
            <w:pPr>
              <w:pStyle w:val="TableheaderNEW"/>
              <w:cnfStyle w:val="100000000000" w:firstRow="1" w:lastRow="0" w:firstColumn="0" w:lastColumn="0" w:oddVBand="0" w:evenVBand="0" w:oddHBand="0" w:evenHBand="0" w:firstRowFirstColumn="0" w:firstRowLastColumn="0" w:lastRowFirstColumn="0" w:lastRowLastColumn="0"/>
              <w:rPr>
                <w:color w:val="EEECE1" w:themeColor="background2"/>
              </w:rPr>
            </w:pPr>
            <w:proofErr w:type="spellStart"/>
            <w:r w:rsidRPr="004576E2">
              <w:rPr>
                <w:color w:val="EEECE1" w:themeColor="background2"/>
                <w:vertAlign w:val="superscript"/>
              </w:rPr>
              <w:t>a</w:t>
            </w:r>
            <w:r w:rsidRPr="004576E2">
              <w:rPr>
                <w:color w:val="EEECE1" w:themeColor="background2"/>
              </w:rPr>
              <w:t>Total</w:t>
            </w:r>
            <w:proofErr w:type="spellEnd"/>
            <w:r w:rsidRPr="004576E2">
              <w:rPr>
                <w:color w:val="EEECE1" w:themeColor="background2"/>
              </w:rPr>
              <w:t xml:space="preserve"> </w:t>
            </w:r>
            <w:proofErr w:type="spellStart"/>
            <w:r w:rsidRPr="004576E2">
              <w:rPr>
                <w:color w:val="EEECE1" w:themeColor="background2"/>
              </w:rPr>
              <w:t>Aus</w:t>
            </w:r>
            <w:proofErr w:type="spellEnd"/>
          </w:p>
        </w:tc>
        <w:tc>
          <w:tcPr>
            <w:tcW w:w="333" w:type="pct"/>
            <w:tcBorders>
              <w:bottom w:val="dotted" w:sz="4" w:space="0" w:color="FFFFFF" w:themeColor="background1"/>
            </w:tcBorders>
          </w:tcPr>
          <w:p w14:paraId="041C3DCF" w14:textId="77777777" w:rsidR="00E53F7C" w:rsidRPr="004576E2" w:rsidRDefault="00E53F7C" w:rsidP="00206376">
            <w:pPr>
              <w:pStyle w:val="TableheaderNEW"/>
              <w:cnfStyle w:val="100000000000" w:firstRow="1" w:lastRow="0" w:firstColumn="0" w:lastColumn="0" w:oddVBand="0" w:evenVBand="0" w:oddHBand="0" w:evenHBand="0" w:firstRowFirstColumn="0" w:firstRowLastColumn="0" w:lastRowFirstColumn="0" w:lastRowLastColumn="0"/>
              <w:rPr>
                <w:color w:val="EEECE1" w:themeColor="background2"/>
              </w:rPr>
            </w:pPr>
            <w:r w:rsidRPr="004576E2">
              <w:rPr>
                <w:color w:val="EEECE1" w:themeColor="background2"/>
              </w:rPr>
              <w:t>NZ</w:t>
            </w:r>
          </w:p>
        </w:tc>
      </w:tr>
      <w:tr w:rsidR="00703924" w:rsidRPr="007A1000" w14:paraId="4B3C8BC9" w14:textId="77777777" w:rsidTr="00AD7A9D">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876" w:type="pct"/>
            <w:shd w:val="clear" w:color="auto" w:fill="EFD3D2"/>
          </w:tcPr>
          <w:p w14:paraId="0B209775" w14:textId="77777777" w:rsidR="002F4DCB" w:rsidRPr="007A1000" w:rsidRDefault="002F4DCB" w:rsidP="002F4DCB">
            <w:pPr>
              <w:pStyle w:val="Tablecolumnnew"/>
            </w:pPr>
            <w:r w:rsidRPr="007A1000">
              <w:t xml:space="preserve">Number of field active </w:t>
            </w:r>
          </w:p>
          <w:p w14:paraId="7C5F1E52" w14:textId="77777777" w:rsidR="002F4DCB" w:rsidRPr="007A1000" w:rsidRDefault="002F4DCB" w:rsidP="002F4DCB">
            <w:pPr>
              <w:pStyle w:val="Tablecolumnnew"/>
            </w:pPr>
            <w:r w:rsidRPr="007A1000">
              <w:t>inspectors</w:t>
            </w:r>
          </w:p>
        </w:tc>
        <w:tc>
          <w:tcPr>
            <w:tcW w:w="415" w:type="pct"/>
            <w:tcBorders>
              <w:right w:val="dotted" w:sz="4" w:space="0" w:color="FFFFFF" w:themeColor="background1"/>
            </w:tcBorders>
            <w:shd w:val="clear" w:color="auto" w:fill="EFD3D2"/>
          </w:tcPr>
          <w:p w14:paraId="681B202E" w14:textId="29673183" w:rsidR="002F4DCB" w:rsidRPr="007A1000" w:rsidRDefault="00BF2736" w:rsidP="0047514A">
            <w:pPr>
              <w:pStyle w:val="Tablenumber"/>
              <w:cnfStyle w:val="000000100000" w:firstRow="0" w:lastRow="0" w:firstColumn="0" w:lastColumn="0" w:oddVBand="0" w:evenVBand="0" w:oddHBand="1" w:evenHBand="0" w:firstRowFirstColumn="0" w:firstRowLastColumn="0" w:lastRowFirstColumn="0" w:lastRowLastColumn="0"/>
            </w:pPr>
            <w:r>
              <w:t>2012–</w:t>
            </w:r>
            <w:r w:rsidR="002F4DCB" w:rsidRPr="007A1000">
              <w:t>13</w:t>
            </w:r>
          </w:p>
        </w:tc>
        <w:tc>
          <w:tcPr>
            <w:tcW w:w="30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14:paraId="73AE703B" w14:textId="77777777" w:rsidR="002F4DCB" w:rsidRPr="007A1000" w:rsidRDefault="002F4DCB" w:rsidP="0047514A">
            <w:pPr>
              <w:pStyle w:val="Tablenumber"/>
              <w:cnfStyle w:val="000000100000" w:firstRow="0" w:lastRow="0" w:firstColumn="0" w:lastColumn="0" w:oddVBand="0" w:evenVBand="0" w:oddHBand="1" w:evenHBand="0" w:firstRowFirstColumn="0" w:firstRowLastColumn="0" w:lastRowFirstColumn="0" w:lastRowLastColumn="0"/>
            </w:pPr>
            <w:r w:rsidRPr="007A1000">
              <w:t xml:space="preserve"> 315</w:t>
            </w:r>
          </w:p>
        </w:tc>
        <w:tc>
          <w:tcPr>
            <w:tcW w:w="30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14:paraId="06147A61" w14:textId="77777777" w:rsidR="002F4DCB" w:rsidRPr="007A1000" w:rsidRDefault="002F4DCB" w:rsidP="0047514A">
            <w:pPr>
              <w:pStyle w:val="Tablenumber"/>
              <w:cnfStyle w:val="000000100000" w:firstRow="0" w:lastRow="0" w:firstColumn="0" w:lastColumn="0" w:oddVBand="0" w:evenVBand="0" w:oddHBand="1" w:evenHBand="0" w:firstRowFirstColumn="0" w:firstRowLastColumn="0" w:lastRowFirstColumn="0" w:lastRowLastColumn="0"/>
            </w:pPr>
            <w:proofErr w:type="spellStart"/>
            <w:r>
              <w:rPr>
                <w:vertAlign w:val="superscript"/>
              </w:rPr>
              <w:t>i</w:t>
            </w:r>
            <w:proofErr w:type="spellEnd"/>
            <w:r w:rsidRPr="007A1000">
              <w:t xml:space="preserve"> 261</w:t>
            </w:r>
          </w:p>
        </w:tc>
        <w:tc>
          <w:tcPr>
            <w:tcW w:w="30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14:paraId="5AA780ED" w14:textId="77777777" w:rsidR="002F4DCB" w:rsidRPr="007A1000" w:rsidRDefault="002F4DCB" w:rsidP="0047514A">
            <w:pPr>
              <w:pStyle w:val="Tablenumber"/>
              <w:cnfStyle w:val="000000100000" w:firstRow="0" w:lastRow="0" w:firstColumn="0" w:lastColumn="0" w:oddVBand="0" w:evenVBand="0" w:oddHBand="1" w:evenHBand="0" w:firstRowFirstColumn="0" w:firstRowLastColumn="0" w:lastRowFirstColumn="0" w:lastRowLastColumn="0"/>
            </w:pPr>
            <w:r w:rsidRPr="007A1000">
              <w:t xml:space="preserve"> 210</w:t>
            </w:r>
          </w:p>
        </w:tc>
        <w:tc>
          <w:tcPr>
            <w:tcW w:w="30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14:paraId="6709EBF2" w14:textId="77777777" w:rsidR="002F4DCB" w:rsidRPr="007A1000" w:rsidRDefault="002F4DCB" w:rsidP="0047514A">
            <w:pPr>
              <w:pStyle w:val="Tablenumber"/>
              <w:cnfStyle w:val="000000100000" w:firstRow="0" w:lastRow="0" w:firstColumn="0" w:lastColumn="0" w:oddVBand="0" w:evenVBand="0" w:oddHBand="1" w:evenHBand="0" w:firstRowFirstColumn="0" w:firstRowLastColumn="0" w:lastRowFirstColumn="0" w:lastRowLastColumn="0"/>
            </w:pPr>
            <w:r w:rsidRPr="007A1000">
              <w:t xml:space="preserve"> 103</w:t>
            </w:r>
          </w:p>
        </w:tc>
        <w:tc>
          <w:tcPr>
            <w:tcW w:w="30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14:paraId="02AD99AE" w14:textId="77777777" w:rsidR="002F4DCB" w:rsidRPr="007A1000" w:rsidRDefault="002F4DCB" w:rsidP="0047514A">
            <w:pPr>
              <w:pStyle w:val="Tablenumber"/>
              <w:cnfStyle w:val="000000100000" w:firstRow="0" w:lastRow="0" w:firstColumn="0" w:lastColumn="0" w:oddVBand="0" w:evenVBand="0" w:oddHBand="1" w:evenHBand="0" w:firstRowFirstColumn="0" w:firstRowLastColumn="0" w:lastRowFirstColumn="0" w:lastRowLastColumn="0"/>
            </w:pPr>
            <w:r w:rsidRPr="007A1000">
              <w:t xml:space="preserve"> 93</w:t>
            </w:r>
          </w:p>
        </w:tc>
        <w:tc>
          <w:tcPr>
            <w:tcW w:w="30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14:paraId="58ED57DD" w14:textId="77777777" w:rsidR="002F4DCB" w:rsidRPr="007A1000" w:rsidRDefault="002F4DCB" w:rsidP="0047514A">
            <w:pPr>
              <w:pStyle w:val="Tablenumber"/>
              <w:cnfStyle w:val="000000100000" w:firstRow="0" w:lastRow="0" w:firstColumn="0" w:lastColumn="0" w:oddVBand="0" w:evenVBand="0" w:oddHBand="1" w:evenHBand="0" w:firstRowFirstColumn="0" w:firstRowLastColumn="0" w:lastRowFirstColumn="0" w:lastRowLastColumn="0"/>
            </w:pPr>
            <w:r w:rsidRPr="007A1000">
              <w:t xml:space="preserve"> 31</w:t>
            </w:r>
          </w:p>
        </w:tc>
        <w:tc>
          <w:tcPr>
            <w:tcW w:w="30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14:paraId="2450A736" w14:textId="77777777" w:rsidR="002F4DCB" w:rsidRPr="007A1000" w:rsidRDefault="002F4DCB" w:rsidP="0047514A">
            <w:pPr>
              <w:pStyle w:val="Tablenumber"/>
              <w:cnfStyle w:val="000000100000" w:firstRow="0" w:lastRow="0" w:firstColumn="0" w:lastColumn="0" w:oddVBand="0" w:evenVBand="0" w:oddHBand="1" w:evenHBand="0" w:firstRowFirstColumn="0" w:firstRowLastColumn="0" w:lastRowFirstColumn="0" w:lastRowLastColumn="0"/>
            </w:pPr>
            <w:r w:rsidRPr="007A1000">
              <w:t>17</w:t>
            </w:r>
          </w:p>
        </w:tc>
        <w:tc>
          <w:tcPr>
            <w:tcW w:w="30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14:paraId="452B78A4" w14:textId="77777777" w:rsidR="002F4DCB" w:rsidRPr="007A1000" w:rsidRDefault="002F4DCB" w:rsidP="0047514A">
            <w:pPr>
              <w:pStyle w:val="Tablenumber"/>
              <w:cnfStyle w:val="000000100000" w:firstRow="0" w:lastRow="0" w:firstColumn="0" w:lastColumn="0" w:oddVBand="0" w:evenVBand="0" w:oddHBand="1" w:evenHBand="0" w:firstRowFirstColumn="0" w:firstRowLastColumn="0" w:lastRowFirstColumn="0" w:lastRowLastColumn="0"/>
            </w:pPr>
            <w:r w:rsidRPr="007A1000">
              <w:t>22</w:t>
            </w:r>
          </w:p>
        </w:tc>
        <w:tc>
          <w:tcPr>
            <w:tcW w:w="30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14:paraId="2FC003FF" w14:textId="77777777" w:rsidR="002F4DCB" w:rsidRPr="007A1000" w:rsidRDefault="002F4DCB" w:rsidP="0047514A">
            <w:pPr>
              <w:pStyle w:val="Tablenumber"/>
              <w:cnfStyle w:val="000000100000" w:firstRow="0" w:lastRow="0" w:firstColumn="0" w:lastColumn="0" w:oddVBand="0" w:evenVBand="0" w:oddHBand="1" w:evenHBand="0" w:firstRowFirstColumn="0" w:firstRowLastColumn="0" w:lastRowFirstColumn="0" w:lastRowLastColumn="0"/>
            </w:pPr>
            <w:r w:rsidRPr="007A1000">
              <w:t xml:space="preserve"> 44</w:t>
            </w:r>
          </w:p>
        </w:tc>
        <w:tc>
          <w:tcPr>
            <w:tcW w:w="351"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14:paraId="74660DFF" w14:textId="77777777" w:rsidR="002F4DCB" w:rsidRPr="007A1000" w:rsidRDefault="002F4DCB" w:rsidP="0047514A">
            <w:pPr>
              <w:pStyle w:val="Tablenumber"/>
              <w:cnfStyle w:val="000000100000" w:firstRow="0" w:lastRow="0" w:firstColumn="0" w:lastColumn="0" w:oddVBand="0" w:evenVBand="0" w:oddHBand="1" w:evenHBand="0" w:firstRowFirstColumn="0" w:firstRowLastColumn="0" w:lastRowFirstColumn="0" w:lastRowLastColumn="0"/>
            </w:pPr>
            <w:r w:rsidRPr="007A1000">
              <w:t>1</w:t>
            </w:r>
          </w:p>
        </w:tc>
        <w:tc>
          <w:tcPr>
            <w:tcW w:w="28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14:paraId="0A33F0F7" w14:textId="77777777" w:rsidR="002F4DCB" w:rsidRPr="007A1000" w:rsidRDefault="002F4DCB" w:rsidP="0047514A">
            <w:pPr>
              <w:pStyle w:val="Tablenumber"/>
              <w:cnfStyle w:val="000000100000" w:firstRow="0" w:lastRow="0" w:firstColumn="0" w:lastColumn="0" w:oddVBand="0" w:evenVBand="0" w:oddHBand="1" w:evenHBand="0" w:firstRowFirstColumn="0" w:firstRowLastColumn="0" w:lastRowFirstColumn="0" w:lastRowLastColumn="0"/>
            </w:pPr>
            <w:r>
              <w:t>1,</w:t>
            </w:r>
            <w:r w:rsidRPr="007A1000">
              <w:t>097</w:t>
            </w:r>
          </w:p>
        </w:tc>
        <w:tc>
          <w:tcPr>
            <w:tcW w:w="333"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14:paraId="05AFFAFE" w14:textId="2080BB06" w:rsidR="002F4DCB" w:rsidRPr="007A1000" w:rsidRDefault="002F4DCB" w:rsidP="009B51D4">
            <w:pPr>
              <w:pStyle w:val="Tablenumber"/>
              <w:cnfStyle w:val="000000100000" w:firstRow="0" w:lastRow="0" w:firstColumn="0" w:lastColumn="0" w:oddVBand="0" w:evenVBand="0" w:oddHBand="1" w:evenHBand="0" w:firstRowFirstColumn="0" w:firstRowLastColumn="0" w:lastRowFirstColumn="0" w:lastRowLastColumn="0"/>
            </w:pPr>
            <w:r>
              <w:rPr>
                <w:vertAlign w:val="superscript"/>
              </w:rPr>
              <w:t>h</w:t>
            </w:r>
            <w:r w:rsidR="0022433C">
              <w:rPr>
                <w:vertAlign w:val="superscript"/>
              </w:rPr>
              <w:t>, k</w:t>
            </w:r>
            <w:r w:rsidR="00B03FEB">
              <w:rPr>
                <w:vertAlign w:val="superscript"/>
              </w:rPr>
              <w:t xml:space="preserve"> </w:t>
            </w:r>
            <w:r w:rsidR="009B51D4">
              <w:t>135</w:t>
            </w:r>
          </w:p>
        </w:tc>
      </w:tr>
      <w:tr w:rsidR="00703924" w:rsidRPr="007A1000" w14:paraId="541B09C4" w14:textId="77777777" w:rsidTr="00AD7A9D">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76" w:type="pct"/>
            <w:shd w:val="clear" w:color="auto" w:fill="EFD3D2"/>
          </w:tcPr>
          <w:p w14:paraId="6CCB699F" w14:textId="77777777" w:rsidR="002F4DCB" w:rsidRPr="007A1000" w:rsidRDefault="002F4DCB" w:rsidP="002F4DCB">
            <w:pPr>
              <w:pStyle w:val="Tablecolumnnew"/>
            </w:pPr>
          </w:p>
        </w:tc>
        <w:tc>
          <w:tcPr>
            <w:tcW w:w="415" w:type="pct"/>
            <w:tcBorders>
              <w:right w:val="dotted" w:sz="4" w:space="0" w:color="FFFFFF" w:themeColor="background1"/>
            </w:tcBorders>
            <w:shd w:val="clear" w:color="auto" w:fill="EFD3D2"/>
          </w:tcPr>
          <w:p w14:paraId="529FDD2A" w14:textId="7D534E5C" w:rsidR="002F4DCB" w:rsidRPr="007A1000" w:rsidRDefault="00BF2736" w:rsidP="0047514A">
            <w:pPr>
              <w:pStyle w:val="Tablenumber"/>
              <w:cnfStyle w:val="000000010000" w:firstRow="0" w:lastRow="0" w:firstColumn="0" w:lastColumn="0" w:oddVBand="0" w:evenVBand="0" w:oddHBand="0" w:evenHBand="1" w:firstRowFirstColumn="0" w:firstRowLastColumn="0" w:lastRowFirstColumn="0" w:lastRowLastColumn="0"/>
            </w:pPr>
            <w:r>
              <w:t>2013–</w:t>
            </w:r>
            <w:r w:rsidR="002F4DCB" w:rsidRPr="007A1000">
              <w:t>14</w:t>
            </w:r>
          </w:p>
        </w:tc>
        <w:tc>
          <w:tcPr>
            <w:tcW w:w="30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14:paraId="59F47D62" w14:textId="77777777" w:rsidR="002F4DCB" w:rsidRPr="007A1000" w:rsidRDefault="002F4DCB" w:rsidP="0047514A">
            <w:pPr>
              <w:pStyle w:val="Tablenumber"/>
              <w:cnfStyle w:val="000000010000" w:firstRow="0" w:lastRow="0" w:firstColumn="0" w:lastColumn="0" w:oddVBand="0" w:evenVBand="0" w:oddHBand="0" w:evenHBand="1" w:firstRowFirstColumn="0" w:firstRowLastColumn="0" w:lastRowFirstColumn="0" w:lastRowLastColumn="0"/>
            </w:pPr>
            <w:r w:rsidRPr="007A1000">
              <w:t xml:space="preserve"> 315</w:t>
            </w:r>
          </w:p>
        </w:tc>
        <w:tc>
          <w:tcPr>
            <w:tcW w:w="30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14:paraId="137AEC60" w14:textId="77777777" w:rsidR="002F4DCB" w:rsidRPr="007A1000" w:rsidRDefault="002F4DCB" w:rsidP="0047514A">
            <w:pPr>
              <w:pStyle w:val="Tablenumber"/>
              <w:cnfStyle w:val="000000010000" w:firstRow="0" w:lastRow="0" w:firstColumn="0" w:lastColumn="0" w:oddVBand="0" w:evenVBand="0" w:oddHBand="0" w:evenHBand="1" w:firstRowFirstColumn="0" w:firstRowLastColumn="0" w:lastRowFirstColumn="0" w:lastRowLastColumn="0"/>
            </w:pPr>
            <w:proofErr w:type="spellStart"/>
            <w:r>
              <w:rPr>
                <w:vertAlign w:val="superscript"/>
              </w:rPr>
              <w:t>i</w:t>
            </w:r>
            <w:proofErr w:type="spellEnd"/>
            <w:r w:rsidRPr="007A1000">
              <w:t xml:space="preserve"> 261</w:t>
            </w:r>
          </w:p>
        </w:tc>
        <w:tc>
          <w:tcPr>
            <w:tcW w:w="30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14:paraId="6DCAD532" w14:textId="77777777" w:rsidR="002F4DCB" w:rsidRPr="007A1000" w:rsidRDefault="002F4DCB" w:rsidP="0047514A">
            <w:pPr>
              <w:pStyle w:val="Tablenumber"/>
              <w:cnfStyle w:val="000000010000" w:firstRow="0" w:lastRow="0" w:firstColumn="0" w:lastColumn="0" w:oddVBand="0" w:evenVBand="0" w:oddHBand="0" w:evenHBand="1" w:firstRowFirstColumn="0" w:firstRowLastColumn="0" w:lastRowFirstColumn="0" w:lastRowLastColumn="0"/>
            </w:pPr>
            <w:r w:rsidRPr="007A1000">
              <w:t xml:space="preserve"> 211</w:t>
            </w:r>
          </w:p>
        </w:tc>
        <w:tc>
          <w:tcPr>
            <w:tcW w:w="30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14:paraId="1961D375" w14:textId="77777777" w:rsidR="002F4DCB" w:rsidRPr="007A1000" w:rsidRDefault="002F4DCB" w:rsidP="0047514A">
            <w:pPr>
              <w:pStyle w:val="Tablenumber"/>
              <w:cnfStyle w:val="000000010000" w:firstRow="0" w:lastRow="0" w:firstColumn="0" w:lastColumn="0" w:oddVBand="0" w:evenVBand="0" w:oddHBand="0" w:evenHBand="1" w:firstRowFirstColumn="0" w:firstRowLastColumn="0" w:lastRowFirstColumn="0" w:lastRowLastColumn="0"/>
            </w:pPr>
            <w:r w:rsidRPr="007A1000">
              <w:t xml:space="preserve"> 103</w:t>
            </w:r>
          </w:p>
        </w:tc>
        <w:tc>
          <w:tcPr>
            <w:tcW w:w="30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14:paraId="58F9DF62" w14:textId="77777777" w:rsidR="002F4DCB" w:rsidRPr="007A1000" w:rsidRDefault="002F4DCB" w:rsidP="0047514A">
            <w:pPr>
              <w:pStyle w:val="Tablenumber"/>
              <w:cnfStyle w:val="000000010000" w:firstRow="0" w:lastRow="0" w:firstColumn="0" w:lastColumn="0" w:oddVBand="0" w:evenVBand="0" w:oddHBand="0" w:evenHBand="1" w:firstRowFirstColumn="0" w:firstRowLastColumn="0" w:lastRowFirstColumn="0" w:lastRowLastColumn="0"/>
            </w:pPr>
            <w:r w:rsidRPr="007A1000">
              <w:t xml:space="preserve"> 93</w:t>
            </w:r>
          </w:p>
        </w:tc>
        <w:tc>
          <w:tcPr>
            <w:tcW w:w="30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14:paraId="04FB8F11" w14:textId="77777777" w:rsidR="002F4DCB" w:rsidRPr="007A1000" w:rsidRDefault="002F4DCB" w:rsidP="0047514A">
            <w:pPr>
              <w:pStyle w:val="Tablenumber"/>
              <w:cnfStyle w:val="000000010000" w:firstRow="0" w:lastRow="0" w:firstColumn="0" w:lastColumn="0" w:oddVBand="0" w:evenVBand="0" w:oddHBand="0" w:evenHBand="1" w:firstRowFirstColumn="0" w:firstRowLastColumn="0" w:lastRowFirstColumn="0" w:lastRowLastColumn="0"/>
            </w:pPr>
            <w:r w:rsidRPr="007A1000">
              <w:t xml:space="preserve"> 31</w:t>
            </w:r>
          </w:p>
        </w:tc>
        <w:tc>
          <w:tcPr>
            <w:tcW w:w="30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14:paraId="41AC3832" w14:textId="77777777" w:rsidR="002F4DCB" w:rsidRPr="007A1000" w:rsidRDefault="002F4DCB" w:rsidP="0047514A">
            <w:pPr>
              <w:pStyle w:val="Tablenumber"/>
              <w:cnfStyle w:val="000000010000" w:firstRow="0" w:lastRow="0" w:firstColumn="0" w:lastColumn="0" w:oddVBand="0" w:evenVBand="0" w:oddHBand="0" w:evenHBand="1" w:firstRowFirstColumn="0" w:firstRowLastColumn="0" w:lastRowFirstColumn="0" w:lastRowLastColumn="0"/>
            </w:pPr>
            <w:r w:rsidRPr="007A1000">
              <w:t>17</w:t>
            </w:r>
          </w:p>
        </w:tc>
        <w:tc>
          <w:tcPr>
            <w:tcW w:w="30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14:paraId="06F4B8C6" w14:textId="77777777" w:rsidR="002F4DCB" w:rsidRPr="007A1000" w:rsidRDefault="002F4DCB" w:rsidP="0047514A">
            <w:pPr>
              <w:pStyle w:val="Tablenumber"/>
              <w:cnfStyle w:val="000000010000" w:firstRow="0" w:lastRow="0" w:firstColumn="0" w:lastColumn="0" w:oddVBand="0" w:evenVBand="0" w:oddHBand="0" w:evenHBand="1" w:firstRowFirstColumn="0" w:firstRowLastColumn="0" w:lastRowFirstColumn="0" w:lastRowLastColumn="0"/>
            </w:pPr>
            <w:r w:rsidRPr="007A1000">
              <w:t>30</w:t>
            </w:r>
          </w:p>
        </w:tc>
        <w:tc>
          <w:tcPr>
            <w:tcW w:w="30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14:paraId="756138E7" w14:textId="77777777" w:rsidR="002F4DCB" w:rsidRPr="007A1000" w:rsidRDefault="002F4DCB" w:rsidP="0047514A">
            <w:pPr>
              <w:pStyle w:val="Tablenumber"/>
              <w:cnfStyle w:val="000000010000" w:firstRow="0" w:lastRow="0" w:firstColumn="0" w:lastColumn="0" w:oddVBand="0" w:evenVBand="0" w:oddHBand="0" w:evenHBand="1" w:firstRowFirstColumn="0" w:firstRowLastColumn="0" w:lastRowFirstColumn="0" w:lastRowLastColumn="0"/>
            </w:pPr>
            <w:r w:rsidRPr="007A1000">
              <w:t>46</w:t>
            </w:r>
          </w:p>
        </w:tc>
        <w:tc>
          <w:tcPr>
            <w:tcW w:w="351"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14:paraId="2DD0DFDE" w14:textId="77777777" w:rsidR="002F4DCB" w:rsidRPr="007A1000" w:rsidRDefault="002F4DCB" w:rsidP="0047514A">
            <w:pPr>
              <w:pStyle w:val="Tablenumber"/>
              <w:cnfStyle w:val="000000010000" w:firstRow="0" w:lastRow="0" w:firstColumn="0" w:lastColumn="0" w:oddVBand="0" w:evenVBand="0" w:oddHBand="0" w:evenHBand="1" w:firstRowFirstColumn="0" w:firstRowLastColumn="0" w:lastRowFirstColumn="0" w:lastRowLastColumn="0"/>
            </w:pPr>
            <w:r w:rsidRPr="007A1000">
              <w:t>0</w:t>
            </w:r>
          </w:p>
        </w:tc>
        <w:tc>
          <w:tcPr>
            <w:tcW w:w="28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14:paraId="41291B7E" w14:textId="77777777" w:rsidR="002F4DCB" w:rsidRPr="007A1000" w:rsidRDefault="002F4DCB" w:rsidP="0047514A">
            <w:pPr>
              <w:pStyle w:val="Tablenumber"/>
              <w:cnfStyle w:val="000000010000" w:firstRow="0" w:lastRow="0" w:firstColumn="0" w:lastColumn="0" w:oddVBand="0" w:evenVBand="0" w:oddHBand="0" w:evenHBand="1" w:firstRowFirstColumn="0" w:firstRowLastColumn="0" w:lastRowFirstColumn="0" w:lastRowLastColumn="0"/>
            </w:pPr>
            <w:r>
              <w:t>1,</w:t>
            </w:r>
            <w:r w:rsidRPr="007A1000">
              <w:t>107</w:t>
            </w:r>
          </w:p>
        </w:tc>
        <w:tc>
          <w:tcPr>
            <w:tcW w:w="333"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14:paraId="6110946D" w14:textId="585D86F3" w:rsidR="002F4DCB" w:rsidRPr="007A1000" w:rsidRDefault="0022433C" w:rsidP="009B51D4">
            <w:pPr>
              <w:pStyle w:val="Tablenumber"/>
              <w:cnfStyle w:val="000000010000" w:firstRow="0" w:lastRow="0" w:firstColumn="0" w:lastColumn="0" w:oddVBand="0" w:evenVBand="0" w:oddHBand="0" w:evenHBand="1" w:firstRowFirstColumn="0" w:firstRowLastColumn="0" w:lastRowFirstColumn="0" w:lastRowLastColumn="0"/>
            </w:pPr>
            <w:r>
              <w:rPr>
                <w:vertAlign w:val="superscript"/>
              </w:rPr>
              <w:t>k</w:t>
            </w:r>
            <w:r>
              <w:t xml:space="preserve"> </w:t>
            </w:r>
            <w:r w:rsidR="009B51D4">
              <w:t>160</w:t>
            </w:r>
          </w:p>
        </w:tc>
      </w:tr>
      <w:tr w:rsidR="00703924" w:rsidRPr="007A1000" w14:paraId="124337E7" w14:textId="77777777" w:rsidTr="00AD7A9D">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76" w:type="pct"/>
            <w:shd w:val="clear" w:color="auto" w:fill="EFD3D2"/>
          </w:tcPr>
          <w:p w14:paraId="2C527AD2" w14:textId="77777777" w:rsidR="002F4DCB" w:rsidRPr="007A1000" w:rsidRDefault="002F4DCB" w:rsidP="002F4DCB">
            <w:pPr>
              <w:pStyle w:val="Tablecolumnnew"/>
            </w:pPr>
          </w:p>
        </w:tc>
        <w:tc>
          <w:tcPr>
            <w:tcW w:w="415" w:type="pct"/>
            <w:tcBorders>
              <w:right w:val="dotted" w:sz="4" w:space="0" w:color="FFFFFF" w:themeColor="background1"/>
            </w:tcBorders>
            <w:shd w:val="clear" w:color="auto" w:fill="EFD3D2"/>
          </w:tcPr>
          <w:p w14:paraId="733EA33A" w14:textId="2BDA98AF" w:rsidR="002F4DCB" w:rsidRPr="007A1000" w:rsidRDefault="00BF2736" w:rsidP="0047514A">
            <w:pPr>
              <w:pStyle w:val="Tablenumber"/>
              <w:cnfStyle w:val="000000100000" w:firstRow="0" w:lastRow="0" w:firstColumn="0" w:lastColumn="0" w:oddVBand="0" w:evenVBand="0" w:oddHBand="1" w:evenHBand="0" w:firstRowFirstColumn="0" w:firstRowLastColumn="0" w:lastRowFirstColumn="0" w:lastRowLastColumn="0"/>
            </w:pPr>
            <w:r>
              <w:t>2014–</w:t>
            </w:r>
            <w:r w:rsidR="002F4DCB" w:rsidRPr="007A1000">
              <w:t>15</w:t>
            </w:r>
          </w:p>
        </w:tc>
        <w:tc>
          <w:tcPr>
            <w:tcW w:w="30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14:paraId="4508D936" w14:textId="77777777" w:rsidR="002F4DCB" w:rsidRPr="007A1000" w:rsidRDefault="002F4DCB" w:rsidP="0047514A">
            <w:pPr>
              <w:pStyle w:val="Tablenumber"/>
              <w:cnfStyle w:val="000000100000" w:firstRow="0" w:lastRow="0" w:firstColumn="0" w:lastColumn="0" w:oddVBand="0" w:evenVBand="0" w:oddHBand="1" w:evenHBand="0" w:firstRowFirstColumn="0" w:firstRowLastColumn="0" w:lastRowFirstColumn="0" w:lastRowLastColumn="0"/>
            </w:pPr>
            <w:r w:rsidRPr="007A1000">
              <w:t xml:space="preserve"> 315</w:t>
            </w:r>
          </w:p>
        </w:tc>
        <w:tc>
          <w:tcPr>
            <w:tcW w:w="30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14:paraId="7F81D13E" w14:textId="77777777" w:rsidR="002F4DCB" w:rsidRPr="007A1000" w:rsidRDefault="002F4DCB" w:rsidP="0047514A">
            <w:pPr>
              <w:pStyle w:val="Tablenumber"/>
              <w:cnfStyle w:val="000000100000" w:firstRow="0" w:lastRow="0" w:firstColumn="0" w:lastColumn="0" w:oddVBand="0" w:evenVBand="0" w:oddHBand="1" w:evenHBand="0" w:firstRowFirstColumn="0" w:firstRowLastColumn="0" w:lastRowFirstColumn="0" w:lastRowLastColumn="0"/>
            </w:pPr>
            <w:proofErr w:type="spellStart"/>
            <w:r>
              <w:rPr>
                <w:vertAlign w:val="superscript"/>
              </w:rPr>
              <w:t>i</w:t>
            </w:r>
            <w:proofErr w:type="spellEnd"/>
            <w:r w:rsidRPr="007A1000">
              <w:t xml:space="preserve"> 261</w:t>
            </w:r>
          </w:p>
        </w:tc>
        <w:tc>
          <w:tcPr>
            <w:tcW w:w="30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14:paraId="3245358E" w14:textId="77777777" w:rsidR="002F4DCB" w:rsidRPr="007A1000" w:rsidRDefault="002F4DCB" w:rsidP="0047514A">
            <w:pPr>
              <w:pStyle w:val="Tablenumber"/>
              <w:cnfStyle w:val="000000100000" w:firstRow="0" w:lastRow="0" w:firstColumn="0" w:lastColumn="0" w:oddVBand="0" w:evenVBand="0" w:oddHBand="1" w:evenHBand="0" w:firstRowFirstColumn="0" w:firstRowLastColumn="0" w:lastRowFirstColumn="0" w:lastRowLastColumn="0"/>
            </w:pPr>
            <w:r w:rsidRPr="007A1000">
              <w:t xml:space="preserve"> 210</w:t>
            </w:r>
          </w:p>
        </w:tc>
        <w:tc>
          <w:tcPr>
            <w:tcW w:w="30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14:paraId="24245025" w14:textId="77777777" w:rsidR="002F4DCB" w:rsidRPr="007A1000" w:rsidRDefault="002F4DCB" w:rsidP="0047514A">
            <w:pPr>
              <w:pStyle w:val="Tablenumber"/>
              <w:cnfStyle w:val="000000100000" w:firstRow="0" w:lastRow="0" w:firstColumn="0" w:lastColumn="0" w:oddVBand="0" w:evenVBand="0" w:oddHBand="1" w:evenHBand="0" w:firstRowFirstColumn="0" w:firstRowLastColumn="0" w:lastRowFirstColumn="0" w:lastRowLastColumn="0"/>
            </w:pPr>
            <w:r w:rsidRPr="007A1000">
              <w:t xml:space="preserve"> 103</w:t>
            </w:r>
          </w:p>
        </w:tc>
        <w:tc>
          <w:tcPr>
            <w:tcW w:w="30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14:paraId="202360D4" w14:textId="77777777" w:rsidR="002F4DCB" w:rsidRPr="007A1000" w:rsidRDefault="002F4DCB" w:rsidP="0047514A">
            <w:pPr>
              <w:pStyle w:val="Tablenumber"/>
              <w:cnfStyle w:val="000000100000" w:firstRow="0" w:lastRow="0" w:firstColumn="0" w:lastColumn="0" w:oddVBand="0" w:evenVBand="0" w:oddHBand="1" w:evenHBand="0" w:firstRowFirstColumn="0" w:firstRowLastColumn="0" w:lastRowFirstColumn="0" w:lastRowLastColumn="0"/>
            </w:pPr>
            <w:r w:rsidRPr="007A1000">
              <w:t xml:space="preserve"> 93</w:t>
            </w:r>
          </w:p>
        </w:tc>
        <w:tc>
          <w:tcPr>
            <w:tcW w:w="30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14:paraId="08466023" w14:textId="77777777" w:rsidR="002F4DCB" w:rsidRPr="007A1000" w:rsidRDefault="002F4DCB" w:rsidP="0047514A">
            <w:pPr>
              <w:pStyle w:val="Tablenumber"/>
              <w:cnfStyle w:val="000000100000" w:firstRow="0" w:lastRow="0" w:firstColumn="0" w:lastColumn="0" w:oddVBand="0" w:evenVBand="0" w:oddHBand="1" w:evenHBand="0" w:firstRowFirstColumn="0" w:firstRowLastColumn="0" w:lastRowFirstColumn="0" w:lastRowLastColumn="0"/>
            </w:pPr>
            <w:r w:rsidRPr="007A1000">
              <w:t xml:space="preserve"> 23</w:t>
            </w:r>
          </w:p>
        </w:tc>
        <w:tc>
          <w:tcPr>
            <w:tcW w:w="30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14:paraId="0EE2DE42" w14:textId="77777777" w:rsidR="002F4DCB" w:rsidRPr="007A1000" w:rsidRDefault="002F4DCB" w:rsidP="0047514A">
            <w:pPr>
              <w:pStyle w:val="Tablenumber"/>
              <w:cnfStyle w:val="000000100000" w:firstRow="0" w:lastRow="0" w:firstColumn="0" w:lastColumn="0" w:oddVBand="0" w:evenVBand="0" w:oddHBand="1" w:evenHBand="0" w:firstRowFirstColumn="0" w:firstRowLastColumn="0" w:lastRowFirstColumn="0" w:lastRowLastColumn="0"/>
            </w:pPr>
            <w:r w:rsidRPr="007A1000">
              <w:t>25</w:t>
            </w:r>
          </w:p>
        </w:tc>
        <w:tc>
          <w:tcPr>
            <w:tcW w:w="30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14:paraId="30753EA7" w14:textId="77777777" w:rsidR="002F4DCB" w:rsidRPr="007A1000" w:rsidRDefault="002F4DCB" w:rsidP="0047514A">
            <w:pPr>
              <w:pStyle w:val="Tablenumber"/>
              <w:cnfStyle w:val="000000100000" w:firstRow="0" w:lastRow="0" w:firstColumn="0" w:lastColumn="0" w:oddVBand="0" w:evenVBand="0" w:oddHBand="1" w:evenHBand="0" w:firstRowFirstColumn="0" w:firstRowLastColumn="0" w:lastRowFirstColumn="0" w:lastRowLastColumn="0"/>
            </w:pPr>
            <w:r w:rsidRPr="007A1000">
              <w:t>30</w:t>
            </w:r>
          </w:p>
        </w:tc>
        <w:tc>
          <w:tcPr>
            <w:tcW w:w="30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14:paraId="1CF15ABF" w14:textId="77777777" w:rsidR="002F4DCB" w:rsidRPr="007A1000" w:rsidRDefault="002F4DCB" w:rsidP="0047514A">
            <w:pPr>
              <w:pStyle w:val="Tablenumber"/>
              <w:cnfStyle w:val="000000100000" w:firstRow="0" w:lastRow="0" w:firstColumn="0" w:lastColumn="0" w:oddVBand="0" w:evenVBand="0" w:oddHBand="1" w:evenHBand="0" w:firstRowFirstColumn="0" w:firstRowLastColumn="0" w:lastRowFirstColumn="0" w:lastRowLastColumn="0"/>
            </w:pPr>
            <w:r w:rsidRPr="007A1000">
              <w:t>46</w:t>
            </w:r>
          </w:p>
        </w:tc>
        <w:tc>
          <w:tcPr>
            <w:tcW w:w="351"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14:paraId="72330F33" w14:textId="77777777" w:rsidR="002F4DCB" w:rsidRPr="007A1000" w:rsidRDefault="002F4DCB" w:rsidP="0047514A">
            <w:pPr>
              <w:pStyle w:val="Tablenumber"/>
              <w:cnfStyle w:val="000000100000" w:firstRow="0" w:lastRow="0" w:firstColumn="0" w:lastColumn="0" w:oddVBand="0" w:evenVBand="0" w:oddHBand="1" w:evenHBand="0" w:firstRowFirstColumn="0" w:firstRowLastColumn="0" w:lastRowFirstColumn="0" w:lastRowLastColumn="0"/>
            </w:pPr>
            <w:r w:rsidRPr="007A1000">
              <w:t>2</w:t>
            </w:r>
          </w:p>
        </w:tc>
        <w:tc>
          <w:tcPr>
            <w:tcW w:w="28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14:paraId="2BDB121D" w14:textId="77777777" w:rsidR="002F4DCB" w:rsidRPr="007A1000" w:rsidRDefault="002F4DCB" w:rsidP="0047514A">
            <w:pPr>
              <w:pStyle w:val="Tablenumber"/>
              <w:cnfStyle w:val="000000100000" w:firstRow="0" w:lastRow="0" w:firstColumn="0" w:lastColumn="0" w:oddVBand="0" w:evenVBand="0" w:oddHBand="1" w:evenHBand="0" w:firstRowFirstColumn="0" w:firstRowLastColumn="0" w:lastRowFirstColumn="0" w:lastRowLastColumn="0"/>
            </w:pPr>
            <w:r>
              <w:t>1,</w:t>
            </w:r>
            <w:r w:rsidRPr="007A1000">
              <w:t>108</w:t>
            </w:r>
          </w:p>
        </w:tc>
        <w:tc>
          <w:tcPr>
            <w:tcW w:w="333"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14:paraId="0E529C4F" w14:textId="51227E24" w:rsidR="002F4DCB" w:rsidRPr="007A1000" w:rsidRDefault="0022433C" w:rsidP="009B51D4">
            <w:pPr>
              <w:pStyle w:val="Tablenumber"/>
              <w:cnfStyle w:val="000000100000" w:firstRow="0" w:lastRow="0" w:firstColumn="0" w:lastColumn="0" w:oddVBand="0" w:evenVBand="0" w:oddHBand="1" w:evenHBand="0" w:firstRowFirstColumn="0" w:firstRowLastColumn="0" w:lastRowFirstColumn="0" w:lastRowLastColumn="0"/>
            </w:pPr>
            <w:r>
              <w:rPr>
                <w:vertAlign w:val="superscript"/>
              </w:rPr>
              <w:t>k</w:t>
            </w:r>
            <w:r>
              <w:t xml:space="preserve"> </w:t>
            </w:r>
            <w:r w:rsidR="00BB117E">
              <w:t>1</w:t>
            </w:r>
            <w:r w:rsidR="009B51D4">
              <w:t>8</w:t>
            </w:r>
            <w:r w:rsidR="00BB117E">
              <w:t>0</w:t>
            </w:r>
          </w:p>
        </w:tc>
      </w:tr>
      <w:tr w:rsidR="00703924" w:rsidRPr="007A1000" w14:paraId="0BE78EDC" w14:textId="77777777" w:rsidTr="00AD7A9D">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76" w:type="pct"/>
            <w:shd w:val="clear" w:color="auto" w:fill="EFD3D2"/>
          </w:tcPr>
          <w:p w14:paraId="37C44B0C" w14:textId="77777777" w:rsidR="002F4DCB" w:rsidRPr="007A1000" w:rsidRDefault="002F4DCB" w:rsidP="002F4DCB">
            <w:pPr>
              <w:pStyle w:val="Tablecolumnnew"/>
            </w:pPr>
          </w:p>
        </w:tc>
        <w:tc>
          <w:tcPr>
            <w:tcW w:w="415" w:type="pct"/>
            <w:tcBorders>
              <w:right w:val="dotted" w:sz="4" w:space="0" w:color="FFFFFF" w:themeColor="background1"/>
            </w:tcBorders>
            <w:shd w:val="clear" w:color="auto" w:fill="EFD3D2"/>
          </w:tcPr>
          <w:p w14:paraId="007FD2B2" w14:textId="7601F745" w:rsidR="002F4DCB" w:rsidRPr="007A1000" w:rsidRDefault="00BF2736" w:rsidP="0047514A">
            <w:pPr>
              <w:pStyle w:val="Tablenumber"/>
              <w:cnfStyle w:val="000000010000" w:firstRow="0" w:lastRow="0" w:firstColumn="0" w:lastColumn="0" w:oddVBand="0" w:evenVBand="0" w:oddHBand="0" w:evenHBand="1" w:firstRowFirstColumn="0" w:firstRowLastColumn="0" w:lastRowFirstColumn="0" w:lastRowLastColumn="0"/>
            </w:pPr>
            <w:r>
              <w:t>2015–</w:t>
            </w:r>
            <w:r w:rsidR="002F4DCB" w:rsidRPr="007A1000">
              <w:t>16</w:t>
            </w:r>
          </w:p>
        </w:tc>
        <w:tc>
          <w:tcPr>
            <w:tcW w:w="30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14:paraId="42C2A725" w14:textId="77777777" w:rsidR="002F4DCB" w:rsidRPr="007A1000" w:rsidRDefault="002F4DCB" w:rsidP="0047514A">
            <w:pPr>
              <w:pStyle w:val="Tablenumber"/>
              <w:cnfStyle w:val="000000010000" w:firstRow="0" w:lastRow="0" w:firstColumn="0" w:lastColumn="0" w:oddVBand="0" w:evenVBand="0" w:oddHBand="0" w:evenHBand="1" w:firstRowFirstColumn="0" w:firstRowLastColumn="0" w:lastRowFirstColumn="0" w:lastRowLastColumn="0"/>
            </w:pPr>
            <w:r w:rsidRPr="007A1000">
              <w:t xml:space="preserve"> 315</w:t>
            </w:r>
          </w:p>
        </w:tc>
        <w:tc>
          <w:tcPr>
            <w:tcW w:w="30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14:paraId="4092FDED" w14:textId="77777777" w:rsidR="002F4DCB" w:rsidRPr="007A1000" w:rsidRDefault="002F4DCB" w:rsidP="0047514A">
            <w:pPr>
              <w:pStyle w:val="Tablenumber"/>
              <w:cnfStyle w:val="000000010000" w:firstRow="0" w:lastRow="0" w:firstColumn="0" w:lastColumn="0" w:oddVBand="0" w:evenVBand="0" w:oddHBand="0" w:evenHBand="1" w:firstRowFirstColumn="0" w:firstRowLastColumn="0" w:lastRowFirstColumn="0" w:lastRowLastColumn="0"/>
            </w:pPr>
            <w:proofErr w:type="spellStart"/>
            <w:r>
              <w:rPr>
                <w:vertAlign w:val="superscript"/>
              </w:rPr>
              <w:t>i</w:t>
            </w:r>
            <w:proofErr w:type="spellEnd"/>
            <w:r w:rsidRPr="007A1000">
              <w:t xml:space="preserve"> 264</w:t>
            </w:r>
          </w:p>
        </w:tc>
        <w:tc>
          <w:tcPr>
            <w:tcW w:w="30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14:paraId="622436FA" w14:textId="77777777" w:rsidR="002F4DCB" w:rsidRPr="007A1000" w:rsidRDefault="002F4DCB" w:rsidP="0047514A">
            <w:pPr>
              <w:pStyle w:val="Tablenumber"/>
              <w:cnfStyle w:val="000000010000" w:firstRow="0" w:lastRow="0" w:firstColumn="0" w:lastColumn="0" w:oddVBand="0" w:evenVBand="0" w:oddHBand="0" w:evenHBand="1" w:firstRowFirstColumn="0" w:firstRowLastColumn="0" w:lastRowFirstColumn="0" w:lastRowLastColumn="0"/>
            </w:pPr>
            <w:r w:rsidRPr="007A1000">
              <w:t xml:space="preserve"> 217</w:t>
            </w:r>
          </w:p>
        </w:tc>
        <w:tc>
          <w:tcPr>
            <w:tcW w:w="30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14:paraId="225DF268" w14:textId="77777777" w:rsidR="002F4DCB" w:rsidRPr="007A1000" w:rsidRDefault="002F4DCB" w:rsidP="0047514A">
            <w:pPr>
              <w:pStyle w:val="Tablenumber"/>
              <w:cnfStyle w:val="000000010000" w:firstRow="0" w:lastRow="0" w:firstColumn="0" w:lastColumn="0" w:oddVBand="0" w:evenVBand="0" w:oddHBand="0" w:evenHBand="1" w:firstRowFirstColumn="0" w:firstRowLastColumn="0" w:lastRowFirstColumn="0" w:lastRowLastColumn="0"/>
            </w:pPr>
            <w:r w:rsidRPr="007A1000">
              <w:t xml:space="preserve"> 93</w:t>
            </w:r>
          </w:p>
        </w:tc>
        <w:tc>
          <w:tcPr>
            <w:tcW w:w="30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14:paraId="0929549B" w14:textId="77777777" w:rsidR="002F4DCB" w:rsidRPr="007A1000" w:rsidRDefault="002857DB" w:rsidP="0047514A">
            <w:pPr>
              <w:pStyle w:val="Tablenumber"/>
              <w:cnfStyle w:val="000000010000" w:firstRow="0" w:lastRow="0" w:firstColumn="0" w:lastColumn="0" w:oddVBand="0" w:evenVBand="0" w:oddHBand="0" w:evenHBand="1" w:firstRowFirstColumn="0" w:firstRowLastColumn="0" w:lastRowFirstColumn="0" w:lastRowLastColumn="0"/>
            </w:pPr>
            <w:r>
              <w:t>96</w:t>
            </w:r>
          </w:p>
        </w:tc>
        <w:tc>
          <w:tcPr>
            <w:tcW w:w="30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14:paraId="119F631A" w14:textId="77777777" w:rsidR="002F4DCB" w:rsidRPr="007A1000" w:rsidRDefault="002F4DCB" w:rsidP="0047514A">
            <w:pPr>
              <w:pStyle w:val="Tablenumber"/>
              <w:cnfStyle w:val="000000010000" w:firstRow="0" w:lastRow="0" w:firstColumn="0" w:lastColumn="0" w:oddVBand="0" w:evenVBand="0" w:oddHBand="0" w:evenHBand="1" w:firstRowFirstColumn="0" w:firstRowLastColumn="0" w:lastRowFirstColumn="0" w:lastRowLastColumn="0"/>
            </w:pPr>
            <w:r w:rsidRPr="007A1000">
              <w:t>25</w:t>
            </w:r>
          </w:p>
        </w:tc>
        <w:tc>
          <w:tcPr>
            <w:tcW w:w="30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14:paraId="2AA9970A" w14:textId="77777777" w:rsidR="002F4DCB" w:rsidRPr="007A1000" w:rsidRDefault="002F4DCB" w:rsidP="0047514A">
            <w:pPr>
              <w:pStyle w:val="Tablenumber"/>
              <w:cnfStyle w:val="000000010000" w:firstRow="0" w:lastRow="0" w:firstColumn="0" w:lastColumn="0" w:oddVBand="0" w:evenVBand="0" w:oddHBand="0" w:evenHBand="1" w:firstRowFirstColumn="0" w:firstRowLastColumn="0" w:lastRowFirstColumn="0" w:lastRowLastColumn="0"/>
            </w:pPr>
            <w:r w:rsidRPr="007A1000">
              <w:t>26</w:t>
            </w:r>
          </w:p>
        </w:tc>
        <w:tc>
          <w:tcPr>
            <w:tcW w:w="30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14:paraId="4714361F" w14:textId="77777777" w:rsidR="002F4DCB" w:rsidRPr="007A1000" w:rsidRDefault="002F4DCB" w:rsidP="0047514A">
            <w:pPr>
              <w:pStyle w:val="Tablenumber"/>
              <w:cnfStyle w:val="000000010000" w:firstRow="0" w:lastRow="0" w:firstColumn="0" w:lastColumn="0" w:oddVBand="0" w:evenVBand="0" w:oddHBand="0" w:evenHBand="1" w:firstRowFirstColumn="0" w:firstRowLastColumn="0" w:lastRowFirstColumn="0" w:lastRowLastColumn="0"/>
            </w:pPr>
            <w:r w:rsidRPr="007A1000">
              <w:t>30</w:t>
            </w:r>
          </w:p>
        </w:tc>
        <w:tc>
          <w:tcPr>
            <w:tcW w:w="30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14:paraId="6D6D14C8" w14:textId="77777777" w:rsidR="002F4DCB" w:rsidRPr="007A1000" w:rsidRDefault="002F4DCB" w:rsidP="0047514A">
            <w:pPr>
              <w:pStyle w:val="Tablenumber"/>
              <w:cnfStyle w:val="000000010000" w:firstRow="0" w:lastRow="0" w:firstColumn="0" w:lastColumn="0" w:oddVBand="0" w:evenVBand="0" w:oddHBand="0" w:evenHBand="1" w:firstRowFirstColumn="0" w:firstRowLastColumn="0" w:lastRowFirstColumn="0" w:lastRowLastColumn="0"/>
            </w:pPr>
            <w:r w:rsidRPr="007A1000">
              <w:t>46</w:t>
            </w:r>
          </w:p>
        </w:tc>
        <w:tc>
          <w:tcPr>
            <w:tcW w:w="351"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14:paraId="0CC32E7A" w14:textId="77777777" w:rsidR="002F4DCB" w:rsidRPr="007A1000" w:rsidRDefault="002F4DCB" w:rsidP="0047514A">
            <w:pPr>
              <w:pStyle w:val="Tablenumber"/>
              <w:cnfStyle w:val="000000010000" w:firstRow="0" w:lastRow="0" w:firstColumn="0" w:lastColumn="0" w:oddVBand="0" w:evenVBand="0" w:oddHBand="0" w:evenHBand="1" w:firstRowFirstColumn="0" w:firstRowLastColumn="0" w:lastRowFirstColumn="0" w:lastRowLastColumn="0"/>
            </w:pPr>
            <w:r w:rsidRPr="007A1000">
              <w:t>2</w:t>
            </w:r>
          </w:p>
        </w:tc>
        <w:tc>
          <w:tcPr>
            <w:tcW w:w="28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14:paraId="36DAAE80" w14:textId="77777777" w:rsidR="002F4DCB" w:rsidRPr="007A1000" w:rsidRDefault="002F4DCB" w:rsidP="0047514A">
            <w:pPr>
              <w:pStyle w:val="Tablenumber"/>
              <w:cnfStyle w:val="000000010000" w:firstRow="0" w:lastRow="0" w:firstColumn="0" w:lastColumn="0" w:oddVBand="0" w:evenVBand="0" w:oddHBand="0" w:evenHBand="1" w:firstRowFirstColumn="0" w:firstRowLastColumn="0" w:lastRowFirstColumn="0" w:lastRowLastColumn="0"/>
            </w:pPr>
            <w:r>
              <w:t>1,</w:t>
            </w:r>
            <w:r w:rsidRPr="007A1000">
              <w:t>11</w:t>
            </w:r>
            <w:r w:rsidR="00405680">
              <w:t>4</w:t>
            </w:r>
          </w:p>
        </w:tc>
        <w:tc>
          <w:tcPr>
            <w:tcW w:w="333"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14:paraId="7E653678" w14:textId="5CAA77DA" w:rsidR="002F4DCB" w:rsidRPr="007A1000" w:rsidRDefault="0022433C" w:rsidP="0047514A">
            <w:pPr>
              <w:pStyle w:val="Tablenumber"/>
              <w:cnfStyle w:val="000000010000" w:firstRow="0" w:lastRow="0" w:firstColumn="0" w:lastColumn="0" w:oddVBand="0" w:evenVBand="0" w:oddHBand="0" w:evenHBand="1" w:firstRowFirstColumn="0" w:firstRowLastColumn="0" w:lastRowFirstColumn="0" w:lastRowLastColumn="0"/>
            </w:pPr>
            <w:r>
              <w:rPr>
                <w:vertAlign w:val="superscript"/>
              </w:rPr>
              <w:t>k</w:t>
            </w:r>
            <w:r w:rsidRPr="007A1000">
              <w:t xml:space="preserve"> </w:t>
            </w:r>
            <w:r w:rsidR="002F4DCB" w:rsidRPr="007A1000">
              <w:t>181</w:t>
            </w:r>
          </w:p>
        </w:tc>
      </w:tr>
      <w:tr w:rsidR="00703924" w:rsidRPr="007A1000" w14:paraId="1A5034F2" w14:textId="77777777" w:rsidTr="00AD7A9D">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76" w:type="pct"/>
            <w:shd w:val="clear" w:color="auto" w:fill="EFD3D2"/>
          </w:tcPr>
          <w:p w14:paraId="4D604BBD" w14:textId="77777777" w:rsidR="00E53F7C" w:rsidRPr="007A1000" w:rsidRDefault="00E53F7C" w:rsidP="00206376">
            <w:pPr>
              <w:pStyle w:val="Tablecolumnnew"/>
            </w:pPr>
          </w:p>
        </w:tc>
        <w:tc>
          <w:tcPr>
            <w:tcW w:w="415" w:type="pct"/>
            <w:tcBorders>
              <w:right w:val="dotted" w:sz="4" w:space="0" w:color="FFFFFF" w:themeColor="background1"/>
            </w:tcBorders>
            <w:shd w:val="clear" w:color="auto" w:fill="EFD3D2"/>
          </w:tcPr>
          <w:p w14:paraId="024665E2" w14:textId="3AE8C971" w:rsidR="00E53F7C" w:rsidRPr="00BB117E" w:rsidRDefault="00E53F7C" w:rsidP="0047514A">
            <w:pPr>
              <w:pStyle w:val="Tablenumber"/>
              <w:cnfStyle w:val="000000100000" w:firstRow="0" w:lastRow="0" w:firstColumn="0" w:lastColumn="0" w:oddVBand="0" w:evenVBand="0" w:oddHBand="1" w:evenHBand="0" w:firstRowFirstColumn="0" w:firstRowLastColumn="0" w:lastRowFirstColumn="0" w:lastRowLastColumn="0"/>
            </w:pPr>
            <w:r w:rsidRPr="00BB117E">
              <w:t>201</w:t>
            </w:r>
            <w:r w:rsidR="002F4DCB" w:rsidRPr="00BB117E">
              <w:t>6</w:t>
            </w:r>
            <w:r w:rsidR="00BF2736">
              <w:t>–</w:t>
            </w:r>
            <w:r w:rsidRPr="00BB117E">
              <w:t>1</w:t>
            </w:r>
            <w:r w:rsidR="002F4DCB" w:rsidRPr="00BB117E">
              <w:t>7</w:t>
            </w:r>
          </w:p>
        </w:tc>
        <w:tc>
          <w:tcPr>
            <w:tcW w:w="30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14:paraId="61BF48DF" w14:textId="77777777" w:rsidR="00E53F7C" w:rsidRPr="00BB117E" w:rsidRDefault="00E53F7C" w:rsidP="0047514A">
            <w:pPr>
              <w:pStyle w:val="Tablenumber"/>
              <w:cnfStyle w:val="000000100000" w:firstRow="0" w:lastRow="0" w:firstColumn="0" w:lastColumn="0" w:oddVBand="0" w:evenVBand="0" w:oddHBand="1" w:evenHBand="0" w:firstRowFirstColumn="0" w:firstRowLastColumn="0" w:lastRowFirstColumn="0" w:lastRowLastColumn="0"/>
            </w:pPr>
            <w:r w:rsidRPr="00BB117E">
              <w:t xml:space="preserve"> </w:t>
            </w:r>
            <w:r w:rsidRPr="00703924">
              <w:t>315</w:t>
            </w:r>
          </w:p>
        </w:tc>
        <w:tc>
          <w:tcPr>
            <w:tcW w:w="30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14:paraId="025B6E95" w14:textId="77777777" w:rsidR="00E53F7C" w:rsidRPr="00BB117E" w:rsidRDefault="00004B8D" w:rsidP="0047514A">
            <w:pPr>
              <w:pStyle w:val="Tablenumber"/>
              <w:cnfStyle w:val="000000100000" w:firstRow="0" w:lastRow="0" w:firstColumn="0" w:lastColumn="0" w:oddVBand="0" w:evenVBand="0" w:oddHBand="1" w:evenHBand="0" w:firstRowFirstColumn="0" w:firstRowLastColumn="0" w:lastRowFirstColumn="0" w:lastRowLastColumn="0"/>
            </w:pPr>
            <w:proofErr w:type="spellStart"/>
            <w:r w:rsidRPr="00BB117E">
              <w:rPr>
                <w:vertAlign w:val="superscript"/>
              </w:rPr>
              <w:t>i</w:t>
            </w:r>
            <w:proofErr w:type="spellEnd"/>
            <w:r w:rsidR="00E53F7C" w:rsidRPr="00BB117E">
              <w:t xml:space="preserve"> 2</w:t>
            </w:r>
            <w:r w:rsidR="009A569A" w:rsidRPr="00BB117E">
              <w:t>53</w:t>
            </w:r>
          </w:p>
        </w:tc>
        <w:tc>
          <w:tcPr>
            <w:tcW w:w="30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14:paraId="08ADECE6" w14:textId="77777777" w:rsidR="00E53F7C" w:rsidRPr="00BB117E" w:rsidRDefault="00E53F7C" w:rsidP="0047514A">
            <w:pPr>
              <w:pStyle w:val="Tablenumber"/>
              <w:cnfStyle w:val="000000100000" w:firstRow="0" w:lastRow="0" w:firstColumn="0" w:lastColumn="0" w:oddVBand="0" w:evenVBand="0" w:oddHBand="1" w:evenHBand="0" w:firstRowFirstColumn="0" w:firstRowLastColumn="0" w:lastRowFirstColumn="0" w:lastRowLastColumn="0"/>
            </w:pPr>
            <w:r w:rsidRPr="00BB117E">
              <w:t xml:space="preserve"> 217</w:t>
            </w:r>
          </w:p>
        </w:tc>
        <w:tc>
          <w:tcPr>
            <w:tcW w:w="30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14:paraId="1365F1D3" w14:textId="77777777" w:rsidR="00E53F7C" w:rsidRPr="00BB117E" w:rsidRDefault="00E53F7C" w:rsidP="0047514A">
            <w:pPr>
              <w:pStyle w:val="Tablenumber"/>
              <w:cnfStyle w:val="000000100000" w:firstRow="0" w:lastRow="0" w:firstColumn="0" w:lastColumn="0" w:oddVBand="0" w:evenVBand="0" w:oddHBand="1" w:evenHBand="0" w:firstRowFirstColumn="0" w:firstRowLastColumn="0" w:lastRowFirstColumn="0" w:lastRowLastColumn="0"/>
            </w:pPr>
            <w:r w:rsidRPr="00BB117E">
              <w:t xml:space="preserve"> 93</w:t>
            </w:r>
          </w:p>
        </w:tc>
        <w:tc>
          <w:tcPr>
            <w:tcW w:w="30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14:paraId="48FAF3F3" w14:textId="77777777" w:rsidR="00E53F7C" w:rsidRPr="00BB117E" w:rsidRDefault="00E53F7C" w:rsidP="0047514A">
            <w:pPr>
              <w:pStyle w:val="Tablenumber"/>
              <w:cnfStyle w:val="000000100000" w:firstRow="0" w:lastRow="0" w:firstColumn="0" w:lastColumn="0" w:oddVBand="0" w:evenVBand="0" w:oddHBand="1" w:evenHBand="0" w:firstRowFirstColumn="0" w:firstRowLastColumn="0" w:lastRowFirstColumn="0" w:lastRowLastColumn="0"/>
            </w:pPr>
            <w:r w:rsidRPr="00BB117E">
              <w:t xml:space="preserve"> </w:t>
            </w:r>
            <w:r w:rsidR="002857DB" w:rsidRPr="00BB117E">
              <w:t>96</w:t>
            </w:r>
          </w:p>
        </w:tc>
        <w:tc>
          <w:tcPr>
            <w:tcW w:w="30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14:paraId="5E6D86BB" w14:textId="77777777" w:rsidR="00E53F7C" w:rsidRPr="00BB117E" w:rsidRDefault="00E53F7C" w:rsidP="0047514A">
            <w:pPr>
              <w:pStyle w:val="Tablenumber"/>
              <w:cnfStyle w:val="000000100000" w:firstRow="0" w:lastRow="0" w:firstColumn="0" w:lastColumn="0" w:oddVBand="0" w:evenVBand="0" w:oddHBand="1" w:evenHBand="0" w:firstRowFirstColumn="0" w:firstRowLastColumn="0" w:lastRowFirstColumn="0" w:lastRowLastColumn="0"/>
            </w:pPr>
            <w:r w:rsidRPr="00BB117E">
              <w:t>25</w:t>
            </w:r>
          </w:p>
        </w:tc>
        <w:tc>
          <w:tcPr>
            <w:tcW w:w="30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14:paraId="2AD6A72D" w14:textId="77777777" w:rsidR="00E53F7C" w:rsidRPr="00BB117E" w:rsidRDefault="00E53F7C" w:rsidP="0047514A">
            <w:pPr>
              <w:pStyle w:val="Tablenumber"/>
              <w:cnfStyle w:val="000000100000" w:firstRow="0" w:lastRow="0" w:firstColumn="0" w:lastColumn="0" w:oddVBand="0" w:evenVBand="0" w:oddHBand="1" w:evenHBand="0" w:firstRowFirstColumn="0" w:firstRowLastColumn="0" w:lastRowFirstColumn="0" w:lastRowLastColumn="0"/>
            </w:pPr>
            <w:r w:rsidRPr="00BB117E">
              <w:t>26</w:t>
            </w:r>
          </w:p>
        </w:tc>
        <w:tc>
          <w:tcPr>
            <w:tcW w:w="30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14:paraId="07D82AC4" w14:textId="77777777" w:rsidR="00E53F7C" w:rsidRPr="00BB117E" w:rsidRDefault="00E53F7C" w:rsidP="0047514A">
            <w:pPr>
              <w:pStyle w:val="Tablenumber"/>
              <w:cnfStyle w:val="000000100000" w:firstRow="0" w:lastRow="0" w:firstColumn="0" w:lastColumn="0" w:oddVBand="0" w:evenVBand="0" w:oddHBand="1" w:evenHBand="0" w:firstRowFirstColumn="0" w:firstRowLastColumn="0" w:lastRowFirstColumn="0" w:lastRowLastColumn="0"/>
            </w:pPr>
            <w:r w:rsidRPr="00BB117E">
              <w:t>30</w:t>
            </w:r>
          </w:p>
        </w:tc>
        <w:tc>
          <w:tcPr>
            <w:tcW w:w="30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14:paraId="0AED4446" w14:textId="28763F3B" w:rsidR="00E53F7C" w:rsidRPr="00BB117E" w:rsidRDefault="000525D4" w:rsidP="0047514A">
            <w:pPr>
              <w:pStyle w:val="Tablenumber"/>
              <w:cnfStyle w:val="000000100000" w:firstRow="0" w:lastRow="0" w:firstColumn="0" w:lastColumn="0" w:oddVBand="0" w:evenVBand="0" w:oddHBand="1" w:evenHBand="0" w:firstRowFirstColumn="0" w:firstRowLastColumn="0" w:lastRowFirstColumn="0" w:lastRowLastColumn="0"/>
            </w:pPr>
            <w:r>
              <w:t>50</w:t>
            </w:r>
          </w:p>
        </w:tc>
        <w:tc>
          <w:tcPr>
            <w:tcW w:w="351"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14:paraId="4B60E534" w14:textId="77777777" w:rsidR="00E53F7C" w:rsidRPr="00BB117E" w:rsidRDefault="00E53F7C" w:rsidP="0047514A">
            <w:pPr>
              <w:pStyle w:val="Tablenumber"/>
              <w:cnfStyle w:val="000000100000" w:firstRow="0" w:lastRow="0" w:firstColumn="0" w:lastColumn="0" w:oddVBand="0" w:evenVBand="0" w:oddHBand="1" w:evenHBand="0" w:firstRowFirstColumn="0" w:firstRowLastColumn="0" w:lastRowFirstColumn="0" w:lastRowLastColumn="0"/>
            </w:pPr>
            <w:r w:rsidRPr="00BB117E">
              <w:t>2</w:t>
            </w:r>
          </w:p>
        </w:tc>
        <w:tc>
          <w:tcPr>
            <w:tcW w:w="28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14:paraId="5F45E96F" w14:textId="337B8FBB" w:rsidR="00E53F7C" w:rsidRPr="00BB117E" w:rsidRDefault="000525D4" w:rsidP="0047514A">
            <w:pPr>
              <w:pStyle w:val="Tablenumber"/>
              <w:cnfStyle w:val="000000100000" w:firstRow="0" w:lastRow="0" w:firstColumn="0" w:lastColumn="0" w:oddVBand="0" w:evenVBand="0" w:oddHBand="1" w:evenHBand="0" w:firstRowFirstColumn="0" w:firstRowLastColumn="0" w:lastRowFirstColumn="0" w:lastRowLastColumn="0"/>
            </w:pPr>
            <w:r>
              <w:t>1,107</w:t>
            </w:r>
          </w:p>
        </w:tc>
        <w:tc>
          <w:tcPr>
            <w:tcW w:w="333"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14:paraId="18193698" w14:textId="7EE7DA1B" w:rsidR="00E53F7C" w:rsidRPr="00BB117E" w:rsidRDefault="0022433C" w:rsidP="0047514A">
            <w:pPr>
              <w:pStyle w:val="Tablenumber"/>
              <w:cnfStyle w:val="000000100000" w:firstRow="0" w:lastRow="0" w:firstColumn="0" w:lastColumn="0" w:oddVBand="0" w:evenVBand="0" w:oddHBand="1" w:evenHBand="0" w:firstRowFirstColumn="0" w:firstRowLastColumn="0" w:lastRowFirstColumn="0" w:lastRowLastColumn="0"/>
            </w:pPr>
            <w:r>
              <w:rPr>
                <w:vertAlign w:val="superscript"/>
              </w:rPr>
              <w:t>k</w:t>
            </w:r>
            <w:r w:rsidRPr="00BB117E">
              <w:t xml:space="preserve"> </w:t>
            </w:r>
            <w:r w:rsidR="00E53F7C" w:rsidRPr="00BB117E">
              <w:t>181</w:t>
            </w:r>
          </w:p>
        </w:tc>
      </w:tr>
      <w:tr w:rsidR="002F4DCB" w:rsidRPr="007A1000" w14:paraId="73DBB794" w14:textId="77777777" w:rsidTr="00AD7A9D">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876" w:type="pct"/>
            <w:shd w:val="clear" w:color="auto" w:fill="auto"/>
          </w:tcPr>
          <w:p w14:paraId="120BE595" w14:textId="77777777" w:rsidR="002F4DCB" w:rsidRPr="007A1000" w:rsidRDefault="002F4DCB" w:rsidP="002F4DCB">
            <w:pPr>
              <w:pStyle w:val="Tablecolumnnew"/>
            </w:pPr>
            <w:r w:rsidRPr="007A1000">
              <w:t>Number of fie</w:t>
            </w:r>
            <w:r>
              <w:t>ld active inspectors per 10 000</w:t>
            </w:r>
          </w:p>
        </w:tc>
        <w:tc>
          <w:tcPr>
            <w:tcW w:w="415" w:type="pct"/>
            <w:tcBorders>
              <w:right w:val="dotted" w:sz="4" w:space="0" w:color="FFFFFF" w:themeColor="background1"/>
            </w:tcBorders>
            <w:shd w:val="clear" w:color="auto" w:fill="auto"/>
          </w:tcPr>
          <w:p w14:paraId="6D734B69" w14:textId="77777777" w:rsidR="002F4DCB" w:rsidRPr="007A1000" w:rsidRDefault="002F4DCB" w:rsidP="0047514A">
            <w:pPr>
              <w:pStyle w:val="Tablenumber"/>
              <w:cnfStyle w:val="000000010000" w:firstRow="0" w:lastRow="0" w:firstColumn="0" w:lastColumn="0" w:oddVBand="0" w:evenVBand="0" w:oddHBand="0" w:evenHBand="1" w:firstRowFirstColumn="0" w:firstRowLastColumn="0" w:lastRowFirstColumn="0" w:lastRowLastColumn="0"/>
            </w:pPr>
            <w:r w:rsidRPr="007A1000">
              <w:t>2012–13</w:t>
            </w:r>
          </w:p>
        </w:tc>
        <w:tc>
          <w:tcPr>
            <w:tcW w:w="30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tcPr>
          <w:p w14:paraId="7B20E384" w14:textId="77777777" w:rsidR="002F4DCB" w:rsidRPr="007A1000" w:rsidRDefault="002F4DCB" w:rsidP="0047514A">
            <w:pPr>
              <w:pStyle w:val="Tablenumber"/>
              <w:cnfStyle w:val="000000010000" w:firstRow="0" w:lastRow="0" w:firstColumn="0" w:lastColumn="0" w:oddVBand="0" w:evenVBand="0" w:oddHBand="0" w:evenHBand="1" w:firstRowFirstColumn="0" w:firstRowLastColumn="0" w:lastRowFirstColumn="0" w:lastRowLastColumn="0"/>
            </w:pPr>
            <w:r w:rsidRPr="007A1000">
              <w:t>1.0</w:t>
            </w:r>
          </w:p>
        </w:tc>
        <w:tc>
          <w:tcPr>
            <w:tcW w:w="30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tcPr>
          <w:p w14:paraId="37C54035" w14:textId="77777777" w:rsidR="002F4DCB" w:rsidRPr="007A1000" w:rsidRDefault="002F4DCB" w:rsidP="0047514A">
            <w:pPr>
              <w:pStyle w:val="Tablenumber"/>
              <w:cnfStyle w:val="000000010000" w:firstRow="0" w:lastRow="0" w:firstColumn="0" w:lastColumn="0" w:oddVBand="0" w:evenVBand="0" w:oddHBand="0" w:evenHBand="1" w:firstRowFirstColumn="0" w:firstRowLastColumn="0" w:lastRowFirstColumn="0" w:lastRowLastColumn="0"/>
            </w:pPr>
            <w:r w:rsidRPr="007A1000">
              <w:t>1.0</w:t>
            </w:r>
          </w:p>
        </w:tc>
        <w:tc>
          <w:tcPr>
            <w:tcW w:w="30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tcPr>
          <w:p w14:paraId="253CF178" w14:textId="77777777" w:rsidR="002F4DCB" w:rsidRPr="007A1000" w:rsidRDefault="002F4DCB" w:rsidP="0047514A">
            <w:pPr>
              <w:pStyle w:val="Tablenumber"/>
              <w:cnfStyle w:val="000000010000" w:firstRow="0" w:lastRow="0" w:firstColumn="0" w:lastColumn="0" w:oddVBand="0" w:evenVBand="0" w:oddHBand="0" w:evenHBand="1" w:firstRowFirstColumn="0" w:firstRowLastColumn="0" w:lastRowFirstColumn="0" w:lastRowLastColumn="0"/>
            </w:pPr>
            <w:r w:rsidRPr="007A1000">
              <w:t>1.1</w:t>
            </w:r>
          </w:p>
        </w:tc>
        <w:tc>
          <w:tcPr>
            <w:tcW w:w="30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tcPr>
          <w:p w14:paraId="2E08559F" w14:textId="77777777" w:rsidR="002F4DCB" w:rsidRPr="007A1000" w:rsidRDefault="002F4DCB" w:rsidP="0047514A">
            <w:pPr>
              <w:pStyle w:val="Tablenumber"/>
              <w:cnfStyle w:val="000000010000" w:firstRow="0" w:lastRow="0" w:firstColumn="0" w:lastColumn="0" w:oddVBand="0" w:evenVBand="0" w:oddHBand="0" w:evenHBand="1" w:firstRowFirstColumn="0" w:firstRowLastColumn="0" w:lastRowFirstColumn="0" w:lastRowLastColumn="0"/>
            </w:pPr>
            <w:r w:rsidRPr="007A1000">
              <w:t>0.9</w:t>
            </w:r>
          </w:p>
        </w:tc>
        <w:tc>
          <w:tcPr>
            <w:tcW w:w="30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tcPr>
          <w:p w14:paraId="10C9841D" w14:textId="77777777" w:rsidR="002F4DCB" w:rsidRPr="007A1000" w:rsidRDefault="002F4DCB" w:rsidP="0047514A">
            <w:pPr>
              <w:pStyle w:val="Tablenumber"/>
              <w:cnfStyle w:val="000000010000" w:firstRow="0" w:lastRow="0" w:firstColumn="0" w:lastColumn="0" w:oddVBand="0" w:evenVBand="0" w:oddHBand="0" w:evenHBand="1" w:firstRowFirstColumn="0" w:firstRowLastColumn="0" w:lastRowFirstColumn="0" w:lastRowLastColumn="0"/>
            </w:pPr>
            <w:r w:rsidRPr="007A1000">
              <w:t>1.3</w:t>
            </w:r>
          </w:p>
        </w:tc>
        <w:tc>
          <w:tcPr>
            <w:tcW w:w="30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tcPr>
          <w:p w14:paraId="1DDE0DBA" w14:textId="77777777" w:rsidR="002F4DCB" w:rsidRPr="007A1000" w:rsidRDefault="002F4DCB" w:rsidP="0047514A">
            <w:pPr>
              <w:pStyle w:val="Tablenumber"/>
              <w:cnfStyle w:val="000000010000" w:firstRow="0" w:lastRow="0" w:firstColumn="0" w:lastColumn="0" w:oddVBand="0" w:evenVBand="0" w:oddHBand="0" w:evenHBand="1" w:firstRowFirstColumn="0" w:firstRowLastColumn="0" w:lastRowFirstColumn="0" w:lastRowLastColumn="0"/>
            </w:pPr>
            <w:r w:rsidRPr="007A1000">
              <w:t>1.5</w:t>
            </w:r>
          </w:p>
        </w:tc>
        <w:tc>
          <w:tcPr>
            <w:tcW w:w="30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tcPr>
          <w:p w14:paraId="6AC14D18" w14:textId="77777777" w:rsidR="002F4DCB" w:rsidRPr="007A1000" w:rsidRDefault="002F4DCB" w:rsidP="0047514A">
            <w:pPr>
              <w:pStyle w:val="Tablenumber"/>
              <w:cnfStyle w:val="000000010000" w:firstRow="0" w:lastRow="0" w:firstColumn="0" w:lastColumn="0" w:oddVBand="0" w:evenVBand="0" w:oddHBand="0" w:evenHBand="1" w:firstRowFirstColumn="0" w:firstRowLastColumn="0" w:lastRowFirstColumn="0" w:lastRowLastColumn="0"/>
            </w:pPr>
            <w:r w:rsidRPr="007A1000">
              <w:t>1.5</w:t>
            </w:r>
          </w:p>
        </w:tc>
        <w:tc>
          <w:tcPr>
            <w:tcW w:w="30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tcPr>
          <w:p w14:paraId="14B77839" w14:textId="77777777" w:rsidR="002F4DCB" w:rsidRPr="007A1000" w:rsidRDefault="002F4DCB" w:rsidP="0047514A">
            <w:pPr>
              <w:pStyle w:val="Tablenumber"/>
              <w:cnfStyle w:val="000000010000" w:firstRow="0" w:lastRow="0" w:firstColumn="0" w:lastColumn="0" w:oddVBand="0" w:evenVBand="0" w:oddHBand="0" w:evenHBand="1" w:firstRowFirstColumn="0" w:firstRowLastColumn="0" w:lastRowFirstColumn="0" w:lastRowLastColumn="0"/>
            </w:pPr>
            <w:r w:rsidRPr="007A1000">
              <w:t>1.8</w:t>
            </w:r>
          </w:p>
        </w:tc>
        <w:tc>
          <w:tcPr>
            <w:tcW w:w="30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tcPr>
          <w:p w14:paraId="5D8BE8C3" w14:textId="77777777" w:rsidR="002F4DCB" w:rsidRPr="007A1000" w:rsidRDefault="002F4DCB" w:rsidP="0047514A">
            <w:pPr>
              <w:pStyle w:val="Tablenumber"/>
              <w:cnfStyle w:val="000000010000" w:firstRow="0" w:lastRow="0" w:firstColumn="0" w:lastColumn="0" w:oddVBand="0" w:evenVBand="0" w:oddHBand="0" w:evenHBand="1" w:firstRowFirstColumn="0" w:firstRowLastColumn="0" w:lastRowFirstColumn="0" w:lastRowLastColumn="0"/>
            </w:pPr>
            <w:r>
              <w:t>1.1</w:t>
            </w:r>
          </w:p>
        </w:tc>
        <w:tc>
          <w:tcPr>
            <w:tcW w:w="351"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tcPr>
          <w:p w14:paraId="5B6D7AAC" w14:textId="77777777" w:rsidR="002F4DCB" w:rsidRPr="007A1000" w:rsidRDefault="002F4DCB" w:rsidP="0047514A">
            <w:pPr>
              <w:pStyle w:val="Tablenumber"/>
              <w:cnfStyle w:val="000000010000" w:firstRow="0" w:lastRow="0" w:firstColumn="0" w:lastColumn="0" w:oddVBand="0" w:evenVBand="0" w:oddHBand="0" w:evenHBand="1" w:firstRowFirstColumn="0" w:firstRowLastColumn="0" w:lastRowFirstColumn="0" w:lastRowLastColumn="0"/>
            </w:pPr>
            <w:r w:rsidRPr="007A1000">
              <w:t>1.</w:t>
            </w:r>
            <w:r w:rsidR="004A62A6">
              <w:t>3</w:t>
            </w:r>
          </w:p>
        </w:tc>
        <w:tc>
          <w:tcPr>
            <w:tcW w:w="28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tcPr>
          <w:p w14:paraId="1207FFAA" w14:textId="77777777" w:rsidR="002F4DCB" w:rsidRPr="007A1000" w:rsidRDefault="002F4DCB" w:rsidP="0047514A">
            <w:pPr>
              <w:pStyle w:val="Tablenumber"/>
              <w:cnfStyle w:val="000000010000" w:firstRow="0" w:lastRow="0" w:firstColumn="0" w:lastColumn="0" w:oddVBand="0" w:evenVBand="0" w:oddHBand="0" w:evenHBand="1" w:firstRowFirstColumn="0" w:firstRowLastColumn="0" w:lastRowFirstColumn="0" w:lastRowLastColumn="0"/>
            </w:pPr>
            <w:r w:rsidRPr="007A1000">
              <w:t>1.1</w:t>
            </w:r>
          </w:p>
        </w:tc>
        <w:tc>
          <w:tcPr>
            <w:tcW w:w="333"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tcPr>
          <w:p w14:paraId="57E7D4CE" w14:textId="77777777" w:rsidR="002F4DCB" w:rsidRPr="007A1000" w:rsidRDefault="00BB117E" w:rsidP="0047514A">
            <w:pPr>
              <w:pStyle w:val="Tablenumber"/>
              <w:cnfStyle w:val="000000010000" w:firstRow="0" w:lastRow="0" w:firstColumn="0" w:lastColumn="0" w:oddVBand="0" w:evenVBand="0" w:oddHBand="0" w:evenHBand="1" w:firstRowFirstColumn="0" w:firstRowLastColumn="0" w:lastRowFirstColumn="0" w:lastRowLastColumn="0"/>
            </w:pPr>
            <w:r>
              <w:t>0.8</w:t>
            </w:r>
          </w:p>
        </w:tc>
      </w:tr>
      <w:tr w:rsidR="002F4DCB" w:rsidRPr="007A1000" w14:paraId="21B3A910" w14:textId="77777777" w:rsidTr="00AD7A9D">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76" w:type="pct"/>
            <w:shd w:val="clear" w:color="auto" w:fill="auto"/>
          </w:tcPr>
          <w:p w14:paraId="4F1E9350" w14:textId="77777777" w:rsidR="002F4DCB" w:rsidRPr="007A1000" w:rsidRDefault="002F4DCB" w:rsidP="002F4DCB">
            <w:pPr>
              <w:pStyle w:val="Tablecolumnnew"/>
            </w:pPr>
            <w:r>
              <w:t>employees</w:t>
            </w:r>
          </w:p>
        </w:tc>
        <w:tc>
          <w:tcPr>
            <w:tcW w:w="415" w:type="pct"/>
            <w:tcBorders>
              <w:right w:val="dotted" w:sz="4" w:space="0" w:color="FFFFFF" w:themeColor="background1"/>
            </w:tcBorders>
            <w:shd w:val="clear" w:color="auto" w:fill="auto"/>
          </w:tcPr>
          <w:p w14:paraId="6306494A" w14:textId="77777777" w:rsidR="002F4DCB" w:rsidRPr="007A1000" w:rsidRDefault="002F4DCB" w:rsidP="0047514A">
            <w:pPr>
              <w:pStyle w:val="Tablenumber"/>
              <w:cnfStyle w:val="000000100000" w:firstRow="0" w:lastRow="0" w:firstColumn="0" w:lastColumn="0" w:oddVBand="0" w:evenVBand="0" w:oddHBand="1" w:evenHBand="0" w:firstRowFirstColumn="0" w:firstRowLastColumn="0" w:lastRowFirstColumn="0" w:lastRowLastColumn="0"/>
            </w:pPr>
            <w:r w:rsidRPr="007A1000">
              <w:t>2013–14</w:t>
            </w:r>
          </w:p>
        </w:tc>
        <w:tc>
          <w:tcPr>
            <w:tcW w:w="30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tcPr>
          <w:p w14:paraId="033684F0" w14:textId="77777777" w:rsidR="002F4DCB" w:rsidRPr="007A1000" w:rsidRDefault="002F4DCB" w:rsidP="0047514A">
            <w:pPr>
              <w:pStyle w:val="Tablenumber"/>
              <w:cnfStyle w:val="000000100000" w:firstRow="0" w:lastRow="0" w:firstColumn="0" w:lastColumn="0" w:oddVBand="0" w:evenVBand="0" w:oddHBand="1" w:evenHBand="0" w:firstRowFirstColumn="0" w:firstRowLastColumn="0" w:lastRowFirstColumn="0" w:lastRowLastColumn="0"/>
            </w:pPr>
            <w:r w:rsidRPr="007A1000">
              <w:t>1.0</w:t>
            </w:r>
          </w:p>
        </w:tc>
        <w:tc>
          <w:tcPr>
            <w:tcW w:w="30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tcPr>
          <w:p w14:paraId="5D9691A0" w14:textId="77777777" w:rsidR="002F4DCB" w:rsidRPr="007A1000" w:rsidRDefault="002F4DCB" w:rsidP="0047514A">
            <w:pPr>
              <w:pStyle w:val="Tablenumber"/>
              <w:cnfStyle w:val="000000100000" w:firstRow="0" w:lastRow="0" w:firstColumn="0" w:lastColumn="0" w:oddVBand="0" w:evenVBand="0" w:oddHBand="1" w:evenHBand="0" w:firstRowFirstColumn="0" w:firstRowLastColumn="0" w:lastRowFirstColumn="0" w:lastRowLastColumn="0"/>
            </w:pPr>
            <w:r w:rsidRPr="007A1000">
              <w:t>1.0</w:t>
            </w:r>
          </w:p>
        </w:tc>
        <w:tc>
          <w:tcPr>
            <w:tcW w:w="30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tcPr>
          <w:p w14:paraId="745D87EF" w14:textId="77777777" w:rsidR="002F4DCB" w:rsidRPr="007A1000" w:rsidRDefault="002F4DCB" w:rsidP="0047514A">
            <w:pPr>
              <w:pStyle w:val="Tablenumber"/>
              <w:cnfStyle w:val="000000100000" w:firstRow="0" w:lastRow="0" w:firstColumn="0" w:lastColumn="0" w:oddVBand="0" w:evenVBand="0" w:oddHBand="1" w:evenHBand="0" w:firstRowFirstColumn="0" w:firstRowLastColumn="0" w:lastRowFirstColumn="0" w:lastRowLastColumn="0"/>
            </w:pPr>
            <w:r w:rsidRPr="007A1000">
              <w:t>1.0</w:t>
            </w:r>
          </w:p>
        </w:tc>
        <w:tc>
          <w:tcPr>
            <w:tcW w:w="30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tcPr>
          <w:p w14:paraId="4334C061" w14:textId="77777777" w:rsidR="002F4DCB" w:rsidRPr="007A1000" w:rsidRDefault="002F4DCB" w:rsidP="0047514A">
            <w:pPr>
              <w:pStyle w:val="Tablenumber"/>
              <w:cnfStyle w:val="000000100000" w:firstRow="0" w:lastRow="0" w:firstColumn="0" w:lastColumn="0" w:oddVBand="0" w:evenVBand="0" w:oddHBand="1" w:evenHBand="0" w:firstRowFirstColumn="0" w:firstRowLastColumn="0" w:lastRowFirstColumn="0" w:lastRowLastColumn="0"/>
            </w:pPr>
            <w:r w:rsidRPr="007A1000">
              <w:t>0.9</w:t>
            </w:r>
          </w:p>
        </w:tc>
        <w:tc>
          <w:tcPr>
            <w:tcW w:w="30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tcPr>
          <w:p w14:paraId="59C51A16" w14:textId="77777777" w:rsidR="002F4DCB" w:rsidRPr="007A1000" w:rsidRDefault="002F4DCB" w:rsidP="0047514A">
            <w:pPr>
              <w:pStyle w:val="Tablenumber"/>
              <w:cnfStyle w:val="000000100000" w:firstRow="0" w:lastRow="0" w:firstColumn="0" w:lastColumn="0" w:oddVBand="0" w:evenVBand="0" w:oddHBand="1" w:evenHBand="0" w:firstRowFirstColumn="0" w:firstRowLastColumn="0" w:lastRowFirstColumn="0" w:lastRowLastColumn="0"/>
            </w:pPr>
            <w:r w:rsidRPr="007A1000">
              <w:t>1.3</w:t>
            </w:r>
          </w:p>
        </w:tc>
        <w:tc>
          <w:tcPr>
            <w:tcW w:w="30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tcPr>
          <w:p w14:paraId="79869774" w14:textId="77777777" w:rsidR="002F4DCB" w:rsidRPr="007A1000" w:rsidRDefault="002F4DCB" w:rsidP="0047514A">
            <w:pPr>
              <w:pStyle w:val="Tablenumber"/>
              <w:cnfStyle w:val="000000100000" w:firstRow="0" w:lastRow="0" w:firstColumn="0" w:lastColumn="0" w:oddVBand="0" w:evenVBand="0" w:oddHBand="1" w:evenHBand="0" w:firstRowFirstColumn="0" w:firstRowLastColumn="0" w:lastRowFirstColumn="0" w:lastRowLastColumn="0"/>
            </w:pPr>
            <w:r w:rsidRPr="007A1000">
              <w:t>1.5</w:t>
            </w:r>
          </w:p>
        </w:tc>
        <w:tc>
          <w:tcPr>
            <w:tcW w:w="30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tcPr>
          <w:p w14:paraId="3B6D38B3" w14:textId="77777777" w:rsidR="002F4DCB" w:rsidRPr="007A1000" w:rsidRDefault="002F4DCB" w:rsidP="0047514A">
            <w:pPr>
              <w:pStyle w:val="Tablenumber"/>
              <w:cnfStyle w:val="000000100000" w:firstRow="0" w:lastRow="0" w:firstColumn="0" w:lastColumn="0" w:oddVBand="0" w:evenVBand="0" w:oddHBand="1" w:evenHBand="0" w:firstRowFirstColumn="0" w:firstRowLastColumn="0" w:lastRowFirstColumn="0" w:lastRowLastColumn="0"/>
            </w:pPr>
            <w:r w:rsidRPr="007A1000">
              <w:t>1.4</w:t>
            </w:r>
          </w:p>
        </w:tc>
        <w:tc>
          <w:tcPr>
            <w:tcW w:w="30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tcPr>
          <w:p w14:paraId="6824F2BB" w14:textId="77777777" w:rsidR="002F4DCB" w:rsidRPr="007A1000" w:rsidRDefault="002F4DCB" w:rsidP="0047514A">
            <w:pPr>
              <w:pStyle w:val="Tablenumber"/>
              <w:cnfStyle w:val="000000100000" w:firstRow="0" w:lastRow="0" w:firstColumn="0" w:lastColumn="0" w:oddVBand="0" w:evenVBand="0" w:oddHBand="1" w:evenHBand="0" w:firstRowFirstColumn="0" w:firstRowLastColumn="0" w:lastRowFirstColumn="0" w:lastRowLastColumn="0"/>
            </w:pPr>
            <w:r w:rsidRPr="007A1000">
              <w:t>2.4</w:t>
            </w:r>
          </w:p>
        </w:tc>
        <w:tc>
          <w:tcPr>
            <w:tcW w:w="30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tcPr>
          <w:p w14:paraId="6C80E99D" w14:textId="77777777" w:rsidR="002F4DCB" w:rsidRPr="007A1000" w:rsidRDefault="002F4DCB" w:rsidP="0047514A">
            <w:pPr>
              <w:pStyle w:val="Tablenumber"/>
              <w:cnfStyle w:val="000000100000" w:firstRow="0" w:lastRow="0" w:firstColumn="0" w:lastColumn="0" w:oddVBand="0" w:evenVBand="0" w:oddHBand="1" w:evenHBand="0" w:firstRowFirstColumn="0" w:firstRowLastColumn="0" w:lastRowFirstColumn="0" w:lastRowLastColumn="0"/>
            </w:pPr>
            <w:r>
              <w:t>1.2</w:t>
            </w:r>
          </w:p>
        </w:tc>
        <w:tc>
          <w:tcPr>
            <w:tcW w:w="351"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tcPr>
          <w:p w14:paraId="288F2BA4" w14:textId="77777777" w:rsidR="002F4DCB" w:rsidRPr="007A1000" w:rsidRDefault="002F4DCB" w:rsidP="0047514A">
            <w:pPr>
              <w:pStyle w:val="Tablenumber"/>
              <w:cnfStyle w:val="000000100000" w:firstRow="0" w:lastRow="0" w:firstColumn="0" w:lastColumn="0" w:oddVBand="0" w:evenVBand="0" w:oddHBand="1" w:evenHBand="0" w:firstRowFirstColumn="0" w:firstRowLastColumn="0" w:lastRowFirstColumn="0" w:lastRowLastColumn="0"/>
            </w:pPr>
            <w:r w:rsidRPr="007A1000">
              <w:t>0.0</w:t>
            </w:r>
          </w:p>
        </w:tc>
        <w:tc>
          <w:tcPr>
            <w:tcW w:w="28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tcPr>
          <w:p w14:paraId="1789F2F2" w14:textId="77777777" w:rsidR="002F4DCB" w:rsidRPr="007A1000" w:rsidRDefault="002F4DCB" w:rsidP="0047514A">
            <w:pPr>
              <w:pStyle w:val="Tablenumber"/>
              <w:cnfStyle w:val="000000100000" w:firstRow="0" w:lastRow="0" w:firstColumn="0" w:lastColumn="0" w:oddVBand="0" w:evenVBand="0" w:oddHBand="1" w:evenHBand="0" w:firstRowFirstColumn="0" w:firstRowLastColumn="0" w:lastRowFirstColumn="0" w:lastRowLastColumn="0"/>
            </w:pPr>
            <w:r w:rsidRPr="007A1000">
              <w:t>1.1</w:t>
            </w:r>
          </w:p>
        </w:tc>
        <w:tc>
          <w:tcPr>
            <w:tcW w:w="333"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tcPr>
          <w:p w14:paraId="2239E284" w14:textId="77777777" w:rsidR="002F4DCB" w:rsidRPr="007A1000" w:rsidRDefault="002F4DCB" w:rsidP="0047514A">
            <w:pPr>
              <w:pStyle w:val="Tablenumber"/>
              <w:cnfStyle w:val="000000100000" w:firstRow="0" w:lastRow="0" w:firstColumn="0" w:lastColumn="0" w:oddVBand="0" w:evenVBand="0" w:oddHBand="1" w:evenHBand="0" w:firstRowFirstColumn="0" w:firstRowLastColumn="0" w:lastRowFirstColumn="0" w:lastRowLastColumn="0"/>
            </w:pPr>
            <w:r w:rsidRPr="007A1000">
              <w:t>0.8</w:t>
            </w:r>
          </w:p>
        </w:tc>
      </w:tr>
      <w:tr w:rsidR="002F4DCB" w:rsidRPr="007A1000" w14:paraId="0A98B15C" w14:textId="77777777" w:rsidTr="00AD7A9D">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76" w:type="pct"/>
            <w:shd w:val="clear" w:color="auto" w:fill="auto"/>
          </w:tcPr>
          <w:p w14:paraId="04698CC1" w14:textId="77777777" w:rsidR="002F4DCB" w:rsidRPr="007A1000" w:rsidRDefault="002F4DCB" w:rsidP="002F4DCB">
            <w:pPr>
              <w:pStyle w:val="Tablecolumnnew"/>
            </w:pPr>
          </w:p>
        </w:tc>
        <w:tc>
          <w:tcPr>
            <w:tcW w:w="415" w:type="pct"/>
            <w:tcBorders>
              <w:right w:val="dotted" w:sz="4" w:space="0" w:color="FFFFFF" w:themeColor="background1"/>
            </w:tcBorders>
            <w:shd w:val="clear" w:color="auto" w:fill="auto"/>
          </w:tcPr>
          <w:p w14:paraId="60497598" w14:textId="77777777" w:rsidR="002F4DCB" w:rsidRPr="007A1000" w:rsidRDefault="002F4DCB" w:rsidP="0047514A">
            <w:pPr>
              <w:pStyle w:val="Tablenumber"/>
              <w:cnfStyle w:val="000000010000" w:firstRow="0" w:lastRow="0" w:firstColumn="0" w:lastColumn="0" w:oddVBand="0" w:evenVBand="0" w:oddHBand="0" w:evenHBand="1" w:firstRowFirstColumn="0" w:firstRowLastColumn="0" w:lastRowFirstColumn="0" w:lastRowLastColumn="0"/>
            </w:pPr>
            <w:r w:rsidRPr="007A1000">
              <w:t>2014–15</w:t>
            </w:r>
          </w:p>
        </w:tc>
        <w:tc>
          <w:tcPr>
            <w:tcW w:w="30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tcPr>
          <w:p w14:paraId="7D312BDF" w14:textId="77777777" w:rsidR="002F4DCB" w:rsidRPr="007A1000" w:rsidRDefault="002F4DCB" w:rsidP="0047514A">
            <w:pPr>
              <w:pStyle w:val="Tablenumber"/>
              <w:cnfStyle w:val="000000010000" w:firstRow="0" w:lastRow="0" w:firstColumn="0" w:lastColumn="0" w:oddVBand="0" w:evenVBand="0" w:oddHBand="0" w:evenHBand="1" w:firstRowFirstColumn="0" w:firstRowLastColumn="0" w:lastRowFirstColumn="0" w:lastRowLastColumn="0"/>
            </w:pPr>
            <w:r w:rsidRPr="007A1000">
              <w:t>1.0</w:t>
            </w:r>
          </w:p>
        </w:tc>
        <w:tc>
          <w:tcPr>
            <w:tcW w:w="30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tcPr>
          <w:p w14:paraId="626CFA2D" w14:textId="77777777" w:rsidR="002F4DCB" w:rsidRPr="007A1000" w:rsidRDefault="002F4DCB" w:rsidP="0047514A">
            <w:pPr>
              <w:pStyle w:val="Tablenumber"/>
              <w:cnfStyle w:val="000000010000" w:firstRow="0" w:lastRow="0" w:firstColumn="0" w:lastColumn="0" w:oddVBand="0" w:evenVBand="0" w:oddHBand="0" w:evenHBand="1" w:firstRowFirstColumn="0" w:firstRowLastColumn="0" w:lastRowFirstColumn="0" w:lastRowLastColumn="0"/>
            </w:pPr>
            <w:r w:rsidRPr="007A1000">
              <w:t>1.0</w:t>
            </w:r>
          </w:p>
        </w:tc>
        <w:tc>
          <w:tcPr>
            <w:tcW w:w="30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tcPr>
          <w:p w14:paraId="09C68D68" w14:textId="77777777" w:rsidR="002F4DCB" w:rsidRPr="007A1000" w:rsidRDefault="002F4DCB" w:rsidP="0047514A">
            <w:pPr>
              <w:pStyle w:val="Tablenumber"/>
              <w:cnfStyle w:val="000000010000" w:firstRow="0" w:lastRow="0" w:firstColumn="0" w:lastColumn="0" w:oddVBand="0" w:evenVBand="0" w:oddHBand="0" w:evenHBand="1" w:firstRowFirstColumn="0" w:firstRowLastColumn="0" w:lastRowFirstColumn="0" w:lastRowLastColumn="0"/>
            </w:pPr>
            <w:r w:rsidRPr="007A1000">
              <w:t>1.0</w:t>
            </w:r>
          </w:p>
        </w:tc>
        <w:tc>
          <w:tcPr>
            <w:tcW w:w="30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tcPr>
          <w:p w14:paraId="212B8854" w14:textId="77777777" w:rsidR="002F4DCB" w:rsidRPr="007A1000" w:rsidRDefault="002F4DCB" w:rsidP="0047514A">
            <w:pPr>
              <w:pStyle w:val="Tablenumber"/>
              <w:cnfStyle w:val="000000010000" w:firstRow="0" w:lastRow="0" w:firstColumn="0" w:lastColumn="0" w:oddVBand="0" w:evenVBand="0" w:oddHBand="0" w:evenHBand="1" w:firstRowFirstColumn="0" w:firstRowLastColumn="0" w:lastRowFirstColumn="0" w:lastRowLastColumn="0"/>
            </w:pPr>
            <w:r w:rsidRPr="007A1000">
              <w:t>0.9</w:t>
            </w:r>
          </w:p>
        </w:tc>
        <w:tc>
          <w:tcPr>
            <w:tcW w:w="30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tcPr>
          <w:p w14:paraId="1E19C52D" w14:textId="77777777" w:rsidR="002F4DCB" w:rsidRPr="007A1000" w:rsidRDefault="002F4DCB" w:rsidP="0047514A">
            <w:pPr>
              <w:pStyle w:val="Tablenumber"/>
              <w:cnfStyle w:val="000000010000" w:firstRow="0" w:lastRow="0" w:firstColumn="0" w:lastColumn="0" w:oddVBand="0" w:evenVBand="0" w:oddHBand="0" w:evenHBand="1" w:firstRowFirstColumn="0" w:firstRowLastColumn="0" w:lastRowFirstColumn="0" w:lastRowLastColumn="0"/>
            </w:pPr>
            <w:r w:rsidRPr="007A1000">
              <w:t>1.3</w:t>
            </w:r>
          </w:p>
        </w:tc>
        <w:tc>
          <w:tcPr>
            <w:tcW w:w="30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tcPr>
          <w:p w14:paraId="5DAE0DD6" w14:textId="77777777" w:rsidR="002F4DCB" w:rsidRPr="007A1000" w:rsidRDefault="002F4DCB" w:rsidP="0047514A">
            <w:pPr>
              <w:pStyle w:val="Tablenumber"/>
              <w:cnfStyle w:val="000000010000" w:firstRow="0" w:lastRow="0" w:firstColumn="0" w:lastColumn="0" w:oddVBand="0" w:evenVBand="0" w:oddHBand="0" w:evenHBand="1" w:firstRowFirstColumn="0" w:firstRowLastColumn="0" w:lastRowFirstColumn="0" w:lastRowLastColumn="0"/>
            </w:pPr>
            <w:r w:rsidRPr="007A1000">
              <w:t>1.1</w:t>
            </w:r>
          </w:p>
        </w:tc>
        <w:tc>
          <w:tcPr>
            <w:tcW w:w="30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tcPr>
          <w:p w14:paraId="7955B74F" w14:textId="77777777" w:rsidR="002F4DCB" w:rsidRPr="007A1000" w:rsidRDefault="002F4DCB" w:rsidP="0047514A">
            <w:pPr>
              <w:pStyle w:val="Tablenumber"/>
              <w:cnfStyle w:val="000000010000" w:firstRow="0" w:lastRow="0" w:firstColumn="0" w:lastColumn="0" w:oddVBand="0" w:evenVBand="0" w:oddHBand="0" w:evenHBand="1" w:firstRowFirstColumn="0" w:firstRowLastColumn="0" w:lastRowFirstColumn="0" w:lastRowLastColumn="0"/>
            </w:pPr>
            <w:r w:rsidRPr="007A1000">
              <w:t>2.0</w:t>
            </w:r>
          </w:p>
        </w:tc>
        <w:tc>
          <w:tcPr>
            <w:tcW w:w="30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tcPr>
          <w:p w14:paraId="68665978" w14:textId="77777777" w:rsidR="002F4DCB" w:rsidRPr="007A1000" w:rsidRDefault="002F4DCB" w:rsidP="0047514A">
            <w:pPr>
              <w:pStyle w:val="Tablenumber"/>
              <w:cnfStyle w:val="000000010000" w:firstRow="0" w:lastRow="0" w:firstColumn="0" w:lastColumn="0" w:oddVBand="0" w:evenVBand="0" w:oddHBand="0" w:evenHBand="1" w:firstRowFirstColumn="0" w:firstRowLastColumn="0" w:lastRowFirstColumn="0" w:lastRowLastColumn="0"/>
            </w:pPr>
            <w:r w:rsidRPr="007A1000">
              <w:t>2.3</w:t>
            </w:r>
          </w:p>
        </w:tc>
        <w:tc>
          <w:tcPr>
            <w:tcW w:w="30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tcPr>
          <w:p w14:paraId="39832F87" w14:textId="77777777" w:rsidR="002F4DCB" w:rsidRPr="007A1000" w:rsidRDefault="002F4DCB" w:rsidP="0047514A">
            <w:pPr>
              <w:pStyle w:val="Tablenumber"/>
              <w:cnfStyle w:val="000000010000" w:firstRow="0" w:lastRow="0" w:firstColumn="0" w:lastColumn="0" w:oddVBand="0" w:evenVBand="0" w:oddHBand="0" w:evenHBand="1" w:firstRowFirstColumn="0" w:firstRowLastColumn="0" w:lastRowFirstColumn="0" w:lastRowLastColumn="0"/>
            </w:pPr>
            <w:r>
              <w:t>1.2</w:t>
            </w:r>
          </w:p>
        </w:tc>
        <w:tc>
          <w:tcPr>
            <w:tcW w:w="351"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tcPr>
          <w:p w14:paraId="78C32D33" w14:textId="77777777" w:rsidR="002F4DCB" w:rsidRPr="007A1000" w:rsidRDefault="004A62A6" w:rsidP="0047514A">
            <w:pPr>
              <w:pStyle w:val="Tablenumber"/>
              <w:cnfStyle w:val="000000010000" w:firstRow="0" w:lastRow="0" w:firstColumn="0" w:lastColumn="0" w:oddVBand="0" w:evenVBand="0" w:oddHBand="0" w:evenHBand="1" w:firstRowFirstColumn="0" w:firstRowLastColumn="0" w:lastRowFirstColumn="0" w:lastRowLastColumn="0"/>
            </w:pPr>
            <w:r>
              <w:t>3.3</w:t>
            </w:r>
          </w:p>
        </w:tc>
        <w:tc>
          <w:tcPr>
            <w:tcW w:w="28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tcPr>
          <w:p w14:paraId="72A9F197" w14:textId="77777777" w:rsidR="002F4DCB" w:rsidRPr="007A1000" w:rsidRDefault="002F4DCB" w:rsidP="0047514A">
            <w:pPr>
              <w:pStyle w:val="Tablenumber"/>
              <w:cnfStyle w:val="000000010000" w:firstRow="0" w:lastRow="0" w:firstColumn="0" w:lastColumn="0" w:oddVBand="0" w:evenVBand="0" w:oddHBand="0" w:evenHBand="1" w:firstRowFirstColumn="0" w:firstRowLastColumn="0" w:lastRowFirstColumn="0" w:lastRowLastColumn="0"/>
            </w:pPr>
            <w:r w:rsidRPr="007A1000">
              <w:t>1.0</w:t>
            </w:r>
          </w:p>
        </w:tc>
        <w:tc>
          <w:tcPr>
            <w:tcW w:w="333"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tcPr>
          <w:p w14:paraId="7CA615A1" w14:textId="77777777" w:rsidR="002F4DCB" w:rsidRPr="007A1000" w:rsidRDefault="002F4DCB" w:rsidP="0047514A">
            <w:pPr>
              <w:pStyle w:val="Tablenumber"/>
              <w:cnfStyle w:val="000000010000" w:firstRow="0" w:lastRow="0" w:firstColumn="0" w:lastColumn="0" w:oddVBand="0" w:evenVBand="0" w:oddHBand="0" w:evenHBand="1" w:firstRowFirstColumn="0" w:firstRowLastColumn="0" w:lastRowFirstColumn="0" w:lastRowLastColumn="0"/>
            </w:pPr>
            <w:r w:rsidRPr="007A1000">
              <w:t>0.9</w:t>
            </w:r>
          </w:p>
        </w:tc>
      </w:tr>
      <w:tr w:rsidR="002F4DCB" w:rsidRPr="007A1000" w14:paraId="4C255F82" w14:textId="77777777" w:rsidTr="00AD7A9D">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76" w:type="pct"/>
            <w:shd w:val="clear" w:color="auto" w:fill="auto"/>
          </w:tcPr>
          <w:p w14:paraId="1ED8D13E" w14:textId="77777777" w:rsidR="002F4DCB" w:rsidRPr="007A1000" w:rsidRDefault="002F4DCB" w:rsidP="002F4DCB">
            <w:pPr>
              <w:pStyle w:val="Tablecolumnnew"/>
            </w:pPr>
          </w:p>
        </w:tc>
        <w:tc>
          <w:tcPr>
            <w:tcW w:w="415" w:type="pct"/>
            <w:tcBorders>
              <w:right w:val="dotted" w:sz="4" w:space="0" w:color="FFFFFF" w:themeColor="background1"/>
            </w:tcBorders>
            <w:shd w:val="clear" w:color="auto" w:fill="auto"/>
          </w:tcPr>
          <w:p w14:paraId="7EE0018D" w14:textId="77777777" w:rsidR="002F4DCB" w:rsidRPr="007A1000" w:rsidRDefault="002F4DCB" w:rsidP="0047514A">
            <w:pPr>
              <w:pStyle w:val="Tablenumber"/>
              <w:cnfStyle w:val="000000100000" w:firstRow="0" w:lastRow="0" w:firstColumn="0" w:lastColumn="0" w:oddVBand="0" w:evenVBand="0" w:oddHBand="1" w:evenHBand="0" w:firstRowFirstColumn="0" w:firstRowLastColumn="0" w:lastRowFirstColumn="0" w:lastRowLastColumn="0"/>
            </w:pPr>
            <w:r w:rsidRPr="007A1000">
              <w:t>2015–16</w:t>
            </w:r>
          </w:p>
        </w:tc>
        <w:tc>
          <w:tcPr>
            <w:tcW w:w="30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tcPr>
          <w:p w14:paraId="72A869BE" w14:textId="77777777" w:rsidR="002F4DCB" w:rsidRPr="007A1000" w:rsidRDefault="0040452A" w:rsidP="0047514A">
            <w:pPr>
              <w:pStyle w:val="Tablenumber"/>
              <w:cnfStyle w:val="000000100000" w:firstRow="0" w:lastRow="0" w:firstColumn="0" w:lastColumn="0" w:oddVBand="0" w:evenVBand="0" w:oddHBand="1" w:evenHBand="0" w:firstRowFirstColumn="0" w:firstRowLastColumn="0" w:lastRowFirstColumn="0" w:lastRowLastColumn="0"/>
            </w:pPr>
            <w:r>
              <w:t>0.9</w:t>
            </w:r>
          </w:p>
        </w:tc>
        <w:tc>
          <w:tcPr>
            <w:tcW w:w="30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tcPr>
          <w:p w14:paraId="41ED910A" w14:textId="77777777" w:rsidR="002F4DCB" w:rsidRPr="007A1000" w:rsidRDefault="002F4DCB" w:rsidP="0047514A">
            <w:pPr>
              <w:pStyle w:val="Tablenumber"/>
              <w:cnfStyle w:val="000000100000" w:firstRow="0" w:lastRow="0" w:firstColumn="0" w:lastColumn="0" w:oddVBand="0" w:evenVBand="0" w:oddHBand="1" w:evenHBand="0" w:firstRowFirstColumn="0" w:firstRowLastColumn="0" w:lastRowFirstColumn="0" w:lastRowLastColumn="0"/>
            </w:pPr>
            <w:r w:rsidRPr="007A1000">
              <w:t>1.0</w:t>
            </w:r>
          </w:p>
        </w:tc>
        <w:tc>
          <w:tcPr>
            <w:tcW w:w="30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tcPr>
          <w:p w14:paraId="51E1FF94" w14:textId="77777777" w:rsidR="002F4DCB" w:rsidRPr="007A1000" w:rsidRDefault="002F4DCB" w:rsidP="0047514A">
            <w:pPr>
              <w:pStyle w:val="Tablenumber"/>
              <w:cnfStyle w:val="000000100000" w:firstRow="0" w:lastRow="0" w:firstColumn="0" w:lastColumn="0" w:oddVBand="0" w:evenVBand="0" w:oddHBand="1" w:evenHBand="0" w:firstRowFirstColumn="0" w:firstRowLastColumn="0" w:lastRowFirstColumn="0" w:lastRowLastColumn="0"/>
            </w:pPr>
            <w:r w:rsidRPr="007A1000">
              <w:t>1.0</w:t>
            </w:r>
          </w:p>
        </w:tc>
        <w:tc>
          <w:tcPr>
            <w:tcW w:w="30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tcPr>
          <w:p w14:paraId="6616AD86" w14:textId="77777777" w:rsidR="002F4DCB" w:rsidRPr="007A1000" w:rsidRDefault="002F4DCB" w:rsidP="0047514A">
            <w:pPr>
              <w:pStyle w:val="Tablenumber"/>
              <w:cnfStyle w:val="000000100000" w:firstRow="0" w:lastRow="0" w:firstColumn="0" w:lastColumn="0" w:oddVBand="0" w:evenVBand="0" w:oddHBand="1" w:evenHBand="0" w:firstRowFirstColumn="0" w:firstRowLastColumn="0" w:lastRowFirstColumn="0" w:lastRowLastColumn="0"/>
            </w:pPr>
            <w:r w:rsidRPr="007A1000">
              <w:t>0.8</w:t>
            </w:r>
          </w:p>
        </w:tc>
        <w:tc>
          <w:tcPr>
            <w:tcW w:w="30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tcPr>
          <w:p w14:paraId="0F0BE8F1" w14:textId="77777777" w:rsidR="002F4DCB" w:rsidRPr="007A1000" w:rsidRDefault="002F4DCB" w:rsidP="0047514A">
            <w:pPr>
              <w:pStyle w:val="Tablenumber"/>
              <w:cnfStyle w:val="000000100000" w:firstRow="0" w:lastRow="0" w:firstColumn="0" w:lastColumn="0" w:oddVBand="0" w:evenVBand="0" w:oddHBand="1" w:evenHBand="0" w:firstRowFirstColumn="0" w:firstRowLastColumn="0" w:lastRowFirstColumn="0" w:lastRowLastColumn="0"/>
            </w:pPr>
            <w:r w:rsidRPr="007A1000">
              <w:t>1.3</w:t>
            </w:r>
          </w:p>
        </w:tc>
        <w:tc>
          <w:tcPr>
            <w:tcW w:w="30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tcPr>
          <w:p w14:paraId="56F4114F" w14:textId="77777777" w:rsidR="002F4DCB" w:rsidRPr="007A1000" w:rsidRDefault="002F4DCB" w:rsidP="0047514A">
            <w:pPr>
              <w:pStyle w:val="Tablenumber"/>
              <w:cnfStyle w:val="000000100000" w:firstRow="0" w:lastRow="0" w:firstColumn="0" w:lastColumn="0" w:oddVBand="0" w:evenVBand="0" w:oddHBand="1" w:evenHBand="0" w:firstRowFirstColumn="0" w:firstRowLastColumn="0" w:lastRowFirstColumn="0" w:lastRowLastColumn="0"/>
            </w:pPr>
            <w:r w:rsidRPr="007A1000">
              <w:t>1.2</w:t>
            </w:r>
          </w:p>
        </w:tc>
        <w:tc>
          <w:tcPr>
            <w:tcW w:w="30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tcPr>
          <w:p w14:paraId="6C48E088" w14:textId="77777777" w:rsidR="002F4DCB" w:rsidRPr="007A1000" w:rsidRDefault="002F4DCB" w:rsidP="0047514A">
            <w:pPr>
              <w:pStyle w:val="Tablenumber"/>
              <w:cnfStyle w:val="000000100000" w:firstRow="0" w:lastRow="0" w:firstColumn="0" w:lastColumn="0" w:oddVBand="0" w:evenVBand="0" w:oddHBand="1" w:evenHBand="0" w:firstRowFirstColumn="0" w:firstRowLastColumn="0" w:lastRowFirstColumn="0" w:lastRowLastColumn="0"/>
            </w:pPr>
            <w:r w:rsidRPr="007A1000">
              <w:t>2.1</w:t>
            </w:r>
          </w:p>
        </w:tc>
        <w:tc>
          <w:tcPr>
            <w:tcW w:w="30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tcPr>
          <w:p w14:paraId="42DAC3A2" w14:textId="77777777" w:rsidR="002F4DCB" w:rsidRPr="007A1000" w:rsidRDefault="002F4DCB" w:rsidP="0047514A">
            <w:pPr>
              <w:pStyle w:val="Tablenumber"/>
              <w:cnfStyle w:val="000000100000" w:firstRow="0" w:lastRow="0" w:firstColumn="0" w:lastColumn="0" w:oddVBand="0" w:evenVBand="0" w:oddHBand="1" w:evenHBand="0" w:firstRowFirstColumn="0" w:firstRowLastColumn="0" w:lastRowFirstColumn="0" w:lastRowLastColumn="0"/>
            </w:pPr>
            <w:r w:rsidRPr="007A1000">
              <w:t>2.</w:t>
            </w:r>
            <w:r w:rsidR="00887BBC">
              <w:t>3</w:t>
            </w:r>
          </w:p>
        </w:tc>
        <w:tc>
          <w:tcPr>
            <w:tcW w:w="30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tcPr>
          <w:p w14:paraId="5D8FEC00" w14:textId="77777777" w:rsidR="002F4DCB" w:rsidRPr="007A1000" w:rsidRDefault="002F4DCB" w:rsidP="0047514A">
            <w:pPr>
              <w:pStyle w:val="Tablenumber"/>
              <w:cnfStyle w:val="000000100000" w:firstRow="0" w:lastRow="0" w:firstColumn="0" w:lastColumn="0" w:oddVBand="0" w:evenVBand="0" w:oddHBand="1" w:evenHBand="0" w:firstRowFirstColumn="0" w:firstRowLastColumn="0" w:lastRowFirstColumn="0" w:lastRowLastColumn="0"/>
            </w:pPr>
            <w:r w:rsidRPr="007A1000">
              <w:t>1.2</w:t>
            </w:r>
          </w:p>
        </w:tc>
        <w:tc>
          <w:tcPr>
            <w:tcW w:w="351"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tcPr>
          <w:p w14:paraId="755DA725" w14:textId="77777777" w:rsidR="002F4DCB" w:rsidRPr="007A1000" w:rsidRDefault="004A62A6" w:rsidP="0047514A">
            <w:pPr>
              <w:pStyle w:val="Tablenumber"/>
              <w:cnfStyle w:val="000000100000" w:firstRow="0" w:lastRow="0" w:firstColumn="0" w:lastColumn="0" w:oddVBand="0" w:evenVBand="0" w:oddHBand="1" w:evenHBand="0" w:firstRowFirstColumn="0" w:firstRowLastColumn="0" w:lastRowFirstColumn="0" w:lastRowLastColumn="0"/>
            </w:pPr>
            <w:r>
              <w:t>2.2</w:t>
            </w:r>
          </w:p>
        </w:tc>
        <w:tc>
          <w:tcPr>
            <w:tcW w:w="28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tcPr>
          <w:p w14:paraId="24E22CE8" w14:textId="77777777" w:rsidR="002F4DCB" w:rsidRPr="007A1000" w:rsidRDefault="002F4DCB" w:rsidP="0047514A">
            <w:pPr>
              <w:pStyle w:val="Tablenumber"/>
              <w:cnfStyle w:val="000000100000" w:firstRow="0" w:lastRow="0" w:firstColumn="0" w:lastColumn="0" w:oddVBand="0" w:evenVBand="0" w:oddHBand="1" w:evenHBand="0" w:firstRowFirstColumn="0" w:firstRowLastColumn="0" w:lastRowFirstColumn="0" w:lastRowLastColumn="0"/>
            </w:pPr>
            <w:r w:rsidRPr="007A1000">
              <w:t>1.0</w:t>
            </w:r>
          </w:p>
        </w:tc>
        <w:tc>
          <w:tcPr>
            <w:tcW w:w="333"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tcPr>
          <w:p w14:paraId="13E17A81" w14:textId="77777777" w:rsidR="002F4DCB" w:rsidRPr="007A1000" w:rsidRDefault="00BB117E" w:rsidP="0047514A">
            <w:pPr>
              <w:pStyle w:val="Tablenumber"/>
              <w:cnfStyle w:val="000000100000" w:firstRow="0" w:lastRow="0" w:firstColumn="0" w:lastColumn="0" w:oddVBand="0" w:evenVBand="0" w:oddHBand="1" w:evenHBand="0" w:firstRowFirstColumn="0" w:firstRowLastColumn="0" w:lastRowFirstColumn="0" w:lastRowLastColumn="0"/>
            </w:pPr>
            <w:r>
              <w:t>1.0</w:t>
            </w:r>
          </w:p>
        </w:tc>
      </w:tr>
      <w:tr w:rsidR="00E53F7C" w:rsidRPr="007A1000" w14:paraId="0A9121BA" w14:textId="77777777" w:rsidTr="00AD7A9D">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76" w:type="pct"/>
            <w:shd w:val="clear" w:color="auto" w:fill="auto"/>
          </w:tcPr>
          <w:p w14:paraId="50CDE45A" w14:textId="77777777" w:rsidR="00E53F7C" w:rsidRPr="007A1000" w:rsidRDefault="00E53F7C" w:rsidP="00206376">
            <w:pPr>
              <w:pStyle w:val="Tablecolumnnew"/>
            </w:pPr>
          </w:p>
        </w:tc>
        <w:tc>
          <w:tcPr>
            <w:tcW w:w="415" w:type="pct"/>
            <w:tcBorders>
              <w:right w:val="dotted" w:sz="4" w:space="0" w:color="FFFFFF" w:themeColor="background1"/>
            </w:tcBorders>
            <w:shd w:val="clear" w:color="auto" w:fill="auto"/>
          </w:tcPr>
          <w:p w14:paraId="05BE40A4" w14:textId="77777777" w:rsidR="00E53F7C" w:rsidRPr="00BB117E" w:rsidRDefault="00E53F7C" w:rsidP="0047514A">
            <w:pPr>
              <w:pStyle w:val="Tablenumber"/>
              <w:cnfStyle w:val="000000010000" w:firstRow="0" w:lastRow="0" w:firstColumn="0" w:lastColumn="0" w:oddVBand="0" w:evenVBand="0" w:oddHBand="0" w:evenHBand="1" w:firstRowFirstColumn="0" w:firstRowLastColumn="0" w:lastRowFirstColumn="0" w:lastRowLastColumn="0"/>
            </w:pPr>
            <w:r w:rsidRPr="00BB117E">
              <w:t>201</w:t>
            </w:r>
            <w:r w:rsidR="002F4DCB" w:rsidRPr="00BB117E">
              <w:t>6</w:t>
            </w:r>
            <w:r w:rsidRPr="00BB117E">
              <w:t>–1</w:t>
            </w:r>
            <w:r w:rsidR="002F4DCB" w:rsidRPr="00BB117E">
              <w:t>7</w:t>
            </w:r>
          </w:p>
        </w:tc>
        <w:tc>
          <w:tcPr>
            <w:tcW w:w="30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tcPr>
          <w:p w14:paraId="6EC2954A" w14:textId="77777777" w:rsidR="00E53F7C" w:rsidRPr="00BB117E" w:rsidRDefault="00E53F7C" w:rsidP="0047514A">
            <w:pPr>
              <w:pStyle w:val="Tablenumber"/>
              <w:cnfStyle w:val="000000010000" w:firstRow="0" w:lastRow="0" w:firstColumn="0" w:lastColumn="0" w:oddVBand="0" w:evenVBand="0" w:oddHBand="0" w:evenHBand="1" w:firstRowFirstColumn="0" w:firstRowLastColumn="0" w:lastRowFirstColumn="0" w:lastRowLastColumn="0"/>
            </w:pPr>
            <w:r w:rsidRPr="00703924">
              <w:t>1.0</w:t>
            </w:r>
          </w:p>
        </w:tc>
        <w:tc>
          <w:tcPr>
            <w:tcW w:w="30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tcPr>
          <w:p w14:paraId="39E61D30" w14:textId="77777777" w:rsidR="00E53F7C" w:rsidRPr="00BB117E" w:rsidRDefault="009A569A" w:rsidP="0047514A">
            <w:pPr>
              <w:pStyle w:val="Tablenumber"/>
              <w:cnfStyle w:val="000000010000" w:firstRow="0" w:lastRow="0" w:firstColumn="0" w:lastColumn="0" w:oddVBand="0" w:evenVBand="0" w:oddHBand="0" w:evenHBand="1" w:firstRowFirstColumn="0" w:firstRowLastColumn="0" w:lastRowFirstColumn="0" w:lastRowLastColumn="0"/>
            </w:pPr>
            <w:r w:rsidRPr="00BB117E">
              <w:t>0.9</w:t>
            </w:r>
          </w:p>
        </w:tc>
        <w:tc>
          <w:tcPr>
            <w:tcW w:w="30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tcPr>
          <w:p w14:paraId="4BFA8417" w14:textId="77777777" w:rsidR="00E53F7C" w:rsidRPr="00BB117E" w:rsidRDefault="00E53F7C" w:rsidP="0047514A">
            <w:pPr>
              <w:pStyle w:val="Tablenumber"/>
              <w:cnfStyle w:val="000000010000" w:firstRow="0" w:lastRow="0" w:firstColumn="0" w:lastColumn="0" w:oddVBand="0" w:evenVBand="0" w:oddHBand="0" w:evenHBand="1" w:firstRowFirstColumn="0" w:firstRowLastColumn="0" w:lastRowFirstColumn="0" w:lastRowLastColumn="0"/>
            </w:pPr>
            <w:r w:rsidRPr="00BB117E">
              <w:t>1.0</w:t>
            </w:r>
          </w:p>
        </w:tc>
        <w:tc>
          <w:tcPr>
            <w:tcW w:w="30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tcPr>
          <w:p w14:paraId="64AA5566" w14:textId="77777777" w:rsidR="00E53F7C" w:rsidRPr="00BB117E" w:rsidRDefault="00E53F7C" w:rsidP="0047514A">
            <w:pPr>
              <w:pStyle w:val="Tablenumber"/>
              <w:cnfStyle w:val="000000010000" w:firstRow="0" w:lastRow="0" w:firstColumn="0" w:lastColumn="0" w:oddVBand="0" w:evenVBand="0" w:oddHBand="0" w:evenHBand="1" w:firstRowFirstColumn="0" w:firstRowLastColumn="0" w:lastRowFirstColumn="0" w:lastRowLastColumn="0"/>
            </w:pPr>
            <w:r w:rsidRPr="00BB117E">
              <w:t>0.8</w:t>
            </w:r>
          </w:p>
        </w:tc>
        <w:tc>
          <w:tcPr>
            <w:tcW w:w="30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tcPr>
          <w:p w14:paraId="759B0B3C" w14:textId="77777777" w:rsidR="00E53F7C" w:rsidRPr="00BB117E" w:rsidRDefault="00E53F7C" w:rsidP="0047514A">
            <w:pPr>
              <w:pStyle w:val="Tablenumber"/>
              <w:cnfStyle w:val="000000010000" w:firstRow="0" w:lastRow="0" w:firstColumn="0" w:lastColumn="0" w:oddVBand="0" w:evenVBand="0" w:oddHBand="0" w:evenHBand="1" w:firstRowFirstColumn="0" w:firstRowLastColumn="0" w:lastRowFirstColumn="0" w:lastRowLastColumn="0"/>
            </w:pPr>
            <w:r w:rsidRPr="00BB117E">
              <w:t>1.3</w:t>
            </w:r>
          </w:p>
        </w:tc>
        <w:tc>
          <w:tcPr>
            <w:tcW w:w="30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tcPr>
          <w:p w14:paraId="580AED30" w14:textId="77777777" w:rsidR="00E53F7C" w:rsidRPr="00BB117E" w:rsidRDefault="00E53F7C" w:rsidP="0047514A">
            <w:pPr>
              <w:pStyle w:val="Tablenumber"/>
              <w:cnfStyle w:val="000000010000" w:firstRow="0" w:lastRow="0" w:firstColumn="0" w:lastColumn="0" w:oddVBand="0" w:evenVBand="0" w:oddHBand="0" w:evenHBand="1" w:firstRowFirstColumn="0" w:firstRowLastColumn="0" w:lastRowFirstColumn="0" w:lastRowLastColumn="0"/>
            </w:pPr>
            <w:r w:rsidRPr="00BB117E">
              <w:t>1.2</w:t>
            </w:r>
          </w:p>
        </w:tc>
        <w:tc>
          <w:tcPr>
            <w:tcW w:w="30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tcPr>
          <w:p w14:paraId="363A35F6" w14:textId="77777777" w:rsidR="00E53F7C" w:rsidRPr="00BB117E" w:rsidRDefault="00E53F7C" w:rsidP="0047514A">
            <w:pPr>
              <w:pStyle w:val="Tablenumber"/>
              <w:cnfStyle w:val="000000010000" w:firstRow="0" w:lastRow="0" w:firstColumn="0" w:lastColumn="0" w:oddVBand="0" w:evenVBand="0" w:oddHBand="0" w:evenHBand="1" w:firstRowFirstColumn="0" w:firstRowLastColumn="0" w:lastRowFirstColumn="0" w:lastRowLastColumn="0"/>
            </w:pPr>
            <w:r w:rsidRPr="00BB117E">
              <w:t>2.1</w:t>
            </w:r>
          </w:p>
        </w:tc>
        <w:tc>
          <w:tcPr>
            <w:tcW w:w="30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tcPr>
          <w:p w14:paraId="7234EAF1" w14:textId="77777777" w:rsidR="00E53F7C" w:rsidRPr="00BB117E" w:rsidRDefault="00E53F7C" w:rsidP="0047514A">
            <w:pPr>
              <w:pStyle w:val="Tablenumber"/>
              <w:cnfStyle w:val="000000010000" w:firstRow="0" w:lastRow="0" w:firstColumn="0" w:lastColumn="0" w:oddVBand="0" w:evenVBand="0" w:oddHBand="0" w:evenHBand="1" w:firstRowFirstColumn="0" w:firstRowLastColumn="0" w:lastRowFirstColumn="0" w:lastRowLastColumn="0"/>
            </w:pPr>
            <w:r w:rsidRPr="00BB117E">
              <w:t>2.0</w:t>
            </w:r>
          </w:p>
        </w:tc>
        <w:tc>
          <w:tcPr>
            <w:tcW w:w="30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tcPr>
          <w:p w14:paraId="732611D0" w14:textId="77777777" w:rsidR="00E53F7C" w:rsidRPr="00BB117E" w:rsidRDefault="00E53F7C" w:rsidP="0047514A">
            <w:pPr>
              <w:pStyle w:val="Tablenumber"/>
              <w:cnfStyle w:val="000000010000" w:firstRow="0" w:lastRow="0" w:firstColumn="0" w:lastColumn="0" w:oddVBand="0" w:evenVBand="0" w:oddHBand="0" w:evenHBand="1" w:firstRowFirstColumn="0" w:firstRowLastColumn="0" w:lastRowFirstColumn="0" w:lastRowLastColumn="0"/>
            </w:pPr>
            <w:r w:rsidRPr="00BB117E">
              <w:t>1.2</w:t>
            </w:r>
          </w:p>
        </w:tc>
        <w:tc>
          <w:tcPr>
            <w:tcW w:w="351"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tcPr>
          <w:p w14:paraId="168658EB" w14:textId="77777777" w:rsidR="00E53F7C" w:rsidRPr="00BB117E" w:rsidRDefault="004A62A6" w:rsidP="0047514A">
            <w:pPr>
              <w:pStyle w:val="Tablenumber"/>
              <w:cnfStyle w:val="000000010000" w:firstRow="0" w:lastRow="0" w:firstColumn="0" w:lastColumn="0" w:oddVBand="0" w:evenVBand="0" w:oddHBand="0" w:evenHBand="1" w:firstRowFirstColumn="0" w:firstRowLastColumn="0" w:lastRowFirstColumn="0" w:lastRowLastColumn="0"/>
            </w:pPr>
            <w:r w:rsidRPr="00BB117E">
              <w:t>4.0</w:t>
            </w:r>
          </w:p>
        </w:tc>
        <w:tc>
          <w:tcPr>
            <w:tcW w:w="28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tcPr>
          <w:p w14:paraId="3B0DE8B1" w14:textId="77777777" w:rsidR="00E53F7C" w:rsidRPr="00BB117E" w:rsidRDefault="00E53F7C" w:rsidP="0047514A">
            <w:pPr>
              <w:pStyle w:val="Tablenumber"/>
              <w:cnfStyle w:val="000000010000" w:firstRow="0" w:lastRow="0" w:firstColumn="0" w:lastColumn="0" w:oddVBand="0" w:evenVBand="0" w:oddHBand="0" w:evenHBand="1" w:firstRowFirstColumn="0" w:firstRowLastColumn="0" w:lastRowFirstColumn="0" w:lastRowLastColumn="0"/>
            </w:pPr>
            <w:r w:rsidRPr="00BB117E">
              <w:t>1.0</w:t>
            </w:r>
          </w:p>
        </w:tc>
        <w:tc>
          <w:tcPr>
            <w:tcW w:w="333"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auto"/>
          </w:tcPr>
          <w:p w14:paraId="1FA4A66B" w14:textId="77777777" w:rsidR="00E53F7C" w:rsidRPr="00BB117E" w:rsidRDefault="00BB117E" w:rsidP="0047514A">
            <w:pPr>
              <w:pStyle w:val="Tablenumber"/>
              <w:cnfStyle w:val="000000010000" w:firstRow="0" w:lastRow="0" w:firstColumn="0" w:lastColumn="0" w:oddVBand="0" w:evenVBand="0" w:oddHBand="0" w:evenHBand="1" w:firstRowFirstColumn="0" w:firstRowLastColumn="0" w:lastRowFirstColumn="0" w:lastRowLastColumn="0"/>
            </w:pPr>
            <w:r w:rsidRPr="00BB117E">
              <w:t>1.0</w:t>
            </w:r>
          </w:p>
        </w:tc>
      </w:tr>
      <w:tr w:rsidR="00703924" w:rsidRPr="007A1000" w14:paraId="2649DBF4" w14:textId="77777777" w:rsidTr="00AD7A9D">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876" w:type="pct"/>
            <w:shd w:val="clear" w:color="auto" w:fill="EFD3D2"/>
          </w:tcPr>
          <w:p w14:paraId="7CC7A1A7" w14:textId="77777777" w:rsidR="002F4DCB" w:rsidRPr="007A1000" w:rsidRDefault="002F4DCB" w:rsidP="002F4DCB">
            <w:pPr>
              <w:pStyle w:val="Tablecolumnnew"/>
            </w:pPr>
            <w:r>
              <w:t>Number of other staff undertaking non-</w:t>
            </w:r>
          </w:p>
        </w:tc>
        <w:tc>
          <w:tcPr>
            <w:tcW w:w="415" w:type="pct"/>
            <w:tcBorders>
              <w:right w:val="dotted" w:sz="4" w:space="0" w:color="FFFFFF" w:themeColor="background1"/>
            </w:tcBorders>
            <w:shd w:val="clear" w:color="auto" w:fill="EFD3D2"/>
          </w:tcPr>
          <w:p w14:paraId="11916FA5" w14:textId="77777777" w:rsidR="002F4DCB" w:rsidRPr="007A1000" w:rsidRDefault="002F4DCB" w:rsidP="0047514A">
            <w:pPr>
              <w:pStyle w:val="Tablenumber"/>
              <w:cnfStyle w:val="000000100000" w:firstRow="0" w:lastRow="0" w:firstColumn="0" w:lastColumn="0" w:oddVBand="0" w:evenVBand="0" w:oddHBand="1" w:evenHBand="0" w:firstRowFirstColumn="0" w:firstRowLastColumn="0" w:lastRowFirstColumn="0" w:lastRowLastColumn="0"/>
            </w:pPr>
            <w:r w:rsidRPr="007A1000">
              <w:t>2012–13</w:t>
            </w:r>
          </w:p>
        </w:tc>
        <w:tc>
          <w:tcPr>
            <w:tcW w:w="30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14:paraId="1374B6AE" w14:textId="77777777" w:rsidR="002F4DCB" w:rsidRPr="007A1000" w:rsidRDefault="002F4DCB" w:rsidP="0047514A">
            <w:pPr>
              <w:pStyle w:val="Tablenumber"/>
              <w:cnfStyle w:val="000000100000" w:firstRow="0" w:lastRow="0" w:firstColumn="0" w:lastColumn="0" w:oddVBand="0" w:evenVBand="0" w:oddHBand="1" w:evenHBand="0" w:firstRowFirstColumn="0" w:firstRowLastColumn="0" w:lastRowFirstColumn="0" w:lastRowLastColumn="0"/>
            </w:pPr>
            <w:r>
              <w:t>35</w:t>
            </w:r>
          </w:p>
        </w:tc>
        <w:tc>
          <w:tcPr>
            <w:tcW w:w="30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14:paraId="7F90EB5A" w14:textId="77777777" w:rsidR="002F4DCB" w:rsidRPr="007A1000" w:rsidRDefault="002F4DCB" w:rsidP="0047514A">
            <w:pPr>
              <w:pStyle w:val="Tablenumber"/>
              <w:cnfStyle w:val="000000100000" w:firstRow="0" w:lastRow="0" w:firstColumn="0" w:lastColumn="0" w:oddVBand="0" w:evenVBand="0" w:oddHBand="1" w:evenHBand="0" w:firstRowFirstColumn="0" w:firstRowLastColumn="0" w:lastRowFirstColumn="0" w:lastRowLastColumn="0"/>
            </w:pPr>
            <w:r>
              <w:t>u/a</w:t>
            </w:r>
          </w:p>
        </w:tc>
        <w:tc>
          <w:tcPr>
            <w:tcW w:w="30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14:paraId="75A1DA19" w14:textId="77777777" w:rsidR="002F4DCB" w:rsidRPr="007A1000" w:rsidRDefault="002F4DCB" w:rsidP="0047514A">
            <w:pPr>
              <w:pStyle w:val="Tablenumber"/>
              <w:cnfStyle w:val="000000100000" w:firstRow="0" w:lastRow="0" w:firstColumn="0" w:lastColumn="0" w:oddVBand="0" w:evenVBand="0" w:oddHBand="1" w:evenHBand="0" w:firstRowFirstColumn="0" w:firstRowLastColumn="0" w:lastRowFirstColumn="0" w:lastRowLastColumn="0"/>
            </w:pPr>
            <w:r>
              <w:t>71</w:t>
            </w:r>
          </w:p>
        </w:tc>
        <w:tc>
          <w:tcPr>
            <w:tcW w:w="30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14:paraId="5D38DB67" w14:textId="7D803F5F" w:rsidR="002F4DCB" w:rsidRPr="007A1000" w:rsidRDefault="002F4DCB" w:rsidP="0047514A">
            <w:pPr>
              <w:pStyle w:val="Tablenumber"/>
              <w:cnfStyle w:val="000000100000" w:firstRow="0" w:lastRow="0" w:firstColumn="0" w:lastColumn="0" w:oddVBand="0" w:evenVBand="0" w:oddHBand="1" w:evenHBand="0" w:firstRowFirstColumn="0" w:firstRowLastColumn="0" w:lastRowFirstColumn="0" w:lastRowLastColumn="0"/>
            </w:pPr>
            <w:r w:rsidRPr="00C90C37">
              <w:rPr>
                <w:vertAlign w:val="superscript"/>
              </w:rPr>
              <w:t>j</w:t>
            </w:r>
            <w:r w:rsidR="00CC55FB">
              <w:rPr>
                <w:vertAlign w:val="superscript"/>
              </w:rPr>
              <w:t xml:space="preserve"> </w:t>
            </w:r>
            <w:r>
              <w:t>4</w:t>
            </w:r>
          </w:p>
        </w:tc>
        <w:tc>
          <w:tcPr>
            <w:tcW w:w="30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14:paraId="6945F507" w14:textId="77777777" w:rsidR="002F4DCB" w:rsidRPr="007A1000" w:rsidRDefault="002F4DCB" w:rsidP="0047514A">
            <w:pPr>
              <w:pStyle w:val="Tablenumber"/>
              <w:cnfStyle w:val="000000100000" w:firstRow="0" w:lastRow="0" w:firstColumn="0" w:lastColumn="0" w:oddVBand="0" w:evenVBand="0" w:oddHBand="1" w:evenHBand="0" w:firstRowFirstColumn="0" w:firstRowLastColumn="0" w:lastRowFirstColumn="0" w:lastRowLastColumn="0"/>
            </w:pPr>
            <w:r>
              <w:t>11</w:t>
            </w:r>
          </w:p>
        </w:tc>
        <w:tc>
          <w:tcPr>
            <w:tcW w:w="30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14:paraId="3BD5FBFD" w14:textId="77777777" w:rsidR="002F4DCB" w:rsidRPr="007A1000" w:rsidRDefault="002F4DCB" w:rsidP="0047514A">
            <w:pPr>
              <w:pStyle w:val="Tablenumber"/>
              <w:cnfStyle w:val="000000100000" w:firstRow="0" w:lastRow="0" w:firstColumn="0" w:lastColumn="0" w:oddVBand="0" w:evenVBand="0" w:oddHBand="1" w:evenHBand="0" w:firstRowFirstColumn="0" w:firstRowLastColumn="0" w:lastRowFirstColumn="0" w:lastRowLastColumn="0"/>
            </w:pPr>
            <w:r>
              <w:t>0</w:t>
            </w:r>
          </w:p>
        </w:tc>
        <w:tc>
          <w:tcPr>
            <w:tcW w:w="30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14:paraId="1B30E8B6" w14:textId="77777777" w:rsidR="002F4DCB" w:rsidRPr="007A1000" w:rsidRDefault="002F4DCB" w:rsidP="0047514A">
            <w:pPr>
              <w:pStyle w:val="Tablenumber"/>
              <w:cnfStyle w:val="000000100000" w:firstRow="0" w:lastRow="0" w:firstColumn="0" w:lastColumn="0" w:oddVBand="0" w:evenVBand="0" w:oddHBand="1" w:evenHBand="0" w:firstRowFirstColumn="0" w:firstRowLastColumn="0" w:lastRowFirstColumn="0" w:lastRowLastColumn="0"/>
            </w:pPr>
            <w:r>
              <w:t>0</w:t>
            </w:r>
          </w:p>
        </w:tc>
        <w:tc>
          <w:tcPr>
            <w:tcW w:w="30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14:paraId="3E5C52C0" w14:textId="77777777" w:rsidR="002F4DCB" w:rsidRPr="007A1000" w:rsidRDefault="002F4DCB" w:rsidP="0047514A">
            <w:pPr>
              <w:pStyle w:val="Tablenumber"/>
              <w:cnfStyle w:val="000000100000" w:firstRow="0" w:lastRow="0" w:firstColumn="0" w:lastColumn="0" w:oddVBand="0" w:evenVBand="0" w:oddHBand="1" w:evenHBand="0" w:firstRowFirstColumn="0" w:firstRowLastColumn="0" w:lastRowFirstColumn="0" w:lastRowLastColumn="0"/>
            </w:pPr>
            <w:r>
              <w:t>4</w:t>
            </w:r>
          </w:p>
        </w:tc>
        <w:tc>
          <w:tcPr>
            <w:tcW w:w="30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14:paraId="76DF7846" w14:textId="77777777" w:rsidR="002F4DCB" w:rsidRPr="007A1000" w:rsidRDefault="002F4DCB" w:rsidP="0047514A">
            <w:pPr>
              <w:pStyle w:val="Tablenumber"/>
              <w:cnfStyle w:val="000000100000" w:firstRow="0" w:lastRow="0" w:firstColumn="0" w:lastColumn="0" w:oddVBand="0" w:evenVBand="0" w:oddHBand="1" w:evenHBand="0" w:firstRowFirstColumn="0" w:firstRowLastColumn="0" w:lastRowFirstColumn="0" w:lastRowLastColumn="0"/>
            </w:pPr>
            <w:r>
              <w:t>27</w:t>
            </w:r>
          </w:p>
        </w:tc>
        <w:tc>
          <w:tcPr>
            <w:tcW w:w="351"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14:paraId="7615FE2D" w14:textId="77777777" w:rsidR="002F4DCB" w:rsidRPr="007A1000" w:rsidRDefault="002F4DCB" w:rsidP="0047514A">
            <w:pPr>
              <w:pStyle w:val="Tablenumber"/>
              <w:cnfStyle w:val="000000100000" w:firstRow="0" w:lastRow="0" w:firstColumn="0" w:lastColumn="0" w:oddVBand="0" w:evenVBand="0" w:oddHBand="1" w:evenHBand="0" w:firstRowFirstColumn="0" w:firstRowLastColumn="0" w:lastRowFirstColumn="0" w:lastRowLastColumn="0"/>
            </w:pPr>
            <w:r>
              <w:t>2</w:t>
            </w:r>
          </w:p>
        </w:tc>
        <w:tc>
          <w:tcPr>
            <w:tcW w:w="28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14:paraId="44C50227" w14:textId="77777777" w:rsidR="002F4DCB" w:rsidRPr="007A1000" w:rsidRDefault="002F4DCB" w:rsidP="0047514A">
            <w:pPr>
              <w:pStyle w:val="Tablenumber"/>
              <w:cnfStyle w:val="000000100000" w:firstRow="0" w:lastRow="0" w:firstColumn="0" w:lastColumn="0" w:oddVBand="0" w:evenVBand="0" w:oddHBand="1" w:evenHBand="0" w:firstRowFirstColumn="0" w:firstRowLastColumn="0" w:lastRowFirstColumn="0" w:lastRowLastColumn="0"/>
            </w:pPr>
            <w:r>
              <w:t>154</w:t>
            </w:r>
          </w:p>
        </w:tc>
        <w:tc>
          <w:tcPr>
            <w:tcW w:w="333"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14:paraId="54F06B1B" w14:textId="77777777" w:rsidR="002F4DCB" w:rsidRPr="007A1000" w:rsidRDefault="002F4DCB" w:rsidP="0047514A">
            <w:pPr>
              <w:pStyle w:val="Tablenumber"/>
              <w:cnfStyle w:val="000000100000" w:firstRow="0" w:lastRow="0" w:firstColumn="0" w:lastColumn="0" w:oddVBand="0" w:evenVBand="0" w:oddHBand="1" w:evenHBand="0" w:firstRowFirstColumn="0" w:firstRowLastColumn="0" w:lastRowFirstColumn="0" w:lastRowLastColumn="0"/>
            </w:pPr>
            <w:r>
              <w:t>0</w:t>
            </w:r>
          </w:p>
        </w:tc>
      </w:tr>
      <w:tr w:rsidR="00703924" w:rsidRPr="007A1000" w14:paraId="51C87208" w14:textId="77777777" w:rsidTr="00AD7A9D">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76" w:type="pct"/>
            <w:shd w:val="clear" w:color="auto" w:fill="EFD3D2"/>
          </w:tcPr>
          <w:p w14:paraId="7A87DDC1" w14:textId="77777777" w:rsidR="002F4DCB" w:rsidRPr="007A1000" w:rsidRDefault="002F4DCB" w:rsidP="002F4DCB">
            <w:pPr>
              <w:pStyle w:val="Tablecolumnnew"/>
            </w:pPr>
            <w:r>
              <w:t>inspectorate activities</w:t>
            </w:r>
          </w:p>
        </w:tc>
        <w:tc>
          <w:tcPr>
            <w:tcW w:w="415" w:type="pct"/>
            <w:tcBorders>
              <w:right w:val="dotted" w:sz="4" w:space="0" w:color="FFFFFF" w:themeColor="background1"/>
            </w:tcBorders>
            <w:shd w:val="clear" w:color="auto" w:fill="EFD3D2"/>
          </w:tcPr>
          <w:p w14:paraId="49532535" w14:textId="77777777" w:rsidR="002F4DCB" w:rsidRPr="007A1000" w:rsidRDefault="002F4DCB" w:rsidP="0047514A">
            <w:pPr>
              <w:pStyle w:val="Tablenumber"/>
              <w:cnfStyle w:val="000000010000" w:firstRow="0" w:lastRow="0" w:firstColumn="0" w:lastColumn="0" w:oddVBand="0" w:evenVBand="0" w:oddHBand="0" w:evenHBand="1" w:firstRowFirstColumn="0" w:firstRowLastColumn="0" w:lastRowFirstColumn="0" w:lastRowLastColumn="0"/>
            </w:pPr>
            <w:r w:rsidRPr="007A1000">
              <w:t>2013–14</w:t>
            </w:r>
          </w:p>
        </w:tc>
        <w:tc>
          <w:tcPr>
            <w:tcW w:w="30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14:paraId="15C731E8" w14:textId="77777777" w:rsidR="002F4DCB" w:rsidRPr="007A1000" w:rsidRDefault="002F4DCB" w:rsidP="0047514A">
            <w:pPr>
              <w:pStyle w:val="Tablenumber"/>
              <w:cnfStyle w:val="000000010000" w:firstRow="0" w:lastRow="0" w:firstColumn="0" w:lastColumn="0" w:oddVBand="0" w:evenVBand="0" w:oddHBand="0" w:evenHBand="1" w:firstRowFirstColumn="0" w:firstRowLastColumn="0" w:lastRowFirstColumn="0" w:lastRowLastColumn="0"/>
            </w:pPr>
            <w:r>
              <w:t>0</w:t>
            </w:r>
          </w:p>
        </w:tc>
        <w:tc>
          <w:tcPr>
            <w:tcW w:w="30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14:paraId="15D247FB" w14:textId="77777777" w:rsidR="002F4DCB" w:rsidRPr="007A1000" w:rsidRDefault="002F4DCB" w:rsidP="0047514A">
            <w:pPr>
              <w:pStyle w:val="Tablenumber"/>
              <w:cnfStyle w:val="000000010000" w:firstRow="0" w:lastRow="0" w:firstColumn="0" w:lastColumn="0" w:oddVBand="0" w:evenVBand="0" w:oddHBand="0" w:evenHBand="1" w:firstRowFirstColumn="0" w:firstRowLastColumn="0" w:lastRowFirstColumn="0" w:lastRowLastColumn="0"/>
            </w:pPr>
            <w:r>
              <w:t>u/a</w:t>
            </w:r>
          </w:p>
        </w:tc>
        <w:tc>
          <w:tcPr>
            <w:tcW w:w="30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14:paraId="3F203296" w14:textId="77777777" w:rsidR="002F4DCB" w:rsidRPr="007A1000" w:rsidRDefault="002F4DCB" w:rsidP="0047514A">
            <w:pPr>
              <w:pStyle w:val="Tablenumber"/>
              <w:cnfStyle w:val="000000010000" w:firstRow="0" w:lastRow="0" w:firstColumn="0" w:lastColumn="0" w:oddVBand="0" w:evenVBand="0" w:oddHBand="0" w:evenHBand="1" w:firstRowFirstColumn="0" w:firstRowLastColumn="0" w:lastRowFirstColumn="0" w:lastRowLastColumn="0"/>
            </w:pPr>
            <w:r>
              <w:t>81</w:t>
            </w:r>
          </w:p>
        </w:tc>
        <w:tc>
          <w:tcPr>
            <w:tcW w:w="30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14:paraId="51418C7E" w14:textId="03E343C0" w:rsidR="002F4DCB" w:rsidRPr="007A1000" w:rsidRDefault="00CC55FB" w:rsidP="0047514A">
            <w:pPr>
              <w:pStyle w:val="Tablenumber"/>
              <w:cnfStyle w:val="000000010000" w:firstRow="0" w:lastRow="0" w:firstColumn="0" w:lastColumn="0" w:oddVBand="0" w:evenVBand="0" w:oddHBand="0" w:evenHBand="1" w:firstRowFirstColumn="0" w:firstRowLastColumn="0" w:lastRowFirstColumn="0" w:lastRowLastColumn="0"/>
            </w:pPr>
            <w:r>
              <w:rPr>
                <w:vertAlign w:val="superscript"/>
              </w:rPr>
              <w:t xml:space="preserve">j </w:t>
            </w:r>
            <w:r w:rsidR="002F4DCB">
              <w:t>5</w:t>
            </w:r>
          </w:p>
        </w:tc>
        <w:tc>
          <w:tcPr>
            <w:tcW w:w="30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14:paraId="5AB79C1B" w14:textId="77777777" w:rsidR="002F4DCB" w:rsidRPr="007A1000" w:rsidRDefault="002F4DCB" w:rsidP="0047514A">
            <w:pPr>
              <w:pStyle w:val="Tablenumber"/>
              <w:cnfStyle w:val="000000010000" w:firstRow="0" w:lastRow="0" w:firstColumn="0" w:lastColumn="0" w:oddVBand="0" w:evenVBand="0" w:oddHBand="0" w:evenHBand="1" w:firstRowFirstColumn="0" w:firstRowLastColumn="0" w:lastRowFirstColumn="0" w:lastRowLastColumn="0"/>
            </w:pPr>
            <w:r>
              <w:t>12</w:t>
            </w:r>
          </w:p>
        </w:tc>
        <w:tc>
          <w:tcPr>
            <w:tcW w:w="30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14:paraId="50ECABF2" w14:textId="77777777" w:rsidR="002F4DCB" w:rsidRPr="007A1000" w:rsidRDefault="002F4DCB" w:rsidP="0047514A">
            <w:pPr>
              <w:pStyle w:val="Tablenumber"/>
              <w:cnfStyle w:val="000000010000" w:firstRow="0" w:lastRow="0" w:firstColumn="0" w:lastColumn="0" w:oddVBand="0" w:evenVBand="0" w:oddHBand="0" w:evenHBand="1" w:firstRowFirstColumn="0" w:firstRowLastColumn="0" w:lastRowFirstColumn="0" w:lastRowLastColumn="0"/>
            </w:pPr>
            <w:r>
              <w:t>0</w:t>
            </w:r>
          </w:p>
        </w:tc>
        <w:tc>
          <w:tcPr>
            <w:tcW w:w="30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14:paraId="228D5196" w14:textId="77777777" w:rsidR="002F4DCB" w:rsidRPr="007A1000" w:rsidRDefault="002F4DCB" w:rsidP="0047514A">
            <w:pPr>
              <w:pStyle w:val="Tablenumber"/>
              <w:cnfStyle w:val="000000010000" w:firstRow="0" w:lastRow="0" w:firstColumn="0" w:lastColumn="0" w:oddVBand="0" w:evenVBand="0" w:oddHBand="0" w:evenHBand="1" w:firstRowFirstColumn="0" w:firstRowLastColumn="0" w:lastRowFirstColumn="0" w:lastRowLastColumn="0"/>
            </w:pPr>
            <w:r>
              <w:t>0</w:t>
            </w:r>
          </w:p>
        </w:tc>
        <w:tc>
          <w:tcPr>
            <w:tcW w:w="30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14:paraId="227FA5D6" w14:textId="77777777" w:rsidR="002F4DCB" w:rsidRPr="007A1000" w:rsidRDefault="002F4DCB" w:rsidP="0047514A">
            <w:pPr>
              <w:pStyle w:val="Tablenumber"/>
              <w:cnfStyle w:val="000000010000" w:firstRow="0" w:lastRow="0" w:firstColumn="0" w:lastColumn="0" w:oddVBand="0" w:evenVBand="0" w:oddHBand="0" w:evenHBand="1" w:firstRowFirstColumn="0" w:firstRowLastColumn="0" w:lastRowFirstColumn="0" w:lastRowLastColumn="0"/>
            </w:pPr>
            <w:r>
              <w:t>4</w:t>
            </w:r>
          </w:p>
        </w:tc>
        <w:tc>
          <w:tcPr>
            <w:tcW w:w="30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14:paraId="1609BB04" w14:textId="77777777" w:rsidR="002F4DCB" w:rsidRPr="007A1000" w:rsidRDefault="002F4DCB" w:rsidP="0047514A">
            <w:pPr>
              <w:pStyle w:val="Tablenumber"/>
              <w:cnfStyle w:val="000000010000" w:firstRow="0" w:lastRow="0" w:firstColumn="0" w:lastColumn="0" w:oddVBand="0" w:evenVBand="0" w:oddHBand="0" w:evenHBand="1" w:firstRowFirstColumn="0" w:firstRowLastColumn="0" w:lastRowFirstColumn="0" w:lastRowLastColumn="0"/>
            </w:pPr>
            <w:r>
              <w:t>36</w:t>
            </w:r>
          </w:p>
        </w:tc>
        <w:tc>
          <w:tcPr>
            <w:tcW w:w="351"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14:paraId="0E584BBE" w14:textId="77777777" w:rsidR="002F4DCB" w:rsidRPr="007A1000" w:rsidRDefault="002F4DCB" w:rsidP="0047514A">
            <w:pPr>
              <w:pStyle w:val="Tablenumber"/>
              <w:cnfStyle w:val="000000010000" w:firstRow="0" w:lastRow="0" w:firstColumn="0" w:lastColumn="0" w:oddVBand="0" w:evenVBand="0" w:oddHBand="0" w:evenHBand="1" w:firstRowFirstColumn="0" w:firstRowLastColumn="0" w:lastRowFirstColumn="0" w:lastRowLastColumn="0"/>
            </w:pPr>
            <w:r>
              <w:t>2</w:t>
            </w:r>
          </w:p>
        </w:tc>
        <w:tc>
          <w:tcPr>
            <w:tcW w:w="28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14:paraId="6C5E6FD8" w14:textId="77777777" w:rsidR="002F4DCB" w:rsidRPr="007A1000" w:rsidRDefault="002F4DCB" w:rsidP="0047514A">
            <w:pPr>
              <w:pStyle w:val="Tablenumber"/>
              <w:cnfStyle w:val="000000010000" w:firstRow="0" w:lastRow="0" w:firstColumn="0" w:lastColumn="0" w:oddVBand="0" w:evenVBand="0" w:oddHBand="0" w:evenHBand="1" w:firstRowFirstColumn="0" w:firstRowLastColumn="0" w:lastRowFirstColumn="0" w:lastRowLastColumn="0"/>
            </w:pPr>
            <w:r>
              <w:t>140</w:t>
            </w:r>
          </w:p>
        </w:tc>
        <w:tc>
          <w:tcPr>
            <w:tcW w:w="333"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14:paraId="7DF597AB" w14:textId="77777777" w:rsidR="002F4DCB" w:rsidRPr="007A1000" w:rsidRDefault="002F4DCB" w:rsidP="0047514A">
            <w:pPr>
              <w:pStyle w:val="Tablenumber"/>
              <w:cnfStyle w:val="000000010000" w:firstRow="0" w:lastRow="0" w:firstColumn="0" w:lastColumn="0" w:oddVBand="0" w:evenVBand="0" w:oddHBand="0" w:evenHBand="1" w:firstRowFirstColumn="0" w:firstRowLastColumn="0" w:lastRowFirstColumn="0" w:lastRowLastColumn="0"/>
            </w:pPr>
            <w:r>
              <w:t>0</w:t>
            </w:r>
          </w:p>
        </w:tc>
      </w:tr>
      <w:tr w:rsidR="00703924" w:rsidRPr="007A1000" w14:paraId="3B79CB89" w14:textId="77777777" w:rsidTr="00AD7A9D">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76" w:type="pct"/>
            <w:shd w:val="clear" w:color="auto" w:fill="EFD3D2"/>
          </w:tcPr>
          <w:p w14:paraId="11CB80F0" w14:textId="77777777" w:rsidR="002F4DCB" w:rsidRPr="007A1000" w:rsidRDefault="002F4DCB" w:rsidP="002F4DCB">
            <w:pPr>
              <w:pStyle w:val="Tablecolumnnew"/>
            </w:pPr>
          </w:p>
        </w:tc>
        <w:tc>
          <w:tcPr>
            <w:tcW w:w="415" w:type="pct"/>
            <w:tcBorders>
              <w:right w:val="dotted" w:sz="4" w:space="0" w:color="FFFFFF" w:themeColor="background1"/>
            </w:tcBorders>
            <w:shd w:val="clear" w:color="auto" w:fill="EFD3D2"/>
          </w:tcPr>
          <w:p w14:paraId="471E3D78" w14:textId="77777777" w:rsidR="002F4DCB" w:rsidRPr="007A1000" w:rsidRDefault="002F4DCB" w:rsidP="0047514A">
            <w:pPr>
              <w:pStyle w:val="Tablenumber"/>
              <w:cnfStyle w:val="000000100000" w:firstRow="0" w:lastRow="0" w:firstColumn="0" w:lastColumn="0" w:oddVBand="0" w:evenVBand="0" w:oddHBand="1" w:evenHBand="0" w:firstRowFirstColumn="0" w:firstRowLastColumn="0" w:lastRowFirstColumn="0" w:lastRowLastColumn="0"/>
            </w:pPr>
            <w:r w:rsidRPr="007A1000">
              <w:t>2014–15</w:t>
            </w:r>
          </w:p>
        </w:tc>
        <w:tc>
          <w:tcPr>
            <w:tcW w:w="30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14:paraId="6E290CF7" w14:textId="77777777" w:rsidR="002F4DCB" w:rsidRPr="007A1000" w:rsidRDefault="002F4DCB" w:rsidP="0047514A">
            <w:pPr>
              <w:pStyle w:val="Tablenumber"/>
              <w:cnfStyle w:val="000000100000" w:firstRow="0" w:lastRow="0" w:firstColumn="0" w:lastColumn="0" w:oddVBand="0" w:evenVBand="0" w:oddHBand="1" w:evenHBand="0" w:firstRowFirstColumn="0" w:firstRowLastColumn="0" w:lastRowFirstColumn="0" w:lastRowLastColumn="0"/>
            </w:pPr>
            <w:r>
              <w:t>0</w:t>
            </w:r>
          </w:p>
        </w:tc>
        <w:tc>
          <w:tcPr>
            <w:tcW w:w="30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14:paraId="37E360E8" w14:textId="77777777" w:rsidR="002F4DCB" w:rsidRPr="007A1000" w:rsidRDefault="002F4DCB" w:rsidP="0047514A">
            <w:pPr>
              <w:pStyle w:val="Tablenumber"/>
              <w:cnfStyle w:val="000000100000" w:firstRow="0" w:lastRow="0" w:firstColumn="0" w:lastColumn="0" w:oddVBand="0" w:evenVBand="0" w:oddHBand="1" w:evenHBand="0" w:firstRowFirstColumn="0" w:firstRowLastColumn="0" w:lastRowFirstColumn="0" w:lastRowLastColumn="0"/>
            </w:pPr>
            <w:r>
              <w:t>u/a</w:t>
            </w:r>
          </w:p>
        </w:tc>
        <w:tc>
          <w:tcPr>
            <w:tcW w:w="30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14:paraId="290983D1" w14:textId="77777777" w:rsidR="002F4DCB" w:rsidRPr="007A1000" w:rsidRDefault="002F4DCB" w:rsidP="0047514A">
            <w:pPr>
              <w:pStyle w:val="Tablenumber"/>
              <w:cnfStyle w:val="000000100000" w:firstRow="0" w:lastRow="0" w:firstColumn="0" w:lastColumn="0" w:oddVBand="0" w:evenVBand="0" w:oddHBand="1" w:evenHBand="0" w:firstRowFirstColumn="0" w:firstRowLastColumn="0" w:lastRowFirstColumn="0" w:lastRowLastColumn="0"/>
            </w:pPr>
            <w:r>
              <w:t>86</w:t>
            </w:r>
          </w:p>
        </w:tc>
        <w:tc>
          <w:tcPr>
            <w:tcW w:w="30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14:paraId="6D12B31A" w14:textId="77777777" w:rsidR="002F4DCB" w:rsidRPr="007A1000" w:rsidRDefault="002F4DCB" w:rsidP="0047514A">
            <w:pPr>
              <w:pStyle w:val="Tablenumber"/>
              <w:cnfStyle w:val="000000100000" w:firstRow="0" w:lastRow="0" w:firstColumn="0" w:lastColumn="0" w:oddVBand="0" w:evenVBand="0" w:oddHBand="1" w:evenHBand="0" w:firstRowFirstColumn="0" w:firstRowLastColumn="0" w:lastRowFirstColumn="0" w:lastRowLastColumn="0"/>
            </w:pPr>
            <w:r>
              <w:t>3</w:t>
            </w:r>
          </w:p>
        </w:tc>
        <w:tc>
          <w:tcPr>
            <w:tcW w:w="30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14:paraId="016DE5E9" w14:textId="77777777" w:rsidR="002F4DCB" w:rsidRPr="007A1000" w:rsidRDefault="002F4DCB" w:rsidP="0047514A">
            <w:pPr>
              <w:pStyle w:val="Tablenumber"/>
              <w:cnfStyle w:val="000000100000" w:firstRow="0" w:lastRow="0" w:firstColumn="0" w:lastColumn="0" w:oddVBand="0" w:evenVBand="0" w:oddHBand="1" w:evenHBand="0" w:firstRowFirstColumn="0" w:firstRowLastColumn="0" w:lastRowFirstColumn="0" w:lastRowLastColumn="0"/>
            </w:pPr>
            <w:r>
              <w:t>13</w:t>
            </w:r>
          </w:p>
        </w:tc>
        <w:tc>
          <w:tcPr>
            <w:tcW w:w="30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14:paraId="7019B9B0" w14:textId="77777777" w:rsidR="002F4DCB" w:rsidRPr="007A1000" w:rsidRDefault="002F4DCB" w:rsidP="0047514A">
            <w:pPr>
              <w:pStyle w:val="Tablenumber"/>
              <w:cnfStyle w:val="000000100000" w:firstRow="0" w:lastRow="0" w:firstColumn="0" w:lastColumn="0" w:oddVBand="0" w:evenVBand="0" w:oddHBand="1" w:evenHBand="0" w:firstRowFirstColumn="0" w:firstRowLastColumn="0" w:lastRowFirstColumn="0" w:lastRowLastColumn="0"/>
            </w:pPr>
            <w:r>
              <w:t>0</w:t>
            </w:r>
          </w:p>
        </w:tc>
        <w:tc>
          <w:tcPr>
            <w:tcW w:w="30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14:paraId="25F58EED" w14:textId="77777777" w:rsidR="002F4DCB" w:rsidRPr="007A1000" w:rsidRDefault="002F4DCB" w:rsidP="0047514A">
            <w:pPr>
              <w:pStyle w:val="Tablenumber"/>
              <w:cnfStyle w:val="000000100000" w:firstRow="0" w:lastRow="0" w:firstColumn="0" w:lastColumn="0" w:oddVBand="0" w:evenVBand="0" w:oddHBand="1" w:evenHBand="0" w:firstRowFirstColumn="0" w:firstRowLastColumn="0" w:lastRowFirstColumn="0" w:lastRowLastColumn="0"/>
            </w:pPr>
            <w:r>
              <w:t>0</w:t>
            </w:r>
          </w:p>
        </w:tc>
        <w:tc>
          <w:tcPr>
            <w:tcW w:w="30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14:paraId="5878CE06" w14:textId="77777777" w:rsidR="002F4DCB" w:rsidRPr="007A1000" w:rsidRDefault="002F4DCB" w:rsidP="0047514A">
            <w:pPr>
              <w:pStyle w:val="Tablenumber"/>
              <w:cnfStyle w:val="000000100000" w:firstRow="0" w:lastRow="0" w:firstColumn="0" w:lastColumn="0" w:oddVBand="0" w:evenVBand="0" w:oddHBand="1" w:evenHBand="0" w:firstRowFirstColumn="0" w:firstRowLastColumn="0" w:lastRowFirstColumn="0" w:lastRowLastColumn="0"/>
            </w:pPr>
            <w:r>
              <w:t>3</w:t>
            </w:r>
          </w:p>
        </w:tc>
        <w:tc>
          <w:tcPr>
            <w:tcW w:w="30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14:paraId="2D84914D" w14:textId="77777777" w:rsidR="002F4DCB" w:rsidRPr="007A1000" w:rsidRDefault="002F4DCB" w:rsidP="0047514A">
            <w:pPr>
              <w:pStyle w:val="Tablenumber"/>
              <w:cnfStyle w:val="000000100000" w:firstRow="0" w:lastRow="0" w:firstColumn="0" w:lastColumn="0" w:oddVBand="0" w:evenVBand="0" w:oddHBand="1" w:evenHBand="0" w:firstRowFirstColumn="0" w:firstRowLastColumn="0" w:lastRowFirstColumn="0" w:lastRowLastColumn="0"/>
            </w:pPr>
            <w:r>
              <w:t>41</w:t>
            </w:r>
          </w:p>
        </w:tc>
        <w:tc>
          <w:tcPr>
            <w:tcW w:w="351"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14:paraId="51C6F7A3" w14:textId="77777777" w:rsidR="002F4DCB" w:rsidRPr="007A1000" w:rsidRDefault="002F4DCB" w:rsidP="0047514A">
            <w:pPr>
              <w:pStyle w:val="Tablenumber"/>
              <w:cnfStyle w:val="000000100000" w:firstRow="0" w:lastRow="0" w:firstColumn="0" w:lastColumn="0" w:oddVBand="0" w:evenVBand="0" w:oddHBand="1" w:evenHBand="0" w:firstRowFirstColumn="0" w:firstRowLastColumn="0" w:lastRowFirstColumn="0" w:lastRowLastColumn="0"/>
            </w:pPr>
            <w:r>
              <w:t>2</w:t>
            </w:r>
          </w:p>
        </w:tc>
        <w:tc>
          <w:tcPr>
            <w:tcW w:w="28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14:paraId="5916F8B0" w14:textId="77777777" w:rsidR="002F4DCB" w:rsidRPr="007A1000" w:rsidRDefault="002F4DCB" w:rsidP="0047514A">
            <w:pPr>
              <w:pStyle w:val="Tablenumber"/>
              <w:cnfStyle w:val="000000100000" w:firstRow="0" w:lastRow="0" w:firstColumn="0" w:lastColumn="0" w:oddVBand="0" w:evenVBand="0" w:oddHBand="1" w:evenHBand="0" w:firstRowFirstColumn="0" w:firstRowLastColumn="0" w:lastRowFirstColumn="0" w:lastRowLastColumn="0"/>
            </w:pPr>
            <w:r>
              <w:t>148</w:t>
            </w:r>
          </w:p>
        </w:tc>
        <w:tc>
          <w:tcPr>
            <w:tcW w:w="333"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14:paraId="614F54EC" w14:textId="77777777" w:rsidR="002F4DCB" w:rsidRPr="007A1000" w:rsidRDefault="002F4DCB" w:rsidP="0047514A">
            <w:pPr>
              <w:pStyle w:val="Tablenumber"/>
              <w:cnfStyle w:val="000000100000" w:firstRow="0" w:lastRow="0" w:firstColumn="0" w:lastColumn="0" w:oddVBand="0" w:evenVBand="0" w:oddHBand="1" w:evenHBand="0" w:firstRowFirstColumn="0" w:firstRowLastColumn="0" w:lastRowFirstColumn="0" w:lastRowLastColumn="0"/>
            </w:pPr>
            <w:r>
              <w:t>0</w:t>
            </w:r>
          </w:p>
        </w:tc>
      </w:tr>
      <w:tr w:rsidR="00703924" w:rsidRPr="007A1000" w14:paraId="7D7DE058" w14:textId="77777777" w:rsidTr="00AD7A9D">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76" w:type="pct"/>
            <w:shd w:val="clear" w:color="auto" w:fill="EFD3D2"/>
          </w:tcPr>
          <w:p w14:paraId="4A820C87" w14:textId="77777777" w:rsidR="002F4DCB" w:rsidRPr="007A1000" w:rsidRDefault="002F4DCB" w:rsidP="002F4DCB">
            <w:pPr>
              <w:pStyle w:val="Tablecolumnnew"/>
            </w:pPr>
          </w:p>
        </w:tc>
        <w:tc>
          <w:tcPr>
            <w:tcW w:w="415" w:type="pct"/>
            <w:tcBorders>
              <w:right w:val="dotted" w:sz="4" w:space="0" w:color="FFFFFF" w:themeColor="background1"/>
            </w:tcBorders>
            <w:shd w:val="clear" w:color="auto" w:fill="EFD3D2"/>
          </w:tcPr>
          <w:p w14:paraId="7A277500" w14:textId="77777777" w:rsidR="002F4DCB" w:rsidRPr="007A1000" w:rsidRDefault="002F4DCB" w:rsidP="0047514A">
            <w:pPr>
              <w:pStyle w:val="Tablenumber"/>
              <w:cnfStyle w:val="000000010000" w:firstRow="0" w:lastRow="0" w:firstColumn="0" w:lastColumn="0" w:oddVBand="0" w:evenVBand="0" w:oddHBand="0" w:evenHBand="1" w:firstRowFirstColumn="0" w:firstRowLastColumn="0" w:lastRowFirstColumn="0" w:lastRowLastColumn="0"/>
            </w:pPr>
            <w:r w:rsidRPr="007A1000">
              <w:t>2015–16</w:t>
            </w:r>
          </w:p>
        </w:tc>
        <w:tc>
          <w:tcPr>
            <w:tcW w:w="30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14:paraId="56C078A9" w14:textId="77777777" w:rsidR="002F4DCB" w:rsidRPr="007A1000" w:rsidRDefault="002F4DCB" w:rsidP="0047514A">
            <w:pPr>
              <w:pStyle w:val="Tablenumber"/>
              <w:cnfStyle w:val="000000010000" w:firstRow="0" w:lastRow="0" w:firstColumn="0" w:lastColumn="0" w:oddVBand="0" w:evenVBand="0" w:oddHBand="0" w:evenHBand="1" w:firstRowFirstColumn="0" w:firstRowLastColumn="0" w:lastRowFirstColumn="0" w:lastRowLastColumn="0"/>
            </w:pPr>
            <w:r>
              <w:t>0</w:t>
            </w:r>
          </w:p>
        </w:tc>
        <w:tc>
          <w:tcPr>
            <w:tcW w:w="30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14:paraId="30E1C862" w14:textId="77777777" w:rsidR="002F4DCB" w:rsidRPr="007A1000" w:rsidRDefault="002F4DCB" w:rsidP="0047514A">
            <w:pPr>
              <w:pStyle w:val="Tablenumber"/>
              <w:cnfStyle w:val="000000010000" w:firstRow="0" w:lastRow="0" w:firstColumn="0" w:lastColumn="0" w:oddVBand="0" w:evenVBand="0" w:oddHBand="0" w:evenHBand="1" w:firstRowFirstColumn="0" w:firstRowLastColumn="0" w:lastRowFirstColumn="0" w:lastRowLastColumn="0"/>
            </w:pPr>
            <w:r>
              <w:t>u/a</w:t>
            </w:r>
          </w:p>
        </w:tc>
        <w:tc>
          <w:tcPr>
            <w:tcW w:w="30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14:paraId="60D11B09" w14:textId="77777777" w:rsidR="002F4DCB" w:rsidRPr="007A1000" w:rsidRDefault="002F4DCB" w:rsidP="0047514A">
            <w:pPr>
              <w:pStyle w:val="Tablenumber"/>
              <w:cnfStyle w:val="000000010000" w:firstRow="0" w:lastRow="0" w:firstColumn="0" w:lastColumn="0" w:oddVBand="0" w:evenVBand="0" w:oddHBand="0" w:evenHBand="1" w:firstRowFirstColumn="0" w:firstRowLastColumn="0" w:lastRowFirstColumn="0" w:lastRowLastColumn="0"/>
            </w:pPr>
            <w:r>
              <w:t>67</w:t>
            </w:r>
          </w:p>
        </w:tc>
        <w:tc>
          <w:tcPr>
            <w:tcW w:w="30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14:paraId="51071464" w14:textId="77777777" w:rsidR="002F4DCB" w:rsidRPr="007A1000" w:rsidRDefault="002F4DCB" w:rsidP="0047514A">
            <w:pPr>
              <w:pStyle w:val="Tablenumber"/>
              <w:cnfStyle w:val="000000010000" w:firstRow="0" w:lastRow="0" w:firstColumn="0" w:lastColumn="0" w:oddVBand="0" w:evenVBand="0" w:oddHBand="0" w:evenHBand="1" w:firstRowFirstColumn="0" w:firstRowLastColumn="0" w:lastRowFirstColumn="0" w:lastRowLastColumn="0"/>
            </w:pPr>
            <w:r>
              <w:t>3</w:t>
            </w:r>
          </w:p>
        </w:tc>
        <w:tc>
          <w:tcPr>
            <w:tcW w:w="30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14:paraId="17A61E4A" w14:textId="77777777" w:rsidR="002F4DCB" w:rsidRPr="007A1000" w:rsidRDefault="002F4DCB" w:rsidP="0047514A">
            <w:pPr>
              <w:pStyle w:val="Tablenumber"/>
              <w:cnfStyle w:val="000000010000" w:firstRow="0" w:lastRow="0" w:firstColumn="0" w:lastColumn="0" w:oddVBand="0" w:evenVBand="0" w:oddHBand="0" w:evenHBand="1" w:firstRowFirstColumn="0" w:firstRowLastColumn="0" w:lastRowFirstColumn="0" w:lastRowLastColumn="0"/>
            </w:pPr>
            <w:r>
              <w:t>11</w:t>
            </w:r>
          </w:p>
        </w:tc>
        <w:tc>
          <w:tcPr>
            <w:tcW w:w="30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14:paraId="5AE4CE2E" w14:textId="77777777" w:rsidR="002F4DCB" w:rsidRPr="007A1000" w:rsidRDefault="008C50B9" w:rsidP="0047514A">
            <w:pPr>
              <w:pStyle w:val="Tablenumber"/>
              <w:cnfStyle w:val="000000010000" w:firstRow="0" w:lastRow="0" w:firstColumn="0" w:lastColumn="0" w:oddVBand="0" w:evenVBand="0" w:oddHBand="0" w:evenHBand="1" w:firstRowFirstColumn="0" w:firstRowLastColumn="0" w:lastRowFirstColumn="0" w:lastRowLastColumn="0"/>
            </w:pPr>
            <w:r>
              <w:t>9</w:t>
            </w:r>
          </w:p>
        </w:tc>
        <w:tc>
          <w:tcPr>
            <w:tcW w:w="30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14:paraId="16C697A0" w14:textId="77777777" w:rsidR="002F4DCB" w:rsidRPr="007A1000" w:rsidRDefault="002F4DCB" w:rsidP="0047514A">
            <w:pPr>
              <w:pStyle w:val="Tablenumber"/>
              <w:cnfStyle w:val="000000010000" w:firstRow="0" w:lastRow="0" w:firstColumn="0" w:lastColumn="0" w:oddVBand="0" w:evenVBand="0" w:oddHBand="0" w:evenHBand="1" w:firstRowFirstColumn="0" w:firstRowLastColumn="0" w:lastRowFirstColumn="0" w:lastRowLastColumn="0"/>
            </w:pPr>
            <w:r>
              <w:t>0</w:t>
            </w:r>
          </w:p>
        </w:tc>
        <w:tc>
          <w:tcPr>
            <w:tcW w:w="30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14:paraId="5BB39197" w14:textId="77777777" w:rsidR="002F4DCB" w:rsidRPr="007A1000" w:rsidRDefault="002F4DCB" w:rsidP="0047514A">
            <w:pPr>
              <w:pStyle w:val="Tablenumber"/>
              <w:cnfStyle w:val="000000010000" w:firstRow="0" w:lastRow="0" w:firstColumn="0" w:lastColumn="0" w:oddVBand="0" w:evenVBand="0" w:oddHBand="0" w:evenHBand="1" w:firstRowFirstColumn="0" w:firstRowLastColumn="0" w:lastRowFirstColumn="0" w:lastRowLastColumn="0"/>
            </w:pPr>
            <w:r>
              <w:t>4</w:t>
            </w:r>
          </w:p>
        </w:tc>
        <w:tc>
          <w:tcPr>
            <w:tcW w:w="304"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14:paraId="12E53E1A" w14:textId="77777777" w:rsidR="002F4DCB" w:rsidRPr="007A1000" w:rsidRDefault="002F4DCB" w:rsidP="0047514A">
            <w:pPr>
              <w:pStyle w:val="Tablenumber"/>
              <w:cnfStyle w:val="000000010000" w:firstRow="0" w:lastRow="0" w:firstColumn="0" w:lastColumn="0" w:oddVBand="0" w:evenVBand="0" w:oddHBand="0" w:evenHBand="1" w:firstRowFirstColumn="0" w:firstRowLastColumn="0" w:lastRowFirstColumn="0" w:lastRowLastColumn="0"/>
            </w:pPr>
            <w:r>
              <w:t>49</w:t>
            </w:r>
          </w:p>
        </w:tc>
        <w:tc>
          <w:tcPr>
            <w:tcW w:w="351"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14:paraId="7F8C22AA" w14:textId="77777777" w:rsidR="002F4DCB" w:rsidRPr="007A1000" w:rsidRDefault="002F4DCB" w:rsidP="0047514A">
            <w:pPr>
              <w:pStyle w:val="Tablenumber"/>
              <w:cnfStyle w:val="000000010000" w:firstRow="0" w:lastRow="0" w:firstColumn="0" w:lastColumn="0" w:oddVBand="0" w:evenVBand="0" w:oddHBand="0" w:evenHBand="1" w:firstRowFirstColumn="0" w:firstRowLastColumn="0" w:lastRowFirstColumn="0" w:lastRowLastColumn="0"/>
            </w:pPr>
            <w:r>
              <w:t>2</w:t>
            </w:r>
          </w:p>
        </w:tc>
        <w:tc>
          <w:tcPr>
            <w:tcW w:w="289"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14:paraId="3E1ACEF1" w14:textId="77777777" w:rsidR="002F4DCB" w:rsidRPr="007A1000" w:rsidRDefault="00BB117E" w:rsidP="0047514A">
            <w:pPr>
              <w:pStyle w:val="Tablenumber"/>
              <w:cnfStyle w:val="000000010000" w:firstRow="0" w:lastRow="0" w:firstColumn="0" w:lastColumn="0" w:oddVBand="0" w:evenVBand="0" w:oddHBand="0" w:evenHBand="1" w:firstRowFirstColumn="0" w:firstRowLastColumn="0" w:lastRowFirstColumn="0" w:lastRowLastColumn="0"/>
            </w:pPr>
            <w:r>
              <w:t>145</w:t>
            </w:r>
          </w:p>
        </w:tc>
        <w:tc>
          <w:tcPr>
            <w:tcW w:w="333" w:type="pct"/>
            <w:tcBorders>
              <w:top w:val="dotted" w:sz="4" w:space="0" w:color="FFFFFF" w:themeColor="background1"/>
              <w:left w:val="dotted" w:sz="4" w:space="0" w:color="FFFFFF" w:themeColor="background1"/>
              <w:bottom w:val="dotted" w:sz="4" w:space="0" w:color="FFFFFF" w:themeColor="background1"/>
              <w:right w:val="dotted" w:sz="4" w:space="0" w:color="FFFFFF" w:themeColor="background1"/>
            </w:tcBorders>
            <w:shd w:val="clear" w:color="auto" w:fill="EFD3D2"/>
          </w:tcPr>
          <w:p w14:paraId="2581BEB5" w14:textId="77777777" w:rsidR="002F4DCB" w:rsidRPr="007A1000" w:rsidRDefault="002F4DCB" w:rsidP="0047514A">
            <w:pPr>
              <w:pStyle w:val="Tablenumber"/>
              <w:cnfStyle w:val="000000010000" w:firstRow="0" w:lastRow="0" w:firstColumn="0" w:lastColumn="0" w:oddVBand="0" w:evenVBand="0" w:oddHBand="0" w:evenHBand="1" w:firstRowFirstColumn="0" w:firstRowLastColumn="0" w:lastRowFirstColumn="0" w:lastRowLastColumn="0"/>
            </w:pPr>
            <w:r>
              <w:t>0</w:t>
            </w:r>
          </w:p>
        </w:tc>
      </w:tr>
      <w:tr w:rsidR="00703924" w:rsidRPr="007A1000" w14:paraId="5D57D490" w14:textId="77777777" w:rsidTr="00AD7A9D">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76" w:type="pct"/>
            <w:shd w:val="clear" w:color="auto" w:fill="EFD3D2"/>
          </w:tcPr>
          <w:p w14:paraId="611491D1" w14:textId="77777777" w:rsidR="00E53F7C" w:rsidRPr="007A1000" w:rsidRDefault="00E53F7C" w:rsidP="00206376">
            <w:pPr>
              <w:pStyle w:val="Tablecolumnnew"/>
            </w:pPr>
          </w:p>
        </w:tc>
        <w:tc>
          <w:tcPr>
            <w:tcW w:w="415" w:type="pct"/>
            <w:tcBorders>
              <w:right w:val="dotted" w:sz="4" w:space="0" w:color="FFFFFF" w:themeColor="background1"/>
            </w:tcBorders>
            <w:shd w:val="clear" w:color="auto" w:fill="EFD3D2"/>
          </w:tcPr>
          <w:p w14:paraId="6D2AF6E2" w14:textId="77777777" w:rsidR="00E53F7C" w:rsidRPr="00BB117E" w:rsidRDefault="00E53F7C" w:rsidP="0047514A">
            <w:pPr>
              <w:pStyle w:val="Tablenumber"/>
              <w:cnfStyle w:val="000000100000" w:firstRow="0" w:lastRow="0" w:firstColumn="0" w:lastColumn="0" w:oddVBand="0" w:evenVBand="0" w:oddHBand="1" w:evenHBand="0" w:firstRowFirstColumn="0" w:firstRowLastColumn="0" w:lastRowFirstColumn="0" w:lastRowLastColumn="0"/>
            </w:pPr>
            <w:r w:rsidRPr="00BB117E">
              <w:t>201</w:t>
            </w:r>
            <w:r w:rsidR="002F4DCB" w:rsidRPr="00BB117E">
              <w:t>6</w:t>
            </w:r>
            <w:r w:rsidRPr="00BB117E">
              <w:t>–1</w:t>
            </w:r>
            <w:r w:rsidR="002F4DCB" w:rsidRPr="00BB117E">
              <w:t>7</w:t>
            </w:r>
          </w:p>
        </w:tc>
        <w:tc>
          <w:tcPr>
            <w:tcW w:w="304" w:type="pct"/>
            <w:tcBorders>
              <w:top w:val="dotted" w:sz="4" w:space="0" w:color="FFFFFF" w:themeColor="background1"/>
              <w:left w:val="dotted" w:sz="4" w:space="0" w:color="FFFFFF" w:themeColor="background1"/>
              <w:right w:val="dotted" w:sz="4" w:space="0" w:color="FFFFFF" w:themeColor="background1"/>
            </w:tcBorders>
            <w:shd w:val="clear" w:color="auto" w:fill="EFD3D2"/>
          </w:tcPr>
          <w:p w14:paraId="244E34E3" w14:textId="77777777" w:rsidR="00E53F7C" w:rsidRPr="00BB117E" w:rsidRDefault="00E53F7C" w:rsidP="0047514A">
            <w:pPr>
              <w:pStyle w:val="Tablenumber"/>
              <w:cnfStyle w:val="000000100000" w:firstRow="0" w:lastRow="0" w:firstColumn="0" w:lastColumn="0" w:oddVBand="0" w:evenVBand="0" w:oddHBand="1" w:evenHBand="0" w:firstRowFirstColumn="0" w:firstRowLastColumn="0" w:lastRowFirstColumn="0" w:lastRowLastColumn="0"/>
            </w:pPr>
            <w:r w:rsidRPr="00703924">
              <w:t>0</w:t>
            </w:r>
          </w:p>
        </w:tc>
        <w:tc>
          <w:tcPr>
            <w:tcW w:w="304" w:type="pct"/>
            <w:tcBorders>
              <w:top w:val="dotted" w:sz="4" w:space="0" w:color="FFFFFF" w:themeColor="background1"/>
              <w:left w:val="dotted" w:sz="4" w:space="0" w:color="FFFFFF" w:themeColor="background1"/>
              <w:right w:val="dotted" w:sz="4" w:space="0" w:color="FFFFFF" w:themeColor="background1"/>
            </w:tcBorders>
            <w:shd w:val="clear" w:color="auto" w:fill="EFD3D2"/>
          </w:tcPr>
          <w:p w14:paraId="674FBACF" w14:textId="77777777" w:rsidR="00E53F7C" w:rsidRPr="00BB117E" w:rsidRDefault="00E53F7C" w:rsidP="0047514A">
            <w:pPr>
              <w:pStyle w:val="Tablenumber"/>
              <w:cnfStyle w:val="000000100000" w:firstRow="0" w:lastRow="0" w:firstColumn="0" w:lastColumn="0" w:oddVBand="0" w:evenVBand="0" w:oddHBand="1" w:evenHBand="0" w:firstRowFirstColumn="0" w:firstRowLastColumn="0" w:lastRowFirstColumn="0" w:lastRowLastColumn="0"/>
            </w:pPr>
            <w:r w:rsidRPr="00BB117E">
              <w:t>u/a</w:t>
            </w:r>
          </w:p>
        </w:tc>
        <w:tc>
          <w:tcPr>
            <w:tcW w:w="304" w:type="pct"/>
            <w:tcBorders>
              <w:top w:val="dotted" w:sz="4" w:space="0" w:color="FFFFFF" w:themeColor="background1"/>
              <w:left w:val="dotted" w:sz="4" w:space="0" w:color="FFFFFF" w:themeColor="background1"/>
              <w:right w:val="dotted" w:sz="4" w:space="0" w:color="FFFFFF" w:themeColor="background1"/>
            </w:tcBorders>
            <w:shd w:val="clear" w:color="auto" w:fill="EFD3D2"/>
          </w:tcPr>
          <w:p w14:paraId="78BE88F0" w14:textId="51443859" w:rsidR="00E53F7C" w:rsidRPr="00BB117E" w:rsidRDefault="00AD7A9D" w:rsidP="0047514A">
            <w:pPr>
              <w:pStyle w:val="Tablenumber"/>
              <w:cnfStyle w:val="000000100000" w:firstRow="0" w:lastRow="0" w:firstColumn="0" w:lastColumn="0" w:oddVBand="0" w:evenVBand="0" w:oddHBand="1" w:evenHBand="0" w:firstRowFirstColumn="0" w:firstRowLastColumn="0" w:lastRowFirstColumn="0" w:lastRowLastColumn="0"/>
            </w:pPr>
            <w:r>
              <w:t>68</w:t>
            </w:r>
          </w:p>
        </w:tc>
        <w:tc>
          <w:tcPr>
            <w:tcW w:w="304" w:type="pct"/>
            <w:tcBorders>
              <w:top w:val="dotted" w:sz="4" w:space="0" w:color="FFFFFF" w:themeColor="background1"/>
              <w:left w:val="dotted" w:sz="4" w:space="0" w:color="FFFFFF" w:themeColor="background1"/>
              <w:right w:val="dotted" w:sz="4" w:space="0" w:color="FFFFFF" w:themeColor="background1"/>
            </w:tcBorders>
            <w:shd w:val="clear" w:color="auto" w:fill="EFD3D2"/>
          </w:tcPr>
          <w:p w14:paraId="4098550D" w14:textId="77777777" w:rsidR="00E53F7C" w:rsidRPr="00BB117E" w:rsidRDefault="00E53F7C" w:rsidP="0047514A">
            <w:pPr>
              <w:pStyle w:val="Tablenumber"/>
              <w:cnfStyle w:val="000000100000" w:firstRow="0" w:lastRow="0" w:firstColumn="0" w:lastColumn="0" w:oddVBand="0" w:evenVBand="0" w:oddHBand="1" w:evenHBand="0" w:firstRowFirstColumn="0" w:firstRowLastColumn="0" w:lastRowFirstColumn="0" w:lastRowLastColumn="0"/>
            </w:pPr>
            <w:r w:rsidRPr="00BB117E">
              <w:t>3</w:t>
            </w:r>
          </w:p>
        </w:tc>
        <w:tc>
          <w:tcPr>
            <w:tcW w:w="304" w:type="pct"/>
            <w:tcBorders>
              <w:top w:val="dotted" w:sz="4" w:space="0" w:color="FFFFFF" w:themeColor="background1"/>
              <w:left w:val="dotted" w:sz="4" w:space="0" w:color="FFFFFF" w:themeColor="background1"/>
              <w:right w:val="dotted" w:sz="4" w:space="0" w:color="FFFFFF" w:themeColor="background1"/>
            </w:tcBorders>
            <w:shd w:val="clear" w:color="auto" w:fill="EFD3D2"/>
          </w:tcPr>
          <w:p w14:paraId="2F03A2EC" w14:textId="77777777" w:rsidR="00E53F7C" w:rsidRPr="00BB117E" w:rsidRDefault="00E53F7C" w:rsidP="0047514A">
            <w:pPr>
              <w:pStyle w:val="Tablenumber"/>
              <w:cnfStyle w:val="000000100000" w:firstRow="0" w:lastRow="0" w:firstColumn="0" w:lastColumn="0" w:oddVBand="0" w:evenVBand="0" w:oddHBand="1" w:evenHBand="0" w:firstRowFirstColumn="0" w:firstRowLastColumn="0" w:lastRowFirstColumn="0" w:lastRowLastColumn="0"/>
            </w:pPr>
            <w:r w:rsidRPr="00BB117E">
              <w:t>11</w:t>
            </w:r>
          </w:p>
        </w:tc>
        <w:tc>
          <w:tcPr>
            <w:tcW w:w="304" w:type="pct"/>
            <w:tcBorders>
              <w:top w:val="dotted" w:sz="4" w:space="0" w:color="FFFFFF" w:themeColor="background1"/>
              <w:left w:val="dotted" w:sz="4" w:space="0" w:color="FFFFFF" w:themeColor="background1"/>
              <w:right w:val="dotted" w:sz="4" w:space="0" w:color="FFFFFF" w:themeColor="background1"/>
            </w:tcBorders>
            <w:shd w:val="clear" w:color="auto" w:fill="EFD3D2"/>
          </w:tcPr>
          <w:p w14:paraId="398E1159" w14:textId="77777777" w:rsidR="00E53F7C" w:rsidRPr="00BB117E" w:rsidRDefault="008C50B9" w:rsidP="0047514A">
            <w:pPr>
              <w:pStyle w:val="Tablenumber"/>
              <w:cnfStyle w:val="000000100000" w:firstRow="0" w:lastRow="0" w:firstColumn="0" w:lastColumn="0" w:oddVBand="0" w:evenVBand="0" w:oddHBand="1" w:evenHBand="0" w:firstRowFirstColumn="0" w:firstRowLastColumn="0" w:lastRowFirstColumn="0" w:lastRowLastColumn="0"/>
            </w:pPr>
            <w:r w:rsidRPr="00BB117E">
              <w:t>9</w:t>
            </w:r>
          </w:p>
        </w:tc>
        <w:tc>
          <w:tcPr>
            <w:tcW w:w="304" w:type="pct"/>
            <w:tcBorders>
              <w:top w:val="dotted" w:sz="4" w:space="0" w:color="FFFFFF" w:themeColor="background1"/>
              <w:left w:val="dotted" w:sz="4" w:space="0" w:color="FFFFFF" w:themeColor="background1"/>
              <w:right w:val="dotted" w:sz="4" w:space="0" w:color="FFFFFF" w:themeColor="background1"/>
            </w:tcBorders>
            <w:shd w:val="clear" w:color="auto" w:fill="EFD3D2"/>
          </w:tcPr>
          <w:p w14:paraId="1A3C6677" w14:textId="77777777" w:rsidR="00E53F7C" w:rsidRPr="00BB117E" w:rsidRDefault="00E53F7C" w:rsidP="0047514A">
            <w:pPr>
              <w:pStyle w:val="Tablenumber"/>
              <w:cnfStyle w:val="000000100000" w:firstRow="0" w:lastRow="0" w:firstColumn="0" w:lastColumn="0" w:oddVBand="0" w:evenVBand="0" w:oddHBand="1" w:evenHBand="0" w:firstRowFirstColumn="0" w:firstRowLastColumn="0" w:lastRowFirstColumn="0" w:lastRowLastColumn="0"/>
            </w:pPr>
            <w:r w:rsidRPr="00BB117E">
              <w:t>0</w:t>
            </w:r>
          </w:p>
        </w:tc>
        <w:tc>
          <w:tcPr>
            <w:tcW w:w="304" w:type="pct"/>
            <w:tcBorders>
              <w:top w:val="dotted" w:sz="4" w:space="0" w:color="FFFFFF" w:themeColor="background1"/>
              <w:left w:val="dotted" w:sz="4" w:space="0" w:color="FFFFFF" w:themeColor="background1"/>
              <w:right w:val="dotted" w:sz="4" w:space="0" w:color="FFFFFF" w:themeColor="background1"/>
            </w:tcBorders>
            <w:shd w:val="clear" w:color="auto" w:fill="EFD3D2"/>
          </w:tcPr>
          <w:p w14:paraId="1A33A29F" w14:textId="77777777" w:rsidR="00E53F7C" w:rsidRPr="00BB117E" w:rsidRDefault="00E53F7C" w:rsidP="0047514A">
            <w:pPr>
              <w:pStyle w:val="Tablenumber"/>
              <w:cnfStyle w:val="000000100000" w:firstRow="0" w:lastRow="0" w:firstColumn="0" w:lastColumn="0" w:oddVBand="0" w:evenVBand="0" w:oddHBand="1" w:evenHBand="0" w:firstRowFirstColumn="0" w:firstRowLastColumn="0" w:lastRowFirstColumn="0" w:lastRowLastColumn="0"/>
            </w:pPr>
            <w:r w:rsidRPr="00BB117E">
              <w:t>4</w:t>
            </w:r>
          </w:p>
        </w:tc>
        <w:tc>
          <w:tcPr>
            <w:tcW w:w="304" w:type="pct"/>
            <w:tcBorders>
              <w:top w:val="dotted" w:sz="4" w:space="0" w:color="FFFFFF" w:themeColor="background1"/>
              <w:left w:val="dotted" w:sz="4" w:space="0" w:color="FFFFFF" w:themeColor="background1"/>
              <w:right w:val="dotted" w:sz="4" w:space="0" w:color="FFFFFF" w:themeColor="background1"/>
            </w:tcBorders>
            <w:shd w:val="clear" w:color="auto" w:fill="EFD3D2"/>
          </w:tcPr>
          <w:p w14:paraId="49F27ADD" w14:textId="77777777" w:rsidR="00E53F7C" w:rsidRPr="00BB117E" w:rsidRDefault="00E53F7C" w:rsidP="0047514A">
            <w:pPr>
              <w:pStyle w:val="Tablenumber"/>
              <w:cnfStyle w:val="000000100000" w:firstRow="0" w:lastRow="0" w:firstColumn="0" w:lastColumn="0" w:oddVBand="0" w:evenVBand="0" w:oddHBand="1" w:evenHBand="0" w:firstRowFirstColumn="0" w:firstRowLastColumn="0" w:lastRowFirstColumn="0" w:lastRowLastColumn="0"/>
            </w:pPr>
            <w:r w:rsidRPr="00BB117E">
              <w:t>49</w:t>
            </w:r>
          </w:p>
        </w:tc>
        <w:tc>
          <w:tcPr>
            <w:tcW w:w="351" w:type="pct"/>
            <w:tcBorders>
              <w:top w:val="dotted" w:sz="4" w:space="0" w:color="FFFFFF" w:themeColor="background1"/>
              <w:left w:val="dotted" w:sz="4" w:space="0" w:color="FFFFFF" w:themeColor="background1"/>
              <w:right w:val="dotted" w:sz="4" w:space="0" w:color="FFFFFF" w:themeColor="background1"/>
            </w:tcBorders>
            <w:shd w:val="clear" w:color="auto" w:fill="EFD3D2"/>
          </w:tcPr>
          <w:p w14:paraId="76604699" w14:textId="77777777" w:rsidR="00E53F7C" w:rsidRPr="00BB117E" w:rsidRDefault="00E53F7C" w:rsidP="0047514A">
            <w:pPr>
              <w:pStyle w:val="Tablenumber"/>
              <w:cnfStyle w:val="000000100000" w:firstRow="0" w:lastRow="0" w:firstColumn="0" w:lastColumn="0" w:oddVBand="0" w:evenVBand="0" w:oddHBand="1" w:evenHBand="0" w:firstRowFirstColumn="0" w:firstRowLastColumn="0" w:lastRowFirstColumn="0" w:lastRowLastColumn="0"/>
            </w:pPr>
            <w:r w:rsidRPr="00BB117E">
              <w:t>2</w:t>
            </w:r>
          </w:p>
        </w:tc>
        <w:tc>
          <w:tcPr>
            <w:tcW w:w="289" w:type="pct"/>
            <w:tcBorders>
              <w:top w:val="dotted" w:sz="4" w:space="0" w:color="FFFFFF" w:themeColor="background1"/>
              <w:left w:val="dotted" w:sz="4" w:space="0" w:color="FFFFFF" w:themeColor="background1"/>
              <w:right w:val="dotted" w:sz="4" w:space="0" w:color="FFFFFF" w:themeColor="background1"/>
            </w:tcBorders>
            <w:shd w:val="clear" w:color="auto" w:fill="EFD3D2"/>
          </w:tcPr>
          <w:p w14:paraId="66816560" w14:textId="77777777" w:rsidR="00E53F7C" w:rsidRPr="00BB117E" w:rsidRDefault="00BB117E" w:rsidP="0047514A">
            <w:pPr>
              <w:pStyle w:val="Tablenumber"/>
              <w:cnfStyle w:val="000000100000" w:firstRow="0" w:lastRow="0" w:firstColumn="0" w:lastColumn="0" w:oddVBand="0" w:evenVBand="0" w:oddHBand="1" w:evenHBand="0" w:firstRowFirstColumn="0" w:firstRowLastColumn="0" w:lastRowFirstColumn="0" w:lastRowLastColumn="0"/>
            </w:pPr>
            <w:r w:rsidRPr="00BB117E">
              <w:t>146</w:t>
            </w:r>
          </w:p>
        </w:tc>
        <w:tc>
          <w:tcPr>
            <w:tcW w:w="333" w:type="pct"/>
            <w:tcBorders>
              <w:top w:val="dotted" w:sz="4" w:space="0" w:color="FFFFFF" w:themeColor="background1"/>
              <w:left w:val="dotted" w:sz="4" w:space="0" w:color="FFFFFF" w:themeColor="background1"/>
              <w:right w:val="dotted" w:sz="4" w:space="0" w:color="FFFFFF" w:themeColor="background1"/>
            </w:tcBorders>
            <w:shd w:val="clear" w:color="auto" w:fill="EFD3D2"/>
          </w:tcPr>
          <w:p w14:paraId="0D1AEF37" w14:textId="77777777" w:rsidR="00E53F7C" w:rsidRPr="00BB117E" w:rsidRDefault="00E53F7C" w:rsidP="0047514A">
            <w:pPr>
              <w:pStyle w:val="Tablenumber"/>
              <w:cnfStyle w:val="000000100000" w:firstRow="0" w:lastRow="0" w:firstColumn="0" w:lastColumn="0" w:oddVBand="0" w:evenVBand="0" w:oddHBand="1" w:evenHBand="0" w:firstRowFirstColumn="0" w:firstRowLastColumn="0" w:lastRowFirstColumn="0" w:lastRowLastColumn="0"/>
            </w:pPr>
            <w:r w:rsidRPr="00BB117E">
              <w:t>0</w:t>
            </w:r>
          </w:p>
        </w:tc>
      </w:tr>
    </w:tbl>
    <w:p w14:paraId="0D829260" w14:textId="77777777" w:rsidR="00206376" w:rsidRDefault="0099231B" w:rsidP="00DC326C">
      <w:pPr>
        <w:pStyle w:val="Footnote"/>
        <w:rPr>
          <w:vertAlign w:val="superscript"/>
        </w:rPr>
      </w:pPr>
      <w:proofErr w:type="gramStart"/>
      <w:r>
        <w:t>u/</w:t>
      </w:r>
      <w:proofErr w:type="gramEnd"/>
      <w:r>
        <w:t xml:space="preserve">a – </w:t>
      </w:r>
      <w:r w:rsidR="001C1702">
        <w:t xml:space="preserve">Data </w:t>
      </w:r>
      <w:r>
        <w:t>unavailable as some jurisdict</w:t>
      </w:r>
      <w:bookmarkStart w:id="8" w:name="_GoBack"/>
      <w:bookmarkEnd w:id="8"/>
      <w:r>
        <w:t>ions do not collect this information. For rest of footnotes, please refer to Appendix 1 – Explanatory Notes</w:t>
      </w:r>
      <w:r w:rsidR="00206376">
        <w:t>.</w:t>
      </w:r>
    </w:p>
    <w:p w14:paraId="65361C3A" w14:textId="77777777" w:rsidR="00DC326C" w:rsidRDefault="00DC326C" w:rsidP="00532D63">
      <w:pPr>
        <w:sectPr w:rsidR="00DC326C" w:rsidSect="00221199">
          <w:pgSz w:w="16838" w:h="11906" w:orient="landscape"/>
          <w:pgMar w:top="1276" w:right="993" w:bottom="1134" w:left="1440" w:header="708" w:footer="274" w:gutter="0"/>
          <w:cols w:space="242"/>
          <w:titlePg/>
          <w:docGrid w:linePitch="360"/>
        </w:sectPr>
      </w:pPr>
    </w:p>
    <w:p w14:paraId="67E5D57A" w14:textId="77777777" w:rsidR="00673780" w:rsidRPr="00C957CA" w:rsidRDefault="00673780" w:rsidP="002266BC">
      <w:pPr>
        <w:pStyle w:val="SWASectionnum2"/>
      </w:pPr>
      <w:bookmarkStart w:id="9" w:name="_Toc476564179"/>
      <w:bookmarkStart w:id="10" w:name="_Toc495053391"/>
      <w:r w:rsidRPr="00C957CA">
        <w:lastRenderedPageBreak/>
        <w:t>Notices</w:t>
      </w:r>
      <w:bookmarkEnd w:id="9"/>
      <w:bookmarkEnd w:id="10"/>
      <w:r w:rsidRPr="00C957CA">
        <w:rPr>
          <w:color w:val="00001E"/>
        </w:rPr>
        <w:t xml:space="preserve"> </w:t>
      </w:r>
    </w:p>
    <w:p w14:paraId="773BA58C" w14:textId="77777777" w:rsidR="00673780" w:rsidRDefault="00673780" w:rsidP="002F4DCB">
      <w:r>
        <w:t xml:space="preserve">Where inspectors identify a breach under their work health and safety legislation a notice may be issued. </w:t>
      </w:r>
      <w:r w:rsidR="00221199" w:rsidRPr="00E85736">
        <w:t>Indicator 12c shows that</w:t>
      </w:r>
      <w:r w:rsidR="00221199">
        <w:t xml:space="preserve"> </w:t>
      </w:r>
      <w:r>
        <w:t xml:space="preserve">Australian jurisdictions issued </w:t>
      </w:r>
      <w:r w:rsidR="00934DA5">
        <w:t>43,</w:t>
      </w:r>
      <w:r w:rsidR="00F72E0A">
        <w:t>940</w:t>
      </w:r>
      <w:r>
        <w:t xml:space="preserve"> notices in </w:t>
      </w:r>
      <w:r w:rsidR="004D2652">
        <w:t>201</w:t>
      </w:r>
      <w:r w:rsidR="002F4DCB">
        <w:t>6</w:t>
      </w:r>
      <w:r w:rsidR="004D2652">
        <w:t>–1</w:t>
      </w:r>
      <w:r w:rsidR="002F4DCB">
        <w:t>7</w:t>
      </w:r>
      <w:r>
        <w:t xml:space="preserve">, comprising </w:t>
      </w:r>
      <w:r w:rsidR="00F72E0A">
        <w:t>297</w:t>
      </w:r>
      <w:r w:rsidR="004D2652">
        <w:t> </w:t>
      </w:r>
      <w:r>
        <w:t>infringement notices (</w:t>
      </w:r>
      <w:r w:rsidR="004D2652">
        <w:t>up </w:t>
      </w:r>
      <w:r w:rsidR="00F72E0A">
        <w:t>80</w:t>
      </w:r>
      <w:r w:rsidR="004D2652">
        <w:t> per cent</w:t>
      </w:r>
      <w:r>
        <w:t xml:space="preserve">), </w:t>
      </w:r>
      <w:r w:rsidR="004D2652">
        <w:t>3</w:t>
      </w:r>
      <w:r w:rsidR="00934DA5">
        <w:t>,</w:t>
      </w:r>
      <w:r w:rsidR="00F72E0A">
        <w:t>512</w:t>
      </w:r>
      <w:r w:rsidR="004D2652">
        <w:t xml:space="preserve"> </w:t>
      </w:r>
      <w:r>
        <w:t>prohibition notices (</w:t>
      </w:r>
      <w:r w:rsidR="00F72E0A">
        <w:t>up</w:t>
      </w:r>
      <w:r w:rsidR="004D2652">
        <w:t> 16 per cent</w:t>
      </w:r>
      <w:r>
        <w:t xml:space="preserve">) and </w:t>
      </w:r>
      <w:r w:rsidR="00F72E0A">
        <w:t>40,131</w:t>
      </w:r>
      <w:r>
        <w:t xml:space="preserve"> improvement notices (</w:t>
      </w:r>
      <w:r w:rsidR="004D2652">
        <w:t>up </w:t>
      </w:r>
      <w:r w:rsidR="00F72E0A">
        <w:t>1</w:t>
      </w:r>
      <w:r w:rsidR="004D2652">
        <w:t> per cent</w:t>
      </w:r>
      <w:r w:rsidR="00A844C5">
        <w:t xml:space="preserve">) compared to </w:t>
      </w:r>
      <w:r w:rsidR="00EA4AF2">
        <w:t xml:space="preserve">the </w:t>
      </w:r>
      <w:r w:rsidR="00A844C5">
        <w:t>previous year.</w:t>
      </w:r>
    </w:p>
    <w:p w14:paraId="464AF235" w14:textId="16FFA8C6" w:rsidR="00673780" w:rsidRDefault="00673780" w:rsidP="00532D63">
      <w:r>
        <w:t xml:space="preserve">Data on notices cannot be compared directly across jurisdictions as notices are issued differently in each jurisdiction. </w:t>
      </w:r>
      <w:r w:rsidR="00B27894">
        <w:t>I</w:t>
      </w:r>
      <w:r>
        <w:t xml:space="preserve">n some instances a single notice may be issued for multiple breaches of the legislation, while in other instances separate notices are issued for each breach identified. </w:t>
      </w:r>
    </w:p>
    <w:p w14:paraId="4646EBBE" w14:textId="77777777" w:rsidR="000E43CE" w:rsidRDefault="00673780" w:rsidP="004576E2">
      <w:r>
        <w:t xml:space="preserve">In </w:t>
      </w:r>
      <w:r w:rsidR="002311DE">
        <w:t>201</w:t>
      </w:r>
      <w:r w:rsidR="002F4DCB">
        <w:t>6</w:t>
      </w:r>
      <w:r w:rsidR="002311DE">
        <w:t>–1</w:t>
      </w:r>
      <w:r w:rsidR="002F4DCB">
        <w:t>7</w:t>
      </w:r>
      <w:r>
        <w:t>, there was a substantial increase from the previous year in the number of notices issued by</w:t>
      </w:r>
      <w:r w:rsidR="002311DE">
        <w:t xml:space="preserve"> the </w:t>
      </w:r>
      <w:r w:rsidR="000F475E">
        <w:t>Northern Territory</w:t>
      </w:r>
      <w:r w:rsidR="00616065">
        <w:t xml:space="preserve"> (up 43</w:t>
      </w:r>
      <w:r w:rsidR="00512DA8">
        <w:t xml:space="preserve"> per cent</w:t>
      </w:r>
      <w:r w:rsidR="00616065">
        <w:t>), Queensland (up 38</w:t>
      </w:r>
      <w:r w:rsidR="00512DA8">
        <w:t xml:space="preserve"> per cent</w:t>
      </w:r>
      <w:r w:rsidR="00616065">
        <w:t>), So</w:t>
      </w:r>
      <w:r w:rsidR="00341E95">
        <w:t>uth Australia (up </w:t>
      </w:r>
      <w:r w:rsidR="00616065">
        <w:t>32</w:t>
      </w:r>
      <w:r w:rsidR="00341E95">
        <w:t> </w:t>
      </w:r>
      <w:r w:rsidR="00512DA8">
        <w:t>per</w:t>
      </w:r>
      <w:r w:rsidR="00341E95">
        <w:t> </w:t>
      </w:r>
      <w:r w:rsidR="00512DA8">
        <w:t>cent</w:t>
      </w:r>
      <w:r w:rsidR="00341E95">
        <w:t>)</w:t>
      </w:r>
      <w:r w:rsidR="00512DA8">
        <w:t xml:space="preserve"> and</w:t>
      </w:r>
      <w:r w:rsidR="00616065">
        <w:t xml:space="preserve"> New South Wales (up 8</w:t>
      </w:r>
      <w:r w:rsidR="00512DA8">
        <w:t xml:space="preserve"> per cent</w:t>
      </w:r>
      <w:r w:rsidR="00616065">
        <w:t>)</w:t>
      </w:r>
      <w:r w:rsidR="00512DA8">
        <w:t xml:space="preserve">. </w:t>
      </w:r>
      <w:r>
        <w:t xml:space="preserve">By contrast, decreases were recorded </w:t>
      </w:r>
      <w:r w:rsidR="004576E2">
        <w:t xml:space="preserve">in </w:t>
      </w:r>
      <w:proofErr w:type="spellStart"/>
      <w:r w:rsidR="00512DA8">
        <w:t>Seacare</w:t>
      </w:r>
      <w:proofErr w:type="spellEnd"/>
      <w:r w:rsidR="00512DA8">
        <w:t xml:space="preserve"> (down 94 per cent), </w:t>
      </w:r>
      <w:r w:rsidR="002311DE">
        <w:t xml:space="preserve">the Australian </w:t>
      </w:r>
      <w:r w:rsidR="00512DA8">
        <w:t xml:space="preserve">Government </w:t>
      </w:r>
      <w:r w:rsidR="002311DE">
        <w:t>(down </w:t>
      </w:r>
      <w:r w:rsidR="00512DA8">
        <w:t>35</w:t>
      </w:r>
      <w:r w:rsidR="002311DE">
        <w:t xml:space="preserve"> per cent), </w:t>
      </w:r>
      <w:r w:rsidR="00512DA8">
        <w:t>Tasmania</w:t>
      </w:r>
      <w:r w:rsidR="002311DE">
        <w:t xml:space="preserve"> (down </w:t>
      </w:r>
      <w:r w:rsidR="00512DA8">
        <w:t>22</w:t>
      </w:r>
      <w:r w:rsidR="002311DE">
        <w:t> per cent),</w:t>
      </w:r>
      <w:r w:rsidR="009A092F">
        <w:t xml:space="preserve"> </w:t>
      </w:r>
      <w:r w:rsidR="002311DE">
        <w:t>Western Australia (down </w:t>
      </w:r>
      <w:r w:rsidR="00512DA8">
        <w:t>5</w:t>
      </w:r>
      <w:r w:rsidR="002311DE">
        <w:t> per cent)</w:t>
      </w:r>
      <w:r w:rsidR="00512DA8">
        <w:t xml:space="preserve"> and Victoria (down 4 per cent)</w:t>
      </w:r>
      <w:r>
        <w:t xml:space="preserve">. </w:t>
      </w:r>
    </w:p>
    <w:p w14:paraId="19708058" w14:textId="3FB38BD5" w:rsidR="00206376" w:rsidRDefault="00A7177D" w:rsidP="002F4DCB">
      <w:r w:rsidRPr="001A57E3">
        <w:t xml:space="preserve">In line with the requirements under the model work health and safety laws, some jurisdictions have created infringement notice schemes, but for certain offences only. The national compliance and enforcement policy sets out the offences for which infringement notices can be issued and in some jurisdictions this may </w:t>
      </w:r>
      <w:r w:rsidR="00512DA8">
        <w:t>be less than</w:t>
      </w:r>
      <w:r w:rsidR="00C5727F">
        <w:t xml:space="preserve"> they</w:t>
      </w:r>
      <w:r w:rsidR="00512DA8">
        <w:t xml:space="preserve"> were able to issue</w:t>
      </w:r>
      <w:r w:rsidRPr="001A57E3">
        <w:t xml:space="preserve"> under previous legislation. This may, at least </w:t>
      </w:r>
      <w:r w:rsidR="00561031">
        <w:t xml:space="preserve">in </w:t>
      </w:r>
      <w:r w:rsidRPr="001A57E3">
        <w:t>part, explain the decrease (down </w:t>
      </w:r>
      <w:r w:rsidR="0044466E">
        <w:t>28</w:t>
      </w:r>
      <w:r w:rsidRPr="001A57E3">
        <w:t> per cent) in the national number of infringement notices issued in 201</w:t>
      </w:r>
      <w:r w:rsidR="002F4DCB">
        <w:t>6</w:t>
      </w:r>
      <w:r w:rsidRPr="001A57E3">
        <w:t>–1</w:t>
      </w:r>
      <w:r w:rsidR="002F4DCB">
        <w:t>7</w:t>
      </w:r>
      <w:r w:rsidRPr="001A57E3">
        <w:t xml:space="preserve"> compared to 201</w:t>
      </w:r>
      <w:r w:rsidR="002F4DCB">
        <w:t>2</w:t>
      </w:r>
      <w:r w:rsidRPr="001A57E3">
        <w:t>–1</w:t>
      </w:r>
      <w:r w:rsidR="002F4DCB">
        <w:t>3</w:t>
      </w:r>
      <w:r w:rsidRPr="001A57E3">
        <w:t>. The Australian Capital Territory issue</w:t>
      </w:r>
      <w:r w:rsidR="00341E95">
        <w:t>d</w:t>
      </w:r>
      <w:r w:rsidRPr="001A57E3">
        <w:t xml:space="preserve"> </w:t>
      </w:r>
      <w:r w:rsidR="00341E95">
        <w:t>one</w:t>
      </w:r>
      <w:r w:rsidR="00341E95" w:rsidRPr="001A57E3">
        <w:t xml:space="preserve"> </w:t>
      </w:r>
      <w:r w:rsidRPr="001A57E3">
        <w:t>infringement notice in 201</w:t>
      </w:r>
      <w:r w:rsidR="002F4DCB">
        <w:t>6</w:t>
      </w:r>
      <w:r w:rsidRPr="001A57E3">
        <w:t>–1</w:t>
      </w:r>
      <w:r w:rsidR="002F4DCB">
        <w:t>7</w:t>
      </w:r>
      <w:r w:rsidRPr="001A57E3">
        <w:t xml:space="preserve"> compared to </w:t>
      </w:r>
      <w:r w:rsidR="00341E95">
        <w:t>none</w:t>
      </w:r>
      <w:r w:rsidRPr="001A57E3">
        <w:t xml:space="preserve"> in the previous year.</w:t>
      </w:r>
    </w:p>
    <w:p w14:paraId="36095DA5" w14:textId="77777777" w:rsidR="000E43CE" w:rsidRPr="000E43CE" w:rsidRDefault="000E43CE" w:rsidP="000E43CE">
      <w:r>
        <w:t xml:space="preserve">New Zealand recorded a 35 per cent decrease in the total number of notices issued during the same period. The New Zealand </w:t>
      </w:r>
      <w:r>
        <w:rPr>
          <w:i/>
        </w:rPr>
        <w:t xml:space="preserve">Health and Safety at Work Act 2015 </w:t>
      </w:r>
      <w:r>
        <w:t>came into effect on 4 April 2016. The decrease in notices may be attributable to the transition to the new legislation and access to a broader range of enforcement tools.</w:t>
      </w:r>
    </w:p>
    <w:p w14:paraId="0BF8726F" w14:textId="77777777" w:rsidR="00206376" w:rsidRPr="002266BC" w:rsidRDefault="00206376" w:rsidP="00206376">
      <w:pPr>
        <w:pStyle w:val="SWASectionnum2"/>
        <w:rPr>
          <w:color w:val="C00000"/>
        </w:rPr>
      </w:pPr>
      <w:bookmarkStart w:id="11" w:name="_Toc476564180"/>
      <w:bookmarkStart w:id="12" w:name="_Toc495053392"/>
      <w:r w:rsidRPr="002266BC">
        <w:rPr>
          <w:color w:val="C00000"/>
        </w:rPr>
        <w:t>Enforceable undertakings</w:t>
      </w:r>
      <w:bookmarkEnd w:id="11"/>
      <w:bookmarkEnd w:id="12"/>
    </w:p>
    <w:p w14:paraId="554AC438" w14:textId="77777777" w:rsidR="00206376" w:rsidRPr="00206214" w:rsidRDefault="00206376" w:rsidP="00206376">
      <w:r w:rsidRPr="00F46013">
        <w:t xml:space="preserve">An enforceable undertaking is a legally binding agreement entered into as an alternative to having the matter decided through legal proceedings for contravention of </w:t>
      </w:r>
      <w:r w:rsidRPr="00AC28AF">
        <w:t>a work health and safety law</w:t>
      </w:r>
      <w:r w:rsidRPr="00206214">
        <w:t>. An enforceable undertaking provides an opportunity for significant work health and safety reform to be undertaken. Typically the activities associated with an undertaking are substantial and must aim to deliver tangible benefits to the workplace, industry or the broader community.</w:t>
      </w:r>
    </w:p>
    <w:p w14:paraId="30568584" w14:textId="77777777" w:rsidR="00206376" w:rsidRPr="00206214" w:rsidRDefault="00206376" w:rsidP="00206376">
      <w:r w:rsidRPr="00206214">
        <w:t xml:space="preserve">Enforceable undertakings </w:t>
      </w:r>
      <w:r w:rsidRPr="004721C1">
        <w:t xml:space="preserve">are an important compliance tool under the model </w:t>
      </w:r>
      <w:r w:rsidRPr="00F46013">
        <w:t xml:space="preserve">work health and safety legislation. </w:t>
      </w:r>
      <w:r w:rsidRPr="00AC28AF">
        <w:t>An enforceable undertaking will generally not be accepted where the offence relates to reckless</w:t>
      </w:r>
      <w:r w:rsidRPr="00206214">
        <w:t xml:space="preserve"> conduct or where an infringement notice has been issued for the contravention.</w:t>
      </w:r>
    </w:p>
    <w:p w14:paraId="024CE562" w14:textId="77777777" w:rsidR="00206376" w:rsidRDefault="00206376" w:rsidP="002F4DCB">
      <w:r>
        <w:t>There were 3</w:t>
      </w:r>
      <w:r w:rsidR="00F0332B">
        <w:t>3</w:t>
      </w:r>
      <w:r>
        <w:t xml:space="preserve"> enforceable undertakings accepted by regulators in 201</w:t>
      </w:r>
      <w:r w:rsidR="002F4DCB">
        <w:t>6</w:t>
      </w:r>
      <w:r>
        <w:t>–1</w:t>
      </w:r>
      <w:r w:rsidR="002F4DCB">
        <w:t>7</w:t>
      </w:r>
      <w:r>
        <w:t xml:space="preserve">, compared to </w:t>
      </w:r>
      <w:r w:rsidR="00F0332B">
        <w:t>35</w:t>
      </w:r>
      <w:r>
        <w:t xml:space="preserve"> in the previous year and </w:t>
      </w:r>
      <w:r w:rsidR="00F0332B">
        <w:t>23</w:t>
      </w:r>
      <w:r>
        <w:t xml:space="preserve"> in 201</w:t>
      </w:r>
      <w:r w:rsidR="002F4DCB">
        <w:t>2</w:t>
      </w:r>
      <w:r>
        <w:t>–1</w:t>
      </w:r>
      <w:r w:rsidR="002F4DCB">
        <w:t>3</w:t>
      </w:r>
      <w:r w:rsidRPr="00E85736">
        <w:t>, as shown in Indicator 12c</w:t>
      </w:r>
      <w:r>
        <w:t>.</w:t>
      </w:r>
    </w:p>
    <w:p w14:paraId="77B0C4B3" w14:textId="2071116A" w:rsidR="00D37EC1" w:rsidRDefault="00D37EC1" w:rsidP="00532D63">
      <w:pPr>
        <w:sectPr w:rsidR="00D37EC1" w:rsidSect="00C50144">
          <w:pgSz w:w="11906" w:h="16838"/>
          <w:pgMar w:top="993" w:right="1800" w:bottom="1440" w:left="1276" w:header="708" w:footer="708" w:gutter="0"/>
          <w:cols w:space="242"/>
          <w:titlePg/>
          <w:docGrid w:linePitch="360"/>
        </w:sectPr>
      </w:pPr>
      <w:r>
        <w:t xml:space="preserve">The New Zealand </w:t>
      </w:r>
      <w:r>
        <w:rPr>
          <w:i/>
        </w:rPr>
        <w:t xml:space="preserve">Health and Safety at Work Act 2015 </w:t>
      </w:r>
      <w:r>
        <w:t>came into effect on 4 April 2016. This introduced a broader suite of enforcement tools s</w:t>
      </w:r>
      <w:r w:rsidR="0068685E">
        <w:t>uch as enforceable undertakings</w:t>
      </w:r>
      <w:r w:rsidR="00C5727F">
        <w:t>.</w:t>
      </w:r>
      <w:r w:rsidR="0068685E">
        <w:t xml:space="preserve"> </w:t>
      </w:r>
      <w:r w:rsidR="00C5727F">
        <w:t>A</w:t>
      </w:r>
      <w:r w:rsidR="0068685E">
        <w:t xml:space="preserve">s a result </w:t>
      </w:r>
      <w:r>
        <w:t>there were 2 enforceable undertakings accepted by the regulators in New Zealand</w:t>
      </w:r>
      <w:r w:rsidR="0068685E">
        <w:t xml:space="preserve"> in 2016–17</w:t>
      </w:r>
      <w:r>
        <w:t>.</w:t>
      </w:r>
    </w:p>
    <w:p w14:paraId="74B802D5" w14:textId="77777777" w:rsidR="00206376" w:rsidRDefault="00206376" w:rsidP="00206376">
      <w:pPr>
        <w:pStyle w:val="Figureheading"/>
      </w:pPr>
      <w:r>
        <w:lastRenderedPageBreak/>
        <w:t xml:space="preserve">Indicator </w:t>
      </w:r>
      <w:r>
        <w:rPr>
          <w:noProof/>
        </w:rPr>
        <w:t>12c</w:t>
      </w:r>
      <w:r>
        <w:t xml:space="preserve"> – Work health and safety notices and enforceable undertakings by jurisdiction</w:t>
      </w:r>
    </w:p>
    <w:tbl>
      <w:tblPr>
        <w:tblStyle w:val="LightShading-Accent2"/>
        <w:tblW w:w="5071" w:type="pct"/>
        <w:tblLayout w:type="fixed"/>
        <w:tblLook w:val="04A0" w:firstRow="1" w:lastRow="0" w:firstColumn="1" w:lastColumn="0" w:noHBand="0" w:noVBand="1"/>
        <w:tblCaption w:val="Indicator 12c. Work health and safetynotices and enforceable undertakings by jurisdiction"/>
        <w:tblDescription w:val="This table contains work health and safety notices and enforceable undertakings around Australian jurisdictions and New Zealand."/>
      </w:tblPr>
      <w:tblGrid>
        <w:gridCol w:w="2557"/>
        <w:gridCol w:w="1211"/>
        <w:gridCol w:w="887"/>
        <w:gridCol w:w="887"/>
        <w:gridCol w:w="888"/>
        <w:gridCol w:w="888"/>
        <w:gridCol w:w="888"/>
        <w:gridCol w:w="888"/>
        <w:gridCol w:w="888"/>
        <w:gridCol w:w="888"/>
        <w:gridCol w:w="888"/>
        <w:gridCol w:w="1025"/>
        <w:gridCol w:w="844"/>
        <w:gridCol w:w="972"/>
      </w:tblGrid>
      <w:tr w:rsidR="00181B61" w:rsidRPr="007A1000" w14:paraId="345B1AC7" w14:textId="77777777" w:rsidTr="00181B6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76" w:type="pct"/>
            <w:tcBorders>
              <w:bottom w:val="dashSmallGap" w:sz="4" w:space="0" w:color="FFFFFF" w:themeColor="background1"/>
            </w:tcBorders>
          </w:tcPr>
          <w:p w14:paraId="52519446" w14:textId="77777777" w:rsidR="00181B61" w:rsidRPr="007A1000" w:rsidRDefault="00181B61" w:rsidP="00181B61">
            <w:pPr>
              <w:pStyle w:val="TableheaderNEW"/>
            </w:pPr>
            <w:r w:rsidRPr="007A1000">
              <w:t>Activity</w:t>
            </w:r>
          </w:p>
        </w:tc>
        <w:tc>
          <w:tcPr>
            <w:tcW w:w="415" w:type="pct"/>
            <w:tcBorders>
              <w:bottom w:val="dashSmallGap" w:sz="4" w:space="0" w:color="FFFFFF" w:themeColor="background1"/>
            </w:tcBorders>
          </w:tcPr>
          <w:p w14:paraId="1EB214AD" w14:textId="77777777" w:rsidR="00181B61" w:rsidRPr="007A1000" w:rsidRDefault="00181B61" w:rsidP="00181B61">
            <w:pPr>
              <w:pStyle w:val="TableheaderNEW"/>
              <w:cnfStyle w:val="100000000000" w:firstRow="1" w:lastRow="0" w:firstColumn="0" w:lastColumn="0" w:oddVBand="0" w:evenVBand="0" w:oddHBand="0" w:evenHBand="0" w:firstRowFirstColumn="0" w:firstRowLastColumn="0" w:lastRowFirstColumn="0" w:lastRowLastColumn="0"/>
            </w:pPr>
            <w:r w:rsidRPr="007A1000">
              <w:t>Financial year</w:t>
            </w:r>
          </w:p>
        </w:tc>
        <w:tc>
          <w:tcPr>
            <w:tcW w:w="304" w:type="pct"/>
            <w:tcBorders>
              <w:bottom w:val="dashSmallGap" w:sz="4" w:space="0" w:color="FFFFFF" w:themeColor="background1"/>
            </w:tcBorders>
          </w:tcPr>
          <w:p w14:paraId="30D0031F" w14:textId="77777777" w:rsidR="00181B61" w:rsidRPr="00507DD3" w:rsidRDefault="00181B61" w:rsidP="00181B61">
            <w:pPr>
              <w:pStyle w:val="TableheaderNEW"/>
              <w:cnfStyle w:val="100000000000" w:firstRow="1" w:lastRow="0" w:firstColumn="0" w:lastColumn="0" w:oddVBand="0" w:evenVBand="0" w:oddHBand="0" w:evenHBand="0" w:firstRowFirstColumn="0" w:firstRowLastColumn="0" w:lastRowFirstColumn="0" w:lastRowLastColumn="0"/>
              <w:rPr>
                <w:color w:val="EEECE1" w:themeColor="background2"/>
              </w:rPr>
            </w:pPr>
            <w:r w:rsidRPr="00507DD3">
              <w:rPr>
                <w:color w:val="EEECE1" w:themeColor="background2"/>
              </w:rPr>
              <w:t>NSW</w:t>
            </w:r>
          </w:p>
        </w:tc>
        <w:tc>
          <w:tcPr>
            <w:tcW w:w="304" w:type="pct"/>
            <w:tcBorders>
              <w:bottom w:val="dashSmallGap" w:sz="4" w:space="0" w:color="FFFFFF" w:themeColor="background1"/>
            </w:tcBorders>
          </w:tcPr>
          <w:p w14:paraId="371480AC" w14:textId="77777777" w:rsidR="00181B61" w:rsidRPr="00507DD3" w:rsidRDefault="00181B61" w:rsidP="00181B61">
            <w:pPr>
              <w:pStyle w:val="TableheaderNEW"/>
              <w:cnfStyle w:val="100000000000" w:firstRow="1" w:lastRow="0" w:firstColumn="0" w:lastColumn="0" w:oddVBand="0" w:evenVBand="0" w:oddHBand="0" w:evenHBand="0" w:firstRowFirstColumn="0" w:firstRowLastColumn="0" w:lastRowFirstColumn="0" w:lastRowLastColumn="0"/>
              <w:rPr>
                <w:color w:val="EEECE1" w:themeColor="background2"/>
              </w:rPr>
            </w:pPr>
            <w:r w:rsidRPr="00507DD3">
              <w:rPr>
                <w:color w:val="EEECE1" w:themeColor="background2"/>
              </w:rPr>
              <w:t>Vic</w:t>
            </w:r>
          </w:p>
        </w:tc>
        <w:tc>
          <w:tcPr>
            <w:tcW w:w="304" w:type="pct"/>
            <w:tcBorders>
              <w:bottom w:val="dashSmallGap" w:sz="4" w:space="0" w:color="FFFFFF" w:themeColor="background1"/>
            </w:tcBorders>
          </w:tcPr>
          <w:p w14:paraId="28991A1B" w14:textId="77777777" w:rsidR="00181B61" w:rsidRPr="00507DD3" w:rsidRDefault="00181B61" w:rsidP="00181B61">
            <w:pPr>
              <w:pStyle w:val="TableheaderNEW"/>
              <w:cnfStyle w:val="100000000000" w:firstRow="1" w:lastRow="0" w:firstColumn="0" w:lastColumn="0" w:oddVBand="0" w:evenVBand="0" w:oddHBand="0" w:evenHBand="0" w:firstRowFirstColumn="0" w:firstRowLastColumn="0" w:lastRowFirstColumn="0" w:lastRowLastColumn="0"/>
              <w:rPr>
                <w:color w:val="EEECE1" w:themeColor="background2"/>
              </w:rPr>
            </w:pPr>
            <w:r w:rsidRPr="00507DD3">
              <w:rPr>
                <w:color w:val="EEECE1" w:themeColor="background2"/>
              </w:rPr>
              <w:t>Qld</w:t>
            </w:r>
          </w:p>
        </w:tc>
        <w:tc>
          <w:tcPr>
            <w:tcW w:w="304" w:type="pct"/>
            <w:tcBorders>
              <w:bottom w:val="dashSmallGap" w:sz="4" w:space="0" w:color="FFFFFF" w:themeColor="background1"/>
            </w:tcBorders>
          </w:tcPr>
          <w:p w14:paraId="148B4C90" w14:textId="77777777" w:rsidR="00181B61" w:rsidRPr="00507DD3" w:rsidRDefault="00181B61" w:rsidP="00181B61">
            <w:pPr>
              <w:pStyle w:val="TableheaderNEW"/>
              <w:cnfStyle w:val="100000000000" w:firstRow="1" w:lastRow="0" w:firstColumn="0" w:lastColumn="0" w:oddVBand="0" w:evenVBand="0" w:oddHBand="0" w:evenHBand="0" w:firstRowFirstColumn="0" w:firstRowLastColumn="0" w:lastRowFirstColumn="0" w:lastRowLastColumn="0"/>
              <w:rPr>
                <w:color w:val="EEECE1" w:themeColor="background2"/>
              </w:rPr>
            </w:pPr>
            <w:r w:rsidRPr="00507DD3">
              <w:rPr>
                <w:color w:val="EEECE1" w:themeColor="background2"/>
              </w:rPr>
              <w:t>WA</w:t>
            </w:r>
          </w:p>
        </w:tc>
        <w:tc>
          <w:tcPr>
            <w:tcW w:w="304" w:type="pct"/>
            <w:tcBorders>
              <w:bottom w:val="nil"/>
            </w:tcBorders>
          </w:tcPr>
          <w:p w14:paraId="3F04E01E" w14:textId="3EFF6F90" w:rsidR="00181B61" w:rsidRPr="00507DD3" w:rsidRDefault="00181B61" w:rsidP="00181B61">
            <w:pPr>
              <w:pStyle w:val="TableheaderNEW"/>
              <w:cnfStyle w:val="100000000000" w:firstRow="1" w:lastRow="0" w:firstColumn="0" w:lastColumn="0" w:oddVBand="0" w:evenVBand="0" w:oddHBand="0" w:evenHBand="0" w:firstRowFirstColumn="0" w:firstRowLastColumn="0" w:lastRowFirstColumn="0" w:lastRowLastColumn="0"/>
              <w:rPr>
                <w:color w:val="EEECE1" w:themeColor="background2"/>
              </w:rPr>
            </w:pPr>
            <w:r w:rsidRPr="00507DD3">
              <w:rPr>
                <w:color w:val="EEECE1" w:themeColor="background2"/>
              </w:rPr>
              <w:t>SA</w:t>
            </w:r>
          </w:p>
        </w:tc>
        <w:tc>
          <w:tcPr>
            <w:tcW w:w="304" w:type="pct"/>
            <w:tcBorders>
              <w:bottom w:val="nil"/>
            </w:tcBorders>
          </w:tcPr>
          <w:p w14:paraId="3916B464" w14:textId="060A80EA" w:rsidR="00181B61" w:rsidRPr="00507DD3" w:rsidRDefault="00181B61" w:rsidP="00181B61">
            <w:pPr>
              <w:pStyle w:val="TableheaderNEW"/>
              <w:cnfStyle w:val="100000000000" w:firstRow="1" w:lastRow="0" w:firstColumn="0" w:lastColumn="0" w:oddVBand="0" w:evenVBand="0" w:oddHBand="0" w:evenHBand="0" w:firstRowFirstColumn="0" w:firstRowLastColumn="0" w:lastRowFirstColumn="0" w:lastRowLastColumn="0"/>
              <w:rPr>
                <w:color w:val="EEECE1" w:themeColor="background2"/>
              </w:rPr>
            </w:pPr>
            <w:proofErr w:type="spellStart"/>
            <w:r w:rsidRPr="00507DD3">
              <w:rPr>
                <w:color w:val="EEECE1" w:themeColor="background2"/>
              </w:rPr>
              <w:t>Tas</w:t>
            </w:r>
            <w:proofErr w:type="spellEnd"/>
          </w:p>
        </w:tc>
        <w:tc>
          <w:tcPr>
            <w:tcW w:w="304" w:type="pct"/>
            <w:tcBorders>
              <w:bottom w:val="dashSmallGap" w:sz="4" w:space="0" w:color="FFFFFF" w:themeColor="background1"/>
            </w:tcBorders>
          </w:tcPr>
          <w:p w14:paraId="371343D5" w14:textId="77777777" w:rsidR="00181B61" w:rsidRPr="00507DD3" w:rsidRDefault="00181B61" w:rsidP="00181B61">
            <w:pPr>
              <w:pStyle w:val="TableheaderNEW"/>
              <w:cnfStyle w:val="100000000000" w:firstRow="1" w:lastRow="0" w:firstColumn="0" w:lastColumn="0" w:oddVBand="0" w:evenVBand="0" w:oddHBand="0" w:evenHBand="0" w:firstRowFirstColumn="0" w:firstRowLastColumn="0" w:lastRowFirstColumn="0" w:lastRowLastColumn="0"/>
              <w:rPr>
                <w:color w:val="EEECE1" w:themeColor="background2"/>
              </w:rPr>
            </w:pPr>
            <w:r w:rsidRPr="00507DD3">
              <w:rPr>
                <w:color w:val="EEECE1" w:themeColor="background2"/>
              </w:rPr>
              <w:t>NT</w:t>
            </w:r>
          </w:p>
        </w:tc>
        <w:tc>
          <w:tcPr>
            <w:tcW w:w="304" w:type="pct"/>
            <w:tcBorders>
              <w:bottom w:val="dashSmallGap" w:sz="4" w:space="0" w:color="FFFFFF" w:themeColor="background1"/>
            </w:tcBorders>
          </w:tcPr>
          <w:p w14:paraId="791E249B" w14:textId="77777777" w:rsidR="00181B61" w:rsidRPr="00507DD3" w:rsidRDefault="00181B61" w:rsidP="00181B61">
            <w:pPr>
              <w:pStyle w:val="TableheaderNEW"/>
              <w:cnfStyle w:val="100000000000" w:firstRow="1" w:lastRow="0" w:firstColumn="0" w:lastColumn="0" w:oddVBand="0" w:evenVBand="0" w:oddHBand="0" w:evenHBand="0" w:firstRowFirstColumn="0" w:firstRowLastColumn="0" w:lastRowFirstColumn="0" w:lastRowLastColumn="0"/>
              <w:rPr>
                <w:color w:val="EEECE1" w:themeColor="background2"/>
              </w:rPr>
            </w:pPr>
            <w:r w:rsidRPr="00507DD3">
              <w:rPr>
                <w:color w:val="EEECE1" w:themeColor="background2"/>
              </w:rPr>
              <w:t>ACT</w:t>
            </w:r>
          </w:p>
        </w:tc>
        <w:tc>
          <w:tcPr>
            <w:tcW w:w="304" w:type="pct"/>
            <w:tcBorders>
              <w:bottom w:val="dashSmallGap" w:sz="4" w:space="0" w:color="FFFFFF" w:themeColor="background1"/>
            </w:tcBorders>
          </w:tcPr>
          <w:p w14:paraId="146F5389" w14:textId="77777777" w:rsidR="00181B61" w:rsidRPr="00507DD3" w:rsidRDefault="00181B61" w:rsidP="00181B61">
            <w:pPr>
              <w:pStyle w:val="TableheaderNEW"/>
              <w:cnfStyle w:val="100000000000" w:firstRow="1" w:lastRow="0" w:firstColumn="0" w:lastColumn="0" w:oddVBand="0" w:evenVBand="0" w:oddHBand="0" w:evenHBand="0" w:firstRowFirstColumn="0" w:firstRowLastColumn="0" w:lastRowFirstColumn="0" w:lastRowLastColumn="0"/>
              <w:rPr>
                <w:color w:val="EEECE1" w:themeColor="background2"/>
              </w:rPr>
            </w:pPr>
            <w:proofErr w:type="spellStart"/>
            <w:r w:rsidRPr="00507DD3">
              <w:rPr>
                <w:color w:val="EEECE1" w:themeColor="background2"/>
              </w:rPr>
              <w:t>Aus</w:t>
            </w:r>
            <w:proofErr w:type="spellEnd"/>
            <w:r w:rsidRPr="00507DD3">
              <w:rPr>
                <w:color w:val="EEECE1" w:themeColor="background2"/>
              </w:rPr>
              <w:t xml:space="preserve"> </w:t>
            </w:r>
            <w:proofErr w:type="spellStart"/>
            <w:r w:rsidRPr="00507DD3">
              <w:rPr>
                <w:color w:val="EEECE1" w:themeColor="background2"/>
              </w:rPr>
              <w:t>Gov</w:t>
            </w:r>
            <w:proofErr w:type="spellEnd"/>
          </w:p>
        </w:tc>
        <w:tc>
          <w:tcPr>
            <w:tcW w:w="351" w:type="pct"/>
            <w:tcBorders>
              <w:bottom w:val="dashSmallGap" w:sz="4" w:space="0" w:color="FFFFFF" w:themeColor="background1"/>
            </w:tcBorders>
          </w:tcPr>
          <w:p w14:paraId="0DE460C0" w14:textId="77777777" w:rsidR="00181B61" w:rsidRPr="00507DD3" w:rsidRDefault="00181B61" w:rsidP="00181B61">
            <w:pPr>
              <w:pStyle w:val="TableheaderNEW"/>
              <w:cnfStyle w:val="100000000000" w:firstRow="1" w:lastRow="0" w:firstColumn="0" w:lastColumn="0" w:oddVBand="0" w:evenVBand="0" w:oddHBand="0" w:evenHBand="0" w:firstRowFirstColumn="0" w:firstRowLastColumn="0" w:lastRowFirstColumn="0" w:lastRowLastColumn="0"/>
              <w:rPr>
                <w:color w:val="EEECE1" w:themeColor="background2"/>
              </w:rPr>
            </w:pPr>
            <w:proofErr w:type="spellStart"/>
            <w:r w:rsidRPr="00507DD3">
              <w:rPr>
                <w:color w:val="EEECE1" w:themeColor="background2"/>
              </w:rPr>
              <w:t>Seacare</w:t>
            </w:r>
            <w:proofErr w:type="spellEnd"/>
          </w:p>
        </w:tc>
        <w:tc>
          <w:tcPr>
            <w:tcW w:w="289" w:type="pct"/>
            <w:tcBorders>
              <w:bottom w:val="dashSmallGap" w:sz="4" w:space="0" w:color="FFFFFF" w:themeColor="background1"/>
            </w:tcBorders>
          </w:tcPr>
          <w:p w14:paraId="0D605F26" w14:textId="77777777" w:rsidR="00181B61" w:rsidRPr="00507DD3" w:rsidRDefault="00181B61" w:rsidP="00181B61">
            <w:pPr>
              <w:pStyle w:val="TableheaderNEW"/>
              <w:cnfStyle w:val="100000000000" w:firstRow="1" w:lastRow="0" w:firstColumn="0" w:lastColumn="0" w:oddVBand="0" w:evenVBand="0" w:oddHBand="0" w:evenHBand="0" w:firstRowFirstColumn="0" w:firstRowLastColumn="0" w:lastRowFirstColumn="0" w:lastRowLastColumn="0"/>
              <w:rPr>
                <w:color w:val="EEECE1" w:themeColor="background2"/>
              </w:rPr>
            </w:pPr>
            <w:proofErr w:type="spellStart"/>
            <w:r w:rsidRPr="00507DD3">
              <w:rPr>
                <w:color w:val="EEECE1" w:themeColor="background2"/>
                <w:vertAlign w:val="superscript"/>
              </w:rPr>
              <w:t>a</w:t>
            </w:r>
            <w:r w:rsidRPr="00507DD3">
              <w:rPr>
                <w:color w:val="EEECE1" w:themeColor="background2"/>
              </w:rPr>
              <w:t>Total</w:t>
            </w:r>
            <w:proofErr w:type="spellEnd"/>
            <w:r w:rsidRPr="00507DD3">
              <w:rPr>
                <w:color w:val="EEECE1" w:themeColor="background2"/>
              </w:rPr>
              <w:t xml:space="preserve"> </w:t>
            </w:r>
            <w:proofErr w:type="spellStart"/>
            <w:r w:rsidRPr="00507DD3">
              <w:rPr>
                <w:color w:val="EEECE1" w:themeColor="background2"/>
              </w:rPr>
              <w:t>Aus</w:t>
            </w:r>
            <w:proofErr w:type="spellEnd"/>
          </w:p>
        </w:tc>
        <w:tc>
          <w:tcPr>
            <w:tcW w:w="333" w:type="pct"/>
            <w:tcBorders>
              <w:bottom w:val="dashSmallGap" w:sz="4" w:space="0" w:color="FFFFFF" w:themeColor="background1"/>
            </w:tcBorders>
          </w:tcPr>
          <w:p w14:paraId="452EED87" w14:textId="77777777" w:rsidR="00181B61" w:rsidRPr="00507DD3" w:rsidRDefault="00181B61" w:rsidP="00181B61">
            <w:pPr>
              <w:pStyle w:val="TableheaderNEW"/>
              <w:cnfStyle w:val="100000000000" w:firstRow="1" w:lastRow="0" w:firstColumn="0" w:lastColumn="0" w:oddVBand="0" w:evenVBand="0" w:oddHBand="0" w:evenHBand="0" w:firstRowFirstColumn="0" w:firstRowLastColumn="0" w:lastRowFirstColumn="0" w:lastRowLastColumn="0"/>
              <w:rPr>
                <w:color w:val="EEECE1" w:themeColor="background2"/>
              </w:rPr>
            </w:pPr>
            <w:r w:rsidRPr="00507DD3">
              <w:rPr>
                <w:color w:val="EEECE1" w:themeColor="background2"/>
              </w:rPr>
              <w:t>NZ</w:t>
            </w:r>
          </w:p>
        </w:tc>
      </w:tr>
      <w:tr w:rsidR="00181B61" w:rsidRPr="007A1000" w14:paraId="06F25E1D" w14:textId="77777777" w:rsidTr="00F50342">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876" w:type="pct"/>
            <w:shd w:val="clear" w:color="auto" w:fill="auto"/>
          </w:tcPr>
          <w:p w14:paraId="261F09C1" w14:textId="77777777" w:rsidR="00181B61" w:rsidRPr="007A1000" w:rsidRDefault="00181B61" w:rsidP="00181B61">
            <w:pPr>
              <w:pStyle w:val="Tablecolumnnew"/>
            </w:pPr>
            <w:r>
              <w:t>Number of infringement notices issued</w:t>
            </w:r>
          </w:p>
        </w:tc>
        <w:tc>
          <w:tcPr>
            <w:tcW w:w="415" w:type="pct"/>
            <w:shd w:val="clear" w:color="auto" w:fill="auto"/>
          </w:tcPr>
          <w:p w14:paraId="0FC5F334" w14:textId="77777777" w:rsidR="00181B61" w:rsidRPr="007A1000" w:rsidRDefault="00181B61" w:rsidP="0047514A">
            <w:pPr>
              <w:pStyle w:val="Tablenumber"/>
              <w:cnfStyle w:val="000000100000" w:firstRow="0" w:lastRow="0" w:firstColumn="0" w:lastColumn="0" w:oddVBand="0" w:evenVBand="0" w:oddHBand="1" w:evenHBand="0" w:firstRowFirstColumn="0" w:firstRowLastColumn="0" w:lastRowFirstColumn="0" w:lastRowLastColumn="0"/>
            </w:pPr>
            <w:r w:rsidRPr="007A1000">
              <w:t>2012–13</w:t>
            </w:r>
          </w:p>
        </w:tc>
        <w:tc>
          <w:tcPr>
            <w:tcW w:w="304" w:type="pct"/>
            <w:shd w:val="clear" w:color="auto" w:fill="auto"/>
            <w:vAlign w:val="center"/>
          </w:tcPr>
          <w:p w14:paraId="380FCD4F" w14:textId="77777777" w:rsidR="00181B61" w:rsidRPr="00C90C37" w:rsidRDefault="00181B61" w:rsidP="0047514A">
            <w:pPr>
              <w:pStyle w:val="Tablenumber"/>
              <w:cnfStyle w:val="000000100000" w:firstRow="0" w:lastRow="0" w:firstColumn="0" w:lastColumn="0" w:oddVBand="0" w:evenVBand="0" w:oddHBand="1" w:evenHBand="0" w:firstRowFirstColumn="0" w:firstRowLastColumn="0" w:lastRowFirstColumn="0" w:lastRowLastColumn="0"/>
            </w:pPr>
            <w:r w:rsidRPr="00C90C37">
              <w:t>124</w:t>
            </w:r>
          </w:p>
        </w:tc>
        <w:tc>
          <w:tcPr>
            <w:tcW w:w="304" w:type="pct"/>
            <w:shd w:val="clear" w:color="auto" w:fill="auto"/>
            <w:vAlign w:val="center"/>
          </w:tcPr>
          <w:p w14:paraId="51442B1C" w14:textId="03366B5D" w:rsidR="00181B61" w:rsidRPr="00C90C37" w:rsidRDefault="0022433C" w:rsidP="0047514A">
            <w:pPr>
              <w:pStyle w:val="Tablenumber"/>
              <w:cnfStyle w:val="000000100000" w:firstRow="0" w:lastRow="0" w:firstColumn="0" w:lastColumn="0" w:oddVBand="0" w:evenVBand="0" w:oddHBand="1" w:evenHBand="0" w:firstRowFirstColumn="0" w:firstRowLastColumn="0" w:lastRowFirstColumn="0" w:lastRowLastColumn="0"/>
            </w:pPr>
            <w:r>
              <w:rPr>
                <w:vertAlign w:val="superscript"/>
              </w:rPr>
              <w:t>l</w:t>
            </w:r>
            <w:r w:rsidRPr="00C90C37">
              <w:t xml:space="preserve"> </w:t>
            </w:r>
            <w:r w:rsidR="00181B61" w:rsidRPr="00C90C37">
              <w:t>u/a</w:t>
            </w:r>
          </w:p>
        </w:tc>
        <w:tc>
          <w:tcPr>
            <w:tcW w:w="304" w:type="pct"/>
            <w:shd w:val="clear" w:color="auto" w:fill="auto"/>
          </w:tcPr>
          <w:p w14:paraId="3F36C217" w14:textId="77777777" w:rsidR="00181B61" w:rsidRPr="00C90C37" w:rsidRDefault="00181B61" w:rsidP="0047514A">
            <w:pPr>
              <w:pStyle w:val="Tablenumber"/>
              <w:cnfStyle w:val="000000100000" w:firstRow="0" w:lastRow="0" w:firstColumn="0" w:lastColumn="0" w:oddVBand="0" w:evenVBand="0" w:oddHBand="1" w:evenHBand="0" w:firstRowFirstColumn="0" w:firstRowLastColumn="0" w:lastRowFirstColumn="0" w:lastRowLastColumn="0"/>
            </w:pPr>
            <w:r w:rsidRPr="00C90C37">
              <w:t>61</w:t>
            </w:r>
          </w:p>
        </w:tc>
        <w:tc>
          <w:tcPr>
            <w:tcW w:w="304" w:type="pct"/>
            <w:tcBorders>
              <w:right w:val="nil"/>
            </w:tcBorders>
            <w:shd w:val="clear" w:color="auto" w:fill="auto"/>
            <w:vAlign w:val="center"/>
          </w:tcPr>
          <w:p w14:paraId="32C0BBEE" w14:textId="4CEDFBD0" w:rsidR="00181B61" w:rsidRPr="00C90C37" w:rsidRDefault="0022433C" w:rsidP="0047514A">
            <w:pPr>
              <w:pStyle w:val="Tablenumber"/>
              <w:cnfStyle w:val="000000100000" w:firstRow="0" w:lastRow="0" w:firstColumn="0" w:lastColumn="0" w:oddVBand="0" w:evenVBand="0" w:oddHBand="1" w:evenHBand="0" w:firstRowFirstColumn="0" w:firstRowLastColumn="0" w:lastRowFirstColumn="0" w:lastRowLastColumn="0"/>
            </w:pPr>
            <w:r>
              <w:rPr>
                <w:vertAlign w:val="superscript"/>
              </w:rPr>
              <w:t>l</w:t>
            </w:r>
            <w:r w:rsidRPr="00C90C37">
              <w:t xml:space="preserve"> </w:t>
            </w:r>
            <w:r w:rsidR="00181B61" w:rsidRPr="00C90C37">
              <w:t>n/a</w:t>
            </w:r>
          </w:p>
        </w:tc>
        <w:tc>
          <w:tcPr>
            <w:tcW w:w="304" w:type="pct"/>
            <w:tcBorders>
              <w:top w:val="nil"/>
              <w:left w:val="nil"/>
              <w:bottom w:val="nil"/>
              <w:right w:val="nil"/>
            </w:tcBorders>
            <w:shd w:val="clear" w:color="auto" w:fill="auto"/>
            <w:vAlign w:val="center"/>
          </w:tcPr>
          <w:p w14:paraId="26F66F8E" w14:textId="7039077E" w:rsidR="00181B61" w:rsidRPr="00C90C37" w:rsidRDefault="0022433C" w:rsidP="0047514A">
            <w:pPr>
              <w:pStyle w:val="Tablenumber"/>
              <w:cnfStyle w:val="000000100000" w:firstRow="0" w:lastRow="0" w:firstColumn="0" w:lastColumn="0" w:oddVBand="0" w:evenVBand="0" w:oddHBand="1" w:evenHBand="0" w:firstRowFirstColumn="0" w:firstRowLastColumn="0" w:lastRowFirstColumn="0" w:lastRowLastColumn="0"/>
            </w:pPr>
            <w:r>
              <w:rPr>
                <w:vertAlign w:val="superscript"/>
              </w:rPr>
              <w:t>l</w:t>
            </w:r>
            <w:r w:rsidRPr="00C90C37">
              <w:t xml:space="preserve"> </w:t>
            </w:r>
            <w:r w:rsidR="00181B61" w:rsidRPr="00C90C37">
              <w:t>0</w:t>
            </w:r>
          </w:p>
        </w:tc>
        <w:tc>
          <w:tcPr>
            <w:tcW w:w="304" w:type="pct"/>
            <w:tcBorders>
              <w:top w:val="nil"/>
              <w:left w:val="nil"/>
              <w:bottom w:val="nil"/>
              <w:right w:val="nil"/>
            </w:tcBorders>
            <w:shd w:val="clear" w:color="auto" w:fill="auto"/>
          </w:tcPr>
          <w:p w14:paraId="5722691C" w14:textId="77777777" w:rsidR="00181B61" w:rsidRPr="00C90C37" w:rsidRDefault="00181B61" w:rsidP="0047514A">
            <w:pPr>
              <w:pStyle w:val="Tablenumber"/>
              <w:cnfStyle w:val="000000100000" w:firstRow="0" w:lastRow="0" w:firstColumn="0" w:lastColumn="0" w:oddVBand="0" w:evenVBand="0" w:oddHBand="1" w:evenHBand="0" w:firstRowFirstColumn="0" w:firstRowLastColumn="0" w:lastRowFirstColumn="0" w:lastRowLastColumn="0"/>
            </w:pPr>
            <w:r w:rsidRPr="00C90C37">
              <w:t>18</w:t>
            </w:r>
          </w:p>
        </w:tc>
        <w:tc>
          <w:tcPr>
            <w:tcW w:w="304" w:type="pct"/>
            <w:tcBorders>
              <w:left w:val="nil"/>
            </w:tcBorders>
            <w:shd w:val="clear" w:color="auto" w:fill="auto"/>
            <w:vAlign w:val="center"/>
          </w:tcPr>
          <w:p w14:paraId="5E273ECC" w14:textId="77777777" w:rsidR="00181B61" w:rsidRPr="00C90C37" w:rsidRDefault="00181B61" w:rsidP="0047514A">
            <w:pPr>
              <w:pStyle w:val="Tablenumber"/>
              <w:cnfStyle w:val="000000100000" w:firstRow="0" w:lastRow="0" w:firstColumn="0" w:lastColumn="0" w:oddVBand="0" w:evenVBand="0" w:oddHBand="1" w:evenHBand="0" w:firstRowFirstColumn="0" w:firstRowLastColumn="0" w:lastRowFirstColumn="0" w:lastRowLastColumn="0"/>
            </w:pPr>
            <w:r w:rsidRPr="00C90C37">
              <w:t xml:space="preserve"> 0</w:t>
            </w:r>
          </w:p>
        </w:tc>
        <w:tc>
          <w:tcPr>
            <w:tcW w:w="304" w:type="pct"/>
            <w:shd w:val="clear" w:color="auto" w:fill="auto"/>
          </w:tcPr>
          <w:p w14:paraId="22A0F9F8" w14:textId="77777777" w:rsidR="00181B61" w:rsidRPr="00C90C37" w:rsidRDefault="00181B61" w:rsidP="0047514A">
            <w:pPr>
              <w:pStyle w:val="Tablenumber"/>
              <w:cnfStyle w:val="000000100000" w:firstRow="0" w:lastRow="0" w:firstColumn="0" w:lastColumn="0" w:oddVBand="0" w:evenVBand="0" w:oddHBand="1" w:evenHBand="0" w:firstRowFirstColumn="0" w:firstRowLastColumn="0" w:lastRowFirstColumn="0" w:lastRowLastColumn="0"/>
            </w:pPr>
            <w:r w:rsidRPr="00C90C37">
              <w:t>29</w:t>
            </w:r>
          </w:p>
        </w:tc>
        <w:tc>
          <w:tcPr>
            <w:tcW w:w="304" w:type="pct"/>
            <w:shd w:val="clear" w:color="auto" w:fill="auto"/>
            <w:vAlign w:val="center"/>
          </w:tcPr>
          <w:p w14:paraId="14A25B1D" w14:textId="16016E14" w:rsidR="00181B61" w:rsidRPr="00C90C37" w:rsidRDefault="0022433C" w:rsidP="0047514A">
            <w:pPr>
              <w:pStyle w:val="Tablenumber"/>
              <w:cnfStyle w:val="000000100000" w:firstRow="0" w:lastRow="0" w:firstColumn="0" w:lastColumn="0" w:oddVBand="0" w:evenVBand="0" w:oddHBand="1" w:evenHBand="0" w:firstRowFirstColumn="0" w:firstRowLastColumn="0" w:lastRowFirstColumn="0" w:lastRowLastColumn="0"/>
            </w:pPr>
            <w:r>
              <w:rPr>
                <w:vertAlign w:val="superscript"/>
              </w:rPr>
              <w:t>l</w:t>
            </w:r>
            <w:r w:rsidRPr="00C90C37">
              <w:t xml:space="preserve"> </w:t>
            </w:r>
            <w:r w:rsidR="00181B61" w:rsidRPr="00C90C37">
              <w:t xml:space="preserve">n/a </w:t>
            </w:r>
          </w:p>
        </w:tc>
        <w:tc>
          <w:tcPr>
            <w:tcW w:w="351" w:type="pct"/>
            <w:shd w:val="clear" w:color="auto" w:fill="auto"/>
            <w:vAlign w:val="center"/>
          </w:tcPr>
          <w:p w14:paraId="338E2DF8" w14:textId="77777777" w:rsidR="00181B61" w:rsidRPr="00C90C37" w:rsidRDefault="00181B61" w:rsidP="0047514A">
            <w:pPr>
              <w:pStyle w:val="Tablenumber"/>
              <w:cnfStyle w:val="000000100000" w:firstRow="0" w:lastRow="0" w:firstColumn="0" w:lastColumn="0" w:oddVBand="0" w:evenVBand="0" w:oddHBand="1" w:evenHBand="0" w:firstRowFirstColumn="0" w:firstRowLastColumn="0" w:lastRowFirstColumn="0" w:lastRowLastColumn="0"/>
            </w:pPr>
            <w:r w:rsidRPr="00C90C37">
              <w:t xml:space="preserve"> 0</w:t>
            </w:r>
          </w:p>
        </w:tc>
        <w:tc>
          <w:tcPr>
            <w:tcW w:w="289" w:type="pct"/>
            <w:shd w:val="clear" w:color="auto" w:fill="auto"/>
          </w:tcPr>
          <w:p w14:paraId="7086530A" w14:textId="77777777" w:rsidR="00181B61" w:rsidRPr="00C90C37" w:rsidRDefault="00181B61" w:rsidP="0047514A">
            <w:pPr>
              <w:pStyle w:val="Tablenumber"/>
              <w:cnfStyle w:val="000000100000" w:firstRow="0" w:lastRow="0" w:firstColumn="0" w:lastColumn="0" w:oddVBand="0" w:evenVBand="0" w:oddHBand="1" w:evenHBand="0" w:firstRowFirstColumn="0" w:firstRowLastColumn="0" w:lastRowFirstColumn="0" w:lastRowLastColumn="0"/>
            </w:pPr>
            <w:r w:rsidRPr="00C90C37">
              <w:t>232</w:t>
            </w:r>
          </w:p>
        </w:tc>
        <w:tc>
          <w:tcPr>
            <w:tcW w:w="333" w:type="pct"/>
            <w:shd w:val="clear" w:color="auto" w:fill="auto"/>
          </w:tcPr>
          <w:p w14:paraId="6C2C9F91" w14:textId="77777777" w:rsidR="00181B61" w:rsidRPr="00C90C37" w:rsidRDefault="00181B61" w:rsidP="0047514A">
            <w:pPr>
              <w:pStyle w:val="Tablenumber"/>
              <w:cnfStyle w:val="000000100000" w:firstRow="0" w:lastRow="0" w:firstColumn="0" w:lastColumn="0" w:oddVBand="0" w:evenVBand="0" w:oddHBand="1" w:evenHBand="0" w:firstRowFirstColumn="0" w:firstRowLastColumn="0" w:lastRowFirstColumn="0" w:lastRowLastColumn="0"/>
            </w:pPr>
            <w:r w:rsidRPr="00C90C37">
              <w:t>54</w:t>
            </w:r>
          </w:p>
        </w:tc>
      </w:tr>
      <w:tr w:rsidR="00181B61" w:rsidRPr="007A1000" w14:paraId="5F79C8A5" w14:textId="77777777" w:rsidTr="00F50342">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76" w:type="pct"/>
            <w:shd w:val="clear" w:color="auto" w:fill="auto"/>
          </w:tcPr>
          <w:p w14:paraId="1B112952" w14:textId="77777777" w:rsidR="00181B61" w:rsidRPr="007A1000" w:rsidRDefault="00181B61" w:rsidP="00181B61">
            <w:pPr>
              <w:pStyle w:val="Tablecolumnnew"/>
            </w:pPr>
          </w:p>
        </w:tc>
        <w:tc>
          <w:tcPr>
            <w:tcW w:w="415" w:type="pct"/>
            <w:shd w:val="clear" w:color="auto" w:fill="auto"/>
          </w:tcPr>
          <w:p w14:paraId="7C6AFDC3" w14:textId="77777777" w:rsidR="00181B61" w:rsidRPr="007A1000" w:rsidRDefault="00181B61" w:rsidP="0047514A">
            <w:pPr>
              <w:pStyle w:val="Tablenumber"/>
              <w:cnfStyle w:val="000000010000" w:firstRow="0" w:lastRow="0" w:firstColumn="0" w:lastColumn="0" w:oddVBand="0" w:evenVBand="0" w:oddHBand="0" w:evenHBand="1" w:firstRowFirstColumn="0" w:firstRowLastColumn="0" w:lastRowFirstColumn="0" w:lastRowLastColumn="0"/>
            </w:pPr>
            <w:r w:rsidRPr="007A1000">
              <w:t>2013–14</w:t>
            </w:r>
          </w:p>
        </w:tc>
        <w:tc>
          <w:tcPr>
            <w:tcW w:w="304" w:type="pct"/>
            <w:shd w:val="clear" w:color="auto" w:fill="auto"/>
            <w:vAlign w:val="center"/>
          </w:tcPr>
          <w:p w14:paraId="2F960CEA" w14:textId="77777777" w:rsidR="00181B61" w:rsidRPr="00C90C37" w:rsidRDefault="00181B61" w:rsidP="0047514A">
            <w:pPr>
              <w:pStyle w:val="Tablenumber"/>
              <w:cnfStyle w:val="000000010000" w:firstRow="0" w:lastRow="0" w:firstColumn="0" w:lastColumn="0" w:oddVBand="0" w:evenVBand="0" w:oddHBand="0" w:evenHBand="1" w:firstRowFirstColumn="0" w:firstRowLastColumn="0" w:lastRowFirstColumn="0" w:lastRowLastColumn="0"/>
            </w:pPr>
            <w:r w:rsidRPr="00C90C37">
              <w:t xml:space="preserve"> 55</w:t>
            </w:r>
          </w:p>
        </w:tc>
        <w:tc>
          <w:tcPr>
            <w:tcW w:w="304" w:type="pct"/>
            <w:shd w:val="clear" w:color="auto" w:fill="auto"/>
            <w:vAlign w:val="center"/>
          </w:tcPr>
          <w:p w14:paraId="2A7A3637" w14:textId="303C8DF5" w:rsidR="00181B61" w:rsidRPr="00C90C37" w:rsidRDefault="0022433C" w:rsidP="0047514A">
            <w:pPr>
              <w:pStyle w:val="Tablenumber"/>
              <w:cnfStyle w:val="000000010000" w:firstRow="0" w:lastRow="0" w:firstColumn="0" w:lastColumn="0" w:oddVBand="0" w:evenVBand="0" w:oddHBand="0" w:evenHBand="1" w:firstRowFirstColumn="0" w:firstRowLastColumn="0" w:lastRowFirstColumn="0" w:lastRowLastColumn="0"/>
            </w:pPr>
            <w:r>
              <w:rPr>
                <w:vertAlign w:val="superscript"/>
              </w:rPr>
              <w:t>l</w:t>
            </w:r>
            <w:r w:rsidRPr="00C90C37">
              <w:t xml:space="preserve"> </w:t>
            </w:r>
            <w:r w:rsidR="00181B61" w:rsidRPr="00C90C37">
              <w:t>u/a</w:t>
            </w:r>
          </w:p>
        </w:tc>
        <w:tc>
          <w:tcPr>
            <w:tcW w:w="304" w:type="pct"/>
            <w:shd w:val="clear" w:color="auto" w:fill="auto"/>
          </w:tcPr>
          <w:p w14:paraId="2D7EA137" w14:textId="77777777" w:rsidR="00181B61" w:rsidRPr="00C90C37" w:rsidRDefault="00181B61" w:rsidP="0047514A">
            <w:pPr>
              <w:pStyle w:val="Tablenumber"/>
              <w:cnfStyle w:val="000000010000" w:firstRow="0" w:lastRow="0" w:firstColumn="0" w:lastColumn="0" w:oddVBand="0" w:evenVBand="0" w:oddHBand="0" w:evenHBand="1" w:firstRowFirstColumn="0" w:firstRowLastColumn="0" w:lastRowFirstColumn="0" w:lastRowLastColumn="0"/>
            </w:pPr>
            <w:r w:rsidRPr="00C90C37">
              <w:t>58</w:t>
            </w:r>
          </w:p>
        </w:tc>
        <w:tc>
          <w:tcPr>
            <w:tcW w:w="304" w:type="pct"/>
            <w:shd w:val="clear" w:color="auto" w:fill="auto"/>
            <w:vAlign w:val="center"/>
          </w:tcPr>
          <w:p w14:paraId="6DFB8E86" w14:textId="375AEFC6" w:rsidR="00181B61" w:rsidRPr="00C90C37" w:rsidRDefault="0022433C" w:rsidP="0047514A">
            <w:pPr>
              <w:pStyle w:val="Tablenumber"/>
              <w:cnfStyle w:val="000000010000" w:firstRow="0" w:lastRow="0" w:firstColumn="0" w:lastColumn="0" w:oddVBand="0" w:evenVBand="0" w:oddHBand="0" w:evenHBand="1" w:firstRowFirstColumn="0" w:firstRowLastColumn="0" w:lastRowFirstColumn="0" w:lastRowLastColumn="0"/>
            </w:pPr>
            <w:r>
              <w:rPr>
                <w:vertAlign w:val="superscript"/>
              </w:rPr>
              <w:t>l</w:t>
            </w:r>
            <w:r w:rsidRPr="00C90C37">
              <w:t xml:space="preserve"> </w:t>
            </w:r>
            <w:r w:rsidR="00181B61" w:rsidRPr="00C90C37">
              <w:t>n/a</w:t>
            </w:r>
          </w:p>
        </w:tc>
        <w:tc>
          <w:tcPr>
            <w:tcW w:w="304" w:type="pct"/>
            <w:tcBorders>
              <w:top w:val="nil"/>
            </w:tcBorders>
            <w:shd w:val="clear" w:color="auto" w:fill="auto"/>
            <w:vAlign w:val="center"/>
          </w:tcPr>
          <w:p w14:paraId="669798D2" w14:textId="77777777" w:rsidR="00181B61" w:rsidRPr="00C90C37" w:rsidRDefault="00181B61" w:rsidP="0047514A">
            <w:pPr>
              <w:pStyle w:val="Tablenumber"/>
              <w:cnfStyle w:val="000000010000" w:firstRow="0" w:lastRow="0" w:firstColumn="0" w:lastColumn="0" w:oddVBand="0" w:evenVBand="0" w:oddHBand="0" w:evenHBand="1" w:firstRowFirstColumn="0" w:firstRowLastColumn="0" w:lastRowFirstColumn="0" w:lastRowLastColumn="0"/>
            </w:pPr>
            <w:r w:rsidRPr="00C90C37">
              <w:t xml:space="preserve"> 2</w:t>
            </w:r>
          </w:p>
        </w:tc>
        <w:tc>
          <w:tcPr>
            <w:tcW w:w="304" w:type="pct"/>
            <w:tcBorders>
              <w:top w:val="nil"/>
            </w:tcBorders>
            <w:shd w:val="clear" w:color="auto" w:fill="auto"/>
          </w:tcPr>
          <w:p w14:paraId="60CEB117" w14:textId="77777777" w:rsidR="00181B61" w:rsidRPr="00C90C37" w:rsidRDefault="00181B61" w:rsidP="0047514A">
            <w:pPr>
              <w:pStyle w:val="Tablenumber"/>
              <w:cnfStyle w:val="000000010000" w:firstRow="0" w:lastRow="0" w:firstColumn="0" w:lastColumn="0" w:oddVBand="0" w:evenVBand="0" w:oddHBand="0" w:evenHBand="1" w:firstRowFirstColumn="0" w:firstRowLastColumn="0" w:lastRowFirstColumn="0" w:lastRowLastColumn="0"/>
            </w:pPr>
            <w:r w:rsidRPr="00C90C37">
              <w:t>22</w:t>
            </w:r>
          </w:p>
        </w:tc>
        <w:tc>
          <w:tcPr>
            <w:tcW w:w="304" w:type="pct"/>
            <w:shd w:val="clear" w:color="auto" w:fill="auto"/>
            <w:vAlign w:val="center"/>
          </w:tcPr>
          <w:p w14:paraId="746CA268" w14:textId="77777777" w:rsidR="00181B61" w:rsidRPr="00C90C37" w:rsidRDefault="00181B61" w:rsidP="0047514A">
            <w:pPr>
              <w:pStyle w:val="Tablenumber"/>
              <w:cnfStyle w:val="000000010000" w:firstRow="0" w:lastRow="0" w:firstColumn="0" w:lastColumn="0" w:oddVBand="0" w:evenVBand="0" w:oddHBand="0" w:evenHBand="1" w:firstRowFirstColumn="0" w:firstRowLastColumn="0" w:lastRowFirstColumn="0" w:lastRowLastColumn="0"/>
            </w:pPr>
            <w:r w:rsidRPr="00C90C37">
              <w:t xml:space="preserve"> 0</w:t>
            </w:r>
          </w:p>
        </w:tc>
        <w:tc>
          <w:tcPr>
            <w:tcW w:w="304" w:type="pct"/>
            <w:shd w:val="clear" w:color="auto" w:fill="auto"/>
          </w:tcPr>
          <w:p w14:paraId="069F74EF" w14:textId="77777777" w:rsidR="00181B61" w:rsidRPr="00C90C37" w:rsidRDefault="00181B61" w:rsidP="0047514A">
            <w:pPr>
              <w:pStyle w:val="Tablenumber"/>
              <w:cnfStyle w:val="000000010000" w:firstRow="0" w:lastRow="0" w:firstColumn="0" w:lastColumn="0" w:oddVBand="0" w:evenVBand="0" w:oddHBand="0" w:evenHBand="1" w:firstRowFirstColumn="0" w:firstRowLastColumn="0" w:lastRowFirstColumn="0" w:lastRowLastColumn="0"/>
            </w:pPr>
            <w:r w:rsidRPr="00C90C37">
              <w:t>43</w:t>
            </w:r>
          </w:p>
        </w:tc>
        <w:tc>
          <w:tcPr>
            <w:tcW w:w="304" w:type="pct"/>
            <w:shd w:val="clear" w:color="auto" w:fill="auto"/>
            <w:vAlign w:val="center"/>
          </w:tcPr>
          <w:p w14:paraId="2E559FC2" w14:textId="7F1145F8" w:rsidR="00181B61" w:rsidRPr="00C90C37" w:rsidRDefault="0022433C" w:rsidP="0047514A">
            <w:pPr>
              <w:pStyle w:val="Tablenumber"/>
              <w:cnfStyle w:val="000000010000" w:firstRow="0" w:lastRow="0" w:firstColumn="0" w:lastColumn="0" w:oddVBand="0" w:evenVBand="0" w:oddHBand="0" w:evenHBand="1" w:firstRowFirstColumn="0" w:firstRowLastColumn="0" w:lastRowFirstColumn="0" w:lastRowLastColumn="0"/>
            </w:pPr>
            <w:r>
              <w:rPr>
                <w:vertAlign w:val="superscript"/>
              </w:rPr>
              <w:t>l</w:t>
            </w:r>
            <w:r w:rsidRPr="00C90C37">
              <w:t xml:space="preserve"> </w:t>
            </w:r>
            <w:r w:rsidR="00181B61" w:rsidRPr="00C90C37">
              <w:t xml:space="preserve">n/a </w:t>
            </w:r>
          </w:p>
        </w:tc>
        <w:tc>
          <w:tcPr>
            <w:tcW w:w="351" w:type="pct"/>
            <w:shd w:val="clear" w:color="auto" w:fill="auto"/>
            <w:vAlign w:val="center"/>
          </w:tcPr>
          <w:p w14:paraId="25DEB264" w14:textId="77777777" w:rsidR="00181B61" w:rsidRPr="00C90C37" w:rsidRDefault="00181B61" w:rsidP="0047514A">
            <w:pPr>
              <w:pStyle w:val="Tablenumber"/>
              <w:cnfStyle w:val="000000010000" w:firstRow="0" w:lastRow="0" w:firstColumn="0" w:lastColumn="0" w:oddVBand="0" w:evenVBand="0" w:oddHBand="0" w:evenHBand="1" w:firstRowFirstColumn="0" w:firstRowLastColumn="0" w:lastRowFirstColumn="0" w:lastRowLastColumn="0"/>
            </w:pPr>
            <w:r w:rsidRPr="00C90C37">
              <w:t xml:space="preserve"> 0</w:t>
            </w:r>
          </w:p>
        </w:tc>
        <w:tc>
          <w:tcPr>
            <w:tcW w:w="289" w:type="pct"/>
            <w:shd w:val="clear" w:color="auto" w:fill="auto"/>
          </w:tcPr>
          <w:p w14:paraId="6B6E62CB" w14:textId="77777777" w:rsidR="00181B61" w:rsidRPr="00C90C37" w:rsidRDefault="00181B61" w:rsidP="0047514A">
            <w:pPr>
              <w:pStyle w:val="Tablenumber"/>
              <w:cnfStyle w:val="000000010000" w:firstRow="0" w:lastRow="0" w:firstColumn="0" w:lastColumn="0" w:oddVBand="0" w:evenVBand="0" w:oddHBand="0" w:evenHBand="1" w:firstRowFirstColumn="0" w:firstRowLastColumn="0" w:lastRowFirstColumn="0" w:lastRowLastColumn="0"/>
            </w:pPr>
            <w:r w:rsidRPr="00C90C37">
              <w:t>180</w:t>
            </w:r>
          </w:p>
        </w:tc>
        <w:tc>
          <w:tcPr>
            <w:tcW w:w="333" w:type="pct"/>
            <w:shd w:val="clear" w:color="auto" w:fill="auto"/>
          </w:tcPr>
          <w:p w14:paraId="04D0F5FE" w14:textId="77777777" w:rsidR="00181B61" w:rsidRPr="00C90C37" w:rsidRDefault="00181B61" w:rsidP="0047514A">
            <w:pPr>
              <w:pStyle w:val="Tablenumber"/>
              <w:cnfStyle w:val="000000010000" w:firstRow="0" w:lastRow="0" w:firstColumn="0" w:lastColumn="0" w:oddVBand="0" w:evenVBand="0" w:oddHBand="0" w:evenHBand="1" w:firstRowFirstColumn="0" w:firstRowLastColumn="0" w:lastRowFirstColumn="0" w:lastRowLastColumn="0"/>
            </w:pPr>
            <w:r w:rsidRPr="00C90C37">
              <w:t>101</w:t>
            </w:r>
          </w:p>
        </w:tc>
      </w:tr>
      <w:tr w:rsidR="00181B61" w:rsidRPr="007A1000" w14:paraId="11D351AB" w14:textId="77777777" w:rsidTr="00206376">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76" w:type="pct"/>
            <w:shd w:val="clear" w:color="auto" w:fill="auto"/>
          </w:tcPr>
          <w:p w14:paraId="5E1344B2" w14:textId="77777777" w:rsidR="00181B61" w:rsidRPr="007A1000" w:rsidRDefault="00181B61" w:rsidP="00181B61">
            <w:pPr>
              <w:pStyle w:val="Tablecolumnnew"/>
            </w:pPr>
          </w:p>
        </w:tc>
        <w:tc>
          <w:tcPr>
            <w:tcW w:w="415" w:type="pct"/>
            <w:shd w:val="clear" w:color="auto" w:fill="auto"/>
          </w:tcPr>
          <w:p w14:paraId="243F49F1" w14:textId="77777777" w:rsidR="00181B61" w:rsidRPr="007A1000" w:rsidRDefault="00181B61" w:rsidP="0047514A">
            <w:pPr>
              <w:pStyle w:val="Tablenumber"/>
              <w:cnfStyle w:val="000000100000" w:firstRow="0" w:lastRow="0" w:firstColumn="0" w:lastColumn="0" w:oddVBand="0" w:evenVBand="0" w:oddHBand="1" w:evenHBand="0" w:firstRowFirstColumn="0" w:firstRowLastColumn="0" w:lastRowFirstColumn="0" w:lastRowLastColumn="0"/>
            </w:pPr>
            <w:r w:rsidRPr="007A1000">
              <w:t>2014–15</w:t>
            </w:r>
          </w:p>
        </w:tc>
        <w:tc>
          <w:tcPr>
            <w:tcW w:w="304" w:type="pct"/>
            <w:shd w:val="clear" w:color="auto" w:fill="auto"/>
            <w:vAlign w:val="center"/>
          </w:tcPr>
          <w:p w14:paraId="2B045DE5" w14:textId="77777777" w:rsidR="00181B61" w:rsidRPr="00C90C37" w:rsidRDefault="00181B61" w:rsidP="0047514A">
            <w:pPr>
              <w:pStyle w:val="Tablenumber"/>
              <w:cnfStyle w:val="000000100000" w:firstRow="0" w:lastRow="0" w:firstColumn="0" w:lastColumn="0" w:oddVBand="0" w:evenVBand="0" w:oddHBand="1" w:evenHBand="0" w:firstRowFirstColumn="0" w:firstRowLastColumn="0" w:lastRowFirstColumn="0" w:lastRowLastColumn="0"/>
            </w:pPr>
            <w:r w:rsidRPr="00C90C37">
              <w:t xml:space="preserve"> 92</w:t>
            </w:r>
          </w:p>
        </w:tc>
        <w:tc>
          <w:tcPr>
            <w:tcW w:w="304" w:type="pct"/>
            <w:shd w:val="clear" w:color="auto" w:fill="auto"/>
            <w:vAlign w:val="center"/>
          </w:tcPr>
          <w:p w14:paraId="6192EEA2" w14:textId="46F4C261" w:rsidR="00181B61" w:rsidRPr="00C90C37" w:rsidRDefault="0022433C" w:rsidP="0047514A">
            <w:pPr>
              <w:pStyle w:val="Tablenumber"/>
              <w:cnfStyle w:val="000000100000" w:firstRow="0" w:lastRow="0" w:firstColumn="0" w:lastColumn="0" w:oddVBand="0" w:evenVBand="0" w:oddHBand="1" w:evenHBand="0" w:firstRowFirstColumn="0" w:firstRowLastColumn="0" w:lastRowFirstColumn="0" w:lastRowLastColumn="0"/>
            </w:pPr>
            <w:r>
              <w:rPr>
                <w:vertAlign w:val="superscript"/>
              </w:rPr>
              <w:t>l</w:t>
            </w:r>
            <w:r w:rsidRPr="00C90C37">
              <w:t xml:space="preserve"> </w:t>
            </w:r>
            <w:r w:rsidR="00181B61" w:rsidRPr="00C90C37">
              <w:t>u/a</w:t>
            </w:r>
          </w:p>
        </w:tc>
        <w:tc>
          <w:tcPr>
            <w:tcW w:w="304" w:type="pct"/>
            <w:shd w:val="clear" w:color="auto" w:fill="auto"/>
          </w:tcPr>
          <w:p w14:paraId="5CD9B1E3" w14:textId="77777777" w:rsidR="00181B61" w:rsidRPr="00C90C37" w:rsidRDefault="00181B61" w:rsidP="0047514A">
            <w:pPr>
              <w:pStyle w:val="Tablenumber"/>
              <w:cnfStyle w:val="000000100000" w:firstRow="0" w:lastRow="0" w:firstColumn="0" w:lastColumn="0" w:oddVBand="0" w:evenVBand="0" w:oddHBand="1" w:evenHBand="0" w:firstRowFirstColumn="0" w:firstRowLastColumn="0" w:lastRowFirstColumn="0" w:lastRowLastColumn="0"/>
            </w:pPr>
            <w:r w:rsidRPr="00C90C37">
              <w:t>30</w:t>
            </w:r>
          </w:p>
        </w:tc>
        <w:tc>
          <w:tcPr>
            <w:tcW w:w="304" w:type="pct"/>
            <w:shd w:val="clear" w:color="auto" w:fill="auto"/>
            <w:vAlign w:val="center"/>
          </w:tcPr>
          <w:p w14:paraId="268A4707" w14:textId="768C7CB9" w:rsidR="00181B61" w:rsidRPr="00C90C37" w:rsidRDefault="0022433C" w:rsidP="0047514A">
            <w:pPr>
              <w:pStyle w:val="Tablenumber"/>
              <w:cnfStyle w:val="000000100000" w:firstRow="0" w:lastRow="0" w:firstColumn="0" w:lastColumn="0" w:oddVBand="0" w:evenVBand="0" w:oddHBand="1" w:evenHBand="0" w:firstRowFirstColumn="0" w:firstRowLastColumn="0" w:lastRowFirstColumn="0" w:lastRowLastColumn="0"/>
            </w:pPr>
            <w:r>
              <w:rPr>
                <w:vertAlign w:val="superscript"/>
              </w:rPr>
              <w:t>l</w:t>
            </w:r>
            <w:r w:rsidRPr="00C90C37">
              <w:t xml:space="preserve"> </w:t>
            </w:r>
            <w:r w:rsidR="00181B61" w:rsidRPr="00C90C37">
              <w:t>n/a</w:t>
            </w:r>
          </w:p>
        </w:tc>
        <w:tc>
          <w:tcPr>
            <w:tcW w:w="304" w:type="pct"/>
            <w:shd w:val="clear" w:color="auto" w:fill="auto"/>
            <w:vAlign w:val="center"/>
          </w:tcPr>
          <w:p w14:paraId="21D3B129" w14:textId="77777777" w:rsidR="00181B61" w:rsidRPr="00C90C37" w:rsidRDefault="00181B61" w:rsidP="0047514A">
            <w:pPr>
              <w:pStyle w:val="Tablenumber"/>
              <w:cnfStyle w:val="000000100000" w:firstRow="0" w:lastRow="0" w:firstColumn="0" w:lastColumn="0" w:oddVBand="0" w:evenVBand="0" w:oddHBand="1" w:evenHBand="0" w:firstRowFirstColumn="0" w:firstRowLastColumn="0" w:lastRowFirstColumn="0" w:lastRowLastColumn="0"/>
            </w:pPr>
            <w:r w:rsidRPr="00C90C37">
              <w:t xml:space="preserve"> 2</w:t>
            </w:r>
          </w:p>
        </w:tc>
        <w:tc>
          <w:tcPr>
            <w:tcW w:w="304" w:type="pct"/>
            <w:shd w:val="clear" w:color="auto" w:fill="auto"/>
          </w:tcPr>
          <w:p w14:paraId="51402EA9" w14:textId="77777777" w:rsidR="00181B61" w:rsidRPr="00C90C37" w:rsidRDefault="00181B61" w:rsidP="0047514A">
            <w:pPr>
              <w:pStyle w:val="Tablenumber"/>
              <w:cnfStyle w:val="000000100000" w:firstRow="0" w:lastRow="0" w:firstColumn="0" w:lastColumn="0" w:oddVBand="0" w:evenVBand="0" w:oddHBand="1" w:evenHBand="0" w:firstRowFirstColumn="0" w:firstRowLastColumn="0" w:lastRowFirstColumn="0" w:lastRowLastColumn="0"/>
            </w:pPr>
            <w:r w:rsidRPr="00C90C37">
              <w:t>14</w:t>
            </w:r>
          </w:p>
        </w:tc>
        <w:tc>
          <w:tcPr>
            <w:tcW w:w="304" w:type="pct"/>
            <w:shd w:val="clear" w:color="auto" w:fill="auto"/>
            <w:vAlign w:val="center"/>
          </w:tcPr>
          <w:p w14:paraId="264AEF26" w14:textId="77777777" w:rsidR="00181B61" w:rsidRPr="00C90C37" w:rsidRDefault="00181B61" w:rsidP="0047514A">
            <w:pPr>
              <w:pStyle w:val="Tablenumber"/>
              <w:cnfStyle w:val="000000100000" w:firstRow="0" w:lastRow="0" w:firstColumn="0" w:lastColumn="0" w:oddVBand="0" w:evenVBand="0" w:oddHBand="1" w:evenHBand="0" w:firstRowFirstColumn="0" w:firstRowLastColumn="0" w:lastRowFirstColumn="0" w:lastRowLastColumn="0"/>
            </w:pPr>
            <w:r w:rsidRPr="00C90C37">
              <w:t>1</w:t>
            </w:r>
          </w:p>
        </w:tc>
        <w:tc>
          <w:tcPr>
            <w:tcW w:w="304" w:type="pct"/>
            <w:shd w:val="clear" w:color="auto" w:fill="auto"/>
          </w:tcPr>
          <w:p w14:paraId="23C551E8" w14:textId="77777777" w:rsidR="00181B61" w:rsidRPr="00C90C37" w:rsidRDefault="00181B61" w:rsidP="0047514A">
            <w:pPr>
              <w:pStyle w:val="Tablenumber"/>
              <w:cnfStyle w:val="000000100000" w:firstRow="0" w:lastRow="0" w:firstColumn="0" w:lastColumn="0" w:oddVBand="0" w:evenVBand="0" w:oddHBand="1" w:evenHBand="0" w:firstRowFirstColumn="0" w:firstRowLastColumn="0" w:lastRowFirstColumn="0" w:lastRowLastColumn="0"/>
            </w:pPr>
            <w:r w:rsidRPr="00C90C37">
              <w:t>13</w:t>
            </w:r>
          </w:p>
        </w:tc>
        <w:tc>
          <w:tcPr>
            <w:tcW w:w="304" w:type="pct"/>
            <w:shd w:val="clear" w:color="auto" w:fill="auto"/>
            <w:vAlign w:val="center"/>
          </w:tcPr>
          <w:p w14:paraId="63E40799" w14:textId="43E4154F" w:rsidR="00181B61" w:rsidRPr="00C90C37" w:rsidRDefault="0022433C" w:rsidP="0047514A">
            <w:pPr>
              <w:pStyle w:val="Tablenumber"/>
              <w:cnfStyle w:val="000000100000" w:firstRow="0" w:lastRow="0" w:firstColumn="0" w:lastColumn="0" w:oddVBand="0" w:evenVBand="0" w:oddHBand="1" w:evenHBand="0" w:firstRowFirstColumn="0" w:firstRowLastColumn="0" w:lastRowFirstColumn="0" w:lastRowLastColumn="0"/>
            </w:pPr>
            <w:r>
              <w:rPr>
                <w:vertAlign w:val="superscript"/>
              </w:rPr>
              <w:t>l</w:t>
            </w:r>
            <w:r w:rsidRPr="00C90C37">
              <w:t xml:space="preserve"> </w:t>
            </w:r>
            <w:r w:rsidR="00181B61" w:rsidRPr="00C90C37">
              <w:t xml:space="preserve">n/a </w:t>
            </w:r>
          </w:p>
        </w:tc>
        <w:tc>
          <w:tcPr>
            <w:tcW w:w="351" w:type="pct"/>
            <w:shd w:val="clear" w:color="auto" w:fill="auto"/>
            <w:vAlign w:val="center"/>
          </w:tcPr>
          <w:p w14:paraId="3E045C03" w14:textId="77777777" w:rsidR="00181B61" w:rsidRPr="00C90C37" w:rsidRDefault="00181B61" w:rsidP="0047514A">
            <w:pPr>
              <w:pStyle w:val="Tablenumber"/>
              <w:cnfStyle w:val="000000100000" w:firstRow="0" w:lastRow="0" w:firstColumn="0" w:lastColumn="0" w:oddVBand="0" w:evenVBand="0" w:oddHBand="1" w:evenHBand="0" w:firstRowFirstColumn="0" w:firstRowLastColumn="0" w:lastRowFirstColumn="0" w:lastRowLastColumn="0"/>
            </w:pPr>
            <w:r w:rsidRPr="00C90C37">
              <w:t xml:space="preserve"> 0</w:t>
            </w:r>
          </w:p>
        </w:tc>
        <w:tc>
          <w:tcPr>
            <w:tcW w:w="289" w:type="pct"/>
            <w:shd w:val="clear" w:color="auto" w:fill="auto"/>
          </w:tcPr>
          <w:p w14:paraId="484ABA5A" w14:textId="77777777" w:rsidR="00181B61" w:rsidRPr="00C90C37" w:rsidRDefault="00181B61" w:rsidP="0047514A">
            <w:pPr>
              <w:pStyle w:val="Tablenumber"/>
              <w:cnfStyle w:val="000000100000" w:firstRow="0" w:lastRow="0" w:firstColumn="0" w:lastColumn="0" w:oddVBand="0" w:evenVBand="0" w:oddHBand="1" w:evenHBand="0" w:firstRowFirstColumn="0" w:firstRowLastColumn="0" w:lastRowFirstColumn="0" w:lastRowLastColumn="0"/>
            </w:pPr>
            <w:r w:rsidRPr="00C90C37">
              <w:t>152</w:t>
            </w:r>
          </w:p>
        </w:tc>
        <w:tc>
          <w:tcPr>
            <w:tcW w:w="333" w:type="pct"/>
            <w:shd w:val="clear" w:color="auto" w:fill="auto"/>
          </w:tcPr>
          <w:p w14:paraId="75DBF1AC" w14:textId="77777777" w:rsidR="00181B61" w:rsidRPr="00C90C37" w:rsidRDefault="00181B61" w:rsidP="0047514A">
            <w:pPr>
              <w:pStyle w:val="Tablenumber"/>
              <w:cnfStyle w:val="000000100000" w:firstRow="0" w:lastRow="0" w:firstColumn="0" w:lastColumn="0" w:oddVBand="0" w:evenVBand="0" w:oddHBand="1" w:evenHBand="0" w:firstRowFirstColumn="0" w:firstRowLastColumn="0" w:lastRowFirstColumn="0" w:lastRowLastColumn="0"/>
            </w:pPr>
            <w:r w:rsidRPr="00C90C37">
              <w:t>100</w:t>
            </w:r>
          </w:p>
        </w:tc>
      </w:tr>
      <w:tr w:rsidR="00181B61" w:rsidRPr="007A1000" w14:paraId="29CCC2E9" w14:textId="77777777" w:rsidTr="00206376">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76" w:type="pct"/>
            <w:shd w:val="clear" w:color="auto" w:fill="auto"/>
          </w:tcPr>
          <w:p w14:paraId="72F0BC19" w14:textId="77777777" w:rsidR="00181B61" w:rsidRPr="007A1000" w:rsidRDefault="00181B61" w:rsidP="00181B61">
            <w:pPr>
              <w:pStyle w:val="Tablecolumnnew"/>
            </w:pPr>
          </w:p>
        </w:tc>
        <w:tc>
          <w:tcPr>
            <w:tcW w:w="415" w:type="pct"/>
            <w:shd w:val="clear" w:color="auto" w:fill="auto"/>
          </w:tcPr>
          <w:p w14:paraId="186D0704" w14:textId="77777777" w:rsidR="00181B61" w:rsidRPr="007A1000" w:rsidRDefault="00181B61" w:rsidP="0047514A">
            <w:pPr>
              <w:pStyle w:val="Tablenumber"/>
              <w:cnfStyle w:val="000000010000" w:firstRow="0" w:lastRow="0" w:firstColumn="0" w:lastColumn="0" w:oddVBand="0" w:evenVBand="0" w:oddHBand="0" w:evenHBand="1" w:firstRowFirstColumn="0" w:firstRowLastColumn="0" w:lastRowFirstColumn="0" w:lastRowLastColumn="0"/>
            </w:pPr>
            <w:r w:rsidRPr="007A1000">
              <w:t>2015–16</w:t>
            </w:r>
          </w:p>
        </w:tc>
        <w:tc>
          <w:tcPr>
            <w:tcW w:w="304" w:type="pct"/>
            <w:shd w:val="clear" w:color="auto" w:fill="auto"/>
            <w:vAlign w:val="center"/>
          </w:tcPr>
          <w:p w14:paraId="29B2E8B7" w14:textId="77777777" w:rsidR="00181B61" w:rsidRPr="00C90C37" w:rsidRDefault="00181B61" w:rsidP="0047514A">
            <w:pPr>
              <w:pStyle w:val="Tablenumber"/>
              <w:cnfStyle w:val="000000010000" w:firstRow="0" w:lastRow="0" w:firstColumn="0" w:lastColumn="0" w:oddVBand="0" w:evenVBand="0" w:oddHBand="0" w:evenHBand="1" w:firstRowFirstColumn="0" w:firstRowLastColumn="0" w:lastRowFirstColumn="0" w:lastRowLastColumn="0"/>
            </w:pPr>
            <w:r w:rsidRPr="00C90C37">
              <w:t xml:space="preserve"> 88</w:t>
            </w:r>
          </w:p>
        </w:tc>
        <w:tc>
          <w:tcPr>
            <w:tcW w:w="304" w:type="pct"/>
            <w:shd w:val="clear" w:color="auto" w:fill="auto"/>
            <w:vAlign w:val="center"/>
          </w:tcPr>
          <w:p w14:paraId="4F967A2A" w14:textId="68671CEF" w:rsidR="00181B61" w:rsidRPr="00C90C37" w:rsidRDefault="0022433C" w:rsidP="0047514A">
            <w:pPr>
              <w:pStyle w:val="Tablenumber"/>
              <w:cnfStyle w:val="000000010000" w:firstRow="0" w:lastRow="0" w:firstColumn="0" w:lastColumn="0" w:oddVBand="0" w:evenVBand="0" w:oddHBand="0" w:evenHBand="1" w:firstRowFirstColumn="0" w:firstRowLastColumn="0" w:lastRowFirstColumn="0" w:lastRowLastColumn="0"/>
            </w:pPr>
            <w:r>
              <w:rPr>
                <w:vertAlign w:val="superscript"/>
              </w:rPr>
              <w:t>l</w:t>
            </w:r>
            <w:r w:rsidRPr="00C90C37">
              <w:t xml:space="preserve"> </w:t>
            </w:r>
            <w:r w:rsidR="00181B61" w:rsidRPr="00C90C37">
              <w:t>u/a</w:t>
            </w:r>
          </w:p>
        </w:tc>
        <w:tc>
          <w:tcPr>
            <w:tcW w:w="304" w:type="pct"/>
            <w:shd w:val="clear" w:color="auto" w:fill="auto"/>
          </w:tcPr>
          <w:p w14:paraId="5AD97440" w14:textId="77777777" w:rsidR="00181B61" w:rsidRPr="00C90C37" w:rsidRDefault="00181B61" w:rsidP="0047514A">
            <w:pPr>
              <w:pStyle w:val="Tablenumber"/>
              <w:cnfStyle w:val="000000010000" w:firstRow="0" w:lastRow="0" w:firstColumn="0" w:lastColumn="0" w:oddVBand="0" w:evenVBand="0" w:oddHBand="0" w:evenHBand="1" w:firstRowFirstColumn="0" w:firstRowLastColumn="0" w:lastRowFirstColumn="0" w:lastRowLastColumn="0"/>
            </w:pPr>
            <w:r>
              <w:t>59</w:t>
            </w:r>
          </w:p>
        </w:tc>
        <w:tc>
          <w:tcPr>
            <w:tcW w:w="304" w:type="pct"/>
            <w:shd w:val="clear" w:color="auto" w:fill="auto"/>
            <w:vAlign w:val="center"/>
          </w:tcPr>
          <w:p w14:paraId="634D90AB" w14:textId="6834E7D6" w:rsidR="00181B61" w:rsidRPr="00C90C37" w:rsidRDefault="0022433C" w:rsidP="0047514A">
            <w:pPr>
              <w:pStyle w:val="Tablenumber"/>
              <w:cnfStyle w:val="000000010000" w:firstRow="0" w:lastRow="0" w:firstColumn="0" w:lastColumn="0" w:oddVBand="0" w:evenVBand="0" w:oddHBand="0" w:evenHBand="1" w:firstRowFirstColumn="0" w:firstRowLastColumn="0" w:lastRowFirstColumn="0" w:lastRowLastColumn="0"/>
            </w:pPr>
            <w:r>
              <w:rPr>
                <w:vertAlign w:val="superscript"/>
              </w:rPr>
              <w:t>l</w:t>
            </w:r>
            <w:r w:rsidRPr="00C90C37">
              <w:t xml:space="preserve"> </w:t>
            </w:r>
            <w:r w:rsidR="00181B61" w:rsidRPr="00C90C37">
              <w:t>n/a</w:t>
            </w:r>
          </w:p>
        </w:tc>
        <w:tc>
          <w:tcPr>
            <w:tcW w:w="304" w:type="pct"/>
            <w:shd w:val="clear" w:color="auto" w:fill="auto"/>
            <w:vAlign w:val="center"/>
          </w:tcPr>
          <w:p w14:paraId="31B3CCA9" w14:textId="77777777" w:rsidR="00181B61" w:rsidRPr="00C90C37" w:rsidRDefault="00181B61" w:rsidP="0047514A">
            <w:pPr>
              <w:pStyle w:val="Tablenumber"/>
              <w:cnfStyle w:val="000000010000" w:firstRow="0" w:lastRow="0" w:firstColumn="0" w:lastColumn="0" w:oddVBand="0" w:evenVBand="0" w:oddHBand="0" w:evenHBand="1" w:firstRowFirstColumn="0" w:firstRowLastColumn="0" w:lastRowFirstColumn="0" w:lastRowLastColumn="0"/>
            </w:pPr>
            <w:r w:rsidRPr="00C90C37">
              <w:t>1</w:t>
            </w:r>
          </w:p>
        </w:tc>
        <w:tc>
          <w:tcPr>
            <w:tcW w:w="304" w:type="pct"/>
            <w:shd w:val="clear" w:color="auto" w:fill="auto"/>
          </w:tcPr>
          <w:p w14:paraId="59BF2F62" w14:textId="77777777" w:rsidR="00181B61" w:rsidRPr="00C90C37" w:rsidRDefault="00181B61" w:rsidP="0047514A">
            <w:pPr>
              <w:pStyle w:val="Tablenumber"/>
              <w:cnfStyle w:val="000000010000" w:firstRow="0" w:lastRow="0" w:firstColumn="0" w:lastColumn="0" w:oddVBand="0" w:evenVBand="0" w:oddHBand="0" w:evenHBand="1" w:firstRowFirstColumn="0" w:firstRowLastColumn="0" w:lastRowFirstColumn="0" w:lastRowLastColumn="0"/>
            </w:pPr>
            <w:r w:rsidRPr="00C90C37">
              <w:t>14</w:t>
            </w:r>
          </w:p>
        </w:tc>
        <w:tc>
          <w:tcPr>
            <w:tcW w:w="304" w:type="pct"/>
            <w:shd w:val="clear" w:color="auto" w:fill="auto"/>
            <w:vAlign w:val="center"/>
          </w:tcPr>
          <w:p w14:paraId="1689A117" w14:textId="77777777" w:rsidR="00181B61" w:rsidRPr="00C90C37" w:rsidRDefault="00181B61" w:rsidP="0047514A">
            <w:pPr>
              <w:pStyle w:val="Tablenumber"/>
              <w:cnfStyle w:val="000000010000" w:firstRow="0" w:lastRow="0" w:firstColumn="0" w:lastColumn="0" w:oddVBand="0" w:evenVBand="0" w:oddHBand="0" w:evenHBand="1" w:firstRowFirstColumn="0" w:firstRowLastColumn="0" w:lastRowFirstColumn="0" w:lastRowLastColumn="0"/>
            </w:pPr>
            <w:r w:rsidRPr="00C90C37">
              <w:t xml:space="preserve"> 3</w:t>
            </w:r>
          </w:p>
        </w:tc>
        <w:tc>
          <w:tcPr>
            <w:tcW w:w="304" w:type="pct"/>
            <w:shd w:val="clear" w:color="auto" w:fill="auto"/>
          </w:tcPr>
          <w:p w14:paraId="38F5A4B5" w14:textId="77777777" w:rsidR="00181B61" w:rsidRPr="00C90C37" w:rsidRDefault="00181B61" w:rsidP="0047514A">
            <w:pPr>
              <w:pStyle w:val="Tablenumber"/>
              <w:cnfStyle w:val="000000010000" w:firstRow="0" w:lastRow="0" w:firstColumn="0" w:lastColumn="0" w:oddVBand="0" w:evenVBand="0" w:oddHBand="0" w:evenHBand="1" w:firstRowFirstColumn="0" w:firstRowLastColumn="0" w:lastRowFirstColumn="0" w:lastRowLastColumn="0"/>
            </w:pPr>
            <w:r w:rsidRPr="00C90C37">
              <w:t>0</w:t>
            </w:r>
          </w:p>
        </w:tc>
        <w:tc>
          <w:tcPr>
            <w:tcW w:w="304" w:type="pct"/>
            <w:shd w:val="clear" w:color="auto" w:fill="auto"/>
            <w:vAlign w:val="center"/>
          </w:tcPr>
          <w:p w14:paraId="42BC73D1" w14:textId="6D69E0FD" w:rsidR="00181B61" w:rsidRPr="00C90C37" w:rsidRDefault="0022433C" w:rsidP="0047514A">
            <w:pPr>
              <w:pStyle w:val="Tablenumber"/>
              <w:cnfStyle w:val="000000010000" w:firstRow="0" w:lastRow="0" w:firstColumn="0" w:lastColumn="0" w:oddVBand="0" w:evenVBand="0" w:oddHBand="0" w:evenHBand="1" w:firstRowFirstColumn="0" w:firstRowLastColumn="0" w:lastRowFirstColumn="0" w:lastRowLastColumn="0"/>
            </w:pPr>
            <w:r>
              <w:rPr>
                <w:vertAlign w:val="superscript"/>
              </w:rPr>
              <w:t>l</w:t>
            </w:r>
            <w:r w:rsidRPr="00C90C37">
              <w:t xml:space="preserve"> </w:t>
            </w:r>
            <w:r w:rsidR="00181B61" w:rsidRPr="00C90C37">
              <w:t xml:space="preserve">n/a </w:t>
            </w:r>
          </w:p>
        </w:tc>
        <w:tc>
          <w:tcPr>
            <w:tcW w:w="351" w:type="pct"/>
            <w:shd w:val="clear" w:color="auto" w:fill="auto"/>
            <w:vAlign w:val="center"/>
          </w:tcPr>
          <w:p w14:paraId="52B3FE61" w14:textId="77777777" w:rsidR="00181B61" w:rsidRPr="00C90C37" w:rsidRDefault="00181B61" w:rsidP="0047514A">
            <w:pPr>
              <w:pStyle w:val="Tablenumber"/>
              <w:cnfStyle w:val="000000010000" w:firstRow="0" w:lastRow="0" w:firstColumn="0" w:lastColumn="0" w:oddVBand="0" w:evenVBand="0" w:oddHBand="0" w:evenHBand="1" w:firstRowFirstColumn="0" w:firstRowLastColumn="0" w:lastRowFirstColumn="0" w:lastRowLastColumn="0"/>
            </w:pPr>
            <w:r w:rsidRPr="00C90C37">
              <w:t xml:space="preserve"> 0</w:t>
            </w:r>
          </w:p>
        </w:tc>
        <w:tc>
          <w:tcPr>
            <w:tcW w:w="289" w:type="pct"/>
            <w:shd w:val="clear" w:color="auto" w:fill="auto"/>
          </w:tcPr>
          <w:p w14:paraId="5E32A6D4" w14:textId="77777777" w:rsidR="00181B61" w:rsidRPr="00C90C37" w:rsidRDefault="00181B61" w:rsidP="0047514A">
            <w:pPr>
              <w:pStyle w:val="Tablenumber"/>
              <w:cnfStyle w:val="000000010000" w:firstRow="0" w:lastRow="0" w:firstColumn="0" w:lastColumn="0" w:oddVBand="0" w:evenVBand="0" w:oddHBand="0" w:evenHBand="1" w:firstRowFirstColumn="0" w:firstRowLastColumn="0" w:lastRowFirstColumn="0" w:lastRowLastColumn="0"/>
            </w:pPr>
            <w:r w:rsidRPr="00C90C37">
              <w:t>16</w:t>
            </w:r>
            <w:r w:rsidR="00767E8E">
              <w:t>5</w:t>
            </w:r>
          </w:p>
        </w:tc>
        <w:tc>
          <w:tcPr>
            <w:tcW w:w="333" w:type="pct"/>
            <w:shd w:val="clear" w:color="auto" w:fill="auto"/>
          </w:tcPr>
          <w:p w14:paraId="5836F9D1" w14:textId="77777777" w:rsidR="00181B61" w:rsidRDefault="00181B61" w:rsidP="0047514A">
            <w:pPr>
              <w:pStyle w:val="Tablenumber"/>
              <w:cnfStyle w:val="000000010000" w:firstRow="0" w:lastRow="0" w:firstColumn="0" w:lastColumn="0" w:oddVBand="0" w:evenVBand="0" w:oddHBand="0" w:evenHBand="1" w:firstRowFirstColumn="0" w:firstRowLastColumn="0" w:lastRowFirstColumn="0" w:lastRowLastColumn="0"/>
            </w:pPr>
            <w:r w:rsidRPr="00C90C37">
              <w:t>35</w:t>
            </w:r>
          </w:p>
          <w:p w14:paraId="501AA8DB" w14:textId="77777777" w:rsidR="00181B61" w:rsidRPr="00C90C37" w:rsidRDefault="00181B61" w:rsidP="0047514A">
            <w:pPr>
              <w:pStyle w:val="Tablenumber"/>
              <w:cnfStyle w:val="000000010000" w:firstRow="0" w:lastRow="0" w:firstColumn="0" w:lastColumn="0" w:oddVBand="0" w:evenVBand="0" w:oddHBand="0" w:evenHBand="1" w:firstRowFirstColumn="0" w:firstRowLastColumn="0" w:lastRowFirstColumn="0" w:lastRowLastColumn="0"/>
            </w:pPr>
          </w:p>
        </w:tc>
      </w:tr>
      <w:tr w:rsidR="00181B61" w:rsidRPr="007A1000" w14:paraId="5B184FC3" w14:textId="77777777" w:rsidTr="00206376">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76" w:type="pct"/>
            <w:shd w:val="clear" w:color="auto" w:fill="auto"/>
          </w:tcPr>
          <w:p w14:paraId="2F5E26F5" w14:textId="77777777" w:rsidR="00181B61" w:rsidRPr="007A1000" w:rsidRDefault="00181B61" w:rsidP="00181B61">
            <w:pPr>
              <w:pStyle w:val="Tablecolumnnew"/>
            </w:pPr>
          </w:p>
        </w:tc>
        <w:tc>
          <w:tcPr>
            <w:tcW w:w="415" w:type="pct"/>
            <w:shd w:val="clear" w:color="auto" w:fill="auto"/>
          </w:tcPr>
          <w:p w14:paraId="4A095554" w14:textId="77777777" w:rsidR="00181B61" w:rsidRPr="00767E8E" w:rsidRDefault="00181B61" w:rsidP="0047514A">
            <w:pPr>
              <w:pStyle w:val="Tablenumber"/>
              <w:cnfStyle w:val="000000100000" w:firstRow="0" w:lastRow="0" w:firstColumn="0" w:lastColumn="0" w:oddVBand="0" w:evenVBand="0" w:oddHBand="1" w:evenHBand="0" w:firstRowFirstColumn="0" w:firstRowLastColumn="0" w:lastRowFirstColumn="0" w:lastRowLastColumn="0"/>
            </w:pPr>
            <w:r w:rsidRPr="00767E8E">
              <w:t>2016–17</w:t>
            </w:r>
          </w:p>
        </w:tc>
        <w:tc>
          <w:tcPr>
            <w:tcW w:w="304" w:type="pct"/>
            <w:shd w:val="clear" w:color="auto" w:fill="auto"/>
            <w:vAlign w:val="center"/>
          </w:tcPr>
          <w:p w14:paraId="631B4690" w14:textId="77777777" w:rsidR="00181B61" w:rsidRPr="00767E8E" w:rsidRDefault="00181B61" w:rsidP="0047514A">
            <w:pPr>
              <w:pStyle w:val="Tablenumber"/>
              <w:cnfStyle w:val="000000100000" w:firstRow="0" w:lastRow="0" w:firstColumn="0" w:lastColumn="0" w:oddVBand="0" w:evenVBand="0" w:oddHBand="1" w:evenHBand="0" w:firstRowFirstColumn="0" w:firstRowLastColumn="0" w:lastRowFirstColumn="0" w:lastRowLastColumn="0"/>
            </w:pPr>
            <w:r w:rsidRPr="00767E8E">
              <w:t xml:space="preserve"> </w:t>
            </w:r>
            <w:r w:rsidRPr="00703924">
              <w:t>160</w:t>
            </w:r>
          </w:p>
        </w:tc>
        <w:tc>
          <w:tcPr>
            <w:tcW w:w="304" w:type="pct"/>
            <w:shd w:val="clear" w:color="auto" w:fill="auto"/>
            <w:vAlign w:val="center"/>
          </w:tcPr>
          <w:p w14:paraId="286EF45B" w14:textId="48F4DF22" w:rsidR="00181B61" w:rsidRPr="00767E8E" w:rsidRDefault="0022433C" w:rsidP="0047514A">
            <w:pPr>
              <w:pStyle w:val="Tablenumber"/>
              <w:cnfStyle w:val="000000100000" w:firstRow="0" w:lastRow="0" w:firstColumn="0" w:lastColumn="0" w:oddVBand="0" w:evenVBand="0" w:oddHBand="1" w:evenHBand="0" w:firstRowFirstColumn="0" w:firstRowLastColumn="0" w:lastRowFirstColumn="0" w:lastRowLastColumn="0"/>
            </w:pPr>
            <w:r>
              <w:rPr>
                <w:vertAlign w:val="superscript"/>
              </w:rPr>
              <w:t>l</w:t>
            </w:r>
            <w:r w:rsidRPr="00767E8E">
              <w:t xml:space="preserve"> </w:t>
            </w:r>
            <w:r w:rsidR="00181B61" w:rsidRPr="00767E8E">
              <w:t>u/a</w:t>
            </w:r>
          </w:p>
        </w:tc>
        <w:tc>
          <w:tcPr>
            <w:tcW w:w="304" w:type="pct"/>
            <w:shd w:val="clear" w:color="auto" w:fill="auto"/>
          </w:tcPr>
          <w:p w14:paraId="43A10C11" w14:textId="77777777" w:rsidR="00181B61" w:rsidRPr="00767E8E" w:rsidRDefault="00181B61" w:rsidP="0047514A">
            <w:pPr>
              <w:pStyle w:val="Tablenumber"/>
              <w:cnfStyle w:val="000000100000" w:firstRow="0" w:lastRow="0" w:firstColumn="0" w:lastColumn="0" w:oddVBand="0" w:evenVBand="0" w:oddHBand="1" w:evenHBand="0" w:firstRowFirstColumn="0" w:firstRowLastColumn="0" w:lastRowFirstColumn="0" w:lastRowLastColumn="0"/>
            </w:pPr>
            <w:r w:rsidRPr="00767E8E">
              <w:t>122</w:t>
            </w:r>
          </w:p>
        </w:tc>
        <w:tc>
          <w:tcPr>
            <w:tcW w:w="304" w:type="pct"/>
            <w:shd w:val="clear" w:color="auto" w:fill="auto"/>
            <w:vAlign w:val="center"/>
          </w:tcPr>
          <w:p w14:paraId="1458CD2F" w14:textId="285156FF" w:rsidR="00181B61" w:rsidRPr="00767E8E" w:rsidRDefault="0022433C" w:rsidP="0047514A">
            <w:pPr>
              <w:pStyle w:val="Tablenumber"/>
              <w:cnfStyle w:val="000000100000" w:firstRow="0" w:lastRow="0" w:firstColumn="0" w:lastColumn="0" w:oddVBand="0" w:evenVBand="0" w:oddHBand="1" w:evenHBand="0" w:firstRowFirstColumn="0" w:firstRowLastColumn="0" w:lastRowFirstColumn="0" w:lastRowLastColumn="0"/>
            </w:pPr>
            <w:r>
              <w:rPr>
                <w:vertAlign w:val="superscript"/>
              </w:rPr>
              <w:t>l</w:t>
            </w:r>
            <w:r w:rsidRPr="00767E8E">
              <w:t xml:space="preserve"> </w:t>
            </w:r>
            <w:r w:rsidR="00181B61" w:rsidRPr="00767E8E">
              <w:t>n/a</w:t>
            </w:r>
          </w:p>
        </w:tc>
        <w:tc>
          <w:tcPr>
            <w:tcW w:w="304" w:type="pct"/>
            <w:shd w:val="clear" w:color="auto" w:fill="auto"/>
            <w:vAlign w:val="center"/>
          </w:tcPr>
          <w:p w14:paraId="2DC431DB" w14:textId="77777777" w:rsidR="00181B61" w:rsidRPr="00767E8E" w:rsidRDefault="00181B61" w:rsidP="0047514A">
            <w:pPr>
              <w:pStyle w:val="Tablenumber"/>
              <w:cnfStyle w:val="000000100000" w:firstRow="0" w:lastRow="0" w:firstColumn="0" w:lastColumn="0" w:oddVBand="0" w:evenVBand="0" w:oddHBand="1" w:evenHBand="0" w:firstRowFirstColumn="0" w:firstRowLastColumn="0" w:lastRowFirstColumn="0" w:lastRowLastColumn="0"/>
            </w:pPr>
            <w:r w:rsidRPr="00767E8E">
              <w:t>1</w:t>
            </w:r>
          </w:p>
        </w:tc>
        <w:tc>
          <w:tcPr>
            <w:tcW w:w="304" w:type="pct"/>
            <w:shd w:val="clear" w:color="auto" w:fill="auto"/>
          </w:tcPr>
          <w:p w14:paraId="5AB977B9" w14:textId="77777777" w:rsidR="00181B61" w:rsidRPr="00767E8E" w:rsidRDefault="00181B61" w:rsidP="0047514A">
            <w:pPr>
              <w:pStyle w:val="Tablenumber"/>
              <w:cnfStyle w:val="000000100000" w:firstRow="0" w:lastRow="0" w:firstColumn="0" w:lastColumn="0" w:oddVBand="0" w:evenVBand="0" w:oddHBand="1" w:evenHBand="0" w:firstRowFirstColumn="0" w:firstRowLastColumn="0" w:lastRowFirstColumn="0" w:lastRowLastColumn="0"/>
            </w:pPr>
            <w:r w:rsidRPr="00767E8E">
              <w:t>12</w:t>
            </w:r>
          </w:p>
        </w:tc>
        <w:tc>
          <w:tcPr>
            <w:tcW w:w="304" w:type="pct"/>
            <w:shd w:val="clear" w:color="auto" w:fill="auto"/>
            <w:vAlign w:val="center"/>
          </w:tcPr>
          <w:p w14:paraId="1832D3E5" w14:textId="77777777" w:rsidR="00181B61" w:rsidRPr="00767E8E" w:rsidRDefault="00181B61" w:rsidP="0047514A">
            <w:pPr>
              <w:pStyle w:val="Tablenumber"/>
              <w:cnfStyle w:val="000000100000" w:firstRow="0" w:lastRow="0" w:firstColumn="0" w:lastColumn="0" w:oddVBand="0" w:evenVBand="0" w:oddHBand="1" w:evenHBand="0" w:firstRowFirstColumn="0" w:firstRowLastColumn="0" w:lastRowFirstColumn="0" w:lastRowLastColumn="0"/>
            </w:pPr>
            <w:r w:rsidRPr="00767E8E">
              <w:t>1</w:t>
            </w:r>
          </w:p>
        </w:tc>
        <w:tc>
          <w:tcPr>
            <w:tcW w:w="304" w:type="pct"/>
            <w:shd w:val="clear" w:color="auto" w:fill="auto"/>
          </w:tcPr>
          <w:p w14:paraId="70F7A9F1" w14:textId="77777777" w:rsidR="00181B61" w:rsidRPr="00767E8E" w:rsidRDefault="00181B61" w:rsidP="0047514A">
            <w:pPr>
              <w:pStyle w:val="Tablenumber"/>
              <w:cnfStyle w:val="000000100000" w:firstRow="0" w:lastRow="0" w:firstColumn="0" w:lastColumn="0" w:oddVBand="0" w:evenVBand="0" w:oddHBand="1" w:evenHBand="0" w:firstRowFirstColumn="0" w:firstRowLastColumn="0" w:lastRowFirstColumn="0" w:lastRowLastColumn="0"/>
            </w:pPr>
            <w:r w:rsidRPr="00767E8E">
              <w:t>1</w:t>
            </w:r>
          </w:p>
        </w:tc>
        <w:tc>
          <w:tcPr>
            <w:tcW w:w="304" w:type="pct"/>
            <w:shd w:val="clear" w:color="auto" w:fill="auto"/>
            <w:vAlign w:val="center"/>
          </w:tcPr>
          <w:p w14:paraId="683F73C4" w14:textId="3CF84900" w:rsidR="00181B61" w:rsidRPr="00767E8E" w:rsidRDefault="0022433C" w:rsidP="0047514A">
            <w:pPr>
              <w:pStyle w:val="Tablenumber"/>
              <w:cnfStyle w:val="000000100000" w:firstRow="0" w:lastRow="0" w:firstColumn="0" w:lastColumn="0" w:oddVBand="0" w:evenVBand="0" w:oddHBand="1" w:evenHBand="0" w:firstRowFirstColumn="0" w:firstRowLastColumn="0" w:lastRowFirstColumn="0" w:lastRowLastColumn="0"/>
            </w:pPr>
            <w:r>
              <w:rPr>
                <w:vertAlign w:val="superscript"/>
              </w:rPr>
              <w:t>l</w:t>
            </w:r>
            <w:r w:rsidRPr="00767E8E">
              <w:t xml:space="preserve"> </w:t>
            </w:r>
            <w:r w:rsidR="00181B61" w:rsidRPr="00767E8E">
              <w:t xml:space="preserve">n/a </w:t>
            </w:r>
          </w:p>
        </w:tc>
        <w:tc>
          <w:tcPr>
            <w:tcW w:w="351" w:type="pct"/>
            <w:shd w:val="clear" w:color="auto" w:fill="auto"/>
            <w:vAlign w:val="center"/>
          </w:tcPr>
          <w:p w14:paraId="654911B9" w14:textId="77777777" w:rsidR="00181B61" w:rsidRPr="00767E8E" w:rsidRDefault="00181B61" w:rsidP="0047514A">
            <w:pPr>
              <w:pStyle w:val="Tablenumber"/>
              <w:cnfStyle w:val="000000100000" w:firstRow="0" w:lastRow="0" w:firstColumn="0" w:lastColumn="0" w:oddVBand="0" w:evenVBand="0" w:oddHBand="1" w:evenHBand="0" w:firstRowFirstColumn="0" w:firstRowLastColumn="0" w:lastRowFirstColumn="0" w:lastRowLastColumn="0"/>
            </w:pPr>
            <w:r w:rsidRPr="00767E8E">
              <w:t xml:space="preserve"> 0</w:t>
            </w:r>
          </w:p>
        </w:tc>
        <w:tc>
          <w:tcPr>
            <w:tcW w:w="289" w:type="pct"/>
            <w:shd w:val="clear" w:color="auto" w:fill="auto"/>
          </w:tcPr>
          <w:p w14:paraId="3F39D926" w14:textId="77777777" w:rsidR="00181B61" w:rsidRPr="00767E8E" w:rsidRDefault="00767E8E" w:rsidP="0047514A">
            <w:pPr>
              <w:pStyle w:val="Tablenumber"/>
              <w:cnfStyle w:val="000000100000" w:firstRow="0" w:lastRow="0" w:firstColumn="0" w:lastColumn="0" w:oddVBand="0" w:evenVBand="0" w:oddHBand="1" w:evenHBand="0" w:firstRowFirstColumn="0" w:firstRowLastColumn="0" w:lastRowFirstColumn="0" w:lastRowLastColumn="0"/>
            </w:pPr>
            <w:r w:rsidRPr="00767E8E">
              <w:t>297</w:t>
            </w:r>
          </w:p>
        </w:tc>
        <w:tc>
          <w:tcPr>
            <w:tcW w:w="333" w:type="pct"/>
            <w:shd w:val="clear" w:color="auto" w:fill="auto"/>
          </w:tcPr>
          <w:p w14:paraId="294C52B5" w14:textId="77777777" w:rsidR="00181B61" w:rsidRPr="00767E8E" w:rsidRDefault="00767E8E" w:rsidP="0047514A">
            <w:pPr>
              <w:pStyle w:val="Tablenumber"/>
              <w:cnfStyle w:val="000000100000" w:firstRow="0" w:lastRow="0" w:firstColumn="0" w:lastColumn="0" w:oddVBand="0" w:evenVBand="0" w:oddHBand="1" w:evenHBand="0" w:firstRowFirstColumn="0" w:firstRowLastColumn="0" w:lastRowFirstColumn="0" w:lastRowLastColumn="0"/>
            </w:pPr>
            <w:r w:rsidRPr="00767E8E">
              <w:t>12</w:t>
            </w:r>
          </w:p>
          <w:p w14:paraId="700DC3AA" w14:textId="77777777" w:rsidR="00181B61" w:rsidRPr="00767E8E" w:rsidRDefault="00181B61" w:rsidP="0047514A">
            <w:pPr>
              <w:pStyle w:val="Tablenumber"/>
              <w:cnfStyle w:val="000000100000" w:firstRow="0" w:lastRow="0" w:firstColumn="0" w:lastColumn="0" w:oddVBand="0" w:evenVBand="0" w:oddHBand="1" w:evenHBand="0" w:firstRowFirstColumn="0" w:firstRowLastColumn="0" w:lastRowFirstColumn="0" w:lastRowLastColumn="0"/>
            </w:pPr>
          </w:p>
        </w:tc>
      </w:tr>
      <w:tr w:rsidR="00703924" w14:paraId="64AF400A" w14:textId="77777777" w:rsidTr="00206376">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876" w:type="pct"/>
            <w:shd w:val="clear" w:color="auto" w:fill="EFD3D2"/>
          </w:tcPr>
          <w:p w14:paraId="4EB8C12F" w14:textId="77777777" w:rsidR="00181B61" w:rsidRPr="00650CB0" w:rsidRDefault="00181B61" w:rsidP="00181B61">
            <w:pPr>
              <w:pStyle w:val="Tablecolumnnew"/>
            </w:pPr>
            <w:r w:rsidRPr="00650CB0">
              <w:t>Number of improvement notices issued</w:t>
            </w:r>
          </w:p>
        </w:tc>
        <w:tc>
          <w:tcPr>
            <w:tcW w:w="415" w:type="pct"/>
            <w:shd w:val="clear" w:color="auto" w:fill="EFD3D2"/>
          </w:tcPr>
          <w:p w14:paraId="20D7FDA5" w14:textId="27F1C76B" w:rsidR="00181B61" w:rsidRPr="005B678D" w:rsidRDefault="00F946C3" w:rsidP="0047514A">
            <w:pPr>
              <w:pStyle w:val="Tablenumber"/>
              <w:cnfStyle w:val="000000010000" w:firstRow="0" w:lastRow="0" w:firstColumn="0" w:lastColumn="0" w:oddVBand="0" w:evenVBand="0" w:oddHBand="0" w:evenHBand="1" w:firstRowFirstColumn="0" w:firstRowLastColumn="0" w:lastRowFirstColumn="0" w:lastRowLastColumn="0"/>
            </w:pPr>
            <w:r>
              <w:t>2012–</w:t>
            </w:r>
            <w:r w:rsidR="00181B61" w:rsidRPr="005B678D">
              <w:t>13</w:t>
            </w:r>
          </w:p>
        </w:tc>
        <w:tc>
          <w:tcPr>
            <w:tcW w:w="304" w:type="pct"/>
            <w:shd w:val="clear" w:color="auto" w:fill="EFD3D2"/>
          </w:tcPr>
          <w:p w14:paraId="192A670E" w14:textId="77777777" w:rsidR="00181B61" w:rsidRPr="005B678D" w:rsidRDefault="00181B61" w:rsidP="0047514A">
            <w:pPr>
              <w:pStyle w:val="Tablenumber"/>
              <w:cnfStyle w:val="000000010000" w:firstRow="0" w:lastRow="0" w:firstColumn="0" w:lastColumn="0" w:oddVBand="0" w:evenVBand="0" w:oddHBand="0" w:evenHBand="1" w:firstRowFirstColumn="0" w:firstRowLastColumn="0" w:lastRowFirstColumn="0" w:lastRowLastColumn="0"/>
            </w:pPr>
            <w:r>
              <w:t>6,</w:t>
            </w:r>
            <w:r w:rsidRPr="005B678D">
              <w:t>118</w:t>
            </w:r>
          </w:p>
        </w:tc>
        <w:tc>
          <w:tcPr>
            <w:tcW w:w="304" w:type="pct"/>
            <w:shd w:val="clear" w:color="auto" w:fill="EFD3D2"/>
          </w:tcPr>
          <w:p w14:paraId="0AC03BD6" w14:textId="77777777" w:rsidR="00181B61" w:rsidRPr="005B678D" w:rsidRDefault="00181B61" w:rsidP="0047514A">
            <w:pPr>
              <w:pStyle w:val="Tablenumber"/>
              <w:cnfStyle w:val="000000010000" w:firstRow="0" w:lastRow="0" w:firstColumn="0" w:lastColumn="0" w:oddVBand="0" w:evenVBand="0" w:oddHBand="0" w:evenHBand="1" w:firstRowFirstColumn="0" w:firstRowLastColumn="0" w:lastRowFirstColumn="0" w:lastRowLastColumn="0"/>
            </w:pPr>
            <w:r>
              <w:t>16,</w:t>
            </w:r>
            <w:r w:rsidRPr="005B678D">
              <w:t>137</w:t>
            </w:r>
          </w:p>
        </w:tc>
        <w:tc>
          <w:tcPr>
            <w:tcW w:w="304" w:type="pct"/>
            <w:shd w:val="clear" w:color="auto" w:fill="EFD3D2"/>
          </w:tcPr>
          <w:p w14:paraId="0BC4399E" w14:textId="77777777" w:rsidR="00181B61" w:rsidRPr="005B678D" w:rsidRDefault="00181B61" w:rsidP="0047514A">
            <w:pPr>
              <w:pStyle w:val="Tablenumber"/>
              <w:cnfStyle w:val="000000010000" w:firstRow="0" w:lastRow="0" w:firstColumn="0" w:lastColumn="0" w:oddVBand="0" w:evenVBand="0" w:oddHBand="0" w:evenHBand="1" w:firstRowFirstColumn="0" w:firstRowLastColumn="0" w:lastRowFirstColumn="0" w:lastRowLastColumn="0"/>
            </w:pPr>
            <w:r>
              <w:t>5,</w:t>
            </w:r>
            <w:r w:rsidRPr="005B678D">
              <w:t>495</w:t>
            </w:r>
          </w:p>
        </w:tc>
        <w:tc>
          <w:tcPr>
            <w:tcW w:w="304" w:type="pct"/>
            <w:shd w:val="clear" w:color="auto" w:fill="EFD3D2"/>
          </w:tcPr>
          <w:p w14:paraId="01E310B5" w14:textId="77777777" w:rsidR="00181B61" w:rsidRPr="005B678D" w:rsidRDefault="00181B61" w:rsidP="0047514A">
            <w:pPr>
              <w:pStyle w:val="Tablenumber"/>
              <w:cnfStyle w:val="000000010000" w:firstRow="0" w:lastRow="0" w:firstColumn="0" w:lastColumn="0" w:oddVBand="0" w:evenVBand="0" w:oddHBand="0" w:evenHBand="1" w:firstRowFirstColumn="0" w:firstRowLastColumn="0" w:lastRowFirstColumn="0" w:lastRowLastColumn="0"/>
            </w:pPr>
            <w:r>
              <w:t>11,</w:t>
            </w:r>
            <w:r w:rsidRPr="005B678D">
              <w:t>959</w:t>
            </w:r>
          </w:p>
        </w:tc>
        <w:tc>
          <w:tcPr>
            <w:tcW w:w="304" w:type="pct"/>
            <w:shd w:val="clear" w:color="auto" w:fill="EFD3D2"/>
          </w:tcPr>
          <w:p w14:paraId="7F04ACF8" w14:textId="77777777" w:rsidR="00181B61" w:rsidRPr="005B678D" w:rsidRDefault="00181B61" w:rsidP="0047514A">
            <w:pPr>
              <w:pStyle w:val="Tablenumber"/>
              <w:cnfStyle w:val="000000010000" w:firstRow="0" w:lastRow="0" w:firstColumn="0" w:lastColumn="0" w:oddVBand="0" w:evenVBand="0" w:oddHBand="0" w:evenHBand="1" w:firstRowFirstColumn="0" w:firstRowLastColumn="0" w:lastRowFirstColumn="0" w:lastRowLastColumn="0"/>
            </w:pPr>
            <w:r>
              <w:t>1,</w:t>
            </w:r>
            <w:r w:rsidRPr="005B678D">
              <w:t>951</w:t>
            </w:r>
          </w:p>
        </w:tc>
        <w:tc>
          <w:tcPr>
            <w:tcW w:w="304" w:type="pct"/>
            <w:shd w:val="clear" w:color="auto" w:fill="EFD3D2"/>
          </w:tcPr>
          <w:p w14:paraId="716C8F4B" w14:textId="77777777" w:rsidR="00181B61" w:rsidRPr="005B678D" w:rsidRDefault="00181B61" w:rsidP="0047514A">
            <w:pPr>
              <w:pStyle w:val="Tablenumber"/>
              <w:cnfStyle w:val="000000010000" w:firstRow="0" w:lastRow="0" w:firstColumn="0" w:lastColumn="0" w:oddVBand="0" w:evenVBand="0" w:oddHBand="0" w:evenHBand="1" w:firstRowFirstColumn="0" w:firstRowLastColumn="0" w:lastRowFirstColumn="0" w:lastRowLastColumn="0"/>
            </w:pPr>
            <w:r w:rsidRPr="005B678D">
              <w:t>105</w:t>
            </w:r>
          </w:p>
        </w:tc>
        <w:tc>
          <w:tcPr>
            <w:tcW w:w="304" w:type="pct"/>
            <w:shd w:val="clear" w:color="auto" w:fill="EFD3D2"/>
          </w:tcPr>
          <w:p w14:paraId="6CC2220F" w14:textId="77777777" w:rsidR="00181B61" w:rsidRPr="005B678D" w:rsidRDefault="00181B61" w:rsidP="0047514A">
            <w:pPr>
              <w:pStyle w:val="Tablenumber"/>
              <w:cnfStyle w:val="000000010000" w:firstRow="0" w:lastRow="0" w:firstColumn="0" w:lastColumn="0" w:oddVBand="0" w:evenVBand="0" w:oddHBand="0" w:evenHBand="1" w:firstRowFirstColumn="0" w:firstRowLastColumn="0" w:lastRowFirstColumn="0" w:lastRowLastColumn="0"/>
            </w:pPr>
            <w:r w:rsidRPr="005B678D">
              <w:t>138</w:t>
            </w:r>
          </w:p>
        </w:tc>
        <w:tc>
          <w:tcPr>
            <w:tcW w:w="304" w:type="pct"/>
            <w:shd w:val="clear" w:color="auto" w:fill="EFD3D2"/>
          </w:tcPr>
          <w:p w14:paraId="6EA1965A" w14:textId="77777777" w:rsidR="00181B61" w:rsidRPr="005B678D" w:rsidRDefault="00181B61" w:rsidP="0047514A">
            <w:pPr>
              <w:pStyle w:val="Tablenumber"/>
              <w:cnfStyle w:val="000000010000" w:firstRow="0" w:lastRow="0" w:firstColumn="0" w:lastColumn="0" w:oddVBand="0" w:evenVBand="0" w:oddHBand="0" w:evenHBand="1" w:firstRowFirstColumn="0" w:firstRowLastColumn="0" w:lastRowFirstColumn="0" w:lastRowLastColumn="0"/>
            </w:pPr>
            <w:r w:rsidRPr="005B678D">
              <w:t>544</w:t>
            </w:r>
          </w:p>
        </w:tc>
        <w:tc>
          <w:tcPr>
            <w:tcW w:w="304" w:type="pct"/>
            <w:shd w:val="clear" w:color="auto" w:fill="EFD3D2"/>
          </w:tcPr>
          <w:p w14:paraId="4811F31B" w14:textId="77777777" w:rsidR="00181B61" w:rsidRPr="005B678D" w:rsidRDefault="00181B61" w:rsidP="0047514A">
            <w:pPr>
              <w:pStyle w:val="Tablenumber"/>
              <w:cnfStyle w:val="000000010000" w:firstRow="0" w:lastRow="0" w:firstColumn="0" w:lastColumn="0" w:oddVBand="0" w:evenVBand="0" w:oddHBand="0" w:evenHBand="1" w:firstRowFirstColumn="0" w:firstRowLastColumn="0" w:lastRowFirstColumn="0" w:lastRowLastColumn="0"/>
            </w:pPr>
            <w:r w:rsidRPr="005B678D">
              <w:t>19</w:t>
            </w:r>
          </w:p>
        </w:tc>
        <w:tc>
          <w:tcPr>
            <w:tcW w:w="351" w:type="pct"/>
            <w:shd w:val="clear" w:color="auto" w:fill="EFD3D2"/>
          </w:tcPr>
          <w:p w14:paraId="73A828C0" w14:textId="77777777" w:rsidR="00181B61" w:rsidRPr="005B678D" w:rsidRDefault="00181B61" w:rsidP="0047514A">
            <w:pPr>
              <w:pStyle w:val="Tablenumber"/>
              <w:cnfStyle w:val="000000010000" w:firstRow="0" w:lastRow="0" w:firstColumn="0" w:lastColumn="0" w:oddVBand="0" w:evenVBand="0" w:oddHBand="0" w:evenHBand="1" w:firstRowFirstColumn="0" w:firstRowLastColumn="0" w:lastRowFirstColumn="0" w:lastRowLastColumn="0"/>
            </w:pPr>
            <w:r w:rsidRPr="005B678D">
              <w:t>31</w:t>
            </w:r>
          </w:p>
        </w:tc>
        <w:tc>
          <w:tcPr>
            <w:tcW w:w="289" w:type="pct"/>
            <w:shd w:val="clear" w:color="auto" w:fill="EFD3D2"/>
          </w:tcPr>
          <w:p w14:paraId="153034B4" w14:textId="77777777" w:rsidR="00181B61" w:rsidRPr="005B678D" w:rsidRDefault="00181B61" w:rsidP="0047514A">
            <w:pPr>
              <w:pStyle w:val="Tablenumber"/>
              <w:cnfStyle w:val="000000010000" w:firstRow="0" w:lastRow="0" w:firstColumn="0" w:lastColumn="0" w:oddVBand="0" w:evenVBand="0" w:oddHBand="0" w:evenHBand="1" w:firstRowFirstColumn="0" w:firstRowLastColumn="0" w:lastRowFirstColumn="0" w:lastRowLastColumn="0"/>
            </w:pPr>
            <w:r>
              <w:t>42,</w:t>
            </w:r>
            <w:r w:rsidRPr="005B678D">
              <w:t>497</w:t>
            </w:r>
          </w:p>
        </w:tc>
        <w:tc>
          <w:tcPr>
            <w:tcW w:w="333" w:type="pct"/>
            <w:shd w:val="clear" w:color="auto" w:fill="EFD3D2"/>
          </w:tcPr>
          <w:p w14:paraId="7562A70B" w14:textId="77777777" w:rsidR="00181B61" w:rsidRPr="005B678D" w:rsidRDefault="00181B61" w:rsidP="0047514A">
            <w:pPr>
              <w:pStyle w:val="Tablenumber"/>
              <w:cnfStyle w:val="000000010000" w:firstRow="0" w:lastRow="0" w:firstColumn="0" w:lastColumn="0" w:oddVBand="0" w:evenVBand="0" w:oddHBand="0" w:evenHBand="1" w:firstRowFirstColumn="0" w:firstRowLastColumn="0" w:lastRowFirstColumn="0" w:lastRowLastColumn="0"/>
            </w:pPr>
            <w:r>
              <w:t>2,</w:t>
            </w:r>
            <w:r w:rsidRPr="005B678D">
              <w:t>04</w:t>
            </w:r>
            <w:r w:rsidR="0000218F">
              <w:t>7</w:t>
            </w:r>
          </w:p>
        </w:tc>
      </w:tr>
      <w:tr w:rsidR="00703924" w14:paraId="2EC4E225" w14:textId="77777777" w:rsidTr="00206376">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76" w:type="pct"/>
            <w:shd w:val="clear" w:color="auto" w:fill="EFD3D2"/>
          </w:tcPr>
          <w:p w14:paraId="3238A0F7" w14:textId="77777777" w:rsidR="00181B61" w:rsidRPr="00650CB0" w:rsidRDefault="00181B61" w:rsidP="00181B61">
            <w:pPr>
              <w:pStyle w:val="Tablecolumnnew"/>
            </w:pPr>
          </w:p>
        </w:tc>
        <w:tc>
          <w:tcPr>
            <w:tcW w:w="415" w:type="pct"/>
            <w:shd w:val="clear" w:color="auto" w:fill="EFD3D2"/>
          </w:tcPr>
          <w:p w14:paraId="4183FBB2" w14:textId="28AC4EF0" w:rsidR="00181B61" w:rsidRPr="005B678D" w:rsidRDefault="00F946C3" w:rsidP="0047514A">
            <w:pPr>
              <w:pStyle w:val="Tablenumber"/>
              <w:cnfStyle w:val="000000100000" w:firstRow="0" w:lastRow="0" w:firstColumn="0" w:lastColumn="0" w:oddVBand="0" w:evenVBand="0" w:oddHBand="1" w:evenHBand="0" w:firstRowFirstColumn="0" w:firstRowLastColumn="0" w:lastRowFirstColumn="0" w:lastRowLastColumn="0"/>
            </w:pPr>
            <w:r>
              <w:t>2013–</w:t>
            </w:r>
            <w:r w:rsidR="00181B61" w:rsidRPr="005B678D">
              <w:t>14</w:t>
            </w:r>
          </w:p>
        </w:tc>
        <w:tc>
          <w:tcPr>
            <w:tcW w:w="304" w:type="pct"/>
            <w:shd w:val="clear" w:color="auto" w:fill="EFD3D2"/>
          </w:tcPr>
          <w:p w14:paraId="7F5BBEF1" w14:textId="77777777" w:rsidR="00181B61" w:rsidRPr="005B678D" w:rsidRDefault="00181B61" w:rsidP="0047514A">
            <w:pPr>
              <w:pStyle w:val="Tablenumber"/>
              <w:cnfStyle w:val="000000100000" w:firstRow="0" w:lastRow="0" w:firstColumn="0" w:lastColumn="0" w:oddVBand="0" w:evenVBand="0" w:oddHBand="1" w:evenHBand="0" w:firstRowFirstColumn="0" w:firstRowLastColumn="0" w:lastRowFirstColumn="0" w:lastRowLastColumn="0"/>
            </w:pPr>
            <w:r>
              <w:t>5,</w:t>
            </w:r>
            <w:r w:rsidRPr="005B678D">
              <w:t>098</w:t>
            </w:r>
          </w:p>
        </w:tc>
        <w:tc>
          <w:tcPr>
            <w:tcW w:w="304" w:type="pct"/>
            <w:shd w:val="clear" w:color="auto" w:fill="EFD3D2"/>
          </w:tcPr>
          <w:p w14:paraId="7DB9173D" w14:textId="77777777" w:rsidR="00181B61" w:rsidRPr="005B678D" w:rsidRDefault="00181B61" w:rsidP="0047514A">
            <w:pPr>
              <w:pStyle w:val="Tablenumber"/>
              <w:cnfStyle w:val="000000100000" w:firstRow="0" w:lastRow="0" w:firstColumn="0" w:lastColumn="0" w:oddVBand="0" w:evenVBand="0" w:oddHBand="1" w:evenHBand="0" w:firstRowFirstColumn="0" w:firstRowLastColumn="0" w:lastRowFirstColumn="0" w:lastRowLastColumn="0"/>
            </w:pPr>
            <w:r>
              <w:t>15,</w:t>
            </w:r>
            <w:r w:rsidRPr="005B678D">
              <w:t>834</w:t>
            </w:r>
          </w:p>
        </w:tc>
        <w:tc>
          <w:tcPr>
            <w:tcW w:w="304" w:type="pct"/>
            <w:shd w:val="clear" w:color="auto" w:fill="EFD3D2"/>
          </w:tcPr>
          <w:p w14:paraId="40BD6A62" w14:textId="77777777" w:rsidR="00181B61" w:rsidRPr="005B678D" w:rsidRDefault="00181B61" w:rsidP="0047514A">
            <w:pPr>
              <w:pStyle w:val="Tablenumber"/>
              <w:cnfStyle w:val="000000100000" w:firstRow="0" w:lastRow="0" w:firstColumn="0" w:lastColumn="0" w:oddVBand="0" w:evenVBand="0" w:oddHBand="1" w:evenHBand="0" w:firstRowFirstColumn="0" w:firstRowLastColumn="0" w:lastRowFirstColumn="0" w:lastRowLastColumn="0"/>
            </w:pPr>
            <w:r>
              <w:t>4,</w:t>
            </w:r>
            <w:r w:rsidRPr="005B678D">
              <w:t>430</w:t>
            </w:r>
          </w:p>
        </w:tc>
        <w:tc>
          <w:tcPr>
            <w:tcW w:w="304" w:type="pct"/>
            <w:shd w:val="clear" w:color="auto" w:fill="EFD3D2"/>
          </w:tcPr>
          <w:p w14:paraId="3DA708BE" w14:textId="77777777" w:rsidR="00181B61" w:rsidRPr="005B678D" w:rsidRDefault="00181B61" w:rsidP="0047514A">
            <w:pPr>
              <w:pStyle w:val="Tablenumber"/>
              <w:cnfStyle w:val="000000100000" w:firstRow="0" w:lastRow="0" w:firstColumn="0" w:lastColumn="0" w:oddVBand="0" w:evenVBand="0" w:oddHBand="1" w:evenHBand="0" w:firstRowFirstColumn="0" w:firstRowLastColumn="0" w:lastRowFirstColumn="0" w:lastRowLastColumn="0"/>
            </w:pPr>
            <w:r>
              <w:t>12,</w:t>
            </w:r>
            <w:r w:rsidRPr="005B678D">
              <w:t>568</w:t>
            </w:r>
          </w:p>
        </w:tc>
        <w:tc>
          <w:tcPr>
            <w:tcW w:w="304" w:type="pct"/>
            <w:shd w:val="clear" w:color="auto" w:fill="EFD3D2"/>
          </w:tcPr>
          <w:p w14:paraId="4C074461" w14:textId="77777777" w:rsidR="00181B61" w:rsidRPr="005B678D" w:rsidRDefault="00181B61" w:rsidP="0047514A">
            <w:pPr>
              <w:pStyle w:val="Tablenumber"/>
              <w:cnfStyle w:val="000000100000" w:firstRow="0" w:lastRow="0" w:firstColumn="0" w:lastColumn="0" w:oddVBand="0" w:evenVBand="0" w:oddHBand="1" w:evenHBand="0" w:firstRowFirstColumn="0" w:firstRowLastColumn="0" w:lastRowFirstColumn="0" w:lastRowLastColumn="0"/>
            </w:pPr>
            <w:r>
              <w:t>1,</w:t>
            </w:r>
            <w:r w:rsidRPr="005B678D">
              <w:t>347</w:t>
            </w:r>
          </w:p>
        </w:tc>
        <w:tc>
          <w:tcPr>
            <w:tcW w:w="304" w:type="pct"/>
            <w:shd w:val="clear" w:color="auto" w:fill="EFD3D2"/>
          </w:tcPr>
          <w:p w14:paraId="4DD71188" w14:textId="77777777" w:rsidR="00181B61" w:rsidRPr="005B678D" w:rsidRDefault="00181B61" w:rsidP="0047514A">
            <w:pPr>
              <w:pStyle w:val="Tablenumber"/>
              <w:cnfStyle w:val="000000100000" w:firstRow="0" w:lastRow="0" w:firstColumn="0" w:lastColumn="0" w:oddVBand="0" w:evenVBand="0" w:oddHBand="1" w:evenHBand="0" w:firstRowFirstColumn="0" w:firstRowLastColumn="0" w:lastRowFirstColumn="0" w:lastRowLastColumn="0"/>
            </w:pPr>
            <w:r w:rsidRPr="005B678D">
              <w:t>160</w:t>
            </w:r>
          </w:p>
        </w:tc>
        <w:tc>
          <w:tcPr>
            <w:tcW w:w="304" w:type="pct"/>
            <w:shd w:val="clear" w:color="auto" w:fill="EFD3D2"/>
          </w:tcPr>
          <w:p w14:paraId="4EC87582" w14:textId="77777777" w:rsidR="00181B61" w:rsidRPr="005B678D" w:rsidRDefault="00181B61" w:rsidP="0047514A">
            <w:pPr>
              <w:pStyle w:val="Tablenumber"/>
              <w:cnfStyle w:val="000000100000" w:firstRow="0" w:lastRow="0" w:firstColumn="0" w:lastColumn="0" w:oddVBand="0" w:evenVBand="0" w:oddHBand="1" w:evenHBand="0" w:firstRowFirstColumn="0" w:firstRowLastColumn="0" w:lastRowFirstColumn="0" w:lastRowLastColumn="0"/>
            </w:pPr>
            <w:r w:rsidRPr="005B678D">
              <w:t>108</w:t>
            </w:r>
          </w:p>
        </w:tc>
        <w:tc>
          <w:tcPr>
            <w:tcW w:w="304" w:type="pct"/>
            <w:shd w:val="clear" w:color="auto" w:fill="EFD3D2"/>
          </w:tcPr>
          <w:p w14:paraId="7B50D3AA" w14:textId="77777777" w:rsidR="00181B61" w:rsidRPr="005B678D" w:rsidRDefault="00181B61" w:rsidP="0047514A">
            <w:pPr>
              <w:pStyle w:val="Tablenumber"/>
              <w:cnfStyle w:val="000000100000" w:firstRow="0" w:lastRow="0" w:firstColumn="0" w:lastColumn="0" w:oddVBand="0" w:evenVBand="0" w:oddHBand="1" w:evenHBand="0" w:firstRowFirstColumn="0" w:firstRowLastColumn="0" w:lastRowFirstColumn="0" w:lastRowLastColumn="0"/>
            </w:pPr>
            <w:r w:rsidRPr="005B678D">
              <w:t>832</w:t>
            </w:r>
          </w:p>
        </w:tc>
        <w:tc>
          <w:tcPr>
            <w:tcW w:w="304" w:type="pct"/>
            <w:shd w:val="clear" w:color="auto" w:fill="EFD3D2"/>
          </w:tcPr>
          <w:p w14:paraId="66D51FFC" w14:textId="77777777" w:rsidR="00181B61" w:rsidRPr="005B678D" w:rsidRDefault="00181B61" w:rsidP="0047514A">
            <w:pPr>
              <w:pStyle w:val="Tablenumber"/>
              <w:cnfStyle w:val="000000100000" w:firstRow="0" w:lastRow="0" w:firstColumn="0" w:lastColumn="0" w:oddVBand="0" w:evenVBand="0" w:oddHBand="1" w:evenHBand="0" w:firstRowFirstColumn="0" w:firstRowLastColumn="0" w:lastRowFirstColumn="0" w:lastRowLastColumn="0"/>
            </w:pPr>
            <w:r w:rsidRPr="005B678D">
              <w:t>20</w:t>
            </w:r>
          </w:p>
        </w:tc>
        <w:tc>
          <w:tcPr>
            <w:tcW w:w="351" w:type="pct"/>
            <w:shd w:val="clear" w:color="auto" w:fill="EFD3D2"/>
          </w:tcPr>
          <w:p w14:paraId="1938F0DF" w14:textId="77777777" w:rsidR="00181B61" w:rsidRPr="005B678D" w:rsidRDefault="00181B61" w:rsidP="0047514A">
            <w:pPr>
              <w:pStyle w:val="Tablenumber"/>
              <w:cnfStyle w:val="000000100000" w:firstRow="0" w:lastRow="0" w:firstColumn="0" w:lastColumn="0" w:oddVBand="0" w:evenVBand="0" w:oddHBand="1" w:evenHBand="0" w:firstRowFirstColumn="0" w:firstRowLastColumn="0" w:lastRowFirstColumn="0" w:lastRowLastColumn="0"/>
            </w:pPr>
            <w:r w:rsidRPr="005B678D">
              <w:t>32</w:t>
            </w:r>
          </w:p>
        </w:tc>
        <w:tc>
          <w:tcPr>
            <w:tcW w:w="289" w:type="pct"/>
            <w:shd w:val="clear" w:color="auto" w:fill="EFD3D2"/>
          </w:tcPr>
          <w:p w14:paraId="387D6B30" w14:textId="77777777" w:rsidR="00181B61" w:rsidRPr="005B678D" w:rsidRDefault="00181B61" w:rsidP="0047514A">
            <w:pPr>
              <w:pStyle w:val="Tablenumber"/>
              <w:cnfStyle w:val="000000100000" w:firstRow="0" w:lastRow="0" w:firstColumn="0" w:lastColumn="0" w:oddVBand="0" w:evenVBand="0" w:oddHBand="1" w:evenHBand="0" w:firstRowFirstColumn="0" w:firstRowLastColumn="0" w:lastRowFirstColumn="0" w:lastRowLastColumn="0"/>
            </w:pPr>
            <w:r>
              <w:t>40,</w:t>
            </w:r>
            <w:r w:rsidRPr="005B678D">
              <w:t>429</w:t>
            </w:r>
          </w:p>
        </w:tc>
        <w:tc>
          <w:tcPr>
            <w:tcW w:w="333" w:type="pct"/>
            <w:shd w:val="clear" w:color="auto" w:fill="EFD3D2"/>
          </w:tcPr>
          <w:p w14:paraId="3E85D18D" w14:textId="77777777" w:rsidR="00181B61" w:rsidRPr="005B678D" w:rsidRDefault="00181B61" w:rsidP="0047514A">
            <w:pPr>
              <w:pStyle w:val="Tablenumber"/>
              <w:cnfStyle w:val="000000100000" w:firstRow="0" w:lastRow="0" w:firstColumn="0" w:lastColumn="0" w:oddVBand="0" w:evenVBand="0" w:oddHBand="1" w:evenHBand="0" w:firstRowFirstColumn="0" w:firstRowLastColumn="0" w:lastRowFirstColumn="0" w:lastRowLastColumn="0"/>
            </w:pPr>
            <w:r>
              <w:t>4,</w:t>
            </w:r>
            <w:r w:rsidRPr="005B678D">
              <w:t>947</w:t>
            </w:r>
          </w:p>
        </w:tc>
      </w:tr>
      <w:tr w:rsidR="00703924" w14:paraId="30D33E88" w14:textId="77777777" w:rsidTr="00206376">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76" w:type="pct"/>
            <w:shd w:val="clear" w:color="auto" w:fill="EFD3D2"/>
          </w:tcPr>
          <w:p w14:paraId="522469B3" w14:textId="77777777" w:rsidR="00181B61" w:rsidRPr="00650CB0" w:rsidRDefault="00181B61" w:rsidP="00181B61">
            <w:pPr>
              <w:pStyle w:val="Tablecolumnnew"/>
            </w:pPr>
          </w:p>
        </w:tc>
        <w:tc>
          <w:tcPr>
            <w:tcW w:w="415" w:type="pct"/>
            <w:shd w:val="clear" w:color="auto" w:fill="EFD3D2"/>
          </w:tcPr>
          <w:p w14:paraId="59F7E413" w14:textId="127D54FF" w:rsidR="00181B61" w:rsidRPr="005B678D" w:rsidRDefault="00F946C3" w:rsidP="0047514A">
            <w:pPr>
              <w:pStyle w:val="Tablenumber"/>
              <w:cnfStyle w:val="000000010000" w:firstRow="0" w:lastRow="0" w:firstColumn="0" w:lastColumn="0" w:oddVBand="0" w:evenVBand="0" w:oddHBand="0" w:evenHBand="1" w:firstRowFirstColumn="0" w:firstRowLastColumn="0" w:lastRowFirstColumn="0" w:lastRowLastColumn="0"/>
            </w:pPr>
            <w:r>
              <w:t>2014–</w:t>
            </w:r>
            <w:r w:rsidR="00181B61" w:rsidRPr="005B678D">
              <w:t>15</w:t>
            </w:r>
          </w:p>
        </w:tc>
        <w:tc>
          <w:tcPr>
            <w:tcW w:w="304" w:type="pct"/>
            <w:shd w:val="clear" w:color="auto" w:fill="EFD3D2"/>
          </w:tcPr>
          <w:p w14:paraId="15F583E6" w14:textId="77777777" w:rsidR="00181B61" w:rsidRPr="005B678D" w:rsidRDefault="00181B61" w:rsidP="0047514A">
            <w:pPr>
              <w:pStyle w:val="Tablenumber"/>
              <w:cnfStyle w:val="000000010000" w:firstRow="0" w:lastRow="0" w:firstColumn="0" w:lastColumn="0" w:oddVBand="0" w:evenVBand="0" w:oddHBand="0" w:evenHBand="1" w:firstRowFirstColumn="0" w:firstRowLastColumn="0" w:lastRowFirstColumn="0" w:lastRowLastColumn="0"/>
            </w:pPr>
            <w:r>
              <w:t>6,</w:t>
            </w:r>
            <w:r w:rsidRPr="005B678D">
              <w:t>545</w:t>
            </w:r>
          </w:p>
        </w:tc>
        <w:tc>
          <w:tcPr>
            <w:tcW w:w="304" w:type="pct"/>
            <w:shd w:val="clear" w:color="auto" w:fill="EFD3D2"/>
          </w:tcPr>
          <w:p w14:paraId="06D1BD9D" w14:textId="77777777" w:rsidR="00181B61" w:rsidRPr="005B678D" w:rsidRDefault="00181B61" w:rsidP="0047514A">
            <w:pPr>
              <w:pStyle w:val="Tablenumber"/>
              <w:cnfStyle w:val="000000010000" w:firstRow="0" w:lastRow="0" w:firstColumn="0" w:lastColumn="0" w:oddVBand="0" w:evenVBand="0" w:oddHBand="0" w:evenHBand="1" w:firstRowFirstColumn="0" w:firstRowLastColumn="0" w:lastRowFirstColumn="0" w:lastRowLastColumn="0"/>
            </w:pPr>
            <w:r>
              <w:t>15,</w:t>
            </w:r>
            <w:r w:rsidRPr="005B678D">
              <w:t>730</w:t>
            </w:r>
          </w:p>
        </w:tc>
        <w:tc>
          <w:tcPr>
            <w:tcW w:w="304" w:type="pct"/>
            <w:shd w:val="clear" w:color="auto" w:fill="EFD3D2"/>
          </w:tcPr>
          <w:p w14:paraId="3763E636" w14:textId="77777777" w:rsidR="00181B61" w:rsidRPr="005B678D" w:rsidRDefault="00181B61" w:rsidP="0047514A">
            <w:pPr>
              <w:pStyle w:val="Tablenumber"/>
              <w:cnfStyle w:val="000000010000" w:firstRow="0" w:lastRow="0" w:firstColumn="0" w:lastColumn="0" w:oddVBand="0" w:evenVBand="0" w:oddHBand="0" w:evenHBand="1" w:firstRowFirstColumn="0" w:firstRowLastColumn="0" w:lastRowFirstColumn="0" w:lastRowLastColumn="0"/>
            </w:pPr>
            <w:r>
              <w:t>1,</w:t>
            </w:r>
            <w:r w:rsidRPr="005B678D">
              <w:t>75</w:t>
            </w:r>
            <w:r>
              <w:t>3</w:t>
            </w:r>
          </w:p>
        </w:tc>
        <w:tc>
          <w:tcPr>
            <w:tcW w:w="304" w:type="pct"/>
            <w:shd w:val="clear" w:color="auto" w:fill="EFD3D2"/>
          </w:tcPr>
          <w:p w14:paraId="0E83659C" w14:textId="77777777" w:rsidR="00181B61" w:rsidRPr="005B678D" w:rsidRDefault="00181B61" w:rsidP="0047514A">
            <w:pPr>
              <w:pStyle w:val="Tablenumber"/>
              <w:cnfStyle w:val="000000010000" w:firstRow="0" w:lastRow="0" w:firstColumn="0" w:lastColumn="0" w:oddVBand="0" w:evenVBand="0" w:oddHBand="0" w:evenHBand="1" w:firstRowFirstColumn="0" w:firstRowLastColumn="0" w:lastRowFirstColumn="0" w:lastRowLastColumn="0"/>
            </w:pPr>
            <w:r>
              <w:t>12,</w:t>
            </w:r>
            <w:r w:rsidRPr="005B678D">
              <w:t>039</w:t>
            </w:r>
          </w:p>
        </w:tc>
        <w:tc>
          <w:tcPr>
            <w:tcW w:w="304" w:type="pct"/>
            <w:shd w:val="clear" w:color="auto" w:fill="EFD3D2"/>
          </w:tcPr>
          <w:p w14:paraId="61DDC9CB" w14:textId="77777777" w:rsidR="00181B61" w:rsidRPr="005B678D" w:rsidRDefault="00181B61" w:rsidP="0047514A">
            <w:pPr>
              <w:pStyle w:val="Tablenumber"/>
              <w:cnfStyle w:val="000000010000" w:firstRow="0" w:lastRow="0" w:firstColumn="0" w:lastColumn="0" w:oddVBand="0" w:evenVBand="0" w:oddHBand="0" w:evenHBand="1" w:firstRowFirstColumn="0" w:firstRowLastColumn="0" w:lastRowFirstColumn="0" w:lastRowLastColumn="0"/>
            </w:pPr>
            <w:r>
              <w:t>1,</w:t>
            </w:r>
            <w:r w:rsidRPr="005B678D">
              <w:t>728</w:t>
            </w:r>
          </w:p>
        </w:tc>
        <w:tc>
          <w:tcPr>
            <w:tcW w:w="304" w:type="pct"/>
            <w:shd w:val="clear" w:color="auto" w:fill="EFD3D2"/>
          </w:tcPr>
          <w:p w14:paraId="14934C76" w14:textId="77777777" w:rsidR="00181B61" w:rsidRPr="005B678D" w:rsidRDefault="00181B61" w:rsidP="0047514A">
            <w:pPr>
              <w:pStyle w:val="Tablenumber"/>
              <w:cnfStyle w:val="000000010000" w:firstRow="0" w:lastRow="0" w:firstColumn="0" w:lastColumn="0" w:oddVBand="0" w:evenVBand="0" w:oddHBand="0" w:evenHBand="1" w:firstRowFirstColumn="0" w:firstRowLastColumn="0" w:lastRowFirstColumn="0" w:lastRowLastColumn="0"/>
            </w:pPr>
            <w:r w:rsidRPr="005B678D">
              <w:t>241</w:t>
            </w:r>
          </w:p>
        </w:tc>
        <w:tc>
          <w:tcPr>
            <w:tcW w:w="304" w:type="pct"/>
            <w:shd w:val="clear" w:color="auto" w:fill="EFD3D2"/>
          </w:tcPr>
          <w:p w14:paraId="71E90AEE" w14:textId="77777777" w:rsidR="00181B61" w:rsidRPr="005B678D" w:rsidRDefault="00181B61" w:rsidP="0047514A">
            <w:pPr>
              <w:pStyle w:val="Tablenumber"/>
              <w:cnfStyle w:val="000000010000" w:firstRow="0" w:lastRow="0" w:firstColumn="0" w:lastColumn="0" w:oddVBand="0" w:evenVBand="0" w:oddHBand="0" w:evenHBand="1" w:firstRowFirstColumn="0" w:firstRowLastColumn="0" w:lastRowFirstColumn="0" w:lastRowLastColumn="0"/>
            </w:pPr>
            <w:r w:rsidRPr="005B678D">
              <w:t>74</w:t>
            </w:r>
          </w:p>
        </w:tc>
        <w:tc>
          <w:tcPr>
            <w:tcW w:w="304" w:type="pct"/>
            <w:shd w:val="clear" w:color="auto" w:fill="EFD3D2"/>
          </w:tcPr>
          <w:p w14:paraId="145531EB" w14:textId="77777777" w:rsidR="00181B61" w:rsidRPr="005B678D" w:rsidRDefault="00181B61" w:rsidP="0047514A">
            <w:pPr>
              <w:pStyle w:val="Tablenumber"/>
              <w:cnfStyle w:val="000000010000" w:firstRow="0" w:lastRow="0" w:firstColumn="0" w:lastColumn="0" w:oddVBand="0" w:evenVBand="0" w:oddHBand="0" w:evenHBand="1" w:firstRowFirstColumn="0" w:firstRowLastColumn="0" w:lastRowFirstColumn="0" w:lastRowLastColumn="0"/>
            </w:pPr>
            <w:r w:rsidRPr="005B678D">
              <w:t>369</w:t>
            </w:r>
          </w:p>
        </w:tc>
        <w:tc>
          <w:tcPr>
            <w:tcW w:w="304" w:type="pct"/>
            <w:shd w:val="clear" w:color="auto" w:fill="EFD3D2"/>
          </w:tcPr>
          <w:p w14:paraId="2368B5C0" w14:textId="77777777" w:rsidR="00181B61" w:rsidRPr="005B678D" w:rsidRDefault="00181B61" w:rsidP="0047514A">
            <w:pPr>
              <w:pStyle w:val="Tablenumber"/>
              <w:cnfStyle w:val="000000010000" w:firstRow="0" w:lastRow="0" w:firstColumn="0" w:lastColumn="0" w:oddVBand="0" w:evenVBand="0" w:oddHBand="0" w:evenHBand="1" w:firstRowFirstColumn="0" w:firstRowLastColumn="0" w:lastRowFirstColumn="0" w:lastRowLastColumn="0"/>
            </w:pPr>
            <w:r w:rsidRPr="005B678D">
              <w:t>8</w:t>
            </w:r>
          </w:p>
        </w:tc>
        <w:tc>
          <w:tcPr>
            <w:tcW w:w="351" w:type="pct"/>
            <w:shd w:val="clear" w:color="auto" w:fill="EFD3D2"/>
          </w:tcPr>
          <w:p w14:paraId="03115521" w14:textId="77777777" w:rsidR="00181B61" w:rsidRPr="005B678D" w:rsidRDefault="00181B61" w:rsidP="0047514A">
            <w:pPr>
              <w:pStyle w:val="Tablenumber"/>
              <w:cnfStyle w:val="000000010000" w:firstRow="0" w:lastRow="0" w:firstColumn="0" w:lastColumn="0" w:oddVBand="0" w:evenVBand="0" w:oddHBand="0" w:evenHBand="1" w:firstRowFirstColumn="0" w:firstRowLastColumn="0" w:lastRowFirstColumn="0" w:lastRowLastColumn="0"/>
            </w:pPr>
            <w:r w:rsidRPr="005B678D">
              <w:t>43</w:t>
            </w:r>
          </w:p>
        </w:tc>
        <w:tc>
          <w:tcPr>
            <w:tcW w:w="289" w:type="pct"/>
            <w:shd w:val="clear" w:color="auto" w:fill="EFD3D2"/>
          </w:tcPr>
          <w:p w14:paraId="4AFB8650" w14:textId="77777777" w:rsidR="00181B61" w:rsidRPr="005B678D" w:rsidRDefault="00181B61" w:rsidP="0047514A">
            <w:pPr>
              <w:pStyle w:val="Tablenumber"/>
              <w:cnfStyle w:val="000000010000" w:firstRow="0" w:lastRow="0" w:firstColumn="0" w:lastColumn="0" w:oddVBand="0" w:evenVBand="0" w:oddHBand="0" w:evenHBand="1" w:firstRowFirstColumn="0" w:firstRowLastColumn="0" w:lastRowFirstColumn="0" w:lastRowLastColumn="0"/>
            </w:pPr>
            <w:r>
              <w:t>38,</w:t>
            </w:r>
            <w:r w:rsidRPr="005B678D">
              <w:t>5</w:t>
            </w:r>
            <w:r w:rsidR="0000218F">
              <w:t>30</w:t>
            </w:r>
          </w:p>
        </w:tc>
        <w:tc>
          <w:tcPr>
            <w:tcW w:w="333" w:type="pct"/>
            <w:shd w:val="clear" w:color="auto" w:fill="EFD3D2"/>
          </w:tcPr>
          <w:p w14:paraId="2E5C952A" w14:textId="77777777" w:rsidR="00181B61" w:rsidRPr="005B678D" w:rsidRDefault="00181B61" w:rsidP="0047514A">
            <w:pPr>
              <w:pStyle w:val="Tablenumber"/>
              <w:cnfStyle w:val="000000010000" w:firstRow="0" w:lastRow="0" w:firstColumn="0" w:lastColumn="0" w:oddVBand="0" w:evenVBand="0" w:oddHBand="0" w:evenHBand="1" w:firstRowFirstColumn="0" w:firstRowLastColumn="0" w:lastRowFirstColumn="0" w:lastRowLastColumn="0"/>
            </w:pPr>
            <w:r>
              <w:t>5,</w:t>
            </w:r>
            <w:r w:rsidRPr="005B678D">
              <w:t>80</w:t>
            </w:r>
            <w:r w:rsidR="0000218F">
              <w:t>9</w:t>
            </w:r>
          </w:p>
        </w:tc>
      </w:tr>
      <w:tr w:rsidR="00703924" w14:paraId="5E06180F" w14:textId="77777777" w:rsidTr="00206376">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76" w:type="pct"/>
            <w:shd w:val="clear" w:color="auto" w:fill="EFD3D2"/>
          </w:tcPr>
          <w:p w14:paraId="3312ABD1" w14:textId="77777777" w:rsidR="00181B61" w:rsidRPr="00650CB0" w:rsidRDefault="00181B61" w:rsidP="00181B61">
            <w:pPr>
              <w:pStyle w:val="Tablecolumnnew"/>
            </w:pPr>
          </w:p>
        </w:tc>
        <w:tc>
          <w:tcPr>
            <w:tcW w:w="415" w:type="pct"/>
            <w:shd w:val="clear" w:color="auto" w:fill="EFD3D2"/>
          </w:tcPr>
          <w:p w14:paraId="6E56448B" w14:textId="0C226EB3" w:rsidR="00181B61" w:rsidRPr="005B678D" w:rsidRDefault="00F946C3" w:rsidP="0047514A">
            <w:pPr>
              <w:pStyle w:val="Tablenumber"/>
              <w:cnfStyle w:val="000000100000" w:firstRow="0" w:lastRow="0" w:firstColumn="0" w:lastColumn="0" w:oddVBand="0" w:evenVBand="0" w:oddHBand="1" w:evenHBand="0" w:firstRowFirstColumn="0" w:firstRowLastColumn="0" w:lastRowFirstColumn="0" w:lastRowLastColumn="0"/>
            </w:pPr>
            <w:r>
              <w:t>2015–</w:t>
            </w:r>
            <w:r w:rsidR="00181B61" w:rsidRPr="005B678D">
              <w:t>16</w:t>
            </w:r>
          </w:p>
        </w:tc>
        <w:tc>
          <w:tcPr>
            <w:tcW w:w="304" w:type="pct"/>
            <w:shd w:val="clear" w:color="auto" w:fill="EFD3D2"/>
          </w:tcPr>
          <w:p w14:paraId="7E907D9B" w14:textId="77777777" w:rsidR="00181B61" w:rsidRPr="005B678D" w:rsidRDefault="00181B61" w:rsidP="0047514A">
            <w:pPr>
              <w:pStyle w:val="Tablenumber"/>
              <w:cnfStyle w:val="000000100000" w:firstRow="0" w:lastRow="0" w:firstColumn="0" w:lastColumn="0" w:oddVBand="0" w:evenVBand="0" w:oddHBand="1" w:evenHBand="0" w:firstRowFirstColumn="0" w:firstRowLastColumn="0" w:lastRowFirstColumn="0" w:lastRowLastColumn="0"/>
            </w:pPr>
            <w:r>
              <w:t>7,</w:t>
            </w:r>
            <w:r w:rsidRPr="005B678D">
              <w:t>266</w:t>
            </w:r>
          </w:p>
        </w:tc>
        <w:tc>
          <w:tcPr>
            <w:tcW w:w="304" w:type="pct"/>
            <w:shd w:val="clear" w:color="auto" w:fill="EFD3D2"/>
          </w:tcPr>
          <w:p w14:paraId="082F9FEB" w14:textId="77777777" w:rsidR="00181B61" w:rsidRPr="005B678D" w:rsidRDefault="00181B61" w:rsidP="0047514A">
            <w:pPr>
              <w:pStyle w:val="Tablenumber"/>
              <w:cnfStyle w:val="000000100000" w:firstRow="0" w:lastRow="0" w:firstColumn="0" w:lastColumn="0" w:oddVBand="0" w:evenVBand="0" w:oddHBand="1" w:evenHBand="0" w:firstRowFirstColumn="0" w:firstRowLastColumn="0" w:lastRowFirstColumn="0" w:lastRowLastColumn="0"/>
            </w:pPr>
            <w:r>
              <w:t>16,</w:t>
            </w:r>
            <w:r w:rsidRPr="005B678D">
              <w:t>733</w:t>
            </w:r>
          </w:p>
        </w:tc>
        <w:tc>
          <w:tcPr>
            <w:tcW w:w="304" w:type="pct"/>
            <w:shd w:val="clear" w:color="auto" w:fill="EFD3D2"/>
          </w:tcPr>
          <w:p w14:paraId="2616B08C" w14:textId="77777777" w:rsidR="00181B61" w:rsidRPr="005B678D" w:rsidRDefault="00181B61" w:rsidP="0047514A">
            <w:pPr>
              <w:pStyle w:val="Tablenumber"/>
              <w:cnfStyle w:val="000000100000" w:firstRow="0" w:lastRow="0" w:firstColumn="0" w:lastColumn="0" w:oddVBand="0" w:evenVBand="0" w:oddHBand="1" w:evenHBand="0" w:firstRowFirstColumn="0" w:firstRowLastColumn="0" w:lastRowFirstColumn="0" w:lastRowLastColumn="0"/>
            </w:pPr>
            <w:r>
              <w:t>1,</w:t>
            </w:r>
            <w:r w:rsidRPr="005B678D">
              <w:t>7</w:t>
            </w:r>
            <w:r>
              <w:t>61</w:t>
            </w:r>
          </w:p>
        </w:tc>
        <w:tc>
          <w:tcPr>
            <w:tcW w:w="304" w:type="pct"/>
            <w:shd w:val="clear" w:color="auto" w:fill="EFD3D2"/>
          </w:tcPr>
          <w:p w14:paraId="4F7FAAD9" w14:textId="2AEA214C" w:rsidR="00181B61" w:rsidRPr="005B678D" w:rsidRDefault="00181B61" w:rsidP="0047514A">
            <w:pPr>
              <w:pStyle w:val="Tablenumber"/>
              <w:cnfStyle w:val="000000100000" w:firstRow="0" w:lastRow="0" w:firstColumn="0" w:lastColumn="0" w:oddVBand="0" w:evenVBand="0" w:oddHBand="1" w:evenHBand="0" w:firstRowFirstColumn="0" w:firstRowLastColumn="0" w:lastRowFirstColumn="0" w:lastRowLastColumn="0"/>
            </w:pPr>
            <w:r>
              <w:t>11,</w:t>
            </w:r>
            <w:r w:rsidR="005A07DB">
              <w:t>893</w:t>
            </w:r>
          </w:p>
        </w:tc>
        <w:tc>
          <w:tcPr>
            <w:tcW w:w="304" w:type="pct"/>
            <w:shd w:val="clear" w:color="auto" w:fill="EFD3D2"/>
          </w:tcPr>
          <w:p w14:paraId="6FCA2550" w14:textId="77777777" w:rsidR="00181B61" w:rsidRPr="005B678D" w:rsidRDefault="00181B61" w:rsidP="0047514A">
            <w:pPr>
              <w:pStyle w:val="Tablenumber"/>
              <w:cnfStyle w:val="000000100000" w:firstRow="0" w:lastRow="0" w:firstColumn="0" w:lastColumn="0" w:oddVBand="0" w:evenVBand="0" w:oddHBand="1" w:evenHBand="0" w:firstRowFirstColumn="0" w:firstRowLastColumn="0" w:lastRowFirstColumn="0" w:lastRowLastColumn="0"/>
            </w:pPr>
            <w:r>
              <w:t>1,</w:t>
            </w:r>
            <w:r w:rsidRPr="005B678D">
              <w:t>575</w:t>
            </w:r>
          </w:p>
        </w:tc>
        <w:tc>
          <w:tcPr>
            <w:tcW w:w="304" w:type="pct"/>
            <w:shd w:val="clear" w:color="auto" w:fill="EFD3D2"/>
          </w:tcPr>
          <w:p w14:paraId="39067024" w14:textId="77777777" w:rsidR="00181B61" w:rsidRPr="005B678D" w:rsidRDefault="00181B61" w:rsidP="0047514A">
            <w:pPr>
              <w:pStyle w:val="Tablenumber"/>
              <w:cnfStyle w:val="000000100000" w:firstRow="0" w:lastRow="0" w:firstColumn="0" w:lastColumn="0" w:oddVBand="0" w:evenVBand="0" w:oddHBand="1" w:evenHBand="0" w:firstRowFirstColumn="0" w:firstRowLastColumn="0" w:lastRowFirstColumn="0" w:lastRowLastColumn="0"/>
            </w:pPr>
            <w:r w:rsidRPr="005B678D">
              <w:t>308</w:t>
            </w:r>
          </w:p>
        </w:tc>
        <w:tc>
          <w:tcPr>
            <w:tcW w:w="304" w:type="pct"/>
            <w:shd w:val="clear" w:color="auto" w:fill="EFD3D2"/>
          </w:tcPr>
          <w:p w14:paraId="4708D524" w14:textId="77777777" w:rsidR="00181B61" w:rsidRPr="005B678D" w:rsidRDefault="00181B61" w:rsidP="0047514A">
            <w:pPr>
              <w:pStyle w:val="Tablenumber"/>
              <w:cnfStyle w:val="000000100000" w:firstRow="0" w:lastRow="0" w:firstColumn="0" w:lastColumn="0" w:oddVBand="0" w:evenVBand="0" w:oddHBand="1" w:evenHBand="0" w:firstRowFirstColumn="0" w:firstRowLastColumn="0" w:lastRowFirstColumn="0" w:lastRowLastColumn="0"/>
            </w:pPr>
            <w:r w:rsidRPr="005B678D">
              <w:t>103</w:t>
            </w:r>
          </w:p>
        </w:tc>
        <w:tc>
          <w:tcPr>
            <w:tcW w:w="304" w:type="pct"/>
            <w:shd w:val="clear" w:color="auto" w:fill="EFD3D2"/>
          </w:tcPr>
          <w:p w14:paraId="38E5AB88" w14:textId="77777777" w:rsidR="00181B61" w:rsidRPr="005B678D" w:rsidRDefault="00181B61" w:rsidP="0047514A">
            <w:pPr>
              <w:pStyle w:val="Tablenumber"/>
              <w:cnfStyle w:val="000000100000" w:firstRow="0" w:lastRow="0" w:firstColumn="0" w:lastColumn="0" w:oddVBand="0" w:evenVBand="0" w:oddHBand="1" w:evenHBand="0" w:firstRowFirstColumn="0" w:firstRowLastColumn="0" w:lastRowFirstColumn="0" w:lastRowLastColumn="0"/>
            </w:pPr>
            <w:r w:rsidRPr="005B678D">
              <w:t>130</w:t>
            </w:r>
          </w:p>
        </w:tc>
        <w:tc>
          <w:tcPr>
            <w:tcW w:w="304" w:type="pct"/>
            <w:shd w:val="clear" w:color="auto" w:fill="EFD3D2"/>
          </w:tcPr>
          <w:p w14:paraId="5DF257FF" w14:textId="77777777" w:rsidR="00181B61" w:rsidRPr="005B678D" w:rsidRDefault="00181B61" w:rsidP="0047514A">
            <w:pPr>
              <w:pStyle w:val="Tablenumber"/>
              <w:cnfStyle w:val="000000100000" w:firstRow="0" w:lastRow="0" w:firstColumn="0" w:lastColumn="0" w:oddVBand="0" w:evenVBand="0" w:oddHBand="1" w:evenHBand="0" w:firstRowFirstColumn="0" w:firstRowLastColumn="0" w:lastRowFirstColumn="0" w:lastRowLastColumn="0"/>
            </w:pPr>
            <w:r w:rsidRPr="005B678D">
              <w:t>18</w:t>
            </w:r>
          </w:p>
        </w:tc>
        <w:tc>
          <w:tcPr>
            <w:tcW w:w="351" w:type="pct"/>
            <w:shd w:val="clear" w:color="auto" w:fill="EFD3D2"/>
          </w:tcPr>
          <w:p w14:paraId="3526B870" w14:textId="77777777" w:rsidR="00181B61" w:rsidRPr="005B678D" w:rsidRDefault="00181B61" w:rsidP="0047514A">
            <w:pPr>
              <w:pStyle w:val="Tablenumber"/>
              <w:cnfStyle w:val="000000100000" w:firstRow="0" w:lastRow="0" w:firstColumn="0" w:lastColumn="0" w:oddVBand="0" w:evenVBand="0" w:oddHBand="1" w:evenHBand="0" w:firstRowFirstColumn="0" w:firstRowLastColumn="0" w:lastRowFirstColumn="0" w:lastRowLastColumn="0"/>
            </w:pPr>
            <w:r w:rsidRPr="005B678D">
              <w:t>51</w:t>
            </w:r>
          </w:p>
        </w:tc>
        <w:tc>
          <w:tcPr>
            <w:tcW w:w="289" w:type="pct"/>
            <w:shd w:val="clear" w:color="auto" w:fill="EFD3D2"/>
          </w:tcPr>
          <w:p w14:paraId="297E829F" w14:textId="77777777" w:rsidR="00181B61" w:rsidRPr="005B678D" w:rsidRDefault="00181B61" w:rsidP="0047514A">
            <w:pPr>
              <w:pStyle w:val="Tablenumber"/>
              <w:cnfStyle w:val="000000100000" w:firstRow="0" w:lastRow="0" w:firstColumn="0" w:lastColumn="0" w:oddVBand="0" w:evenVBand="0" w:oddHBand="1" w:evenHBand="0" w:firstRowFirstColumn="0" w:firstRowLastColumn="0" w:lastRowFirstColumn="0" w:lastRowLastColumn="0"/>
            </w:pPr>
            <w:r>
              <w:t>39,</w:t>
            </w:r>
            <w:r w:rsidRPr="005B678D">
              <w:t>8</w:t>
            </w:r>
            <w:r w:rsidR="0000218F">
              <w:t>38</w:t>
            </w:r>
          </w:p>
        </w:tc>
        <w:tc>
          <w:tcPr>
            <w:tcW w:w="333" w:type="pct"/>
            <w:shd w:val="clear" w:color="auto" w:fill="EFD3D2"/>
          </w:tcPr>
          <w:p w14:paraId="7565D0BF" w14:textId="77777777" w:rsidR="00181B61" w:rsidRPr="005B678D" w:rsidRDefault="00181B61" w:rsidP="0047514A">
            <w:pPr>
              <w:pStyle w:val="Tablenumber"/>
              <w:cnfStyle w:val="000000100000" w:firstRow="0" w:lastRow="0" w:firstColumn="0" w:lastColumn="0" w:oddVBand="0" w:evenVBand="0" w:oddHBand="1" w:evenHBand="0" w:firstRowFirstColumn="0" w:firstRowLastColumn="0" w:lastRowFirstColumn="0" w:lastRowLastColumn="0"/>
            </w:pPr>
            <w:r>
              <w:t>3,</w:t>
            </w:r>
            <w:r w:rsidR="0000218F">
              <w:t>683</w:t>
            </w:r>
          </w:p>
        </w:tc>
      </w:tr>
      <w:tr w:rsidR="00703924" w14:paraId="7CBB766A" w14:textId="77777777" w:rsidTr="00206376">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76" w:type="pct"/>
            <w:shd w:val="clear" w:color="auto" w:fill="EFD3D2"/>
          </w:tcPr>
          <w:p w14:paraId="2AD5EE36" w14:textId="77777777" w:rsidR="00181B61" w:rsidRPr="00650CB0" w:rsidRDefault="00181B61" w:rsidP="00181B61">
            <w:pPr>
              <w:pStyle w:val="Tablecolumnnew"/>
            </w:pPr>
          </w:p>
        </w:tc>
        <w:tc>
          <w:tcPr>
            <w:tcW w:w="415" w:type="pct"/>
            <w:shd w:val="clear" w:color="auto" w:fill="EFD3D2"/>
          </w:tcPr>
          <w:p w14:paraId="6C2063A2" w14:textId="739D0D26" w:rsidR="00181B61" w:rsidRPr="0000218F" w:rsidRDefault="00F946C3" w:rsidP="0047514A">
            <w:pPr>
              <w:pStyle w:val="Tablenumber"/>
              <w:cnfStyle w:val="000000010000" w:firstRow="0" w:lastRow="0" w:firstColumn="0" w:lastColumn="0" w:oddVBand="0" w:evenVBand="0" w:oddHBand="0" w:evenHBand="1" w:firstRowFirstColumn="0" w:firstRowLastColumn="0" w:lastRowFirstColumn="0" w:lastRowLastColumn="0"/>
            </w:pPr>
            <w:r>
              <w:t>2016–</w:t>
            </w:r>
            <w:r w:rsidR="00181B61" w:rsidRPr="0000218F">
              <w:t>17</w:t>
            </w:r>
          </w:p>
        </w:tc>
        <w:tc>
          <w:tcPr>
            <w:tcW w:w="304" w:type="pct"/>
            <w:shd w:val="clear" w:color="auto" w:fill="EFD3D2"/>
          </w:tcPr>
          <w:p w14:paraId="319B2BC6" w14:textId="77777777" w:rsidR="00181B61" w:rsidRPr="0000218F" w:rsidRDefault="00181B61" w:rsidP="0047514A">
            <w:pPr>
              <w:pStyle w:val="Tablenumber"/>
              <w:cnfStyle w:val="000000010000" w:firstRow="0" w:lastRow="0" w:firstColumn="0" w:lastColumn="0" w:oddVBand="0" w:evenVBand="0" w:oddHBand="0" w:evenHBand="1" w:firstRowFirstColumn="0" w:firstRowLastColumn="0" w:lastRowFirstColumn="0" w:lastRowLastColumn="0"/>
            </w:pPr>
            <w:r w:rsidRPr="00703924">
              <w:t>7,513</w:t>
            </w:r>
          </w:p>
        </w:tc>
        <w:tc>
          <w:tcPr>
            <w:tcW w:w="304" w:type="pct"/>
            <w:shd w:val="clear" w:color="auto" w:fill="EFD3D2"/>
          </w:tcPr>
          <w:p w14:paraId="28EB1064" w14:textId="77777777" w:rsidR="00181B61" w:rsidRPr="0000218F" w:rsidRDefault="00181B61" w:rsidP="0047514A">
            <w:pPr>
              <w:pStyle w:val="Tablenumber"/>
              <w:cnfStyle w:val="000000010000" w:firstRow="0" w:lastRow="0" w:firstColumn="0" w:lastColumn="0" w:oddVBand="0" w:evenVBand="0" w:oddHBand="0" w:evenHBand="1" w:firstRowFirstColumn="0" w:firstRowLastColumn="0" w:lastRowFirstColumn="0" w:lastRowLastColumn="0"/>
            </w:pPr>
            <w:r w:rsidRPr="0000218F">
              <w:t>15,912</w:t>
            </w:r>
          </w:p>
        </w:tc>
        <w:tc>
          <w:tcPr>
            <w:tcW w:w="304" w:type="pct"/>
            <w:shd w:val="clear" w:color="auto" w:fill="EFD3D2"/>
          </w:tcPr>
          <w:p w14:paraId="5CE08E6A" w14:textId="77777777" w:rsidR="00181B61" w:rsidRPr="0000218F" w:rsidRDefault="00181B61" w:rsidP="0047514A">
            <w:pPr>
              <w:pStyle w:val="Tablenumber"/>
              <w:cnfStyle w:val="000000010000" w:firstRow="0" w:lastRow="0" w:firstColumn="0" w:lastColumn="0" w:oddVBand="0" w:evenVBand="0" w:oddHBand="0" w:evenHBand="1" w:firstRowFirstColumn="0" w:firstRowLastColumn="0" w:lastRowFirstColumn="0" w:lastRowLastColumn="0"/>
            </w:pPr>
            <w:r w:rsidRPr="0000218F">
              <w:t>2,490</w:t>
            </w:r>
          </w:p>
        </w:tc>
        <w:tc>
          <w:tcPr>
            <w:tcW w:w="304" w:type="pct"/>
            <w:shd w:val="clear" w:color="auto" w:fill="EFD3D2"/>
          </w:tcPr>
          <w:p w14:paraId="2DC45A4A" w14:textId="77777777" w:rsidR="00181B61" w:rsidRPr="0000218F" w:rsidRDefault="00181B61" w:rsidP="0047514A">
            <w:pPr>
              <w:pStyle w:val="Tablenumber"/>
              <w:cnfStyle w:val="000000010000" w:firstRow="0" w:lastRow="0" w:firstColumn="0" w:lastColumn="0" w:oddVBand="0" w:evenVBand="0" w:oddHBand="0" w:evenHBand="1" w:firstRowFirstColumn="0" w:firstRowLastColumn="0" w:lastRowFirstColumn="0" w:lastRowLastColumn="0"/>
            </w:pPr>
            <w:r w:rsidRPr="0000218F">
              <w:t>11,341</w:t>
            </w:r>
          </w:p>
        </w:tc>
        <w:tc>
          <w:tcPr>
            <w:tcW w:w="304" w:type="pct"/>
            <w:shd w:val="clear" w:color="auto" w:fill="EFD3D2"/>
          </w:tcPr>
          <w:p w14:paraId="60C8A44B" w14:textId="77777777" w:rsidR="00181B61" w:rsidRPr="0000218F" w:rsidRDefault="00181B61" w:rsidP="0047514A">
            <w:pPr>
              <w:pStyle w:val="Tablenumber"/>
              <w:cnfStyle w:val="000000010000" w:firstRow="0" w:lastRow="0" w:firstColumn="0" w:lastColumn="0" w:oddVBand="0" w:evenVBand="0" w:oddHBand="0" w:evenHBand="1" w:firstRowFirstColumn="0" w:firstRowLastColumn="0" w:lastRowFirstColumn="0" w:lastRowLastColumn="0"/>
            </w:pPr>
            <w:r w:rsidRPr="0000218F">
              <w:t>2,342</w:t>
            </w:r>
          </w:p>
        </w:tc>
        <w:tc>
          <w:tcPr>
            <w:tcW w:w="304" w:type="pct"/>
            <w:shd w:val="clear" w:color="auto" w:fill="EFD3D2"/>
          </w:tcPr>
          <w:p w14:paraId="0C53C22B" w14:textId="77777777" w:rsidR="00181B61" w:rsidRPr="0000218F" w:rsidRDefault="00181B61" w:rsidP="0047514A">
            <w:pPr>
              <w:pStyle w:val="Tablenumber"/>
              <w:cnfStyle w:val="000000010000" w:firstRow="0" w:lastRow="0" w:firstColumn="0" w:lastColumn="0" w:oddVBand="0" w:evenVBand="0" w:oddHBand="0" w:evenHBand="1" w:firstRowFirstColumn="0" w:firstRowLastColumn="0" w:lastRowFirstColumn="0" w:lastRowLastColumn="0"/>
            </w:pPr>
            <w:r w:rsidRPr="0000218F">
              <w:t>212</w:t>
            </w:r>
          </w:p>
        </w:tc>
        <w:tc>
          <w:tcPr>
            <w:tcW w:w="304" w:type="pct"/>
            <w:shd w:val="clear" w:color="auto" w:fill="EFD3D2"/>
          </w:tcPr>
          <w:p w14:paraId="044C94D6" w14:textId="77777777" w:rsidR="00181B61" w:rsidRPr="0000218F" w:rsidRDefault="00181B61" w:rsidP="0047514A">
            <w:pPr>
              <w:pStyle w:val="Tablenumber"/>
              <w:cnfStyle w:val="000000010000" w:firstRow="0" w:lastRow="0" w:firstColumn="0" w:lastColumn="0" w:oddVBand="0" w:evenVBand="0" w:oddHBand="0" w:evenHBand="1" w:firstRowFirstColumn="0" w:firstRowLastColumn="0" w:lastRowFirstColumn="0" w:lastRowLastColumn="0"/>
            </w:pPr>
            <w:r w:rsidRPr="0000218F">
              <w:t>169</w:t>
            </w:r>
          </w:p>
        </w:tc>
        <w:tc>
          <w:tcPr>
            <w:tcW w:w="304" w:type="pct"/>
            <w:shd w:val="clear" w:color="auto" w:fill="EFD3D2"/>
          </w:tcPr>
          <w:p w14:paraId="08F6857A" w14:textId="77777777" w:rsidR="00181B61" w:rsidRPr="0000218F" w:rsidRDefault="00181B61" w:rsidP="0047514A">
            <w:pPr>
              <w:pStyle w:val="Tablenumber"/>
              <w:cnfStyle w:val="000000010000" w:firstRow="0" w:lastRow="0" w:firstColumn="0" w:lastColumn="0" w:oddVBand="0" w:evenVBand="0" w:oddHBand="0" w:evenHBand="1" w:firstRowFirstColumn="0" w:firstRowLastColumn="0" w:lastRowFirstColumn="0" w:lastRowLastColumn="0"/>
            </w:pPr>
            <w:r w:rsidRPr="0000218F">
              <w:t>141</w:t>
            </w:r>
          </w:p>
        </w:tc>
        <w:tc>
          <w:tcPr>
            <w:tcW w:w="304" w:type="pct"/>
            <w:shd w:val="clear" w:color="auto" w:fill="EFD3D2"/>
          </w:tcPr>
          <w:p w14:paraId="746B417B" w14:textId="77777777" w:rsidR="00181B61" w:rsidRPr="0000218F" w:rsidRDefault="00974C2D" w:rsidP="0047514A">
            <w:pPr>
              <w:pStyle w:val="Tablenumber"/>
              <w:cnfStyle w:val="000000010000" w:firstRow="0" w:lastRow="0" w:firstColumn="0" w:lastColumn="0" w:oddVBand="0" w:evenVBand="0" w:oddHBand="0" w:evenHBand="1" w:firstRowFirstColumn="0" w:firstRowLastColumn="0" w:lastRowFirstColumn="0" w:lastRowLastColumn="0"/>
            </w:pPr>
            <w:r w:rsidRPr="0000218F">
              <w:t>8</w:t>
            </w:r>
          </w:p>
        </w:tc>
        <w:tc>
          <w:tcPr>
            <w:tcW w:w="351" w:type="pct"/>
            <w:shd w:val="clear" w:color="auto" w:fill="EFD3D2"/>
          </w:tcPr>
          <w:p w14:paraId="51BBF34F" w14:textId="77777777" w:rsidR="00181B61" w:rsidRPr="0000218F" w:rsidRDefault="004A62A6" w:rsidP="0047514A">
            <w:pPr>
              <w:pStyle w:val="Tablenumber"/>
              <w:cnfStyle w:val="000000010000" w:firstRow="0" w:lastRow="0" w:firstColumn="0" w:lastColumn="0" w:oddVBand="0" w:evenVBand="0" w:oddHBand="0" w:evenHBand="1" w:firstRowFirstColumn="0" w:firstRowLastColumn="0" w:lastRowFirstColumn="0" w:lastRowLastColumn="0"/>
            </w:pPr>
            <w:r w:rsidRPr="0000218F">
              <w:t>3</w:t>
            </w:r>
          </w:p>
        </w:tc>
        <w:tc>
          <w:tcPr>
            <w:tcW w:w="289" w:type="pct"/>
            <w:shd w:val="clear" w:color="auto" w:fill="EFD3D2"/>
          </w:tcPr>
          <w:p w14:paraId="3271FFA2" w14:textId="77777777" w:rsidR="00181B61" w:rsidRPr="0000218F" w:rsidRDefault="0000218F" w:rsidP="0047514A">
            <w:pPr>
              <w:pStyle w:val="Tablenumber"/>
              <w:cnfStyle w:val="000000010000" w:firstRow="0" w:lastRow="0" w:firstColumn="0" w:lastColumn="0" w:oddVBand="0" w:evenVBand="0" w:oddHBand="0" w:evenHBand="1" w:firstRowFirstColumn="0" w:firstRowLastColumn="0" w:lastRowFirstColumn="0" w:lastRowLastColumn="0"/>
            </w:pPr>
            <w:r w:rsidRPr="0000218F">
              <w:t>40,131</w:t>
            </w:r>
          </w:p>
        </w:tc>
        <w:tc>
          <w:tcPr>
            <w:tcW w:w="333" w:type="pct"/>
            <w:shd w:val="clear" w:color="auto" w:fill="EFD3D2"/>
          </w:tcPr>
          <w:p w14:paraId="5A68ACD6" w14:textId="77777777" w:rsidR="00181B61" w:rsidRPr="0000218F" w:rsidRDefault="0000218F" w:rsidP="0047514A">
            <w:pPr>
              <w:pStyle w:val="Tablenumber"/>
              <w:cnfStyle w:val="000000010000" w:firstRow="0" w:lastRow="0" w:firstColumn="0" w:lastColumn="0" w:oddVBand="0" w:evenVBand="0" w:oddHBand="0" w:evenHBand="1" w:firstRowFirstColumn="0" w:firstRowLastColumn="0" w:lastRowFirstColumn="0" w:lastRowLastColumn="0"/>
            </w:pPr>
            <w:r>
              <w:t>2,117</w:t>
            </w:r>
          </w:p>
        </w:tc>
      </w:tr>
      <w:tr w:rsidR="00181B61" w14:paraId="0040A95F" w14:textId="77777777" w:rsidTr="00F946C3">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876" w:type="pct"/>
            <w:shd w:val="clear" w:color="auto" w:fill="auto"/>
          </w:tcPr>
          <w:p w14:paraId="3EBAB732" w14:textId="77777777" w:rsidR="00181B61" w:rsidRPr="00E753E6" w:rsidRDefault="00181B61" w:rsidP="00181B61">
            <w:pPr>
              <w:pStyle w:val="Tablecolumnnew"/>
            </w:pPr>
            <w:r w:rsidRPr="00E753E6">
              <w:t>Number of prohibition notices issued</w:t>
            </w:r>
          </w:p>
          <w:p w14:paraId="1C12C837" w14:textId="77777777" w:rsidR="00181B61" w:rsidRPr="00E753E6" w:rsidRDefault="00181B61" w:rsidP="00181B61">
            <w:pPr>
              <w:pStyle w:val="Tablecolumnnew"/>
            </w:pPr>
          </w:p>
        </w:tc>
        <w:tc>
          <w:tcPr>
            <w:tcW w:w="415" w:type="pct"/>
            <w:shd w:val="clear" w:color="auto" w:fill="auto"/>
          </w:tcPr>
          <w:p w14:paraId="1797B1A9" w14:textId="77777777" w:rsidR="00181B61" w:rsidRPr="005B678D" w:rsidRDefault="00181B61" w:rsidP="0047514A">
            <w:pPr>
              <w:pStyle w:val="Tablenumber"/>
              <w:cnfStyle w:val="000000100000" w:firstRow="0" w:lastRow="0" w:firstColumn="0" w:lastColumn="0" w:oddVBand="0" w:evenVBand="0" w:oddHBand="1" w:evenHBand="0" w:firstRowFirstColumn="0" w:firstRowLastColumn="0" w:lastRowFirstColumn="0" w:lastRowLastColumn="0"/>
            </w:pPr>
            <w:r w:rsidRPr="005B678D">
              <w:t>2012–13</w:t>
            </w:r>
          </w:p>
        </w:tc>
        <w:tc>
          <w:tcPr>
            <w:tcW w:w="304" w:type="pct"/>
            <w:shd w:val="clear" w:color="auto" w:fill="auto"/>
          </w:tcPr>
          <w:p w14:paraId="31876568" w14:textId="77777777" w:rsidR="00181B61" w:rsidRPr="005B678D" w:rsidRDefault="00181B61" w:rsidP="0047514A">
            <w:pPr>
              <w:pStyle w:val="Tablenumber"/>
              <w:cnfStyle w:val="000000100000" w:firstRow="0" w:lastRow="0" w:firstColumn="0" w:lastColumn="0" w:oddVBand="0" w:evenVBand="0" w:oddHBand="1" w:evenHBand="0" w:firstRowFirstColumn="0" w:firstRowLastColumn="0" w:lastRowFirstColumn="0" w:lastRowLastColumn="0"/>
            </w:pPr>
            <w:r w:rsidRPr="005B678D">
              <w:t xml:space="preserve"> 551</w:t>
            </w:r>
          </w:p>
        </w:tc>
        <w:tc>
          <w:tcPr>
            <w:tcW w:w="304" w:type="pct"/>
            <w:shd w:val="clear" w:color="auto" w:fill="auto"/>
          </w:tcPr>
          <w:p w14:paraId="324A056C" w14:textId="77777777" w:rsidR="00181B61" w:rsidRPr="005B678D" w:rsidRDefault="00181B61" w:rsidP="0047514A">
            <w:pPr>
              <w:pStyle w:val="Tablenumber"/>
              <w:cnfStyle w:val="000000100000" w:firstRow="0" w:lastRow="0" w:firstColumn="0" w:lastColumn="0" w:oddVBand="0" w:evenVBand="0" w:oddHBand="1" w:evenHBand="0" w:firstRowFirstColumn="0" w:firstRowLastColumn="0" w:lastRowFirstColumn="0" w:lastRowLastColumn="0"/>
            </w:pPr>
            <w:r w:rsidRPr="005B678D">
              <w:t xml:space="preserve"> 476</w:t>
            </w:r>
          </w:p>
        </w:tc>
        <w:tc>
          <w:tcPr>
            <w:tcW w:w="304" w:type="pct"/>
            <w:shd w:val="clear" w:color="auto" w:fill="auto"/>
          </w:tcPr>
          <w:p w14:paraId="5CBED461" w14:textId="77777777" w:rsidR="00181B61" w:rsidRPr="005B678D" w:rsidRDefault="00181B61" w:rsidP="0047514A">
            <w:pPr>
              <w:pStyle w:val="Tablenumber"/>
              <w:cnfStyle w:val="000000100000" w:firstRow="0" w:lastRow="0" w:firstColumn="0" w:lastColumn="0" w:oddVBand="0" w:evenVBand="0" w:oddHBand="1" w:evenHBand="0" w:firstRowFirstColumn="0" w:firstRowLastColumn="0" w:lastRowFirstColumn="0" w:lastRowLastColumn="0"/>
            </w:pPr>
            <w:r>
              <w:t>1,</w:t>
            </w:r>
            <w:r w:rsidRPr="005B678D">
              <w:t>363</w:t>
            </w:r>
          </w:p>
        </w:tc>
        <w:tc>
          <w:tcPr>
            <w:tcW w:w="304" w:type="pct"/>
            <w:shd w:val="clear" w:color="auto" w:fill="auto"/>
          </w:tcPr>
          <w:p w14:paraId="1FE66668" w14:textId="77777777" w:rsidR="00181B61" w:rsidRPr="005B678D" w:rsidRDefault="00181B61" w:rsidP="0047514A">
            <w:pPr>
              <w:pStyle w:val="Tablenumber"/>
              <w:cnfStyle w:val="000000100000" w:firstRow="0" w:lastRow="0" w:firstColumn="0" w:lastColumn="0" w:oddVBand="0" w:evenVBand="0" w:oddHBand="1" w:evenHBand="0" w:firstRowFirstColumn="0" w:firstRowLastColumn="0" w:lastRowFirstColumn="0" w:lastRowLastColumn="0"/>
            </w:pPr>
            <w:r w:rsidRPr="005B678D">
              <w:t>553</w:t>
            </w:r>
          </w:p>
        </w:tc>
        <w:tc>
          <w:tcPr>
            <w:tcW w:w="304" w:type="pct"/>
            <w:shd w:val="clear" w:color="auto" w:fill="auto"/>
          </w:tcPr>
          <w:p w14:paraId="64F35D19" w14:textId="77777777" w:rsidR="00181B61" w:rsidRPr="005B678D" w:rsidRDefault="00181B61" w:rsidP="0047514A">
            <w:pPr>
              <w:pStyle w:val="Tablenumber"/>
              <w:cnfStyle w:val="000000100000" w:firstRow="0" w:lastRow="0" w:firstColumn="0" w:lastColumn="0" w:oddVBand="0" w:evenVBand="0" w:oddHBand="1" w:evenHBand="0" w:firstRowFirstColumn="0" w:firstRowLastColumn="0" w:lastRowFirstColumn="0" w:lastRowLastColumn="0"/>
            </w:pPr>
            <w:r w:rsidRPr="005B678D">
              <w:t>832</w:t>
            </w:r>
          </w:p>
        </w:tc>
        <w:tc>
          <w:tcPr>
            <w:tcW w:w="304" w:type="pct"/>
            <w:shd w:val="clear" w:color="auto" w:fill="auto"/>
          </w:tcPr>
          <w:p w14:paraId="6747868F" w14:textId="77777777" w:rsidR="00181B61" w:rsidRPr="005B678D" w:rsidRDefault="00181B61" w:rsidP="0047514A">
            <w:pPr>
              <w:pStyle w:val="Tablenumber"/>
              <w:cnfStyle w:val="000000100000" w:firstRow="0" w:lastRow="0" w:firstColumn="0" w:lastColumn="0" w:oddVBand="0" w:evenVBand="0" w:oddHBand="1" w:evenHBand="0" w:firstRowFirstColumn="0" w:firstRowLastColumn="0" w:lastRowFirstColumn="0" w:lastRowLastColumn="0"/>
            </w:pPr>
            <w:r w:rsidRPr="005B678D">
              <w:t>122</w:t>
            </w:r>
          </w:p>
        </w:tc>
        <w:tc>
          <w:tcPr>
            <w:tcW w:w="304" w:type="pct"/>
            <w:shd w:val="clear" w:color="auto" w:fill="auto"/>
          </w:tcPr>
          <w:p w14:paraId="3E020D2B" w14:textId="77777777" w:rsidR="00181B61" w:rsidRPr="005B678D" w:rsidRDefault="00181B61" w:rsidP="0047514A">
            <w:pPr>
              <w:pStyle w:val="Tablenumber"/>
              <w:cnfStyle w:val="000000100000" w:firstRow="0" w:lastRow="0" w:firstColumn="0" w:lastColumn="0" w:oddVBand="0" w:evenVBand="0" w:oddHBand="1" w:evenHBand="0" w:firstRowFirstColumn="0" w:firstRowLastColumn="0" w:lastRowFirstColumn="0" w:lastRowLastColumn="0"/>
            </w:pPr>
            <w:r w:rsidRPr="005B678D">
              <w:t>109</w:t>
            </w:r>
          </w:p>
        </w:tc>
        <w:tc>
          <w:tcPr>
            <w:tcW w:w="304" w:type="pct"/>
            <w:shd w:val="clear" w:color="auto" w:fill="auto"/>
          </w:tcPr>
          <w:p w14:paraId="6FBFEFB4" w14:textId="77777777" w:rsidR="00181B61" w:rsidRPr="005B678D" w:rsidRDefault="00181B61" w:rsidP="0047514A">
            <w:pPr>
              <w:pStyle w:val="Tablenumber"/>
              <w:cnfStyle w:val="000000100000" w:firstRow="0" w:lastRow="0" w:firstColumn="0" w:lastColumn="0" w:oddVBand="0" w:evenVBand="0" w:oddHBand="1" w:evenHBand="0" w:firstRowFirstColumn="0" w:firstRowLastColumn="0" w:lastRowFirstColumn="0" w:lastRowLastColumn="0"/>
            </w:pPr>
            <w:r w:rsidRPr="005B678D">
              <w:t>177</w:t>
            </w:r>
          </w:p>
        </w:tc>
        <w:tc>
          <w:tcPr>
            <w:tcW w:w="304" w:type="pct"/>
            <w:shd w:val="clear" w:color="auto" w:fill="auto"/>
          </w:tcPr>
          <w:p w14:paraId="315BB85D" w14:textId="77777777" w:rsidR="00181B61" w:rsidRPr="005B678D" w:rsidRDefault="00181B61" w:rsidP="0047514A">
            <w:pPr>
              <w:pStyle w:val="Tablenumber"/>
              <w:cnfStyle w:val="000000100000" w:firstRow="0" w:lastRow="0" w:firstColumn="0" w:lastColumn="0" w:oddVBand="0" w:evenVBand="0" w:oddHBand="1" w:evenHBand="0" w:firstRowFirstColumn="0" w:firstRowLastColumn="0" w:lastRowFirstColumn="0" w:lastRowLastColumn="0"/>
            </w:pPr>
            <w:r w:rsidRPr="005B678D">
              <w:t>18</w:t>
            </w:r>
          </w:p>
        </w:tc>
        <w:tc>
          <w:tcPr>
            <w:tcW w:w="351" w:type="pct"/>
            <w:shd w:val="clear" w:color="auto" w:fill="auto"/>
          </w:tcPr>
          <w:p w14:paraId="26BC97E3" w14:textId="77777777" w:rsidR="00181B61" w:rsidRPr="005B678D" w:rsidRDefault="00181B61" w:rsidP="0047514A">
            <w:pPr>
              <w:pStyle w:val="Tablenumber"/>
              <w:cnfStyle w:val="000000100000" w:firstRow="0" w:lastRow="0" w:firstColumn="0" w:lastColumn="0" w:oddVBand="0" w:evenVBand="0" w:oddHBand="1" w:evenHBand="0" w:firstRowFirstColumn="0" w:firstRowLastColumn="0" w:lastRowFirstColumn="0" w:lastRowLastColumn="0"/>
            </w:pPr>
            <w:r w:rsidRPr="005B678D">
              <w:t>1</w:t>
            </w:r>
          </w:p>
        </w:tc>
        <w:tc>
          <w:tcPr>
            <w:tcW w:w="289" w:type="pct"/>
            <w:shd w:val="clear" w:color="auto" w:fill="auto"/>
          </w:tcPr>
          <w:p w14:paraId="2C1B999C" w14:textId="77777777" w:rsidR="00181B61" w:rsidRPr="005B678D" w:rsidRDefault="00181B61" w:rsidP="0047514A">
            <w:pPr>
              <w:pStyle w:val="Tablenumber"/>
              <w:cnfStyle w:val="000000100000" w:firstRow="0" w:lastRow="0" w:firstColumn="0" w:lastColumn="0" w:oddVBand="0" w:evenVBand="0" w:oddHBand="1" w:evenHBand="0" w:firstRowFirstColumn="0" w:firstRowLastColumn="0" w:lastRowFirstColumn="0" w:lastRowLastColumn="0"/>
            </w:pPr>
            <w:r>
              <w:t>4,</w:t>
            </w:r>
            <w:r w:rsidRPr="005B678D">
              <w:t>202</w:t>
            </w:r>
          </w:p>
        </w:tc>
        <w:tc>
          <w:tcPr>
            <w:tcW w:w="333" w:type="pct"/>
            <w:shd w:val="clear" w:color="auto" w:fill="auto"/>
          </w:tcPr>
          <w:p w14:paraId="39E0CDB7" w14:textId="77777777" w:rsidR="00181B61" w:rsidRPr="005B678D" w:rsidRDefault="00181B61" w:rsidP="0047514A">
            <w:pPr>
              <w:pStyle w:val="Tablenumber"/>
              <w:cnfStyle w:val="000000100000" w:firstRow="0" w:lastRow="0" w:firstColumn="0" w:lastColumn="0" w:oddVBand="0" w:evenVBand="0" w:oddHBand="1" w:evenHBand="0" w:firstRowFirstColumn="0" w:firstRowLastColumn="0" w:lastRowFirstColumn="0" w:lastRowLastColumn="0"/>
            </w:pPr>
            <w:r>
              <w:t>1,</w:t>
            </w:r>
            <w:r w:rsidRPr="005B678D">
              <w:t>14</w:t>
            </w:r>
            <w:r w:rsidR="0000218F">
              <w:t>6</w:t>
            </w:r>
          </w:p>
        </w:tc>
      </w:tr>
      <w:tr w:rsidR="00181B61" w14:paraId="2D4C8F48" w14:textId="77777777" w:rsidTr="00206376">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76" w:type="pct"/>
            <w:shd w:val="clear" w:color="auto" w:fill="auto"/>
          </w:tcPr>
          <w:p w14:paraId="4BAE445A" w14:textId="77777777" w:rsidR="00181B61" w:rsidRPr="00E753E6" w:rsidRDefault="00181B61" w:rsidP="00181B61">
            <w:pPr>
              <w:pStyle w:val="Tablecolumnnew"/>
            </w:pPr>
          </w:p>
        </w:tc>
        <w:tc>
          <w:tcPr>
            <w:tcW w:w="415" w:type="pct"/>
            <w:shd w:val="clear" w:color="auto" w:fill="auto"/>
          </w:tcPr>
          <w:p w14:paraId="77811C4A" w14:textId="77777777" w:rsidR="00181B61" w:rsidRPr="005B678D" w:rsidRDefault="00181B61" w:rsidP="0047514A">
            <w:pPr>
              <w:pStyle w:val="Tablenumber"/>
              <w:cnfStyle w:val="000000010000" w:firstRow="0" w:lastRow="0" w:firstColumn="0" w:lastColumn="0" w:oddVBand="0" w:evenVBand="0" w:oddHBand="0" w:evenHBand="1" w:firstRowFirstColumn="0" w:firstRowLastColumn="0" w:lastRowFirstColumn="0" w:lastRowLastColumn="0"/>
            </w:pPr>
            <w:r w:rsidRPr="005B678D">
              <w:t>2013–14</w:t>
            </w:r>
          </w:p>
        </w:tc>
        <w:tc>
          <w:tcPr>
            <w:tcW w:w="304" w:type="pct"/>
            <w:shd w:val="clear" w:color="auto" w:fill="auto"/>
          </w:tcPr>
          <w:p w14:paraId="2F274B2E" w14:textId="77777777" w:rsidR="00181B61" w:rsidRPr="005B678D" w:rsidRDefault="00181B61" w:rsidP="0047514A">
            <w:pPr>
              <w:pStyle w:val="Tablenumber"/>
              <w:cnfStyle w:val="000000010000" w:firstRow="0" w:lastRow="0" w:firstColumn="0" w:lastColumn="0" w:oddVBand="0" w:evenVBand="0" w:oddHBand="0" w:evenHBand="1" w:firstRowFirstColumn="0" w:firstRowLastColumn="0" w:lastRowFirstColumn="0" w:lastRowLastColumn="0"/>
            </w:pPr>
            <w:r w:rsidRPr="005B678D">
              <w:t>498</w:t>
            </w:r>
          </w:p>
        </w:tc>
        <w:tc>
          <w:tcPr>
            <w:tcW w:w="304" w:type="pct"/>
            <w:shd w:val="clear" w:color="auto" w:fill="auto"/>
          </w:tcPr>
          <w:p w14:paraId="117BE6C6" w14:textId="77777777" w:rsidR="00181B61" w:rsidRPr="005B678D" w:rsidRDefault="00181B61" w:rsidP="0047514A">
            <w:pPr>
              <w:pStyle w:val="Tablenumber"/>
              <w:cnfStyle w:val="000000010000" w:firstRow="0" w:lastRow="0" w:firstColumn="0" w:lastColumn="0" w:oddVBand="0" w:evenVBand="0" w:oddHBand="0" w:evenHBand="1" w:firstRowFirstColumn="0" w:firstRowLastColumn="0" w:lastRowFirstColumn="0" w:lastRowLastColumn="0"/>
            </w:pPr>
            <w:r w:rsidRPr="005B678D">
              <w:t xml:space="preserve"> 499</w:t>
            </w:r>
          </w:p>
        </w:tc>
        <w:tc>
          <w:tcPr>
            <w:tcW w:w="304" w:type="pct"/>
            <w:shd w:val="clear" w:color="auto" w:fill="auto"/>
          </w:tcPr>
          <w:p w14:paraId="59510335" w14:textId="77777777" w:rsidR="00181B61" w:rsidRPr="005B678D" w:rsidRDefault="00181B61" w:rsidP="0047514A">
            <w:pPr>
              <w:pStyle w:val="Tablenumber"/>
              <w:cnfStyle w:val="000000010000" w:firstRow="0" w:lastRow="0" w:firstColumn="0" w:lastColumn="0" w:oddVBand="0" w:evenVBand="0" w:oddHBand="0" w:evenHBand="1" w:firstRowFirstColumn="0" w:firstRowLastColumn="0" w:lastRowFirstColumn="0" w:lastRowLastColumn="0"/>
            </w:pPr>
            <w:r>
              <w:t>1,</w:t>
            </w:r>
            <w:r w:rsidRPr="005B678D">
              <w:t>222</w:t>
            </w:r>
          </w:p>
        </w:tc>
        <w:tc>
          <w:tcPr>
            <w:tcW w:w="304" w:type="pct"/>
            <w:shd w:val="clear" w:color="auto" w:fill="auto"/>
          </w:tcPr>
          <w:p w14:paraId="13F4FAD3" w14:textId="77777777" w:rsidR="00181B61" w:rsidRPr="005B678D" w:rsidRDefault="00181B61" w:rsidP="0047514A">
            <w:pPr>
              <w:pStyle w:val="Tablenumber"/>
              <w:cnfStyle w:val="000000010000" w:firstRow="0" w:lastRow="0" w:firstColumn="0" w:lastColumn="0" w:oddVBand="0" w:evenVBand="0" w:oddHBand="0" w:evenHBand="1" w:firstRowFirstColumn="0" w:firstRowLastColumn="0" w:lastRowFirstColumn="0" w:lastRowLastColumn="0"/>
            </w:pPr>
            <w:r w:rsidRPr="005B678D">
              <w:t>550</w:t>
            </w:r>
          </w:p>
        </w:tc>
        <w:tc>
          <w:tcPr>
            <w:tcW w:w="304" w:type="pct"/>
            <w:shd w:val="clear" w:color="auto" w:fill="auto"/>
          </w:tcPr>
          <w:p w14:paraId="384719B7" w14:textId="77777777" w:rsidR="00181B61" w:rsidRPr="005B678D" w:rsidRDefault="00181B61" w:rsidP="0047514A">
            <w:pPr>
              <w:pStyle w:val="Tablenumber"/>
              <w:cnfStyle w:val="000000010000" w:firstRow="0" w:lastRow="0" w:firstColumn="0" w:lastColumn="0" w:oddVBand="0" w:evenVBand="0" w:oddHBand="0" w:evenHBand="1" w:firstRowFirstColumn="0" w:firstRowLastColumn="0" w:lastRowFirstColumn="0" w:lastRowLastColumn="0"/>
            </w:pPr>
            <w:r w:rsidRPr="005B678D">
              <w:t>629</w:t>
            </w:r>
          </w:p>
        </w:tc>
        <w:tc>
          <w:tcPr>
            <w:tcW w:w="304" w:type="pct"/>
            <w:shd w:val="clear" w:color="auto" w:fill="auto"/>
          </w:tcPr>
          <w:p w14:paraId="1AB249A4" w14:textId="77777777" w:rsidR="00181B61" w:rsidRPr="005B678D" w:rsidRDefault="00181B61" w:rsidP="0047514A">
            <w:pPr>
              <w:pStyle w:val="Tablenumber"/>
              <w:cnfStyle w:val="000000010000" w:firstRow="0" w:lastRow="0" w:firstColumn="0" w:lastColumn="0" w:oddVBand="0" w:evenVBand="0" w:oddHBand="0" w:evenHBand="1" w:firstRowFirstColumn="0" w:firstRowLastColumn="0" w:lastRowFirstColumn="0" w:lastRowLastColumn="0"/>
            </w:pPr>
            <w:r w:rsidRPr="005B678D">
              <w:t>121</w:t>
            </w:r>
          </w:p>
        </w:tc>
        <w:tc>
          <w:tcPr>
            <w:tcW w:w="304" w:type="pct"/>
            <w:shd w:val="clear" w:color="auto" w:fill="auto"/>
          </w:tcPr>
          <w:p w14:paraId="44BFC8FB" w14:textId="77777777" w:rsidR="00181B61" w:rsidRPr="005B678D" w:rsidRDefault="00181B61" w:rsidP="0047514A">
            <w:pPr>
              <w:pStyle w:val="Tablenumber"/>
              <w:cnfStyle w:val="000000010000" w:firstRow="0" w:lastRow="0" w:firstColumn="0" w:lastColumn="0" w:oddVBand="0" w:evenVBand="0" w:oddHBand="0" w:evenHBand="1" w:firstRowFirstColumn="0" w:firstRowLastColumn="0" w:lastRowFirstColumn="0" w:lastRowLastColumn="0"/>
            </w:pPr>
            <w:r w:rsidRPr="005B678D">
              <w:t>122</w:t>
            </w:r>
          </w:p>
        </w:tc>
        <w:tc>
          <w:tcPr>
            <w:tcW w:w="304" w:type="pct"/>
            <w:shd w:val="clear" w:color="auto" w:fill="auto"/>
          </w:tcPr>
          <w:p w14:paraId="0C8E2C10" w14:textId="77777777" w:rsidR="00181B61" w:rsidRPr="005B678D" w:rsidRDefault="00181B61" w:rsidP="0047514A">
            <w:pPr>
              <w:pStyle w:val="Tablenumber"/>
              <w:cnfStyle w:val="000000010000" w:firstRow="0" w:lastRow="0" w:firstColumn="0" w:lastColumn="0" w:oddVBand="0" w:evenVBand="0" w:oddHBand="0" w:evenHBand="1" w:firstRowFirstColumn="0" w:firstRowLastColumn="0" w:lastRowFirstColumn="0" w:lastRowLastColumn="0"/>
            </w:pPr>
            <w:r w:rsidRPr="005B678D">
              <w:t>195</w:t>
            </w:r>
          </w:p>
        </w:tc>
        <w:tc>
          <w:tcPr>
            <w:tcW w:w="304" w:type="pct"/>
            <w:shd w:val="clear" w:color="auto" w:fill="auto"/>
          </w:tcPr>
          <w:p w14:paraId="453D2459" w14:textId="77777777" w:rsidR="00181B61" w:rsidRPr="005B678D" w:rsidRDefault="00181B61" w:rsidP="0047514A">
            <w:pPr>
              <w:pStyle w:val="Tablenumber"/>
              <w:cnfStyle w:val="000000010000" w:firstRow="0" w:lastRow="0" w:firstColumn="0" w:lastColumn="0" w:oddVBand="0" w:evenVBand="0" w:oddHBand="0" w:evenHBand="1" w:firstRowFirstColumn="0" w:firstRowLastColumn="0" w:lastRowFirstColumn="0" w:lastRowLastColumn="0"/>
            </w:pPr>
            <w:r w:rsidRPr="005B678D">
              <w:t>14</w:t>
            </w:r>
          </w:p>
        </w:tc>
        <w:tc>
          <w:tcPr>
            <w:tcW w:w="351" w:type="pct"/>
            <w:shd w:val="clear" w:color="auto" w:fill="auto"/>
          </w:tcPr>
          <w:p w14:paraId="55A84F8F" w14:textId="77777777" w:rsidR="00181B61" w:rsidRPr="005B678D" w:rsidRDefault="00181B61" w:rsidP="0047514A">
            <w:pPr>
              <w:pStyle w:val="Tablenumber"/>
              <w:cnfStyle w:val="000000010000" w:firstRow="0" w:lastRow="0" w:firstColumn="0" w:lastColumn="0" w:oddVBand="0" w:evenVBand="0" w:oddHBand="0" w:evenHBand="1" w:firstRowFirstColumn="0" w:firstRowLastColumn="0" w:lastRowFirstColumn="0" w:lastRowLastColumn="0"/>
            </w:pPr>
            <w:r w:rsidRPr="005B678D">
              <w:t>0</w:t>
            </w:r>
          </w:p>
        </w:tc>
        <w:tc>
          <w:tcPr>
            <w:tcW w:w="289" w:type="pct"/>
            <w:shd w:val="clear" w:color="auto" w:fill="auto"/>
          </w:tcPr>
          <w:p w14:paraId="35010A00" w14:textId="77777777" w:rsidR="00181B61" w:rsidRPr="005B678D" w:rsidRDefault="00181B61" w:rsidP="0047514A">
            <w:pPr>
              <w:pStyle w:val="Tablenumber"/>
              <w:cnfStyle w:val="000000010000" w:firstRow="0" w:lastRow="0" w:firstColumn="0" w:lastColumn="0" w:oddVBand="0" w:evenVBand="0" w:oddHBand="0" w:evenHBand="1" w:firstRowFirstColumn="0" w:firstRowLastColumn="0" w:lastRowFirstColumn="0" w:lastRowLastColumn="0"/>
            </w:pPr>
            <w:r>
              <w:t>3,</w:t>
            </w:r>
            <w:r w:rsidRPr="005B678D">
              <w:t>850</w:t>
            </w:r>
          </w:p>
        </w:tc>
        <w:tc>
          <w:tcPr>
            <w:tcW w:w="333" w:type="pct"/>
            <w:shd w:val="clear" w:color="auto" w:fill="auto"/>
          </w:tcPr>
          <w:p w14:paraId="03E96ECE" w14:textId="77777777" w:rsidR="00181B61" w:rsidRPr="005B678D" w:rsidRDefault="00181B61" w:rsidP="0047514A">
            <w:pPr>
              <w:pStyle w:val="Tablenumber"/>
              <w:cnfStyle w:val="000000010000" w:firstRow="0" w:lastRow="0" w:firstColumn="0" w:lastColumn="0" w:oddVBand="0" w:evenVBand="0" w:oddHBand="0" w:evenHBand="1" w:firstRowFirstColumn="0" w:firstRowLastColumn="0" w:lastRowFirstColumn="0" w:lastRowLastColumn="0"/>
            </w:pPr>
            <w:r>
              <w:t>2,</w:t>
            </w:r>
            <w:r w:rsidRPr="005B678D">
              <w:t>42</w:t>
            </w:r>
            <w:r w:rsidR="0000218F">
              <w:t>3</w:t>
            </w:r>
          </w:p>
        </w:tc>
      </w:tr>
      <w:tr w:rsidR="00181B61" w14:paraId="28AAF7FE" w14:textId="77777777" w:rsidTr="00206376">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76" w:type="pct"/>
            <w:shd w:val="clear" w:color="auto" w:fill="auto"/>
          </w:tcPr>
          <w:p w14:paraId="6D218AB4" w14:textId="77777777" w:rsidR="00181B61" w:rsidRPr="00E753E6" w:rsidRDefault="00181B61" w:rsidP="00181B61">
            <w:pPr>
              <w:pStyle w:val="Tablecolumnnew"/>
            </w:pPr>
          </w:p>
        </w:tc>
        <w:tc>
          <w:tcPr>
            <w:tcW w:w="415" w:type="pct"/>
            <w:shd w:val="clear" w:color="auto" w:fill="auto"/>
          </w:tcPr>
          <w:p w14:paraId="3AD31B85" w14:textId="77777777" w:rsidR="00181B61" w:rsidRPr="005B678D" w:rsidRDefault="00181B61" w:rsidP="0047514A">
            <w:pPr>
              <w:pStyle w:val="Tablenumber"/>
              <w:cnfStyle w:val="000000100000" w:firstRow="0" w:lastRow="0" w:firstColumn="0" w:lastColumn="0" w:oddVBand="0" w:evenVBand="0" w:oddHBand="1" w:evenHBand="0" w:firstRowFirstColumn="0" w:firstRowLastColumn="0" w:lastRowFirstColumn="0" w:lastRowLastColumn="0"/>
            </w:pPr>
            <w:r w:rsidRPr="005B678D">
              <w:t>2014–15</w:t>
            </w:r>
          </w:p>
        </w:tc>
        <w:tc>
          <w:tcPr>
            <w:tcW w:w="304" w:type="pct"/>
            <w:shd w:val="clear" w:color="auto" w:fill="auto"/>
          </w:tcPr>
          <w:p w14:paraId="4FD3882B" w14:textId="77777777" w:rsidR="00181B61" w:rsidRPr="005B678D" w:rsidRDefault="00181B61" w:rsidP="0047514A">
            <w:pPr>
              <w:pStyle w:val="Tablenumber"/>
              <w:cnfStyle w:val="000000100000" w:firstRow="0" w:lastRow="0" w:firstColumn="0" w:lastColumn="0" w:oddVBand="0" w:evenVBand="0" w:oddHBand="1" w:evenHBand="0" w:firstRowFirstColumn="0" w:firstRowLastColumn="0" w:lastRowFirstColumn="0" w:lastRowLastColumn="0"/>
            </w:pPr>
            <w:r w:rsidRPr="005B678D">
              <w:t xml:space="preserve"> 673</w:t>
            </w:r>
          </w:p>
        </w:tc>
        <w:tc>
          <w:tcPr>
            <w:tcW w:w="304" w:type="pct"/>
            <w:shd w:val="clear" w:color="auto" w:fill="auto"/>
          </w:tcPr>
          <w:p w14:paraId="011BC513" w14:textId="77777777" w:rsidR="00181B61" w:rsidRPr="005B678D" w:rsidRDefault="00181B61" w:rsidP="0047514A">
            <w:pPr>
              <w:pStyle w:val="Tablenumber"/>
              <w:cnfStyle w:val="000000100000" w:firstRow="0" w:lastRow="0" w:firstColumn="0" w:lastColumn="0" w:oddVBand="0" w:evenVBand="0" w:oddHBand="1" w:evenHBand="0" w:firstRowFirstColumn="0" w:firstRowLastColumn="0" w:lastRowFirstColumn="0" w:lastRowLastColumn="0"/>
            </w:pPr>
            <w:r w:rsidRPr="005B678D">
              <w:t xml:space="preserve"> 542</w:t>
            </w:r>
          </w:p>
        </w:tc>
        <w:tc>
          <w:tcPr>
            <w:tcW w:w="304" w:type="pct"/>
            <w:shd w:val="clear" w:color="auto" w:fill="auto"/>
          </w:tcPr>
          <w:p w14:paraId="21640926" w14:textId="77777777" w:rsidR="00181B61" w:rsidRPr="005B678D" w:rsidRDefault="00181B61" w:rsidP="0047514A">
            <w:pPr>
              <w:pStyle w:val="Tablenumber"/>
              <w:cnfStyle w:val="000000100000" w:firstRow="0" w:lastRow="0" w:firstColumn="0" w:lastColumn="0" w:oddVBand="0" w:evenVBand="0" w:oddHBand="1" w:evenHBand="0" w:firstRowFirstColumn="0" w:firstRowLastColumn="0" w:lastRowFirstColumn="0" w:lastRowLastColumn="0"/>
            </w:pPr>
            <w:r w:rsidRPr="005B678D">
              <w:t>7</w:t>
            </w:r>
            <w:r>
              <w:t>60</w:t>
            </w:r>
          </w:p>
        </w:tc>
        <w:tc>
          <w:tcPr>
            <w:tcW w:w="304" w:type="pct"/>
            <w:shd w:val="clear" w:color="auto" w:fill="auto"/>
          </w:tcPr>
          <w:p w14:paraId="15BFC6D5" w14:textId="77777777" w:rsidR="00181B61" w:rsidRPr="005B678D" w:rsidRDefault="00181B61" w:rsidP="0047514A">
            <w:pPr>
              <w:pStyle w:val="Tablenumber"/>
              <w:cnfStyle w:val="000000100000" w:firstRow="0" w:lastRow="0" w:firstColumn="0" w:lastColumn="0" w:oddVBand="0" w:evenVBand="0" w:oddHBand="1" w:evenHBand="0" w:firstRowFirstColumn="0" w:firstRowLastColumn="0" w:lastRowFirstColumn="0" w:lastRowLastColumn="0"/>
            </w:pPr>
            <w:r w:rsidRPr="005B678D">
              <w:t>427</w:t>
            </w:r>
          </w:p>
        </w:tc>
        <w:tc>
          <w:tcPr>
            <w:tcW w:w="304" w:type="pct"/>
            <w:shd w:val="clear" w:color="auto" w:fill="auto"/>
          </w:tcPr>
          <w:p w14:paraId="793B980E" w14:textId="77777777" w:rsidR="00181B61" w:rsidRPr="005B678D" w:rsidRDefault="00181B61" w:rsidP="0047514A">
            <w:pPr>
              <w:pStyle w:val="Tablenumber"/>
              <w:cnfStyle w:val="000000100000" w:firstRow="0" w:lastRow="0" w:firstColumn="0" w:lastColumn="0" w:oddVBand="0" w:evenVBand="0" w:oddHBand="1" w:evenHBand="0" w:firstRowFirstColumn="0" w:firstRowLastColumn="0" w:lastRowFirstColumn="0" w:lastRowLastColumn="0"/>
            </w:pPr>
            <w:r w:rsidRPr="005B678D">
              <w:t>832</w:t>
            </w:r>
          </w:p>
        </w:tc>
        <w:tc>
          <w:tcPr>
            <w:tcW w:w="304" w:type="pct"/>
            <w:shd w:val="clear" w:color="auto" w:fill="auto"/>
          </w:tcPr>
          <w:p w14:paraId="7E453BE5" w14:textId="77777777" w:rsidR="00181B61" w:rsidRPr="005B678D" w:rsidRDefault="00181B61" w:rsidP="0047514A">
            <w:pPr>
              <w:pStyle w:val="Tablenumber"/>
              <w:cnfStyle w:val="000000100000" w:firstRow="0" w:lastRow="0" w:firstColumn="0" w:lastColumn="0" w:oddVBand="0" w:evenVBand="0" w:oddHBand="1" w:evenHBand="0" w:firstRowFirstColumn="0" w:firstRowLastColumn="0" w:lastRowFirstColumn="0" w:lastRowLastColumn="0"/>
            </w:pPr>
            <w:r w:rsidRPr="005B678D">
              <w:t>106</w:t>
            </w:r>
          </w:p>
        </w:tc>
        <w:tc>
          <w:tcPr>
            <w:tcW w:w="304" w:type="pct"/>
            <w:shd w:val="clear" w:color="auto" w:fill="auto"/>
          </w:tcPr>
          <w:p w14:paraId="4117AA84" w14:textId="77777777" w:rsidR="00181B61" w:rsidRPr="005B678D" w:rsidRDefault="00181B61" w:rsidP="0047514A">
            <w:pPr>
              <w:pStyle w:val="Tablenumber"/>
              <w:cnfStyle w:val="000000100000" w:firstRow="0" w:lastRow="0" w:firstColumn="0" w:lastColumn="0" w:oddVBand="0" w:evenVBand="0" w:oddHBand="1" w:evenHBand="0" w:firstRowFirstColumn="0" w:firstRowLastColumn="0" w:lastRowFirstColumn="0" w:lastRowLastColumn="0"/>
            </w:pPr>
            <w:r w:rsidRPr="005B678D">
              <w:t>131</w:t>
            </w:r>
          </w:p>
        </w:tc>
        <w:tc>
          <w:tcPr>
            <w:tcW w:w="304" w:type="pct"/>
            <w:shd w:val="clear" w:color="auto" w:fill="auto"/>
          </w:tcPr>
          <w:p w14:paraId="43F55A34" w14:textId="77777777" w:rsidR="00181B61" w:rsidRPr="005B678D" w:rsidRDefault="00181B61" w:rsidP="0047514A">
            <w:pPr>
              <w:pStyle w:val="Tablenumber"/>
              <w:cnfStyle w:val="000000100000" w:firstRow="0" w:lastRow="0" w:firstColumn="0" w:lastColumn="0" w:oddVBand="0" w:evenVBand="0" w:oddHBand="1" w:evenHBand="0" w:firstRowFirstColumn="0" w:firstRowLastColumn="0" w:lastRowFirstColumn="0" w:lastRowLastColumn="0"/>
            </w:pPr>
            <w:r w:rsidRPr="005B678D">
              <w:t>133</w:t>
            </w:r>
          </w:p>
        </w:tc>
        <w:tc>
          <w:tcPr>
            <w:tcW w:w="304" w:type="pct"/>
            <w:shd w:val="clear" w:color="auto" w:fill="auto"/>
          </w:tcPr>
          <w:p w14:paraId="369244F9" w14:textId="77777777" w:rsidR="00181B61" w:rsidRPr="005B678D" w:rsidRDefault="00181B61" w:rsidP="0047514A">
            <w:pPr>
              <w:pStyle w:val="Tablenumber"/>
              <w:cnfStyle w:val="000000100000" w:firstRow="0" w:lastRow="0" w:firstColumn="0" w:lastColumn="0" w:oddVBand="0" w:evenVBand="0" w:oddHBand="1" w:evenHBand="0" w:firstRowFirstColumn="0" w:firstRowLastColumn="0" w:lastRowFirstColumn="0" w:lastRowLastColumn="0"/>
            </w:pPr>
            <w:r w:rsidRPr="005B678D">
              <w:t>7</w:t>
            </w:r>
          </w:p>
        </w:tc>
        <w:tc>
          <w:tcPr>
            <w:tcW w:w="351" w:type="pct"/>
            <w:shd w:val="clear" w:color="auto" w:fill="auto"/>
          </w:tcPr>
          <w:p w14:paraId="246CD442" w14:textId="77777777" w:rsidR="00181B61" w:rsidRPr="005B678D" w:rsidRDefault="00181B61" w:rsidP="0047514A">
            <w:pPr>
              <w:pStyle w:val="Tablenumber"/>
              <w:cnfStyle w:val="000000100000" w:firstRow="0" w:lastRow="0" w:firstColumn="0" w:lastColumn="0" w:oddVBand="0" w:evenVBand="0" w:oddHBand="1" w:evenHBand="0" w:firstRowFirstColumn="0" w:firstRowLastColumn="0" w:lastRowFirstColumn="0" w:lastRowLastColumn="0"/>
            </w:pPr>
            <w:r w:rsidRPr="005B678D">
              <w:t>0</w:t>
            </w:r>
          </w:p>
        </w:tc>
        <w:tc>
          <w:tcPr>
            <w:tcW w:w="289" w:type="pct"/>
            <w:shd w:val="clear" w:color="auto" w:fill="auto"/>
          </w:tcPr>
          <w:p w14:paraId="7E17AC9B" w14:textId="77777777" w:rsidR="00181B61" w:rsidRPr="005B678D" w:rsidRDefault="00181B61" w:rsidP="0047514A">
            <w:pPr>
              <w:pStyle w:val="Tablenumber"/>
              <w:cnfStyle w:val="000000100000" w:firstRow="0" w:lastRow="0" w:firstColumn="0" w:lastColumn="0" w:oddVBand="0" w:evenVBand="0" w:oddHBand="1" w:evenHBand="0" w:firstRowFirstColumn="0" w:firstRowLastColumn="0" w:lastRowFirstColumn="0" w:lastRowLastColumn="0"/>
            </w:pPr>
            <w:r>
              <w:t>3,</w:t>
            </w:r>
            <w:r w:rsidRPr="005B678D">
              <w:t>61</w:t>
            </w:r>
            <w:r w:rsidR="0000218F">
              <w:t>1</w:t>
            </w:r>
          </w:p>
        </w:tc>
        <w:tc>
          <w:tcPr>
            <w:tcW w:w="333" w:type="pct"/>
            <w:shd w:val="clear" w:color="auto" w:fill="auto"/>
          </w:tcPr>
          <w:p w14:paraId="6D45C532" w14:textId="77777777" w:rsidR="00181B61" w:rsidRPr="005B678D" w:rsidRDefault="00181B61" w:rsidP="0047514A">
            <w:pPr>
              <w:pStyle w:val="Tablenumber"/>
              <w:cnfStyle w:val="000000100000" w:firstRow="0" w:lastRow="0" w:firstColumn="0" w:lastColumn="0" w:oddVBand="0" w:evenVBand="0" w:oddHBand="1" w:evenHBand="0" w:firstRowFirstColumn="0" w:firstRowLastColumn="0" w:lastRowFirstColumn="0" w:lastRowLastColumn="0"/>
            </w:pPr>
            <w:r>
              <w:t>2,</w:t>
            </w:r>
            <w:r w:rsidRPr="005B678D">
              <w:t>04</w:t>
            </w:r>
            <w:r w:rsidR="0000218F">
              <w:t>8</w:t>
            </w:r>
          </w:p>
        </w:tc>
      </w:tr>
      <w:tr w:rsidR="00181B61" w14:paraId="4CE025E0" w14:textId="77777777" w:rsidTr="00206376">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76" w:type="pct"/>
            <w:shd w:val="clear" w:color="auto" w:fill="auto"/>
          </w:tcPr>
          <w:p w14:paraId="41F8833F" w14:textId="77777777" w:rsidR="00181B61" w:rsidRPr="00E753E6" w:rsidRDefault="00181B61" w:rsidP="00181B61">
            <w:pPr>
              <w:pStyle w:val="Tablecolumnnew"/>
            </w:pPr>
          </w:p>
        </w:tc>
        <w:tc>
          <w:tcPr>
            <w:tcW w:w="415" w:type="pct"/>
            <w:shd w:val="clear" w:color="auto" w:fill="auto"/>
          </w:tcPr>
          <w:p w14:paraId="75CFD5A9" w14:textId="77777777" w:rsidR="00181B61" w:rsidRPr="005B678D" w:rsidRDefault="00181B61" w:rsidP="0047514A">
            <w:pPr>
              <w:pStyle w:val="Tablenumber"/>
              <w:cnfStyle w:val="000000010000" w:firstRow="0" w:lastRow="0" w:firstColumn="0" w:lastColumn="0" w:oddVBand="0" w:evenVBand="0" w:oddHBand="0" w:evenHBand="1" w:firstRowFirstColumn="0" w:firstRowLastColumn="0" w:lastRowFirstColumn="0" w:lastRowLastColumn="0"/>
            </w:pPr>
            <w:r w:rsidRPr="005B678D">
              <w:t>2015–16</w:t>
            </w:r>
          </w:p>
        </w:tc>
        <w:tc>
          <w:tcPr>
            <w:tcW w:w="304" w:type="pct"/>
            <w:shd w:val="clear" w:color="auto" w:fill="auto"/>
          </w:tcPr>
          <w:p w14:paraId="4144A310" w14:textId="77777777" w:rsidR="00181B61" w:rsidRPr="005B678D" w:rsidRDefault="00181B61" w:rsidP="0047514A">
            <w:pPr>
              <w:pStyle w:val="Tablenumber"/>
              <w:cnfStyle w:val="000000010000" w:firstRow="0" w:lastRow="0" w:firstColumn="0" w:lastColumn="0" w:oddVBand="0" w:evenVBand="0" w:oddHBand="0" w:evenHBand="1" w:firstRowFirstColumn="0" w:firstRowLastColumn="0" w:lastRowFirstColumn="0" w:lastRowLastColumn="0"/>
            </w:pPr>
            <w:r w:rsidRPr="005B678D">
              <w:t xml:space="preserve"> 718</w:t>
            </w:r>
          </w:p>
        </w:tc>
        <w:tc>
          <w:tcPr>
            <w:tcW w:w="304" w:type="pct"/>
            <w:shd w:val="clear" w:color="auto" w:fill="auto"/>
          </w:tcPr>
          <w:p w14:paraId="01308198" w14:textId="77777777" w:rsidR="00181B61" w:rsidRPr="005B678D" w:rsidRDefault="00181B61" w:rsidP="0047514A">
            <w:pPr>
              <w:pStyle w:val="Tablenumber"/>
              <w:cnfStyle w:val="000000010000" w:firstRow="0" w:lastRow="0" w:firstColumn="0" w:lastColumn="0" w:oddVBand="0" w:evenVBand="0" w:oddHBand="0" w:evenHBand="1" w:firstRowFirstColumn="0" w:firstRowLastColumn="0" w:lastRowFirstColumn="0" w:lastRowLastColumn="0"/>
            </w:pPr>
            <w:r w:rsidRPr="005B678D">
              <w:t>527</w:t>
            </w:r>
          </w:p>
        </w:tc>
        <w:tc>
          <w:tcPr>
            <w:tcW w:w="304" w:type="pct"/>
            <w:shd w:val="clear" w:color="auto" w:fill="auto"/>
          </w:tcPr>
          <w:p w14:paraId="3CE86375" w14:textId="77777777" w:rsidR="00181B61" w:rsidRPr="005B678D" w:rsidRDefault="00181B61" w:rsidP="0047514A">
            <w:pPr>
              <w:pStyle w:val="Tablenumber"/>
              <w:cnfStyle w:val="000000010000" w:firstRow="0" w:lastRow="0" w:firstColumn="0" w:lastColumn="0" w:oddVBand="0" w:evenVBand="0" w:oddHBand="0" w:evenHBand="1" w:firstRowFirstColumn="0" w:firstRowLastColumn="0" w:lastRowFirstColumn="0" w:lastRowLastColumn="0"/>
            </w:pPr>
            <w:r w:rsidRPr="005B678D">
              <w:t xml:space="preserve"> 5</w:t>
            </w:r>
            <w:r>
              <w:t>42</w:t>
            </w:r>
          </w:p>
        </w:tc>
        <w:tc>
          <w:tcPr>
            <w:tcW w:w="304" w:type="pct"/>
            <w:shd w:val="clear" w:color="auto" w:fill="auto"/>
          </w:tcPr>
          <w:p w14:paraId="3A3C6509" w14:textId="77777777" w:rsidR="00181B61" w:rsidRPr="005B678D" w:rsidRDefault="00181B61" w:rsidP="0047514A">
            <w:pPr>
              <w:pStyle w:val="Tablenumber"/>
              <w:cnfStyle w:val="000000010000" w:firstRow="0" w:lastRow="0" w:firstColumn="0" w:lastColumn="0" w:oddVBand="0" w:evenVBand="0" w:oddHBand="0" w:evenHBand="1" w:firstRowFirstColumn="0" w:firstRowLastColumn="0" w:lastRowFirstColumn="0" w:lastRowLastColumn="0"/>
            </w:pPr>
            <w:r w:rsidRPr="005B678D">
              <w:t>279</w:t>
            </w:r>
          </w:p>
        </w:tc>
        <w:tc>
          <w:tcPr>
            <w:tcW w:w="304" w:type="pct"/>
            <w:shd w:val="clear" w:color="auto" w:fill="auto"/>
          </w:tcPr>
          <w:p w14:paraId="39FCCDEE" w14:textId="77777777" w:rsidR="00181B61" w:rsidRPr="005B678D" w:rsidRDefault="00181B61" w:rsidP="0047514A">
            <w:pPr>
              <w:pStyle w:val="Tablenumber"/>
              <w:cnfStyle w:val="000000010000" w:firstRow="0" w:lastRow="0" w:firstColumn="0" w:lastColumn="0" w:oddVBand="0" w:evenVBand="0" w:oddHBand="0" w:evenHBand="1" w:firstRowFirstColumn="0" w:firstRowLastColumn="0" w:lastRowFirstColumn="0" w:lastRowLastColumn="0"/>
            </w:pPr>
            <w:r w:rsidRPr="005B678D">
              <w:t>688</w:t>
            </w:r>
          </w:p>
        </w:tc>
        <w:tc>
          <w:tcPr>
            <w:tcW w:w="304" w:type="pct"/>
            <w:shd w:val="clear" w:color="auto" w:fill="auto"/>
          </w:tcPr>
          <w:p w14:paraId="3274FE20" w14:textId="77777777" w:rsidR="00181B61" w:rsidRPr="005B678D" w:rsidRDefault="00181B61" w:rsidP="0047514A">
            <w:pPr>
              <w:pStyle w:val="Tablenumber"/>
              <w:cnfStyle w:val="000000010000" w:firstRow="0" w:lastRow="0" w:firstColumn="0" w:lastColumn="0" w:oddVBand="0" w:evenVBand="0" w:oddHBand="0" w:evenHBand="1" w:firstRowFirstColumn="0" w:firstRowLastColumn="0" w:lastRowFirstColumn="0" w:lastRowLastColumn="0"/>
            </w:pPr>
            <w:r w:rsidRPr="005B678D">
              <w:t>85</w:t>
            </w:r>
          </w:p>
        </w:tc>
        <w:tc>
          <w:tcPr>
            <w:tcW w:w="304" w:type="pct"/>
            <w:shd w:val="clear" w:color="auto" w:fill="auto"/>
          </w:tcPr>
          <w:p w14:paraId="4D45E339" w14:textId="77777777" w:rsidR="00181B61" w:rsidRPr="005B678D" w:rsidRDefault="00181B61" w:rsidP="0047514A">
            <w:pPr>
              <w:pStyle w:val="Tablenumber"/>
              <w:cnfStyle w:val="000000010000" w:firstRow="0" w:lastRow="0" w:firstColumn="0" w:lastColumn="0" w:oddVBand="0" w:evenVBand="0" w:oddHBand="0" w:evenHBand="1" w:firstRowFirstColumn="0" w:firstRowLastColumn="0" w:lastRowFirstColumn="0" w:lastRowLastColumn="0"/>
            </w:pPr>
            <w:r w:rsidRPr="005B678D">
              <w:t>117</w:t>
            </w:r>
          </w:p>
        </w:tc>
        <w:tc>
          <w:tcPr>
            <w:tcW w:w="304" w:type="pct"/>
            <w:shd w:val="clear" w:color="auto" w:fill="auto"/>
          </w:tcPr>
          <w:p w14:paraId="0D2AD422" w14:textId="77777777" w:rsidR="00181B61" w:rsidRPr="005B678D" w:rsidRDefault="00181B61" w:rsidP="0047514A">
            <w:pPr>
              <w:pStyle w:val="Tablenumber"/>
              <w:cnfStyle w:val="000000010000" w:firstRow="0" w:lastRow="0" w:firstColumn="0" w:lastColumn="0" w:oddVBand="0" w:evenVBand="0" w:oddHBand="0" w:evenHBand="1" w:firstRowFirstColumn="0" w:firstRowLastColumn="0" w:lastRowFirstColumn="0" w:lastRowLastColumn="0"/>
            </w:pPr>
            <w:r w:rsidRPr="005B678D">
              <w:t>71</w:t>
            </w:r>
          </w:p>
        </w:tc>
        <w:tc>
          <w:tcPr>
            <w:tcW w:w="304" w:type="pct"/>
            <w:shd w:val="clear" w:color="auto" w:fill="auto"/>
          </w:tcPr>
          <w:p w14:paraId="3F18C856" w14:textId="77777777" w:rsidR="00181B61" w:rsidRPr="005B678D" w:rsidRDefault="00181B61" w:rsidP="0047514A">
            <w:pPr>
              <w:pStyle w:val="Tablenumber"/>
              <w:cnfStyle w:val="000000010000" w:firstRow="0" w:lastRow="0" w:firstColumn="0" w:lastColumn="0" w:oddVBand="0" w:evenVBand="0" w:oddHBand="0" w:evenHBand="1" w:firstRowFirstColumn="0" w:firstRowLastColumn="0" w:lastRowFirstColumn="0" w:lastRowLastColumn="0"/>
            </w:pPr>
            <w:r w:rsidRPr="005B678D">
              <w:t>8</w:t>
            </w:r>
          </w:p>
        </w:tc>
        <w:tc>
          <w:tcPr>
            <w:tcW w:w="351" w:type="pct"/>
            <w:shd w:val="clear" w:color="auto" w:fill="auto"/>
          </w:tcPr>
          <w:p w14:paraId="34CA569F" w14:textId="77777777" w:rsidR="00181B61" w:rsidRPr="005B678D" w:rsidRDefault="00181B61" w:rsidP="0047514A">
            <w:pPr>
              <w:pStyle w:val="Tablenumber"/>
              <w:cnfStyle w:val="000000010000" w:firstRow="0" w:lastRow="0" w:firstColumn="0" w:lastColumn="0" w:oddVBand="0" w:evenVBand="0" w:oddHBand="0" w:evenHBand="1" w:firstRowFirstColumn="0" w:firstRowLastColumn="0" w:lastRowFirstColumn="0" w:lastRowLastColumn="0"/>
            </w:pPr>
            <w:r w:rsidRPr="005B678D">
              <w:t>3</w:t>
            </w:r>
          </w:p>
        </w:tc>
        <w:tc>
          <w:tcPr>
            <w:tcW w:w="289" w:type="pct"/>
            <w:shd w:val="clear" w:color="auto" w:fill="auto"/>
          </w:tcPr>
          <w:p w14:paraId="5169E143" w14:textId="77777777" w:rsidR="00181B61" w:rsidRPr="005B678D" w:rsidRDefault="00181B61" w:rsidP="0047514A">
            <w:pPr>
              <w:pStyle w:val="Tablenumber"/>
              <w:cnfStyle w:val="000000010000" w:firstRow="0" w:lastRow="0" w:firstColumn="0" w:lastColumn="0" w:oddVBand="0" w:evenVBand="0" w:oddHBand="0" w:evenHBand="1" w:firstRowFirstColumn="0" w:firstRowLastColumn="0" w:lastRowFirstColumn="0" w:lastRowLastColumn="0"/>
            </w:pPr>
            <w:r>
              <w:t>3,</w:t>
            </w:r>
            <w:r w:rsidRPr="005B678D">
              <w:t>03</w:t>
            </w:r>
            <w:r w:rsidR="0000218F">
              <w:t>8</w:t>
            </w:r>
          </w:p>
        </w:tc>
        <w:tc>
          <w:tcPr>
            <w:tcW w:w="333" w:type="pct"/>
            <w:shd w:val="clear" w:color="auto" w:fill="auto"/>
          </w:tcPr>
          <w:p w14:paraId="65F39676" w14:textId="77777777" w:rsidR="00181B61" w:rsidRPr="005B678D" w:rsidRDefault="00181B61" w:rsidP="0047514A">
            <w:pPr>
              <w:pStyle w:val="Tablenumber"/>
              <w:cnfStyle w:val="000000010000" w:firstRow="0" w:lastRow="0" w:firstColumn="0" w:lastColumn="0" w:oddVBand="0" w:evenVBand="0" w:oddHBand="0" w:evenHBand="1" w:firstRowFirstColumn="0" w:firstRowLastColumn="0" w:lastRowFirstColumn="0" w:lastRowLastColumn="0"/>
            </w:pPr>
            <w:r>
              <w:t>1,</w:t>
            </w:r>
            <w:r w:rsidRPr="005B678D">
              <w:t>3</w:t>
            </w:r>
            <w:r w:rsidR="0000218F">
              <w:t>04</w:t>
            </w:r>
          </w:p>
        </w:tc>
      </w:tr>
      <w:tr w:rsidR="00181B61" w14:paraId="053980C0" w14:textId="77777777" w:rsidTr="00206376">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76" w:type="pct"/>
            <w:shd w:val="clear" w:color="auto" w:fill="auto"/>
          </w:tcPr>
          <w:p w14:paraId="4E19E9A0" w14:textId="77777777" w:rsidR="00181B61" w:rsidRPr="00E753E6" w:rsidRDefault="00181B61" w:rsidP="00181B61">
            <w:pPr>
              <w:pStyle w:val="Tablecolumnnew"/>
            </w:pPr>
          </w:p>
        </w:tc>
        <w:tc>
          <w:tcPr>
            <w:tcW w:w="415" w:type="pct"/>
            <w:shd w:val="clear" w:color="auto" w:fill="auto"/>
          </w:tcPr>
          <w:p w14:paraId="53248481" w14:textId="77777777" w:rsidR="00181B61" w:rsidRPr="0000218F" w:rsidRDefault="00181B61" w:rsidP="0047514A">
            <w:pPr>
              <w:pStyle w:val="Tablenumber"/>
              <w:cnfStyle w:val="000000100000" w:firstRow="0" w:lastRow="0" w:firstColumn="0" w:lastColumn="0" w:oddVBand="0" w:evenVBand="0" w:oddHBand="1" w:evenHBand="0" w:firstRowFirstColumn="0" w:firstRowLastColumn="0" w:lastRowFirstColumn="0" w:lastRowLastColumn="0"/>
            </w:pPr>
            <w:r w:rsidRPr="0000218F">
              <w:t>2016–17</w:t>
            </w:r>
          </w:p>
        </w:tc>
        <w:tc>
          <w:tcPr>
            <w:tcW w:w="304" w:type="pct"/>
            <w:shd w:val="clear" w:color="auto" w:fill="auto"/>
          </w:tcPr>
          <w:p w14:paraId="3AFC197D" w14:textId="77777777" w:rsidR="00181B61" w:rsidRPr="00703924" w:rsidRDefault="00181B61" w:rsidP="0047514A">
            <w:pPr>
              <w:pStyle w:val="Tablenumber"/>
              <w:cnfStyle w:val="000000100000" w:firstRow="0" w:lastRow="0" w:firstColumn="0" w:lastColumn="0" w:oddVBand="0" w:evenVBand="0" w:oddHBand="1" w:evenHBand="0" w:firstRowFirstColumn="0" w:firstRowLastColumn="0" w:lastRowFirstColumn="0" w:lastRowLastColumn="0"/>
            </w:pPr>
            <w:r w:rsidRPr="00703924">
              <w:t>1,041</w:t>
            </w:r>
          </w:p>
        </w:tc>
        <w:tc>
          <w:tcPr>
            <w:tcW w:w="304" w:type="pct"/>
            <w:shd w:val="clear" w:color="auto" w:fill="auto"/>
          </w:tcPr>
          <w:p w14:paraId="746A94F7" w14:textId="77777777" w:rsidR="00181B61" w:rsidRPr="0000218F" w:rsidRDefault="00181B61" w:rsidP="0047514A">
            <w:pPr>
              <w:pStyle w:val="Tablenumber"/>
              <w:cnfStyle w:val="000000100000" w:firstRow="0" w:lastRow="0" w:firstColumn="0" w:lastColumn="0" w:oddVBand="0" w:evenVBand="0" w:oddHBand="1" w:evenHBand="0" w:firstRowFirstColumn="0" w:firstRowLastColumn="0" w:lastRowFirstColumn="0" w:lastRowLastColumn="0"/>
            </w:pPr>
            <w:r w:rsidRPr="0000218F">
              <w:t>576</w:t>
            </w:r>
          </w:p>
        </w:tc>
        <w:tc>
          <w:tcPr>
            <w:tcW w:w="304" w:type="pct"/>
            <w:shd w:val="clear" w:color="auto" w:fill="auto"/>
          </w:tcPr>
          <w:p w14:paraId="37E1CFA7" w14:textId="77777777" w:rsidR="00181B61" w:rsidRPr="0000218F" w:rsidRDefault="00181B61" w:rsidP="0047514A">
            <w:pPr>
              <w:pStyle w:val="Tablenumber"/>
              <w:cnfStyle w:val="000000100000" w:firstRow="0" w:lastRow="0" w:firstColumn="0" w:lastColumn="0" w:oddVBand="0" w:evenVBand="0" w:oddHBand="1" w:evenHBand="0" w:firstRowFirstColumn="0" w:firstRowLastColumn="0" w:lastRowFirstColumn="0" w:lastRowLastColumn="0"/>
            </w:pPr>
            <w:r w:rsidRPr="0000218F">
              <w:t xml:space="preserve"> 657</w:t>
            </w:r>
          </w:p>
        </w:tc>
        <w:tc>
          <w:tcPr>
            <w:tcW w:w="304" w:type="pct"/>
            <w:shd w:val="clear" w:color="auto" w:fill="auto"/>
          </w:tcPr>
          <w:p w14:paraId="6CE80053" w14:textId="77777777" w:rsidR="00181B61" w:rsidRPr="0000218F" w:rsidRDefault="00181B61" w:rsidP="0047514A">
            <w:pPr>
              <w:pStyle w:val="Tablenumber"/>
              <w:cnfStyle w:val="000000100000" w:firstRow="0" w:lastRow="0" w:firstColumn="0" w:lastColumn="0" w:oddVBand="0" w:evenVBand="0" w:oddHBand="1" w:evenHBand="0" w:firstRowFirstColumn="0" w:firstRowLastColumn="0" w:lastRowFirstColumn="0" w:lastRowLastColumn="0"/>
            </w:pPr>
            <w:r w:rsidRPr="0000218F">
              <w:t>278</w:t>
            </w:r>
          </w:p>
        </w:tc>
        <w:tc>
          <w:tcPr>
            <w:tcW w:w="304" w:type="pct"/>
            <w:shd w:val="clear" w:color="auto" w:fill="auto"/>
          </w:tcPr>
          <w:p w14:paraId="1B615502" w14:textId="77777777" w:rsidR="00181B61" w:rsidRPr="0000218F" w:rsidRDefault="00181B61" w:rsidP="0047514A">
            <w:pPr>
              <w:pStyle w:val="Tablenumber"/>
              <w:cnfStyle w:val="000000100000" w:firstRow="0" w:lastRow="0" w:firstColumn="0" w:lastColumn="0" w:oddVBand="0" w:evenVBand="0" w:oddHBand="1" w:evenHBand="0" w:firstRowFirstColumn="0" w:firstRowLastColumn="0" w:lastRowFirstColumn="0" w:lastRowLastColumn="0"/>
            </w:pPr>
            <w:r w:rsidRPr="0000218F">
              <w:t>650</w:t>
            </w:r>
          </w:p>
        </w:tc>
        <w:tc>
          <w:tcPr>
            <w:tcW w:w="304" w:type="pct"/>
            <w:shd w:val="clear" w:color="auto" w:fill="auto"/>
          </w:tcPr>
          <w:p w14:paraId="0006F417" w14:textId="77777777" w:rsidR="00181B61" w:rsidRPr="0000218F" w:rsidRDefault="00181B61" w:rsidP="0047514A">
            <w:pPr>
              <w:pStyle w:val="Tablenumber"/>
              <w:cnfStyle w:val="000000100000" w:firstRow="0" w:lastRow="0" w:firstColumn="0" w:lastColumn="0" w:oddVBand="0" w:evenVBand="0" w:oddHBand="1" w:evenHBand="0" w:firstRowFirstColumn="0" w:firstRowLastColumn="0" w:lastRowFirstColumn="0" w:lastRowLastColumn="0"/>
            </w:pPr>
            <w:r w:rsidRPr="0000218F">
              <w:t>95</w:t>
            </w:r>
          </w:p>
        </w:tc>
        <w:tc>
          <w:tcPr>
            <w:tcW w:w="304" w:type="pct"/>
            <w:shd w:val="clear" w:color="auto" w:fill="auto"/>
          </w:tcPr>
          <w:p w14:paraId="25CEB8F9" w14:textId="77777777" w:rsidR="00181B61" w:rsidRPr="0000218F" w:rsidRDefault="00181B61" w:rsidP="0047514A">
            <w:pPr>
              <w:pStyle w:val="Tablenumber"/>
              <w:cnfStyle w:val="000000100000" w:firstRow="0" w:lastRow="0" w:firstColumn="0" w:lastColumn="0" w:oddVBand="0" w:evenVBand="0" w:oddHBand="1" w:evenHBand="0" w:firstRowFirstColumn="0" w:firstRowLastColumn="0" w:lastRowFirstColumn="0" w:lastRowLastColumn="0"/>
            </w:pPr>
            <w:r w:rsidRPr="0000218F">
              <w:t>148</w:t>
            </w:r>
          </w:p>
        </w:tc>
        <w:tc>
          <w:tcPr>
            <w:tcW w:w="304" w:type="pct"/>
            <w:shd w:val="clear" w:color="auto" w:fill="auto"/>
          </w:tcPr>
          <w:p w14:paraId="069AFF27" w14:textId="77777777" w:rsidR="00181B61" w:rsidRPr="0000218F" w:rsidRDefault="00181B61" w:rsidP="0047514A">
            <w:pPr>
              <w:pStyle w:val="Tablenumber"/>
              <w:cnfStyle w:val="000000100000" w:firstRow="0" w:lastRow="0" w:firstColumn="0" w:lastColumn="0" w:oddVBand="0" w:evenVBand="0" w:oddHBand="1" w:evenHBand="0" w:firstRowFirstColumn="0" w:firstRowLastColumn="0" w:lastRowFirstColumn="0" w:lastRowLastColumn="0"/>
            </w:pPr>
            <w:r w:rsidRPr="0000218F">
              <w:t>58</w:t>
            </w:r>
          </w:p>
        </w:tc>
        <w:tc>
          <w:tcPr>
            <w:tcW w:w="304" w:type="pct"/>
            <w:shd w:val="clear" w:color="auto" w:fill="auto"/>
          </w:tcPr>
          <w:p w14:paraId="033B425B" w14:textId="77777777" w:rsidR="00181B61" w:rsidRPr="0000218F" w:rsidRDefault="00974C2D" w:rsidP="0047514A">
            <w:pPr>
              <w:pStyle w:val="Tablenumber"/>
              <w:cnfStyle w:val="000000100000" w:firstRow="0" w:lastRow="0" w:firstColumn="0" w:lastColumn="0" w:oddVBand="0" w:evenVBand="0" w:oddHBand="1" w:evenHBand="0" w:firstRowFirstColumn="0" w:firstRowLastColumn="0" w:lastRowFirstColumn="0" w:lastRowLastColumn="0"/>
            </w:pPr>
            <w:r w:rsidRPr="0000218F">
              <w:t>9</w:t>
            </w:r>
          </w:p>
        </w:tc>
        <w:tc>
          <w:tcPr>
            <w:tcW w:w="351" w:type="pct"/>
            <w:shd w:val="clear" w:color="auto" w:fill="auto"/>
          </w:tcPr>
          <w:p w14:paraId="136D3F9B" w14:textId="77777777" w:rsidR="00181B61" w:rsidRPr="0000218F" w:rsidRDefault="004A62A6" w:rsidP="0047514A">
            <w:pPr>
              <w:pStyle w:val="Tablenumber"/>
              <w:cnfStyle w:val="000000100000" w:firstRow="0" w:lastRow="0" w:firstColumn="0" w:lastColumn="0" w:oddVBand="0" w:evenVBand="0" w:oddHBand="1" w:evenHBand="0" w:firstRowFirstColumn="0" w:firstRowLastColumn="0" w:lastRowFirstColumn="0" w:lastRowLastColumn="0"/>
            </w:pPr>
            <w:r w:rsidRPr="0000218F">
              <w:t>0</w:t>
            </w:r>
          </w:p>
        </w:tc>
        <w:tc>
          <w:tcPr>
            <w:tcW w:w="289" w:type="pct"/>
            <w:shd w:val="clear" w:color="auto" w:fill="auto"/>
          </w:tcPr>
          <w:p w14:paraId="612DC6AB" w14:textId="77777777" w:rsidR="00181B61" w:rsidRPr="0000218F" w:rsidRDefault="00181B61" w:rsidP="0047514A">
            <w:pPr>
              <w:pStyle w:val="Tablenumber"/>
              <w:cnfStyle w:val="000000100000" w:firstRow="0" w:lastRow="0" w:firstColumn="0" w:lastColumn="0" w:oddVBand="0" w:evenVBand="0" w:oddHBand="1" w:evenHBand="0" w:firstRowFirstColumn="0" w:firstRowLastColumn="0" w:lastRowFirstColumn="0" w:lastRowLastColumn="0"/>
            </w:pPr>
            <w:r w:rsidRPr="0000218F">
              <w:t>3,</w:t>
            </w:r>
            <w:r w:rsidR="0000218F" w:rsidRPr="0000218F">
              <w:t>512</w:t>
            </w:r>
          </w:p>
        </w:tc>
        <w:tc>
          <w:tcPr>
            <w:tcW w:w="333" w:type="pct"/>
            <w:shd w:val="clear" w:color="auto" w:fill="auto"/>
          </w:tcPr>
          <w:p w14:paraId="342B8928" w14:textId="77777777" w:rsidR="00181B61" w:rsidRPr="0000218F" w:rsidRDefault="00181B61" w:rsidP="0047514A">
            <w:pPr>
              <w:pStyle w:val="Tablenumber"/>
              <w:cnfStyle w:val="000000100000" w:firstRow="0" w:lastRow="0" w:firstColumn="0" w:lastColumn="0" w:oddVBand="0" w:evenVBand="0" w:oddHBand="1" w:evenHBand="0" w:firstRowFirstColumn="0" w:firstRowLastColumn="0" w:lastRowFirstColumn="0" w:lastRowLastColumn="0"/>
            </w:pPr>
            <w:r w:rsidRPr="0000218F">
              <w:t>1,</w:t>
            </w:r>
            <w:r w:rsidR="0000218F" w:rsidRPr="0000218F">
              <w:t>131</w:t>
            </w:r>
          </w:p>
        </w:tc>
      </w:tr>
      <w:tr w:rsidR="00703924" w14:paraId="7DCAF2B7" w14:textId="77777777" w:rsidTr="00206376">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876" w:type="pct"/>
            <w:shd w:val="clear" w:color="auto" w:fill="EFD3D2"/>
          </w:tcPr>
          <w:p w14:paraId="0A0D0897" w14:textId="77777777" w:rsidR="00181B61" w:rsidRPr="00650CB0" w:rsidRDefault="00181B61" w:rsidP="00181B61">
            <w:pPr>
              <w:pStyle w:val="Tablecolumnnew"/>
            </w:pPr>
            <w:r w:rsidRPr="00650CB0">
              <w:t>Number of enforceable undertakings</w:t>
            </w:r>
          </w:p>
        </w:tc>
        <w:tc>
          <w:tcPr>
            <w:tcW w:w="415" w:type="pct"/>
            <w:shd w:val="clear" w:color="auto" w:fill="EFD3D2"/>
          </w:tcPr>
          <w:p w14:paraId="310F3D3B" w14:textId="7BD572D3" w:rsidR="00181B61" w:rsidRPr="005B678D" w:rsidRDefault="00F946C3" w:rsidP="0047514A">
            <w:pPr>
              <w:pStyle w:val="Tablenumber"/>
              <w:cnfStyle w:val="000000010000" w:firstRow="0" w:lastRow="0" w:firstColumn="0" w:lastColumn="0" w:oddVBand="0" w:evenVBand="0" w:oddHBand="0" w:evenHBand="1" w:firstRowFirstColumn="0" w:firstRowLastColumn="0" w:lastRowFirstColumn="0" w:lastRowLastColumn="0"/>
            </w:pPr>
            <w:r>
              <w:t>2012–</w:t>
            </w:r>
            <w:r w:rsidR="00181B61" w:rsidRPr="005B678D">
              <w:t>13</w:t>
            </w:r>
          </w:p>
        </w:tc>
        <w:tc>
          <w:tcPr>
            <w:tcW w:w="304" w:type="pct"/>
            <w:shd w:val="clear" w:color="auto" w:fill="EFD3D2"/>
          </w:tcPr>
          <w:p w14:paraId="30ACD900" w14:textId="77777777" w:rsidR="00181B61" w:rsidRPr="005B678D" w:rsidRDefault="00181B61" w:rsidP="0047514A">
            <w:pPr>
              <w:pStyle w:val="Tablenumber"/>
              <w:cnfStyle w:val="000000010000" w:firstRow="0" w:lastRow="0" w:firstColumn="0" w:lastColumn="0" w:oddVBand="0" w:evenVBand="0" w:oddHBand="0" w:evenHBand="1" w:firstRowFirstColumn="0" w:firstRowLastColumn="0" w:lastRowFirstColumn="0" w:lastRowLastColumn="0"/>
            </w:pPr>
            <w:r w:rsidRPr="005B678D">
              <w:t>0</w:t>
            </w:r>
          </w:p>
        </w:tc>
        <w:tc>
          <w:tcPr>
            <w:tcW w:w="304" w:type="pct"/>
            <w:shd w:val="clear" w:color="auto" w:fill="EFD3D2"/>
          </w:tcPr>
          <w:p w14:paraId="720DA34C" w14:textId="77777777" w:rsidR="00181B61" w:rsidRPr="005B678D" w:rsidRDefault="00181B61" w:rsidP="0047514A">
            <w:pPr>
              <w:pStyle w:val="Tablenumber"/>
              <w:cnfStyle w:val="000000010000" w:firstRow="0" w:lastRow="0" w:firstColumn="0" w:lastColumn="0" w:oddVBand="0" w:evenVBand="0" w:oddHBand="0" w:evenHBand="1" w:firstRowFirstColumn="0" w:firstRowLastColumn="0" w:lastRowFirstColumn="0" w:lastRowLastColumn="0"/>
            </w:pPr>
            <w:r w:rsidRPr="005B678D">
              <w:t>6</w:t>
            </w:r>
          </w:p>
        </w:tc>
        <w:tc>
          <w:tcPr>
            <w:tcW w:w="304" w:type="pct"/>
            <w:shd w:val="clear" w:color="auto" w:fill="EFD3D2"/>
          </w:tcPr>
          <w:p w14:paraId="103E93B2" w14:textId="77777777" w:rsidR="00181B61" w:rsidRPr="005B678D" w:rsidRDefault="00181B61" w:rsidP="0047514A">
            <w:pPr>
              <w:pStyle w:val="Tablenumber"/>
              <w:cnfStyle w:val="000000010000" w:firstRow="0" w:lastRow="0" w:firstColumn="0" w:lastColumn="0" w:oddVBand="0" w:evenVBand="0" w:oddHBand="0" w:evenHBand="1" w:firstRowFirstColumn="0" w:firstRowLastColumn="0" w:lastRowFirstColumn="0" w:lastRowLastColumn="0"/>
            </w:pPr>
            <w:r w:rsidRPr="005B678D">
              <w:t>17</w:t>
            </w:r>
          </w:p>
        </w:tc>
        <w:tc>
          <w:tcPr>
            <w:tcW w:w="304" w:type="pct"/>
            <w:shd w:val="clear" w:color="auto" w:fill="EFD3D2"/>
          </w:tcPr>
          <w:p w14:paraId="4BB4DB85" w14:textId="33109F59" w:rsidR="00181B61" w:rsidRPr="005B678D" w:rsidRDefault="0022433C" w:rsidP="0047514A">
            <w:pPr>
              <w:pStyle w:val="Tablenumber"/>
              <w:cnfStyle w:val="000000010000" w:firstRow="0" w:lastRow="0" w:firstColumn="0" w:lastColumn="0" w:oddVBand="0" w:evenVBand="0" w:oddHBand="0" w:evenHBand="1" w:firstRowFirstColumn="0" w:firstRowLastColumn="0" w:lastRowFirstColumn="0" w:lastRowLastColumn="0"/>
            </w:pPr>
            <w:r>
              <w:rPr>
                <w:vertAlign w:val="superscript"/>
              </w:rPr>
              <w:t>m</w:t>
            </w:r>
            <w:r w:rsidRPr="005B678D">
              <w:t xml:space="preserve"> </w:t>
            </w:r>
            <w:r w:rsidR="00181B61" w:rsidRPr="005B678D">
              <w:t>n/a</w:t>
            </w:r>
          </w:p>
        </w:tc>
        <w:tc>
          <w:tcPr>
            <w:tcW w:w="304" w:type="pct"/>
            <w:shd w:val="clear" w:color="auto" w:fill="EFD3D2"/>
          </w:tcPr>
          <w:p w14:paraId="74565E92" w14:textId="77777777" w:rsidR="00181B61" w:rsidRPr="005B678D" w:rsidRDefault="00181B61" w:rsidP="0047514A">
            <w:pPr>
              <w:pStyle w:val="Tablenumber"/>
              <w:cnfStyle w:val="000000010000" w:firstRow="0" w:lastRow="0" w:firstColumn="0" w:lastColumn="0" w:oddVBand="0" w:evenVBand="0" w:oddHBand="0" w:evenHBand="1" w:firstRowFirstColumn="0" w:firstRowLastColumn="0" w:lastRowFirstColumn="0" w:lastRowLastColumn="0"/>
            </w:pPr>
            <w:r w:rsidRPr="005B678D">
              <w:t>0</w:t>
            </w:r>
          </w:p>
        </w:tc>
        <w:tc>
          <w:tcPr>
            <w:tcW w:w="304" w:type="pct"/>
            <w:shd w:val="clear" w:color="auto" w:fill="EFD3D2"/>
          </w:tcPr>
          <w:p w14:paraId="3076FE67" w14:textId="77777777" w:rsidR="00181B61" w:rsidRPr="005B678D" w:rsidRDefault="00181B61" w:rsidP="0047514A">
            <w:pPr>
              <w:pStyle w:val="Tablenumber"/>
              <w:cnfStyle w:val="000000010000" w:firstRow="0" w:lastRow="0" w:firstColumn="0" w:lastColumn="0" w:oddVBand="0" w:evenVBand="0" w:oddHBand="0" w:evenHBand="1" w:firstRowFirstColumn="0" w:firstRowLastColumn="0" w:lastRowFirstColumn="0" w:lastRowLastColumn="0"/>
            </w:pPr>
            <w:r w:rsidRPr="005B678D">
              <w:t>0</w:t>
            </w:r>
          </w:p>
        </w:tc>
        <w:tc>
          <w:tcPr>
            <w:tcW w:w="304" w:type="pct"/>
            <w:shd w:val="clear" w:color="auto" w:fill="EFD3D2"/>
          </w:tcPr>
          <w:p w14:paraId="600A7687" w14:textId="77777777" w:rsidR="00181B61" w:rsidRPr="005B678D" w:rsidRDefault="00181B61" w:rsidP="0047514A">
            <w:pPr>
              <w:pStyle w:val="Tablenumber"/>
              <w:cnfStyle w:val="000000010000" w:firstRow="0" w:lastRow="0" w:firstColumn="0" w:lastColumn="0" w:oddVBand="0" w:evenVBand="0" w:oddHBand="0" w:evenHBand="1" w:firstRowFirstColumn="0" w:firstRowLastColumn="0" w:lastRowFirstColumn="0" w:lastRowLastColumn="0"/>
            </w:pPr>
            <w:r w:rsidRPr="005B678D">
              <w:t>0</w:t>
            </w:r>
          </w:p>
        </w:tc>
        <w:tc>
          <w:tcPr>
            <w:tcW w:w="304" w:type="pct"/>
            <w:shd w:val="clear" w:color="auto" w:fill="EFD3D2"/>
          </w:tcPr>
          <w:p w14:paraId="0C721354" w14:textId="77777777" w:rsidR="00181B61" w:rsidRPr="005B678D" w:rsidRDefault="00181B61" w:rsidP="0047514A">
            <w:pPr>
              <w:pStyle w:val="Tablenumber"/>
              <w:cnfStyle w:val="000000010000" w:firstRow="0" w:lastRow="0" w:firstColumn="0" w:lastColumn="0" w:oddVBand="0" w:evenVBand="0" w:oddHBand="0" w:evenHBand="1" w:firstRowFirstColumn="0" w:firstRowLastColumn="0" w:lastRowFirstColumn="0" w:lastRowLastColumn="0"/>
            </w:pPr>
            <w:r w:rsidRPr="005B678D">
              <w:t>0</w:t>
            </w:r>
          </w:p>
        </w:tc>
        <w:tc>
          <w:tcPr>
            <w:tcW w:w="304" w:type="pct"/>
            <w:shd w:val="clear" w:color="auto" w:fill="EFD3D2"/>
          </w:tcPr>
          <w:p w14:paraId="0F5C41C7" w14:textId="77777777" w:rsidR="00181B61" w:rsidRPr="005B678D" w:rsidRDefault="00181B61" w:rsidP="0047514A">
            <w:pPr>
              <w:pStyle w:val="Tablenumber"/>
              <w:cnfStyle w:val="000000010000" w:firstRow="0" w:lastRow="0" w:firstColumn="0" w:lastColumn="0" w:oddVBand="0" w:evenVBand="0" w:oddHBand="0" w:evenHBand="1" w:firstRowFirstColumn="0" w:firstRowLastColumn="0" w:lastRowFirstColumn="0" w:lastRowLastColumn="0"/>
            </w:pPr>
            <w:r w:rsidRPr="005B678D">
              <w:t>0</w:t>
            </w:r>
          </w:p>
        </w:tc>
        <w:tc>
          <w:tcPr>
            <w:tcW w:w="351" w:type="pct"/>
            <w:shd w:val="clear" w:color="auto" w:fill="EFD3D2"/>
          </w:tcPr>
          <w:p w14:paraId="615434F9" w14:textId="77777777" w:rsidR="00181B61" w:rsidRPr="005B678D" w:rsidRDefault="00181B61" w:rsidP="0047514A">
            <w:pPr>
              <w:pStyle w:val="Tablenumber"/>
              <w:cnfStyle w:val="000000010000" w:firstRow="0" w:lastRow="0" w:firstColumn="0" w:lastColumn="0" w:oddVBand="0" w:evenVBand="0" w:oddHBand="0" w:evenHBand="1" w:firstRowFirstColumn="0" w:firstRowLastColumn="0" w:lastRowFirstColumn="0" w:lastRowLastColumn="0"/>
            </w:pPr>
            <w:r w:rsidRPr="005B678D">
              <w:t>n/a</w:t>
            </w:r>
          </w:p>
        </w:tc>
        <w:tc>
          <w:tcPr>
            <w:tcW w:w="289" w:type="pct"/>
            <w:shd w:val="clear" w:color="auto" w:fill="EFD3D2"/>
          </w:tcPr>
          <w:p w14:paraId="768131CF" w14:textId="77777777" w:rsidR="00181B61" w:rsidRPr="005B678D" w:rsidRDefault="00181B61" w:rsidP="0047514A">
            <w:pPr>
              <w:pStyle w:val="Tablenumber"/>
              <w:cnfStyle w:val="000000010000" w:firstRow="0" w:lastRow="0" w:firstColumn="0" w:lastColumn="0" w:oddVBand="0" w:evenVBand="0" w:oddHBand="0" w:evenHBand="1" w:firstRowFirstColumn="0" w:firstRowLastColumn="0" w:lastRowFirstColumn="0" w:lastRowLastColumn="0"/>
            </w:pPr>
            <w:r w:rsidRPr="005B678D">
              <w:t>23</w:t>
            </w:r>
          </w:p>
        </w:tc>
        <w:tc>
          <w:tcPr>
            <w:tcW w:w="333" w:type="pct"/>
            <w:shd w:val="clear" w:color="auto" w:fill="EFD3D2"/>
          </w:tcPr>
          <w:p w14:paraId="5560CDFB" w14:textId="77777777" w:rsidR="00181B61" w:rsidRPr="005B678D" w:rsidRDefault="00181B61" w:rsidP="0047514A">
            <w:pPr>
              <w:pStyle w:val="Tablenumber"/>
              <w:cnfStyle w:val="000000010000" w:firstRow="0" w:lastRow="0" w:firstColumn="0" w:lastColumn="0" w:oddVBand="0" w:evenVBand="0" w:oddHBand="0" w:evenHBand="1" w:firstRowFirstColumn="0" w:firstRowLastColumn="0" w:lastRowFirstColumn="0" w:lastRowLastColumn="0"/>
            </w:pPr>
            <w:r w:rsidRPr="005B678D">
              <w:t>n/a</w:t>
            </w:r>
          </w:p>
        </w:tc>
      </w:tr>
      <w:tr w:rsidR="00703924" w14:paraId="1DDA355B" w14:textId="77777777" w:rsidTr="00206376">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76" w:type="pct"/>
            <w:shd w:val="clear" w:color="auto" w:fill="EFD3D2"/>
          </w:tcPr>
          <w:p w14:paraId="6DCE6331" w14:textId="77777777" w:rsidR="00181B61" w:rsidRPr="00650CB0" w:rsidRDefault="00181B61" w:rsidP="00181B61">
            <w:pPr>
              <w:pStyle w:val="Tablecolumnnew"/>
            </w:pPr>
          </w:p>
        </w:tc>
        <w:tc>
          <w:tcPr>
            <w:tcW w:w="415" w:type="pct"/>
            <w:shd w:val="clear" w:color="auto" w:fill="EFD3D2"/>
          </w:tcPr>
          <w:p w14:paraId="21C053CD" w14:textId="7AEB060D" w:rsidR="00181B61" w:rsidRPr="005B678D" w:rsidRDefault="00F946C3" w:rsidP="0047514A">
            <w:pPr>
              <w:pStyle w:val="Tablenumber"/>
              <w:cnfStyle w:val="000000100000" w:firstRow="0" w:lastRow="0" w:firstColumn="0" w:lastColumn="0" w:oddVBand="0" w:evenVBand="0" w:oddHBand="1" w:evenHBand="0" w:firstRowFirstColumn="0" w:firstRowLastColumn="0" w:lastRowFirstColumn="0" w:lastRowLastColumn="0"/>
            </w:pPr>
            <w:r>
              <w:t>2013–</w:t>
            </w:r>
            <w:r w:rsidR="00181B61" w:rsidRPr="005B678D">
              <w:t>14</w:t>
            </w:r>
          </w:p>
        </w:tc>
        <w:tc>
          <w:tcPr>
            <w:tcW w:w="304" w:type="pct"/>
            <w:shd w:val="clear" w:color="auto" w:fill="EFD3D2"/>
          </w:tcPr>
          <w:p w14:paraId="6A5BA2D5" w14:textId="77777777" w:rsidR="00181B61" w:rsidRPr="005B678D" w:rsidRDefault="00181B61" w:rsidP="0047514A">
            <w:pPr>
              <w:pStyle w:val="Tablenumber"/>
              <w:cnfStyle w:val="000000100000" w:firstRow="0" w:lastRow="0" w:firstColumn="0" w:lastColumn="0" w:oddVBand="0" w:evenVBand="0" w:oddHBand="1" w:evenHBand="0" w:firstRowFirstColumn="0" w:firstRowLastColumn="0" w:lastRowFirstColumn="0" w:lastRowLastColumn="0"/>
            </w:pPr>
            <w:r w:rsidRPr="005B678D">
              <w:t>1</w:t>
            </w:r>
          </w:p>
        </w:tc>
        <w:tc>
          <w:tcPr>
            <w:tcW w:w="304" w:type="pct"/>
            <w:shd w:val="clear" w:color="auto" w:fill="EFD3D2"/>
          </w:tcPr>
          <w:p w14:paraId="5882AA88" w14:textId="77777777" w:rsidR="00181B61" w:rsidRPr="005B678D" w:rsidRDefault="00181B61" w:rsidP="0047514A">
            <w:pPr>
              <w:pStyle w:val="Tablenumber"/>
              <w:cnfStyle w:val="000000100000" w:firstRow="0" w:lastRow="0" w:firstColumn="0" w:lastColumn="0" w:oddVBand="0" w:evenVBand="0" w:oddHBand="1" w:evenHBand="0" w:firstRowFirstColumn="0" w:firstRowLastColumn="0" w:lastRowFirstColumn="0" w:lastRowLastColumn="0"/>
            </w:pPr>
            <w:r w:rsidRPr="005B678D">
              <w:t>13</w:t>
            </w:r>
          </w:p>
        </w:tc>
        <w:tc>
          <w:tcPr>
            <w:tcW w:w="304" w:type="pct"/>
            <w:shd w:val="clear" w:color="auto" w:fill="EFD3D2"/>
          </w:tcPr>
          <w:p w14:paraId="27D5057D" w14:textId="77777777" w:rsidR="00181B61" w:rsidRPr="005B678D" w:rsidRDefault="00181B61" w:rsidP="0047514A">
            <w:pPr>
              <w:pStyle w:val="Tablenumber"/>
              <w:cnfStyle w:val="000000100000" w:firstRow="0" w:lastRow="0" w:firstColumn="0" w:lastColumn="0" w:oddVBand="0" w:evenVBand="0" w:oddHBand="1" w:evenHBand="0" w:firstRowFirstColumn="0" w:firstRowLastColumn="0" w:lastRowFirstColumn="0" w:lastRowLastColumn="0"/>
            </w:pPr>
            <w:r w:rsidRPr="005B678D">
              <w:t>10</w:t>
            </w:r>
          </w:p>
        </w:tc>
        <w:tc>
          <w:tcPr>
            <w:tcW w:w="304" w:type="pct"/>
            <w:shd w:val="clear" w:color="auto" w:fill="EFD3D2"/>
          </w:tcPr>
          <w:p w14:paraId="32405D55" w14:textId="0A8C1090" w:rsidR="00181B61" w:rsidRPr="005B678D" w:rsidRDefault="0022433C" w:rsidP="0047514A">
            <w:pPr>
              <w:pStyle w:val="Tablenumber"/>
              <w:cnfStyle w:val="000000100000" w:firstRow="0" w:lastRow="0" w:firstColumn="0" w:lastColumn="0" w:oddVBand="0" w:evenVBand="0" w:oddHBand="1" w:evenHBand="0" w:firstRowFirstColumn="0" w:firstRowLastColumn="0" w:lastRowFirstColumn="0" w:lastRowLastColumn="0"/>
            </w:pPr>
            <w:r>
              <w:rPr>
                <w:vertAlign w:val="superscript"/>
              </w:rPr>
              <w:t>m</w:t>
            </w:r>
            <w:r w:rsidRPr="005B678D">
              <w:t xml:space="preserve"> </w:t>
            </w:r>
            <w:r w:rsidR="00181B61" w:rsidRPr="005B678D">
              <w:t>n/a</w:t>
            </w:r>
          </w:p>
        </w:tc>
        <w:tc>
          <w:tcPr>
            <w:tcW w:w="304" w:type="pct"/>
            <w:shd w:val="clear" w:color="auto" w:fill="EFD3D2"/>
          </w:tcPr>
          <w:p w14:paraId="6A49664F" w14:textId="77777777" w:rsidR="00181B61" w:rsidRPr="005B678D" w:rsidRDefault="00181B61" w:rsidP="0047514A">
            <w:pPr>
              <w:pStyle w:val="Tablenumber"/>
              <w:cnfStyle w:val="000000100000" w:firstRow="0" w:lastRow="0" w:firstColumn="0" w:lastColumn="0" w:oddVBand="0" w:evenVBand="0" w:oddHBand="1" w:evenHBand="0" w:firstRowFirstColumn="0" w:firstRowLastColumn="0" w:lastRowFirstColumn="0" w:lastRowLastColumn="0"/>
            </w:pPr>
            <w:r w:rsidRPr="005B678D">
              <w:t>0</w:t>
            </w:r>
          </w:p>
        </w:tc>
        <w:tc>
          <w:tcPr>
            <w:tcW w:w="304" w:type="pct"/>
            <w:shd w:val="clear" w:color="auto" w:fill="EFD3D2"/>
          </w:tcPr>
          <w:p w14:paraId="1CE6DC23" w14:textId="77777777" w:rsidR="00181B61" w:rsidRPr="005B678D" w:rsidRDefault="00181B61" w:rsidP="0047514A">
            <w:pPr>
              <w:pStyle w:val="Tablenumber"/>
              <w:cnfStyle w:val="000000100000" w:firstRow="0" w:lastRow="0" w:firstColumn="0" w:lastColumn="0" w:oddVBand="0" w:evenVBand="0" w:oddHBand="1" w:evenHBand="0" w:firstRowFirstColumn="0" w:firstRowLastColumn="0" w:lastRowFirstColumn="0" w:lastRowLastColumn="0"/>
            </w:pPr>
            <w:r w:rsidRPr="005B678D">
              <w:t>0</w:t>
            </w:r>
          </w:p>
        </w:tc>
        <w:tc>
          <w:tcPr>
            <w:tcW w:w="304" w:type="pct"/>
            <w:shd w:val="clear" w:color="auto" w:fill="EFD3D2"/>
          </w:tcPr>
          <w:p w14:paraId="5F97F2B8" w14:textId="77777777" w:rsidR="00181B61" w:rsidRPr="005B678D" w:rsidRDefault="00181B61" w:rsidP="0047514A">
            <w:pPr>
              <w:pStyle w:val="Tablenumber"/>
              <w:cnfStyle w:val="000000100000" w:firstRow="0" w:lastRow="0" w:firstColumn="0" w:lastColumn="0" w:oddVBand="0" w:evenVBand="0" w:oddHBand="1" w:evenHBand="0" w:firstRowFirstColumn="0" w:firstRowLastColumn="0" w:lastRowFirstColumn="0" w:lastRowLastColumn="0"/>
            </w:pPr>
            <w:r w:rsidRPr="005B678D">
              <w:t>0</w:t>
            </w:r>
          </w:p>
        </w:tc>
        <w:tc>
          <w:tcPr>
            <w:tcW w:w="304" w:type="pct"/>
            <w:shd w:val="clear" w:color="auto" w:fill="EFD3D2"/>
          </w:tcPr>
          <w:p w14:paraId="63476C09" w14:textId="77777777" w:rsidR="00181B61" w:rsidRPr="005B678D" w:rsidRDefault="00181B61" w:rsidP="0047514A">
            <w:pPr>
              <w:pStyle w:val="Tablenumber"/>
              <w:cnfStyle w:val="000000100000" w:firstRow="0" w:lastRow="0" w:firstColumn="0" w:lastColumn="0" w:oddVBand="0" w:evenVBand="0" w:oddHBand="1" w:evenHBand="0" w:firstRowFirstColumn="0" w:firstRowLastColumn="0" w:lastRowFirstColumn="0" w:lastRowLastColumn="0"/>
            </w:pPr>
            <w:r w:rsidRPr="005B678D">
              <w:t>0</w:t>
            </w:r>
          </w:p>
        </w:tc>
        <w:tc>
          <w:tcPr>
            <w:tcW w:w="304" w:type="pct"/>
            <w:shd w:val="clear" w:color="auto" w:fill="EFD3D2"/>
          </w:tcPr>
          <w:p w14:paraId="46088463" w14:textId="77777777" w:rsidR="00181B61" w:rsidRPr="005B678D" w:rsidRDefault="00181B61" w:rsidP="0047514A">
            <w:pPr>
              <w:pStyle w:val="Tablenumber"/>
              <w:cnfStyle w:val="000000100000" w:firstRow="0" w:lastRow="0" w:firstColumn="0" w:lastColumn="0" w:oddVBand="0" w:evenVBand="0" w:oddHBand="1" w:evenHBand="0" w:firstRowFirstColumn="0" w:firstRowLastColumn="0" w:lastRowFirstColumn="0" w:lastRowLastColumn="0"/>
            </w:pPr>
            <w:r w:rsidRPr="005B678D">
              <w:t>0</w:t>
            </w:r>
          </w:p>
        </w:tc>
        <w:tc>
          <w:tcPr>
            <w:tcW w:w="351" w:type="pct"/>
            <w:shd w:val="clear" w:color="auto" w:fill="EFD3D2"/>
          </w:tcPr>
          <w:p w14:paraId="4FCBB21D" w14:textId="77777777" w:rsidR="00181B61" w:rsidRPr="005B678D" w:rsidRDefault="00181B61" w:rsidP="0047514A">
            <w:pPr>
              <w:pStyle w:val="Tablenumber"/>
              <w:cnfStyle w:val="000000100000" w:firstRow="0" w:lastRow="0" w:firstColumn="0" w:lastColumn="0" w:oddVBand="0" w:evenVBand="0" w:oddHBand="1" w:evenHBand="0" w:firstRowFirstColumn="0" w:firstRowLastColumn="0" w:lastRowFirstColumn="0" w:lastRowLastColumn="0"/>
            </w:pPr>
            <w:r w:rsidRPr="005B678D">
              <w:t>n/a</w:t>
            </w:r>
          </w:p>
        </w:tc>
        <w:tc>
          <w:tcPr>
            <w:tcW w:w="289" w:type="pct"/>
            <w:shd w:val="clear" w:color="auto" w:fill="EFD3D2"/>
          </w:tcPr>
          <w:p w14:paraId="547CEECE" w14:textId="77777777" w:rsidR="00181B61" w:rsidRPr="005B678D" w:rsidRDefault="00181B61" w:rsidP="0047514A">
            <w:pPr>
              <w:pStyle w:val="Tablenumber"/>
              <w:cnfStyle w:val="000000100000" w:firstRow="0" w:lastRow="0" w:firstColumn="0" w:lastColumn="0" w:oddVBand="0" w:evenVBand="0" w:oddHBand="1" w:evenHBand="0" w:firstRowFirstColumn="0" w:firstRowLastColumn="0" w:lastRowFirstColumn="0" w:lastRowLastColumn="0"/>
            </w:pPr>
            <w:r w:rsidRPr="005B678D">
              <w:t>24</w:t>
            </w:r>
          </w:p>
        </w:tc>
        <w:tc>
          <w:tcPr>
            <w:tcW w:w="333" w:type="pct"/>
            <w:shd w:val="clear" w:color="auto" w:fill="EFD3D2"/>
          </w:tcPr>
          <w:p w14:paraId="57E240BB" w14:textId="77777777" w:rsidR="00181B61" w:rsidRPr="005B678D" w:rsidRDefault="00181B61" w:rsidP="0047514A">
            <w:pPr>
              <w:pStyle w:val="Tablenumber"/>
              <w:cnfStyle w:val="000000100000" w:firstRow="0" w:lastRow="0" w:firstColumn="0" w:lastColumn="0" w:oddVBand="0" w:evenVBand="0" w:oddHBand="1" w:evenHBand="0" w:firstRowFirstColumn="0" w:firstRowLastColumn="0" w:lastRowFirstColumn="0" w:lastRowLastColumn="0"/>
            </w:pPr>
            <w:r w:rsidRPr="005B678D">
              <w:t>n/a</w:t>
            </w:r>
          </w:p>
        </w:tc>
      </w:tr>
      <w:tr w:rsidR="00703924" w14:paraId="17B73019" w14:textId="77777777" w:rsidTr="00206376">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76" w:type="pct"/>
            <w:shd w:val="clear" w:color="auto" w:fill="EFD3D2"/>
          </w:tcPr>
          <w:p w14:paraId="573D9B5B" w14:textId="77777777" w:rsidR="00181B61" w:rsidRPr="00650CB0" w:rsidRDefault="00181B61" w:rsidP="00181B61">
            <w:pPr>
              <w:pStyle w:val="Tablecolumnnew"/>
            </w:pPr>
          </w:p>
        </w:tc>
        <w:tc>
          <w:tcPr>
            <w:tcW w:w="415" w:type="pct"/>
            <w:shd w:val="clear" w:color="auto" w:fill="EFD3D2"/>
          </w:tcPr>
          <w:p w14:paraId="717DCDD8" w14:textId="3446E90C" w:rsidR="00181B61" w:rsidRPr="005B678D" w:rsidRDefault="00F946C3" w:rsidP="0047514A">
            <w:pPr>
              <w:pStyle w:val="Tablenumber"/>
              <w:cnfStyle w:val="000000010000" w:firstRow="0" w:lastRow="0" w:firstColumn="0" w:lastColumn="0" w:oddVBand="0" w:evenVBand="0" w:oddHBand="0" w:evenHBand="1" w:firstRowFirstColumn="0" w:firstRowLastColumn="0" w:lastRowFirstColumn="0" w:lastRowLastColumn="0"/>
            </w:pPr>
            <w:r>
              <w:t>2014–</w:t>
            </w:r>
            <w:r w:rsidR="00181B61" w:rsidRPr="005B678D">
              <w:t>15</w:t>
            </w:r>
          </w:p>
        </w:tc>
        <w:tc>
          <w:tcPr>
            <w:tcW w:w="304" w:type="pct"/>
            <w:shd w:val="clear" w:color="auto" w:fill="EFD3D2"/>
          </w:tcPr>
          <w:p w14:paraId="024EC4DE" w14:textId="77777777" w:rsidR="00181B61" w:rsidRPr="005B678D" w:rsidRDefault="00181B61" w:rsidP="0047514A">
            <w:pPr>
              <w:pStyle w:val="Tablenumber"/>
              <w:cnfStyle w:val="000000010000" w:firstRow="0" w:lastRow="0" w:firstColumn="0" w:lastColumn="0" w:oddVBand="0" w:evenVBand="0" w:oddHBand="0" w:evenHBand="1" w:firstRowFirstColumn="0" w:firstRowLastColumn="0" w:lastRowFirstColumn="0" w:lastRowLastColumn="0"/>
            </w:pPr>
            <w:r w:rsidRPr="005B678D">
              <w:t>5</w:t>
            </w:r>
          </w:p>
        </w:tc>
        <w:tc>
          <w:tcPr>
            <w:tcW w:w="304" w:type="pct"/>
            <w:shd w:val="clear" w:color="auto" w:fill="EFD3D2"/>
          </w:tcPr>
          <w:p w14:paraId="22E3339E" w14:textId="77777777" w:rsidR="00181B61" w:rsidRPr="005B678D" w:rsidRDefault="00181B61" w:rsidP="0047514A">
            <w:pPr>
              <w:pStyle w:val="Tablenumber"/>
              <w:cnfStyle w:val="000000010000" w:firstRow="0" w:lastRow="0" w:firstColumn="0" w:lastColumn="0" w:oddVBand="0" w:evenVBand="0" w:oddHBand="0" w:evenHBand="1" w:firstRowFirstColumn="0" w:firstRowLastColumn="0" w:lastRowFirstColumn="0" w:lastRowLastColumn="0"/>
            </w:pPr>
            <w:r w:rsidRPr="005B678D">
              <w:t>8</w:t>
            </w:r>
          </w:p>
        </w:tc>
        <w:tc>
          <w:tcPr>
            <w:tcW w:w="304" w:type="pct"/>
            <w:shd w:val="clear" w:color="auto" w:fill="EFD3D2"/>
          </w:tcPr>
          <w:p w14:paraId="01400C5F" w14:textId="77777777" w:rsidR="00181B61" w:rsidRPr="005B678D" w:rsidRDefault="00181B61" w:rsidP="0047514A">
            <w:pPr>
              <w:pStyle w:val="Tablenumber"/>
              <w:cnfStyle w:val="000000010000" w:firstRow="0" w:lastRow="0" w:firstColumn="0" w:lastColumn="0" w:oddVBand="0" w:evenVBand="0" w:oddHBand="0" w:evenHBand="1" w:firstRowFirstColumn="0" w:firstRowLastColumn="0" w:lastRowFirstColumn="0" w:lastRowLastColumn="0"/>
            </w:pPr>
            <w:r w:rsidRPr="005B678D">
              <w:t>7</w:t>
            </w:r>
          </w:p>
        </w:tc>
        <w:tc>
          <w:tcPr>
            <w:tcW w:w="304" w:type="pct"/>
            <w:shd w:val="clear" w:color="auto" w:fill="EFD3D2"/>
          </w:tcPr>
          <w:p w14:paraId="11274612" w14:textId="62178397" w:rsidR="00181B61" w:rsidRPr="005B678D" w:rsidRDefault="0022433C" w:rsidP="0047514A">
            <w:pPr>
              <w:pStyle w:val="Tablenumber"/>
              <w:cnfStyle w:val="000000010000" w:firstRow="0" w:lastRow="0" w:firstColumn="0" w:lastColumn="0" w:oddVBand="0" w:evenVBand="0" w:oddHBand="0" w:evenHBand="1" w:firstRowFirstColumn="0" w:firstRowLastColumn="0" w:lastRowFirstColumn="0" w:lastRowLastColumn="0"/>
            </w:pPr>
            <w:r>
              <w:rPr>
                <w:vertAlign w:val="superscript"/>
              </w:rPr>
              <w:t>m</w:t>
            </w:r>
            <w:r w:rsidRPr="005B678D">
              <w:t xml:space="preserve"> </w:t>
            </w:r>
            <w:r w:rsidR="00181B61" w:rsidRPr="005B678D">
              <w:t>n/a</w:t>
            </w:r>
          </w:p>
        </w:tc>
        <w:tc>
          <w:tcPr>
            <w:tcW w:w="304" w:type="pct"/>
            <w:shd w:val="clear" w:color="auto" w:fill="EFD3D2"/>
          </w:tcPr>
          <w:p w14:paraId="2AB7E4CD" w14:textId="77777777" w:rsidR="00181B61" w:rsidRPr="005B678D" w:rsidRDefault="00181B61" w:rsidP="0047514A">
            <w:pPr>
              <w:pStyle w:val="Tablenumber"/>
              <w:cnfStyle w:val="000000010000" w:firstRow="0" w:lastRow="0" w:firstColumn="0" w:lastColumn="0" w:oddVBand="0" w:evenVBand="0" w:oddHBand="0" w:evenHBand="1" w:firstRowFirstColumn="0" w:firstRowLastColumn="0" w:lastRowFirstColumn="0" w:lastRowLastColumn="0"/>
            </w:pPr>
            <w:r w:rsidRPr="005B678D">
              <w:t>1</w:t>
            </w:r>
          </w:p>
        </w:tc>
        <w:tc>
          <w:tcPr>
            <w:tcW w:w="304" w:type="pct"/>
            <w:shd w:val="clear" w:color="auto" w:fill="EFD3D2"/>
          </w:tcPr>
          <w:p w14:paraId="6BD15DA8" w14:textId="77777777" w:rsidR="00181B61" w:rsidRPr="005B678D" w:rsidRDefault="00181B61" w:rsidP="0047514A">
            <w:pPr>
              <w:pStyle w:val="Tablenumber"/>
              <w:cnfStyle w:val="000000010000" w:firstRow="0" w:lastRow="0" w:firstColumn="0" w:lastColumn="0" w:oddVBand="0" w:evenVBand="0" w:oddHBand="0" w:evenHBand="1" w:firstRowFirstColumn="0" w:firstRowLastColumn="0" w:lastRowFirstColumn="0" w:lastRowLastColumn="0"/>
            </w:pPr>
            <w:r w:rsidRPr="005B678D">
              <w:t>0</w:t>
            </w:r>
          </w:p>
        </w:tc>
        <w:tc>
          <w:tcPr>
            <w:tcW w:w="304" w:type="pct"/>
            <w:shd w:val="clear" w:color="auto" w:fill="EFD3D2"/>
          </w:tcPr>
          <w:p w14:paraId="5A02DBAC" w14:textId="77777777" w:rsidR="00181B61" w:rsidRPr="005B678D" w:rsidRDefault="00181B61" w:rsidP="0047514A">
            <w:pPr>
              <w:pStyle w:val="Tablenumber"/>
              <w:cnfStyle w:val="000000010000" w:firstRow="0" w:lastRow="0" w:firstColumn="0" w:lastColumn="0" w:oddVBand="0" w:evenVBand="0" w:oddHBand="0" w:evenHBand="1" w:firstRowFirstColumn="0" w:firstRowLastColumn="0" w:lastRowFirstColumn="0" w:lastRowLastColumn="0"/>
            </w:pPr>
            <w:r w:rsidRPr="005B678D">
              <w:t>0</w:t>
            </w:r>
          </w:p>
        </w:tc>
        <w:tc>
          <w:tcPr>
            <w:tcW w:w="304" w:type="pct"/>
            <w:shd w:val="clear" w:color="auto" w:fill="EFD3D2"/>
          </w:tcPr>
          <w:p w14:paraId="3AB22B6E" w14:textId="77777777" w:rsidR="00181B61" w:rsidRPr="005B678D" w:rsidRDefault="00181B61" w:rsidP="0047514A">
            <w:pPr>
              <w:pStyle w:val="Tablenumber"/>
              <w:cnfStyle w:val="000000010000" w:firstRow="0" w:lastRow="0" w:firstColumn="0" w:lastColumn="0" w:oddVBand="0" w:evenVBand="0" w:oddHBand="0" w:evenHBand="1" w:firstRowFirstColumn="0" w:firstRowLastColumn="0" w:lastRowFirstColumn="0" w:lastRowLastColumn="0"/>
            </w:pPr>
            <w:r>
              <w:t>2</w:t>
            </w:r>
          </w:p>
        </w:tc>
        <w:tc>
          <w:tcPr>
            <w:tcW w:w="304" w:type="pct"/>
            <w:shd w:val="clear" w:color="auto" w:fill="EFD3D2"/>
          </w:tcPr>
          <w:p w14:paraId="6038DB8C" w14:textId="77777777" w:rsidR="00181B61" w:rsidRPr="005B678D" w:rsidRDefault="00181B61" w:rsidP="0047514A">
            <w:pPr>
              <w:pStyle w:val="Tablenumber"/>
              <w:cnfStyle w:val="000000010000" w:firstRow="0" w:lastRow="0" w:firstColumn="0" w:lastColumn="0" w:oddVBand="0" w:evenVBand="0" w:oddHBand="0" w:evenHBand="1" w:firstRowFirstColumn="0" w:firstRowLastColumn="0" w:lastRowFirstColumn="0" w:lastRowLastColumn="0"/>
            </w:pPr>
            <w:r w:rsidRPr="005B678D">
              <w:t>0</w:t>
            </w:r>
          </w:p>
        </w:tc>
        <w:tc>
          <w:tcPr>
            <w:tcW w:w="351" w:type="pct"/>
            <w:shd w:val="clear" w:color="auto" w:fill="EFD3D2"/>
          </w:tcPr>
          <w:p w14:paraId="004B79BB" w14:textId="77777777" w:rsidR="00181B61" w:rsidRPr="005B678D" w:rsidRDefault="00181B61" w:rsidP="0047514A">
            <w:pPr>
              <w:pStyle w:val="Tablenumber"/>
              <w:cnfStyle w:val="000000010000" w:firstRow="0" w:lastRow="0" w:firstColumn="0" w:lastColumn="0" w:oddVBand="0" w:evenVBand="0" w:oddHBand="0" w:evenHBand="1" w:firstRowFirstColumn="0" w:firstRowLastColumn="0" w:lastRowFirstColumn="0" w:lastRowLastColumn="0"/>
            </w:pPr>
            <w:r w:rsidRPr="005B678D">
              <w:t>n/a</w:t>
            </w:r>
          </w:p>
        </w:tc>
        <w:tc>
          <w:tcPr>
            <w:tcW w:w="289" w:type="pct"/>
            <w:shd w:val="clear" w:color="auto" w:fill="EFD3D2"/>
          </w:tcPr>
          <w:p w14:paraId="6A89B5AD" w14:textId="77777777" w:rsidR="00181B61" w:rsidRPr="005B678D" w:rsidRDefault="00181B61" w:rsidP="0047514A">
            <w:pPr>
              <w:pStyle w:val="Tablenumber"/>
              <w:cnfStyle w:val="000000010000" w:firstRow="0" w:lastRow="0" w:firstColumn="0" w:lastColumn="0" w:oddVBand="0" w:evenVBand="0" w:oddHBand="0" w:evenHBand="1" w:firstRowFirstColumn="0" w:firstRowLastColumn="0" w:lastRowFirstColumn="0" w:lastRowLastColumn="0"/>
            </w:pPr>
            <w:r w:rsidRPr="005B678D">
              <w:t>23</w:t>
            </w:r>
          </w:p>
        </w:tc>
        <w:tc>
          <w:tcPr>
            <w:tcW w:w="333" w:type="pct"/>
            <w:shd w:val="clear" w:color="auto" w:fill="EFD3D2"/>
          </w:tcPr>
          <w:p w14:paraId="400B9746" w14:textId="77777777" w:rsidR="00181B61" w:rsidRPr="005B678D" w:rsidRDefault="00181B61" w:rsidP="0047514A">
            <w:pPr>
              <w:pStyle w:val="Tablenumber"/>
              <w:cnfStyle w:val="000000010000" w:firstRow="0" w:lastRow="0" w:firstColumn="0" w:lastColumn="0" w:oddVBand="0" w:evenVBand="0" w:oddHBand="0" w:evenHBand="1" w:firstRowFirstColumn="0" w:firstRowLastColumn="0" w:lastRowFirstColumn="0" w:lastRowLastColumn="0"/>
            </w:pPr>
            <w:r w:rsidRPr="005B678D">
              <w:t>n/a</w:t>
            </w:r>
          </w:p>
        </w:tc>
      </w:tr>
      <w:tr w:rsidR="00703924" w14:paraId="7CFBDDA4" w14:textId="77777777" w:rsidTr="00206376">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76" w:type="pct"/>
            <w:shd w:val="clear" w:color="auto" w:fill="EFD3D2"/>
          </w:tcPr>
          <w:p w14:paraId="69BCF67D" w14:textId="77777777" w:rsidR="00181B61" w:rsidRPr="00650CB0" w:rsidRDefault="00181B61" w:rsidP="00181B61">
            <w:pPr>
              <w:pStyle w:val="Tablecolumnnew"/>
            </w:pPr>
          </w:p>
        </w:tc>
        <w:tc>
          <w:tcPr>
            <w:tcW w:w="415" w:type="pct"/>
            <w:shd w:val="clear" w:color="auto" w:fill="EFD3D2"/>
          </w:tcPr>
          <w:p w14:paraId="1148F739" w14:textId="7FC39D03" w:rsidR="00181B61" w:rsidRPr="005B678D" w:rsidRDefault="00F946C3" w:rsidP="0047514A">
            <w:pPr>
              <w:pStyle w:val="Tablenumber"/>
              <w:cnfStyle w:val="000000100000" w:firstRow="0" w:lastRow="0" w:firstColumn="0" w:lastColumn="0" w:oddVBand="0" w:evenVBand="0" w:oddHBand="1" w:evenHBand="0" w:firstRowFirstColumn="0" w:firstRowLastColumn="0" w:lastRowFirstColumn="0" w:lastRowLastColumn="0"/>
            </w:pPr>
            <w:r>
              <w:t>2015–</w:t>
            </w:r>
            <w:r w:rsidR="00181B61" w:rsidRPr="005B678D">
              <w:t>16</w:t>
            </w:r>
          </w:p>
        </w:tc>
        <w:tc>
          <w:tcPr>
            <w:tcW w:w="304" w:type="pct"/>
            <w:shd w:val="clear" w:color="auto" w:fill="EFD3D2"/>
          </w:tcPr>
          <w:p w14:paraId="37410912" w14:textId="77777777" w:rsidR="00181B61" w:rsidRPr="005B678D" w:rsidRDefault="00181B61" w:rsidP="0047514A">
            <w:pPr>
              <w:pStyle w:val="Tablenumber"/>
              <w:cnfStyle w:val="000000100000" w:firstRow="0" w:lastRow="0" w:firstColumn="0" w:lastColumn="0" w:oddVBand="0" w:evenVBand="0" w:oddHBand="1" w:evenHBand="0" w:firstRowFirstColumn="0" w:firstRowLastColumn="0" w:lastRowFirstColumn="0" w:lastRowLastColumn="0"/>
            </w:pPr>
            <w:r w:rsidRPr="005B678D">
              <w:t>12</w:t>
            </w:r>
          </w:p>
        </w:tc>
        <w:tc>
          <w:tcPr>
            <w:tcW w:w="304" w:type="pct"/>
            <w:shd w:val="clear" w:color="auto" w:fill="EFD3D2"/>
          </w:tcPr>
          <w:p w14:paraId="5505B654" w14:textId="77777777" w:rsidR="00181B61" w:rsidRPr="005B678D" w:rsidRDefault="00181B61" w:rsidP="0047514A">
            <w:pPr>
              <w:pStyle w:val="Tablenumber"/>
              <w:cnfStyle w:val="000000100000" w:firstRow="0" w:lastRow="0" w:firstColumn="0" w:lastColumn="0" w:oddVBand="0" w:evenVBand="0" w:oddHBand="1" w:evenHBand="0" w:firstRowFirstColumn="0" w:firstRowLastColumn="0" w:lastRowFirstColumn="0" w:lastRowLastColumn="0"/>
            </w:pPr>
            <w:r w:rsidRPr="005B678D">
              <w:t>5</w:t>
            </w:r>
          </w:p>
        </w:tc>
        <w:tc>
          <w:tcPr>
            <w:tcW w:w="304" w:type="pct"/>
            <w:shd w:val="clear" w:color="auto" w:fill="EFD3D2"/>
          </w:tcPr>
          <w:p w14:paraId="57309698" w14:textId="77777777" w:rsidR="00181B61" w:rsidRPr="005B678D" w:rsidRDefault="00181B61" w:rsidP="0047514A">
            <w:pPr>
              <w:pStyle w:val="Tablenumber"/>
              <w:cnfStyle w:val="000000100000" w:firstRow="0" w:lastRow="0" w:firstColumn="0" w:lastColumn="0" w:oddVBand="0" w:evenVBand="0" w:oddHBand="1" w:evenHBand="0" w:firstRowFirstColumn="0" w:firstRowLastColumn="0" w:lastRowFirstColumn="0" w:lastRowLastColumn="0"/>
            </w:pPr>
            <w:r w:rsidRPr="005B678D">
              <w:t>10</w:t>
            </w:r>
          </w:p>
        </w:tc>
        <w:tc>
          <w:tcPr>
            <w:tcW w:w="304" w:type="pct"/>
            <w:shd w:val="clear" w:color="auto" w:fill="EFD3D2"/>
          </w:tcPr>
          <w:p w14:paraId="7E0E3C80" w14:textId="769BE46F" w:rsidR="00181B61" w:rsidRPr="005B678D" w:rsidRDefault="0022433C" w:rsidP="0047514A">
            <w:pPr>
              <w:pStyle w:val="Tablenumber"/>
              <w:cnfStyle w:val="000000100000" w:firstRow="0" w:lastRow="0" w:firstColumn="0" w:lastColumn="0" w:oddVBand="0" w:evenVBand="0" w:oddHBand="1" w:evenHBand="0" w:firstRowFirstColumn="0" w:firstRowLastColumn="0" w:lastRowFirstColumn="0" w:lastRowLastColumn="0"/>
            </w:pPr>
            <w:r>
              <w:rPr>
                <w:vertAlign w:val="superscript"/>
              </w:rPr>
              <w:t>m</w:t>
            </w:r>
            <w:r w:rsidRPr="005B678D">
              <w:t xml:space="preserve"> </w:t>
            </w:r>
            <w:r w:rsidR="00181B61" w:rsidRPr="005B678D">
              <w:t>n/a</w:t>
            </w:r>
          </w:p>
        </w:tc>
        <w:tc>
          <w:tcPr>
            <w:tcW w:w="304" w:type="pct"/>
            <w:shd w:val="clear" w:color="auto" w:fill="EFD3D2"/>
          </w:tcPr>
          <w:p w14:paraId="0334014D" w14:textId="77777777" w:rsidR="00181B61" w:rsidRPr="005B678D" w:rsidRDefault="00181B61" w:rsidP="0047514A">
            <w:pPr>
              <w:pStyle w:val="Tablenumber"/>
              <w:cnfStyle w:val="000000100000" w:firstRow="0" w:lastRow="0" w:firstColumn="0" w:lastColumn="0" w:oddVBand="0" w:evenVBand="0" w:oddHBand="1" w:evenHBand="0" w:firstRowFirstColumn="0" w:firstRowLastColumn="0" w:lastRowFirstColumn="0" w:lastRowLastColumn="0"/>
            </w:pPr>
            <w:r w:rsidRPr="005B678D">
              <w:t>4</w:t>
            </w:r>
          </w:p>
        </w:tc>
        <w:tc>
          <w:tcPr>
            <w:tcW w:w="304" w:type="pct"/>
            <w:shd w:val="clear" w:color="auto" w:fill="EFD3D2"/>
          </w:tcPr>
          <w:p w14:paraId="7D2291C1" w14:textId="77777777" w:rsidR="00181B61" w:rsidRPr="005B678D" w:rsidRDefault="00181B61" w:rsidP="0047514A">
            <w:pPr>
              <w:pStyle w:val="Tablenumber"/>
              <w:cnfStyle w:val="000000100000" w:firstRow="0" w:lastRow="0" w:firstColumn="0" w:lastColumn="0" w:oddVBand="0" w:evenVBand="0" w:oddHBand="1" w:evenHBand="0" w:firstRowFirstColumn="0" w:firstRowLastColumn="0" w:lastRowFirstColumn="0" w:lastRowLastColumn="0"/>
            </w:pPr>
            <w:r w:rsidRPr="005B678D">
              <w:t>0</w:t>
            </w:r>
          </w:p>
        </w:tc>
        <w:tc>
          <w:tcPr>
            <w:tcW w:w="304" w:type="pct"/>
            <w:shd w:val="clear" w:color="auto" w:fill="EFD3D2"/>
          </w:tcPr>
          <w:p w14:paraId="323E8E74" w14:textId="77777777" w:rsidR="00181B61" w:rsidRPr="005B678D" w:rsidRDefault="00181B61" w:rsidP="0047514A">
            <w:pPr>
              <w:pStyle w:val="Tablenumber"/>
              <w:cnfStyle w:val="000000100000" w:firstRow="0" w:lastRow="0" w:firstColumn="0" w:lastColumn="0" w:oddVBand="0" w:evenVBand="0" w:oddHBand="1" w:evenHBand="0" w:firstRowFirstColumn="0" w:firstRowLastColumn="0" w:lastRowFirstColumn="0" w:lastRowLastColumn="0"/>
            </w:pPr>
            <w:r>
              <w:t>3</w:t>
            </w:r>
          </w:p>
        </w:tc>
        <w:tc>
          <w:tcPr>
            <w:tcW w:w="304" w:type="pct"/>
            <w:shd w:val="clear" w:color="auto" w:fill="EFD3D2"/>
          </w:tcPr>
          <w:p w14:paraId="24EBD3EE" w14:textId="77777777" w:rsidR="00181B61" w:rsidRPr="005B678D" w:rsidRDefault="00181B61" w:rsidP="0047514A">
            <w:pPr>
              <w:pStyle w:val="Tablenumber"/>
              <w:cnfStyle w:val="000000100000" w:firstRow="0" w:lastRow="0" w:firstColumn="0" w:lastColumn="0" w:oddVBand="0" w:evenVBand="0" w:oddHBand="1" w:evenHBand="0" w:firstRowFirstColumn="0" w:firstRowLastColumn="0" w:lastRowFirstColumn="0" w:lastRowLastColumn="0"/>
            </w:pPr>
            <w:r>
              <w:t>1</w:t>
            </w:r>
          </w:p>
        </w:tc>
        <w:tc>
          <w:tcPr>
            <w:tcW w:w="304" w:type="pct"/>
            <w:shd w:val="clear" w:color="auto" w:fill="EFD3D2"/>
          </w:tcPr>
          <w:p w14:paraId="062E187F" w14:textId="77777777" w:rsidR="00181B61" w:rsidRPr="005B678D" w:rsidRDefault="00181B61" w:rsidP="0047514A">
            <w:pPr>
              <w:pStyle w:val="Tablenumber"/>
              <w:cnfStyle w:val="000000100000" w:firstRow="0" w:lastRow="0" w:firstColumn="0" w:lastColumn="0" w:oddVBand="0" w:evenVBand="0" w:oddHBand="1" w:evenHBand="0" w:firstRowFirstColumn="0" w:firstRowLastColumn="0" w:lastRowFirstColumn="0" w:lastRowLastColumn="0"/>
            </w:pPr>
            <w:r w:rsidRPr="005B678D">
              <w:t>0</w:t>
            </w:r>
          </w:p>
        </w:tc>
        <w:tc>
          <w:tcPr>
            <w:tcW w:w="351" w:type="pct"/>
            <w:shd w:val="clear" w:color="auto" w:fill="EFD3D2"/>
          </w:tcPr>
          <w:p w14:paraId="316E7B1B" w14:textId="77777777" w:rsidR="00181B61" w:rsidRPr="005B678D" w:rsidRDefault="00181B61" w:rsidP="0047514A">
            <w:pPr>
              <w:pStyle w:val="Tablenumber"/>
              <w:cnfStyle w:val="000000100000" w:firstRow="0" w:lastRow="0" w:firstColumn="0" w:lastColumn="0" w:oddVBand="0" w:evenVBand="0" w:oddHBand="1" w:evenHBand="0" w:firstRowFirstColumn="0" w:firstRowLastColumn="0" w:lastRowFirstColumn="0" w:lastRowLastColumn="0"/>
            </w:pPr>
            <w:r w:rsidRPr="005B678D">
              <w:t>n/a</w:t>
            </w:r>
          </w:p>
        </w:tc>
        <w:tc>
          <w:tcPr>
            <w:tcW w:w="289" w:type="pct"/>
            <w:shd w:val="clear" w:color="auto" w:fill="EFD3D2"/>
          </w:tcPr>
          <w:p w14:paraId="767592C5" w14:textId="77777777" w:rsidR="00181B61" w:rsidRPr="005B678D" w:rsidRDefault="00181B61" w:rsidP="0047514A">
            <w:pPr>
              <w:pStyle w:val="Tablenumber"/>
              <w:cnfStyle w:val="000000100000" w:firstRow="0" w:lastRow="0" w:firstColumn="0" w:lastColumn="0" w:oddVBand="0" w:evenVBand="0" w:oddHBand="1" w:evenHBand="0" w:firstRowFirstColumn="0" w:firstRowLastColumn="0" w:lastRowFirstColumn="0" w:lastRowLastColumn="0"/>
            </w:pPr>
            <w:r w:rsidRPr="005B678D">
              <w:t>35</w:t>
            </w:r>
          </w:p>
        </w:tc>
        <w:tc>
          <w:tcPr>
            <w:tcW w:w="333" w:type="pct"/>
            <w:shd w:val="clear" w:color="auto" w:fill="EFD3D2"/>
          </w:tcPr>
          <w:p w14:paraId="178C9936" w14:textId="77777777" w:rsidR="00181B61" w:rsidRPr="005B678D" w:rsidRDefault="00181B61" w:rsidP="0047514A">
            <w:pPr>
              <w:pStyle w:val="Tablenumber"/>
              <w:cnfStyle w:val="000000100000" w:firstRow="0" w:lastRow="0" w:firstColumn="0" w:lastColumn="0" w:oddVBand="0" w:evenVBand="0" w:oddHBand="1" w:evenHBand="0" w:firstRowFirstColumn="0" w:firstRowLastColumn="0" w:lastRowFirstColumn="0" w:lastRowLastColumn="0"/>
            </w:pPr>
            <w:r w:rsidRPr="005B678D">
              <w:t>n/a</w:t>
            </w:r>
          </w:p>
          <w:p w14:paraId="07DE7A06" w14:textId="77777777" w:rsidR="00181B61" w:rsidRPr="005B678D" w:rsidRDefault="00181B61" w:rsidP="0047514A">
            <w:pPr>
              <w:pStyle w:val="Tablenumber"/>
              <w:cnfStyle w:val="000000100000" w:firstRow="0" w:lastRow="0" w:firstColumn="0" w:lastColumn="0" w:oddVBand="0" w:evenVBand="0" w:oddHBand="1" w:evenHBand="0" w:firstRowFirstColumn="0" w:firstRowLastColumn="0" w:lastRowFirstColumn="0" w:lastRowLastColumn="0"/>
            </w:pPr>
          </w:p>
        </w:tc>
      </w:tr>
      <w:tr w:rsidR="00703924" w14:paraId="7E3A7533" w14:textId="77777777" w:rsidTr="00206376">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76" w:type="pct"/>
            <w:shd w:val="clear" w:color="auto" w:fill="EFD3D2"/>
          </w:tcPr>
          <w:p w14:paraId="6572D5E3" w14:textId="77777777" w:rsidR="00181B61" w:rsidRPr="00650CB0" w:rsidRDefault="00181B61" w:rsidP="00181B61">
            <w:pPr>
              <w:pStyle w:val="Tablecolumnnew"/>
            </w:pPr>
          </w:p>
        </w:tc>
        <w:tc>
          <w:tcPr>
            <w:tcW w:w="415" w:type="pct"/>
            <w:shd w:val="clear" w:color="auto" w:fill="EFD3D2"/>
          </w:tcPr>
          <w:p w14:paraId="0184424E" w14:textId="7FDACD0C" w:rsidR="00181B61" w:rsidRPr="0000218F" w:rsidRDefault="00F946C3" w:rsidP="0047514A">
            <w:pPr>
              <w:pStyle w:val="Tablenumber"/>
              <w:cnfStyle w:val="000000010000" w:firstRow="0" w:lastRow="0" w:firstColumn="0" w:lastColumn="0" w:oddVBand="0" w:evenVBand="0" w:oddHBand="0" w:evenHBand="1" w:firstRowFirstColumn="0" w:firstRowLastColumn="0" w:lastRowFirstColumn="0" w:lastRowLastColumn="0"/>
            </w:pPr>
            <w:r>
              <w:t>2016–</w:t>
            </w:r>
            <w:r w:rsidR="00181B61" w:rsidRPr="0000218F">
              <w:t>17</w:t>
            </w:r>
          </w:p>
        </w:tc>
        <w:tc>
          <w:tcPr>
            <w:tcW w:w="304" w:type="pct"/>
            <w:shd w:val="clear" w:color="auto" w:fill="EFD3D2"/>
          </w:tcPr>
          <w:p w14:paraId="49F05FD6" w14:textId="77777777" w:rsidR="00181B61" w:rsidRPr="0000218F" w:rsidRDefault="00181B61" w:rsidP="0047514A">
            <w:pPr>
              <w:pStyle w:val="Tablenumber"/>
              <w:cnfStyle w:val="000000010000" w:firstRow="0" w:lastRow="0" w:firstColumn="0" w:lastColumn="0" w:oddVBand="0" w:evenVBand="0" w:oddHBand="0" w:evenHBand="1" w:firstRowFirstColumn="0" w:firstRowLastColumn="0" w:lastRowFirstColumn="0" w:lastRowLastColumn="0"/>
            </w:pPr>
            <w:r w:rsidRPr="00703924">
              <w:t>10</w:t>
            </w:r>
          </w:p>
        </w:tc>
        <w:tc>
          <w:tcPr>
            <w:tcW w:w="304" w:type="pct"/>
            <w:shd w:val="clear" w:color="auto" w:fill="EFD3D2"/>
          </w:tcPr>
          <w:p w14:paraId="259962BF" w14:textId="77777777" w:rsidR="00181B61" w:rsidRPr="0000218F" w:rsidRDefault="00181B61" w:rsidP="0047514A">
            <w:pPr>
              <w:pStyle w:val="Tablenumber"/>
              <w:cnfStyle w:val="000000010000" w:firstRow="0" w:lastRow="0" w:firstColumn="0" w:lastColumn="0" w:oddVBand="0" w:evenVBand="0" w:oddHBand="0" w:evenHBand="1" w:firstRowFirstColumn="0" w:firstRowLastColumn="0" w:lastRowFirstColumn="0" w:lastRowLastColumn="0"/>
            </w:pPr>
            <w:r w:rsidRPr="0000218F">
              <w:t>12</w:t>
            </w:r>
          </w:p>
        </w:tc>
        <w:tc>
          <w:tcPr>
            <w:tcW w:w="304" w:type="pct"/>
            <w:shd w:val="clear" w:color="auto" w:fill="EFD3D2"/>
          </w:tcPr>
          <w:p w14:paraId="086DFBB4" w14:textId="77777777" w:rsidR="00181B61" w:rsidRPr="0000218F" w:rsidRDefault="00181B61" w:rsidP="0047514A">
            <w:pPr>
              <w:pStyle w:val="Tablenumber"/>
              <w:cnfStyle w:val="000000010000" w:firstRow="0" w:lastRow="0" w:firstColumn="0" w:lastColumn="0" w:oddVBand="0" w:evenVBand="0" w:oddHBand="0" w:evenHBand="1" w:firstRowFirstColumn="0" w:firstRowLastColumn="0" w:lastRowFirstColumn="0" w:lastRowLastColumn="0"/>
            </w:pPr>
            <w:r w:rsidRPr="0000218F">
              <w:t>5</w:t>
            </w:r>
          </w:p>
        </w:tc>
        <w:tc>
          <w:tcPr>
            <w:tcW w:w="304" w:type="pct"/>
            <w:shd w:val="clear" w:color="auto" w:fill="EFD3D2"/>
          </w:tcPr>
          <w:p w14:paraId="7E5DD259" w14:textId="7653F366" w:rsidR="00181B61" w:rsidRPr="0000218F" w:rsidRDefault="0022433C" w:rsidP="0047514A">
            <w:pPr>
              <w:pStyle w:val="Tablenumber"/>
              <w:cnfStyle w:val="000000010000" w:firstRow="0" w:lastRow="0" w:firstColumn="0" w:lastColumn="0" w:oddVBand="0" w:evenVBand="0" w:oddHBand="0" w:evenHBand="1" w:firstRowFirstColumn="0" w:firstRowLastColumn="0" w:lastRowFirstColumn="0" w:lastRowLastColumn="0"/>
            </w:pPr>
            <w:r>
              <w:rPr>
                <w:vertAlign w:val="superscript"/>
              </w:rPr>
              <w:t>m</w:t>
            </w:r>
            <w:r w:rsidRPr="0000218F">
              <w:t xml:space="preserve"> </w:t>
            </w:r>
            <w:r w:rsidR="00181B61" w:rsidRPr="0000218F">
              <w:t>n/a</w:t>
            </w:r>
          </w:p>
        </w:tc>
        <w:tc>
          <w:tcPr>
            <w:tcW w:w="304" w:type="pct"/>
            <w:shd w:val="clear" w:color="auto" w:fill="EFD3D2"/>
          </w:tcPr>
          <w:p w14:paraId="705B95BE" w14:textId="77777777" w:rsidR="00181B61" w:rsidRPr="0000218F" w:rsidRDefault="00181B61" w:rsidP="0047514A">
            <w:pPr>
              <w:pStyle w:val="Tablenumber"/>
              <w:cnfStyle w:val="000000010000" w:firstRow="0" w:lastRow="0" w:firstColumn="0" w:lastColumn="0" w:oddVBand="0" w:evenVBand="0" w:oddHBand="0" w:evenHBand="1" w:firstRowFirstColumn="0" w:firstRowLastColumn="0" w:lastRowFirstColumn="0" w:lastRowLastColumn="0"/>
            </w:pPr>
            <w:r w:rsidRPr="0000218F">
              <w:t>3</w:t>
            </w:r>
          </w:p>
        </w:tc>
        <w:tc>
          <w:tcPr>
            <w:tcW w:w="304" w:type="pct"/>
            <w:shd w:val="clear" w:color="auto" w:fill="EFD3D2"/>
          </w:tcPr>
          <w:p w14:paraId="048C8C25" w14:textId="77777777" w:rsidR="00181B61" w:rsidRPr="0000218F" w:rsidRDefault="00181B61" w:rsidP="0047514A">
            <w:pPr>
              <w:pStyle w:val="Tablenumber"/>
              <w:cnfStyle w:val="000000010000" w:firstRow="0" w:lastRow="0" w:firstColumn="0" w:lastColumn="0" w:oddVBand="0" w:evenVBand="0" w:oddHBand="0" w:evenHBand="1" w:firstRowFirstColumn="0" w:firstRowLastColumn="0" w:lastRowFirstColumn="0" w:lastRowLastColumn="0"/>
            </w:pPr>
            <w:r w:rsidRPr="0000218F">
              <w:t>0</w:t>
            </w:r>
          </w:p>
        </w:tc>
        <w:tc>
          <w:tcPr>
            <w:tcW w:w="304" w:type="pct"/>
            <w:shd w:val="clear" w:color="auto" w:fill="EFD3D2"/>
          </w:tcPr>
          <w:p w14:paraId="1EE90D22" w14:textId="77777777" w:rsidR="00181B61" w:rsidRPr="0000218F" w:rsidRDefault="00181B61" w:rsidP="0047514A">
            <w:pPr>
              <w:pStyle w:val="Tablenumber"/>
              <w:cnfStyle w:val="000000010000" w:firstRow="0" w:lastRow="0" w:firstColumn="0" w:lastColumn="0" w:oddVBand="0" w:evenVBand="0" w:oddHBand="0" w:evenHBand="1" w:firstRowFirstColumn="0" w:firstRowLastColumn="0" w:lastRowFirstColumn="0" w:lastRowLastColumn="0"/>
            </w:pPr>
            <w:r w:rsidRPr="0000218F">
              <w:t>2</w:t>
            </w:r>
          </w:p>
        </w:tc>
        <w:tc>
          <w:tcPr>
            <w:tcW w:w="304" w:type="pct"/>
            <w:shd w:val="clear" w:color="auto" w:fill="EFD3D2"/>
          </w:tcPr>
          <w:p w14:paraId="6DA992D6" w14:textId="77777777" w:rsidR="00181B61" w:rsidRPr="0000218F" w:rsidRDefault="00181B61" w:rsidP="0047514A">
            <w:pPr>
              <w:pStyle w:val="Tablenumber"/>
              <w:cnfStyle w:val="000000010000" w:firstRow="0" w:lastRow="0" w:firstColumn="0" w:lastColumn="0" w:oddVBand="0" w:evenVBand="0" w:oddHBand="0" w:evenHBand="1" w:firstRowFirstColumn="0" w:firstRowLastColumn="0" w:lastRowFirstColumn="0" w:lastRowLastColumn="0"/>
            </w:pPr>
            <w:r w:rsidRPr="0000218F">
              <w:t>1</w:t>
            </w:r>
          </w:p>
        </w:tc>
        <w:tc>
          <w:tcPr>
            <w:tcW w:w="304" w:type="pct"/>
            <w:shd w:val="clear" w:color="auto" w:fill="EFD3D2"/>
          </w:tcPr>
          <w:p w14:paraId="1D731282" w14:textId="77777777" w:rsidR="00181B61" w:rsidRPr="0000218F" w:rsidRDefault="00181B61" w:rsidP="0047514A">
            <w:pPr>
              <w:pStyle w:val="Tablenumber"/>
              <w:cnfStyle w:val="000000010000" w:firstRow="0" w:lastRow="0" w:firstColumn="0" w:lastColumn="0" w:oddVBand="0" w:evenVBand="0" w:oddHBand="0" w:evenHBand="1" w:firstRowFirstColumn="0" w:firstRowLastColumn="0" w:lastRowFirstColumn="0" w:lastRowLastColumn="0"/>
            </w:pPr>
            <w:r w:rsidRPr="0000218F">
              <w:t>0</w:t>
            </w:r>
          </w:p>
        </w:tc>
        <w:tc>
          <w:tcPr>
            <w:tcW w:w="351" w:type="pct"/>
            <w:shd w:val="clear" w:color="auto" w:fill="EFD3D2"/>
          </w:tcPr>
          <w:p w14:paraId="6299B4F4" w14:textId="77777777" w:rsidR="00181B61" w:rsidRPr="0000218F" w:rsidRDefault="00181B61" w:rsidP="0047514A">
            <w:pPr>
              <w:pStyle w:val="Tablenumber"/>
              <w:cnfStyle w:val="000000010000" w:firstRow="0" w:lastRow="0" w:firstColumn="0" w:lastColumn="0" w:oddVBand="0" w:evenVBand="0" w:oddHBand="0" w:evenHBand="1" w:firstRowFirstColumn="0" w:firstRowLastColumn="0" w:lastRowFirstColumn="0" w:lastRowLastColumn="0"/>
            </w:pPr>
            <w:r w:rsidRPr="0000218F">
              <w:t>n/a</w:t>
            </w:r>
          </w:p>
        </w:tc>
        <w:tc>
          <w:tcPr>
            <w:tcW w:w="289" w:type="pct"/>
            <w:shd w:val="clear" w:color="auto" w:fill="EFD3D2"/>
          </w:tcPr>
          <w:p w14:paraId="3DBFE987" w14:textId="77777777" w:rsidR="00181B61" w:rsidRPr="0000218F" w:rsidRDefault="0000218F" w:rsidP="0047514A">
            <w:pPr>
              <w:pStyle w:val="Tablenumber"/>
              <w:cnfStyle w:val="000000010000" w:firstRow="0" w:lastRow="0" w:firstColumn="0" w:lastColumn="0" w:oddVBand="0" w:evenVBand="0" w:oddHBand="0" w:evenHBand="1" w:firstRowFirstColumn="0" w:firstRowLastColumn="0" w:lastRowFirstColumn="0" w:lastRowLastColumn="0"/>
            </w:pPr>
            <w:r w:rsidRPr="0000218F">
              <w:t>33</w:t>
            </w:r>
          </w:p>
        </w:tc>
        <w:tc>
          <w:tcPr>
            <w:tcW w:w="333" w:type="pct"/>
            <w:shd w:val="clear" w:color="auto" w:fill="EFD3D2"/>
          </w:tcPr>
          <w:p w14:paraId="066EC7AC" w14:textId="03AB4DF4" w:rsidR="00181B61" w:rsidRPr="0000218F" w:rsidRDefault="00BD7D0D" w:rsidP="0047514A">
            <w:pPr>
              <w:pStyle w:val="Tablenumber"/>
              <w:cnfStyle w:val="000000010000" w:firstRow="0" w:lastRow="0" w:firstColumn="0" w:lastColumn="0" w:oddVBand="0" w:evenVBand="0" w:oddHBand="0" w:evenHBand="1" w:firstRowFirstColumn="0" w:firstRowLastColumn="0" w:lastRowFirstColumn="0" w:lastRowLastColumn="0"/>
            </w:pPr>
            <w:r>
              <w:t>2</w:t>
            </w:r>
          </w:p>
          <w:p w14:paraId="62EECCFA" w14:textId="77777777" w:rsidR="00181B61" w:rsidRPr="0000218F" w:rsidRDefault="00181B61" w:rsidP="0047514A">
            <w:pPr>
              <w:pStyle w:val="Tablenumber"/>
              <w:cnfStyle w:val="000000010000" w:firstRow="0" w:lastRow="0" w:firstColumn="0" w:lastColumn="0" w:oddVBand="0" w:evenVBand="0" w:oddHBand="0" w:evenHBand="1" w:firstRowFirstColumn="0" w:firstRowLastColumn="0" w:lastRowFirstColumn="0" w:lastRowLastColumn="0"/>
            </w:pPr>
          </w:p>
        </w:tc>
      </w:tr>
    </w:tbl>
    <w:p w14:paraId="23AF1253" w14:textId="77777777" w:rsidR="00206376" w:rsidRDefault="001C1702" w:rsidP="00206376">
      <w:pPr>
        <w:pStyle w:val="Footnote"/>
        <w:jc w:val="left"/>
      </w:pPr>
      <w:proofErr w:type="gramStart"/>
      <w:r>
        <w:t>u/</w:t>
      </w:r>
      <w:proofErr w:type="gramEnd"/>
      <w:r>
        <w:t>a – Data unavailable as some jurisdictions do not collect this information. For rest of footnotes, please refer to Appendix 1 – Explanatory Notes</w:t>
      </w:r>
      <w:r w:rsidR="00206376">
        <w:t>.</w:t>
      </w:r>
    </w:p>
    <w:p w14:paraId="0E5ECA1B" w14:textId="77777777" w:rsidR="00206376" w:rsidRDefault="00206376" w:rsidP="00532D63">
      <w:pPr>
        <w:sectPr w:rsidR="00206376" w:rsidSect="00206376">
          <w:pgSz w:w="16838" w:h="11906" w:orient="landscape"/>
          <w:pgMar w:top="1276" w:right="993" w:bottom="993" w:left="1440" w:header="708" w:footer="130" w:gutter="0"/>
          <w:cols w:space="242"/>
          <w:titlePg/>
          <w:docGrid w:linePitch="360"/>
        </w:sectPr>
      </w:pPr>
    </w:p>
    <w:p w14:paraId="657C1A04" w14:textId="77777777" w:rsidR="00E01353" w:rsidRPr="00C957CA" w:rsidRDefault="00E01353" w:rsidP="00E01353">
      <w:pPr>
        <w:pStyle w:val="SWASectionnum2"/>
      </w:pPr>
      <w:bookmarkStart w:id="13" w:name="_Toc476564181"/>
      <w:bookmarkStart w:id="14" w:name="_Toc495053393"/>
      <w:r w:rsidRPr="00C957CA">
        <w:lastRenderedPageBreak/>
        <w:t>Legal proceedings</w:t>
      </w:r>
      <w:bookmarkEnd w:id="13"/>
      <w:bookmarkEnd w:id="14"/>
    </w:p>
    <w:p w14:paraId="64FEEBBC" w14:textId="1F43BDEC" w:rsidR="00E01353" w:rsidRPr="00206214" w:rsidRDefault="00E01353" w:rsidP="00E01353">
      <w:pPr>
        <w:rPr>
          <w:color w:val="CB0002"/>
        </w:rPr>
      </w:pPr>
      <w:r>
        <w:t>A conviction, order or agreement is defined (with or without penalty) once it has been recorded against a company or</w:t>
      </w:r>
      <w:r w:rsidR="00B822CC">
        <w:t xml:space="preserve"> an</w:t>
      </w:r>
      <w:r>
        <w:t xml:space="preserve"> individual in the judicial system. All legal proceedings recorded in the reference year are counted regardless of when the initial legal action commenced. Data for Victoria and the Australian Capital Territory is limited to the number of successful prosecutions resulting in a conviction, fine or both</w:t>
      </w:r>
      <w:r w:rsidRPr="00F46013">
        <w:t xml:space="preserve">. </w:t>
      </w:r>
      <w:r w:rsidRPr="00AC28AF">
        <w:t xml:space="preserve">Prior to the introduction of the model work health and safety legislation in January 2012 which allows for enforceable undertakings, Queensland legislation did not allow for </w:t>
      </w:r>
      <w:r w:rsidR="002E18FF">
        <w:t xml:space="preserve">such </w:t>
      </w:r>
      <w:r w:rsidRPr="00AC28AF">
        <w:t>agreements. Western Australian legislation does not provide for orders or</w:t>
      </w:r>
      <w:r w:rsidRPr="00206214">
        <w:t xml:space="preserve"> agreements.</w:t>
      </w:r>
    </w:p>
    <w:p w14:paraId="22A674CC" w14:textId="62B6750C" w:rsidR="00E01353" w:rsidRDefault="0010691C" w:rsidP="00E01353">
      <w:r w:rsidRPr="00E85736">
        <w:t>Indicator 12d shows that m</w:t>
      </w:r>
      <w:r w:rsidR="00E01353" w:rsidRPr="00E85736">
        <w:t>ost</w:t>
      </w:r>
      <w:r w:rsidR="00E01353" w:rsidRPr="00206214">
        <w:t xml:space="preserve"> Australian jurisdictions recorded </w:t>
      </w:r>
      <w:r w:rsidR="002E18FF">
        <w:t xml:space="preserve">a </w:t>
      </w:r>
      <w:r w:rsidR="00E01353">
        <w:t>decrease</w:t>
      </w:r>
      <w:r w:rsidR="00E01353" w:rsidRPr="00206214">
        <w:t xml:space="preserve"> in both the number of legal proceedings finalised and the number of legal proceedings resulting in a conviction, order or agreement. Across Australia there was a </w:t>
      </w:r>
      <w:r w:rsidR="00C831BB">
        <w:t>7</w:t>
      </w:r>
      <w:r w:rsidR="00E01353" w:rsidRPr="00206214">
        <w:t xml:space="preserve"> per cent</w:t>
      </w:r>
      <w:r w:rsidR="00E01353">
        <w:t xml:space="preserve"> fall from the previous year in the number of legal proceedings finalised and a</w:t>
      </w:r>
      <w:r w:rsidR="00105944">
        <w:t>n</w:t>
      </w:r>
      <w:r w:rsidR="00E01353">
        <w:t xml:space="preserve"> </w:t>
      </w:r>
      <w:r w:rsidR="00105944">
        <w:t>8</w:t>
      </w:r>
      <w:r w:rsidR="00E01353">
        <w:t xml:space="preserve"> per cent fall in the number of legal proceedings resulting in a conviction, order or agreement. </w:t>
      </w:r>
      <w:r w:rsidR="00C831BB">
        <w:t>Queensland</w:t>
      </w:r>
      <w:r w:rsidR="00E01353">
        <w:t xml:space="preserve"> recorded </w:t>
      </w:r>
      <w:r w:rsidR="00C5727F">
        <w:t>the</w:t>
      </w:r>
      <w:r w:rsidR="00E01353">
        <w:t xml:space="preserve"> </w:t>
      </w:r>
      <w:r w:rsidR="00C5727F">
        <w:t xml:space="preserve">largest </w:t>
      </w:r>
      <w:r w:rsidR="00E01353">
        <w:t>increase (up 4</w:t>
      </w:r>
      <w:r w:rsidR="00C831BB">
        <w:t>4</w:t>
      </w:r>
      <w:r w:rsidR="00E01353">
        <w:t xml:space="preserve"> per cent) in the number of legal proceedings finalised, followed by </w:t>
      </w:r>
      <w:r w:rsidR="00C831BB">
        <w:t>Western</w:t>
      </w:r>
      <w:r w:rsidR="00E01353">
        <w:t xml:space="preserve"> Australia (up </w:t>
      </w:r>
      <w:r w:rsidR="00C831BB">
        <w:t>1</w:t>
      </w:r>
      <w:r w:rsidR="00E01353">
        <w:t xml:space="preserve">1 per cent). </w:t>
      </w:r>
      <w:r w:rsidR="00C831BB">
        <w:t xml:space="preserve">The Northern </w:t>
      </w:r>
      <w:r w:rsidR="006831C9">
        <w:t>T</w:t>
      </w:r>
      <w:r w:rsidR="00C831BB">
        <w:t>erritory record</w:t>
      </w:r>
      <w:r w:rsidR="00B822CC">
        <w:t xml:space="preserve">ed </w:t>
      </w:r>
      <w:r w:rsidR="00C5727F">
        <w:t xml:space="preserve">the largest </w:t>
      </w:r>
      <w:r w:rsidR="00B822CC">
        <w:t>decrease (down 67 </w:t>
      </w:r>
      <w:r w:rsidR="00C831BB">
        <w:t>per</w:t>
      </w:r>
      <w:r w:rsidR="00B822CC">
        <w:t> </w:t>
      </w:r>
      <w:r w:rsidR="00C831BB">
        <w:t>cent) follow</w:t>
      </w:r>
      <w:r w:rsidR="005443A6">
        <w:t>ed by the Australian Government</w:t>
      </w:r>
      <w:r w:rsidR="00B822CC">
        <w:t xml:space="preserve"> (down 50 per cent), New South Wales (down </w:t>
      </w:r>
      <w:r w:rsidR="00C831BB">
        <w:t>44</w:t>
      </w:r>
      <w:r w:rsidR="00B822CC">
        <w:t> </w:t>
      </w:r>
      <w:r w:rsidR="00C831BB">
        <w:t>per</w:t>
      </w:r>
      <w:r w:rsidR="00B822CC">
        <w:t> </w:t>
      </w:r>
      <w:r w:rsidR="00C831BB">
        <w:t>cent) and South Australia (down</w:t>
      </w:r>
      <w:r w:rsidR="00B822CC">
        <w:t> 30 per </w:t>
      </w:r>
      <w:r w:rsidR="00C831BB">
        <w:t xml:space="preserve">cent). The Northern Territory </w:t>
      </w:r>
      <w:r w:rsidR="00C5727F">
        <w:t xml:space="preserve">recorded </w:t>
      </w:r>
      <w:r w:rsidR="00B822CC">
        <w:t>a 100 per </w:t>
      </w:r>
      <w:r w:rsidR="00C831BB">
        <w:t xml:space="preserve">cent increase in </w:t>
      </w:r>
      <w:r w:rsidR="00E01353">
        <w:t xml:space="preserve">the number of legal proceedings resulting in a conviction, order or agreement, followed by </w:t>
      </w:r>
      <w:r w:rsidR="00C831BB">
        <w:t>Queensland</w:t>
      </w:r>
      <w:r w:rsidR="00E01353">
        <w:t xml:space="preserve"> (up </w:t>
      </w:r>
      <w:r w:rsidR="00B822CC">
        <w:t>5</w:t>
      </w:r>
      <w:r w:rsidR="00C831BB">
        <w:t>2</w:t>
      </w:r>
      <w:r w:rsidR="00E01353">
        <w:t xml:space="preserve"> per cent). </w:t>
      </w:r>
    </w:p>
    <w:p w14:paraId="66DB865B" w14:textId="5E3A5EAE" w:rsidR="00E01353" w:rsidRDefault="00E01353" w:rsidP="00E01353">
      <w:r>
        <w:t xml:space="preserve">In New Zealand, there was a </w:t>
      </w:r>
      <w:r w:rsidR="00C27720">
        <w:t xml:space="preserve">substantial decrease </w:t>
      </w:r>
      <w:r>
        <w:t xml:space="preserve">in both the number of legal proceedings finalised and the number of legal proceedings resulting in a conviction, order or agreement </w:t>
      </w:r>
      <w:r w:rsidR="00C6739B">
        <w:t xml:space="preserve">(down 32 per cent and 34 per cent </w:t>
      </w:r>
      <w:r w:rsidR="0004705B">
        <w:t>respectively</w:t>
      </w:r>
      <w:r w:rsidR="00C6739B">
        <w:t>)</w:t>
      </w:r>
      <w:r w:rsidR="00C27720">
        <w:t>,</w:t>
      </w:r>
      <w:r w:rsidR="0004705B">
        <w:t xml:space="preserve"> </w:t>
      </w:r>
      <w:r>
        <w:t xml:space="preserve">compared to the previous year. </w:t>
      </w:r>
    </w:p>
    <w:p w14:paraId="0EBE3F82" w14:textId="77777777" w:rsidR="00E01353" w:rsidRPr="003062D0" w:rsidRDefault="00E01353" w:rsidP="00E01353">
      <w:pPr>
        <w:pStyle w:val="SWASectionnum2"/>
      </w:pPr>
      <w:bookmarkStart w:id="15" w:name="_Toc476564182"/>
      <w:bookmarkStart w:id="16" w:name="_Toc495053394"/>
      <w:r w:rsidRPr="003062D0">
        <w:t>F</w:t>
      </w:r>
      <w:r>
        <w:t>in</w:t>
      </w:r>
      <w:r w:rsidRPr="003062D0">
        <w:t>es</w:t>
      </w:r>
      <w:bookmarkEnd w:id="15"/>
      <w:bookmarkEnd w:id="16"/>
      <w:r w:rsidRPr="003062D0">
        <w:t xml:space="preserve"> </w:t>
      </w:r>
    </w:p>
    <w:p w14:paraId="339707AA" w14:textId="55A6322C" w:rsidR="00E01353" w:rsidRDefault="00E01353" w:rsidP="00502718">
      <w:r>
        <w:t>The total amount of fines awarded by the courts in 201</w:t>
      </w:r>
      <w:r w:rsidR="00502718">
        <w:t>6</w:t>
      </w:r>
      <w:r>
        <w:t>–1</w:t>
      </w:r>
      <w:r w:rsidR="00502718">
        <w:t>7</w:t>
      </w:r>
      <w:r>
        <w:t xml:space="preserve"> was $1</w:t>
      </w:r>
      <w:r w:rsidR="00FC5556">
        <w:t>3.0</w:t>
      </w:r>
      <w:r>
        <w:t xml:space="preserve"> million, a</w:t>
      </w:r>
      <w:r w:rsidR="00105944">
        <w:t>n 8</w:t>
      </w:r>
      <w:r w:rsidR="002B5CC5">
        <w:t> </w:t>
      </w:r>
      <w:r>
        <w:t xml:space="preserve">per cent </w:t>
      </w:r>
      <w:r w:rsidR="00FC5556">
        <w:t>increase</w:t>
      </w:r>
      <w:r>
        <w:t xml:space="preserve"> from the previous year</w:t>
      </w:r>
      <w:r w:rsidR="0010691C" w:rsidRPr="00E85736">
        <w:t>, as shown in Indicator 12d</w:t>
      </w:r>
      <w:r>
        <w:t xml:space="preserve">. In some instances the courts declare that penalty amounts are to remain confidential. Therefore the data recorded in Indicator </w:t>
      </w:r>
      <w:r>
        <w:rPr>
          <w:noProof/>
        </w:rPr>
        <w:t>12</w:t>
      </w:r>
      <w:r w:rsidR="0010691C" w:rsidRPr="00E85736">
        <w:rPr>
          <w:noProof/>
        </w:rPr>
        <w:t>d</w:t>
      </w:r>
      <w:r>
        <w:t xml:space="preserve"> are only those amounts known publicly.</w:t>
      </w:r>
    </w:p>
    <w:p w14:paraId="41578C8B" w14:textId="004F118E" w:rsidR="00F00E1E" w:rsidRDefault="00E01353" w:rsidP="001D5724">
      <w:r>
        <w:t>In 201</w:t>
      </w:r>
      <w:r w:rsidR="00502718">
        <w:t>6</w:t>
      </w:r>
      <w:r>
        <w:t>–1</w:t>
      </w:r>
      <w:r w:rsidR="00502718">
        <w:t>7</w:t>
      </w:r>
      <w:r>
        <w:t>,</w:t>
      </w:r>
      <w:r w:rsidR="00FC5556">
        <w:t xml:space="preserve"> the Northern Territory </w:t>
      </w:r>
      <w:r>
        <w:t xml:space="preserve">recorded </w:t>
      </w:r>
      <w:r w:rsidR="00C6739B">
        <w:t xml:space="preserve">the largest </w:t>
      </w:r>
      <w:r>
        <w:t>decrease (down </w:t>
      </w:r>
      <w:r w:rsidR="00FC5556">
        <w:t>8</w:t>
      </w:r>
      <w:r>
        <w:t xml:space="preserve">2 per cent) in the amount of fines awarded by the courts compared to the previous year, followed by </w:t>
      </w:r>
      <w:r w:rsidR="00FC5556">
        <w:t xml:space="preserve">the Australian Capital Territory </w:t>
      </w:r>
      <w:r>
        <w:t>(down </w:t>
      </w:r>
      <w:r w:rsidR="00FC5556">
        <w:t>41</w:t>
      </w:r>
      <w:r>
        <w:t xml:space="preserve"> per cent), </w:t>
      </w:r>
      <w:r w:rsidR="00FC5556">
        <w:t>Western Australia</w:t>
      </w:r>
      <w:r>
        <w:t xml:space="preserve"> (down </w:t>
      </w:r>
      <w:r w:rsidR="00FF3C5C">
        <w:t>35</w:t>
      </w:r>
      <w:r>
        <w:t> per cent)</w:t>
      </w:r>
      <w:r w:rsidR="00C27720">
        <w:t>,</w:t>
      </w:r>
      <w:r>
        <w:t xml:space="preserve"> </w:t>
      </w:r>
      <w:r w:rsidR="00FC5556">
        <w:t>Victoria</w:t>
      </w:r>
      <w:r>
        <w:t xml:space="preserve"> (down 2</w:t>
      </w:r>
      <w:r w:rsidR="00FC5556">
        <w:t>2</w:t>
      </w:r>
      <w:r>
        <w:t> per cent)</w:t>
      </w:r>
      <w:r w:rsidR="00C27720">
        <w:t xml:space="preserve"> and South Australia (down 7 per cent)</w:t>
      </w:r>
      <w:r>
        <w:t xml:space="preserve">. </w:t>
      </w:r>
    </w:p>
    <w:p w14:paraId="440DC964" w14:textId="4F470AF8" w:rsidR="00E01353" w:rsidRDefault="001D5724" w:rsidP="001D5724">
      <w:r>
        <w:t>Tasmania recorded</w:t>
      </w:r>
      <w:r w:rsidR="00F00E1E">
        <w:t xml:space="preserve"> </w:t>
      </w:r>
      <w:r w:rsidR="00C6739B">
        <w:t xml:space="preserve">the largest </w:t>
      </w:r>
      <w:r>
        <w:t>increase (up 200</w:t>
      </w:r>
      <w:r w:rsidR="00C6739B">
        <w:t xml:space="preserve"> per cent</w:t>
      </w:r>
      <w:r>
        <w:t xml:space="preserve">) in the amount of fines </w:t>
      </w:r>
      <w:r w:rsidR="00FC5556">
        <w:t xml:space="preserve">awarded in </w:t>
      </w:r>
      <w:r w:rsidR="00197C4B">
        <w:t>2016</w:t>
      </w:r>
      <w:r w:rsidR="00C6739B">
        <w:noBreakHyphen/>
      </w:r>
      <w:r w:rsidR="00197C4B">
        <w:t xml:space="preserve">17 compared </w:t>
      </w:r>
      <w:r w:rsidR="00FF3C5C">
        <w:t>to the</w:t>
      </w:r>
      <w:r w:rsidR="00197C4B">
        <w:t xml:space="preserve"> previous year, </w:t>
      </w:r>
      <w:r>
        <w:t xml:space="preserve">followed by </w:t>
      </w:r>
      <w:r w:rsidR="00197C4B">
        <w:t>Queensland (up</w:t>
      </w:r>
      <w:r w:rsidR="00FF3C5C">
        <w:t> 135 </w:t>
      </w:r>
      <w:r w:rsidR="00197C4B">
        <w:t>per</w:t>
      </w:r>
      <w:r w:rsidR="00FF3C5C">
        <w:t> </w:t>
      </w:r>
      <w:r w:rsidR="00197C4B">
        <w:t>cent)</w:t>
      </w:r>
      <w:r w:rsidR="00C27720">
        <w:t>,</w:t>
      </w:r>
      <w:r w:rsidR="00F00E1E">
        <w:t xml:space="preserve"> the Australian Government (up </w:t>
      </w:r>
      <w:r w:rsidR="00105944">
        <w:t>97</w:t>
      </w:r>
      <w:r w:rsidR="00F00E1E">
        <w:t> per cent)</w:t>
      </w:r>
      <w:r w:rsidR="00C27720">
        <w:t xml:space="preserve"> and New South Wales (up 10 per cent)</w:t>
      </w:r>
      <w:r w:rsidR="00197C4B">
        <w:t>.</w:t>
      </w:r>
      <w:r w:rsidR="00E01353">
        <w:t xml:space="preserve"> </w:t>
      </w:r>
    </w:p>
    <w:p w14:paraId="2B5F38F2" w14:textId="366FACE9" w:rsidR="00E01353" w:rsidRPr="00D043E9" w:rsidRDefault="00E01353" w:rsidP="00E01353">
      <w:r>
        <w:t>The total amount of fines ordered by the courts in New Zealand was $</w:t>
      </w:r>
      <w:r w:rsidR="00F00E1E">
        <w:t>1.8</w:t>
      </w:r>
      <w:r w:rsidR="00EC7C7D">
        <w:t> </w:t>
      </w:r>
      <w:r>
        <w:t>million during 201</w:t>
      </w:r>
      <w:r w:rsidR="001F1FE2">
        <w:t>6</w:t>
      </w:r>
      <w:r>
        <w:t>–1</w:t>
      </w:r>
      <w:r w:rsidR="001F1FE2">
        <w:t>7</w:t>
      </w:r>
      <w:r>
        <w:t xml:space="preserve">, which was </w:t>
      </w:r>
      <w:r w:rsidR="00F00E1E">
        <w:t>48</w:t>
      </w:r>
      <w:r>
        <w:t> per cent lower than that reported in 201</w:t>
      </w:r>
      <w:r w:rsidR="001F1FE2">
        <w:t>5</w:t>
      </w:r>
      <w:r>
        <w:t>–1</w:t>
      </w:r>
      <w:r w:rsidR="001F1FE2">
        <w:t>6</w:t>
      </w:r>
      <w:r>
        <w:t>.</w:t>
      </w:r>
    </w:p>
    <w:p w14:paraId="7F187334" w14:textId="77777777" w:rsidR="00E01353" w:rsidRDefault="00E01353" w:rsidP="00E01353">
      <w:pPr>
        <w:spacing w:before="0" w:line="276" w:lineRule="auto"/>
        <w:jc w:val="left"/>
      </w:pPr>
      <w:r>
        <w:br w:type="page"/>
      </w:r>
    </w:p>
    <w:p w14:paraId="6808832E" w14:textId="77777777" w:rsidR="00DC326C" w:rsidRDefault="00DC326C" w:rsidP="00532D63">
      <w:pPr>
        <w:sectPr w:rsidR="00DC326C" w:rsidSect="00C50144">
          <w:pgSz w:w="11906" w:h="16838"/>
          <w:pgMar w:top="993" w:right="1800" w:bottom="1440" w:left="1276" w:header="708" w:footer="708" w:gutter="0"/>
          <w:cols w:space="242"/>
          <w:titlePg/>
          <w:docGrid w:linePitch="360"/>
        </w:sectPr>
      </w:pPr>
    </w:p>
    <w:p w14:paraId="299D6E21" w14:textId="77777777" w:rsidR="00E01353" w:rsidRDefault="00E01353" w:rsidP="00E01353">
      <w:pPr>
        <w:pStyle w:val="Figureheading"/>
      </w:pPr>
      <w:r>
        <w:lastRenderedPageBreak/>
        <w:t xml:space="preserve">Indicator 12d – Work health and safety </w:t>
      </w:r>
      <w:r w:rsidR="00154DC0">
        <w:t>legal proceedings and fines by jurisdiction</w:t>
      </w:r>
    </w:p>
    <w:tbl>
      <w:tblPr>
        <w:tblStyle w:val="LightShading-Accent2"/>
        <w:tblW w:w="5000" w:type="pct"/>
        <w:tblLook w:val="04A0" w:firstRow="1" w:lastRow="0" w:firstColumn="1" w:lastColumn="0" w:noHBand="0" w:noVBand="1"/>
        <w:tblCaption w:val="Indicator 12d - Work health and safety legal proceedings and fines by jurisdiction"/>
        <w:tblDescription w:val="This table contains information on legal proceedings and fines around Australian jurisdictions and New Zealand between 2011–12 and 2015–16"/>
      </w:tblPr>
      <w:tblGrid>
        <w:gridCol w:w="2422"/>
        <w:gridCol w:w="1155"/>
        <w:gridCol w:w="882"/>
        <w:gridCol w:w="908"/>
        <w:gridCol w:w="885"/>
        <w:gridCol w:w="875"/>
        <w:gridCol w:w="875"/>
        <w:gridCol w:w="875"/>
        <w:gridCol w:w="875"/>
        <w:gridCol w:w="875"/>
        <w:gridCol w:w="878"/>
        <w:gridCol w:w="1016"/>
        <w:gridCol w:w="956"/>
        <w:gridCol w:w="918"/>
      </w:tblGrid>
      <w:tr w:rsidR="00DA0734" w:rsidRPr="005328D4" w14:paraId="5AD3DDBE" w14:textId="77777777" w:rsidTr="00DA0734">
        <w:trPr>
          <w:cnfStyle w:val="100000000000" w:firstRow="1" w:lastRow="0" w:firstColumn="0" w:lastColumn="0" w:oddVBand="0" w:evenVBand="0" w:oddHBand="0" w:evenHBand="0" w:firstRowFirstColumn="0" w:firstRowLastColumn="0" w:lastRowFirstColumn="0" w:lastRowLastColumn="0"/>
          <w:trHeight w:hRule="exact" w:val="536"/>
          <w:tblHeader/>
        </w:trPr>
        <w:tc>
          <w:tcPr>
            <w:cnfStyle w:val="001000000000" w:firstRow="0" w:lastRow="0" w:firstColumn="1" w:lastColumn="0" w:oddVBand="0" w:evenVBand="0" w:oddHBand="0" w:evenHBand="0" w:firstRowFirstColumn="0" w:firstRowLastColumn="0" w:lastRowFirstColumn="0" w:lastRowLastColumn="0"/>
            <w:tcW w:w="841" w:type="pct"/>
          </w:tcPr>
          <w:p w14:paraId="1796A97A" w14:textId="77777777" w:rsidR="00E01353" w:rsidRPr="005328D4" w:rsidRDefault="00E01353" w:rsidP="00206376">
            <w:pPr>
              <w:pStyle w:val="TableheaderNEW"/>
            </w:pPr>
            <w:r w:rsidRPr="005328D4">
              <w:t>Activity</w:t>
            </w:r>
          </w:p>
        </w:tc>
        <w:tc>
          <w:tcPr>
            <w:tcW w:w="401" w:type="pct"/>
          </w:tcPr>
          <w:p w14:paraId="09F07DB9" w14:textId="77777777" w:rsidR="00E01353" w:rsidRPr="005328D4" w:rsidRDefault="00E01353" w:rsidP="00206376">
            <w:pPr>
              <w:pStyle w:val="TableheaderNEW"/>
              <w:cnfStyle w:val="100000000000" w:firstRow="1" w:lastRow="0" w:firstColumn="0" w:lastColumn="0" w:oddVBand="0" w:evenVBand="0" w:oddHBand="0" w:evenHBand="0" w:firstRowFirstColumn="0" w:firstRowLastColumn="0" w:lastRowFirstColumn="0" w:lastRowLastColumn="0"/>
            </w:pPr>
            <w:r w:rsidRPr="005328D4">
              <w:t>Financial year</w:t>
            </w:r>
          </w:p>
        </w:tc>
        <w:tc>
          <w:tcPr>
            <w:tcW w:w="306" w:type="pct"/>
          </w:tcPr>
          <w:p w14:paraId="6A13D1DC" w14:textId="77777777" w:rsidR="00E01353" w:rsidRPr="00507DD3" w:rsidRDefault="00E01353" w:rsidP="00206376">
            <w:pPr>
              <w:pStyle w:val="TableheaderNEW"/>
              <w:cnfStyle w:val="100000000000" w:firstRow="1" w:lastRow="0" w:firstColumn="0" w:lastColumn="0" w:oddVBand="0" w:evenVBand="0" w:oddHBand="0" w:evenHBand="0" w:firstRowFirstColumn="0" w:firstRowLastColumn="0" w:lastRowFirstColumn="0" w:lastRowLastColumn="0"/>
              <w:rPr>
                <w:color w:val="EEECE1" w:themeColor="background2"/>
              </w:rPr>
            </w:pPr>
            <w:r w:rsidRPr="00507DD3">
              <w:rPr>
                <w:color w:val="EEECE1" w:themeColor="background2"/>
              </w:rPr>
              <w:t>NSW</w:t>
            </w:r>
          </w:p>
        </w:tc>
        <w:tc>
          <w:tcPr>
            <w:tcW w:w="315" w:type="pct"/>
          </w:tcPr>
          <w:p w14:paraId="1566D2D8" w14:textId="77777777" w:rsidR="00E01353" w:rsidRPr="00507DD3" w:rsidRDefault="00E01353" w:rsidP="00206376">
            <w:pPr>
              <w:pStyle w:val="TableheaderNEW"/>
              <w:cnfStyle w:val="100000000000" w:firstRow="1" w:lastRow="0" w:firstColumn="0" w:lastColumn="0" w:oddVBand="0" w:evenVBand="0" w:oddHBand="0" w:evenHBand="0" w:firstRowFirstColumn="0" w:firstRowLastColumn="0" w:lastRowFirstColumn="0" w:lastRowLastColumn="0"/>
              <w:rPr>
                <w:color w:val="EEECE1" w:themeColor="background2"/>
              </w:rPr>
            </w:pPr>
            <w:r w:rsidRPr="00507DD3">
              <w:rPr>
                <w:color w:val="EEECE1" w:themeColor="background2"/>
              </w:rPr>
              <w:t>Vic</w:t>
            </w:r>
          </w:p>
        </w:tc>
        <w:tc>
          <w:tcPr>
            <w:tcW w:w="307" w:type="pct"/>
          </w:tcPr>
          <w:p w14:paraId="24B36DDB" w14:textId="77777777" w:rsidR="00E01353" w:rsidRPr="00507DD3" w:rsidRDefault="00E01353" w:rsidP="00206376">
            <w:pPr>
              <w:pStyle w:val="TableheaderNEW"/>
              <w:cnfStyle w:val="100000000000" w:firstRow="1" w:lastRow="0" w:firstColumn="0" w:lastColumn="0" w:oddVBand="0" w:evenVBand="0" w:oddHBand="0" w:evenHBand="0" w:firstRowFirstColumn="0" w:firstRowLastColumn="0" w:lastRowFirstColumn="0" w:lastRowLastColumn="0"/>
              <w:rPr>
                <w:color w:val="EEECE1" w:themeColor="background2"/>
              </w:rPr>
            </w:pPr>
            <w:r w:rsidRPr="00507DD3">
              <w:rPr>
                <w:color w:val="EEECE1" w:themeColor="background2"/>
              </w:rPr>
              <w:t>Qld</w:t>
            </w:r>
          </w:p>
        </w:tc>
        <w:tc>
          <w:tcPr>
            <w:tcW w:w="304" w:type="pct"/>
          </w:tcPr>
          <w:p w14:paraId="128A25AE" w14:textId="77777777" w:rsidR="00E01353" w:rsidRPr="00507DD3" w:rsidRDefault="00E01353" w:rsidP="00206376">
            <w:pPr>
              <w:pStyle w:val="TableheaderNEW"/>
              <w:cnfStyle w:val="100000000000" w:firstRow="1" w:lastRow="0" w:firstColumn="0" w:lastColumn="0" w:oddVBand="0" w:evenVBand="0" w:oddHBand="0" w:evenHBand="0" w:firstRowFirstColumn="0" w:firstRowLastColumn="0" w:lastRowFirstColumn="0" w:lastRowLastColumn="0"/>
              <w:rPr>
                <w:color w:val="EEECE1" w:themeColor="background2"/>
              </w:rPr>
            </w:pPr>
            <w:r w:rsidRPr="00507DD3">
              <w:rPr>
                <w:color w:val="EEECE1" w:themeColor="background2"/>
              </w:rPr>
              <w:t>WA</w:t>
            </w:r>
          </w:p>
        </w:tc>
        <w:tc>
          <w:tcPr>
            <w:tcW w:w="304" w:type="pct"/>
          </w:tcPr>
          <w:p w14:paraId="58D443C0" w14:textId="36BC6606" w:rsidR="00E01353" w:rsidRPr="00507DD3" w:rsidRDefault="00E01353" w:rsidP="00206376">
            <w:pPr>
              <w:pStyle w:val="TableheaderNEW"/>
              <w:cnfStyle w:val="100000000000" w:firstRow="1" w:lastRow="0" w:firstColumn="0" w:lastColumn="0" w:oddVBand="0" w:evenVBand="0" w:oddHBand="0" w:evenHBand="0" w:firstRowFirstColumn="0" w:firstRowLastColumn="0" w:lastRowFirstColumn="0" w:lastRowLastColumn="0"/>
              <w:rPr>
                <w:color w:val="EEECE1" w:themeColor="background2"/>
              </w:rPr>
            </w:pPr>
            <w:r w:rsidRPr="00507DD3">
              <w:rPr>
                <w:color w:val="EEECE1" w:themeColor="background2"/>
              </w:rPr>
              <w:t>SA</w:t>
            </w:r>
          </w:p>
        </w:tc>
        <w:tc>
          <w:tcPr>
            <w:tcW w:w="304" w:type="pct"/>
          </w:tcPr>
          <w:p w14:paraId="6237F7C9" w14:textId="36BB3122" w:rsidR="00E01353" w:rsidRPr="00507DD3" w:rsidRDefault="00E01353" w:rsidP="00206376">
            <w:pPr>
              <w:pStyle w:val="TableheaderNEW"/>
              <w:cnfStyle w:val="100000000000" w:firstRow="1" w:lastRow="0" w:firstColumn="0" w:lastColumn="0" w:oddVBand="0" w:evenVBand="0" w:oddHBand="0" w:evenHBand="0" w:firstRowFirstColumn="0" w:firstRowLastColumn="0" w:lastRowFirstColumn="0" w:lastRowLastColumn="0"/>
              <w:rPr>
                <w:color w:val="EEECE1" w:themeColor="background2"/>
              </w:rPr>
            </w:pPr>
            <w:proofErr w:type="spellStart"/>
            <w:r w:rsidRPr="00507DD3">
              <w:rPr>
                <w:color w:val="EEECE1" w:themeColor="background2"/>
              </w:rPr>
              <w:t>Tas</w:t>
            </w:r>
            <w:proofErr w:type="spellEnd"/>
          </w:p>
        </w:tc>
        <w:tc>
          <w:tcPr>
            <w:tcW w:w="304" w:type="pct"/>
          </w:tcPr>
          <w:p w14:paraId="1829CE76" w14:textId="77777777" w:rsidR="00E01353" w:rsidRPr="00507DD3" w:rsidRDefault="00E01353" w:rsidP="00206376">
            <w:pPr>
              <w:pStyle w:val="TableheaderNEW"/>
              <w:cnfStyle w:val="100000000000" w:firstRow="1" w:lastRow="0" w:firstColumn="0" w:lastColumn="0" w:oddVBand="0" w:evenVBand="0" w:oddHBand="0" w:evenHBand="0" w:firstRowFirstColumn="0" w:firstRowLastColumn="0" w:lastRowFirstColumn="0" w:lastRowLastColumn="0"/>
              <w:rPr>
                <w:color w:val="EEECE1" w:themeColor="background2"/>
              </w:rPr>
            </w:pPr>
            <w:r w:rsidRPr="00507DD3">
              <w:rPr>
                <w:color w:val="EEECE1" w:themeColor="background2"/>
              </w:rPr>
              <w:t>NT</w:t>
            </w:r>
          </w:p>
        </w:tc>
        <w:tc>
          <w:tcPr>
            <w:tcW w:w="304" w:type="pct"/>
          </w:tcPr>
          <w:p w14:paraId="16E242B0" w14:textId="77777777" w:rsidR="00E01353" w:rsidRPr="00507DD3" w:rsidRDefault="00E01353" w:rsidP="00206376">
            <w:pPr>
              <w:pStyle w:val="TableheaderNEW"/>
              <w:cnfStyle w:val="100000000000" w:firstRow="1" w:lastRow="0" w:firstColumn="0" w:lastColumn="0" w:oddVBand="0" w:evenVBand="0" w:oddHBand="0" w:evenHBand="0" w:firstRowFirstColumn="0" w:firstRowLastColumn="0" w:lastRowFirstColumn="0" w:lastRowLastColumn="0"/>
              <w:rPr>
                <w:color w:val="EEECE1" w:themeColor="background2"/>
              </w:rPr>
            </w:pPr>
            <w:r w:rsidRPr="00507DD3">
              <w:rPr>
                <w:color w:val="EEECE1" w:themeColor="background2"/>
              </w:rPr>
              <w:t>ACT</w:t>
            </w:r>
          </w:p>
        </w:tc>
        <w:tc>
          <w:tcPr>
            <w:tcW w:w="305" w:type="pct"/>
          </w:tcPr>
          <w:p w14:paraId="012507CC" w14:textId="77777777" w:rsidR="00E01353" w:rsidRPr="00507DD3" w:rsidRDefault="00E01353" w:rsidP="00206376">
            <w:pPr>
              <w:pStyle w:val="TableheaderNEW"/>
              <w:cnfStyle w:val="100000000000" w:firstRow="1" w:lastRow="0" w:firstColumn="0" w:lastColumn="0" w:oddVBand="0" w:evenVBand="0" w:oddHBand="0" w:evenHBand="0" w:firstRowFirstColumn="0" w:firstRowLastColumn="0" w:lastRowFirstColumn="0" w:lastRowLastColumn="0"/>
              <w:rPr>
                <w:color w:val="EEECE1" w:themeColor="background2"/>
              </w:rPr>
            </w:pPr>
            <w:proofErr w:type="spellStart"/>
            <w:r w:rsidRPr="00507DD3">
              <w:rPr>
                <w:color w:val="EEECE1" w:themeColor="background2"/>
              </w:rPr>
              <w:t>Aus</w:t>
            </w:r>
            <w:proofErr w:type="spellEnd"/>
            <w:r w:rsidRPr="00507DD3">
              <w:rPr>
                <w:color w:val="EEECE1" w:themeColor="background2"/>
              </w:rPr>
              <w:t xml:space="preserve"> </w:t>
            </w:r>
            <w:proofErr w:type="spellStart"/>
            <w:r w:rsidRPr="00507DD3">
              <w:rPr>
                <w:color w:val="EEECE1" w:themeColor="background2"/>
              </w:rPr>
              <w:t>Gov</w:t>
            </w:r>
            <w:proofErr w:type="spellEnd"/>
          </w:p>
        </w:tc>
        <w:tc>
          <w:tcPr>
            <w:tcW w:w="353" w:type="pct"/>
          </w:tcPr>
          <w:p w14:paraId="04A8D6E2" w14:textId="77777777" w:rsidR="00E01353" w:rsidRPr="00507DD3" w:rsidRDefault="00E01353" w:rsidP="00206376">
            <w:pPr>
              <w:pStyle w:val="TableheaderNEW"/>
              <w:cnfStyle w:val="100000000000" w:firstRow="1" w:lastRow="0" w:firstColumn="0" w:lastColumn="0" w:oddVBand="0" w:evenVBand="0" w:oddHBand="0" w:evenHBand="0" w:firstRowFirstColumn="0" w:firstRowLastColumn="0" w:lastRowFirstColumn="0" w:lastRowLastColumn="0"/>
              <w:rPr>
                <w:color w:val="EEECE1" w:themeColor="background2"/>
              </w:rPr>
            </w:pPr>
            <w:proofErr w:type="spellStart"/>
            <w:r w:rsidRPr="00507DD3">
              <w:rPr>
                <w:color w:val="EEECE1" w:themeColor="background2"/>
              </w:rPr>
              <w:t>Seacare</w:t>
            </w:r>
            <w:proofErr w:type="spellEnd"/>
          </w:p>
        </w:tc>
        <w:tc>
          <w:tcPr>
            <w:tcW w:w="332" w:type="pct"/>
          </w:tcPr>
          <w:p w14:paraId="5C48514D" w14:textId="77777777" w:rsidR="00E01353" w:rsidRPr="00507DD3" w:rsidRDefault="00E01353" w:rsidP="00206376">
            <w:pPr>
              <w:pStyle w:val="TableheaderNEW"/>
              <w:cnfStyle w:val="100000000000" w:firstRow="1" w:lastRow="0" w:firstColumn="0" w:lastColumn="0" w:oddVBand="0" w:evenVBand="0" w:oddHBand="0" w:evenHBand="0" w:firstRowFirstColumn="0" w:firstRowLastColumn="0" w:lastRowFirstColumn="0" w:lastRowLastColumn="0"/>
              <w:rPr>
                <w:color w:val="EEECE1" w:themeColor="background2"/>
              </w:rPr>
            </w:pPr>
            <w:r w:rsidRPr="00507DD3">
              <w:rPr>
                <w:color w:val="EEECE1" w:themeColor="background2"/>
                <w:vertAlign w:val="superscript"/>
              </w:rPr>
              <w:t xml:space="preserve">a </w:t>
            </w:r>
            <w:r w:rsidRPr="00507DD3">
              <w:rPr>
                <w:color w:val="EEECE1" w:themeColor="background2"/>
              </w:rPr>
              <w:t xml:space="preserve">Total </w:t>
            </w:r>
            <w:proofErr w:type="spellStart"/>
            <w:r w:rsidRPr="00507DD3">
              <w:rPr>
                <w:color w:val="EEECE1" w:themeColor="background2"/>
              </w:rPr>
              <w:t>Aus</w:t>
            </w:r>
            <w:proofErr w:type="spellEnd"/>
          </w:p>
        </w:tc>
        <w:tc>
          <w:tcPr>
            <w:tcW w:w="319" w:type="pct"/>
          </w:tcPr>
          <w:p w14:paraId="5D63DAF5" w14:textId="77777777" w:rsidR="00E01353" w:rsidRPr="00507DD3" w:rsidRDefault="00E01353" w:rsidP="00206376">
            <w:pPr>
              <w:pStyle w:val="TableheaderNEW"/>
              <w:cnfStyle w:val="100000000000" w:firstRow="1" w:lastRow="0" w:firstColumn="0" w:lastColumn="0" w:oddVBand="0" w:evenVBand="0" w:oddHBand="0" w:evenHBand="0" w:firstRowFirstColumn="0" w:firstRowLastColumn="0" w:lastRowFirstColumn="0" w:lastRowLastColumn="0"/>
              <w:rPr>
                <w:color w:val="EEECE1" w:themeColor="background2"/>
              </w:rPr>
            </w:pPr>
            <w:r w:rsidRPr="00507DD3">
              <w:rPr>
                <w:color w:val="EEECE1" w:themeColor="background2"/>
              </w:rPr>
              <w:t>NZ</w:t>
            </w:r>
          </w:p>
        </w:tc>
      </w:tr>
      <w:tr w:rsidR="009E33A3" w14:paraId="2DA06CB0" w14:textId="77777777" w:rsidTr="00DA0734">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841" w:type="pct"/>
            <w:shd w:val="clear" w:color="auto" w:fill="EFD3D2"/>
          </w:tcPr>
          <w:p w14:paraId="0CEE9BB7" w14:textId="77777777" w:rsidR="00502718" w:rsidRPr="00650CB0" w:rsidRDefault="00502718" w:rsidP="00502718">
            <w:pPr>
              <w:pStyle w:val="Tablecolumnnew"/>
            </w:pPr>
            <w:r>
              <w:t>Number of legal proceedings finalised</w:t>
            </w:r>
          </w:p>
        </w:tc>
        <w:tc>
          <w:tcPr>
            <w:tcW w:w="401" w:type="pct"/>
            <w:shd w:val="clear" w:color="auto" w:fill="EFD3D2"/>
          </w:tcPr>
          <w:p w14:paraId="38D87F37" w14:textId="07F0C181" w:rsidR="00502718" w:rsidRPr="005B678D" w:rsidRDefault="007F7785" w:rsidP="0047514A">
            <w:pPr>
              <w:pStyle w:val="Tablenumber"/>
              <w:cnfStyle w:val="000000100000" w:firstRow="0" w:lastRow="0" w:firstColumn="0" w:lastColumn="0" w:oddVBand="0" w:evenVBand="0" w:oddHBand="1" w:evenHBand="0" w:firstRowFirstColumn="0" w:firstRowLastColumn="0" w:lastRowFirstColumn="0" w:lastRowLastColumn="0"/>
            </w:pPr>
            <w:r>
              <w:t>2012–</w:t>
            </w:r>
            <w:r w:rsidR="00502718" w:rsidRPr="005B678D">
              <w:t>13</w:t>
            </w:r>
          </w:p>
        </w:tc>
        <w:tc>
          <w:tcPr>
            <w:tcW w:w="306" w:type="pct"/>
            <w:shd w:val="clear" w:color="auto" w:fill="EFD3D2"/>
          </w:tcPr>
          <w:p w14:paraId="6495429C" w14:textId="4A2F1450" w:rsidR="00502718" w:rsidRPr="005B678D" w:rsidRDefault="0022433C" w:rsidP="0047514A">
            <w:pPr>
              <w:pStyle w:val="Tablenumber"/>
              <w:cnfStyle w:val="000000100000" w:firstRow="0" w:lastRow="0" w:firstColumn="0" w:lastColumn="0" w:oddVBand="0" w:evenVBand="0" w:oddHBand="1" w:evenHBand="0" w:firstRowFirstColumn="0" w:firstRowLastColumn="0" w:lastRowFirstColumn="0" w:lastRowLastColumn="0"/>
            </w:pPr>
            <w:r>
              <w:rPr>
                <w:vertAlign w:val="superscript"/>
              </w:rPr>
              <w:t xml:space="preserve">n </w:t>
            </w:r>
            <w:r w:rsidR="00502718">
              <w:t>85</w:t>
            </w:r>
          </w:p>
        </w:tc>
        <w:tc>
          <w:tcPr>
            <w:tcW w:w="315" w:type="pct"/>
            <w:shd w:val="clear" w:color="auto" w:fill="EFD3D2"/>
          </w:tcPr>
          <w:p w14:paraId="4D294E83" w14:textId="77777777" w:rsidR="00502718" w:rsidRPr="005B678D" w:rsidRDefault="00502718" w:rsidP="0047514A">
            <w:pPr>
              <w:pStyle w:val="Tablenumber"/>
              <w:cnfStyle w:val="000000100000" w:firstRow="0" w:lastRow="0" w:firstColumn="0" w:lastColumn="0" w:oddVBand="0" w:evenVBand="0" w:oddHBand="1" w:evenHBand="0" w:firstRowFirstColumn="0" w:firstRowLastColumn="0" w:lastRowFirstColumn="0" w:lastRowLastColumn="0"/>
            </w:pPr>
            <w:r>
              <w:t>85</w:t>
            </w:r>
          </w:p>
        </w:tc>
        <w:tc>
          <w:tcPr>
            <w:tcW w:w="307" w:type="pct"/>
            <w:shd w:val="clear" w:color="auto" w:fill="EFD3D2"/>
          </w:tcPr>
          <w:p w14:paraId="44B5CA63" w14:textId="77777777" w:rsidR="00502718" w:rsidRPr="005B678D" w:rsidRDefault="00502718" w:rsidP="0047514A">
            <w:pPr>
              <w:pStyle w:val="Tablenumber"/>
              <w:cnfStyle w:val="000000100000" w:firstRow="0" w:lastRow="0" w:firstColumn="0" w:lastColumn="0" w:oddVBand="0" w:evenVBand="0" w:oddHBand="1" w:evenHBand="0" w:firstRowFirstColumn="0" w:firstRowLastColumn="0" w:lastRowFirstColumn="0" w:lastRowLastColumn="0"/>
            </w:pPr>
            <w:r>
              <w:t>98</w:t>
            </w:r>
          </w:p>
        </w:tc>
        <w:tc>
          <w:tcPr>
            <w:tcW w:w="304" w:type="pct"/>
            <w:shd w:val="clear" w:color="auto" w:fill="EFD3D2"/>
          </w:tcPr>
          <w:p w14:paraId="0D2206CB" w14:textId="77777777" w:rsidR="00502718" w:rsidRPr="0091597D" w:rsidRDefault="000B6E7C" w:rsidP="0047514A">
            <w:pPr>
              <w:pStyle w:val="Tablenumber"/>
              <w:cnfStyle w:val="000000100000" w:firstRow="0" w:lastRow="0" w:firstColumn="0" w:lastColumn="0" w:oddVBand="0" w:evenVBand="0" w:oddHBand="1" w:evenHBand="0" w:firstRowFirstColumn="0" w:firstRowLastColumn="0" w:lastRowFirstColumn="0" w:lastRowLastColumn="0"/>
            </w:pPr>
            <w:r>
              <w:t>31</w:t>
            </w:r>
          </w:p>
        </w:tc>
        <w:tc>
          <w:tcPr>
            <w:tcW w:w="304" w:type="pct"/>
            <w:shd w:val="clear" w:color="auto" w:fill="EFD3D2"/>
          </w:tcPr>
          <w:p w14:paraId="6D6B5084" w14:textId="77777777" w:rsidR="00502718" w:rsidRPr="005B678D" w:rsidRDefault="00502718" w:rsidP="0047514A">
            <w:pPr>
              <w:pStyle w:val="Tablenumber"/>
              <w:cnfStyle w:val="000000100000" w:firstRow="0" w:lastRow="0" w:firstColumn="0" w:lastColumn="0" w:oddVBand="0" w:evenVBand="0" w:oddHBand="1" w:evenHBand="0" w:firstRowFirstColumn="0" w:firstRowLastColumn="0" w:lastRowFirstColumn="0" w:lastRowLastColumn="0"/>
            </w:pPr>
            <w:r>
              <w:t>29</w:t>
            </w:r>
          </w:p>
        </w:tc>
        <w:tc>
          <w:tcPr>
            <w:tcW w:w="304" w:type="pct"/>
            <w:shd w:val="clear" w:color="auto" w:fill="EFD3D2"/>
          </w:tcPr>
          <w:p w14:paraId="48FCCFB0" w14:textId="77777777" w:rsidR="00502718" w:rsidRPr="005B678D" w:rsidRDefault="00502718" w:rsidP="0047514A">
            <w:pPr>
              <w:pStyle w:val="Tablenumber"/>
              <w:cnfStyle w:val="000000100000" w:firstRow="0" w:lastRow="0" w:firstColumn="0" w:lastColumn="0" w:oddVBand="0" w:evenVBand="0" w:oddHBand="1" w:evenHBand="0" w:firstRowFirstColumn="0" w:firstRowLastColumn="0" w:lastRowFirstColumn="0" w:lastRowLastColumn="0"/>
            </w:pPr>
            <w:r>
              <w:t>8</w:t>
            </w:r>
          </w:p>
        </w:tc>
        <w:tc>
          <w:tcPr>
            <w:tcW w:w="304" w:type="pct"/>
            <w:shd w:val="clear" w:color="auto" w:fill="EFD3D2"/>
          </w:tcPr>
          <w:p w14:paraId="25B876F8" w14:textId="77777777" w:rsidR="00502718" w:rsidRDefault="00502718" w:rsidP="0047514A">
            <w:pPr>
              <w:pStyle w:val="Tablenumber"/>
              <w:cnfStyle w:val="000000100000" w:firstRow="0" w:lastRow="0" w:firstColumn="0" w:lastColumn="0" w:oddVBand="0" w:evenVBand="0" w:oddHBand="1" w:evenHBand="0" w:firstRowFirstColumn="0" w:firstRowLastColumn="0" w:lastRowFirstColumn="0" w:lastRowLastColumn="0"/>
            </w:pPr>
            <w:r>
              <w:t>1</w:t>
            </w:r>
          </w:p>
        </w:tc>
        <w:tc>
          <w:tcPr>
            <w:tcW w:w="304" w:type="pct"/>
            <w:shd w:val="clear" w:color="auto" w:fill="EFD3D2"/>
          </w:tcPr>
          <w:p w14:paraId="30B8CE61" w14:textId="77777777" w:rsidR="00502718" w:rsidRDefault="00502718" w:rsidP="0047514A">
            <w:pPr>
              <w:pStyle w:val="Tablenumber"/>
              <w:cnfStyle w:val="000000100000" w:firstRow="0" w:lastRow="0" w:firstColumn="0" w:lastColumn="0" w:oddVBand="0" w:evenVBand="0" w:oddHBand="1" w:evenHBand="0" w:firstRowFirstColumn="0" w:firstRowLastColumn="0" w:lastRowFirstColumn="0" w:lastRowLastColumn="0"/>
            </w:pPr>
            <w:r>
              <w:t>3</w:t>
            </w:r>
          </w:p>
        </w:tc>
        <w:tc>
          <w:tcPr>
            <w:tcW w:w="305" w:type="pct"/>
            <w:shd w:val="clear" w:color="auto" w:fill="EFD3D2"/>
          </w:tcPr>
          <w:p w14:paraId="3CD22140" w14:textId="77777777" w:rsidR="00502718" w:rsidRPr="005B678D" w:rsidRDefault="00502718" w:rsidP="0047514A">
            <w:pPr>
              <w:pStyle w:val="Tablenumber"/>
              <w:cnfStyle w:val="000000100000" w:firstRow="0" w:lastRow="0" w:firstColumn="0" w:lastColumn="0" w:oddVBand="0" w:evenVBand="0" w:oddHBand="1" w:evenHBand="0" w:firstRowFirstColumn="0" w:firstRowLastColumn="0" w:lastRowFirstColumn="0" w:lastRowLastColumn="0"/>
            </w:pPr>
            <w:r>
              <w:t>2</w:t>
            </w:r>
          </w:p>
        </w:tc>
        <w:tc>
          <w:tcPr>
            <w:tcW w:w="353" w:type="pct"/>
            <w:shd w:val="clear" w:color="auto" w:fill="EFD3D2"/>
          </w:tcPr>
          <w:p w14:paraId="64526F10" w14:textId="77777777" w:rsidR="00502718" w:rsidRPr="005B678D" w:rsidRDefault="00502718" w:rsidP="0047514A">
            <w:pPr>
              <w:pStyle w:val="Tablenumber"/>
              <w:cnfStyle w:val="000000100000" w:firstRow="0" w:lastRow="0" w:firstColumn="0" w:lastColumn="0" w:oddVBand="0" w:evenVBand="0" w:oddHBand="1" w:evenHBand="0" w:firstRowFirstColumn="0" w:firstRowLastColumn="0" w:lastRowFirstColumn="0" w:lastRowLastColumn="0"/>
            </w:pPr>
            <w:r>
              <w:t>1</w:t>
            </w:r>
          </w:p>
        </w:tc>
        <w:tc>
          <w:tcPr>
            <w:tcW w:w="332" w:type="pct"/>
            <w:shd w:val="clear" w:color="auto" w:fill="EFD3D2"/>
          </w:tcPr>
          <w:p w14:paraId="497B9859" w14:textId="77777777" w:rsidR="00502718" w:rsidRPr="005B678D" w:rsidRDefault="00502718" w:rsidP="0047514A">
            <w:pPr>
              <w:pStyle w:val="Tablenumber"/>
              <w:cnfStyle w:val="000000100000" w:firstRow="0" w:lastRow="0" w:firstColumn="0" w:lastColumn="0" w:oddVBand="0" w:evenVBand="0" w:oddHBand="1" w:evenHBand="0" w:firstRowFirstColumn="0" w:firstRowLastColumn="0" w:lastRowFirstColumn="0" w:lastRowLastColumn="0"/>
            </w:pPr>
            <w:r>
              <w:t>34</w:t>
            </w:r>
            <w:r w:rsidR="00D800A9">
              <w:t>3</w:t>
            </w:r>
          </w:p>
        </w:tc>
        <w:tc>
          <w:tcPr>
            <w:tcW w:w="319" w:type="pct"/>
            <w:shd w:val="clear" w:color="auto" w:fill="EFD3D2"/>
          </w:tcPr>
          <w:p w14:paraId="25905883" w14:textId="77777777" w:rsidR="00502718" w:rsidRPr="005B678D" w:rsidRDefault="00502718" w:rsidP="0047514A">
            <w:pPr>
              <w:pStyle w:val="Tablenumber"/>
              <w:cnfStyle w:val="000000100000" w:firstRow="0" w:lastRow="0" w:firstColumn="0" w:lastColumn="0" w:oddVBand="0" w:evenVBand="0" w:oddHBand="1" w:evenHBand="0" w:firstRowFirstColumn="0" w:firstRowLastColumn="0" w:lastRowFirstColumn="0" w:lastRowLastColumn="0"/>
            </w:pPr>
            <w:r>
              <w:t>58</w:t>
            </w:r>
          </w:p>
        </w:tc>
      </w:tr>
      <w:tr w:rsidR="009E33A3" w14:paraId="18E950FC" w14:textId="77777777" w:rsidTr="00DA0734">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41" w:type="pct"/>
            <w:shd w:val="clear" w:color="auto" w:fill="EFD3D2"/>
          </w:tcPr>
          <w:p w14:paraId="7E766045" w14:textId="77777777" w:rsidR="00502718" w:rsidRPr="00650CB0" w:rsidRDefault="00502718" w:rsidP="00502718">
            <w:pPr>
              <w:pStyle w:val="Tablecolumnnew"/>
            </w:pPr>
          </w:p>
        </w:tc>
        <w:tc>
          <w:tcPr>
            <w:tcW w:w="401" w:type="pct"/>
            <w:shd w:val="clear" w:color="auto" w:fill="EFD3D2"/>
          </w:tcPr>
          <w:p w14:paraId="1E582A15" w14:textId="7D8004CA" w:rsidR="00502718" w:rsidRPr="005B678D" w:rsidRDefault="007F7785" w:rsidP="0047514A">
            <w:pPr>
              <w:pStyle w:val="Tablenumber"/>
              <w:cnfStyle w:val="000000010000" w:firstRow="0" w:lastRow="0" w:firstColumn="0" w:lastColumn="0" w:oddVBand="0" w:evenVBand="0" w:oddHBand="0" w:evenHBand="1" w:firstRowFirstColumn="0" w:firstRowLastColumn="0" w:lastRowFirstColumn="0" w:lastRowLastColumn="0"/>
            </w:pPr>
            <w:r>
              <w:t>2013–</w:t>
            </w:r>
            <w:r w:rsidR="00502718" w:rsidRPr="005B678D">
              <w:t>14</w:t>
            </w:r>
          </w:p>
        </w:tc>
        <w:tc>
          <w:tcPr>
            <w:tcW w:w="306" w:type="pct"/>
            <w:shd w:val="clear" w:color="auto" w:fill="EFD3D2"/>
          </w:tcPr>
          <w:p w14:paraId="37533A93" w14:textId="6D53205B" w:rsidR="00502718" w:rsidRPr="005B678D" w:rsidRDefault="0022433C" w:rsidP="0047514A">
            <w:pPr>
              <w:pStyle w:val="Tablenumber"/>
              <w:cnfStyle w:val="000000010000" w:firstRow="0" w:lastRow="0" w:firstColumn="0" w:lastColumn="0" w:oddVBand="0" w:evenVBand="0" w:oddHBand="0" w:evenHBand="1" w:firstRowFirstColumn="0" w:firstRowLastColumn="0" w:lastRowFirstColumn="0" w:lastRowLastColumn="0"/>
            </w:pPr>
            <w:r>
              <w:rPr>
                <w:vertAlign w:val="superscript"/>
              </w:rPr>
              <w:t xml:space="preserve">n </w:t>
            </w:r>
            <w:r w:rsidR="00502718">
              <w:t>46</w:t>
            </w:r>
          </w:p>
        </w:tc>
        <w:tc>
          <w:tcPr>
            <w:tcW w:w="315" w:type="pct"/>
            <w:shd w:val="clear" w:color="auto" w:fill="EFD3D2"/>
          </w:tcPr>
          <w:p w14:paraId="0EFAF62B" w14:textId="77777777" w:rsidR="00502718" w:rsidRPr="005B678D" w:rsidRDefault="00502718" w:rsidP="0047514A">
            <w:pPr>
              <w:pStyle w:val="Tablenumber"/>
              <w:cnfStyle w:val="000000010000" w:firstRow="0" w:lastRow="0" w:firstColumn="0" w:lastColumn="0" w:oddVBand="0" w:evenVBand="0" w:oddHBand="0" w:evenHBand="1" w:firstRowFirstColumn="0" w:firstRowLastColumn="0" w:lastRowFirstColumn="0" w:lastRowLastColumn="0"/>
            </w:pPr>
            <w:r>
              <w:t>109</w:t>
            </w:r>
          </w:p>
        </w:tc>
        <w:tc>
          <w:tcPr>
            <w:tcW w:w="307" w:type="pct"/>
            <w:shd w:val="clear" w:color="auto" w:fill="EFD3D2"/>
          </w:tcPr>
          <w:p w14:paraId="4CC27E27" w14:textId="77777777" w:rsidR="00502718" w:rsidRPr="005B678D" w:rsidRDefault="00502718" w:rsidP="0047514A">
            <w:pPr>
              <w:pStyle w:val="Tablenumber"/>
              <w:cnfStyle w:val="000000010000" w:firstRow="0" w:lastRow="0" w:firstColumn="0" w:lastColumn="0" w:oddVBand="0" w:evenVBand="0" w:oddHBand="0" w:evenHBand="1" w:firstRowFirstColumn="0" w:firstRowLastColumn="0" w:lastRowFirstColumn="0" w:lastRowLastColumn="0"/>
            </w:pPr>
            <w:r>
              <w:t>53</w:t>
            </w:r>
          </w:p>
        </w:tc>
        <w:tc>
          <w:tcPr>
            <w:tcW w:w="304" w:type="pct"/>
            <w:shd w:val="clear" w:color="auto" w:fill="EFD3D2"/>
          </w:tcPr>
          <w:p w14:paraId="5C6E704A" w14:textId="77777777" w:rsidR="00502718" w:rsidRPr="0091597D" w:rsidRDefault="000B6E7C" w:rsidP="0047514A">
            <w:pPr>
              <w:pStyle w:val="Tablenumber"/>
              <w:cnfStyle w:val="000000010000" w:firstRow="0" w:lastRow="0" w:firstColumn="0" w:lastColumn="0" w:oddVBand="0" w:evenVBand="0" w:oddHBand="0" w:evenHBand="1" w:firstRowFirstColumn="0" w:firstRowLastColumn="0" w:lastRowFirstColumn="0" w:lastRowLastColumn="0"/>
            </w:pPr>
            <w:r>
              <w:t>20</w:t>
            </w:r>
          </w:p>
        </w:tc>
        <w:tc>
          <w:tcPr>
            <w:tcW w:w="304" w:type="pct"/>
            <w:shd w:val="clear" w:color="auto" w:fill="EFD3D2"/>
          </w:tcPr>
          <w:p w14:paraId="13D6A3B9" w14:textId="77777777" w:rsidR="00502718" w:rsidRPr="005B678D" w:rsidRDefault="00502718" w:rsidP="0047514A">
            <w:pPr>
              <w:pStyle w:val="Tablenumber"/>
              <w:cnfStyle w:val="000000010000" w:firstRow="0" w:lastRow="0" w:firstColumn="0" w:lastColumn="0" w:oddVBand="0" w:evenVBand="0" w:oddHBand="0" w:evenHBand="1" w:firstRowFirstColumn="0" w:firstRowLastColumn="0" w:lastRowFirstColumn="0" w:lastRowLastColumn="0"/>
            </w:pPr>
            <w:r>
              <w:t>27</w:t>
            </w:r>
          </w:p>
        </w:tc>
        <w:tc>
          <w:tcPr>
            <w:tcW w:w="304" w:type="pct"/>
            <w:shd w:val="clear" w:color="auto" w:fill="EFD3D2"/>
          </w:tcPr>
          <w:p w14:paraId="2C53A5B5" w14:textId="77777777" w:rsidR="00502718" w:rsidRPr="005B678D" w:rsidRDefault="00502718" w:rsidP="0047514A">
            <w:pPr>
              <w:pStyle w:val="Tablenumber"/>
              <w:cnfStyle w:val="000000010000" w:firstRow="0" w:lastRow="0" w:firstColumn="0" w:lastColumn="0" w:oddVBand="0" w:evenVBand="0" w:oddHBand="0" w:evenHBand="1" w:firstRowFirstColumn="0" w:firstRowLastColumn="0" w:lastRowFirstColumn="0" w:lastRowLastColumn="0"/>
            </w:pPr>
            <w:r>
              <w:t>5</w:t>
            </w:r>
          </w:p>
        </w:tc>
        <w:tc>
          <w:tcPr>
            <w:tcW w:w="304" w:type="pct"/>
            <w:shd w:val="clear" w:color="auto" w:fill="EFD3D2"/>
          </w:tcPr>
          <w:p w14:paraId="2008DEC2" w14:textId="77777777" w:rsidR="00502718" w:rsidRDefault="00502718" w:rsidP="0047514A">
            <w:pPr>
              <w:pStyle w:val="Tablenumber"/>
              <w:cnfStyle w:val="000000010000" w:firstRow="0" w:lastRow="0" w:firstColumn="0" w:lastColumn="0" w:oddVBand="0" w:evenVBand="0" w:oddHBand="0" w:evenHBand="1" w:firstRowFirstColumn="0" w:firstRowLastColumn="0" w:lastRowFirstColumn="0" w:lastRowLastColumn="0"/>
            </w:pPr>
            <w:r>
              <w:t>1</w:t>
            </w:r>
          </w:p>
        </w:tc>
        <w:tc>
          <w:tcPr>
            <w:tcW w:w="304" w:type="pct"/>
            <w:shd w:val="clear" w:color="auto" w:fill="EFD3D2"/>
          </w:tcPr>
          <w:p w14:paraId="0F566F54" w14:textId="77777777" w:rsidR="00502718" w:rsidRDefault="00502718" w:rsidP="0047514A">
            <w:pPr>
              <w:pStyle w:val="Tablenumber"/>
              <w:cnfStyle w:val="000000010000" w:firstRow="0" w:lastRow="0" w:firstColumn="0" w:lastColumn="0" w:oddVBand="0" w:evenVBand="0" w:oddHBand="0" w:evenHBand="1" w:firstRowFirstColumn="0" w:firstRowLastColumn="0" w:lastRowFirstColumn="0" w:lastRowLastColumn="0"/>
            </w:pPr>
            <w:r>
              <w:t>4</w:t>
            </w:r>
          </w:p>
        </w:tc>
        <w:tc>
          <w:tcPr>
            <w:tcW w:w="305" w:type="pct"/>
            <w:shd w:val="clear" w:color="auto" w:fill="EFD3D2"/>
          </w:tcPr>
          <w:p w14:paraId="01F99B7F" w14:textId="0A31C462" w:rsidR="00502718" w:rsidRPr="005B678D" w:rsidRDefault="000525D4" w:rsidP="0047514A">
            <w:pPr>
              <w:pStyle w:val="Tablenumber"/>
              <w:cnfStyle w:val="000000010000" w:firstRow="0" w:lastRow="0" w:firstColumn="0" w:lastColumn="0" w:oddVBand="0" w:evenVBand="0" w:oddHBand="0" w:evenHBand="1" w:firstRowFirstColumn="0" w:firstRowLastColumn="0" w:lastRowFirstColumn="0" w:lastRowLastColumn="0"/>
            </w:pPr>
            <w:r>
              <w:t>0</w:t>
            </w:r>
          </w:p>
        </w:tc>
        <w:tc>
          <w:tcPr>
            <w:tcW w:w="353" w:type="pct"/>
            <w:shd w:val="clear" w:color="auto" w:fill="EFD3D2"/>
          </w:tcPr>
          <w:p w14:paraId="5FCF1088" w14:textId="77777777" w:rsidR="00502718" w:rsidRPr="005B678D" w:rsidRDefault="00502718" w:rsidP="0047514A">
            <w:pPr>
              <w:pStyle w:val="Tablenumber"/>
              <w:cnfStyle w:val="000000010000" w:firstRow="0" w:lastRow="0" w:firstColumn="0" w:lastColumn="0" w:oddVBand="0" w:evenVBand="0" w:oddHBand="0" w:evenHBand="1" w:firstRowFirstColumn="0" w:firstRowLastColumn="0" w:lastRowFirstColumn="0" w:lastRowLastColumn="0"/>
            </w:pPr>
            <w:r>
              <w:t>0</w:t>
            </w:r>
          </w:p>
        </w:tc>
        <w:tc>
          <w:tcPr>
            <w:tcW w:w="332" w:type="pct"/>
            <w:shd w:val="clear" w:color="auto" w:fill="EFD3D2"/>
          </w:tcPr>
          <w:p w14:paraId="25BA107F" w14:textId="1564708E" w:rsidR="00502718" w:rsidRPr="005B678D" w:rsidRDefault="000525D4" w:rsidP="0047514A">
            <w:pPr>
              <w:pStyle w:val="Tablenumber"/>
              <w:cnfStyle w:val="000000010000" w:firstRow="0" w:lastRow="0" w:firstColumn="0" w:lastColumn="0" w:oddVBand="0" w:evenVBand="0" w:oddHBand="0" w:evenHBand="1" w:firstRowFirstColumn="0" w:firstRowLastColumn="0" w:lastRowFirstColumn="0" w:lastRowLastColumn="0"/>
            </w:pPr>
            <w:r>
              <w:t>265</w:t>
            </w:r>
          </w:p>
        </w:tc>
        <w:tc>
          <w:tcPr>
            <w:tcW w:w="319" w:type="pct"/>
            <w:shd w:val="clear" w:color="auto" w:fill="EFD3D2"/>
          </w:tcPr>
          <w:p w14:paraId="6E178F82" w14:textId="77777777" w:rsidR="00502718" w:rsidRPr="005B678D" w:rsidRDefault="00502718" w:rsidP="0047514A">
            <w:pPr>
              <w:pStyle w:val="Tablenumber"/>
              <w:cnfStyle w:val="000000010000" w:firstRow="0" w:lastRow="0" w:firstColumn="0" w:lastColumn="0" w:oddVBand="0" w:evenVBand="0" w:oddHBand="0" w:evenHBand="1" w:firstRowFirstColumn="0" w:firstRowLastColumn="0" w:lastRowFirstColumn="0" w:lastRowLastColumn="0"/>
            </w:pPr>
            <w:r>
              <w:t>97</w:t>
            </w:r>
          </w:p>
        </w:tc>
      </w:tr>
      <w:tr w:rsidR="009E33A3" w14:paraId="74457609" w14:textId="77777777" w:rsidTr="00DA0734">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41" w:type="pct"/>
            <w:shd w:val="clear" w:color="auto" w:fill="EFD3D2"/>
          </w:tcPr>
          <w:p w14:paraId="49D4969C" w14:textId="77777777" w:rsidR="00502718" w:rsidRPr="00650CB0" w:rsidRDefault="00502718" w:rsidP="00502718">
            <w:pPr>
              <w:pStyle w:val="Tablecolumnnew"/>
            </w:pPr>
          </w:p>
        </w:tc>
        <w:tc>
          <w:tcPr>
            <w:tcW w:w="401" w:type="pct"/>
            <w:shd w:val="clear" w:color="auto" w:fill="EFD3D2"/>
          </w:tcPr>
          <w:p w14:paraId="7BA2A7F3" w14:textId="0DCD1BC4" w:rsidR="00502718" w:rsidRPr="005B678D" w:rsidRDefault="007F7785" w:rsidP="0047514A">
            <w:pPr>
              <w:pStyle w:val="Tablenumber"/>
              <w:cnfStyle w:val="000000100000" w:firstRow="0" w:lastRow="0" w:firstColumn="0" w:lastColumn="0" w:oddVBand="0" w:evenVBand="0" w:oddHBand="1" w:evenHBand="0" w:firstRowFirstColumn="0" w:firstRowLastColumn="0" w:lastRowFirstColumn="0" w:lastRowLastColumn="0"/>
            </w:pPr>
            <w:r>
              <w:t>2014–</w:t>
            </w:r>
            <w:r w:rsidR="00502718" w:rsidRPr="005B678D">
              <w:t>15</w:t>
            </w:r>
          </w:p>
        </w:tc>
        <w:tc>
          <w:tcPr>
            <w:tcW w:w="306" w:type="pct"/>
            <w:shd w:val="clear" w:color="auto" w:fill="EFD3D2"/>
          </w:tcPr>
          <w:p w14:paraId="2A1207D8" w14:textId="52BC6464" w:rsidR="00502718" w:rsidRPr="005B678D" w:rsidRDefault="0022433C" w:rsidP="0047514A">
            <w:pPr>
              <w:pStyle w:val="Tablenumber"/>
              <w:cnfStyle w:val="000000100000" w:firstRow="0" w:lastRow="0" w:firstColumn="0" w:lastColumn="0" w:oddVBand="0" w:evenVBand="0" w:oddHBand="1" w:evenHBand="0" w:firstRowFirstColumn="0" w:firstRowLastColumn="0" w:lastRowFirstColumn="0" w:lastRowLastColumn="0"/>
            </w:pPr>
            <w:r>
              <w:rPr>
                <w:vertAlign w:val="superscript"/>
              </w:rPr>
              <w:t xml:space="preserve">n </w:t>
            </w:r>
            <w:r w:rsidR="00502718">
              <w:t>91</w:t>
            </w:r>
          </w:p>
        </w:tc>
        <w:tc>
          <w:tcPr>
            <w:tcW w:w="315" w:type="pct"/>
            <w:shd w:val="clear" w:color="auto" w:fill="EFD3D2"/>
          </w:tcPr>
          <w:p w14:paraId="10C3B8F9" w14:textId="77777777" w:rsidR="00502718" w:rsidRPr="005B678D" w:rsidRDefault="00502718" w:rsidP="0047514A">
            <w:pPr>
              <w:pStyle w:val="Tablenumber"/>
              <w:cnfStyle w:val="000000100000" w:firstRow="0" w:lastRow="0" w:firstColumn="0" w:lastColumn="0" w:oddVBand="0" w:evenVBand="0" w:oddHBand="1" w:evenHBand="0" w:firstRowFirstColumn="0" w:firstRowLastColumn="0" w:lastRowFirstColumn="0" w:lastRowLastColumn="0"/>
            </w:pPr>
            <w:r>
              <w:t>113</w:t>
            </w:r>
          </w:p>
        </w:tc>
        <w:tc>
          <w:tcPr>
            <w:tcW w:w="307" w:type="pct"/>
            <w:shd w:val="clear" w:color="auto" w:fill="EFD3D2"/>
          </w:tcPr>
          <w:p w14:paraId="3F9BD138" w14:textId="77777777" w:rsidR="00502718" w:rsidRPr="005B678D" w:rsidRDefault="00502718" w:rsidP="0047514A">
            <w:pPr>
              <w:pStyle w:val="Tablenumber"/>
              <w:cnfStyle w:val="000000100000" w:firstRow="0" w:lastRow="0" w:firstColumn="0" w:lastColumn="0" w:oddVBand="0" w:evenVBand="0" w:oddHBand="1" w:evenHBand="0" w:firstRowFirstColumn="0" w:firstRowLastColumn="0" w:lastRowFirstColumn="0" w:lastRowLastColumn="0"/>
            </w:pPr>
            <w:r>
              <w:t>54</w:t>
            </w:r>
          </w:p>
        </w:tc>
        <w:tc>
          <w:tcPr>
            <w:tcW w:w="304" w:type="pct"/>
            <w:shd w:val="clear" w:color="auto" w:fill="EFD3D2"/>
          </w:tcPr>
          <w:p w14:paraId="57B623FD" w14:textId="77777777" w:rsidR="00502718" w:rsidRPr="0091597D" w:rsidRDefault="00502718" w:rsidP="0047514A">
            <w:pPr>
              <w:pStyle w:val="Tablenumber"/>
              <w:cnfStyle w:val="000000100000" w:firstRow="0" w:lastRow="0" w:firstColumn="0" w:lastColumn="0" w:oddVBand="0" w:evenVBand="0" w:oddHBand="1" w:evenHBand="0" w:firstRowFirstColumn="0" w:firstRowLastColumn="0" w:lastRowFirstColumn="0" w:lastRowLastColumn="0"/>
            </w:pPr>
            <w:r w:rsidRPr="0091597D">
              <w:t>19</w:t>
            </w:r>
          </w:p>
        </w:tc>
        <w:tc>
          <w:tcPr>
            <w:tcW w:w="304" w:type="pct"/>
            <w:shd w:val="clear" w:color="auto" w:fill="EFD3D2"/>
          </w:tcPr>
          <w:p w14:paraId="018F882A" w14:textId="77777777" w:rsidR="00502718" w:rsidRPr="005B678D" w:rsidRDefault="00502718" w:rsidP="0047514A">
            <w:pPr>
              <w:pStyle w:val="Tablenumber"/>
              <w:cnfStyle w:val="000000100000" w:firstRow="0" w:lastRow="0" w:firstColumn="0" w:lastColumn="0" w:oddVBand="0" w:evenVBand="0" w:oddHBand="1" w:evenHBand="0" w:firstRowFirstColumn="0" w:firstRowLastColumn="0" w:lastRowFirstColumn="0" w:lastRowLastColumn="0"/>
            </w:pPr>
            <w:r>
              <w:t>19</w:t>
            </w:r>
          </w:p>
        </w:tc>
        <w:tc>
          <w:tcPr>
            <w:tcW w:w="304" w:type="pct"/>
            <w:shd w:val="clear" w:color="auto" w:fill="EFD3D2"/>
          </w:tcPr>
          <w:p w14:paraId="7A677245" w14:textId="77777777" w:rsidR="00502718" w:rsidRPr="005B678D" w:rsidRDefault="00502718" w:rsidP="0047514A">
            <w:pPr>
              <w:pStyle w:val="Tablenumber"/>
              <w:cnfStyle w:val="000000100000" w:firstRow="0" w:lastRow="0" w:firstColumn="0" w:lastColumn="0" w:oddVBand="0" w:evenVBand="0" w:oddHBand="1" w:evenHBand="0" w:firstRowFirstColumn="0" w:firstRowLastColumn="0" w:lastRowFirstColumn="0" w:lastRowLastColumn="0"/>
            </w:pPr>
            <w:r>
              <w:t>0</w:t>
            </w:r>
          </w:p>
        </w:tc>
        <w:tc>
          <w:tcPr>
            <w:tcW w:w="304" w:type="pct"/>
            <w:shd w:val="clear" w:color="auto" w:fill="EFD3D2"/>
          </w:tcPr>
          <w:p w14:paraId="6D97B80D" w14:textId="77777777" w:rsidR="00502718" w:rsidRDefault="00502718" w:rsidP="0047514A">
            <w:pPr>
              <w:pStyle w:val="Tablenumber"/>
              <w:cnfStyle w:val="000000100000" w:firstRow="0" w:lastRow="0" w:firstColumn="0" w:lastColumn="0" w:oddVBand="0" w:evenVBand="0" w:oddHBand="1" w:evenHBand="0" w:firstRowFirstColumn="0" w:firstRowLastColumn="0" w:lastRowFirstColumn="0" w:lastRowLastColumn="0"/>
            </w:pPr>
            <w:r>
              <w:t>0</w:t>
            </w:r>
          </w:p>
        </w:tc>
        <w:tc>
          <w:tcPr>
            <w:tcW w:w="304" w:type="pct"/>
            <w:shd w:val="clear" w:color="auto" w:fill="EFD3D2"/>
          </w:tcPr>
          <w:p w14:paraId="707CC12F" w14:textId="77777777" w:rsidR="00502718" w:rsidRDefault="00502718" w:rsidP="0047514A">
            <w:pPr>
              <w:pStyle w:val="Tablenumber"/>
              <w:cnfStyle w:val="000000100000" w:firstRow="0" w:lastRow="0" w:firstColumn="0" w:lastColumn="0" w:oddVBand="0" w:evenVBand="0" w:oddHBand="1" w:evenHBand="0" w:firstRowFirstColumn="0" w:firstRowLastColumn="0" w:lastRowFirstColumn="0" w:lastRowLastColumn="0"/>
            </w:pPr>
            <w:r>
              <w:t>5</w:t>
            </w:r>
          </w:p>
        </w:tc>
        <w:tc>
          <w:tcPr>
            <w:tcW w:w="305" w:type="pct"/>
            <w:shd w:val="clear" w:color="auto" w:fill="EFD3D2"/>
          </w:tcPr>
          <w:p w14:paraId="7D0C08A7" w14:textId="3F61E18C" w:rsidR="00502718" w:rsidRPr="005B678D" w:rsidRDefault="000525D4" w:rsidP="0047514A">
            <w:pPr>
              <w:pStyle w:val="Tablenumber"/>
              <w:cnfStyle w:val="000000100000" w:firstRow="0" w:lastRow="0" w:firstColumn="0" w:lastColumn="0" w:oddVBand="0" w:evenVBand="0" w:oddHBand="1" w:evenHBand="0" w:firstRowFirstColumn="0" w:firstRowLastColumn="0" w:lastRowFirstColumn="0" w:lastRowLastColumn="0"/>
            </w:pPr>
            <w:r>
              <w:t>5</w:t>
            </w:r>
          </w:p>
        </w:tc>
        <w:tc>
          <w:tcPr>
            <w:tcW w:w="353" w:type="pct"/>
            <w:shd w:val="clear" w:color="auto" w:fill="EFD3D2"/>
          </w:tcPr>
          <w:p w14:paraId="51B4F41D" w14:textId="77777777" w:rsidR="00502718" w:rsidRPr="005B678D" w:rsidRDefault="00502718" w:rsidP="0047514A">
            <w:pPr>
              <w:pStyle w:val="Tablenumber"/>
              <w:cnfStyle w:val="000000100000" w:firstRow="0" w:lastRow="0" w:firstColumn="0" w:lastColumn="0" w:oddVBand="0" w:evenVBand="0" w:oddHBand="1" w:evenHBand="0" w:firstRowFirstColumn="0" w:firstRowLastColumn="0" w:lastRowFirstColumn="0" w:lastRowLastColumn="0"/>
            </w:pPr>
            <w:r>
              <w:t>0</w:t>
            </w:r>
          </w:p>
        </w:tc>
        <w:tc>
          <w:tcPr>
            <w:tcW w:w="332" w:type="pct"/>
            <w:shd w:val="clear" w:color="auto" w:fill="EFD3D2"/>
          </w:tcPr>
          <w:p w14:paraId="2605E9B5" w14:textId="0D6A4B7F" w:rsidR="00502718" w:rsidRPr="005B678D" w:rsidRDefault="000525D4" w:rsidP="0047514A">
            <w:pPr>
              <w:pStyle w:val="Tablenumber"/>
              <w:cnfStyle w:val="000000100000" w:firstRow="0" w:lastRow="0" w:firstColumn="0" w:lastColumn="0" w:oddVBand="0" w:evenVBand="0" w:oddHBand="1" w:evenHBand="0" w:firstRowFirstColumn="0" w:firstRowLastColumn="0" w:lastRowFirstColumn="0" w:lastRowLastColumn="0"/>
            </w:pPr>
            <w:r>
              <w:t>306</w:t>
            </w:r>
          </w:p>
        </w:tc>
        <w:tc>
          <w:tcPr>
            <w:tcW w:w="319" w:type="pct"/>
            <w:shd w:val="clear" w:color="auto" w:fill="EFD3D2"/>
          </w:tcPr>
          <w:p w14:paraId="4BE3912E" w14:textId="77777777" w:rsidR="00502718" w:rsidRPr="005B678D" w:rsidRDefault="00502718" w:rsidP="0047514A">
            <w:pPr>
              <w:pStyle w:val="Tablenumber"/>
              <w:cnfStyle w:val="000000100000" w:firstRow="0" w:lastRow="0" w:firstColumn="0" w:lastColumn="0" w:oddVBand="0" w:evenVBand="0" w:oddHBand="1" w:evenHBand="0" w:firstRowFirstColumn="0" w:firstRowLastColumn="0" w:lastRowFirstColumn="0" w:lastRowLastColumn="0"/>
            </w:pPr>
            <w:r>
              <w:t>98</w:t>
            </w:r>
          </w:p>
        </w:tc>
      </w:tr>
      <w:tr w:rsidR="009E33A3" w14:paraId="7ABB2971" w14:textId="77777777" w:rsidTr="00DA0734">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41" w:type="pct"/>
            <w:shd w:val="clear" w:color="auto" w:fill="EFD3D2"/>
          </w:tcPr>
          <w:p w14:paraId="27CE3FCA" w14:textId="77777777" w:rsidR="00502718" w:rsidRPr="00650CB0" w:rsidRDefault="00502718" w:rsidP="00502718">
            <w:pPr>
              <w:pStyle w:val="Tablecolumnnew"/>
            </w:pPr>
          </w:p>
        </w:tc>
        <w:tc>
          <w:tcPr>
            <w:tcW w:w="401" w:type="pct"/>
            <w:shd w:val="clear" w:color="auto" w:fill="EFD3D2"/>
          </w:tcPr>
          <w:p w14:paraId="2E72006D" w14:textId="27B4850E" w:rsidR="00502718" w:rsidRPr="005B678D" w:rsidRDefault="007F7785" w:rsidP="0047514A">
            <w:pPr>
              <w:pStyle w:val="Tablenumber"/>
              <w:cnfStyle w:val="000000010000" w:firstRow="0" w:lastRow="0" w:firstColumn="0" w:lastColumn="0" w:oddVBand="0" w:evenVBand="0" w:oddHBand="0" w:evenHBand="1" w:firstRowFirstColumn="0" w:firstRowLastColumn="0" w:lastRowFirstColumn="0" w:lastRowLastColumn="0"/>
            </w:pPr>
            <w:r>
              <w:t>2015–</w:t>
            </w:r>
            <w:r w:rsidR="00502718" w:rsidRPr="005B678D">
              <w:t>16</w:t>
            </w:r>
          </w:p>
        </w:tc>
        <w:tc>
          <w:tcPr>
            <w:tcW w:w="306" w:type="pct"/>
            <w:shd w:val="clear" w:color="auto" w:fill="EFD3D2"/>
          </w:tcPr>
          <w:p w14:paraId="6687197B" w14:textId="0AE5BCEF" w:rsidR="00502718" w:rsidRPr="005B678D" w:rsidRDefault="0022433C" w:rsidP="0047514A">
            <w:pPr>
              <w:pStyle w:val="Tablenumber"/>
              <w:cnfStyle w:val="000000010000" w:firstRow="0" w:lastRow="0" w:firstColumn="0" w:lastColumn="0" w:oddVBand="0" w:evenVBand="0" w:oddHBand="0" w:evenHBand="1" w:firstRowFirstColumn="0" w:firstRowLastColumn="0" w:lastRowFirstColumn="0" w:lastRowLastColumn="0"/>
            </w:pPr>
            <w:r>
              <w:rPr>
                <w:vertAlign w:val="superscript"/>
              </w:rPr>
              <w:t xml:space="preserve">n </w:t>
            </w:r>
            <w:r w:rsidR="00502718">
              <w:t>61</w:t>
            </w:r>
          </w:p>
        </w:tc>
        <w:tc>
          <w:tcPr>
            <w:tcW w:w="315" w:type="pct"/>
            <w:shd w:val="clear" w:color="auto" w:fill="EFD3D2"/>
          </w:tcPr>
          <w:p w14:paraId="67E97340" w14:textId="77777777" w:rsidR="00502718" w:rsidRPr="005B678D" w:rsidRDefault="00502718" w:rsidP="0047514A">
            <w:pPr>
              <w:pStyle w:val="Tablenumber"/>
              <w:cnfStyle w:val="000000010000" w:firstRow="0" w:lastRow="0" w:firstColumn="0" w:lastColumn="0" w:oddVBand="0" w:evenVBand="0" w:oddHBand="0" w:evenHBand="1" w:firstRowFirstColumn="0" w:firstRowLastColumn="0" w:lastRowFirstColumn="0" w:lastRowLastColumn="0"/>
            </w:pPr>
            <w:r>
              <w:t>105</w:t>
            </w:r>
          </w:p>
        </w:tc>
        <w:tc>
          <w:tcPr>
            <w:tcW w:w="307" w:type="pct"/>
            <w:shd w:val="clear" w:color="auto" w:fill="EFD3D2"/>
          </w:tcPr>
          <w:p w14:paraId="01F749DA" w14:textId="77777777" w:rsidR="00502718" w:rsidRPr="005B678D" w:rsidRDefault="00502718" w:rsidP="0047514A">
            <w:pPr>
              <w:pStyle w:val="Tablenumber"/>
              <w:cnfStyle w:val="000000010000" w:firstRow="0" w:lastRow="0" w:firstColumn="0" w:lastColumn="0" w:oddVBand="0" w:evenVBand="0" w:oddHBand="0" w:evenHBand="1" w:firstRowFirstColumn="0" w:firstRowLastColumn="0" w:lastRowFirstColumn="0" w:lastRowLastColumn="0"/>
            </w:pPr>
            <w:r>
              <w:t>48</w:t>
            </w:r>
          </w:p>
        </w:tc>
        <w:tc>
          <w:tcPr>
            <w:tcW w:w="304" w:type="pct"/>
            <w:shd w:val="clear" w:color="auto" w:fill="EFD3D2"/>
          </w:tcPr>
          <w:p w14:paraId="06D8DD62" w14:textId="77777777" w:rsidR="00502718" w:rsidRPr="0091597D" w:rsidRDefault="00502718" w:rsidP="0047514A">
            <w:pPr>
              <w:pStyle w:val="Tablenumber"/>
              <w:cnfStyle w:val="000000010000" w:firstRow="0" w:lastRow="0" w:firstColumn="0" w:lastColumn="0" w:oddVBand="0" w:evenVBand="0" w:oddHBand="0" w:evenHBand="1" w:firstRowFirstColumn="0" w:firstRowLastColumn="0" w:lastRowFirstColumn="0" w:lastRowLastColumn="0"/>
            </w:pPr>
            <w:r w:rsidRPr="0091597D">
              <w:t>18</w:t>
            </w:r>
          </w:p>
        </w:tc>
        <w:tc>
          <w:tcPr>
            <w:tcW w:w="304" w:type="pct"/>
            <w:shd w:val="clear" w:color="auto" w:fill="EFD3D2"/>
          </w:tcPr>
          <w:p w14:paraId="48B19A06" w14:textId="77777777" w:rsidR="00502718" w:rsidRPr="005B678D" w:rsidRDefault="00502718" w:rsidP="0047514A">
            <w:pPr>
              <w:pStyle w:val="Tablenumber"/>
              <w:cnfStyle w:val="000000010000" w:firstRow="0" w:lastRow="0" w:firstColumn="0" w:lastColumn="0" w:oddVBand="0" w:evenVBand="0" w:oddHBand="0" w:evenHBand="1" w:firstRowFirstColumn="0" w:firstRowLastColumn="0" w:lastRowFirstColumn="0" w:lastRowLastColumn="0"/>
            </w:pPr>
            <w:r>
              <w:t>23</w:t>
            </w:r>
          </w:p>
        </w:tc>
        <w:tc>
          <w:tcPr>
            <w:tcW w:w="304" w:type="pct"/>
            <w:shd w:val="clear" w:color="auto" w:fill="EFD3D2"/>
          </w:tcPr>
          <w:p w14:paraId="606EA319" w14:textId="77777777" w:rsidR="00502718" w:rsidRPr="005B678D" w:rsidRDefault="00502718" w:rsidP="0047514A">
            <w:pPr>
              <w:pStyle w:val="Tablenumber"/>
              <w:cnfStyle w:val="000000010000" w:firstRow="0" w:lastRow="0" w:firstColumn="0" w:lastColumn="0" w:oddVBand="0" w:evenVBand="0" w:oddHBand="0" w:evenHBand="1" w:firstRowFirstColumn="0" w:firstRowLastColumn="0" w:lastRowFirstColumn="0" w:lastRowLastColumn="0"/>
            </w:pPr>
            <w:r>
              <w:t>6</w:t>
            </w:r>
          </w:p>
        </w:tc>
        <w:tc>
          <w:tcPr>
            <w:tcW w:w="304" w:type="pct"/>
            <w:shd w:val="clear" w:color="auto" w:fill="EFD3D2"/>
          </w:tcPr>
          <w:p w14:paraId="0F73D937" w14:textId="77777777" w:rsidR="00502718" w:rsidRDefault="00502718" w:rsidP="0047514A">
            <w:pPr>
              <w:pStyle w:val="Tablenumber"/>
              <w:cnfStyle w:val="000000010000" w:firstRow="0" w:lastRow="0" w:firstColumn="0" w:lastColumn="0" w:oddVBand="0" w:evenVBand="0" w:oddHBand="0" w:evenHBand="1" w:firstRowFirstColumn="0" w:firstRowLastColumn="0" w:lastRowFirstColumn="0" w:lastRowLastColumn="0"/>
            </w:pPr>
            <w:r>
              <w:t>3</w:t>
            </w:r>
          </w:p>
        </w:tc>
        <w:tc>
          <w:tcPr>
            <w:tcW w:w="304" w:type="pct"/>
            <w:shd w:val="clear" w:color="auto" w:fill="EFD3D2"/>
          </w:tcPr>
          <w:p w14:paraId="6A60D25E" w14:textId="77777777" w:rsidR="00502718" w:rsidRDefault="00502718" w:rsidP="0047514A">
            <w:pPr>
              <w:pStyle w:val="Tablenumber"/>
              <w:cnfStyle w:val="000000010000" w:firstRow="0" w:lastRow="0" w:firstColumn="0" w:lastColumn="0" w:oddVBand="0" w:evenVBand="0" w:oddHBand="0" w:evenHBand="1" w:firstRowFirstColumn="0" w:firstRowLastColumn="0" w:lastRowFirstColumn="0" w:lastRowLastColumn="0"/>
            </w:pPr>
            <w:r>
              <w:t>7</w:t>
            </w:r>
          </w:p>
        </w:tc>
        <w:tc>
          <w:tcPr>
            <w:tcW w:w="305" w:type="pct"/>
            <w:shd w:val="clear" w:color="auto" w:fill="EFD3D2"/>
          </w:tcPr>
          <w:p w14:paraId="1F73539E" w14:textId="21316161" w:rsidR="00502718" w:rsidRPr="005B678D" w:rsidRDefault="000525D4" w:rsidP="0047514A">
            <w:pPr>
              <w:pStyle w:val="Tablenumber"/>
              <w:cnfStyle w:val="000000010000" w:firstRow="0" w:lastRow="0" w:firstColumn="0" w:lastColumn="0" w:oddVBand="0" w:evenVBand="0" w:oddHBand="0" w:evenHBand="1" w:firstRowFirstColumn="0" w:firstRowLastColumn="0" w:lastRowFirstColumn="0" w:lastRowLastColumn="0"/>
            </w:pPr>
            <w:r>
              <w:t>3</w:t>
            </w:r>
          </w:p>
        </w:tc>
        <w:tc>
          <w:tcPr>
            <w:tcW w:w="353" w:type="pct"/>
            <w:shd w:val="clear" w:color="auto" w:fill="EFD3D2"/>
          </w:tcPr>
          <w:p w14:paraId="265B845B" w14:textId="77777777" w:rsidR="00502718" w:rsidRPr="005B678D" w:rsidRDefault="00502718" w:rsidP="0047514A">
            <w:pPr>
              <w:pStyle w:val="Tablenumber"/>
              <w:cnfStyle w:val="000000010000" w:firstRow="0" w:lastRow="0" w:firstColumn="0" w:lastColumn="0" w:oddVBand="0" w:evenVBand="0" w:oddHBand="0" w:evenHBand="1" w:firstRowFirstColumn="0" w:firstRowLastColumn="0" w:lastRowFirstColumn="0" w:lastRowLastColumn="0"/>
            </w:pPr>
            <w:r>
              <w:t>0</w:t>
            </w:r>
          </w:p>
        </w:tc>
        <w:tc>
          <w:tcPr>
            <w:tcW w:w="332" w:type="pct"/>
            <w:shd w:val="clear" w:color="auto" w:fill="EFD3D2"/>
          </w:tcPr>
          <w:p w14:paraId="1FF15421" w14:textId="33CC56AD" w:rsidR="00502718" w:rsidRPr="005B678D" w:rsidRDefault="000525D4" w:rsidP="0047514A">
            <w:pPr>
              <w:pStyle w:val="Tablenumber"/>
              <w:cnfStyle w:val="000000010000" w:firstRow="0" w:lastRow="0" w:firstColumn="0" w:lastColumn="0" w:oddVBand="0" w:evenVBand="0" w:oddHBand="0" w:evenHBand="1" w:firstRowFirstColumn="0" w:firstRowLastColumn="0" w:lastRowFirstColumn="0" w:lastRowLastColumn="0"/>
            </w:pPr>
            <w:r>
              <w:t>274</w:t>
            </w:r>
          </w:p>
        </w:tc>
        <w:tc>
          <w:tcPr>
            <w:tcW w:w="319" w:type="pct"/>
            <w:shd w:val="clear" w:color="auto" w:fill="EFD3D2"/>
          </w:tcPr>
          <w:p w14:paraId="08352AE4" w14:textId="77777777" w:rsidR="00502718" w:rsidRPr="005B678D" w:rsidRDefault="00502718" w:rsidP="0047514A">
            <w:pPr>
              <w:pStyle w:val="Tablenumber"/>
              <w:cnfStyle w:val="000000010000" w:firstRow="0" w:lastRow="0" w:firstColumn="0" w:lastColumn="0" w:oddVBand="0" w:evenVBand="0" w:oddHBand="0" w:evenHBand="1" w:firstRowFirstColumn="0" w:firstRowLastColumn="0" w:lastRowFirstColumn="0" w:lastRowLastColumn="0"/>
            </w:pPr>
            <w:r>
              <w:t>96</w:t>
            </w:r>
          </w:p>
        </w:tc>
      </w:tr>
      <w:tr w:rsidR="009E33A3" w14:paraId="34A25FBB" w14:textId="77777777" w:rsidTr="00DA0734">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41" w:type="pct"/>
            <w:shd w:val="clear" w:color="auto" w:fill="EFD3D2"/>
          </w:tcPr>
          <w:p w14:paraId="7931D23A" w14:textId="77777777" w:rsidR="00E01353" w:rsidRPr="00650CB0" w:rsidRDefault="00E01353" w:rsidP="00206376">
            <w:pPr>
              <w:pStyle w:val="Tablecolumnnew"/>
            </w:pPr>
          </w:p>
        </w:tc>
        <w:tc>
          <w:tcPr>
            <w:tcW w:w="401" w:type="pct"/>
            <w:shd w:val="clear" w:color="auto" w:fill="EFD3D2"/>
          </w:tcPr>
          <w:p w14:paraId="075AF6C8" w14:textId="7106632D" w:rsidR="00E01353" w:rsidRPr="00D800A9" w:rsidRDefault="00E01353" w:rsidP="0047514A">
            <w:pPr>
              <w:pStyle w:val="Tablenumber"/>
              <w:cnfStyle w:val="000000100000" w:firstRow="0" w:lastRow="0" w:firstColumn="0" w:lastColumn="0" w:oddVBand="0" w:evenVBand="0" w:oddHBand="1" w:evenHBand="0" w:firstRowFirstColumn="0" w:firstRowLastColumn="0" w:lastRowFirstColumn="0" w:lastRowLastColumn="0"/>
            </w:pPr>
            <w:r w:rsidRPr="00D800A9">
              <w:t>201</w:t>
            </w:r>
            <w:r w:rsidR="00502718" w:rsidRPr="00D800A9">
              <w:t>6</w:t>
            </w:r>
            <w:r w:rsidR="007F7785">
              <w:t>–</w:t>
            </w:r>
            <w:r w:rsidRPr="00D800A9">
              <w:t>1</w:t>
            </w:r>
            <w:r w:rsidR="00502718" w:rsidRPr="00D800A9">
              <w:t>7</w:t>
            </w:r>
          </w:p>
        </w:tc>
        <w:tc>
          <w:tcPr>
            <w:tcW w:w="306" w:type="pct"/>
            <w:shd w:val="clear" w:color="auto" w:fill="EFD3D2"/>
          </w:tcPr>
          <w:p w14:paraId="47BA05F0" w14:textId="5A05D373" w:rsidR="00E01353" w:rsidRPr="00D800A9" w:rsidRDefault="0022433C" w:rsidP="0047514A">
            <w:pPr>
              <w:pStyle w:val="Tablenumber"/>
              <w:cnfStyle w:val="000000100000" w:firstRow="0" w:lastRow="0" w:firstColumn="0" w:lastColumn="0" w:oddVBand="0" w:evenVBand="0" w:oddHBand="1" w:evenHBand="0" w:firstRowFirstColumn="0" w:firstRowLastColumn="0" w:lastRowFirstColumn="0" w:lastRowLastColumn="0"/>
            </w:pPr>
            <w:r>
              <w:rPr>
                <w:vertAlign w:val="superscript"/>
              </w:rPr>
              <w:t xml:space="preserve">n </w:t>
            </w:r>
            <w:r w:rsidR="00D64BD7" w:rsidRPr="00703924">
              <w:t>34</w:t>
            </w:r>
          </w:p>
        </w:tc>
        <w:tc>
          <w:tcPr>
            <w:tcW w:w="315" w:type="pct"/>
            <w:shd w:val="clear" w:color="auto" w:fill="EFD3D2"/>
          </w:tcPr>
          <w:p w14:paraId="46829344" w14:textId="77777777" w:rsidR="00E01353" w:rsidRPr="00D800A9" w:rsidRDefault="00E01353" w:rsidP="0047514A">
            <w:pPr>
              <w:pStyle w:val="Tablenumber"/>
              <w:cnfStyle w:val="000000100000" w:firstRow="0" w:lastRow="0" w:firstColumn="0" w:lastColumn="0" w:oddVBand="0" w:evenVBand="0" w:oddHBand="1" w:evenHBand="0" w:firstRowFirstColumn="0" w:firstRowLastColumn="0" w:lastRowFirstColumn="0" w:lastRowLastColumn="0"/>
            </w:pPr>
            <w:r w:rsidRPr="00D800A9">
              <w:t>10</w:t>
            </w:r>
            <w:r w:rsidR="009A569A" w:rsidRPr="00D800A9">
              <w:t>3</w:t>
            </w:r>
          </w:p>
        </w:tc>
        <w:tc>
          <w:tcPr>
            <w:tcW w:w="307" w:type="pct"/>
            <w:shd w:val="clear" w:color="auto" w:fill="EFD3D2"/>
          </w:tcPr>
          <w:p w14:paraId="1A5871B2" w14:textId="77777777" w:rsidR="00E01353" w:rsidRPr="00D800A9" w:rsidRDefault="00A87D4B" w:rsidP="0047514A">
            <w:pPr>
              <w:pStyle w:val="Tablenumber"/>
              <w:cnfStyle w:val="000000100000" w:firstRow="0" w:lastRow="0" w:firstColumn="0" w:lastColumn="0" w:oddVBand="0" w:evenVBand="0" w:oddHBand="1" w:evenHBand="0" w:firstRowFirstColumn="0" w:firstRowLastColumn="0" w:lastRowFirstColumn="0" w:lastRowLastColumn="0"/>
            </w:pPr>
            <w:r w:rsidRPr="00D800A9">
              <w:t>69</w:t>
            </w:r>
          </w:p>
        </w:tc>
        <w:tc>
          <w:tcPr>
            <w:tcW w:w="304" w:type="pct"/>
            <w:shd w:val="clear" w:color="auto" w:fill="EFD3D2"/>
          </w:tcPr>
          <w:p w14:paraId="4E0E72E9" w14:textId="77777777" w:rsidR="00E01353" w:rsidRPr="00D800A9" w:rsidRDefault="000B6E7C" w:rsidP="0047514A">
            <w:pPr>
              <w:pStyle w:val="Tablenumber"/>
              <w:cnfStyle w:val="000000100000" w:firstRow="0" w:lastRow="0" w:firstColumn="0" w:lastColumn="0" w:oddVBand="0" w:evenVBand="0" w:oddHBand="1" w:evenHBand="0" w:firstRowFirstColumn="0" w:firstRowLastColumn="0" w:lastRowFirstColumn="0" w:lastRowLastColumn="0"/>
            </w:pPr>
            <w:r w:rsidRPr="00D800A9">
              <w:t>20</w:t>
            </w:r>
          </w:p>
        </w:tc>
        <w:tc>
          <w:tcPr>
            <w:tcW w:w="304" w:type="pct"/>
            <w:shd w:val="clear" w:color="auto" w:fill="EFD3D2"/>
          </w:tcPr>
          <w:p w14:paraId="1B5B25CB" w14:textId="77777777" w:rsidR="00E01353" w:rsidRPr="00D800A9" w:rsidRDefault="00B34991" w:rsidP="0047514A">
            <w:pPr>
              <w:pStyle w:val="Tablenumber"/>
              <w:cnfStyle w:val="000000100000" w:firstRow="0" w:lastRow="0" w:firstColumn="0" w:lastColumn="0" w:oddVBand="0" w:evenVBand="0" w:oddHBand="1" w:evenHBand="0" w:firstRowFirstColumn="0" w:firstRowLastColumn="0" w:lastRowFirstColumn="0" w:lastRowLastColumn="0"/>
            </w:pPr>
            <w:r w:rsidRPr="00D800A9">
              <w:t>16</w:t>
            </w:r>
          </w:p>
        </w:tc>
        <w:tc>
          <w:tcPr>
            <w:tcW w:w="304" w:type="pct"/>
            <w:shd w:val="clear" w:color="auto" w:fill="EFD3D2"/>
          </w:tcPr>
          <w:p w14:paraId="12C5ABB9" w14:textId="77777777" w:rsidR="00E01353" w:rsidRPr="00D800A9" w:rsidRDefault="005D221C" w:rsidP="0047514A">
            <w:pPr>
              <w:pStyle w:val="Tablenumber"/>
              <w:cnfStyle w:val="000000100000" w:firstRow="0" w:lastRow="0" w:firstColumn="0" w:lastColumn="0" w:oddVBand="0" w:evenVBand="0" w:oddHBand="1" w:evenHBand="0" w:firstRowFirstColumn="0" w:firstRowLastColumn="0" w:lastRowFirstColumn="0" w:lastRowLastColumn="0"/>
            </w:pPr>
            <w:r w:rsidRPr="00D800A9">
              <w:t>5</w:t>
            </w:r>
          </w:p>
        </w:tc>
        <w:tc>
          <w:tcPr>
            <w:tcW w:w="304" w:type="pct"/>
            <w:shd w:val="clear" w:color="auto" w:fill="EFD3D2"/>
          </w:tcPr>
          <w:p w14:paraId="44599CEB" w14:textId="77777777" w:rsidR="00E01353" w:rsidRPr="00D800A9" w:rsidRDefault="0037105D" w:rsidP="0047514A">
            <w:pPr>
              <w:pStyle w:val="Tablenumber"/>
              <w:cnfStyle w:val="000000100000" w:firstRow="0" w:lastRow="0" w:firstColumn="0" w:lastColumn="0" w:oddVBand="0" w:evenVBand="0" w:oddHBand="1" w:evenHBand="0" w:firstRowFirstColumn="0" w:firstRowLastColumn="0" w:lastRowFirstColumn="0" w:lastRowLastColumn="0"/>
            </w:pPr>
            <w:r w:rsidRPr="00D800A9">
              <w:t>1</w:t>
            </w:r>
          </w:p>
        </w:tc>
        <w:tc>
          <w:tcPr>
            <w:tcW w:w="304" w:type="pct"/>
            <w:shd w:val="clear" w:color="auto" w:fill="EFD3D2"/>
          </w:tcPr>
          <w:p w14:paraId="3CE5AC80" w14:textId="77777777" w:rsidR="00E01353" w:rsidRPr="00D800A9" w:rsidRDefault="00AC0AEB" w:rsidP="0047514A">
            <w:pPr>
              <w:pStyle w:val="Tablenumber"/>
              <w:cnfStyle w:val="000000100000" w:firstRow="0" w:lastRow="0" w:firstColumn="0" w:lastColumn="0" w:oddVBand="0" w:evenVBand="0" w:oddHBand="1" w:evenHBand="0" w:firstRowFirstColumn="0" w:firstRowLastColumn="0" w:lastRowFirstColumn="0" w:lastRowLastColumn="0"/>
            </w:pPr>
            <w:r w:rsidRPr="00D800A9">
              <w:t>6</w:t>
            </w:r>
          </w:p>
        </w:tc>
        <w:tc>
          <w:tcPr>
            <w:tcW w:w="305" w:type="pct"/>
            <w:shd w:val="clear" w:color="auto" w:fill="EFD3D2"/>
          </w:tcPr>
          <w:p w14:paraId="52178F21" w14:textId="77777777" w:rsidR="00E01353" w:rsidRPr="00D800A9" w:rsidRDefault="00974C2D" w:rsidP="0047514A">
            <w:pPr>
              <w:pStyle w:val="Tablenumber"/>
              <w:cnfStyle w:val="000000100000" w:firstRow="0" w:lastRow="0" w:firstColumn="0" w:lastColumn="0" w:oddVBand="0" w:evenVBand="0" w:oddHBand="1" w:evenHBand="0" w:firstRowFirstColumn="0" w:firstRowLastColumn="0" w:lastRowFirstColumn="0" w:lastRowLastColumn="0"/>
            </w:pPr>
            <w:r w:rsidRPr="00D800A9">
              <w:t>2</w:t>
            </w:r>
          </w:p>
        </w:tc>
        <w:tc>
          <w:tcPr>
            <w:tcW w:w="353" w:type="pct"/>
            <w:shd w:val="clear" w:color="auto" w:fill="EFD3D2"/>
          </w:tcPr>
          <w:p w14:paraId="6CDABCA7" w14:textId="77777777" w:rsidR="00E01353" w:rsidRPr="00D800A9" w:rsidRDefault="00E01353" w:rsidP="0047514A">
            <w:pPr>
              <w:pStyle w:val="Tablenumber"/>
              <w:cnfStyle w:val="000000100000" w:firstRow="0" w:lastRow="0" w:firstColumn="0" w:lastColumn="0" w:oddVBand="0" w:evenVBand="0" w:oddHBand="1" w:evenHBand="0" w:firstRowFirstColumn="0" w:firstRowLastColumn="0" w:lastRowFirstColumn="0" w:lastRowLastColumn="0"/>
            </w:pPr>
            <w:r w:rsidRPr="00D800A9">
              <w:t>0</w:t>
            </w:r>
          </w:p>
        </w:tc>
        <w:tc>
          <w:tcPr>
            <w:tcW w:w="332" w:type="pct"/>
            <w:shd w:val="clear" w:color="auto" w:fill="EFD3D2"/>
          </w:tcPr>
          <w:p w14:paraId="1E844071" w14:textId="4AE5B94E" w:rsidR="00E01353" w:rsidRPr="00D800A9" w:rsidRDefault="000525D4" w:rsidP="0047514A">
            <w:pPr>
              <w:pStyle w:val="Tablenumber"/>
              <w:cnfStyle w:val="000000100000" w:firstRow="0" w:lastRow="0" w:firstColumn="0" w:lastColumn="0" w:oddVBand="0" w:evenVBand="0" w:oddHBand="1" w:evenHBand="0" w:firstRowFirstColumn="0" w:firstRowLastColumn="0" w:lastRowFirstColumn="0" w:lastRowLastColumn="0"/>
            </w:pPr>
            <w:r>
              <w:t>256</w:t>
            </w:r>
          </w:p>
        </w:tc>
        <w:tc>
          <w:tcPr>
            <w:tcW w:w="319" w:type="pct"/>
            <w:shd w:val="clear" w:color="auto" w:fill="EFD3D2"/>
          </w:tcPr>
          <w:p w14:paraId="52A8E692" w14:textId="77777777" w:rsidR="00E01353" w:rsidRPr="00D800A9" w:rsidRDefault="00D800A9" w:rsidP="0047514A">
            <w:pPr>
              <w:pStyle w:val="Tablenumber"/>
              <w:cnfStyle w:val="000000100000" w:firstRow="0" w:lastRow="0" w:firstColumn="0" w:lastColumn="0" w:oddVBand="0" w:evenVBand="0" w:oddHBand="1" w:evenHBand="0" w:firstRowFirstColumn="0" w:firstRowLastColumn="0" w:lastRowFirstColumn="0" w:lastRowLastColumn="0"/>
            </w:pPr>
            <w:r w:rsidRPr="00D800A9">
              <w:t>65</w:t>
            </w:r>
          </w:p>
        </w:tc>
      </w:tr>
      <w:tr w:rsidR="00DA0734" w:rsidRPr="00D23E6A" w14:paraId="00367423" w14:textId="77777777" w:rsidTr="00DA0734">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841" w:type="pct"/>
            <w:shd w:val="clear" w:color="auto" w:fill="auto"/>
          </w:tcPr>
          <w:p w14:paraId="543F69F7" w14:textId="77777777" w:rsidR="00502718" w:rsidRPr="00D23E6A" w:rsidRDefault="00502718" w:rsidP="00502718">
            <w:pPr>
              <w:pStyle w:val="Tablecolumnnew"/>
            </w:pPr>
            <w:r w:rsidRPr="00D23E6A">
              <w:t>Number of legal proceedings resulting in</w:t>
            </w:r>
          </w:p>
        </w:tc>
        <w:tc>
          <w:tcPr>
            <w:tcW w:w="401" w:type="pct"/>
            <w:shd w:val="clear" w:color="auto" w:fill="auto"/>
          </w:tcPr>
          <w:p w14:paraId="1FD10B30" w14:textId="59F81C7B" w:rsidR="00502718" w:rsidRPr="005B678D" w:rsidRDefault="007F7785" w:rsidP="0047514A">
            <w:pPr>
              <w:pStyle w:val="Tablenumber"/>
              <w:cnfStyle w:val="000000010000" w:firstRow="0" w:lastRow="0" w:firstColumn="0" w:lastColumn="0" w:oddVBand="0" w:evenVBand="0" w:oddHBand="0" w:evenHBand="1" w:firstRowFirstColumn="0" w:firstRowLastColumn="0" w:lastRowFirstColumn="0" w:lastRowLastColumn="0"/>
            </w:pPr>
            <w:r>
              <w:t>2012–</w:t>
            </w:r>
            <w:r w:rsidR="00502718" w:rsidRPr="005B678D">
              <w:t>13</w:t>
            </w:r>
          </w:p>
        </w:tc>
        <w:tc>
          <w:tcPr>
            <w:tcW w:w="306" w:type="pct"/>
            <w:shd w:val="clear" w:color="auto" w:fill="auto"/>
          </w:tcPr>
          <w:p w14:paraId="31A6FDD7" w14:textId="2F6C6004" w:rsidR="00502718" w:rsidRPr="00D23E6A" w:rsidRDefault="0022433C" w:rsidP="0047514A">
            <w:pPr>
              <w:pStyle w:val="Tablenumber"/>
              <w:cnfStyle w:val="000000010000" w:firstRow="0" w:lastRow="0" w:firstColumn="0" w:lastColumn="0" w:oddVBand="0" w:evenVBand="0" w:oddHBand="0" w:evenHBand="1" w:firstRowFirstColumn="0" w:firstRowLastColumn="0" w:lastRowFirstColumn="0" w:lastRowLastColumn="0"/>
            </w:pPr>
            <w:r>
              <w:rPr>
                <w:vertAlign w:val="superscript"/>
              </w:rPr>
              <w:t>n</w:t>
            </w:r>
            <w:r w:rsidRPr="00D23E6A">
              <w:t xml:space="preserve"> </w:t>
            </w:r>
            <w:r w:rsidR="00502718" w:rsidRPr="00D23E6A">
              <w:t>83</w:t>
            </w:r>
          </w:p>
        </w:tc>
        <w:tc>
          <w:tcPr>
            <w:tcW w:w="315" w:type="pct"/>
            <w:shd w:val="clear" w:color="auto" w:fill="auto"/>
          </w:tcPr>
          <w:p w14:paraId="6E64ECEE" w14:textId="77777777" w:rsidR="00502718" w:rsidRPr="00D23E6A" w:rsidRDefault="00502718" w:rsidP="0047514A">
            <w:pPr>
              <w:pStyle w:val="Tablenumber"/>
              <w:cnfStyle w:val="000000010000" w:firstRow="0" w:lastRow="0" w:firstColumn="0" w:lastColumn="0" w:oddVBand="0" w:evenVBand="0" w:oddHBand="0" w:evenHBand="1" w:firstRowFirstColumn="0" w:firstRowLastColumn="0" w:lastRowFirstColumn="0" w:lastRowLastColumn="0"/>
            </w:pPr>
            <w:r w:rsidRPr="00D23E6A">
              <w:t xml:space="preserve"> 71</w:t>
            </w:r>
          </w:p>
        </w:tc>
        <w:tc>
          <w:tcPr>
            <w:tcW w:w="307" w:type="pct"/>
            <w:shd w:val="clear" w:color="auto" w:fill="auto"/>
          </w:tcPr>
          <w:p w14:paraId="30E25FC5" w14:textId="77777777" w:rsidR="00502718" w:rsidRPr="00D23E6A" w:rsidRDefault="00502718" w:rsidP="0047514A">
            <w:pPr>
              <w:pStyle w:val="Tablenumber"/>
              <w:cnfStyle w:val="000000010000" w:firstRow="0" w:lastRow="0" w:firstColumn="0" w:lastColumn="0" w:oddVBand="0" w:evenVBand="0" w:oddHBand="0" w:evenHBand="1" w:firstRowFirstColumn="0" w:firstRowLastColumn="0" w:lastRowFirstColumn="0" w:lastRowLastColumn="0"/>
            </w:pPr>
            <w:r w:rsidRPr="00D23E6A">
              <w:t xml:space="preserve"> 78</w:t>
            </w:r>
          </w:p>
        </w:tc>
        <w:tc>
          <w:tcPr>
            <w:tcW w:w="304" w:type="pct"/>
            <w:shd w:val="clear" w:color="auto" w:fill="auto"/>
          </w:tcPr>
          <w:p w14:paraId="7780E566" w14:textId="77777777" w:rsidR="00502718" w:rsidRPr="00D23E6A" w:rsidRDefault="00502718" w:rsidP="0047514A">
            <w:pPr>
              <w:pStyle w:val="Tablenumber"/>
              <w:cnfStyle w:val="000000010000" w:firstRow="0" w:lastRow="0" w:firstColumn="0" w:lastColumn="0" w:oddVBand="0" w:evenVBand="0" w:oddHBand="0" w:evenHBand="1" w:firstRowFirstColumn="0" w:firstRowLastColumn="0" w:lastRowFirstColumn="0" w:lastRowLastColumn="0"/>
            </w:pPr>
            <w:r>
              <w:t xml:space="preserve"> 24</w:t>
            </w:r>
          </w:p>
        </w:tc>
        <w:tc>
          <w:tcPr>
            <w:tcW w:w="304" w:type="pct"/>
            <w:shd w:val="clear" w:color="auto" w:fill="auto"/>
          </w:tcPr>
          <w:p w14:paraId="26ED7C48" w14:textId="77777777" w:rsidR="00502718" w:rsidRPr="00D23E6A" w:rsidRDefault="00502718" w:rsidP="0047514A">
            <w:pPr>
              <w:pStyle w:val="Tablenumber"/>
              <w:cnfStyle w:val="000000010000" w:firstRow="0" w:lastRow="0" w:firstColumn="0" w:lastColumn="0" w:oddVBand="0" w:evenVBand="0" w:oddHBand="0" w:evenHBand="1" w:firstRowFirstColumn="0" w:firstRowLastColumn="0" w:lastRowFirstColumn="0" w:lastRowLastColumn="0"/>
            </w:pPr>
            <w:r w:rsidRPr="00D23E6A">
              <w:t>23</w:t>
            </w:r>
          </w:p>
        </w:tc>
        <w:tc>
          <w:tcPr>
            <w:tcW w:w="304" w:type="pct"/>
            <w:shd w:val="clear" w:color="auto" w:fill="auto"/>
          </w:tcPr>
          <w:p w14:paraId="7FC5A44E" w14:textId="77777777" w:rsidR="00502718" w:rsidRPr="00D23E6A" w:rsidRDefault="00502718" w:rsidP="0047514A">
            <w:pPr>
              <w:pStyle w:val="Tablenumber"/>
              <w:cnfStyle w:val="000000010000" w:firstRow="0" w:lastRow="0" w:firstColumn="0" w:lastColumn="0" w:oddVBand="0" w:evenVBand="0" w:oddHBand="0" w:evenHBand="1" w:firstRowFirstColumn="0" w:firstRowLastColumn="0" w:lastRowFirstColumn="0" w:lastRowLastColumn="0"/>
            </w:pPr>
            <w:r w:rsidRPr="00D23E6A">
              <w:t xml:space="preserve"> 7</w:t>
            </w:r>
          </w:p>
        </w:tc>
        <w:tc>
          <w:tcPr>
            <w:tcW w:w="304" w:type="pct"/>
            <w:shd w:val="clear" w:color="auto" w:fill="auto"/>
          </w:tcPr>
          <w:p w14:paraId="5C3D2F7B" w14:textId="77777777" w:rsidR="00502718" w:rsidRPr="00D23E6A" w:rsidRDefault="00502718" w:rsidP="0047514A">
            <w:pPr>
              <w:pStyle w:val="Tablenumber"/>
              <w:cnfStyle w:val="000000010000" w:firstRow="0" w:lastRow="0" w:firstColumn="0" w:lastColumn="0" w:oddVBand="0" w:evenVBand="0" w:oddHBand="0" w:evenHBand="1" w:firstRowFirstColumn="0" w:firstRowLastColumn="0" w:lastRowFirstColumn="0" w:lastRowLastColumn="0"/>
            </w:pPr>
            <w:r w:rsidRPr="00D23E6A">
              <w:t>1</w:t>
            </w:r>
          </w:p>
        </w:tc>
        <w:tc>
          <w:tcPr>
            <w:tcW w:w="304" w:type="pct"/>
            <w:shd w:val="clear" w:color="auto" w:fill="auto"/>
          </w:tcPr>
          <w:p w14:paraId="3253784C" w14:textId="77777777" w:rsidR="00502718" w:rsidRPr="00D23E6A" w:rsidRDefault="00502718" w:rsidP="0047514A">
            <w:pPr>
              <w:pStyle w:val="Tablenumber"/>
              <w:cnfStyle w:val="000000010000" w:firstRow="0" w:lastRow="0" w:firstColumn="0" w:lastColumn="0" w:oddVBand="0" w:evenVBand="0" w:oddHBand="0" w:evenHBand="1" w:firstRowFirstColumn="0" w:firstRowLastColumn="0" w:lastRowFirstColumn="0" w:lastRowLastColumn="0"/>
            </w:pPr>
            <w:r w:rsidRPr="00D23E6A">
              <w:t>2</w:t>
            </w:r>
          </w:p>
        </w:tc>
        <w:tc>
          <w:tcPr>
            <w:tcW w:w="305" w:type="pct"/>
            <w:shd w:val="clear" w:color="auto" w:fill="auto"/>
          </w:tcPr>
          <w:p w14:paraId="473AC3B1" w14:textId="39988816" w:rsidR="00502718" w:rsidRPr="00D23E6A" w:rsidRDefault="000525D4" w:rsidP="0047514A">
            <w:pPr>
              <w:pStyle w:val="Tablenumber"/>
              <w:cnfStyle w:val="000000010000" w:firstRow="0" w:lastRow="0" w:firstColumn="0" w:lastColumn="0" w:oddVBand="0" w:evenVBand="0" w:oddHBand="0" w:evenHBand="1" w:firstRowFirstColumn="0" w:firstRowLastColumn="0" w:lastRowFirstColumn="0" w:lastRowLastColumn="0"/>
            </w:pPr>
            <w:r>
              <w:t>2</w:t>
            </w:r>
          </w:p>
        </w:tc>
        <w:tc>
          <w:tcPr>
            <w:tcW w:w="353" w:type="pct"/>
            <w:shd w:val="clear" w:color="auto" w:fill="auto"/>
          </w:tcPr>
          <w:p w14:paraId="34722D1A" w14:textId="77777777" w:rsidR="00502718" w:rsidRPr="00D23E6A" w:rsidRDefault="00502718" w:rsidP="0047514A">
            <w:pPr>
              <w:pStyle w:val="Tablenumber"/>
              <w:cnfStyle w:val="000000010000" w:firstRow="0" w:lastRow="0" w:firstColumn="0" w:lastColumn="0" w:oddVBand="0" w:evenVBand="0" w:oddHBand="0" w:evenHBand="1" w:firstRowFirstColumn="0" w:firstRowLastColumn="0" w:lastRowFirstColumn="0" w:lastRowLastColumn="0"/>
            </w:pPr>
            <w:r w:rsidRPr="00D23E6A">
              <w:t>1</w:t>
            </w:r>
          </w:p>
        </w:tc>
        <w:tc>
          <w:tcPr>
            <w:tcW w:w="332" w:type="pct"/>
            <w:shd w:val="clear" w:color="auto" w:fill="auto"/>
          </w:tcPr>
          <w:p w14:paraId="1B390315" w14:textId="633FFEDC" w:rsidR="00502718" w:rsidRPr="00D23E6A" w:rsidRDefault="000525D4" w:rsidP="0047514A">
            <w:pPr>
              <w:pStyle w:val="Tablenumber"/>
              <w:cnfStyle w:val="000000010000" w:firstRow="0" w:lastRow="0" w:firstColumn="0" w:lastColumn="0" w:oddVBand="0" w:evenVBand="0" w:oddHBand="0" w:evenHBand="1" w:firstRowFirstColumn="0" w:firstRowLastColumn="0" w:lastRowFirstColumn="0" w:lastRowLastColumn="0"/>
            </w:pPr>
            <w:r>
              <w:t>292</w:t>
            </w:r>
          </w:p>
        </w:tc>
        <w:tc>
          <w:tcPr>
            <w:tcW w:w="319" w:type="pct"/>
            <w:shd w:val="clear" w:color="auto" w:fill="auto"/>
          </w:tcPr>
          <w:p w14:paraId="7537FECA" w14:textId="77777777" w:rsidR="00502718" w:rsidRPr="00D23E6A" w:rsidRDefault="00502718" w:rsidP="0047514A">
            <w:pPr>
              <w:pStyle w:val="Tablenumber"/>
              <w:cnfStyle w:val="000000010000" w:firstRow="0" w:lastRow="0" w:firstColumn="0" w:lastColumn="0" w:oddVBand="0" w:evenVBand="0" w:oddHBand="0" w:evenHBand="1" w:firstRowFirstColumn="0" w:firstRowLastColumn="0" w:lastRowFirstColumn="0" w:lastRowLastColumn="0"/>
            </w:pPr>
            <w:r w:rsidRPr="00D23E6A">
              <w:t>47</w:t>
            </w:r>
          </w:p>
        </w:tc>
      </w:tr>
      <w:tr w:rsidR="00DA0734" w:rsidRPr="00D23E6A" w14:paraId="066428DC" w14:textId="77777777" w:rsidTr="00DA0734">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841" w:type="pct"/>
            <w:shd w:val="clear" w:color="auto" w:fill="auto"/>
          </w:tcPr>
          <w:p w14:paraId="441213CB" w14:textId="77777777" w:rsidR="00502718" w:rsidRPr="00D23E6A" w:rsidRDefault="00502718" w:rsidP="00502718">
            <w:pPr>
              <w:pStyle w:val="Tablecolumnnew"/>
            </w:pPr>
            <w:r>
              <w:t>a conviction, order or agreement</w:t>
            </w:r>
          </w:p>
        </w:tc>
        <w:tc>
          <w:tcPr>
            <w:tcW w:w="401" w:type="pct"/>
            <w:shd w:val="clear" w:color="auto" w:fill="auto"/>
          </w:tcPr>
          <w:p w14:paraId="048E2B9E" w14:textId="2622103A" w:rsidR="00502718" w:rsidRPr="005B678D" w:rsidRDefault="007F7785" w:rsidP="0047514A">
            <w:pPr>
              <w:pStyle w:val="Tablenumber"/>
              <w:cnfStyle w:val="000000100000" w:firstRow="0" w:lastRow="0" w:firstColumn="0" w:lastColumn="0" w:oddVBand="0" w:evenVBand="0" w:oddHBand="1" w:evenHBand="0" w:firstRowFirstColumn="0" w:firstRowLastColumn="0" w:lastRowFirstColumn="0" w:lastRowLastColumn="0"/>
            </w:pPr>
            <w:r>
              <w:t>2013–</w:t>
            </w:r>
            <w:r w:rsidR="00502718" w:rsidRPr="005B678D">
              <w:t>14</w:t>
            </w:r>
          </w:p>
        </w:tc>
        <w:tc>
          <w:tcPr>
            <w:tcW w:w="306" w:type="pct"/>
            <w:shd w:val="clear" w:color="auto" w:fill="auto"/>
          </w:tcPr>
          <w:p w14:paraId="5D2BF83B" w14:textId="136B1309" w:rsidR="00502718" w:rsidRPr="00D23E6A" w:rsidRDefault="0022433C" w:rsidP="0047514A">
            <w:pPr>
              <w:pStyle w:val="Tablenumber"/>
              <w:cnfStyle w:val="000000100000" w:firstRow="0" w:lastRow="0" w:firstColumn="0" w:lastColumn="0" w:oddVBand="0" w:evenVBand="0" w:oddHBand="1" w:evenHBand="0" w:firstRowFirstColumn="0" w:firstRowLastColumn="0" w:lastRowFirstColumn="0" w:lastRowLastColumn="0"/>
            </w:pPr>
            <w:r>
              <w:rPr>
                <w:vertAlign w:val="superscript"/>
              </w:rPr>
              <w:t>n</w:t>
            </w:r>
            <w:r w:rsidRPr="00D23E6A">
              <w:t xml:space="preserve"> </w:t>
            </w:r>
            <w:r w:rsidR="00502718" w:rsidRPr="00D23E6A">
              <w:t>41</w:t>
            </w:r>
          </w:p>
        </w:tc>
        <w:tc>
          <w:tcPr>
            <w:tcW w:w="315" w:type="pct"/>
            <w:shd w:val="clear" w:color="auto" w:fill="auto"/>
          </w:tcPr>
          <w:p w14:paraId="7ADED33C" w14:textId="77777777" w:rsidR="00502718" w:rsidRPr="00D23E6A" w:rsidRDefault="00502718" w:rsidP="0047514A">
            <w:pPr>
              <w:pStyle w:val="Tablenumber"/>
              <w:cnfStyle w:val="000000100000" w:firstRow="0" w:lastRow="0" w:firstColumn="0" w:lastColumn="0" w:oddVBand="0" w:evenVBand="0" w:oddHBand="1" w:evenHBand="0" w:firstRowFirstColumn="0" w:firstRowLastColumn="0" w:lastRowFirstColumn="0" w:lastRowLastColumn="0"/>
            </w:pPr>
            <w:r w:rsidRPr="00D23E6A">
              <w:t xml:space="preserve"> 94</w:t>
            </w:r>
          </w:p>
        </w:tc>
        <w:tc>
          <w:tcPr>
            <w:tcW w:w="307" w:type="pct"/>
            <w:shd w:val="clear" w:color="auto" w:fill="auto"/>
          </w:tcPr>
          <w:p w14:paraId="515AA2E7" w14:textId="77777777" w:rsidR="00502718" w:rsidRPr="00D23E6A" w:rsidRDefault="00502718" w:rsidP="0047514A">
            <w:pPr>
              <w:pStyle w:val="Tablenumber"/>
              <w:cnfStyle w:val="000000100000" w:firstRow="0" w:lastRow="0" w:firstColumn="0" w:lastColumn="0" w:oddVBand="0" w:evenVBand="0" w:oddHBand="1" w:evenHBand="0" w:firstRowFirstColumn="0" w:firstRowLastColumn="0" w:lastRowFirstColumn="0" w:lastRowLastColumn="0"/>
            </w:pPr>
            <w:r>
              <w:t xml:space="preserve"> 47</w:t>
            </w:r>
          </w:p>
        </w:tc>
        <w:tc>
          <w:tcPr>
            <w:tcW w:w="304" w:type="pct"/>
            <w:shd w:val="clear" w:color="auto" w:fill="auto"/>
          </w:tcPr>
          <w:p w14:paraId="1D28465F" w14:textId="77777777" w:rsidR="00502718" w:rsidRPr="00D23E6A" w:rsidRDefault="00502718" w:rsidP="0047514A">
            <w:pPr>
              <w:pStyle w:val="Tablenumber"/>
              <w:cnfStyle w:val="000000100000" w:firstRow="0" w:lastRow="0" w:firstColumn="0" w:lastColumn="0" w:oddVBand="0" w:evenVBand="0" w:oddHBand="1" w:evenHBand="0" w:firstRowFirstColumn="0" w:firstRowLastColumn="0" w:lastRowFirstColumn="0" w:lastRowLastColumn="0"/>
            </w:pPr>
            <w:r>
              <w:t xml:space="preserve"> 16</w:t>
            </w:r>
          </w:p>
        </w:tc>
        <w:tc>
          <w:tcPr>
            <w:tcW w:w="304" w:type="pct"/>
            <w:shd w:val="clear" w:color="auto" w:fill="auto"/>
          </w:tcPr>
          <w:p w14:paraId="2D2064CF" w14:textId="77777777" w:rsidR="00502718" w:rsidRPr="00D23E6A" w:rsidRDefault="00502718" w:rsidP="0047514A">
            <w:pPr>
              <w:pStyle w:val="Tablenumber"/>
              <w:cnfStyle w:val="000000100000" w:firstRow="0" w:lastRow="0" w:firstColumn="0" w:lastColumn="0" w:oddVBand="0" w:evenVBand="0" w:oddHBand="1" w:evenHBand="0" w:firstRowFirstColumn="0" w:firstRowLastColumn="0" w:lastRowFirstColumn="0" w:lastRowLastColumn="0"/>
            </w:pPr>
            <w:r w:rsidRPr="00D23E6A">
              <w:t>21</w:t>
            </w:r>
          </w:p>
        </w:tc>
        <w:tc>
          <w:tcPr>
            <w:tcW w:w="304" w:type="pct"/>
            <w:shd w:val="clear" w:color="auto" w:fill="auto"/>
          </w:tcPr>
          <w:p w14:paraId="4EC818D0" w14:textId="77777777" w:rsidR="00502718" w:rsidRPr="00D23E6A" w:rsidRDefault="00502718" w:rsidP="0047514A">
            <w:pPr>
              <w:pStyle w:val="Tablenumber"/>
              <w:cnfStyle w:val="000000100000" w:firstRow="0" w:lastRow="0" w:firstColumn="0" w:lastColumn="0" w:oddVBand="0" w:evenVBand="0" w:oddHBand="1" w:evenHBand="0" w:firstRowFirstColumn="0" w:firstRowLastColumn="0" w:lastRowFirstColumn="0" w:lastRowLastColumn="0"/>
            </w:pPr>
            <w:r w:rsidRPr="00D23E6A">
              <w:t xml:space="preserve"> 5</w:t>
            </w:r>
          </w:p>
        </w:tc>
        <w:tc>
          <w:tcPr>
            <w:tcW w:w="304" w:type="pct"/>
            <w:shd w:val="clear" w:color="auto" w:fill="auto"/>
          </w:tcPr>
          <w:p w14:paraId="6D6CC591" w14:textId="77777777" w:rsidR="00502718" w:rsidRPr="00D23E6A" w:rsidRDefault="00502718" w:rsidP="0047514A">
            <w:pPr>
              <w:pStyle w:val="Tablenumber"/>
              <w:cnfStyle w:val="000000100000" w:firstRow="0" w:lastRow="0" w:firstColumn="0" w:lastColumn="0" w:oddVBand="0" w:evenVBand="0" w:oddHBand="1" w:evenHBand="0" w:firstRowFirstColumn="0" w:firstRowLastColumn="0" w:lastRowFirstColumn="0" w:lastRowLastColumn="0"/>
            </w:pPr>
            <w:r w:rsidRPr="00D23E6A">
              <w:t>1</w:t>
            </w:r>
          </w:p>
        </w:tc>
        <w:tc>
          <w:tcPr>
            <w:tcW w:w="304" w:type="pct"/>
            <w:shd w:val="clear" w:color="auto" w:fill="auto"/>
          </w:tcPr>
          <w:p w14:paraId="00E43BFF" w14:textId="77777777" w:rsidR="00502718" w:rsidRPr="00D23E6A" w:rsidRDefault="00502718" w:rsidP="0047514A">
            <w:pPr>
              <w:pStyle w:val="Tablenumber"/>
              <w:cnfStyle w:val="000000100000" w:firstRow="0" w:lastRow="0" w:firstColumn="0" w:lastColumn="0" w:oddVBand="0" w:evenVBand="0" w:oddHBand="1" w:evenHBand="0" w:firstRowFirstColumn="0" w:firstRowLastColumn="0" w:lastRowFirstColumn="0" w:lastRowLastColumn="0"/>
            </w:pPr>
            <w:r w:rsidRPr="00D23E6A">
              <w:t>4</w:t>
            </w:r>
          </w:p>
        </w:tc>
        <w:tc>
          <w:tcPr>
            <w:tcW w:w="305" w:type="pct"/>
            <w:shd w:val="clear" w:color="auto" w:fill="auto"/>
          </w:tcPr>
          <w:p w14:paraId="4EDE63E7" w14:textId="251F3235" w:rsidR="00502718" w:rsidRPr="00D23E6A" w:rsidRDefault="000525D4" w:rsidP="0047514A">
            <w:pPr>
              <w:pStyle w:val="Tablenumber"/>
              <w:cnfStyle w:val="000000100000" w:firstRow="0" w:lastRow="0" w:firstColumn="0" w:lastColumn="0" w:oddVBand="0" w:evenVBand="0" w:oddHBand="1" w:evenHBand="0" w:firstRowFirstColumn="0" w:firstRowLastColumn="0" w:lastRowFirstColumn="0" w:lastRowLastColumn="0"/>
            </w:pPr>
            <w:r>
              <w:t>0</w:t>
            </w:r>
          </w:p>
        </w:tc>
        <w:tc>
          <w:tcPr>
            <w:tcW w:w="353" w:type="pct"/>
            <w:shd w:val="clear" w:color="auto" w:fill="auto"/>
          </w:tcPr>
          <w:p w14:paraId="44AB6C96" w14:textId="77777777" w:rsidR="00502718" w:rsidRPr="00D23E6A" w:rsidRDefault="00502718" w:rsidP="0047514A">
            <w:pPr>
              <w:pStyle w:val="Tablenumber"/>
              <w:cnfStyle w:val="000000100000" w:firstRow="0" w:lastRow="0" w:firstColumn="0" w:lastColumn="0" w:oddVBand="0" w:evenVBand="0" w:oddHBand="1" w:evenHBand="0" w:firstRowFirstColumn="0" w:firstRowLastColumn="0" w:lastRowFirstColumn="0" w:lastRowLastColumn="0"/>
            </w:pPr>
            <w:r w:rsidRPr="00D23E6A">
              <w:t>0</w:t>
            </w:r>
          </w:p>
        </w:tc>
        <w:tc>
          <w:tcPr>
            <w:tcW w:w="332" w:type="pct"/>
            <w:shd w:val="clear" w:color="auto" w:fill="auto"/>
          </w:tcPr>
          <w:p w14:paraId="7F71895C" w14:textId="111029E6" w:rsidR="00502718" w:rsidRPr="00D23E6A" w:rsidRDefault="000525D4" w:rsidP="0047514A">
            <w:pPr>
              <w:pStyle w:val="Tablenumber"/>
              <w:cnfStyle w:val="000000100000" w:firstRow="0" w:lastRow="0" w:firstColumn="0" w:lastColumn="0" w:oddVBand="0" w:evenVBand="0" w:oddHBand="1" w:evenHBand="0" w:firstRowFirstColumn="0" w:firstRowLastColumn="0" w:lastRowFirstColumn="0" w:lastRowLastColumn="0"/>
            </w:pPr>
            <w:r>
              <w:t>229</w:t>
            </w:r>
          </w:p>
        </w:tc>
        <w:tc>
          <w:tcPr>
            <w:tcW w:w="319" w:type="pct"/>
            <w:shd w:val="clear" w:color="auto" w:fill="auto"/>
          </w:tcPr>
          <w:p w14:paraId="41AF8A94" w14:textId="77777777" w:rsidR="00502718" w:rsidRPr="00D23E6A" w:rsidRDefault="00502718" w:rsidP="0047514A">
            <w:pPr>
              <w:pStyle w:val="Tablenumber"/>
              <w:cnfStyle w:val="000000100000" w:firstRow="0" w:lastRow="0" w:firstColumn="0" w:lastColumn="0" w:oddVBand="0" w:evenVBand="0" w:oddHBand="1" w:evenHBand="0" w:firstRowFirstColumn="0" w:firstRowLastColumn="0" w:lastRowFirstColumn="0" w:lastRowLastColumn="0"/>
            </w:pPr>
            <w:r w:rsidRPr="00D23E6A">
              <w:t>83</w:t>
            </w:r>
          </w:p>
        </w:tc>
      </w:tr>
      <w:tr w:rsidR="00DA0734" w:rsidRPr="00D23E6A" w14:paraId="45C74C3D" w14:textId="77777777" w:rsidTr="00DA0734">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41" w:type="pct"/>
            <w:shd w:val="clear" w:color="auto" w:fill="auto"/>
          </w:tcPr>
          <w:p w14:paraId="4B803246" w14:textId="77777777" w:rsidR="00502718" w:rsidRPr="00D23E6A" w:rsidRDefault="00502718" w:rsidP="00502718">
            <w:pPr>
              <w:pStyle w:val="Tablecolumnnew"/>
            </w:pPr>
          </w:p>
        </w:tc>
        <w:tc>
          <w:tcPr>
            <w:tcW w:w="401" w:type="pct"/>
            <w:shd w:val="clear" w:color="auto" w:fill="auto"/>
          </w:tcPr>
          <w:p w14:paraId="101583AB" w14:textId="2232955A" w:rsidR="00502718" w:rsidRPr="005B678D" w:rsidRDefault="00502718" w:rsidP="0047514A">
            <w:pPr>
              <w:pStyle w:val="Tablenumber"/>
              <w:cnfStyle w:val="000000010000" w:firstRow="0" w:lastRow="0" w:firstColumn="0" w:lastColumn="0" w:oddVBand="0" w:evenVBand="0" w:oddHBand="0" w:evenHBand="1" w:firstRowFirstColumn="0" w:firstRowLastColumn="0" w:lastRowFirstColumn="0" w:lastRowLastColumn="0"/>
            </w:pPr>
            <w:r w:rsidRPr="005B678D">
              <w:t>2014</w:t>
            </w:r>
            <w:r w:rsidR="007F7785">
              <w:t>–</w:t>
            </w:r>
            <w:r w:rsidRPr="005B678D">
              <w:t>15</w:t>
            </w:r>
          </w:p>
        </w:tc>
        <w:tc>
          <w:tcPr>
            <w:tcW w:w="306" w:type="pct"/>
            <w:shd w:val="clear" w:color="auto" w:fill="auto"/>
          </w:tcPr>
          <w:p w14:paraId="2469019A" w14:textId="0851B6DA" w:rsidR="00502718" w:rsidRPr="00D23E6A" w:rsidRDefault="0022433C" w:rsidP="0047514A">
            <w:pPr>
              <w:pStyle w:val="Tablenumber"/>
              <w:cnfStyle w:val="000000010000" w:firstRow="0" w:lastRow="0" w:firstColumn="0" w:lastColumn="0" w:oddVBand="0" w:evenVBand="0" w:oddHBand="0" w:evenHBand="1" w:firstRowFirstColumn="0" w:firstRowLastColumn="0" w:lastRowFirstColumn="0" w:lastRowLastColumn="0"/>
            </w:pPr>
            <w:r>
              <w:rPr>
                <w:vertAlign w:val="superscript"/>
              </w:rPr>
              <w:t>n</w:t>
            </w:r>
            <w:r w:rsidRPr="00D23E6A">
              <w:t xml:space="preserve"> </w:t>
            </w:r>
            <w:r w:rsidR="00502718" w:rsidRPr="00D23E6A">
              <w:t>88</w:t>
            </w:r>
          </w:p>
        </w:tc>
        <w:tc>
          <w:tcPr>
            <w:tcW w:w="315" w:type="pct"/>
            <w:shd w:val="clear" w:color="auto" w:fill="auto"/>
          </w:tcPr>
          <w:p w14:paraId="6B6F398C" w14:textId="77777777" w:rsidR="00502718" w:rsidRPr="00D23E6A" w:rsidRDefault="00502718" w:rsidP="0047514A">
            <w:pPr>
              <w:pStyle w:val="Tablenumber"/>
              <w:cnfStyle w:val="000000010000" w:firstRow="0" w:lastRow="0" w:firstColumn="0" w:lastColumn="0" w:oddVBand="0" w:evenVBand="0" w:oddHBand="0" w:evenHBand="1" w:firstRowFirstColumn="0" w:firstRowLastColumn="0" w:lastRowFirstColumn="0" w:lastRowLastColumn="0"/>
            </w:pPr>
            <w:r w:rsidRPr="00D23E6A">
              <w:t xml:space="preserve"> 104</w:t>
            </w:r>
          </w:p>
        </w:tc>
        <w:tc>
          <w:tcPr>
            <w:tcW w:w="307" w:type="pct"/>
            <w:shd w:val="clear" w:color="auto" w:fill="auto"/>
          </w:tcPr>
          <w:p w14:paraId="24FFB070" w14:textId="77777777" w:rsidR="00502718" w:rsidRPr="00D23E6A" w:rsidRDefault="00502718" w:rsidP="0047514A">
            <w:pPr>
              <w:pStyle w:val="Tablenumber"/>
              <w:cnfStyle w:val="000000010000" w:firstRow="0" w:lastRow="0" w:firstColumn="0" w:lastColumn="0" w:oddVBand="0" w:evenVBand="0" w:oddHBand="0" w:evenHBand="1" w:firstRowFirstColumn="0" w:firstRowLastColumn="0" w:lastRowFirstColumn="0" w:lastRowLastColumn="0"/>
            </w:pPr>
            <w:r>
              <w:t xml:space="preserve"> 42</w:t>
            </w:r>
          </w:p>
        </w:tc>
        <w:tc>
          <w:tcPr>
            <w:tcW w:w="304" w:type="pct"/>
            <w:shd w:val="clear" w:color="auto" w:fill="auto"/>
          </w:tcPr>
          <w:p w14:paraId="002086D8" w14:textId="77777777" w:rsidR="00502718" w:rsidRPr="00D23E6A" w:rsidRDefault="00502718" w:rsidP="0047514A">
            <w:pPr>
              <w:pStyle w:val="Tablenumber"/>
              <w:cnfStyle w:val="000000010000" w:firstRow="0" w:lastRow="0" w:firstColumn="0" w:lastColumn="0" w:oddVBand="0" w:evenVBand="0" w:oddHBand="0" w:evenHBand="1" w:firstRowFirstColumn="0" w:firstRowLastColumn="0" w:lastRowFirstColumn="0" w:lastRowLastColumn="0"/>
            </w:pPr>
            <w:r>
              <w:t xml:space="preserve"> 13</w:t>
            </w:r>
          </w:p>
        </w:tc>
        <w:tc>
          <w:tcPr>
            <w:tcW w:w="304" w:type="pct"/>
            <w:shd w:val="clear" w:color="auto" w:fill="auto"/>
          </w:tcPr>
          <w:p w14:paraId="7AE1AAE3" w14:textId="77777777" w:rsidR="00502718" w:rsidRPr="00D23E6A" w:rsidRDefault="00502718" w:rsidP="0047514A">
            <w:pPr>
              <w:pStyle w:val="Tablenumber"/>
              <w:cnfStyle w:val="000000010000" w:firstRow="0" w:lastRow="0" w:firstColumn="0" w:lastColumn="0" w:oddVBand="0" w:evenVBand="0" w:oddHBand="0" w:evenHBand="1" w:firstRowFirstColumn="0" w:firstRowLastColumn="0" w:lastRowFirstColumn="0" w:lastRowLastColumn="0"/>
            </w:pPr>
            <w:r w:rsidRPr="00D23E6A">
              <w:t>17</w:t>
            </w:r>
          </w:p>
        </w:tc>
        <w:tc>
          <w:tcPr>
            <w:tcW w:w="304" w:type="pct"/>
            <w:shd w:val="clear" w:color="auto" w:fill="auto"/>
          </w:tcPr>
          <w:p w14:paraId="3E65BCEE" w14:textId="77777777" w:rsidR="00502718" w:rsidRPr="00D23E6A" w:rsidRDefault="00502718" w:rsidP="0047514A">
            <w:pPr>
              <w:pStyle w:val="Tablenumber"/>
              <w:cnfStyle w:val="000000010000" w:firstRow="0" w:lastRow="0" w:firstColumn="0" w:lastColumn="0" w:oddVBand="0" w:evenVBand="0" w:oddHBand="0" w:evenHBand="1" w:firstRowFirstColumn="0" w:firstRowLastColumn="0" w:lastRowFirstColumn="0" w:lastRowLastColumn="0"/>
            </w:pPr>
            <w:r w:rsidRPr="00D23E6A">
              <w:t>0</w:t>
            </w:r>
          </w:p>
        </w:tc>
        <w:tc>
          <w:tcPr>
            <w:tcW w:w="304" w:type="pct"/>
            <w:shd w:val="clear" w:color="auto" w:fill="auto"/>
          </w:tcPr>
          <w:p w14:paraId="600DBF11" w14:textId="77777777" w:rsidR="00502718" w:rsidRPr="00D23E6A" w:rsidRDefault="00502718" w:rsidP="0047514A">
            <w:pPr>
              <w:pStyle w:val="Tablenumber"/>
              <w:cnfStyle w:val="000000010000" w:firstRow="0" w:lastRow="0" w:firstColumn="0" w:lastColumn="0" w:oddVBand="0" w:evenVBand="0" w:oddHBand="0" w:evenHBand="1" w:firstRowFirstColumn="0" w:firstRowLastColumn="0" w:lastRowFirstColumn="0" w:lastRowLastColumn="0"/>
            </w:pPr>
            <w:r w:rsidRPr="00D23E6A">
              <w:t>0</w:t>
            </w:r>
          </w:p>
        </w:tc>
        <w:tc>
          <w:tcPr>
            <w:tcW w:w="304" w:type="pct"/>
            <w:shd w:val="clear" w:color="auto" w:fill="auto"/>
          </w:tcPr>
          <w:p w14:paraId="0A67C965" w14:textId="77777777" w:rsidR="00502718" w:rsidRPr="00D23E6A" w:rsidRDefault="00502718" w:rsidP="0047514A">
            <w:pPr>
              <w:pStyle w:val="Tablenumber"/>
              <w:cnfStyle w:val="000000010000" w:firstRow="0" w:lastRow="0" w:firstColumn="0" w:lastColumn="0" w:oddVBand="0" w:evenVBand="0" w:oddHBand="0" w:evenHBand="1" w:firstRowFirstColumn="0" w:firstRowLastColumn="0" w:lastRowFirstColumn="0" w:lastRowLastColumn="0"/>
            </w:pPr>
            <w:r w:rsidRPr="00D23E6A">
              <w:t>4</w:t>
            </w:r>
          </w:p>
        </w:tc>
        <w:tc>
          <w:tcPr>
            <w:tcW w:w="305" w:type="pct"/>
            <w:shd w:val="clear" w:color="auto" w:fill="auto"/>
          </w:tcPr>
          <w:p w14:paraId="4AA5CF7A" w14:textId="6A423E6A" w:rsidR="00502718" w:rsidRPr="00D23E6A" w:rsidRDefault="000525D4" w:rsidP="0047514A">
            <w:pPr>
              <w:pStyle w:val="Tablenumber"/>
              <w:cnfStyle w:val="000000010000" w:firstRow="0" w:lastRow="0" w:firstColumn="0" w:lastColumn="0" w:oddVBand="0" w:evenVBand="0" w:oddHBand="0" w:evenHBand="1" w:firstRowFirstColumn="0" w:firstRowLastColumn="0" w:lastRowFirstColumn="0" w:lastRowLastColumn="0"/>
            </w:pPr>
            <w:r>
              <w:t>5</w:t>
            </w:r>
          </w:p>
        </w:tc>
        <w:tc>
          <w:tcPr>
            <w:tcW w:w="353" w:type="pct"/>
            <w:shd w:val="clear" w:color="auto" w:fill="auto"/>
          </w:tcPr>
          <w:p w14:paraId="56156677" w14:textId="77777777" w:rsidR="00502718" w:rsidRPr="00D23E6A" w:rsidRDefault="00502718" w:rsidP="0047514A">
            <w:pPr>
              <w:pStyle w:val="Tablenumber"/>
              <w:cnfStyle w:val="000000010000" w:firstRow="0" w:lastRow="0" w:firstColumn="0" w:lastColumn="0" w:oddVBand="0" w:evenVBand="0" w:oddHBand="0" w:evenHBand="1" w:firstRowFirstColumn="0" w:firstRowLastColumn="0" w:lastRowFirstColumn="0" w:lastRowLastColumn="0"/>
            </w:pPr>
            <w:r w:rsidRPr="00D23E6A">
              <w:t>0</w:t>
            </w:r>
          </w:p>
        </w:tc>
        <w:tc>
          <w:tcPr>
            <w:tcW w:w="332" w:type="pct"/>
            <w:shd w:val="clear" w:color="auto" w:fill="auto"/>
          </w:tcPr>
          <w:p w14:paraId="0E08D9B2" w14:textId="173E8965" w:rsidR="00502718" w:rsidRPr="00D23E6A" w:rsidRDefault="000525D4" w:rsidP="0047514A">
            <w:pPr>
              <w:pStyle w:val="Tablenumber"/>
              <w:cnfStyle w:val="000000010000" w:firstRow="0" w:lastRow="0" w:firstColumn="0" w:lastColumn="0" w:oddVBand="0" w:evenVBand="0" w:oddHBand="0" w:evenHBand="1" w:firstRowFirstColumn="0" w:firstRowLastColumn="0" w:lastRowFirstColumn="0" w:lastRowLastColumn="0"/>
            </w:pPr>
            <w:r>
              <w:t>273</w:t>
            </w:r>
          </w:p>
        </w:tc>
        <w:tc>
          <w:tcPr>
            <w:tcW w:w="319" w:type="pct"/>
            <w:shd w:val="clear" w:color="auto" w:fill="auto"/>
          </w:tcPr>
          <w:p w14:paraId="04943BD0" w14:textId="77777777" w:rsidR="00502718" w:rsidRPr="00D23E6A" w:rsidRDefault="00502718" w:rsidP="0047514A">
            <w:pPr>
              <w:pStyle w:val="Tablenumber"/>
              <w:cnfStyle w:val="000000010000" w:firstRow="0" w:lastRow="0" w:firstColumn="0" w:lastColumn="0" w:oddVBand="0" w:evenVBand="0" w:oddHBand="0" w:evenHBand="1" w:firstRowFirstColumn="0" w:firstRowLastColumn="0" w:lastRowFirstColumn="0" w:lastRowLastColumn="0"/>
            </w:pPr>
            <w:r w:rsidRPr="00D23E6A">
              <w:t>90</w:t>
            </w:r>
          </w:p>
        </w:tc>
      </w:tr>
      <w:tr w:rsidR="00DA0734" w:rsidRPr="00D23E6A" w14:paraId="40E4E0B8" w14:textId="77777777" w:rsidTr="00DA0734">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41" w:type="pct"/>
            <w:shd w:val="clear" w:color="auto" w:fill="auto"/>
          </w:tcPr>
          <w:p w14:paraId="09C4AA69" w14:textId="77777777" w:rsidR="00502718" w:rsidRPr="00D23E6A" w:rsidRDefault="00502718" w:rsidP="00502718">
            <w:pPr>
              <w:pStyle w:val="Tablecolumnnew"/>
            </w:pPr>
          </w:p>
        </w:tc>
        <w:tc>
          <w:tcPr>
            <w:tcW w:w="401" w:type="pct"/>
            <w:shd w:val="clear" w:color="auto" w:fill="auto"/>
          </w:tcPr>
          <w:p w14:paraId="58CA4759" w14:textId="45C2E423" w:rsidR="00502718" w:rsidRPr="005B678D" w:rsidRDefault="007F7785" w:rsidP="0047514A">
            <w:pPr>
              <w:pStyle w:val="Tablenumber"/>
              <w:cnfStyle w:val="000000100000" w:firstRow="0" w:lastRow="0" w:firstColumn="0" w:lastColumn="0" w:oddVBand="0" w:evenVBand="0" w:oddHBand="1" w:evenHBand="0" w:firstRowFirstColumn="0" w:firstRowLastColumn="0" w:lastRowFirstColumn="0" w:lastRowLastColumn="0"/>
            </w:pPr>
            <w:r>
              <w:t>2015–</w:t>
            </w:r>
            <w:r w:rsidR="00502718" w:rsidRPr="005B678D">
              <w:t>16</w:t>
            </w:r>
          </w:p>
        </w:tc>
        <w:tc>
          <w:tcPr>
            <w:tcW w:w="306" w:type="pct"/>
            <w:shd w:val="clear" w:color="auto" w:fill="auto"/>
          </w:tcPr>
          <w:p w14:paraId="63200CED" w14:textId="1BF07DAE" w:rsidR="00502718" w:rsidRPr="00D23E6A" w:rsidRDefault="0022433C" w:rsidP="0047514A">
            <w:pPr>
              <w:pStyle w:val="Tablenumber"/>
              <w:cnfStyle w:val="000000100000" w:firstRow="0" w:lastRow="0" w:firstColumn="0" w:lastColumn="0" w:oddVBand="0" w:evenVBand="0" w:oddHBand="1" w:evenHBand="0" w:firstRowFirstColumn="0" w:firstRowLastColumn="0" w:lastRowFirstColumn="0" w:lastRowLastColumn="0"/>
            </w:pPr>
            <w:r>
              <w:rPr>
                <w:vertAlign w:val="superscript"/>
              </w:rPr>
              <w:t>n</w:t>
            </w:r>
            <w:r w:rsidRPr="00D23E6A">
              <w:t xml:space="preserve"> </w:t>
            </w:r>
            <w:r w:rsidR="00D64BD7">
              <w:t>55</w:t>
            </w:r>
          </w:p>
        </w:tc>
        <w:tc>
          <w:tcPr>
            <w:tcW w:w="315" w:type="pct"/>
            <w:shd w:val="clear" w:color="auto" w:fill="auto"/>
          </w:tcPr>
          <w:p w14:paraId="5F9CDA01" w14:textId="77777777" w:rsidR="00502718" w:rsidRPr="00D23E6A" w:rsidRDefault="00502718" w:rsidP="0047514A">
            <w:pPr>
              <w:pStyle w:val="Tablenumber"/>
              <w:cnfStyle w:val="000000100000" w:firstRow="0" w:lastRow="0" w:firstColumn="0" w:lastColumn="0" w:oddVBand="0" w:evenVBand="0" w:oddHBand="1" w:evenHBand="0" w:firstRowFirstColumn="0" w:firstRowLastColumn="0" w:lastRowFirstColumn="0" w:lastRowLastColumn="0"/>
            </w:pPr>
            <w:r w:rsidRPr="00D23E6A">
              <w:t>98</w:t>
            </w:r>
          </w:p>
        </w:tc>
        <w:tc>
          <w:tcPr>
            <w:tcW w:w="307" w:type="pct"/>
            <w:shd w:val="clear" w:color="auto" w:fill="auto"/>
          </w:tcPr>
          <w:p w14:paraId="1F644683" w14:textId="77777777" w:rsidR="00502718" w:rsidRPr="00D23E6A" w:rsidRDefault="00502718" w:rsidP="0047514A">
            <w:pPr>
              <w:pStyle w:val="Tablenumber"/>
              <w:cnfStyle w:val="000000100000" w:firstRow="0" w:lastRow="0" w:firstColumn="0" w:lastColumn="0" w:oddVBand="0" w:evenVBand="0" w:oddHBand="1" w:evenHBand="0" w:firstRowFirstColumn="0" w:firstRowLastColumn="0" w:lastRowFirstColumn="0" w:lastRowLastColumn="0"/>
            </w:pPr>
            <w:r w:rsidRPr="00D23E6A">
              <w:t xml:space="preserve"> 42</w:t>
            </w:r>
          </w:p>
        </w:tc>
        <w:tc>
          <w:tcPr>
            <w:tcW w:w="304" w:type="pct"/>
            <w:shd w:val="clear" w:color="auto" w:fill="auto"/>
          </w:tcPr>
          <w:p w14:paraId="64F1C383" w14:textId="77777777" w:rsidR="00502718" w:rsidRPr="00D23E6A" w:rsidRDefault="00502718" w:rsidP="0047514A">
            <w:pPr>
              <w:pStyle w:val="Tablenumber"/>
              <w:cnfStyle w:val="000000100000" w:firstRow="0" w:lastRow="0" w:firstColumn="0" w:lastColumn="0" w:oddVBand="0" w:evenVBand="0" w:oddHBand="1" w:evenHBand="0" w:firstRowFirstColumn="0" w:firstRowLastColumn="0" w:lastRowFirstColumn="0" w:lastRowLastColumn="0"/>
            </w:pPr>
            <w:r>
              <w:t xml:space="preserve"> 17</w:t>
            </w:r>
          </w:p>
        </w:tc>
        <w:tc>
          <w:tcPr>
            <w:tcW w:w="304" w:type="pct"/>
            <w:shd w:val="clear" w:color="auto" w:fill="auto"/>
          </w:tcPr>
          <w:p w14:paraId="29E67413" w14:textId="77777777" w:rsidR="00502718" w:rsidRPr="00D23E6A" w:rsidRDefault="00502718" w:rsidP="0047514A">
            <w:pPr>
              <w:pStyle w:val="Tablenumber"/>
              <w:cnfStyle w:val="000000100000" w:firstRow="0" w:lastRow="0" w:firstColumn="0" w:lastColumn="0" w:oddVBand="0" w:evenVBand="0" w:oddHBand="1" w:evenHBand="0" w:firstRowFirstColumn="0" w:firstRowLastColumn="0" w:lastRowFirstColumn="0" w:lastRowLastColumn="0"/>
            </w:pPr>
            <w:r w:rsidRPr="00D23E6A">
              <w:t>19</w:t>
            </w:r>
          </w:p>
        </w:tc>
        <w:tc>
          <w:tcPr>
            <w:tcW w:w="304" w:type="pct"/>
            <w:shd w:val="clear" w:color="auto" w:fill="auto"/>
          </w:tcPr>
          <w:p w14:paraId="08FFBD92" w14:textId="77777777" w:rsidR="00502718" w:rsidRPr="00D23E6A" w:rsidRDefault="00502718" w:rsidP="0047514A">
            <w:pPr>
              <w:pStyle w:val="Tablenumber"/>
              <w:cnfStyle w:val="000000100000" w:firstRow="0" w:lastRow="0" w:firstColumn="0" w:lastColumn="0" w:oddVBand="0" w:evenVBand="0" w:oddHBand="1" w:evenHBand="0" w:firstRowFirstColumn="0" w:firstRowLastColumn="0" w:lastRowFirstColumn="0" w:lastRowLastColumn="0"/>
            </w:pPr>
            <w:r w:rsidRPr="00D23E6A">
              <w:t>2</w:t>
            </w:r>
          </w:p>
        </w:tc>
        <w:tc>
          <w:tcPr>
            <w:tcW w:w="304" w:type="pct"/>
            <w:shd w:val="clear" w:color="auto" w:fill="auto"/>
          </w:tcPr>
          <w:p w14:paraId="56183426" w14:textId="77777777" w:rsidR="00502718" w:rsidRPr="00D23E6A" w:rsidRDefault="00502718" w:rsidP="0047514A">
            <w:pPr>
              <w:pStyle w:val="Tablenumber"/>
              <w:cnfStyle w:val="000000100000" w:firstRow="0" w:lastRow="0" w:firstColumn="0" w:lastColumn="0" w:oddVBand="0" w:evenVBand="0" w:oddHBand="1" w:evenHBand="0" w:firstRowFirstColumn="0" w:firstRowLastColumn="0" w:lastRowFirstColumn="0" w:lastRowLastColumn="0"/>
            </w:pPr>
            <w:r w:rsidRPr="00D23E6A">
              <w:t>1</w:t>
            </w:r>
          </w:p>
        </w:tc>
        <w:tc>
          <w:tcPr>
            <w:tcW w:w="304" w:type="pct"/>
            <w:shd w:val="clear" w:color="auto" w:fill="auto"/>
          </w:tcPr>
          <w:p w14:paraId="799572CA" w14:textId="77777777" w:rsidR="00502718" w:rsidRPr="00D23E6A" w:rsidRDefault="00502718" w:rsidP="0047514A">
            <w:pPr>
              <w:pStyle w:val="Tablenumber"/>
              <w:cnfStyle w:val="000000100000" w:firstRow="0" w:lastRow="0" w:firstColumn="0" w:lastColumn="0" w:oddVBand="0" w:evenVBand="0" w:oddHBand="1" w:evenHBand="0" w:firstRowFirstColumn="0" w:firstRowLastColumn="0" w:lastRowFirstColumn="0" w:lastRowLastColumn="0"/>
            </w:pPr>
            <w:r w:rsidRPr="00D23E6A">
              <w:t>4</w:t>
            </w:r>
          </w:p>
        </w:tc>
        <w:tc>
          <w:tcPr>
            <w:tcW w:w="305" w:type="pct"/>
            <w:shd w:val="clear" w:color="auto" w:fill="auto"/>
          </w:tcPr>
          <w:p w14:paraId="7561992E" w14:textId="128A4EB2" w:rsidR="00502718" w:rsidRPr="00D23E6A" w:rsidRDefault="000525D4" w:rsidP="0047514A">
            <w:pPr>
              <w:pStyle w:val="Tablenumber"/>
              <w:cnfStyle w:val="000000100000" w:firstRow="0" w:lastRow="0" w:firstColumn="0" w:lastColumn="0" w:oddVBand="0" w:evenVBand="0" w:oddHBand="1" w:evenHBand="0" w:firstRowFirstColumn="0" w:firstRowLastColumn="0" w:lastRowFirstColumn="0" w:lastRowLastColumn="0"/>
            </w:pPr>
            <w:r>
              <w:t>3</w:t>
            </w:r>
          </w:p>
        </w:tc>
        <w:tc>
          <w:tcPr>
            <w:tcW w:w="353" w:type="pct"/>
            <w:shd w:val="clear" w:color="auto" w:fill="auto"/>
          </w:tcPr>
          <w:p w14:paraId="3C3E65D5" w14:textId="77777777" w:rsidR="00502718" w:rsidRPr="00D23E6A" w:rsidRDefault="00502718" w:rsidP="0047514A">
            <w:pPr>
              <w:pStyle w:val="Tablenumber"/>
              <w:cnfStyle w:val="000000100000" w:firstRow="0" w:lastRow="0" w:firstColumn="0" w:lastColumn="0" w:oddVBand="0" w:evenVBand="0" w:oddHBand="1" w:evenHBand="0" w:firstRowFirstColumn="0" w:firstRowLastColumn="0" w:lastRowFirstColumn="0" w:lastRowLastColumn="0"/>
            </w:pPr>
            <w:r w:rsidRPr="00D23E6A">
              <w:t>0</w:t>
            </w:r>
          </w:p>
        </w:tc>
        <w:tc>
          <w:tcPr>
            <w:tcW w:w="332" w:type="pct"/>
            <w:shd w:val="clear" w:color="auto" w:fill="auto"/>
          </w:tcPr>
          <w:p w14:paraId="40D57A6A" w14:textId="1843DB84" w:rsidR="00502718" w:rsidRPr="00D23E6A" w:rsidRDefault="000525D4" w:rsidP="0047514A">
            <w:pPr>
              <w:pStyle w:val="Tablenumber"/>
              <w:cnfStyle w:val="000000100000" w:firstRow="0" w:lastRow="0" w:firstColumn="0" w:lastColumn="0" w:oddVBand="0" w:evenVBand="0" w:oddHBand="1" w:evenHBand="0" w:firstRowFirstColumn="0" w:firstRowLastColumn="0" w:lastRowFirstColumn="0" w:lastRowLastColumn="0"/>
            </w:pPr>
            <w:r>
              <w:t>241</w:t>
            </w:r>
          </w:p>
        </w:tc>
        <w:tc>
          <w:tcPr>
            <w:tcW w:w="319" w:type="pct"/>
            <w:shd w:val="clear" w:color="auto" w:fill="auto"/>
          </w:tcPr>
          <w:p w14:paraId="58C60CC6" w14:textId="77777777" w:rsidR="00502718" w:rsidRPr="00D23E6A" w:rsidRDefault="00502718" w:rsidP="0047514A">
            <w:pPr>
              <w:pStyle w:val="Tablenumber"/>
              <w:cnfStyle w:val="000000100000" w:firstRow="0" w:lastRow="0" w:firstColumn="0" w:lastColumn="0" w:oddVBand="0" w:evenVBand="0" w:oddHBand="1" w:evenHBand="0" w:firstRowFirstColumn="0" w:firstRowLastColumn="0" w:lastRowFirstColumn="0" w:lastRowLastColumn="0"/>
            </w:pPr>
            <w:r w:rsidRPr="00D23E6A">
              <w:t>88</w:t>
            </w:r>
          </w:p>
        </w:tc>
      </w:tr>
      <w:tr w:rsidR="00DA0734" w:rsidRPr="00D23E6A" w14:paraId="79A01D41" w14:textId="77777777" w:rsidTr="00DA0734">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41" w:type="pct"/>
            <w:shd w:val="clear" w:color="auto" w:fill="auto"/>
          </w:tcPr>
          <w:p w14:paraId="278DD60D" w14:textId="77777777" w:rsidR="00E01353" w:rsidRPr="00D23E6A" w:rsidRDefault="00E01353" w:rsidP="00206376">
            <w:pPr>
              <w:pStyle w:val="Tablecolumnnew"/>
            </w:pPr>
          </w:p>
        </w:tc>
        <w:tc>
          <w:tcPr>
            <w:tcW w:w="401" w:type="pct"/>
            <w:shd w:val="clear" w:color="auto" w:fill="auto"/>
          </w:tcPr>
          <w:p w14:paraId="07597716" w14:textId="6710574F" w:rsidR="00E01353" w:rsidRPr="003D133B" w:rsidRDefault="00E01353" w:rsidP="0047514A">
            <w:pPr>
              <w:pStyle w:val="Tablenumber"/>
              <w:cnfStyle w:val="000000010000" w:firstRow="0" w:lastRow="0" w:firstColumn="0" w:lastColumn="0" w:oddVBand="0" w:evenVBand="0" w:oddHBand="0" w:evenHBand="1" w:firstRowFirstColumn="0" w:firstRowLastColumn="0" w:lastRowFirstColumn="0" w:lastRowLastColumn="0"/>
            </w:pPr>
            <w:r w:rsidRPr="003D133B">
              <w:t>201</w:t>
            </w:r>
            <w:r w:rsidR="00502718" w:rsidRPr="003D133B">
              <w:t>6</w:t>
            </w:r>
            <w:r w:rsidR="007F7785">
              <w:t>–</w:t>
            </w:r>
            <w:r w:rsidRPr="003D133B">
              <w:t>1</w:t>
            </w:r>
            <w:r w:rsidR="00502718" w:rsidRPr="003D133B">
              <w:t>7</w:t>
            </w:r>
          </w:p>
        </w:tc>
        <w:tc>
          <w:tcPr>
            <w:tcW w:w="306" w:type="pct"/>
            <w:shd w:val="clear" w:color="auto" w:fill="auto"/>
          </w:tcPr>
          <w:p w14:paraId="0E3A299D" w14:textId="126A7D9B" w:rsidR="00E01353" w:rsidRPr="003D133B" w:rsidRDefault="0022433C" w:rsidP="0047514A">
            <w:pPr>
              <w:pStyle w:val="Tablenumber"/>
              <w:cnfStyle w:val="000000010000" w:firstRow="0" w:lastRow="0" w:firstColumn="0" w:lastColumn="0" w:oddVBand="0" w:evenVBand="0" w:oddHBand="0" w:evenHBand="1" w:firstRowFirstColumn="0" w:firstRowLastColumn="0" w:lastRowFirstColumn="0" w:lastRowLastColumn="0"/>
            </w:pPr>
            <w:r>
              <w:rPr>
                <w:vertAlign w:val="superscript"/>
              </w:rPr>
              <w:t>n</w:t>
            </w:r>
            <w:r w:rsidRPr="00703924">
              <w:t xml:space="preserve"> </w:t>
            </w:r>
            <w:r w:rsidR="00D64BD7" w:rsidRPr="00703924">
              <w:t>33</w:t>
            </w:r>
          </w:p>
        </w:tc>
        <w:tc>
          <w:tcPr>
            <w:tcW w:w="315" w:type="pct"/>
            <w:shd w:val="clear" w:color="auto" w:fill="auto"/>
          </w:tcPr>
          <w:p w14:paraId="685B1C5D" w14:textId="77777777" w:rsidR="00E01353" w:rsidRPr="003D133B" w:rsidRDefault="00E01353" w:rsidP="0047514A">
            <w:pPr>
              <w:pStyle w:val="Tablenumber"/>
              <w:cnfStyle w:val="000000010000" w:firstRow="0" w:lastRow="0" w:firstColumn="0" w:lastColumn="0" w:oddVBand="0" w:evenVBand="0" w:oddHBand="0" w:evenHBand="1" w:firstRowFirstColumn="0" w:firstRowLastColumn="0" w:lastRowFirstColumn="0" w:lastRowLastColumn="0"/>
            </w:pPr>
            <w:r w:rsidRPr="003D133B">
              <w:t>9</w:t>
            </w:r>
            <w:r w:rsidR="009A569A" w:rsidRPr="003D133B">
              <w:t>3</w:t>
            </w:r>
          </w:p>
        </w:tc>
        <w:tc>
          <w:tcPr>
            <w:tcW w:w="307" w:type="pct"/>
            <w:shd w:val="clear" w:color="auto" w:fill="auto"/>
          </w:tcPr>
          <w:p w14:paraId="0A5BFBB2" w14:textId="77777777" w:rsidR="00E01353" w:rsidRPr="003D133B" w:rsidRDefault="00E01353" w:rsidP="0047514A">
            <w:pPr>
              <w:pStyle w:val="Tablenumber"/>
              <w:cnfStyle w:val="000000010000" w:firstRow="0" w:lastRow="0" w:firstColumn="0" w:lastColumn="0" w:oddVBand="0" w:evenVBand="0" w:oddHBand="0" w:evenHBand="1" w:firstRowFirstColumn="0" w:firstRowLastColumn="0" w:lastRowFirstColumn="0" w:lastRowLastColumn="0"/>
            </w:pPr>
            <w:r w:rsidRPr="003D133B">
              <w:t xml:space="preserve"> </w:t>
            </w:r>
            <w:r w:rsidR="00A87D4B" w:rsidRPr="003D133B">
              <w:t>64</w:t>
            </w:r>
          </w:p>
        </w:tc>
        <w:tc>
          <w:tcPr>
            <w:tcW w:w="304" w:type="pct"/>
            <w:shd w:val="clear" w:color="auto" w:fill="auto"/>
          </w:tcPr>
          <w:p w14:paraId="05D3A253" w14:textId="77777777" w:rsidR="00E01353" w:rsidRPr="003D133B" w:rsidRDefault="00E01353" w:rsidP="0047514A">
            <w:pPr>
              <w:pStyle w:val="Tablenumber"/>
              <w:cnfStyle w:val="000000010000" w:firstRow="0" w:lastRow="0" w:firstColumn="0" w:lastColumn="0" w:oddVBand="0" w:evenVBand="0" w:oddHBand="0" w:evenHBand="1" w:firstRowFirstColumn="0" w:firstRowLastColumn="0" w:lastRowFirstColumn="0" w:lastRowLastColumn="0"/>
            </w:pPr>
            <w:r w:rsidRPr="003D133B">
              <w:t xml:space="preserve"> </w:t>
            </w:r>
            <w:r w:rsidR="000B6E7C" w:rsidRPr="003D133B">
              <w:t>13</w:t>
            </w:r>
          </w:p>
        </w:tc>
        <w:tc>
          <w:tcPr>
            <w:tcW w:w="304" w:type="pct"/>
            <w:shd w:val="clear" w:color="auto" w:fill="auto"/>
          </w:tcPr>
          <w:p w14:paraId="230708A5" w14:textId="77777777" w:rsidR="00E01353" w:rsidRPr="003D133B" w:rsidRDefault="00E01353" w:rsidP="0047514A">
            <w:pPr>
              <w:pStyle w:val="Tablenumber"/>
              <w:cnfStyle w:val="000000010000" w:firstRow="0" w:lastRow="0" w:firstColumn="0" w:lastColumn="0" w:oddVBand="0" w:evenVBand="0" w:oddHBand="0" w:evenHBand="1" w:firstRowFirstColumn="0" w:firstRowLastColumn="0" w:lastRowFirstColumn="0" w:lastRowLastColumn="0"/>
            </w:pPr>
            <w:r w:rsidRPr="003D133B">
              <w:t>1</w:t>
            </w:r>
            <w:r w:rsidR="00B34991" w:rsidRPr="003D133B">
              <w:t>2</w:t>
            </w:r>
          </w:p>
        </w:tc>
        <w:tc>
          <w:tcPr>
            <w:tcW w:w="304" w:type="pct"/>
            <w:shd w:val="clear" w:color="auto" w:fill="auto"/>
          </w:tcPr>
          <w:p w14:paraId="5FE36826" w14:textId="77777777" w:rsidR="00E01353" w:rsidRPr="003D133B" w:rsidRDefault="005D221C" w:rsidP="0047514A">
            <w:pPr>
              <w:pStyle w:val="Tablenumber"/>
              <w:cnfStyle w:val="000000010000" w:firstRow="0" w:lastRow="0" w:firstColumn="0" w:lastColumn="0" w:oddVBand="0" w:evenVBand="0" w:oddHBand="0" w:evenHBand="1" w:firstRowFirstColumn="0" w:firstRowLastColumn="0" w:lastRowFirstColumn="0" w:lastRowLastColumn="0"/>
            </w:pPr>
            <w:r w:rsidRPr="003D133B">
              <w:t>1</w:t>
            </w:r>
          </w:p>
        </w:tc>
        <w:tc>
          <w:tcPr>
            <w:tcW w:w="304" w:type="pct"/>
            <w:shd w:val="clear" w:color="auto" w:fill="auto"/>
          </w:tcPr>
          <w:p w14:paraId="321F5B36" w14:textId="77777777" w:rsidR="00E01353" w:rsidRPr="003D133B" w:rsidRDefault="0037105D" w:rsidP="0047514A">
            <w:pPr>
              <w:pStyle w:val="Tablenumber"/>
              <w:cnfStyle w:val="000000010000" w:firstRow="0" w:lastRow="0" w:firstColumn="0" w:lastColumn="0" w:oddVBand="0" w:evenVBand="0" w:oddHBand="0" w:evenHBand="1" w:firstRowFirstColumn="0" w:firstRowLastColumn="0" w:lastRowFirstColumn="0" w:lastRowLastColumn="0"/>
            </w:pPr>
            <w:r w:rsidRPr="003D133B">
              <w:t>2</w:t>
            </w:r>
          </w:p>
        </w:tc>
        <w:tc>
          <w:tcPr>
            <w:tcW w:w="304" w:type="pct"/>
            <w:shd w:val="clear" w:color="auto" w:fill="auto"/>
          </w:tcPr>
          <w:p w14:paraId="77FB058C" w14:textId="77777777" w:rsidR="00E01353" w:rsidRPr="003D133B" w:rsidRDefault="00AC0AEB" w:rsidP="0047514A">
            <w:pPr>
              <w:pStyle w:val="Tablenumber"/>
              <w:cnfStyle w:val="000000010000" w:firstRow="0" w:lastRow="0" w:firstColumn="0" w:lastColumn="0" w:oddVBand="0" w:evenVBand="0" w:oddHBand="0" w:evenHBand="1" w:firstRowFirstColumn="0" w:firstRowLastColumn="0" w:lastRowFirstColumn="0" w:lastRowLastColumn="0"/>
            </w:pPr>
            <w:r w:rsidRPr="003D133B">
              <w:t>1</w:t>
            </w:r>
          </w:p>
        </w:tc>
        <w:tc>
          <w:tcPr>
            <w:tcW w:w="305" w:type="pct"/>
            <w:shd w:val="clear" w:color="auto" w:fill="auto"/>
          </w:tcPr>
          <w:p w14:paraId="7410D161" w14:textId="77777777" w:rsidR="00E01353" w:rsidRPr="003D133B" w:rsidRDefault="00974C2D" w:rsidP="0047514A">
            <w:pPr>
              <w:pStyle w:val="Tablenumber"/>
              <w:cnfStyle w:val="000000010000" w:firstRow="0" w:lastRow="0" w:firstColumn="0" w:lastColumn="0" w:oddVBand="0" w:evenVBand="0" w:oddHBand="0" w:evenHBand="1" w:firstRowFirstColumn="0" w:firstRowLastColumn="0" w:lastRowFirstColumn="0" w:lastRowLastColumn="0"/>
            </w:pPr>
            <w:r w:rsidRPr="003D133B">
              <w:t>2</w:t>
            </w:r>
          </w:p>
        </w:tc>
        <w:tc>
          <w:tcPr>
            <w:tcW w:w="353" w:type="pct"/>
            <w:shd w:val="clear" w:color="auto" w:fill="auto"/>
          </w:tcPr>
          <w:p w14:paraId="443D6A74" w14:textId="77777777" w:rsidR="00E01353" w:rsidRPr="003D133B" w:rsidRDefault="00E01353" w:rsidP="0047514A">
            <w:pPr>
              <w:pStyle w:val="Tablenumber"/>
              <w:cnfStyle w:val="000000010000" w:firstRow="0" w:lastRow="0" w:firstColumn="0" w:lastColumn="0" w:oddVBand="0" w:evenVBand="0" w:oddHBand="0" w:evenHBand="1" w:firstRowFirstColumn="0" w:firstRowLastColumn="0" w:lastRowFirstColumn="0" w:lastRowLastColumn="0"/>
            </w:pPr>
            <w:r w:rsidRPr="003D133B">
              <w:t>0</w:t>
            </w:r>
          </w:p>
        </w:tc>
        <w:tc>
          <w:tcPr>
            <w:tcW w:w="332" w:type="pct"/>
            <w:shd w:val="clear" w:color="auto" w:fill="auto"/>
          </w:tcPr>
          <w:p w14:paraId="0329B37E" w14:textId="77777777" w:rsidR="00E01353" w:rsidRPr="003D133B" w:rsidRDefault="00E01353" w:rsidP="0047514A">
            <w:pPr>
              <w:pStyle w:val="Tablenumber"/>
              <w:cnfStyle w:val="000000010000" w:firstRow="0" w:lastRow="0" w:firstColumn="0" w:lastColumn="0" w:oddVBand="0" w:evenVBand="0" w:oddHBand="0" w:evenHBand="1" w:firstRowFirstColumn="0" w:firstRowLastColumn="0" w:lastRowFirstColumn="0" w:lastRowLastColumn="0"/>
            </w:pPr>
            <w:r w:rsidRPr="003D133B">
              <w:t>2</w:t>
            </w:r>
            <w:r w:rsidR="003D133B" w:rsidRPr="003D133B">
              <w:t>21</w:t>
            </w:r>
          </w:p>
        </w:tc>
        <w:tc>
          <w:tcPr>
            <w:tcW w:w="319" w:type="pct"/>
            <w:shd w:val="clear" w:color="auto" w:fill="auto"/>
          </w:tcPr>
          <w:p w14:paraId="71D7A9F5" w14:textId="77777777" w:rsidR="00E01353" w:rsidRPr="003D133B" w:rsidRDefault="003D133B" w:rsidP="0047514A">
            <w:pPr>
              <w:pStyle w:val="Tablenumber"/>
              <w:cnfStyle w:val="000000010000" w:firstRow="0" w:lastRow="0" w:firstColumn="0" w:lastColumn="0" w:oddVBand="0" w:evenVBand="0" w:oddHBand="0" w:evenHBand="1" w:firstRowFirstColumn="0" w:firstRowLastColumn="0" w:lastRowFirstColumn="0" w:lastRowLastColumn="0"/>
            </w:pPr>
            <w:r w:rsidRPr="003D133B">
              <w:t>58</w:t>
            </w:r>
          </w:p>
        </w:tc>
      </w:tr>
      <w:tr w:rsidR="009E33A3" w:rsidRPr="00D23E6A" w14:paraId="1ECDB2FB" w14:textId="77777777" w:rsidTr="00DA0734">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841" w:type="pct"/>
            <w:shd w:val="clear" w:color="auto" w:fill="EFD3D2"/>
          </w:tcPr>
          <w:p w14:paraId="0E8F441F" w14:textId="77777777" w:rsidR="00502718" w:rsidRPr="00D23E6A" w:rsidRDefault="00502718" w:rsidP="00502718">
            <w:pPr>
              <w:pStyle w:val="Tablecolumnnew"/>
            </w:pPr>
            <w:r w:rsidRPr="00D23E6A">
              <w:t xml:space="preserve">Total amount of fines ordered by the courts </w:t>
            </w:r>
          </w:p>
        </w:tc>
        <w:tc>
          <w:tcPr>
            <w:tcW w:w="401" w:type="pct"/>
            <w:shd w:val="clear" w:color="auto" w:fill="EFD3D2"/>
          </w:tcPr>
          <w:p w14:paraId="29351654" w14:textId="5742B970" w:rsidR="00502718" w:rsidRPr="005B678D" w:rsidRDefault="007F7785" w:rsidP="0047514A">
            <w:pPr>
              <w:pStyle w:val="Tablenumber"/>
              <w:cnfStyle w:val="000000100000" w:firstRow="0" w:lastRow="0" w:firstColumn="0" w:lastColumn="0" w:oddVBand="0" w:evenVBand="0" w:oddHBand="1" w:evenHBand="0" w:firstRowFirstColumn="0" w:firstRowLastColumn="0" w:lastRowFirstColumn="0" w:lastRowLastColumn="0"/>
            </w:pPr>
            <w:r>
              <w:t>2012–</w:t>
            </w:r>
            <w:r w:rsidR="00502718" w:rsidRPr="005B678D">
              <w:t>13</w:t>
            </w:r>
          </w:p>
        </w:tc>
        <w:tc>
          <w:tcPr>
            <w:tcW w:w="306" w:type="pct"/>
            <w:shd w:val="clear" w:color="auto" w:fill="EFD3D2"/>
          </w:tcPr>
          <w:p w14:paraId="74A66FC7" w14:textId="77777777" w:rsidR="00502718" w:rsidRPr="00D23E6A" w:rsidRDefault="00502718" w:rsidP="0047514A">
            <w:pPr>
              <w:pStyle w:val="Tablenumber"/>
              <w:cnfStyle w:val="000000100000" w:firstRow="0" w:lastRow="0" w:firstColumn="0" w:lastColumn="0" w:oddVBand="0" w:evenVBand="0" w:oddHBand="1" w:evenHBand="0" w:firstRowFirstColumn="0" w:firstRowLastColumn="0" w:lastRowFirstColumn="0" w:lastRowLastColumn="0"/>
            </w:pPr>
            <w:r>
              <w:t>$5,259</w:t>
            </w:r>
          </w:p>
        </w:tc>
        <w:tc>
          <w:tcPr>
            <w:tcW w:w="315" w:type="pct"/>
            <w:shd w:val="clear" w:color="auto" w:fill="EFD3D2"/>
          </w:tcPr>
          <w:p w14:paraId="301B0846" w14:textId="77777777" w:rsidR="00502718" w:rsidRPr="00D23E6A" w:rsidRDefault="00502718" w:rsidP="0047514A">
            <w:pPr>
              <w:pStyle w:val="Tablenumber"/>
              <w:cnfStyle w:val="000000100000" w:firstRow="0" w:lastRow="0" w:firstColumn="0" w:lastColumn="0" w:oddVBand="0" w:evenVBand="0" w:oddHBand="1" w:evenHBand="0" w:firstRowFirstColumn="0" w:firstRowLastColumn="0" w:lastRowFirstColumn="0" w:lastRowLastColumn="0"/>
            </w:pPr>
            <w:r>
              <w:t>$4,</w:t>
            </w:r>
            <w:r w:rsidRPr="00D23E6A">
              <w:t>182</w:t>
            </w:r>
          </w:p>
        </w:tc>
        <w:tc>
          <w:tcPr>
            <w:tcW w:w="307" w:type="pct"/>
            <w:shd w:val="clear" w:color="auto" w:fill="EFD3D2"/>
          </w:tcPr>
          <w:p w14:paraId="18193D53" w14:textId="77777777" w:rsidR="00502718" w:rsidRPr="00D23E6A" w:rsidRDefault="00502718" w:rsidP="0047514A">
            <w:pPr>
              <w:pStyle w:val="Tablenumber"/>
              <w:cnfStyle w:val="000000100000" w:firstRow="0" w:lastRow="0" w:firstColumn="0" w:lastColumn="0" w:oddVBand="0" w:evenVBand="0" w:oddHBand="1" w:evenHBand="0" w:firstRowFirstColumn="0" w:firstRowLastColumn="0" w:lastRowFirstColumn="0" w:lastRowLastColumn="0"/>
            </w:pPr>
            <w:r>
              <w:t>$2,470</w:t>
            </w:r>
          </w:p>
        </w:tc>
        <w:tc>
          <w:tcPr>
            <w:tcW w:w="304" w:type="pct"/>
            <w:shd w:val="clear" w:color="auto" w:fill="EFD3D2"/>
          </w:tcPr>
          <w:p w14:paraId="1B524F1A" w14:textId="4A7B3A80" w:rsidR="00502718" w:rsidRPr="00D23E6A" w:rsidRDefault="00502718" w:rsidP="0047514A">
            <w:pPr>
              <w:pStyle w:val="Tablenumber"/>
              <w:cnfStyle w:val="000000100000" w:firstRow="0" w:lastRow="0" w:firstColumn="0" w:lastColumn="0" w:oddVBand="0" w:evenVBand="0" w:oddHBand="1" w:evenHBand="0" w:firstRowFirstColumn="0" w:firstRowLastColumn="0" w:lastRowFirstColumn="0" w:lastRowLastColumn="0"/>
            </w:pPr>
            <w:r>
              <w:t>$</w:t>
            </w:r>
            <w:r w:rsidR="00DA0734">
              <w:t>846</w:t>
            </w:r>
          </w:p>
        </w:tc>
        <w:tc>
          <w:tcPr>
            <w:tcW w:w="304" w:type="pct"/>
            <w:shd w:val="clear" w:color="auto" w:fill="EFD3D2"/>
          </w:tcPr>
          <w:p w14:paraId="3FB169E5" w14:textId="77777777" w:rsidR="00502718" w:rsidRPr="00D23E6A" w:rsidRDefault="00502718" w:rsidP="0047514A">
            <w:pPr>
              <w:pStyle w:val="Tablenumber"/>
              <w:cnfStyle w:val="000000100000" w:firstRow="0" w:lastRow="0" w:firstColumn="0" w:lastColumn="0" w:oddVBand="0" w:evenVBand="0" w:oddHBand="1" w:evenHBand="0" w:firstRowFirstColumn="0" w:firstRowLastColumn="0" w:lastRowFirstColumn="0" w:lastRowLastColumn="0"/>
            </w:pPr>
            <w:r>
              <w:t>$1,</w:t>
            </w:r>
            <w:r w:rsidRPr="00D23E6A">
              <w:t>386</w:t>
            </w:r>
          </w:p>
        </w:tc>
        <w:tc>
          <w:tcPr>
            <w:tcW w:w="304" w:type="pct"/>
            <w:shd w:val="clear" w:color="auto" w:fill="EFD3D2"/>
          </w:tcPr>
          <w:p w14:paraId="14383AAE" w14:textId="77777777" w:rsidR="00502718" w:rsidRPr="00D23E6A" w:rsidRDefault="00502718" w:rsidP="0047514A">
            <w:pPr>
              <w:pStyle w:val="Tablenumber"/>
              <w:cnfStyle w:val="000000100000" w:firstRow="0" w:lastRow="0" w:firstColumn="0" w:lastColumn="0" w:oddVBand="0" w:evenVBand="0" w:oddHBand="1" w:evenHBand="0" w:firstRowFirstColumn="0" w:firstRowLastColumn="0" w:lastRowFirstColumn="0" w:lastRowLastColumn="0"/>
            </w:pPr>
            <w:r w:rsidRPr="00D23E6A">
              <w:t>$60</w:t>
            </w:r>
          </w:p>
        </w:tc>
        <w:tc>
          <w:tcPr>
            <w:tcW w:w="304" w:type="pct"/>
            <w:shd w:val="clear" w:color="auto" w:fill="EFD3D2"/>
          </w:tcPr>
          <w:p w14:paraId="4C2FD96F" w14:textId="77777777" w:rsidR="00502718" w:rsidRPr="00D23E6A" w:rsidRDefault="00502718" w:rsidP="0047514A">
            <w:pPr>
              <w:pStyle w:val="Tablenumber"/>
              <w:cnfStyle w:val="000000100000" w:firstRow="0" w:lastRow="0" w:firstColumn="0" w:lastColumn="0" w:oddVBand="0" w:evenVBand="0" w:oddHBand="1" w:evenHBand="0" w:firstRowFirstColumn="0" w:firstRowLastColumn="0" w:lastRowFirstColumn="0" w:lastRowLastColumn="0"/>
            </w:pPr>
            <w:r w:rsidRPr="00D23E6A">
              <w:t>$120</w:t>
            </w:r>
          </w:p>
        </w:tc>
        <w:tc>
          <w:tcPr>
            <w:tcW w:w="304" w:type="pct"/>
            <w:shd w:val="clear" w:color="auto" w:fill="EFD3D2"/>
          </w:tcPr>
          <w:p w14:paraId="62B56850" w14:textId="77777777" w:rsidR="00502718" w:rsidRPr="00D23E6A" w:rsidRDefault="00502718" w:rsidP="0047514A">
            <w:pPr>
              <w:pStyle w:val="Tablenumber"/>
              <w:cnfStyle w:val="000000100000" w:firstRow="0" w:lastRow="0" w:firstColumn="0" w:lastColumn="0" w:oddVBand="0" w:evenVBand="0" w:oddHBand="1" w:evenHBand="0" w:firstRowFirstColumn="0" w:firstRowLastColumn="0" w:lastRowFirstColumn="0" w:lastRowLastColumn="0"/>
            </w:pPr>
            <w:r w:rsidRPr="00D23E6A">
              <w:t>$48</w:t>
            </w:r>
          </w:p>
        </w:tc>
        <w:tc>
          <w:tcPr>
            <w:tcW w:w="305" w:type="pct"/>
            <w:shd w:val="clear" w:color="auto" w:fill="EFD3D2"/>
          </w:tcPr>
          <w:p w14:paraId="646FC1F7" w14:textId="44A979C2" w:rsidR="00502718" w:rsidRPr="00D23E6A" w:rsidRDefault="00502718" w:rsidP="0047514A">
            <w:pPr>
              <w:pStyle w:val="Tablenumber"/>
              <w:cnfStyle w:val="000000100000" w:firstRow="0" w:lastRow="0" w:firstColumn="0" w:lastColumn="0" w:oddVBand="0" w:evenVBand="0" w:oddHBand="1" w:evenHBand="0" w:firstRowFirstColumn="0" w:firstRowLastColumn="0" w:lastRowFirstColumn="0" w:lastRowLastColumn="0"/>
            </w:pPr>
            <w:r w:rsidRPr="00D23E6A">
              <w:t>$</w:t>
            </w:r>
            <w:r w:rsidR="009E33A3">
              <w:t>330</w:t>
            </w:r>
          </w:p>
        </w:tc>
        <w:tc>
          <w:tcPr>
            <w:tcW w:w="353" w:type="pct"/>
            <w:shd w:val="clear" w:color="auto" w:fill="EFD3D2"/>
          </w:tcPr>
          <w:p w14:paraId="2E711911" w14:textId="77777777" w:rsidR="00502718" w:rsidRPr="00D23E6A" w:rsidRDefault="00502718" w:rsidP="0047514A">
            <w:pPr>
              <w:pStyle w:val="Tablenumber"/>
              <w:cnfStyle w:val="000000100000" w:firstRow="0" w:lastRow="0" w:firstColumn="0" w:lastColumn="0" w:oddVBand="0" w:evenVBand="0" w:oddHBand="1" w:evenHBand="0" w:firstRowFirstColumn="0" w:firstRowLastColumn="0" w:lastRowFirstColumn="0" w:lastRowLastColumn="0"/>
            </w:pPr>
            <w:r w:rsidRPr="00D23E6A">
              <w:t>$180</w:t>
            </w:r>
          </w:p>
        </w:tc>
        <w:tc>
          <w:tcPr>
            <w:tcW w:w="332" w:type="pct"/>
            <w:shd w:val="clear" w:color="auto" w:fill="EFD3D2"/>
          </w:tcPr>
          <w:p w14:paraId="43DB7013" w14:textId="6FAC7851" w:rsidR="00502718" w:rsidRPr="00D23E6A" w:rsidRDefault="009E33A3" w:rsidP="0047514A">
            <w:pPr>
              <w:pStyle w:val="Tablenumber"/>
              <w:cnfStyle w:val="000000100000" w:firstRow="0" w:lastRow="0" w:firstColumn="0" w:lastColumn="0" w:oddVBand="0" w:evenVBand="0" w:oddHBand="1" w:evenHBand="0" w:firstRowFirstColumn="0" w:firstRowLastColumn="0" w:lastRowFirstColumn="0" w:lastRowLastColumn="0"/>
            </w:pPr>
            <w:r>
              <w:t>$14,881</w:t>
            </w:r>
          </w:p>
        </w:tc>
        <w:tc>
          <w:tcPr>
            <w:tcW w:w="319" w:type="pct"/>
            <w:shd w:val="clear" w:color="auto" w:fill="EFD3D2"/>
          </w:tcPr>
          <w:p w14:paraId="54676D01" w14:textId="77777777" w:rsidR="00502718" w:rsidRPr="00D23E6A" w:rsidRDefault="00502718" w:rsidP="0047514A">
            <w:pPr>
              <w:pStyle w:val="Tablenumber"/>
              <w:cnfStyle w:val="000000100000" w:firstRow="0" w:lastRow="0" w:firstColumn="0" w:lastColumn="0" w:oddVBand="0" w:evenVBand="0" w:oddHBand="1" w:evenHBand="0" w:firstRowFirstColumn="0" w:firstRowLastColumn="0" w:lastRowFirstColumn="0" w:lastRowLastColumn="0"/>
            </w:pPr>
            <w:r>
              <w:t>$1,</w:t>
            </w:r>
            <w:r w:rsidRPr="00D23E6A">
              <w:t>464</w:t>
            </w:r>
          </w:p>
        </w:tc>
      </w:tr>
      <w:tr w:rsidR="009E33A3" w:rsidRPr="00D23E6A" w14:paraId="015D728B" w14:textId="77777777" w:rsidTr="00DA0734">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41" w:type="pct"/>
            <w:shd w:val="clear" w:color="auto" w:fill="EFD3D2"/>
          </w:tcPr>
          <w:p w14:paraId="54580513" w14:textId="77777777" w:rsidR="00502718" w:rsidRPr="00D23E6A" w:rsidRDefault="00502718" w:rsidP="00502718">
            <w:pPr>
              <w:pStyle w:val="Tablecolumnnew"/>
            </w:pPr>
            <w:r>
              <w:t>($’000)</w:t>
            </w:r>
          </w:p>
        </w:tc>
        <w:tc>
          <w:tcPr>
            <w:tcW w:w="401" w:type="pct"/>
            <w:shd w:val="clear" w:color="auto" w:fill="EFD3D2"/>
          </w:tcPr>
          <w:p w14:paraId="4FC78517" w14:textId="3994AA48" w:rsidR="00502718" w:rsidRPr="005B678D" w:rsidRDefault="007F7785" w:rsidP="0047514A">
            <w:pPr>
              <w:pStyle w:val="Tablenumber"/>
              <w:cnfStyle w:val="000000010000" w:firstRow="0" w:lastRow="0" w:firstColumn="0" w:lastColumn="0" w:oddVBand="0" w:evenVBand="0" w:oddHBand="0" w:evenHBand="1" w:firstRowFirstColumn="0" w:firstRowLastColumn="0" w:lastRowFirstColumn="0" w:lastRowLastColumn="0"/>
            </w:pPr>
            <w:r>
              <w:t>2013–</w:t>
            </w:r>
            <w:r w:rsidR="00502718" w:rsidRPr="005B678D">
              <w:t>14</w:t>
            </w:r>
          </w:p>
        </w:tc>
        <w:tc>
          <w:tcPr>
            <w:tcW w:w="306" w:type="pct"/>
            <w:shd w:val="clear" w:color="auto" w:fill="EFD3D2"/>
          </w:tcPr>
          <w:p w14:paraId="34499F5E" w14:textId="77777777" w:rsidR="00502718" w:rsidRPr="00D23E6A" w:rsidRDefault="00502718" w:rsidP="0047514A">
            <w:pPr>
              <w:pStyle w:val="Tablenumber"/>
              <w:cnfStyle w:val="000000010000" w:firstRow="0" w:lastRow="0" w:firstColumn="0" w:lastColumn="0" w:oddVBand="0" w:evenVBand="0" w:oddHBand="0" w:evenHBand="1" w:firstRowFirstColumn="0" w:firstRowLastColumn="0" w:lastRowFirstColumn="0" w:lastRowLastColumn="0"/>
            </w:pPr>
            <w:r>
              <w:t>$2,</w:t>
            </w:r>
            <w:r w:rsidRPr="00D23E6A">
              <w:t>481</w:t>
            </w:r>
          </w:p>
        </w:tc>
        <w:tc>
          <w:tcPr>
            <w:tcW w:w="315" w:type="pct"/>
            <w:shd w:val="clear" w:color="auto" w:fill="EFD3D2"/>
          </w:tcPr>
          <w:p w14:paraId="0773B517" w14:textId="77777777" w:rsidR="00502718" w:rsidRPr="00D23E6A" w:rsidRDefault="00502718" w:rsidP="0047514A">
            <w:pPr>
              <w:pStyle w:val="Tablenumber"/>
              <w:cnfStyle w:val="000000010000" w:firstRow="0" w:lastRow="0" w:firstColumn="0" w:lastColumn="0" w:oddVBand="0" w:evenVBand="0" w:oddHBand="0" w:evenHBand="1" w:firstRowFirstColumn="0" w:firstRowLastColumn="0" w:lastRowFirstColumn="0" w:lastRowLastColumn="0"/>
            </w:pPr>
            <w:r>
              <w:t>$3,</w:t>
            </w:r>
            <w:r w:rsidRPr="00D23E6A">
              <w:t>673</w:t>
            </w:r>
          </w:p>
        </w:tc>
        <w:tc>
          <w:tcPr>
            <w:tcW w:w="307" w:type="pct"/>
            <w:shd w:val="clear" w:color="auto" w:fill="EFD3D2"/>
          </w:tcPr>
          <w:p w14:paraId="7CF6E1F5" w14:textId="77777777" w:rsidR="00502718" w:rsidRPr="00D23E6A" w:rsidRDefault="00502718" w:rsidP="0047514A">
            <w:pPr>
              <w:pStyle w:val="Tablenumber"/>
              <w:cnfStyle w:val="000000010000" w:firstRow="0" w:lastRow="0" w:firstColumn="0" w:lastColumn="0" w:oddVBand="0" w:evenVBand="0" w:oddHBand="0" w:evenHBand="1" w:firstRowFirstColumn="0" w:firstRowLastColumn="0" w:lastRowFirstColumn="0" w:lastRowLastColumn="0"/>
            </w:pPr>
            <w:r>
              <w:t>$1,910</w:t>
            </w:r>
          </w:p>
        </w:tc>
        <w:tc>
          <w:tcPr>
            <w:tcW w:w="304" w:type="pct"/>
            <w:shd w:val="clear" w:color="auto" w:fill="EFD3D2"/>
          </w:tcPr>
          <w:p w14:paraId="26477375" w14:textId="1A913A10" w:rsidR="00502718" w:rsidRPr="00D23E6A" w:rsidRDefault="00502718" w:rsidP="0047514A">
            <w:pPr>
              <w:pStyle w:val="Tablenumber"/>
              <w:cnfStyle w:val="000000010000" w:firstRow="0" w:lastRow="0" w:firstColumn="0" w:lastColumn="0" w:oddVBand="0" w:evenVBand="0" w:oddHBand="0" w:evenHBand="1" w:firstRowFirstColumn="0" w:firstRowLastColumn="0" w:lastRowFirstColumn="0" w:lastRowLastColumn="0"/>
            </w:pPr>
            <w:r>
              <w:t>$</w:t>
            </w:r>
            <w:r w:rsidR="00DA0734">
              <w:t>485</w:t>
            </w:r>
          </w:p>
        </w:tc>
        <w:tc>
          <w:tcPr>
            <w:tcW w:w="304" w:type="pct"/>
            <w:shd w:val="clear" w:color="auto" w:fill="EFD3D2"/>
          </w:tcPr>
          <w:p w14:paraId="1E25284C" w14:textId="77777777" w:rsidR="00502718" w:rsidRPr="00D23E6A" w:rsidRDefault="00502718" w:rsidP="0047514A">
            <w:pPr>
              <w:pStyle w:val="Tablenumber"/>
              <w:cnfStyle w:val="000000010000" w:firstRow="0" w:lastRow="0" w:firstColumn="0" w:lastColumn="0" w:oddVBand="0" w:evenVBand="0" w:oddHBand="0" w:evenHBand="1" w:firstRowFirstColumn="0" w:firstRowLastColumn="0" w:lastRowFirstColumn="0" w:lastRowLastColumn="0"/>
            </w:pPr>
            <w:r w:rsidRPr="00D23E6A">
              <w:t>$956</w:t>
            </w:r>
          </w:p>
        </w:tc>
        <w:tc>
          <w:tcPr>
            <w:tcW w:w="304" w:type="pct"/>
            <w:shd w:val="clear" w:color="auto" w:fill="EFD3D2"/>
          </w:tcPr>
          <w:p w14:paraId="1287A874" w14:textId="77777777" w:rsidR="00502718" w:rsidRPr="00D23E6A" w:rsidRDefault="00502718" w:rsidP="0047514A">
            <w:pPr>
              <w:pStyle w:val="Tablenumber"/>
              <w:cnfStyle w:val="000000010000" w:firstRow="0" w:lastRow="0" w:firstColumn="0" w:lastColumn="0" w:oddVBand="0" w:evenVBand="0" w:oddHBand="0" w:evenHBand="1" w:firstRowFirstColumn="0" w:firstRowLastColumn="0" w:lastRowFirstColumn="0" w:lastRowLastColumn="0"/>
            </w:pPr>
            <w:r w:rsidRPr="00D23E6A">
              <w:t>$33</w:t>
            </w:r>
          </w:p>
        </w:tc>
        <w:tc>
          <w:tcPr>
            <w:tcW w:w="304" w:type="pct"/>
            <w:shd w:val="clear" w:color="auto" w:fill="EFD3D2"/>
          </w:tcPr>
          <w:p w14:paraId="7956307F" w14:textId="77777777" w:rsidR="00502718" w:rsidRPr="00D23E6A" w:rsidRDefault="00502718" w:rsidP="0047514A">
            <w:pPr>
              <w:pStyle w:val="Tablenumber"/>
              <w:cnfStyle w:val="000000010000" w:firstRow="0" w:lastRow="0" w:firstColumn="0" w:lastColumn="0" w:oddVBand="0" w:evenVBand="0" w:oddHBand="0" w:evenHBand="1" w:firstRowFirstColumn="0" w:firstRowLastColumn="0" w:lastRowFirstColumn="0" w:lastRowLastColumn="0"/>
            </w:pPr>
            <w:r w:rsidRPr="00D23E6A">
              <w:t>$5</w:t>
            </w:r>
          </w:p>
        </w:tc>
        <w:tc>
          <w:tcPr>
            <w:tcW w:w="304" w:type="pct"/>
            <w:shd w:val="clear" w:color="auto" w:fill="EFD3D2"/>
          </w:tcPr>
          <w:p w14:paraId="7A8F677A" w14:textId="77777777" w:rsidR="00502718" w:rsidRPr="00D23E6A" w:rsidRDefault="00502718" w:rsidP="0047514A">
            <w:pPr>
              <w:pStyle w:val="Tablenumber"/>
              <w:cnfStyle w:val="000000010000" w:firstRow="0" w:lastRow="0" w:firstColumn="0" w:lastColumn="0" w:oddVBand="0" w:evenVBand="0" w:oddHBand="0" w:evenHBand="1" w:firstRowFirstColumn="0" w:firstRowLastColumn="0" w:lastRowFirstColumn="0" w:lastRowLastColumn="0"/>
            </w:pPr>
            <w:r w:rsidRPr="00D23E6A">
              <w:t>$58</w:t>
            </w:r>
          </w:p>
        </w:tc>
        <w:tc>
          <w:tcPr>
            <w:tcW w:w="305" w:type="pct"/>
            <w:shd w:val="clear" w:color="auto" w:fill="EFD3D2"/>
          </w:tcPr>
          <w:p w14:paraId="6A81B086" w14:textId="66B33803" w:rsidR="00502718" w:rsidRPr="00D23E6A" w:rsidRDefault="009E33A3" w:rsidP="0047514A">
            <w:pPr>
              <w:pStyle w:val="Tablenumber"/>
              <w:cnfStyle w:val="000000010000" w:firstRow="0" w:lastRow="0" w:firstColumn="0" w:lastColumn="0" w:oddVBand="0" w:evenVBand="0" w:oddHBand="0" w:evenHBand="1" w:firstRowFirstColumn="0" w:firstRowLastColumn="0" w:lastRowFirstColumn="0" w:lastRowLastColumn="0"/>
            </w:pPr>
            <w:r>
              <w:t>$0</w:t>
            </w:r>
          </w:p>
        </w:tc>
        <w:tc>
          <w:tcPr>
            <w:tcW w:w="353" w:type="pct"/>
            <w:shd w:val="clear" w:color="auto" w:fill="EFD3D2"/>
          </w:tcPr>
          <w:p w14:paraId="0C5DF29A" w14:textId="77777777" w:rsidR="00502718" w:rsidRPr="00D23E6A" w:rsidRDefault="00502718" w:rsidP="0047514A">
            <w:pPr>
              <w:pStyle w:val="Tablenumber"/>
              <w:cnfStyle w:val="000000010000" w:firstRow="0" w:lastRow="0" w:firstColumn="0" w:lastColumn="0" w:oddVBand="0" w:evenVBand="0" w:oddHBand="0" w:evenHBand="1" w:firstRowFirstColumn="0" w:firstRowLastColumn="0" w:lastRowFirstColumn="0" w:lastRowLastColumn="0"/>
            </w:pPr>
            <w:r w:rsidRPr="00D23E6A">
              <w:t>$0</w:t>
            </w:r>
          </w:p>
        </w:tc>
        <w:tc>
          <w:tcPr>
            <w:tcW w:w="332" w:type="pct"/>
            <w:shd w:val="clear" w:color="auto" w:fill="EFD3D2"/>
          </w:tcPr>
          <w:p w14:paraId="0B30C355" w14:textId="1AB4F789" w:rsidR="00502718" w:rsidRPr="00D23E6A" w:rsidRDefault="009E33A3" w:rsidP="0047514A">
            <w:pPr>
              <w:pStyle w:val="Tablenumber"/>
              <w:cnfStyle w:val="000000010000" w:firstRow="0" w:lastRow="0" w:firstColumn="0" w:lastColumn="0" w:oddVBand="0" w:evenVBand="0" w:oddHBand="0" w:evenHBand="1" w:firstRowFirstColumn="0" w:firstRowLastColumn="0" w:lastRowFirstColumn="0" w:lastRowLastColumn="0"/>
            </w:pPr>
            <w:r>
              <w:t>$9,601</w:t>
            </w:r>
          </w:p>
        </w:tc>
        <w:tc>
          <w:tcPr>
            <w:tcW w:w="319" w:type="pct"/>
            <w:shd w:val="clear" w:color="auto" w:fill="EFD3D2"/>
          </w:tcPr>
          <w:p w14:paraId="68C24EFF" w14:textId="77777777" w:rsidR="00502718" w:rsidRPr="00D23E6A" w:rsidRDefault="00502718" w:rsidP="0047514A">
            <w:pPr>
              <w:pStyle w:val="Tablenumber"/>
              <w:cnfStyle w:val="000000010000" w:firstRow="0" w:lastRow="0" w:firstColumn="0" w:lastColumn="0" w:oddVBand="0" w:evenVBand="0" w:oddHBand="0" w:evenHBand="1" w:firstRowFirstColumn="0" w:firstRowLastColumn="0" w:lastRowFirstColumn="0" w:lastRowLastColumn="0"/>
            </w:pPr>
            <w:r>
              <w:t>$3,</w:t>
            </w:r>
            <w:r w:rsidRPr="00D23E6A">
              <w:t>529</w:t>
            </w:r>
          </w:p>
        </w:tc>
      </w:tr>
      <w:tr w:rsidR="009E33A3" w:rsidRPr="00D23E6A" w14:paraId="303D56B0" w14:textId="77777777" w:rsidTr="00DA0734">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41" w:type="pct"/>
            <w:shd w:val="clear" w:color="auto" w:fill="EFD3D2"/>
          </w:tcPr>
          <w:p w14:paraId="78FFF32B" w14:textId="77777777" w:rsidR="00502718" w:rsidRPr="00D23E6A" w:rsidRDefault="00502718" w:rsidP="00502718">
            <w:pPr>
              <w:pStyle w:val="Tablecolumnnew"/>
            </w:pPr>
          </w:p>
        </w:tc>
        <w:tc>
          <w:tcPr>
            <w:tcW w:w="401" w:type="pct"/>
            <w:shd w:val="clear" w:color="auto" w:fill="EFD3D2"/>
          </w:tcPr>
          <w:p w14:paraId="0E20AD10" w14:textId="1C620DD3" w:rsidR="00502718" w:rsidRPr="005B678D" w:rsidRDefault="007F7785" w:rsidP="0047514A">
            <w:pPr>
              <w:pStyle w:val="Tablenumber"/>
              <w:cnfStyle w:val="000000100000" w:firstRow="0" w:lastRow="0" w:firstColumn="0" w:lastColumn="0" w:oddVBand="0" w:evenVBand="0" w:oddHBand="1" w:evenHBand="0" w:firstRowFirstColumn="0" w:firstRowLastColumn="0" w:lastRowFirstColumn="0" w:lastRowLastColumn="0"/>
            </w:pPr>
            <w:r>
              <w:t>2014–</w:t>
            </w:r>
            <w:r w:rsidR="00502718" w:rsidRPr="005B678D">
              <w:t>15</w:t>
            </w:r>
          </w:p>
        </w:tc>
        <w:tc>
          <w:tcPr>
            <w:tcW w:w="306" w:type="pct"/>
            <w:shd w:val="clear" w:color="auto" w:fill="EFD3D2"/>
          </w:tcPr>
          <w:p w14:paraId="169C082C" w14:textId="77777777" w:rsidR="00502718" w:rsidRPr="00D23E6A" w:rsidRDefault="00502718" w:rsidP="0047514A">
            <w:pPr>
              <w:pStyle w:val="Tablenumber"/>
              <w:cnfStyle w:val="000000100000" w:firstRow="0" w:lastRow="0" w:firstColumn="0" w:lastColumn="0" w:oddVBand="0" w:evenVBand="0" w:oddHBand="1" w:evenHBand="0" w:firstRowFirstColumn="0" w:firstRowLastColumn="0" w:lastRowFirstColumn="0" w:lastRowLastColumn="0"/>
            </w:pPr>
            <w:r>
              <w:t>$7,</w:t>
            </w:r>
            <w:r w:rsidRPr="00D23E6A">
              <w:t>012</w:t>
            </w:r>
          </w:p>
        </w:tc>
        <w:tc>
          <w:tcPr>
            <w:tcW w:w="315" w:type="pct"/>
            <w:shd w:val="clear" w:color="auto" w:fill="EFD3D2"/>
          </w:tcPr>
          <w:p w14:paraId="7AF22CCA" w14:textId="77777777" w:rsidR="00502718" w:rsidRPr="00D23E6A" w:rsidRDefault="00502718" w:rsidP="0047514A">
            <w:pPr>
              <w:pStyle w:val="Tablenumber"/>
              <w:cnfStyle w:val="000000100000" w:firstRow="0" w:lastRow="0" w:firstColumn="0" w:lastColumn="0" w:oddVBand="0" w:evenVBand="0" w:oddHBand="1" w:evenHBand="0" w:firstRowFirstColumn="0" w:firstRowLastColumn="0" w:lastRowFirstColumn="0" w:lastRowLastColumn="0"/>
            </w:pPr>
            <w:r>
              <w:t>$4,</w:t>
            </w:r>
            <w:r w:rsidRPr="00D23E6A">
              <w:t>097</w:t>
            </w:r>
          </w:p>
        </w:tc>
        <w:tc>
          <w:tcPr>
            <w:tcW w:w="307" w:type="pct"/>
            <w:shd w:val="clear" w:color="auto" w:fill="EFD3D2"/>
          </w:tcPr>
          <w:p w14:paraId="37AD330D" w14:textId="77777777" w:rsidR="00502718" w:rsidRPr="00D23E6A" w:rsidRDefault="00502718" w:rsidP="0047514A">
            <w:pPr>
              <w:pStyle w:val="Tablenumber"/>
              <w:cnfStyle w:val="000000100000" w:firstRow="0" w:lastRow="0" w:firstColumn="0" w:lastColumn="0" w:oddVBand="0" w:evenVBand="0" w:oddHBand="1" w:evenHBand="0" w:firstRowFirstColumn="0" w:firstRowLastColumn="0" w:lastRowFirstColumn="0" w:lastRowLastColumn="0"/>
            </w:pPr>
            <w:r>
              <w:t>$1,800</w:t>
            </w:r>
          </w:p>
        </w:tc>
        <w:tc>
          <w:tcPr>
            <w:tcW w:w="304" w:type="pct"/>
            <w:shd w:val="clear" w:color="auto" w:fill="EFD3D2"/>
          </w:tcPr>
          <w:p w14:paraId="0A8C4255" w14:textId="70081DF6" w:rsidR="00502718" w:rsidRPr="00D23E6A" w:rsidRDefault="00502718" w:rsidP="0047514A">
            <w:pPr>
              <w:pStyle w:val="Tablenumber"/>
              <w:cnfStyle w:val="000000100000" w:firstRow="0" w:lastRow="0" w:firstColumn="0" w:lastColumn="0" w:oddVBand="0" w:evenVBand="0" w:oddHBand="1" w:evenHBand="0" w:firstRowFirstColumn="0" w:firstRowLastColumn="0" w:lastRowFirstColumn="0" w:lastRowLastColumn="0"/>
            </w:pPr>
            <w:r>
              <w:t>$</w:t>
            </w:r>
            <w:r w:rsidR="00DA0734">
              <w:t>547</w:t>
            </w:r>
          </w:p>
        </w:tc>
        <w:tc>
          <w:tcPr>
            <w:tcW w:w="304" w:type="pct"/>
            <w:shd w:val="clear" w:color="auto" w:fill="EFD3D2"/>
          </w:tcPr>
          <w:p w14:paraId="41D96ABB" w14:textId="77777777" w:rsidR="00502718" w:rsidRPr="00D23E6A" w:rsidRDefault="00502718" w:rsidP="0047514A">
            <w:pPr>
              <w:pStyle w:val="Tablenumber"/>
              <w:cnfStyle w:val="000000100000" w:firstRow="0" w:lastRow="0" w:firstColumn="0" w:lastColumn="0" w:oddVBand="0" w:evenVBand="0" w:oddHBand="1" w:evenHBand="0" w:firstRowFirstColumn="0" w:firstRowLastColumn="0" w:lastRowFirstColumn="0" w:lastRowLastColumn="0"/>
            </w:pPr>
            <w:r w:rsidRPr="00D23E6A">
              <w:t>$737</w:t>
            </w:r>
          </w:p>
        </w:tc>
        <w:tc>
          <w:tcPr>
            <w:tcW w:w="304" w:type="pct"/>
            <w:shd w:val="clear" w:color="auto" w:fill="EFD3D2"/>
          </w:tcPr>
          <w:p w14:paraId="4CE05615" w14:textId="77777777" w:rsidR="00502718" w:rsidRPr="00D23E6A" w:rsidRDefault="00502718" w:rsidP="0047514A">
            <w:pPr>
              <w:pStyle w:val="Tablenumber"/>
              <w:cnfStyle w:val="000000100000" w:firstRow="0" w:lastRow="0" w:firstColumn="0" w:lastColumn="0" w:oddVBand="0" w:evenVBand="0" w:oddHBand="1" w:evenHBand="0" w:firstRowFirstColumn="0" w:firstRowLastColumn="0" w:lastRowFirstColumn="0" w:lastRowLastColumn="0"/>
            </w:pPr>
            <w:r w:rsidRPr="00D23E6A">
              <w:t>$0</w:t>
            </w:r>
          </w:p>
        </w:tc>
        <w:tc>
          <w:tcPr>
            <w:tcW w:w="304" w:type="pct"/>
            <w:shd w:val="clear" w:color="auto" w:fill="EFD3D2"/>
          </w:tcPr>
          <w:p w14:paraId="55534EC6" w14:textId="77777777" w:rsidR="00502718" w:rsidRPr="00D23E6A" w:rsidRDefault="00502718" w:rsidP="0047514A">
            <w:pPr>
              <w:pStyle w:val="Tablenumber"/>
              <w:cnfStyle w:val="000000100000" w:firstRow="0" w:lastRow="0" w:firstColumn="0" w:lastColumn="0" w:oddVBand="0" w:evenVBand="0" w:oddHBand="1" w:evenHBand="0" w:firstRowFirstColumn="0" w:firstRowLastColumn="0" w:lastRowFirstColumn="0" w:lastRowLastColumn="0"/>
            </w:pPr>
            <w:r w:rsidRPr="00D23E6A">
              <w:t>$0</w:t>
            </w:r>
          </w:p>
        </w:tc>
        <w:tc>
          <w:tcPr>
            <w:tcW w:w="304" w:type="pct"/>
            <w:shd w:val="clear" w:color="auto" w:fill="EFD3D2"/>
          </w:tcPr>
          <w:p w14:paraId="7801F863" w14:textId="77777777" w:rsidR="00502718" w:rsidRPr="00D23E6A" w:rsidRDefault="00502718" w:rsidP="0047514A">
            <w:pPr>
              <w:pStyle w:val="Tablenumber"/>
              <w:cnfStyle w:val="000000100000" w:firstRow="0" w:lastRow="0" w:firstColumn="0" w:lastColumn="0" w:oddVBand="0" w:evenVBand="0" w:oddHBand="1" w:evenHBand="0" w:firstRowFirstColumn="0" w:firstRowLastColumn="0" w:lastRowFirstColumn="0" w:lastRowLastColumn="0"/>
            </w:pPr>
            <w:r w:rsidRPr="00D23E6A">
              <w:t>$311</w:t>
            </w:r>
          </w:p>
        </w:tc>
        <w:tc>
          <w:tcPr>
            <w:tcW w:w="305" w:type="pct"/>
            <w:shd w:val="clear" w:color="auto" w:fill="EFD3D2"/>
          </w:tcPr>
          <w:p w14:paraId="7EA2F4D5" w14:textId="3E28918B" w:rsidR="00502718" w:rsidRPr="00D23E6A" w:rsidRDefault="00502718" w:rsidP="0047514A">
            <w:pPr>
              <w:pStyle w:val="Tablenumber"/>
              <w:cnfStyle w:val="000000100000" w:firstRow="0" w:lastRow="0" w:firstColumn="0" w:lastColumn="0" w:oddVBand="0" w:evenVBand="0" w:oddHBand="1" w:evenHBand="0" w:firstRowFirstColumn="0" w:firstRowLastColumn="0" w:lastRowFirstColumn="0" w:lastRowLastColumn="0"/>
            </w:pPr>
            <w:r>
              <w:t>$</w:t>
            </w:r>
            <w:r w:rsidR="009E33A3">
              <w:t>1,033</w:t>
            </w:r>
          </w:p>
        </w:tc>
        <w:tc>
          <w:tcPr>
            <w:tcW w:w="353" w:type="pct"/>
            <w:shd w:val="clear" w:color="auto" w:fill="EFD3D2"/>
          </w:tcPr>
          <w:p w14:paraId="4C978DC8" w14:textId="77777777" w:rsidR="00502718" w:rsidRPr="00D23E6A" w:rsidRDefault="00502718" w:rsidP="0047514A">
            <w:pPr>
              <w:pStyle w:val="Tablenumber"/>
              <w:cnfStyle w:val="000000100000" w:firstRow="0" w:lastRow="0" w:firstColumn="0" w:lastColumn="0" w:oddVBand="0" w:evenVBand="0" w:oddHBand="1" w:evenHBand="0" w:firstRowFirstColumn="0" w:firstRowLastColumn="0" w:lastRowFirstColumn="0" w:lastRowLastColumn="0"/>
            </w:pPr>
            <w:r w:rsidRPr="00D23E6A">
              <w:t>$0</w:t>
            </w:r>
          </w:p>
        </w:tc>
        <w:tc>
          <w:tcPr>
            <w:tcW w:w="332" w:type="pct"/>
            <w:shd w:val="clear" w:color="auto" w:fill="EFD3D2"/>
          </w:tcPr>
          <w:p w14:paraId="6D271BFA" w14:textId="7CB13BC1" w:rsidR="00502718" w:rsidRPr="00D23E6A" w:rsidRDefault="009E33A3" w:rsidP="0047514A">
            <w:pPr>
              <w:pStyle w:val="Tablenumber"/>
              <w:cnfStyle w:val="000000100000" w:firstRow="0" w:lastRow="0" w:firstColumn="0" w:lastColumn="0" w:oddVBand="0" w:evenVBand="0" w:oddHBand="1" w:evenHBand="0" w:firstRowFirstColumn="0" w:firstRowLastColumn="0" w:lastRowFirstColumn="0" w:lastRowLastColumn="0"/>
            </w:pPr>
            <w:r>
              <w:t>$15,537</w:t>
            </w:r>
          </w:p>
        </w:tc>
        <w:tc>
          <w:tcPr>
            <w:tcW w:w="319" w:type="pct"/>
            <w:shd w:val="clear" w:color="auto" w:fill="EFD3D2"/>
          </w:tcPr>
          <w:p w14:paraId="10693C5C" w14:textId="295CDFAF" w:rsidR="00502718" w:rsidRPr="00D23E6A" w:rsidRDefault="00BD7D0D" w:rsidP="0047514A">
            <w:pPr>
              <w:pStyle w:val="Tablenumber"/>
              <w:cnfStyle w:val="000000100000" w:firstRow="0" w:lastRow="0" w:firstColumn="0" w:lastColumn="0" w:oddVBand="0" w:evenVBand="0" w:oddHBand="1" w:evenHBand="0" w:firstRowFirstColumn="0" w:firstRowLastColumn="0" w:lastRowFirstColumn="0" w:lastRowLastColumn="0"/>
            </w:pPr>
            <w:r>
              <w:t>$2,857</w:t>
            </w:r>
          </w:p>
        </w:tc>
      </w:tr>
      <w:tr w:rsidR="009E33A3" w:rsidRPr="00D23E6A" w14:paraId="02918F0A" w14:textId="77777777" w:rsidTr="00DA0734">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41" w:type="pct"/>
            <w:shd w:val="clear" w:color="auto" w:fill="EFD3D2"/>
          </w:tcPr>
          <w:p w14:paraId="3C33596E" w14:textId="77777777" w:rsidR="00502718" w:rsidRPr="00D23E6A" w:rsidRDefault="00502718" w:rsidP="00502718">
            <w:pPr>
              <w:pStyle w:val="Tablecolumnnew"/>
            </w:pPr>
          </w:p>
        </w:tc>
        <w:tc>
          <w:tcPr>
            <w:tcW w:w="401" w:type="pct"/>
            <w:shd w:val="clear" w:color="auto" w:fill="EFD3D2"/>
          </w:tcPr>
          <w:p w14:paraId="18FAB358" w14:textId="0614E9BE" w:rsidR="00502718" w:rsidRPr="005B678D" w:rsidRDefault="007F7785" w:rsidP="0047514A">
            <w:pPr>
              <w:pStyle w:val="Tablenumber"/>
              <w:cnfStyle w:val="000000010000" w:firstRow="0" w:lastRow="0" w:firstColumn="0" w:lastColumn="0" w:oddVBand="0" w:evenVBand="0" w:oddHBand="0" w:evenHBand="1" w:firstRowFirstColumn="0" w:firstRowLastColumn="0" w:lastRowFirstColumn="0" w:lastRowLastColumn="0"/>
            </w:pPr>
            <w:r>
              <w:t>2015–</w:t>
            </w:r>
            <w:r w:rsidR="00502718" w:rsidRPr="005B678D">
              <w:t>16</w:t>
            </w:r>
          </w:p>
        </w:tc>
        <w:tc>
          <w:tcPr>
            <w:tcW w:w="306" w:type="pct"/>
            <w:shd w:val="clear" w:color="auto" w:fill="EFD3D2"/>
          </w:tcPr>
          <w:p w14:paraId="64BEFD66" w14:textId="77777777" w:rsidR="00502718" w:rsidRPr="00D23E6A" w:rsidRDefault="00502718" w:rsidP="0047514A">
            <w:pPr>
              <w:pStyle w:val="Tablenumber"/>
              <w:cnfStyle w:val="000000010000" w:firstRow="0" w:lastRow="0" w:firstColumn="0" w:lastColumn="0" w:oddVBand="0" w:evenVBand="0" w:oddHBand="0" w:evenHBand="1" w:firstRowFirstColumn="0" w:firstRowLastColumn="0" w:lastRowFirstColumn="0" w:lastRowLastColumn="0"/>
            </w:pPr>
            <w:r>
              <w:t>$4,</w:t>
            </w:r>
            <w:r w:rsidRPr="00D23E6A">
              <w:t>063</w:t>
            </w:r>
          </w:p>
        </w:tc>
        <w:tc>
          <w:tcPr>
            <w:tcW w:w="315" w:type="pct"/>
            <w:shd w:val="clear" w:color="auto" w:fill="EFD3D2"/>
          </w:tcPr>
          <w:p w14:paraId="0E0C285F" w14:textId="77777777" w:rsidR="00502718" w:rsidRPr="00D23E6A" w:rsidRDefault="00502718" w:rsidP="0047514A">
            <w:pPr>
              <w:pStyle w:val="Tablenumber"/>
              <w:cnfStyle w:val="000000010000" w:firstRow="0" w:lastRow="0" w:firstColumn="0" w:lastColumn="0" w:oddVBand="0" w:evenVBand="0" w:oddHBand="0" w:evenHBand="1" w:firstRowFirstColumn="0" w:firstRowLastColumn="0" w:lastRowFirstColumn="0" w:lastRowLastColumn="0"/>
            </w:pPr>
            <w:r>
              <w:t>$4,</w:t>
            </w:r>
            <w:r w:rsidRPr="00D23E6A">
              <w:t>451</w:t>
            </w:r>
          </w:p>
        </w:tc>
        <w:tc>
          <w:tcPr>
            <w:tcW w:w="307" w:type="pct"/>
            <w:shd w:val="clear" w:color="auto" w:fill="EFD3D2"/>
          </w:tcPr>
          <w:p w14:paraId="037570B9" w14:textId="77777777" w:rsidR="00502718" w:rsidRPr="00D23E6A" w:rsidRDefault="00502718" w:rsidP="0047514A">
            <w:pPr>
              <w:pStyle w:val="Tablenumber"/>
              <w:cnfStyle w:val="000000010000" w:firstRow="0" w:lastRow="0" w:firstColumn="0" w:lastColumn="0" w:oddVBand="0" w:evenVBand="0" w:oddHBand="0" w:evenHBand="1" w:firstRowFirstColumn="0" w:firstRowLastColumn="0" w:lastRowFirstColumn="0" w:lastRowLastColumn="0"/>
            </w:pPr>
            <w:r>
              <w:t>$1,104</w:t>
            </w:r>
          </w:p>
        </w:tc>
        <w:tc>
          <w:tcPr>
            <w:tcW w:w="304" w:type="pct"/>
            <w:shd w:val="clear" w:color="auto" w:fill="EFD3D2"/>
          </w:tcPr>
          <w:p w14:paraId="4B722320" w14:textId="761D08CA" w:rsidR="00502718" w:rsidRPr="00D23E6A" w:rsidRDefault="00DA0734" w:rsidP="0047514A">
            <w:pPr>
              <w:pStyle w:val="Tablenumber"/>
              <w:cnfStyle w:val="000000010000" w:firstRow="0" w:lastRow="0" w:firstColumn="0" w:lastColumn="0" w:oddVBand="0" w:evenVBand="0" w:oddHBand="0" w:evenHBand="1" w:firstRowFirstColumn="0" w:firstRowLastColumn="0" w:lastRowFirstColumn="0" w:lastRowLastColumn="0"/>
            </w:pPr>
            <w:r>
              <w:t>$640</w:t>
            </w:r>
          </w:p>
        </w:tc>
        <w:tc>
          <w:tcPr>
            <w:tcW w:w="304" w:type="pct"/>
            <w:shd w:val="clear" w:color="auto" w:fill="EFD3D2"/>
          </w:tcPr>
          <w:p w14:paraId="74BA6C1F" w14:textId="77777777" w:rsidR="00502718" w:rsidRPr="00D23E6A" w:rsidRDefault="00502718" w:rsidP="0047514A">
            <w:pPr>
              <w:pStyle w:val="Tablenumber"/>
              <w:cnfStyle w:val="000000010000" w:firstRow="0" w:lastRow="0" w:firstColumn="0" w:lastColumn="0" w:oddVBand="0" w:evenVBand="0" w:oddHBand="0" w:evenHBand="1" w:firstRowFirstColumn="0" w:firstRowLastColumn="0" w:lastRowFirstColumn="0" w:lastRowLastColumn="0"/>
            </w:pPr>
            <w:r>
              <w:t>$</w:t>
            </w:r>
            <w:r w:rsidRPr="00D23E6A">
              <w:t>778</w:t>
            </w:r>
          </w:p>
        </w:tc>
        <w:tc>
          <w:tcPr>
            <w:tcW w:w="304" w:type="pct"/>
            <w:shd w:val="clear" w:color="auto" w:fill="EFD3D2"/>
          </w:tcPr>
          <w:p w14:paraId="2ED2D7E0" w14:textId="77777777" w:rsidR="00502718" w:rsidRPr="00D23E6A" w:rsidRDefault="00502718" w:rsidP="0047514A">
            <w:pPr>
              <w:pStyle w:val="Tablenumber"/>
              <w:cnfStyle w:val="000000010000" w:firstRow="0" w:lastRow="0" w:firstColumn="0" w:lastColumn="0" w:oddVBand="0" w:evenVBand="0" w:oddHBand="0" w:evenHBand="1" w:firstRowFirstColumn="0" w:firstRowLastColumn="0" w:lastRowFirstColumn="0" w:lastRowLastColumn="0"/>
            </w:pPr>
            <w:r w:rsidRPr="00D23E6A">
              <w:t>$75</w:t>
            </w:r>
          </w:p>
        </w:tc>
        <w:tc>
          <w:tcPr>
            <w:tcW w:w="304" w:type="pct"/>
            <w:shd w:val="clear" w:color="auto" w:fill="EFD3D2"/>
          </w:tcPr>
          <w:p w14:paraId="69B07487" w14:textId="77777777" w:rsidR="00502718" w:rsidRPr="00D23E6A" w:rsidRDefault="00502718" w:rsidP="0047514A">
            <w:pPr>
              <w:pStyle w:val="Tablenumber"/>
              <w:cnfStyle w:val="000000010000" w:firstRow="0" w:lastRow="0" w:firstColumn="0" w:lastColumn="0" w:oddVBand="0" w:evenVBand="0" w:oddHBand="0" w:evenHBand="1" w:firstRowFirstColumn="0" w:firstRowLastColumn="0" w:lastRowFirstColumn="0" w:lastRowLastColumn="0"/>
            </w:pPr>
            <w:r w:rsidRPr="00D23E6A">
              <w:t>$152</w:t>
            </w:r>
          </w:p>
        </w:tc>
        <w:tc>
          <w:tcPr>
            <w:tcW w:w="304" w:type="pct"/>
            <w:shd w:val="clear" w:color="auto" w:fill="EFD3D2"/>
          </w:tcPr>
          <w:p w14:paraId="31735C2D" w14:textId="77777777" w:rsidR="00502718" w:rsidRPr="00D23E6A" w:rsidRDefault="00502718" w:rsidP="0047514A">
            <w:pPr>
              <w:pStyle w:val="Tablenumber"/>
              <w:cnfStyle w:val="000000010000" w:firstRow="0" w:lastRow="0" w:firstColumn="0" w:lastColumn="0" w:oddVBand="0" w:evenVBand="0" w:oddHBand="0" w:evenHBand="1" w:firstRowFirstColumn="0" w:firstRowLastColumn="0" w:lastRowFirstColumn="0" w:lastRowLastColumn="0"/>
            </w:pPr>
            <w:r w:rsidRPr="00D23E6A">
              <w:t>$238</w:t>
            </w:r>
          </w:p>
        </w:tc>
        <w:tc>
          <w:tcPr>
            <w:tcW w:w="305" w:type="pct"/>
            <w:shd w:val="clear" w:color="auto" w:fill="EFD3D2"/>
          </w:tcPr>
          <w:p w14:paraId="31A3EADD" w14:textId="36965C12" w:rsidR="00502718" w:rsidRPr="00D23E6A" w:rsidRDefault="009E33A3" w:rsidP="0047514A">
            <w:pPr>
              <w:pStyle w:val="Tablenumber"/>
              <w:cnfStyle w:val="000000010000" w:firstRow="0" w:lastRow="0" w:firstColumn="0" w:lastColumn="0" w:oddVBand="0" w:evenVBand="0" w:oddHBand="0" w:evenHBand="1" w:firstRowFirstColumn="0" w:firstRowLastColumn="0" w:lastRowFirstColumn="0" w:lastRowLastColumn="0"/>
            </w:pPr>
            <w:r>
              <w:t>$460</w:t>
            </w:r>
          </w:p>
        </w:tc>
        <w:tc>
          <w:tcPr>
            <w:tcW w:w="353" w:type="pct"/>
            <w:shd w:val="clear" w:color="auto" w:fill="EFD3D2"/>
          </w:tcPr>
          <w:p w14:paraId="7875E2D2" w14:textId="77777777" w:rsidR="00502718" w:rsidRPr="00D23E6A" w:rsidRDefault="00502718" w:rsidP="0047514A">
            <w:pPr>
              <w:pStyle w:val="Tablenumber"/>
              <w:cnfStyle w:val="000000010000" w:firstRow="0" w:lastRow="0" w:firstColumn="0" w:lastColumn="0" w:oddVBand="0" w:evenVBand="0" w:oddHBand="0" w:evenHBand="1" w:firstRowFirstColumn="0" w:firstRowLastColumn="0" w:lastRowFirstColumn="0" w:lastRowLastColumn="0"/>
            </w:pPr>
            <w:r w:rsidRPr="00D23E6A">
              <w:t>$0</w:t>
            </w:r>
          </w:p>
        </w:tc>
        <w:tc>
          <w:tcPr>
            <w:tcW w:w="332" w:type="pct"/>
            <w:shd w:val="clear" w:color="auto" w:fill="EFD3D2"/>
          </w:tcPr>
          <w:p w14:paraId="5D8B7784" w14:textId="2CD6DA27" w:rsidR="00502718" w:rsidRPr="00D23E6A" w:rsidRDefault="009E33A3" w:rsidP="0047514A">
            <w:pPr>
              <w:pStyle w:val="Tablenumber"/>
              <w:cnfStyle w:val="000000010000" w:firstRow="0" w:lastRow="0" w:firstColumn="0" w:lastColumn="0" w:oddVBand="0" w:evenVBand="0" w:oddHBand="0" w:evenHBand="1" w:firstRowFirstColumn="0" w:firstRowLastColumn="0" w:lastRowFirstColumn="0" w:lastRowLastColumn="0"/>
            </w:pPr>
            <w:r>
              <w:t>$11,961</w:t>
            </w:r>
          </w:p>
        </w:tc>
        <w:tc>
          <w:tcPr>
            <w:tcW w:w="319" w:type="pct"/>
            <w:shd w:val="clear" w:color="auto" w:fill="EFD3D2"/>
          </w:tcPr>
          <w:p w14:paraId="4A74EC14" w14:textId="77777777" w:rsidR="00502718" w:rsidRPr="00D23E6A" w:rsidRDefault="00502718" w:rsidP="0047514A">
            <w:pPr>
              <w:pStyle w:val="Tablenumber"/>
              <w:cnfStyle w:val="000000010000" w:firstRow="0" w:lastRow="0" w:firstColumn="0" w:lastColumn="0" w:oddVBand="0" w:evenVBand="0" w:oddHBand="0" w:evenHBand="1" w:firstRowFirstColumn="0" w:firstRowLastColumn="0" w:lastRowFirstColumn="0" w:lastRowLastColumn="0"/>
            </w:pPr>
            <w:r>
              <w:t>$3,</w:t>
            </w:r>
            <w:r w:rsidRPr="00D23E6A">
              <w:t>521</w:t>
            </w:r>
          </w:p>
        </w:tc>
      </w:tr>
      <w:tr w:rsidR="009E33A3" w:rsidRPr="00D23E6A" w14:paraId="39EE2009" w14:textId="77777777" w:rsidTr="00DA0734">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41" w:type="pct"/>
            <w:shd w:val="clear" w:color="auto" w:fill="EFD3D2"/>
          </w:tcPr>
          <w:p w14:paraId="252928F5" w14:textId="77777777" w:rsidR="00E01353" w:rsidRPr="00D23E6A" w:rsidRDefault="00E01353" w:rsidP="00206376">
            <w:pPr>
              <w:pStyle w:val="Tablecolumnnew"/>
            </w:pPr>
          </w:p>
        </w:tc>
        <w:tc>
          <w:tcPr>
            <w:tcW w:w="401" w:type="pct"/>
            <w:shd w:val="clear" w:color="auto" w:fill="EFD3D2"/>
          </w:tcPr>
          <w:p w14:paraId="37150CEF" w14:textId="69424A34" w:rsidR="00E01353" w:rsidRPr="005B678D" w:rsidRDefault="00E01353" w:rsidP="0047514A">
            <w:pPr>
              <w:pStyle w:val="Tablenumber"/>
              <w:cnfStyle w:val="000000100000" w:firstRow="0" w:lastRow="0" w:firstColumn="0" w:lastColumn="0" w:oddVBand="0" w:evenVBand="0" w:oddHBand="1" w:evenHBand="0" w:firstRowFirstColumn="0" w:firstRowLastColumn="0" w:lastRowFirstColumn="0" w:lastRowLastColumn="0"/>
            </w:pPr>
            <w:r w:rsidRPr="005B678D">
              <w:t>201</w:t>
            </w:r>
            <w:r w:rsidR="00502718">
              <w:t>6</w:t>
            </w:r>
            <w:r w:rsidR="007F7785">
              <w:t>–</w:t>
            </w:r>
            <w:r w:rsidRPr="005B678D">
              <w:t>1</w:t>
            </w:r>
            <w:r w:rsidR="00502718">
              <w:t>7</w:t>
            </w:r>
          </w:p>
        </w:tc>
        <w:tc>
          <w:tcPr>
            <w:tcW w:w="306" w:type="pct"/>
            <w:shd w:val="clear" w:color="auto" w:fill="EFD3D2"/>
          </w:tcPr>
          <w:p w14:paraId="3D9DF3B5" w14:textId="2BA26005" w:rsidR="00E01353" w:rsidRPr="00D23E6A" w:rsidRDefault="00FF17C7" w:rsidP="0047514A">
            <w:pPr>
              <w:pStyle w:val="Tablenumber"/>
              <w:cnfStyle w:val="000000100000" w:firstRow="0" w:lastRow="0" w:firstColumn="0" w:lastColumn="0" w:oddVBand="0" w:evenVBand="0" w:oddHBand="1" w:evenHBand="0" w:firstRowFirstColumn="0" w:firstRowLastColumn="0" w:lastRowFirstColumn="0" w:lastRowLastColumn="0"/>
            </w:pPr>
            <w:r>
              <w:t>$</w:t>
            </w:r>
            <w:r w:rsidR="00DA0734">
              <w:t>4,4</w:t>
            </w:r>
            <w:r w:rsidR="00D64BD7">
              <w:t>64</w:t>
            </w:r>
          </w:p>
        </w:tc>
        <w:tc>
          <w:tcPr>
            <w:tcW w:w="315" w:type="pct"/>
            <w:shd w:val="clear" w:color="auto" w:fill="EFD3D2"/>
          </w:tcPr>
          <w:p w14:paraId="6F9B3A26" w14:textId="77777777" w:rsidR="00E01353" w:rsidRPr="00D23E6A" w:rsidRDefault="00FF17C7" w:rsidP="0047514A">
            <w:pPr>
              <w:pStyle w:val="Tablenumber"/>
              <w:cnfStyle w:val="000000100000" w:firstRow="0" w:lastRow="0" w:firstColumn="0" w:lastColumn="0" w:oddVBand="0" w:evenVBand="0" w:oddHBand="1" w:evenHBand="0" w:firstRowFirstColumn="0" w:firstRowLastColumn="0" w:lastRowFirstColumn="0" w:lastRowLastColumn="0"/>
            </w:pPr>
            <w:r>
              <w:t>$</w:t>
            </w:r>
            <w:r w:rsidR="009A569A">
              <w:t>3</w:t>
            </w:r>
            <w:r>
              <w:t>,</w:t>
            </w:r>
            <w:r w:rsidR="009A569A">
              <w:t>460</w:t>
            </w:r>
          </w:p>
        </w:tc>
        <w:tc>
          <w:tcPr>
            <w:tcW w:w="307" w:type="pct"/>
            <w:shd w:val="clear" w:color="auto" w:fill="EFD3D2"/>
          </w:tcPr>
          <w:p w14:paraId="3112A404" w14:textId="77777777" w:rsidR="00E01353" w:rsidRPr="00D23E6A" w:rsidRDefault="00FF17C7" w:rsidP="0047514A">
            <w:pPr>
              <w:pStyle w:val="Tablenumber"/>
              <w:cnfStyle w:val="000000100000" w:firstRow="0" w:lastRow="0" w:firstColumn="0" w:lastColumn="0" w:oddVBand="0" w:evenVBand="0" w:oddHBand="1" w:evenHBand="0" w:firstRowFirstColumn="0" w:firstRowLastColumn="0" w:lastRowFirstColumn="0" w:lastRowLastColumn="0"/>
            </w:pPr>
            <w:r>
              <w:t>$</w:t>
            </w:r>
            <w:r w:rsidR="00B30077">
              <w:t>2,594</w:t>
            </w:r>
          </w:p>
        </w:tc>
        <w:tc>
          <w:tcPr>
            <w:tcW w:w="304" w:type="pct"/>
            <w:shd w:val="clear" w:color="auto" w:fill="EFD3D2"/>
          </w:tcPr>
          <w:p w14:paraId="332AE99F" w14:textId="00D1AD4F" w:rsidR="00E01353" w:rsidRPr="00D23E6A" w:rsidRDefault="00E01353" w:rsidP="0047514A">
            <w:pPr>
              <w:pStyle w:val="Tablenumber"/>
              <w:cnfStyle w:val="000000100000" w:firstRow="0" w:lastRow="0" w:firstColumn="0" w:lastColumn="0" w:oddVBand="0" w:evenVBand="0" w:oddHBand="1" w:evenHBand="0" w:firstRowFirstColumn="0" w:firstRowLastColumn="0" w:lastRowFirstColumn="0" w:lastRowLastColumn="0"/>
            </w:pPr>
            <w:r>
              <w:t>$</w:t>
            </w:r>
            <w:r w:rsidR="00DA0734">
              <w:t>415</w:t>
            </w:r>
          </w:p>
        </w:tc>
        <w:tc>
          <w:tcPr>
            <w:tcW w:w="304" w:type="pct"/>
            <w:shd w:val="clear" w:color="auto" w:fill="EFD3D2"/>
          </w:tcPr>
          <w:p w14:paraId="10514D22" w14:textId="77777777" w:rsidR="00E01353" w:rsidRPr="00D23E6A" w:rsidRDefault="00E01353" w:rsidP="0047514A">
            <w:pPr>
              <w:pStyle w:val="Tablenumber"/>
              <w:cnfStyle w:val="000000100000" w:firstRow="0" w:lastRow="0" w:firstColumn="0" w:lastColumn="0" w:oddVBand="0" w:evenVBand="0" w:oddHBand="1" w:evenHBand="0" w:firstRowFirstColumn="0" w:firstRowLastColumn="0" w:lastRowFirstColumn="0" w:lastRowLastColumn="0"/>
            </w:pPr>
            <w:r>
              <w:t>$</w:t>
            </w:r>
            <w:r w:rsidRPr="00D23E6A">
              <w:t>7</w:t>
            </w:r>
            <w:r w:rsidR="00B34991">
              <w:t>21</w:t>
            </w:r>
          </w:p>
        </w:tc>
        <w:tc>
          <w:tcPr>
            <w:tcW w:w="304" w:type="pct"/>
            <w:shd w:val="clear" w:color="auto" w:fill="EFD3D2"/>
          </w:tcPr>
          <w:p w14:paraId="1A08D910" w14:textId="77777777" w:rsidR="00E01353" w:rsidRPr="00D23E6A" w:rsidRDefault="00E01353" w:rsidP="0047514A">
            <w:pPr>
              <w:pStyle w:val="Tablenumber"/>
              <w:cnfStyle w:val="000000100000" w:firstRow="0" w:lastRow="0" w:firstColumn="0" w:lastColumn="0" w:oddVBand="0" w:evenVBand="0" w:oddHBand="1" w:evenHBand="0" w:firstRowFirstColumn="0" w:firstRowLastColumn="0" w:lastRowFirstColumn="0" w:lastRowLastColumn="0"/>
            </w:pPr>
            <w:r w:rsidRPr="00D23E6A">
              <w:t>$</w:t>
            </w:r>
            <w:r w:rsidR="005D221C">
              <w:t>225</w:t>
            </w:r>
          </w:p>
        </w:tc>
        <w:tc>
          <w:tcPr>
            <w:tcW w:w="304" w:type="pct"/>
            <w:shd w:val="clear" w:color="auto" w:fill="EFD3D2"/>
          </w:tcPr>
          <w:p w14:paraId="607BE7C5" w14:textId="77777777" w:rsidR="00E01353" w:rsidRPr="00D23E6A" w:rsidRDefault="00E01353" w:rsidP="0047514A">
            <w:pPr>
              <w:pStyle w:val="Tablenumber"/>
              <w:cnfStyle w:val="000000100000" w:firstRow="0" w:lastRow="0" w:firstColumn="0" w:lastColumn="0" w:oddVBand="0" w:evenVBand="0" w:oddHBand="1" w:evenHBand="0" w:firstRowFirstColumn="0" w:firstRowLastColumn="0" w:lastRowFirstColumn="0" w:lastRowLastColumn="0"/>
            </w:pPr>
            <w:r w:rsidRPr="00D23E6A">
              <w:t>$</w:t>
            </w:r>
            <w:r w:rsidR="0037105D">
              <w:t>27</w:t>
            </w:r>
          </w:p>
        </w:tc>
        <w:tc>
          <w:tcPr>
            <w:tcW w:w="304" w:type="pct"/>
            <w:shd w:val="clear" w:color="auto" w:fill="EFD3D2"/>
          </w:tcPr>
          <w:p w14:paraId="0C7749CF" w14:textId="77777777" w:rsidR="00E01353" w:rsidRPr="00D23E6A" w:rsidRDefault="00E01353" w:rsidP="0047514A">
            <w:pPr>
              <w:pStyle w:val="Tablenumber"/>
              <w:cnfStyle w:val="000000100000" w:firstRow="0" w:lastRow="0" w:firstColumn="0" w:lastColumn="0" w:oddVBand="0" w:evenVBand="0" w:oddHBand="1" w:evenHBand="0" w:firstRowFirstColumn="0" w:firstRowLastColumn="0" w:lastRowFirstColumn="0" w:lastRowLastColumn="0"/>
            </w:pPr>
            <w:r w:rsidRPr="00D23E6A">
              <w:t>$</w:t>
            </w:r>
            <w:r w:rsidR="00AC0AEB">
              <w:t>140</w:t>
            </w:r>
          </w:p>
        </w:tc>
        <w:tc>
          <w:tcPr>
            <w:tcW w:w="305" w:type="pct"/>
            <w:shd w:val="clear" w:color="auto" w:fill="EFD3D2"/>
          </w:tcPr>
          <w:p w14:paraId="57574A7D" w14:textId="77777777" w:rsidR="00E01353" w:rsidRPr="00D23E6A" w:rsidRDefault="00E01353" w:rsidP="0047514A">
            <w:pPr>
              <w:pStyle w:val="Tablenumber"/>
              <w:cnfStyle w:val="000000100000" w:firstRow="0" w:lastRow="0" w:firstColumn="0" w:lastColumn="0" w:oddVBand="0" w:evenVBand="0" w:oddHBand="1" w:evenHBand="0" w:firstRowFirstColumn="0" w:firstRowLastColumn="0" w:lastRowFirstColumn="0" w:lastRowLastColumn="0"/>
            </w:pPr>
            <w:r w:rsidRPr="00D23E6A">
              <w:t>$</w:t>
            </w:r>
            <w:r w:rsidR="00974C2D">
              <w:t>908</w:t>
            </w:r>
          </w:p>
        </w:tc>
        <w:tc>
          <w:tcPr>
            <w:tcW w:w="353" w:type="pct"/>
            <w:shd w:val="clear" w:color="auto" w:fill="EFD3D2"/>
          </w:tcPr>
          <w:p w14:paraId="4AD17168" w14:textId="77777777" w:rsidR="00E01353" w:rsidRPr="00D23E6A" w:rsidRDefault="00E01353" w:rsidP="0047514A">
            <w:pPr>
              <w:pStyle w:val="Tablenumber"/>
              <w:cnfStyle w:val="000000100000" w:firstRow="0" w:lastRow="0" w:firstColumn="0" w:lastColumn="0" w:oddVBand="0" w:evenVBand="0" w:oddHBand="1" w:evenHBand="0" w:firstRowFirstColumn="0" w:firstRowLastColumn="0" w:lastRowFirstColumn="0" w:lastRowLastColumn="0"/>
            </w:pPr>
            <w:r w:rsidRPr="00D23E6A">
              <w:t>$0</w:t>
            </w:r>
          </w:p>
        </w:tc>
        <w:tc>
          <w:tcPr>
            <w:tcW w:w="332" w:type="pct"/>
            <w:shd w:val="clear" w:color="auto" w:fill="EFD3D2"/>
          </w:tcPr>
          <w:p w14:paraId="5FF86E02" w14:textId="404C59DE" w:rsidR="00E01353" w:rsidRPr="00D23E6A" w:rsidRDefault="00FF17C7" w:rsidP="0047514A">
            <w:pPr>
              <w:pStyle w:val="Tablenumber"/>
              <w:cnfStyle w:val="000000100000" w:firstRow="0" w:lastRow="0" w:firstColumn="0" w:lastColumn="0" w:oddVBand="0" w:evenVBand="0" w:oddHBand="1" w:evenHBand="0" w:firstRowFirstColumn="0" w:firstRowLastColumn="0" w:lastRowFirstColumn="0" w:lastRowLastColumn="0"/>
            </w:pPr>
            <w:r>
              <w:t>$12,</w:t>
            </w:r>
            <w:r w:rsidR="00DA0734">
              <w:t>954</w:t>
            </w:r>
          </w:p>
        </w:tc>
        <w:tc>
          <w:tcPr>
            <w:tcW w:w="319" w:type="pct"/>
            <w:shd w:val="clear" w:color="auto" w:fill="EFD3D2"/>
          </w:tcPr>
          <w:p w14:paraId="58A12AA7" w14:textId="77777777" w:rsidR="00E01353" w:rsidRPr="00D23E6A" w:rsidRDefault="00FF17C7" w:rsidP="0047514A">
            <w:pPr>
              <w:pStyle w:val="Tablenumber"/>
              <w:cnfStyle w:val="000000100000" w:firstRow="0" w:lastRow="0" w:firstColumn="0" w:lastColumn="0" w:oddVBand="0" w:evenVBand="0" w:oddHBand="1" w:evenHBand="0" w:firstRowFirstColumn="0" w:firstRowLastColumn="0" w:lastRowFirstColumn="0" w:lastRowLastColumn="0"/>
            </w:pPr>
            <w:r>
              <w:t>$</w:t>
            </w:r>
            <w:r w:rsidR="003D133B">
              <w:t>1,823</w:t>
            </w:r>
          </w:p>
        </w:tc>
      </w:tr>
    </w:tbl>
    <w:p w14:paraId="7F4FCB2A" w14:textId="77777777" w:rsidR="00206376" w:rsidRDefault="001C1702" w:rsidP="00807F88">
      <w:pPr>
        <w:pStyle w:val="Footnote"/>
        <w:ind w:left="102" w:hanging="102"/>
      </w:pPr>
      <w:proofErr w:type="gramStart"/>
      <w:r>
        <w:t>u/</w:t>
      </w:r>
      <w:proofErr w:type="gramEnd"/>
      <w:r>
        <w:t>a – Data unavailable as some jurisdictions do not collect this information. For rest of footnotes, please refer to Appendix 1 – Explanatory Notes</w:t>
      </w:r>
      <w:r w:rsidR="00206376">
        <w:t>.</w:t>
      </w:r>
    </w:p>
    <w:p w14:paraId="3331F88E" w14:textId="77777777" w:rsidR="00DC326C" w:rsidRDefault="00DC326C" w:rsidP="00807F88">
      <w:pPr>
        <w:pStyle w:val="Footnote"/>
        <w:ind w:left="102" w:hanging="102"/>
      </w:pPr>
    </w:p>
    <w:p w14:paraId="1F192173" w14:textId="77777777" w:rsidR="00DC326C" w:rsidRDefault="00DC326C" w:rsidP="00532D63">
      <w:pPr>
        <w:sectPr w:rsidR="00DC326C" w:rsidSect="00154DC0">
          <w:pgSz w:w="16838" w:h="11906" w:orient="landscape"/>
          <w:pgMar w:top="1276" w:right="993" w:bottom="1276" w:left="1440" w:header="708" w:footer="562" w:gutter="0"/>
          <w:cols w:space="242"/>
          <w:titlePg/>
          <w:docGrid w:linePitch="360"/>
        </w:sectPr>
      </w:pPr>
    </w:p>
    <w:p w14:paraId="222505A8" w14:textId="77777777" w:rsidR="00336B56" w:rsidRDefault="00336B56" w:rsidP="00D37E02">
      <w:pPr>
        <w:pStyle w:val="Title"/>
      </w:pPr>
      <w:bookmarkStart w:id="17" w:name="_Toc495053395"/>
      <w:r>
        <w:lastRenderedPageBreak/>
        <w:t>Appendix 1 –– Explanatory notes</w:t>
      </w:r>
      <w:bookmarkEnd w:id="17"/>
    </w:p>
    <w:p w14:paraId="0156BF73" w14:textId="77777777" w:rsidR="00336B56" w:rsidRDefault="00336B56" w:rsidP="00336B56">
      <w:pPr>
        <w:pStyle w:val="Heading2"/>
      </w:pPr>
      <w:r>
        <w:t xml:space="preserve">Enforcement data </w:t>
      </w:r>
    </w:p>
    <w:p w14:paraId="77FB41D7" w14:textId="66083754" w:rsidR="00336B56" w:rsidRPr="00D37E02" w:rsidRDefault="00336B56" w:rsidP="005325BB">
      <w:r w:rsidRPr="00D37E02">
        <w:t xml:space="preserve">In 2009–10, Safe Work Australia, in collaboration with the Heads of Workplace Safety Authorities (HWSA) and states and territories reviewed a number of compliance and enforcement definitions. </w:t>
      </w:r>
      <w:r w:rsidR="00561031">
        <w:br/>
      </w:r>
      <w:r w:rsidRPr="00D37E02">
        <w:t xml:space="preserve">A number of changes to these definitions were proposed and have been implemented since the </w:t>
      </w:r>
      <w:r w:rsidR="00561031">
        <w:t>11</w:t>
      </w:r>
      <w:r w:rsidR="00561031" w:rsidRPr="00AA3D0C">
        <w:rPr>
          <w:vertAlign w:val="superscript"/>
        </w:rPr>
        <w:t>th</w:t>
      </w:r>
      <w:r w:rsidRPr="00D37E02">
        <w:t xml:space="preserve"> edition of the report. They include:</w:t>
      </w:r>
    </w:p>
    <w:p w14:paraId="7D19D59B" w14:textId="77777777" w:rsidR="00336B56" w:rsidRDefault="00336B56" w:rsidP="005325BB">
      <w:pPr>
        <w:pStyle w:val="SWABullets"/>
      </w:pPr>
      <w:r w:rsidRPr="00D37E02">
        <w:t>the number of legal proceedings finalised is now requested in place of legal proceedings commenced</w:t>
      </w:r>
    </w:p>
    <w:p w14:paraId="63249477" w14:textId="77777777" w:rsidR="00336B56" w:rsidRPr="00D37E02" w:rsidRDefault="00336B56" w:rsidP="005325BB">
      <w:pPr>
        <w:pStyle w:val="SWABullets"/>
      </w:pPr>
      <w:r w:rsidRPr="00D37E02">
        <w:t xml:space="preserve">the HWSA definition of the number of legal proceedings resulting in a conviction, </w:t>
      </w:r>
      <w:r w:rsidRPr="00D37E02">
        <w:tab/>
        <w:t xml:space="preserve">order </w:t>
      </w:r>
      <w:r w:rsidRPr="00D37E02">
        <w:br/>
        <w:t>or agreement is implemented in place of the number of prosecutions resulting in a conviction</w:t>
      </w:r>
    </w:p>
    <w:p w14:paraId="0D608E7F" w14:textId="77777777" w:rsidR="00336B56" w:rsidRPr="00D37E02" w:rsidRDefault="00336B56" w:rsidP="005325BB">
      <w:pPr>
        <w:pStyle w:val="SWABullets"/>
      </w:pPr>
      <w:proofErr w:type="gramStart"/>
      <w:r w:rsidRPr="00D37E02">
        <w:t>the</w:t>
      </w:r>
      <w:proofErr w:type="gramEnd"/>
      <w:r w:rsidRPr="00D37E02">
        <w:t xml:space="preserve"> number of field active inspectors has been amended to include managers of the field inspectors. The data also include investigators (where applicable) who are appointed to work with the enforcement provisions. Staff on extended leave are also included</w:t>
      </w:r>
    </w:p>
    <w:p w14:paraId="4C475BE1" w14:textId="77777777" w:rsidR="00336B56" w:rsidRPr="00D37E02" w:rsidRDefault="00336B56" w:rsidP="005325BB">
      <w:pPr>
        <w:pStyle w:val="SWABullets"/>
      </w:pPr>
      <w:r w:rsidRPr="00D37E02">
        <w:t>proactive workplace intervention is now split into two measures: (A) Workplace visits and (B) Workshops\Presentations\Seminars\Forums and data are now supplied separately, and</w:t>
      </w:r>
    </w:p>
    <w:p w14:paraId="689C93FD" w14:textId="77777777" w:rsidR="00336B56" w:rsidRDefault="00336B56" w:rsidP="005325BB">
      <w:pPr>
        <w:pStyle w:val="SWABullets"/>
      </w:pPr>
      <w:proofErr w:type="gramStart"/>
      <w:r w:rsidRPr="00D37E02">
        <w:t>reactive</w:t>
      </w:r>
      <w:proofErr w:type="gramEnd"/>
      <w:r w:rsidRPr="00D37E02">
        <w:t xml:space="preserve"> workplace intervention is also split into two measures: (A) Workplace visits and </w:t>
      </w:r>
      <w:r w:rsidR="00EC7C7D">
        <w:br/>
      </w:r>
      <w:r w:rsidRPr="00D37E02">
        <w:t>(B) Other reactive interventions.</w:t>
      </w:r>
    </w:p>
    <w:p w14:paraId="59E6352A" w14:textId="77777777" w:rsidR="006A794E" w:rsidRDefault="00336B56" w:rsidP="005325BB">
      <w:r w:rsidRPr="00D37E02">
        <w:t>Data provided by Western Australia in relation to proactive and reactive interventions include the number of visits (including repeat visits) for investigations with a completion date within the reporting period. In an effort to provide stable and reliable data and to prevent double counting, visits pertaining to open investigations have been excluded.</w:t>
      </w:r>
    </w:p>
    <w:p w14:paraId="6F926771" w14:textId="77777777" w:rsidR="00206376" w:rsidRDefault="00206376" w:rsidP="00206376">
      <w:pPr>
        <w:pStyle w:val="Heading2"/>
      </w:pPr>
      <w:r>
        <w:t>Indicator 12 – Footnotes</w:t>
      </w:r>
    </w:p>
    <w:p w14:paraId="5E975C6D" w14:textId="77777777" w:rsidR="00BE7793" w:rsidRDefault="00BE7793" w:rsidP="00BE7793">
      <w:pPr>
        <w:pStyle w:val="Heading3"/>
      </w:pPr>
      <w:r>
        <w:t>Footnotes for Indicator 12a</w:t>
      </w:r>
    </w:p>
    <w:p w14:paraId="6FC19D88" w14:textId="0A97D952" w:rsidR="00206376" w:rsidRDefault="00206376" w:rsidP="00416A8D">
      <w:r w:rsidRPr="00E2578E">
        <w:t>*</w:t>
      </w:r>
      <w:r>
        <w:t xml:space="preserve"> In 2014–15, </w:t>
      </w:r>
      <w:proofErr w:type="spellStart"/>
      <w:r>
        <w:t>SafeWork</w:t>
      </w:r>
      <w:proofErr w:type="spellEnd"/>
      <w:r>
        <w:t xml:space="preserve"> SA reassessed what it counts as a reactive intervention. </w:t>
      </w:r>
      <w:proofErr w:type="spellStart"/>
      <w:r>
        <w:t>SafeWork</w:t>
      </w:r>
      <w:proofErr w:type="spellEnd"/>
      <w:r>
        <w:t xml:space="preserve"> SA recalculate</w:t>
      </w:r>
      <w:r w:rsidR="00416A8D">
        <w:t>d</w:t>
      </w:r>
      <w:r>
        <w:t xml:space="preserve"> previous figures (201</w:t>
      </w:r>
      <w:r w:rsidR="00416A8D">
        <w:t>2</w:t>
      </w:r>
      <w:r>
        <w:t>–1</w:t>
      </w:r>
      <w:r w:rsidR="00416A8D">
        <w:t>3</w:t>
      </w:r>
      <w:r>
        <w:t xml:space="preserve"> to 201</w:t>
      </w:r>
      <w:r w:rsidR="00B868BA">
        <w:t>6</w:t>
      </w:r>
      <w:r>
        <w:t>–1</w:t>
      </w:r>
      <w:r w:rsidR="00B868BA">
        <w:t>7</w:t>
      </w:r>
      <w:r>
        <w:t>) to align with reassessed reactive intervention data.</w:t>
      </w:r>
    </w:p>
    <w:p w14:paraId="71C565BC" w14:textId="77777777" w:rsidR="00206376" w:rsidRPr="00BE7793" w:rsidRDefault="00206376" w:rsidP="00BE7793">
      <w:pPr>
        <w:pStyle w:val="SWABullettext"/>
      </w:pPr>
      <w:r w:rsidRPr="00BE7793">
        <w:t xml:space="preserve">Totals only include jurisdictions that supplied the relevant data. </w:t>
      </w:r>
    </w:p>
    <w:p w14:paraId="3CDCDCE6" w14:textId="77777777" w:rsidR="00206376" w:rsidRPr="00BE7793" w:rsidRDefault="00206376" w:rsidP="00BE7793">
      <w:pPr>
        <w:pStyle w:val="SWABullettext"/>
      </w:pPr>
      <w:r w:rsidRPr="00BE7793">
        <w:t xml:space="preserve">Does not include industry forums/ presentations where an inspection also occurs. </w:t>
      </w:r>
    </w:p>
    <w:p w14:paraId="00134A49" w14:textId="77777777" w:rsidR="00206376" w:rsidRPr="00BE7793" w:rsidRDefault="00206376" w:rsidP="00BE7793">
      <w:pPr>
        <w:pStyle w:val="SWABullettext"/>
      </w:pPr>
      <w:r w:rsidRPr="00BE7793">
        <w:t xml:space="preserve">Queensland provided updated enforcement data following a major review conducted during 2016–17 involving inspectorate data collection. The updated data provided goes back to </w:t>
      </w:r>
      <w:r w:rsidR="00A639EE">
        <w:t xml:space="preserve">the </w:t>
      </w:r>
      <w:r w:rsidRPr="00BE7793">
        <w:t>201</w:t>
      </w:r>
      <w:r w:rsidR="009B7F50">
        <w:t>2</w:t>
      </w:r>
      <w:r w:rsidRPr="00BE7793">
        <w:t>–1</w:t>
      </w:r>
      <w:r w:rsidR="009B7F50">
        <w:t>3</w:t>
      </w:r>
      <w:r w:rsidRPr="00BE7793">
        <w:t xml:space="preserve"> financial year. </w:t>
      </w:r>
    </w:p>
    <w:p w14:paraId="7F15871E" w14:textId="4105AB00" w:rsidR="00BE7793" w:rsidRPr="00BE7793" w:rsidRDefault="00206376" w:rsidP="00BE7793">
      <w:pPr>
        <w:pStyle w:val="SWABullettext"/>
      </w:pPr>
      <w:r w:rsidRPr="00BE7793">
        <w:t xml:space="preserve">The number of inspectors in attendance </w:t>
      </w:r>
      <w:r w:rsidR="00383666">
        <w:t>in W</w:t>
      </w:r>
      <w:r w:rsidR="00254803">
        <w:t xml:space="preserve">estern </w:t>
      </w:r>
      <w:r w:rsidR="00383666">
        <w:t>A</w:t>
      </w:r>
      <w:r w:rsidR="00254803">
        <w:t>ustralia</w:t>
      </w:r>
      <w:r w:rsidR="00383666">
        <w:t xml:space="preserve"> is</w:t>
      </w:r>
      <w:r w:rsidRPr="00BE7793">
        <w:t xml:space="preserve"> not counted separately. </w:t>
      </w:r>
    </w:p>
    <w:p w14:paraId="77ED775E" w14:textId="3F78923D" w:rsidR="00BE7793" w:rsidRPr="00D442CB" w:rsidRDefault="00383666" w:rsidP="00BE7793">
      <w:pPr>
        <w:pStyle w:val="SWABullettext"/>
      </w:pPr>
      <w:r w:rsidRPr="00D442CB">
        <w:t>W</w:t>
      </w:r>
      <w:r w:rsidR="00254803">
        <w:t xml:space="preserve">estern </w:t>
      </w:r>
      <w:r w:rsidRPr="00D442CB">
        <w:t>A</w:t>
      </w:r>
      <w:r w:rsidR="00254803">
        <w:t>ustralia</w:t>
      </w:r>
      <w:r w:rsidRPr="00D442CB">
        <w:t xml:space="preserve"> f</w:t>
      </w:r>
      <w:r w:rsidR="00206376" w:rsidRPr="00D442CB">
        <w:t>igures may be inflated when inspectors and community education officers</w:t>
      </w:r>
      <w:r w:rsidRPr="00D442CB">
        <w:t>, on occasion</w:t>
      </w:r>
      <w:r w:rsidR="00324693">
        <w:t>s</w:t>
      </w:r>
      <w:r w:rsidRPr="00D442CB">
        <w:t>,</w:t>
      </w:r>
      <w:r w:rsidR="00206376" w:rsidRPr="00D442CB">
        <w:t xml:space="preserve"> present or attend the same event</w:t>
      </w:r>
      <w:r w:rsidRPr="00D442CB">
        <w:t>.</w:t>
      </w:r>
      <w:r w:rsidR="00206376" w:rsidRPr="00D442CB">
        <w:t xml:space="preserve"> It is not possible to identify and separate such events from these figures. </w:t>
      </w:r>
      <w:r w:rsidR="00D442CB" w:rsidRPr="00D442CB">
        <w:t xml:space="preserve">In addition, the </w:t>
      </w:r>
      <w:proofErr w:type="spellStart"/>
      <w:r w:rsidR="00D442CB" w:rsidRPr="00D442CB">
        <w:t>ThinkSafe</w:t>
      </w:r>
      <w:proofErr w:type="spellEnd"/>
      <w:r w:rsidR="00D442CB" w:rsidRPr="00D442CB">
        <w:t xml:space="preserve"> Small Business Program officially ceased in March 2014. Program data is included in figures up to 2013</w:t>
      </w:r>
      <w:r w:rsidR="00E10FFD">
        <w:t>–</w:t>
      </w:r>
      <w:r w:rsidR="00D442CB" w:rsidRPr="00D442CB">
        <w:t>14 for this activity, and</w:t>
      </w:r>
      <w:r w:rsidR="00E10FFD">
        <w:t xml:space="preserve"> as such, data reported in 2014–</w:t>
      </w:r>
      <w:r w:rsidR="00D442CB" w:rsidRPr="00D442CB">
        <w:t>15 and beyond are not directly comparable to previous years</w:t>
      </w:r>
      <w:r w:rsidR="00324693">
        <w:t>.</w:t>
      </w:r>
    </w:p>
    <w:p w14:paraId="6C094728" w14:textId="77777777" w:rsidR="00BE7793" w:rsidRPr="00BE7793" w:rsidRDefault="00206376" w:rsidP="00BE7793">
      <w:pPr>
        <w:pStyle w:val="SWABullettext"/>
      </w:pPr>
      <w:r w:rsidRPr="00BE7793">
        <w:t xml:space="preserve">The numbers provided were the number of total workplace assessments. </w:t>
      </w:r>
    </w:p>
    <w:p w14:paraId="3AFBCD08" w14:textId="77777777" w:rsidR="00BE7793" w:rsidRPr="00BE7793" w:rsidRDefault="00206376" w:rsidP="00BE7793">
      <w:pPr>
        <w:pStyle w:val="SWABullettext"/>
      </w:pPr>
      <w:r w:rsidRPr="00BE7793">
        <w:t>Other reacti</w:t>
      </w:r>
      <w:r w:rsidR="00BE7793">
        <w:t>ve intervention activities mean</w:t>
      </w:r>
      <w:r w:rsidRPr="00BE7793">
        <w:t xml:space="preserve"> investigation activity. The definition of investigation was changed in July 2013. </w:t>
      </w:r>
    </w:p>
    <w:p w14:paraId="68F57D5A" w14:textId="77777777" w:rsidR="00BE7793" w:rsidRDefault="00206376" w:rsidP="00BE7793">
      <w:pPr>
        <w:pStyle w:val="SWABullettext"/>
      </w:pPr>
      <w:r w:rsidRPr="00BE7793">
        <w:lastRenderedPageBreak/>
        <w:t xml:space="preserve">The drop is due to budget cuts. </w:t>
      </w:r>
    </w:p>
    <w:p w14:paraId="2CD6D08B" w14:textId="77777777" w:rsidR="00BE7793" w:rsidRDefault="00BE7793" w:rsidP="00BE7793">
      <w:pPr>
        <w:pStyle w:val="Heading3"/>
      </w:pPr>
      <w:r>
        <w:t>Footnotes for Indicator 12b</w:t>
      </w:r>
    </w:p>
    <w:p w14:paraId="480B3F16" w14:textId="77777777" w:rsidR="00BE7793" w:rsidRPr="00BE7793" w:rsidRDefault="00BE7793" w:rsidP="00BE7793">
      <w:pPr>
        <w:pStyle w:val="SWABullettext"/>
        <w:numPr>
          <w:ilvl w:val="0"/>
          <w:numId w:val="9"/>
        </w:numPr>
        <w:ind w:left="357" w:hanging="357"/>
      </w:pPr>
      <w:r w:rsidRPr="00BE7793">
        <w:t xml:space="preserve">The drop is due to budget cuts. </w:t>
      </w:r>
    </w:p>
    <w:p w14:paraId="727FF99E" w14:textId="77777777" w:rsidR="00BE7793" w:rsidRDefault="00206376" w:rsidP="00BE7793">
      <w:pPr>
        <w:pStyle w:val="SWABullettext"/>
      </w:pPr>
      <w:r w:rsidRPr="00BE7793">
        <w:t xml:space="preserve">Amended to include managers of inspectorate. </w:t>
      </w:r>
    </w:p>
    <w:p w14:paraId="32981F4E" w14:textId="15D00666" w:rsidR="00206376" w:rsidRPr="0022433C" w:rsidRDefault="00D442CB" w:rsidP="00BE7793">
      <w:pPr>
        <w:pStyle w:val="SWABullettext"/>
      </w:pPr>
      <w:r w:rsidRPr="00D442CB">
        <w:t>Data provided up to 2013</w:t>
      </w:r>
      <w:r w:rsidR="00E10FFD">
        <w:t>–</w:t>
      </w:r>
      <w:r w:rsidRPr="00D442CB">
        <w:t xml:space="preserve">14 include FTE figures for external consultants, the </w:t>
      </w:r>
      <w:proofErr w:type="spellStart"/>
      <w:r w:rsidRPr="00D442CB">
        <w:t>ThinkSafe</w:t>
      </w:r>
      <w:proofErr w:type="spellEnd"/>
      <w:r w:rsidRPr="00D442CB">
        <w:t xml:space="preserve"> Small Business Manager, and Community Education Officers. The </w:t>
      </w:r>
      <w:proofErr w:type="spellStart"/>
      <w:r w:rsidRPr="00D442CB">
        <w:t>ThinkSafe</w:t>
      </w:r>
      <w:proofErr w:type="spellEnd"/>
      <w:r w:rsidRPr="00D442CB">
        <w:t xml:space="preserve"> Small Business Program officially ceased in March 2014. T</w:t>
      </w:r>
      <w:r w:rsidR="00E10FFD">
        <w:t>herefore, data reported in 2014–</w:t>
      </w:r>
      <w:r w:rsidRPr="00D442CB">
        <w:t>15 and beyond are not comparable to previous years</w:t>
      </w:r>
      <w:r>
        <w:rPr>
          <w:sz w:val="21"/>
          <w:szCs w:val="21"/>
        </w:rPr>
        <w:t>.</w:t>
      </w:r>
    </w:p>
    <w:p w14:paraId="6892322C" w14:textId="6D03E8C8" w:rsidR="0022433C" w:rsidRDefault="0022433C" w:rsidP="00BE7793">
      <w:pPr>
        <w:pStyle w:val="SWABullettext"/>
      </w:pPr>
      <w:r>
        <w:t>The number of field active inspectors for New Zealand excludes field active inspectors operating in Maritime, Aviation and High Hazard areas.</w:t>
      </w:r>
    </w:p>
    <w:p w14:paraId="10F5C563" w14:textId="77777777" w:rsidR="00BE7793" w:rsidRDefault="00BE7793" w:rsidP="00BE7793">
      <w:pPr>
        <w:pStyle w:val="Heading3"/>
      </w:pPr>
      <w:r>
        <w:t>Footnotes for Indicator 12c</w:t>
      </w:r>
    </w:p>
    <w:p w14:paraId="3FA21678" w14:textId="77777777" w:rsidR="00BE7793" w:rsidRDefault="00206376" w:rsidP="00BE7793">
      <w:pPr>
        <w:pStyle w:val="SWABullettext"/>
      </w:pPr>
      <w:r w:rsidRPr="00BE7793">
        <w:t xml:space="preserve">There is no legislative requirement for infringement notices in Western Australia, Victoria and the Australian Government, while in South Australia it commenced in January 2013 under </w:t>
      </w:r>
      <w:r w:rsidR="00A639EE">
        <w:t xml:space="preserve">its </w:t>
      </w:r>
      <w:r w:rsidRPr="00BE7793">
        <w:t xml:space="preserve">WHS legislation. </w:t>
      </w:r>
    </w:p>
    <w:p w14:paraId="4844D994" w14:textId="71DAEDF1" w:rsidR="00BE7793" w:rsidRDefault="00206376" w:rsidP="00BE7793">
      <w:pPr>
        <w:pStyle w:val="SWABullettext"/>
      </w:pPr>
      <w:r w:rsidRPr="00BE7793">
        <w:t xml:space="preserve">Enforceable undertakings are included in Western Australia under </w:t>
      </w:r>
      <w:r w:rsidR="00254803">
        <w:t xml:space="preserve">Section 55H of the </w:t>
      </w:r>
      <w:r w:rsidR="00254803">
        <w:rPr>
          <w:i/>
        </w:rPr>
        <w:t xml:space="preserve">Occupational Safety and Health Act 1984; </w:t>
      </w:r>
      <w:r w:rsidR="00254803">
        <w:t xml:space="preserve">however </w:t>
      </w:r>
      <w:r w:rsidRPr="00BE7793">
        <w:t xml:space="preserve">none have been accepted since </w:t>
      </w:r>
      <w:r w:rsidR="00254803">
        <w:t>that time</w:t>
      </w:r>
      <w:r w:rsidRPr="00BE7793">
        <w:t xml:space="preserve">. </w:t>
      </w:r>
    </w:p>
    <w:p w14:paraId="145BD065" w14:textId="77777777" w:rsidR="00BE7793" w:rsidRDefault="00BE7793" w:rsidP="00BE7793">
      <w:pPr>
        <w:pStyle w:val="Heading3"/>
      </w:pPr>
      <w:r>
        <w:t>Footnote for Indicator 12d</w:t>
      </w:r>
    </w:p>
    <w:p w14:paraId="21566D10" w14:textId="77777777" w:rsidR="00206376" w:rsidRPr="00BE7793" w:rsidRDefault="00206376" w:rsidP="00BE7793">
      <w:pPr>
        <w:pStyle w:val="SWABullettext"/>
      </w:pPr>
      <w:r w:rsidRPr="00BE7793">
        <w:t xml:space="preserve">Data are for number of defendants in successful </w:t>
      </w:r>
      <w:r w:rsidR="00A639EE">
        <w:t>w</w:t>
      </w:r>
      <w:r w:rsidRPr="00BE7793">
        <w:t>ork health and safety prosecutions.</w:t>
      </w:r>
    </w:p>
    <w:p w14:paraId="0BA2C566" w14:textId="77777777" w:rsidR="006A794E" w:rsidRPr="00663E1B" w:rsidRDefault="006A794E" w:rsidP="006A794E">
      <w:pPr>
        <w:pStyle w:val="Footnote"/>
        <w:ind w:left="102" w:hanging="102"/>
        <w:rPr>
          <w:sz w:val="22"/>
          <w:szCs w:val="22"/>
        </w:rPr>
      </w:pPr>
    </w:p>
    <w:p w14:paraId="7E7B9193" w14:textId="77777777" w:rsidR="00AC7253" w:rsidRDefault="00AC7253" w:rsidP="00396555">
      <w:pPr>
        <w:sectPr w:rsidR="00AC7253" w:rsidSect="00AC7253">
          <w:headerReference w:type="default" r:id="rId24"/>
          <w:pgSz w:w="11906" w:h="16838"/>
          <w:pgMar w:top="1440" w:right="1800" w:bottom="1440" w:left="1276" w:header="708" w:footer="708" w:gutter="0"/>
          <w:cols w:space="242"/>
          <w:docGrid w:linePitch="360"/>
        </w:sectPr>
      </w:pPr>
    </w:p>
    <w:p w14:paraId="658CA518" w14:textId="77777777" w:rsidR="006F15AC" w:rsidRDefault="006F15AC" w:rsidP="001665F1">
      <w:pPr>
        <w:pStyle w:val="Title"/>
      </w:pPr>
      <w:bookmarkStart w:id="18" w:name="_Toc495053396"/>
      <w:r>
        <w:lastRenderedPageBreak/>
        <w:t>Appendix 2 – Jurisdictional contact information</w:t>
      </w:r>
      <w:bookmarkEnd w:id="18"/>
    </w:p>
    <w:tbl>
      <w:tblPr>
        <w:tblStyle w:val="LightShading-Accent2"/>
        <w:tblW w:w="5310" w:type="pct"/>
        <w:tblLook w:val="04A0" w:firstRow="1" w:lastRow="0" w:firstColumn="1" w:lastColumn="0" w:noHBand="0" w:noVBand="1"/>
        <w:tblCaption w:val="Appendix 3 - Jurisdictional contact information"/>
        <w:tblDescription w:val="This table shows contact information of work health and safety and workers' compensation authorities in Australian states and territories"/>
      </w:tblPr>
      <w:tblGrid>
        <w:gridCol w:w="2324"/>
        <w:gridCol w:w="3864"/>
        <w:gridCol w:w="3182"/>
      </w:tblGrid>
      <w:tr w:rsidR="0032659F" w:rsidRPr="006F15AC" w14:paraId="31AFF8DC" w14:textId="77777777" w:rsidTr="00FC70D5">
        <w:trPr>
          <w:cnfStyle w:val="100000000000" w:firstRow="1" w:lastRow="0" w:firstColumn="0" w:lastColumn="0" w:oddVBand="0" w:evenVBand="0" w:oddHBand="0" w:evenHBand="0" w:firstRowFirstColumn="0" w:firstRowLastColumn="0" w:lastRowFirstColumn="0" w:lastRowLastColumn="0"/>
          <w:trHeight w:val="326"/>
          <w:tblHeader/>
        </w:trPr>
        <w:tc>
          <w:tcPr>
            <w:cnfStyle w:val="001000000000" w:firstRow="0" w:lastRow="0" w:firstColumn="1" w:lastColumn="0" w:oddVBand="0" w:evenVBand="0" w:oddHBand="0" w:evenHBand="0" w:firstRowFirstColumn="0" w:firstRowLastColumn="0" w:lastRowFirstColumn="0" w:lastRowLastColumn="0"/>
            <w:tcW w:w="1240" w:type="pct"/>
            <w:vAlign w:val="center"/>
          </w:tcPr>
          <w:p w14:paraId="5FA66AC0" w14:textId="77777777" w:rsidR="0032659F" w:rsidRPr="006F15AC" w:rsidRDefault="0032659F" w:rsidP="00FC70D5">
            <w:pPr>
              <w:spacing w:before="0"/>
              <w:ind w:left="113"/>
              <w:jc w:val="center"/>
              <w:rPr>
                <w:rFonts w:cs="Arial"/>
                <w:szCs w:val="20"/>
              </w:rPr>
            </w:pPr>
            <w:r w:rsidRPr="006F15AC">
              <w:rPr>
                <w:rFonts w:cs="Arial"/>
                <w:szCs w:val="20"/>
              </w:rPr>
              <w:t>Jurisdiction</w:t>
            </w:r>
          </w:p>
        </w:tc>
        <w:tc>
          <w:tcPr>
            <w:tcW w:w="2062" w:type="pct"/>
            <w:vAlign w:val="center"/>
          </w:tcPr>
          <w:p w14:paraId="0E5A2A36" w14:textId="77777777" w:rsidR="0032659F" w:rsidRPr="006F15AC" w:rsidRDefault="0032659F" w:rsidP="00FC70D5">
            <w:pPr>
              <w:spacing w:before="0"/>
              <w:jc w:val="center"/>
              <w:cnfStyle w:val="100000000000" w:firstRow="1" w:lastRow="0" w:firstColumn="0" w:lastColumn="0" w:oddVBand="0" w:evenVBand="0" w:oddHBand="0" w:evenHBand="0" w:firstRowFirstColumn="0" w:firstRowLastColumn="0" w:lastRowFirstColumn="0" w:lastRowLastColumn="0"/>
              <w:rPr>
                <w:rFonts w:cs="Arial"/>
                <w:szCs w:val="20"/>
              </w:rPr>
            </w:pPr>
            <w:r w:rsidRPr="006F15AC">
              <w:rPr>
                <w:rFonts w:cs="Arial"/>
                <w:szCs w:val="20"/>
              </w:rPr>
              <w:t>Organisation</w:t>
            </w:r>
          </w:p>
        </w:tc>
        <w:tc>
          <w:tcPr>
            <w:tcW w:w="1698" w:type="pct"/>
            <w:vAlign w:val="center"/>
          </w:tcPr>
          <w:p w14:paraId="341200A8" w14:textId="77777777" w:rsidR="0032659F" w:rsidRPr="006F15AC" w:rsidRDefault="0032659F" w:rsidP="00FC70D5">
            <w:pPr>
              <w:spacing w:before="0"/>
              <w:jc w:val="center"/>
              <w:cnfStyle w:val="100000000000" w:firstRow="1" w:lastRow="0" w:firstColumn="0" w:lastColumn="0" w:oddVBand="0" w:evenVBand="0" w:oddHBand="0" w:evenHBand="0" w:firstRowFirstColumn="0" w:firstRowLastColumn="0" w:lastRowFirstColumn="0" w:lastRowLastColumn="0"/>
              <w:rPr>
                <w:rFonts w:cs="Arial"/>
                <w:szCs w:val="20"/>
              </w:rPr>
            </w:pPr>
            <w:r w:rsidRPr="006F15AC">
              <w:rPr>
                <w:rFonts w:cs="Arial"/>
                <w:szCs w:val="20"/>
              </w:rPr>
              <w:t>Contact details</w:t>
            </w:r>
          </w:p>
        </w:tc>
      </w:tr>
      <w:tr w:rsidR="0032659F" w:rsidRPr="006F15AC" w14:paraId="4C36627A" w14:textId="77777777" w:rsidTr="00FC70D5">
        <w:trPr>
          <w:cnfStyle w:val="000000100000" w:firstRow="0" w:lastRow="0" w:firstColumn="0" w:lastColumn="0" w:oddVBand="0" w:evenVBand="0" w:oddHBand="1" w:evenHBand="0" w:firstRowFirstColumn="0" w:firstRowLastColumn="0" w:lastRowFirstColumn="0" w:lastRowLastColumn="0"/>
          <w:trHeight w:val="897"/>
        </w:trPr>
        <w:tc>
          <w:tcPr>
            <w:cnfStyle w:val="001000000000" w:firstRow="0" w:lastRow="0" w:firstColumn="1" w:lastColumn="0" w:oddVBand="0" w:evenVBand="0" w:oddHBand="0" w:evenHBand="0" w:firstRowFirstColumn="0" w:firstRowLastColumn="0" w:lastRowFirstColumn="0" w:lastRowLastColumn="0"/>
            <w:tcW w:w="1240" w:type="pct"/>
          </w:tcPr>
          <w:p w14:paraId="46EAE2DE" w14:textId="77777777" w:rsidR="0032659F" w:rsidRPr="006F15AC" w:rsidRDefault="0032659F" w:rsidP="00FC70D5">
            <w:pPr>
              <w:spacing w:before="0"/>
              <w:jc w:val="left"/>
              <w:rPr>
                <w:rFonts w:cs="Arial"/>
                <w:szCs w:val="20"/>
              </w:rPr>
            </w:pPr>
            <w:r w:rsidRPr="006F15AC">
              <w:rPr>
                <w:rFonts w:cs="Arial"/>
                <w:szCs w:val="20"/>
              </w:rPr>
              <w:t>New South Wales</w:t>
            </w:r>
          </w:p>
        </w:tc>
        <w:tc>
          <w:tcPr>
            <w:tcW w:w="2062" w:type="pct"/>
          </w:tcPr>
          <w:p w14:paraId="3C0E3B69" w14:textId="77777777" w:rsidR="0032659F" w:rsidRPr="006F15AC" w:rsidRDefault="0032659F" w:rsidP="00FC70D5">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r w:rsidRPr="006F15AC">
              <w:rPr>
                <w:rFonts w:cs="Arial"/>
                <w:szCs w:val="20"/>
              </w:rPr>
              <w:t>State Insurance Regulatory Authority</w:t>
            </w:r>
          </w:p>
          <w:p w14:paraId="090A000B" w14:textId="77777777" w:rsidR="0032659F" w:rsidRPr="006F15AC" w:rsidRDefault="0032659F" w:rsidP="00FC70D5">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proofErr w:type="spellStart"/>
            <w:r w:rsidRPr="006F15AC">
              <w:rPr>
                <w:rFonts w:cs="Arial"/>
                <w:szCs w:val="20"/>
              </w:rPr>
              <w:t>SafeWork</w:t>
            </w:r>
            <w:proofErr w:type="spellEnd"/>
            <w:r w:rsidRPr="006F15AC">
              <w:rPr>
                <w:rFonts w:cs="Arial"/>
                <w:szCs w:val="20"/>
              </w:rPr>
              <w:t xml:space="preserve"> NSW</w:t>
            </w:r>
          </w:p>
          <w:p w14:paraId="5FB051C1" w14:textId="77777777" w:rsidR="0032659F" w:rsidRPr="006F15AC" w:rsidRDefault="0032659F" w:rsidP="00FC70D5">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r w:rsidRPr="006F15AC">
              <w:rPr>
                <w:rFonts w:cs="Arial"/>
                <w:szCs w:val="20"/>
              </w:rPr>
              <w:t>Customer Service Centre</w:t>
            </w:r>
          </w:p>
        </w:tc>
        <w:tc>
          <w:tcPr>
            <w:tcW w:w="1698" w:type="pct"/>
          </w:tcPr>
          <w:p w14:paraId="0A3D35F4" w14:textId="7EFC78BE" w:rsidR="0032659F" w:rsidRPr="006F15AC" w:rsidRDefault="009B51D4" w:rsidP="00FC70D5">
            <w:pPr>
              <w:spacing w:before="0"/>
              <w:jc w:val="left"/>
              <w:cnfStyle w:val="000000100000" w:firstRow="0" w:lastRow="0" w:firstColumn="0" w:lastColumn="0" w:oddVBand="0" w:evenVBand="0" w:oddHBand="1" w:evenHBand="0" w:firstRowFirstColumn="0" w:firstRowLastColumn="0" w:lastRowFirstColumn="0" w:lastRowLastColumn="0"/>
              <w:rPr>
                <w:rStyle w:val="Hyperlinks"/>
                <w:rFonts w:eastAsiaTheme="majorEastAsia" w:cs="Arial"/>
                <w:color w:val="auto"/>
                <w:szCs w:val="20"/>
              </w:rPr>
            </w:pPr>
            <w:hyperlink r:id="rId25" w:tooltip="State Insurance Regulatory Authority website" w:history="1">
              <w:r w:rsidR="0032659F" w:rsidRPr="006F15AC">
                <w:rPr>
                  <w:rStyle w:val="Hyperlinks"/>
                  <w:rFonts w:eastAsiaTheme="majorEastAsia" w:cs="Arial"/>
                  <w:color w:val="auto"/>
                  <w:szCs w:val="20"/>
                </w:rPr>
                <w:t>www.sira.nsw.gov.au</w:t>
              </w:r>
            </w:hyperlink>
          </w:p>
          <w:p w14:paraId="694B8723" w14:textId="6A6A0921" w:rsidR="0032659F" w:rsidRPr="006F15AC" w:rsidRDefault="009B51D4" w:rsidP="00FC70D5">
            <w:pPr>
              <w:spacing w:before="0"/>
              <w:jc w:val="left"/>
              <w:cnfStyle w:val="000000100000" w:firstRow="0" w:lastRow="0" w:firstColumn="0" w:lastColumn="0" w:oddVBand="0" w:evenVBand="0" w:oddHBand="1" w:evenHBand="0" w:firstRowFirstColumn="0" w:firstRowLastColumn="0" w:lastRowFirstColumn="0" w:lastRowLastColumn="0"/>
              <w:rPr>
                <w:rStyle w:val="Hyperlinks"/>
                <w:rFonts w:eastAsiaTheme="majorEastAsia" w:cs="Arial"/>
                <w:color w:val="auto"/>
                <w:szCs w:val="20"/>
              </w:rPr>
            </w:pPr>
            <w:hyperlink r:id="rId26" w:tooltip="SafeWork NSW website" w:history="1">
              <w:r w:rsidR="0032659F" w:rsidRPr="006F15AC">
                <w:rPr>
                  <w:rStyle w:val="Hyperlinks"/>
                  <w:rFonts w:eastAsiaTheme="majorEastAsia" w:cs="Arial"/>
                  <w:color w:val="auto"/>
                  <w:szCs w:val="20"/>
                </w:rPr>
                <w:t>www.safework.nsw.gov.au</w:t>
              </w:r>
            </w:hyperlink>
          </w:p>
          <w:p w14:paraId="118C3E15" w14:textId="77777777" w:rsidR="0032659F" w:rsidRPr="006F15AC" w:rsidRDefault="0032659F" w:rsidP="00FC70D5">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r w:rsidRPr="006F15AC">
              <w:rPr>
                <w:rStyle w:val="Hyperlinks"/>
                <w:rFonts w:eastAsiaTheme="majorEastAsia" w:cs="Arial"/>
                <w:color w:val="auto"/>
                <w:szCs w:val="20"/>
              </w:rPr>
              <w:t>13 10 50</w:t>
            </w:r>
          </w:p>
        </w:tc>
      </w:tr>
      <w:tr w:rsidR="0032659F" w:rsidRPr="006F15AC" w14:paraId="5A1508D5" w14:textId="77777777" w:rsidTr="00FC70D5">
        <w:trPr>
          <w:cnfStyle w:val="000000010000" w:firstRow="0" w:lastRow="0" w:firstColumn="0" w:lastColumn="0" w:oddVBand="0" w:evenVBand="0" w:oddHBand="0" w:evenHBand="1" w:firstRowFirstColumn="0" w:firstRowLastColumn="0" w:lastRowFirstColumn="0" w:lastRowLastColumn="0"/>
          <w:trHeight w:val="1135"/>
        </w:trPr>
        <w:tc>
          <w:tcPr>
            <w:cnfStyle w:val="001000000000" w:firstRow="0" w:lastRow="0" w:firstColumn="1" w:lastColumn="0" w:oddVBand="0" w:evenVBand="0" w:oddHBand="0" w:evenHBand="0" w:firstRowFirstColumn="0" w:firstRowLastColumn="0" w:lastRowFirstColumn="0" w:lastRowLastColumn="0"/>
            <w:tcW w:w="1240" w:type="pct"/>
          </w:tcPr>
          <w:p w14:paraId="5D6CBAA9" w14:textId="77777777" w:rsidR="0032659F" w:rsidRPr="006F15AC" w:rsidRDefault="0032659F" w:rsidP="00FC70D5">
            <w:pPr>
              <w:spacing w:before="0"/>
              <w:jc w:val="left"/>
              <w:rPr>
                <w:rFonts w:cs="Arial"/>
                <w:szCs w:val="20"/>
              </w:rPr>
            </w:pPr>
            <w:r w:rsidRPr="006F15AC">
              <w:rPr>
                <w:rFonts w:cs="Arial"/>
                <w:szCs w:val="20"/>
              </w:rPr>
              <w:t>Victoria</w:t>
            </w:r>
          </w:p>
        </w:tc>
        <w:tc>
          <w:tcPr>
            <w:tcW w:w="2062" w:type="pct"/>
          </w:tcPr>
          <w:p w14:paraId="2F41C527" w14:textId="77777777" w:rsidR="0032659F" w:rsidRPr="006F15AC" w:rsidRDefault="0032659F" w:rsidP="00FC70D5">
            <w:pPr>
              <w:spacing w:before="0"/>
              <w:jc w:val="left"/>
              <w:cnfStyle w:val="000000010000" w:firstRow="0" w:lastRow="0" w:firstColumn="0" w:lastColumn="0" w:oddVBand="0" w:evenVBand="0" w:oddHBand="0" w:evenHBand="1" w:firstRowFirstColumn="0" w:firstRowLastColumn="0" w:lastRowFirstColumn="0" w:lastRowLastColumn="0"/>
              <w:rPr>
                <w:rFonts w:cs="Arial"/>
                <w:szCs w:val="20"/>
              </w:rPr>
            </w:pPr>
            <w:proofErr w:type="spellStart"/>
            <w:r w:rsidRPr="006F15AC">
              <w:rPr>
                <w:rFonts w:cs="Arial"/>
                <w:szCs w:val="20"/>
              </w:rPr>
              <w:t>WorkSafe</w:t>
            </w:r>
            <w:proofErr w:type="spellEnd"/>
            <w:r w:rsidRPr="006F15AC">
              <w:rPr>
                <w:rFonts w:cs="Arial"/>
                <w:szCs w:val="20"/>
              </w:rPr>
              <w:t xml:space="preserve"> Victoria</w:t>
            </w:r>
          </w:p>
        </w:tc>
        <w:tc>
          <w:tcPr>
            <w:tcW w:w="1698" w:type="pct"/>
          </w:tcPr>
          <w:p w14:paraId="09354841" w14:textId="77777777" w:rsidR="0032659F" w:rsidRPr="006F15AC" w:rsidRDefault="0032659F" w:rsidP="00FC70D5">
            <w:pPr>
              <w:spacing w:before="0"/>
              <w:jc w:val="left"/>
              <w:cnfStyle w:val="000000010000" w:firstRow="0" w:lastRow="0" w:firstColumn="0" w:lastColumn="0" w:oddVBand="0" w:evenVBand="0" w:oddHBand="0" w:evenHBand="1" w:firstRowFirstColumn="0" w:firstRowLastColumn="0" w:lastRowFirstColumn="0" w:lastRowLastColumn="0"/>
              <w:rPr>
                <w:rFonts w:cs="Arial"/>
                <w:szCs w:val="20"/>
              </w:rPr>
            </w:pPr>
            <w:r w:rsidRPr="006F15AC">
              <w:rPr>
                <w:rFonts w:cs="Arial"/>
                <w:szCs w:val="20"/>
              </w:rPr>
              <w:t xml:space="preserve">Advisory Service </w:t>
            </w:r>
            <w:r w:rsidRPr="006F15AC">
              <w:rPr>
                <w:rFonts w:cs="Arial"/>
                <w:szCs w:val="20"/>
              </w:rPr>
              <w:br/>
              <w:t>1800 136 089</w:t>
            </w:r>
          </w:p>
          <w:p w14:paraId="5C21AC58" w14:textId="77777777" w:rsidR="0032659F" w:rsidRPr="006F15AC" w:rsidRDefault="009B51D4" w:rsidP="00FC70D5">
            <w:pPr>
              <w:spacing w:before="0"/>
              <w:jc w:val="left"/>
              <w:cnfStyle w:val="000000010000" w:firstRow="0" w:lastRow="0" w:firstColumn="0" w:lastColumn="0" w:oddVBand="0" w:evenVBand="0" w:oddHBand="0" w:evenHBand="1" w:firstRowFirstColumn="0" w:firstRowLastColumn="0" w:lastRowFirstColumn="0" w:lastRowLastColumn="0"/>
              <w:rPr>
                <w:rStyle w:val="Hyperlinks"/>
                <w:rFonts w:eastAsiaTheme="majorEastAsia" w:cs="Arial"/>
                <w:color w:val="auto"/>
                <w:szCs w:val="20"/>
              </w:rPr>
            </w:pPr>
            <w:hyperlink r:id="rId27" w:history="1">
              <w:r w:rsidR="0032659F" w:rsidRPr="006F15AC">
                <w:rPr>
                  <w:rStyle w:val="Hyperlinks"/>
                  <w:rFonts w:eastAsiaTheme="majorEastAsia" w:cs="Arial"/>
                  <w:color w:val="auto"/>
                  <w:szCs w:val="20"/>
                </w:rPr>
                <w:t>info@worksafe.vic.gov.au</w:t>
              </w:r>
            </w:hyperlink>
          </w:p>
          <w:p w14:paraId="12DD97CB" w14:textId="31A9EA7B" w:rsidR="0032659F" w:rsidRPr="006F15AC" w:rsidRDefault="009B51D4" w:rsidP="00FC70D5">
            <w:pPr>
              <w:spacing w:before="0"/>
              <w:jc w:val="left"/>
              <w:cnfStyle w:val="000000010000" w:firstRow="0" w:lastRow="0" w:firstColumn="0" w:lastColumn="0" w:oddVBand="0" w:evenVBand="0" w:oddHBand="0" w:evenHBand="1" w:firstRowFirstColumn="0" w:firstRowLastColumn="0" w:lastRowFirstColumn="0" w:lastRowLastColumn="0"/>
              <w:rPr>
                <w:rFonts w:cs="Arial"/>
                <w:szCs w:val="20"/>
              </w:rPr>
            </w:pPr>
            <w:hyperlink r:id="rId28" w:tooltip="WorkSafe Vic website" w:history="1">
              <w:r w:rsidR="0032659F" w:rsidRPr="006F15AC">
                <w:rPr>
                  <w:rStyle w:val="Hyperlinks"/>
                  <w:rFonts w:eastAsiaTheme="majorEastAsia" w:cs="Arial"/>
                  <w:color w:val="auto"/>
                  <w:szCs w:val="20"/>
                </w:rPr>
                <w:t>www.worksafe.vic.gov.au</w:t>
              </w:r>
            </w:hyperlink>
          </w:p>
        </w:tc>
      </w:tr>
      <w:tr w:rsidR="0032659F" w:rsidRPr="006F15AC" w14:paraId="2F9925EF" w14:textId="77777777" w:rsidTr="00FC70D5">
        <w:trPr>
          <w:cnfStyle w:val="000000100000" w:firstRow="0" w:lastRow="0" w:firstColumn="0" w:lastColumn="0" w:oddVBand="0" w:evenVBand="0" w:oddHBand="1" w:evenHBand="0" w:firstRowFirstColumn="0" w:firstRowLastColumn="0" w:lastRowFirstColumn="0" w:lastRowLastColumn="0"/>
          <w:trHeight w:val="826"/>
        </w:trPr>
        <w:tc>
          <w:tcPr>
            <w:cnfStyle w:val="001000000000" w:firstRow="0" w:lastRow="0" w:firstColumn="1" w:lastColumn="0" w:oddVBand="0" w:evenVBand="0" w:oddHBand="0" w:evenHBand="0" w:firstRowFirstColumn="0" w:firstRowLastColumn="0" w:lastRowFirstColumn="0" w:lastRowLastColumn="0"/>
            <w:tcW w:w="1240" w:type="pct"/>
          </w:tcPr>
          <w:p w14:paraId="7400B528" w14:textId="77777777" w:rsidR="0032659F" w:rsidRPr="006F15AC" w:rsidRDefault="0032659F" w:rsidP="00FC70D5">
            <w:pPr>
              <w:spacing w:before="0"/>
              <w:jc w:val="left"/>
              <w:rPr>
                <w:rFonts w:cs="Arial"/>
                <w:szCs w:val="20"/>
              </w:rPr>
            </w:pPr>
            <w:r w:rsidRPr="006F15AC">
              <w:rPr>
                <w:rFonts w:cs="Arial"/>
                <w:szCs w:val="20"/>
              </w:rPr>
              <w:t>Queensland</w:t>
            </w:r>
          </w:p>
        </w:tc>
        <w:tc>
          <w:tcPr>
            <w:tcW w:w="2062" w:type="pct"/>
          </w:tcPr>
          <w:p w14:paraId="5A32C14E" w14:textId="44BDC7AD" w:rsidR="0032659F" w:rsidRPr="006F15AC" w:rsidRDefault="0032659F" w:rsidP="00482559">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r w:rsidRPr="006F15AC">
              <w:rPr>
                <w:rFonts w:cs="Arial"/>
                <w:szCs w:val="20"/>
              </w:rPr>
              <w:t xml:space="preserve">Workplace Health and Safety Queensland – Office of Industrial Relations – </w:t>
            </w:r>
            <w:r w:rsidR="00482559">
              <w:rPr>
                <w:rFonts w:cs="Arial"/>
                <w:szCs w:val="20"/>
              </w:rPr>
              <w:t>Education Queensland</w:t>
            </w:r>
          </w:p>
        </w:tc>
        <w:tc>
          <w:tcPr>
            <w:tcW w:w="1698" w:type="pct"/>
          </w:tcPr>
          <w:p w14:paraId="682EBE40" w14:textId="77777777" w:rsidR="0032659F" w:rsidRPr="006F15AC" w:rsidRDefault="0032659F" w:rsidP="00FC70D5">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r w:rsidRPr="006F15AC">
              <w:rPr>
                <w:rFonts w:cs="Arial"/>
                <w:szCs w:val="20"/>
              </w:rPr>
              <w:t xml:space="preserve">Infoline </w:t>
            </w:r>
          </w:p>
          <w:p w14:paraId="6445932F" w14:textId="77777777" w:rsidR="0032659F" w:rsidRPr="006F15AC" w:rsidRDefault="0032659F" w:rsidP="00FC70D5">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r w:rsidRPr="006F15AC">
              <w:rPr>
                <w:rFonts w:cs="Arial"/>
                <w:szCs w:val="20"/>
              </w:rPr>
              <w:t>1300 362 128</w:t>
            </w:r>
          </w:p>
          <w:p w14:paraId="5C2C6E87" w14:textId="77777777" w:rsidR="0032659F" w:rsidRPr="006F15AC" w:rsidRDefault="009B51D4" w:rsidP="00FC70D5">
            <w:pPr>
              <w:spacing w:before="0"/>
              <w:jc w:val="left"/>
              <w:cnfStyle w:val="000000100000" w:firstRow="0" w:lastRow="0" w:firstColumn="0" w:lastColumn="0" w:oddVBand="0" w:evenVBand="0" w:oddHBand="1" w:evenHBand="0" w:firstRowFirstColumn="0" w:firstRowLastColumn="0" w:lastRowFirstColumn="0" w:lastRowLastColumn="0"/>
              <w:rPr>
                <w:rStyle w:val="Hyperlinks"/>
                <w:rFonts w:eastAsiaTheme="majorEastAsia" w:cs="Arial"/>
                <w:color w:val="auto"/>
                <w:szCs w:val="20"/>
              </w:rPr>
            </w:pPr>
            <w:hyperlink r:id="rId29" w:history="1">
              <w:r w:rsidR="0032659F" w:rsidRPr="006F15AC">
                <w:rPr>
                  <w:rStyle w:val="Hyperlinks"/>
                  <w:rFonts w:eastAsiaTheme="majorEastAsia" w:cs="Arial"/>
                  <w:color w:val="auto"/>
                  <w:szCs w:val="20"/>
                </w:rPr>
                <w:t>www.worksafe.qld.gov.au</w:t>
              </w:r>
            </w:hyperlink>
          </w:p>
        </w:tc>
      </w:tr>
      <w:tr w:rsidR="0032659F" w:rsidRPr="006F15AC" w14:paraId="4E7B0C98" w14:textId="77777777" w:rsidTr="00FC70D5">
        <w:trPr>
          <w:cnfStyle w:val="000000010000" w:firstRow="0" w:lastRow="0" w:firstColumn="0" w:lastColumn="0" w:oddVBand="0" w:evenVBand="0" w:oddHBand="0" w:evenHBand="1" w:firstRowFirstColumn="0" w:firstRowLastColumn="0" w:lastRowFirstColumn="0" w:lastRowLastColumn="0"/>
          <w:trHeight w:val="1122"/>
        </w:trPr>
        <w:tc>
          <w:tcPr>
            <w:cnfStyle w:val="001000000000" w:firstRow="0" w:lastRow="0" w:firstColumn="1" w:lastColumn="0" w:oddVBand="0" w:evenVBand="0" w:oddHBand="0" w:evenHBand="0" w:firstRowFirstColumn="0" w:firstRowLastColumn="0" w:lastRowFirstColumn="0" w:lastRowLastColumn="0"/>
            <w:tcW w:w="1240" w:type="pct"/>
          </w:tcPr>
          <w:p w14:paraId="21510317" w14:textId="77777777" w:rsidR="0032659F" w:rsidRPr="006F15AC" w:rsidRDefault="0032659F" w:rsidP="00FC70D5">
            <w:pPr>
              <w:spacing w:before="0"/>
              <w:jc w:val="left"/>
              <w:rPr>
                <w:rFonts w:cs="Arial"/>
                <w:szCs w:val="20"/>
              </w:rPr>
            </w:pPr>
            <w:r w:rsidRPr="006F15AC">
              <w:rPr>
                <w:rFonts w:cs="Arial"/>
                <w:szCs w:val="20"/>
              </w:rPr>
              <w:t>Western Australia</w:t>
            </w:r>
          </w:p>
        </w:tc>
        <w:tc>
          <w:tcPr>
            <w:tcW w:w="2062" w:type="pct"/>
          </w:tcPr>
          <w:p w14:paraId="3BF044D9" w14:textId="77777777" w:rsidR="0032659F" w:rsidRPr="006F15AC" w:rsidRDefault="0032659F" w:rsidP="00FC70D5">
            <w:pPr>
              <w:spacing w:before="0"/>
              <w:jc w:val="left"/>
              <w:cnfStyle w:val="000000010000" w:firstRow="0" w:lastRow="0" w:firstColumn="0" w:lastColumn="0" w:oddVBand="0" w:evenVBand="0" w:oddHBand="0" w:evenHBand="1" w:firstRowFirstColumn="0" w:firstRowLastColumn="0" w:lastRowFirstColumn="0" w:lastRowLastColumn="0"/>
              <w:rPr>
                <w:rFonts w:cs="Arial"/>
                <w:szCs w:val="20"/>
              </w:rPr>
            </w:pPr>
            <w:r w:rsidRPr="006F15AC">
              <w:rPr>
                <w:rFonts w:cs="Arial"/>
                <w:szCs w:val="20"/>
              </w:rPr>
              <w:t>WorkCover WA</w:t>
            </w:r>
          </w:p>
          <w:p w14:paraId="0B8E1B37" w14:textId="77777777" w:rsidR="0032659F" w:rsidRPr="006F15AC" w:rsidRDefault="0032659F" w:rsidP="00FC70D5">
            <w:pPr>
              <w:spacing w:before="0"/>
              <w:jc w:val="left"/>
              <w:cnfStyle w:val="000000010000" w:firstRow="0" w:lastRow="0" w:firstColumn="0" w:lastColumn="0" w:oddVBand="0" w:evenVBand="0" w:oddHBand="0" w:evenHBand="1" w:firstRowFirstColumn="0" w:firstRowLastColumn="0" w:lastRowFirstColumn="0" w:lastRowLastColumn="0"/>
              <w:rPr>
                <w:rFonts w:cs="Arial"/>
                <w:szCs w:val="20"/>
              </w:rPr>
            </w:pPr>
          </w:p>
          <w:p w14:paraId="65B6D369" w14:textId="77777777" w:rsidR="0032659F" w:rsidRPr="006F15AC" w:rsidRDefault="0032659F" w:rsidP="00FC70D5">
            <w:pPr>
              <w:spacing w:before="0"/>
              <w:jc w:val="left"/>
              <w:cnfStyle w:val="000000010000" w:firstRow="0" w:lastRow="0" w:firstColumn="0" w:lastColumn="0" w:oddVBand="0" w:evenVBand="0" w:oddHBand="0" w:evenHBand="1" w:firstRowFirstColumn="0" w:firstRowLastColumn="0" w:lastRowFirstColumn="0" w:lastRowLastColumn="0"/>
              <w:rPr>
                <w:rFonts w:cs="Arial"/>
                <w:szCs w:val="20"/>
              </w:rPr>
            </w:pPr>
            <w:r w:rsidRPr="006F15AC">
              <w:rPr>
                <w:rFonts w:cs="Arial"/>
                <w:szCs w:val="20"/>
              </w:rPr>
              <w:t>Department of Mines, Industry Regulation and Safety</w:t>
            </w:r>
            <w:r w:rsidR="00A9407E">
              <w:rPr>
                <w:rFonts w:cs="Arial"/>
                <w:szCs w:val="20"/>
              </w:rPr>
              <w:t xml:space="preserve"> </w:t>
            </w:r>
            <w:r w:rsidR="00A9407E" w:rsidRPr="006F15AC">
              <w:rPr>
                <w:rFonts w:cs="Arial"/>
                <w:szCs w:val="20"/>
              </w:rPr>
              <w:t>–</w:t>
            </w:r>
            <w:r w:rsidR="00A9407E">
              <w:rPr>
                <w:rFonts w:cs="Arial"/>
                <w:szCs w:val="20"/>
              </w:rPr>
              <w:t xml:space="preserve"> </w:t>
            </w:r>
            <w:proofErr w:type="spellStart"/>
            <w:r w:rsidR="00A9407E" w:rsidRPr="006F15AC">
              <w:rPr>
                <w:rFonts w:cs="Arial"/>
                <w:szCs w:val="20"/>
              </w:rPr>
              <w:t>WorkSafe</w:t>
            </w:r>
            <w:proofErr w:type="spellEnd"/>
          </w:p>
        </w:tc>
        <w:tc>
          <w:tcPr>
            <w:tcW w:w="1698" w:type="pct"/>
          </w:tcPr>
          <w:p w14:paraId="31D95975" w14:textId="77777777" w:rsidR="0032659F" w:rsidRPr="006F15AC" w:rsidRDefault="0032659F" w:rsidP="00FC70D5">
            <w:pPr>
              <w:spacing w:before="0"/>
              <w:jc w:val="left"/>
              <w:cnfStyle w:val="000000010000" w:firstRow="0" w:lastRow="0" w:firstColumn="0" w:lastColumn="0" w:oddVBand="0" w:evenVBand="0" w:oddHBand="0" w:evenHBand="1" w:firstRowFirstColumn="0" w:firstRowLastColumn="0" w:lastRowFirstColumn="0" w:lastRowLastColumn="0"/>
              <w:rPr>
                <w:rFonts w:cs="Arial"/>
                <w:szCs w:val="20"/>
              </w:rPr>
            </w:pPr>
            <w:r w:rsidRPr="006F15AC">
              <w:rPr>
                <w:rFonts w:cs="Arial"/>
                <w:szCs w:val="20"/>
              </w:rPr>
              <w:t>(08) 9388 5555</w:t>
            </w:r>
          </w:p>
          <w:p w14:paraId="7A49B012" w14:textId="766F5302" w:rsidR="0032659F" w:rsidRPr="006F15AC" w:rsidRDefault="009B51D4" w:rsidP="00FC70D5">
            <w:pPr>
              <w:spacing w:before="0"/>
              <w:jc w:val="left"/>
              <w:cnfStyle w:val="000000010000" w:firstRow="0" w:lastRow="0" w:firstColumn="0" w:lastColumn="0" w:oddVBand="0" w:evenVBand="0" w:oddHBand="0" w:evenHBand="1" w:firstRowFirstColumn="0" w:firstRowLastColumn="0" w:lastRowFirstColumn="0" w:lastRowLastColumn="0"/>
              <w:rPr>
                <w:rStyle w:val="Hyperlinks"/>
                <w:rFonts w:eastAsiaTheme="majorEastAsia" w:cs="Arial"/>
                <w:color w:val="auto"/>
                <w:szCs w:val="20"/>
              </w:rPr>
            </w:pPr>
            <w:hyperlink r:id="rId30" w:tooltip="WorkCover WA website" w:history="1">
              <w:r w:rsidR="0032659F" w:rsidRPr="006F15AC">
                <w:rPr>
                  <w:rStyle w:val="Hyperlinks"/>
                  <w:rFonts w:eastAsiaTheme="majorEastAsia" w:cs="Arial"/>
                  <w:color w:val="auto"/>
                  <w:szCs w:val="20"/>
                </w:rPr>
                <w:t>www.workcover.wa.gov.au</w:t>
              </w:r>
            </w:hyperlink>
          </w:p>
          <w:p w14:paraId="77F4A92F" w14:textId="77777777" w:rsidR="0032659F" w:rsidRPr="006F15AC" w:rsidRDefault="0032659F" w:rsidP="00FC70D5">
            <w:pPr>
              <w:spacing w:before="0"/>
              <w:jc w:val="left"/>
              <w:cnfStyle w:val="000000010000" w:firstRow="0" w:lastRow="0" w:firstColumn="0" w:lastColumn="0" w:oddVBand="0" w:evenVBand="0" w:oddHBand="0" w:evenHBand="1" w:firstRowFirstColumn="0" w:firstRowLastColumn="0" w:lastRowFirstColumn="0" w:lastRowLastColumn="0"/>
              <w:rPr>
                <w:rFonts w:cs="Arial"/>
                <w:szCs w:val="20"/>
              </w:rPr>
            </w:pPr>
            <w:r w:rsidRPr="006F15AC">
              <w:rPr>
                <w:rFonts w:cs="Arial"/>
                <w:szCs w:val="20"/>
              </w:rPr>
              <w:t>1300 307 877</w:t>
            </w:r>
          </w:p>
          <w:p w14:paraId="000B59A7" w14:textId="16350725" w:rsidR="0032659F" w:rsidRPr="006F15AC" w:rsidRDefault="009B51D4" w:rsidP="00FC70D5">
            <w:pPr>
              <w:spacing w:before="0"/>
              <w:jc w:val="left"/>
              <w:cnfStyle w:val="000000010000" w:firstRow="0" w:lastRow="0" w:firstColumn="0" w:lastColumn="0" w:oddVBand="0" w:evenVBand="0" w:oddHBand="0" w:evenHBand="1" w:firstRowFirstColumn="0" w:firstRowLastColumn="0" w:lastRowFirstColumn="0" w:lastRowLastColumn="0"/>
              <w:rPr>
                <w:rStyle w:val="Hyperlinks"/>
                <w:rFonts w:eastAsiaTheme="majorEastAsia" w:cs="Arial"/>
                <w:color w:val="auto"/>
                <w:szCs w:val="20"/>
              </w:rPr>
            </w:pPr>
            <w:hyperlink r:id="rId31" w:tooltip="Department of Mines, Industry Regulation and Safety website" w:history="1">
              <w:r w:rsidR="0032659F" w:rsidRPr="006F15AC">
                <w:rPr>
                  <w:rStyle w:val="Hyperlinks"/>
                  <w:rFonts w:eastAsiaTheme="majorEastAsia" w:cs="Arial"/>
                  <w:color w:val="auto"/>
                  <w:szCs w:val="20"/>
                </w:rPr>
                <w:t>www.dmirs.wa.gov.au</w:t>
              </w:r>
            </w:hyperlink>
          </w:p>
        </w:tc>
      </w:tr>
      <w:tr w:rsidR="0032659F" w:rsidRPr="006F15AC" w14:paraId="6A7D7995" w14:textId="77777777" w:rsidTr="00FC70D5">
        <w:trPr>
          <w:cnfStyle w:val="000000100000" w:firstRow="0" w:lastRow="0" w:firstColumn="0" w:lastColumn="0" w:oddVBand="0" w:evenVBand="0" w:oddHBand="1" w:evenHBand="0" w:firstRowFirstColumn="0" w:firstRowLastColumn="0" w:lastRowFirstColumn="0" w:lastRowLastColumn="0"/>
          <w:trHeight w:val="1138"/>
        </w:trPr>
        <w:tc>
          <w:tcPr>
            <w:cnfStyle w:val="001000000000" w:firstRow="0" w:lastRow="0" w:firstColumn="1" w:lastColumn="0" w:oddVBand="0" w:evenVBand="0" w:oddHBand="0" w:evenHBand="0" w:firstRowFirstColumn="0" w:firstRowLastColumn="0" w:lastRowFirstColumn="0" w:lastRowLastColumn="0"/>
            <w:tcW w:w="1240" w:type="pct"/>
          </w:tcPr>
          <w:p w14:paraId="619F1483" w14:textId="77777777" w:rsidR="0032659F" w:rsidRPr="006F15AC" w:rsidRDefault="0032659F" w:rsidP="00FC70D5">
            <w:pPr>
              <w:spacing w:before="0"/>
              <w:jc w:val="left"/>
              <w:rPr>
                <w:rFonts w:cs="Arial"/>
                <w:szCs w:val="20"/>
              </w:rPr>
            </w:pPr>
            <w:r w:rsidRPr="006F15AC">
              <w:rPr>
                <w:rFonts w:cs="Arial"/>
                <w:szCs w:val="20"/>
              </w:rPr>
              <w:t>South Australia</w:t>
            </w:r>
          </w:p>
        </w:tc>
        <w:tc>
          <w:tcPr>
            <w:tcW w:w="2062" w:type="pct"/>
          </w:tcPr>
          <w:p w14:paraId="2EE2BF48" w14:textId="77777777" w:rsidR="0032659F" w:rsidRPr="006F15AC" w:rsidRDefault="0032659F" w:rsidP="00FC70D5">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r w:rsidRPr="006F15AC">
              <w:rPr>
                <w:rFonts w:cs="Arial"/>
                <w:szCs w:val="20"/>
              </w:rPr>
              <w:t xml:space="preserve">Return to </w:t>
            </w:r>
            <w:proofErr w:type="spellStart"/>
            <w:r w:rsidRPr="006F15AC">
              <w:rPr>
                <w:rFonts w:cs="Arial"/>
                <w:szCs w:val="20"/>
              </w:rPr>
              <w:t>WorkSA</w:t>
            </w:r>
            <w:proofErr w:type="spellEnd"/>
            <w:r w:rsidRPr="006F15AC">
              <w:rPr>
                <w:rFonts w:cs="Arial"/>
                <w:szCs w:val="20"/>
              </w:rPr>
              <w:t xml:space="preserve"> (</w:t>
            </w:r>
            <w:proofErr w:type="spellStart"/>
            <w:r w:rsidRPr="006F15AC">
              <w:rPr>
                <w:rFonts w:cs="Arial"/>
                <w:szCs w:val="20"/>
              </w:rPr>
              <w:t>rtwsa</w:t>
            </w:r>
            <w:proofErr w:type="spellEnd"/>
            <w:r w:rsidRPr="006F15AC">
              <w:rPr>
                <w:rFonts w:cs="Arial"/>
                <w:szCs w:val="20"/>
              </w:rPr>
              <w:t>)</w:t>
            </w:r>
          </w:p>
          <w:p w14:paraId="4BD0F0E4" w14:textId="77777777" w:rsidR="0032659F" w:rsidRPr="006F15AC" w:rsidRDefault="0032659F" w:rsidP="00FC70D5">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p>
          <w:p w14:paraId="29B63C76" w14:textId="77777777" w:rsidR="0032659F" w:rsidRPr="006F15AC" w:rsidRDefault="0032659F" w:rsidP="00FC70D5">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proofErr w:type="spellStart"/>
            <w:r w:rsidRPr="006F15AC">
              <w:rPr>
                <w:rFonts w:cs="Arial"/>
                <w:szCs w:val="20"/>
              </w:rPr>
              <w:t>SafeWork</w:t>
            </w:r>
            <w:proofErr w:type="spellEnd"/>
            <w:r w:rsidRPr="006F15AC">
              <w:rPr>
                <w:rFonts w:cs="Arial"/>
                <w:szCs w:val="20"/>
              </w:rPr>
              <w:t xml:space="preserve"> SA</w:t>
            </w:r>
          </w:p>
        </w:tc>
        <w:tc>
          <w:tcPr>
            <w:tcW w:w="1698" w:type="pct"/>
          </w:tcPr>
          <w:p w14:paraId="4F3A4858" w14:textId="77777777" w:rsidR="0032659F" w:rsidRPr="006F15AC" w:rsidRDefault="0032659F" w:rsidP="00FC70D5">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r w:rsidRPr="006F15AC">
              <w:rPr>
                <w:rFonts w:cs="Arial"/>
                <w:szCs w:val="20"/>
              </w:rPr>
              <w:t>13 18 55</w:t>
            </w:r>
          </w:p>
          <w:p w14:paraId="09F62AC5" w14:textId="19436E07" w:rsidR="0032659F" w:rsidRPr="006F15AC" w:rsidRDefault="009B51D4" w:rsidP="00FC70D5">
            <w:pPr>
              <w:spacing w:before="0"/>
              <w:jc w:val="left"/>
              <w:cnfStyle w:val="000000100000" w:firstRow="0" w:lastRow="0" w:firstColumn="0" w:lastColumn="0" w:oddVBand="0" w:evenVBand="0" w:oddHBand="1" w:evenHBand="0" w:firstRowFirstColumn="0" w:firstRowLastColumn="0" w:lastRowFirstColumn="0" w:lastRowLastColumn="0"/>
              <w:rPr>
                <w:rStyle w:val="Hyperlinks"/>
                <w:rFonts w:eastAsiaTheme="majorEastAsia" w:cs="Arial"/>
                <w:color w:val="auto"/>
                <w:szCs w:val="20"/>
              </w:rPr>
            </w:pPr>
            <w:hyperlink r:id="rId32" w:tooltip="Return to Work SA website" w:history="1">
              <w:r w:rsidR="0032659F" w:rsidRPr="006F15AC">
                <w:rPr>
                  <w:rStyle w:val="Hyperlinks"/>
                  <w:rFonts w:eastAsiaTheme="majorEastAsia" w:cs="Arial"/>
                  <w:color w:val="auto"/>
                  <w:szCs w:val="20"/>
                </w:rPr>
                <w:t>www.rtwsa.com</w:t>
              </w:r>
            </w:hyperlink>
          </w:p>
          <w:p w14:paraId="43D37007" w14:textId="77777777" w:rsidR="0032659F" w:rsidRPr="006F15AC" w:rsidRDefault="0032659F" w:rsidP="00FC70D5">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r w:rsidRPr="006F15AC">
              <w:rPr>
                <w:rFonts w:cs="Arial"/>
                <w:szCs w:val="20"/>
              </w:rPr>
              <w:t>1300 365 255</w:t>
            </w:r>
          </w:p>
          <w:p w14:paraId="217D99AE" w14:textId="51DE0345" w:rsidR="0032659F" w:rsidRPr="006F15AC" w:rsidRDefault="009B51D4" w:rsidP="00FC70D5">
            <w:pPr>
              <w:spacing w:before="0"/>
              <w:jc w:val="left"/>
              <w:cnfStyle w:val="000000100000" w:firstRow="0" w:lastRow="0" w:firstColumn="0" w:lastColumn="0" w:oddVBand="0" w:evenVBand="0" w:oddHBand="1" w:evenHBand="0" w:firstRowFirstColumn="0" w:firstRowLastColumn="0" w:lastRowFirstColumn="0" w:lastRowLastColumn="0"/>
              <w:rPr>
                <w:rStyle w:val="Hyperlinks"/>
                <w:rFonts w:eastAsiaTheme="majorEastAsia" w:cs="Arial"/>
                <w:color w:val="auto"/>
                <w:szCs w:val="20"/>
              </w:rPr>
            </w:pPr>
            <w:hyperlink r:id="rId33" w:tooltip="SafeWork SA website" w:history="1">
              <w:r w:rsidR="0032659F" w:rsidRPr="006F15AC">
                <w:rPr>
                  <w:rStyle w:val="Hyperlinks"/>
                  <w:rFonts w:eastAsiaTheme="majorEastAsia" w:cs="Arial"/>
                  <w:color w:val="auto"/>
                  <w:szCs w:val="20"/>
                </w:rPr>
                <w:t>www.safework.sa.gov.au</w:t>
              </w:r>
            </w:hyperlink>
          </w:p>
        </w:tc>
      </w:tr>
      <w:tr w:rsidR="0032659F" w:rsidRPr="006F15AC" w14:paraId="619DAF79" w14:textId="77777777" w:rsidTr="00FC70D5">
        <w:trPr>
          <w:cnfStyle w:val="000000010000" w:firstRow="0" w:lastRow="0" w:firstColumn="0" w:lastColumn="0" w:oddVBand="0" w:evenVBand="0" w:oddHBand="0" w:evenHBand="1" w:firstRowFirstColumn="0" w:firstRowLastColumn="0" w:lastRowFirstColumn="0" w:lastRowLastColumn="0"/>
          <w:trHeight w:val="1537"/>
        </w:trPr>
        <w:tc>
          <w:tcPr>
            <w:cnfStyle w:val="001000000000" w:firstRow="0" w:lastRow="0" w:firstColumn="1" w:lastColumn="0" w:oddVBand="0" w:evenVBand="0" w:oddHBand="0" w:evenHBand="0" w:firstRowFirstColumn="0" w:firstRowLastColumn="0" w:lastRowFirstColumn="0" w:lastRowLastColumn="0"/>
            <w:tcW w:w="1240" w:type="pct"/>
          </w:tcPr>
          <w:p w14:paraId="6AAE2D02" w14:textId="77777777" w:rsidR="0032659F" w:rsidRPr="006F15AC" w:rsidRDefault="0032659F" w:rsidP="00FC70D5">
            <w:pPr>
              <w:spacing w:before="0"/>
              <w:jc w:val="left"/>
              <w:rPr>
                <w:rFonts w:cs="Arial"/>
                <w:szCs w:val="20"/>
              </w:rPr>
            </w:pPr>
            <w:r w:rsidRPr="006F15AC">
              <w:rPr>
                <w:rFonts w:cs="Arial"/>
                <w:szCs w:val="20"/>
              </w:rPr>
              <w:t>Tasmania</w:t>
            </w:r>
          </w:p>
        </w:tc>
        <w:tc>
          <w:tcPr>
            <w:tcW w:w="2062" w:type="pct"/>
          </w:tcPr>
          <w:p w14:paraId="37018470" w14:textId="77777777" w:rsidR="0032659F" w:rsidRPr="006F15AC" w:rsidRDefault="0032659F" w:rsidP="00FC70D5">
            <w:pPr>
              <w:spacing w:before="0"/>
              <w:jc w:val="left"/>
              <w:cnfStyle w:val="000000010000" w:firstRow="0" w:lastRow="0" w:firstColumn="0" w:lastColumn="0" w:oddVBand="0" w:evenVBand="0" w:oddHBand="0" w:evenHBand="1" w:firstRowFirstColumn="0" w:firstRowLastColumn="0" w:lastRowFirstColumn="0" w:lastRowLastColumn="0"/>
              <w:rPr>
                <w:rFonts w:cs="Arial"/>
                <w:szCs w:val="20"/>
              </w:rPr>
            </w:pPr>
            <w:proofErr w:type="spellStart"/>
            <w:r w:rsidRPr="006F15AC">
              <w:rPr>
                <w:rFonts w:cs="Arial"/>
                <w:szCs w:val="20"/>
              </w:rPr>
              <w:t>WorkSafe</w:t>
            </w:r>
            <w:proofErr w:type="spellEnd"/>
            <w:r w:rsidRPr="006F15AC">
              <w:rPr>
                <w:rFonts w:cs="Arial"/>
                <w:szCs w:val="20"/>
              </w:rPr>
              <w:t xml:space="preserve"> Tasmania</w:t>
            </w:r>
          </w:p>
          <w:p w14:paraId="504286F1" w14:textId="77777777" w:rsidR="0032659F" w:rsidRPr="006F15AC" w:rsidRDefault="0032659F" w:rsidP="00FC70D5">
            <w:pPr>
              <w:spacing w:before="0"/>
              <w:jc w:val="left"/>
              <w:cnfStyle w:val="000000010000" w:firstRow="0" w:lastRow="0" w:firstColumn="0" w:lastColumn="0" w:oddVBand="0" w:evenVBand="0" w:oddHBand="0" w:evenHBand="1" w:firstRowFirstColumn="0" w:firstRowLastColumn="0" w:lastRowFirstColumn="0" w:lastRowLastColumn="0"/>
              <w:rPr>
                <w:rFonts w:cs="Arial"/>
                <w:szCs w:val="20"/>
              </w:rPr>
            </w:pPr>
          </w:p>
        </w:tc>
        <w:tc>
          <w:tcPr>
            <w:tcW w:w="1698" w:type="pct"/>
          </w:tcPr>
          <w:p w14:paraId="233FA59E" w14:textId="77777777" w:rsidR="0032659F" w:rsidRPr="006F15AC" w:rsidRDefault="0032659F" w:rsidP="00FC70D5">
            <w:pPr>
              <w:spacing w:before="0"/>
              <w:jc w:val="left"/>
              <w:cnfStyle w:val="000000010000" w:firstRow="0" w:lastRow="0" w:firstColumn="0" w:lastColumn="0" w:oddVBand="0" w:evenVBand="0" w:oddHBand="0" w:evenHBand="1" w:firstRowFirstColumn="0" w:firstRowLastColumn="0" w:lastRowFirstColumn="0" w:lastRowLastColumn="0"/>
              <w:rPr>
                <w:rFonts w:cs="Arial"/>
                <w:szCs w:val="20"/>
              </w:rPr>
            </w:pPr>
            <w:r w:rsidRPr="006F15AC">
              <w:rPr>
                <w:rFonts w:cs="Arial"/>
                <w:szCs w:val="20"/>
              </w:rPr>
              <w:t>Helpline</w:t>
            </w:r>
          </w:p>
          <w:p w14:paraId="5BC15E9C" w14:textId="77777777" w:rsidR="0032659F" w:rsidRPr="006F15AC" w:rsidRDefault="0032659F" w:rsidP="00FC70D5">
            <w:pPr>
              <w:spacing w:before="0"/>
              <w:jc w:val="left"/>
              <w:cnfStyle w:val="000000010000" w:firstRow="0" w:lastRow="0" w:firstColumn="0" w:lastColumn="0" w:oddVBand="0" w:evenVBand="0" w:oddHBand="0" w:evenHBand="1" w:firstRowFirstColumn="0" w:firstRowLastColumn="0" w:lastRowFirstColumn="0" w:lastRowLastColumn="0"/>
              <w:rPr>
                <w:rFonts w:cs="Arial"/>
                <w:szCs w:val="20"/>
              </w:rPr>
            </w:pPr>
            <w:r w:rsidRPr="006F15AC">
              <w:rPr>
                <w:rFonts w:cs="Arial"/>
                <w:szCs w:val="20"/>
              </w:rPr>
              <w:t xml:space="preserve">1300 366 322 (inside </w:t>
            </w:r>
            <w:proofErr w:type="spellStart"/>
            <w:r w:rsidRPr="006F15AC">
              <w:rPr>
                <w:rFonts w:cs="Arial"/>
                <w:szCs w:val="20"/>
              </w:rPr>
              <w:t>Tas</w:t>
            </w:r>
            <w:proofErr w:type="spellEnd"/>
            <w:r w:rsidRPr="006F15AC">
              <w:rPr>
                <w:rFonts w:cs="Arial"/>
                <w:szCs w:val="20"/>
              </w:rPr>
              <w:t>)</w:t>
            </w:r>
          </w:p>
          <w:p w14:paraId="24577A10" w14:textId="77777777" w:rsidR="0032659F" w:rsidRPr="006F15AC" w:rsidRDefault="0032659F" w:rsidP="00FC70D5">
            <w:pPr>
              <w:spacing w:before="0"/>
              <w:jc w:val="left"/>
              <w:cnfStyle w:val="000000010000" w:firstRow="0" w:lastRow="0" w:firstColumn="0" w:lastColumn="0" w:oddVBand="0" w:evenVBand="0" w:oddHBand="0" w:evenHBand="1" w:firstRowFirstColumn="0" w:firstRowLastColumn="0" w:lastRowFirstColumn="0" w:lastRowLastColumn="0"/>
              <w:rPr>
                <w:rFonts w:cs="Arial"/>
                <w:szCs w:val="20"/>
              </w:rPr>
            </w:pPr>
            <w:r w:rsidRPr="006F15AC">
              <w:rPr>
                <w:rFonts w:cs="Arial"/>
                <w:szCs w:val="20"/>
              </w:rPr>
              <w:t xml:space="preserve">(03) 6166 4600 (outside </w:t>
            </w:r>
            <w:proofErr w:type="spellStart"/>
            <w:r w:rsidRPr="006F15AC">
              <w:rPr>
                <w:rFonts w:cs="Arial"/>
                <w:szCs w:val="20"/>
              </w:rPr>
              <w:t>Tas</w:t>
            </w:r>
            <w:proofErr w:type="spellEnd"/>
            <w:r w:rsidRPr="006F15AC">
              <w:rPr>
                <w:rFonts w:cs="Arial"/>
                <w:szCs w:val="20"/>
              </w:rPr>
              <w:t>)</w:t>
            </w:r>
          </w:p>
          <w:p w14:paraId="4AF28729" w14:textId="77777777" w:rsidR="0032659F" w:rsidRPr="006F15AC" w:rsidRDefault="009B51D4" w:rsidP="00FC70D5">
            <w:pPr>
              <w:spacing w:before="0"/>
              <w:jc w:val="left"/>
              <w:cnfStyle w:val="000000010000" w:firstRow="0" w:lastRow="0" w:firstColumn="0" w:lastColumn="0" w:oddVBand="0" w:evenVBand="0" w:oddHBand="0" w:evenHBand="1" w:firstRowFirstColumn="0" w:firstRowLastColumn="0" w:lastRowFirstColumn="0" w:lastRowLastColumn="0"/>
              <w:rPr>
                <w:rStyle w:val="Hyperlinks"/>
                <w:rFonts w:eastAsiaTheme="majorEastAsia" w:cs="Arial"/>
                <w:color w:val="auto"/>
                <w:szCs w:val="20"/>
              </w:rPr>
            </w:pPr>
            <w:hyperlink r:id="rId34" w:history="1">
              <w:r w:rsidR="0032659F" w:rsidRPr="006F15AC">
                <w:rPr>
                  <w:rStyle w:val="Hyperlinks"/>
                  <w:rFonts w:eastAsiaTheme="majorEastAsia" w:cs="Arial"/>
                  <w:color w:val="auto"/>
                  <w:szCs w:val="20"/>
                </w:rPr>
                <w:t>wstinfo@justice.tas.gov.au</w:t>
              </w:r>
            </w:hyperlink>
          </w:p>
          <w:p w14:paraId="55381772" w14:textId="35CC5621" w:rsidR="0032659F" w:rsidRPr="006F15AC" w:rsidRDefault="009B51D4" w:rsidP="00FC70D5">
            <w:pPr>
              <w:spacing w:before="0"/>
              <w:jc w:val="left"/>
              <w:cnfStyle w:val="000000010000" w:firstRow="0" w:lastRow="0" w:firstColumn="0" w:lastColumn="0" w:oddVBand="0" w:evenVBand="0" w:oddHBand="0" w:evenHBand="1" w:firstRowFirstColumn="0" w:firstRowLastColumn="0" w:lastRowFirstColumn="0" w:lastRowLastColumn="0"/>
              <w:rPr>
                <w:rStyle w:val="Hyperlinks"/>
                <w:rFonts w:eastAsiaTheme="majorEastAsia" w:cs="Arial"/>
                <w:color w:val="auto"/>
                <w:szCs w:val="20"/>
              </w:rPr>
            </w:pPr>
            <w:hyperlink r:id="rId35" w:tooltip="WorkCover Tasmania website" w:history="1">
              <w:r w:rsidR="0032659F" w:rsidRPr="006F15AC">
                <w:rPr>
                  <w:rStyle w:val="Hyperlinks"/>
                  <w:rFonts w:eastAsiaTheme="majorEastAsia" w:cs="Arial"/>
                  <w:color w:val="auto"/>
                  <w:szCs w:val="20"/>
                </w:rPr>
                <w:t>www.workcover.tas.gov.au</w:t>
              </w:r>
            </w:hyperlink>
          </w:p>
          <w:p w14:paraId="63E84B4D" w14:textId="253A7901" w:rsidR="0032659F" w:rsidRPr="006F15AC" w:rsidRDefault="009B51D4" w:rsidP="00FC70D5">
            <w:pPr>
              <w:spacing w:before="0"/>
              <w:jc w:val="left"/>
              <w:cnfStyle w:val="000000010000" w:firstRow="0" w:lastRow="0" w:firstColumn="0" w:lastColumn="0" w:oddVBand="0" w:evenVBand="0" w:oddHBand="0" w:evenHBand="1" w:firstRowFirstColumn="0" w:firstRowLastColumn="0" w:lastRowFirstColumn="0" w:lastRowLastColumn="0"/>
              <w:rPr>
                <w:rFonts w:cs="Arial"/>
                <w:szCs w:val="20"/>
              </w:rPr>
            </w:pPr>
            <w:hyperlink r:id="rId36" w:tooltip="WorkSafe Tasmania website" w:history="1">
              <w:r w:rsidR="0032659F" w:rsidRPr="006F15AC">
                <w:rPr>
                  <w:rStyle w:val="Hyperlinks"/>
                  <w:rFonts w:eastAsiaTheme="majorEastAsia" w:cs="Arial"/>
                  <w:color w:val="auto"/>
                  <w:szCs w:val="20"/>
                </w:rPr>
                <w:t>www.worksafe.tas.gov.au</w:t>
              </w:r>
            </w:hyperlink>
          </w:p>
        </w:tc>
      </w:tr>
      <w:tr w:rsidR="0032659F" w:rsidRPr="006F15AC" w14:paraId="65DC6911" w14:textId="77777777" w:rsidTr="00FC70D5">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240" w:type="pct"/>
          </w:tcPr>
          <w:p w14:paraId="7961A160" w14:textId="77777777" w:rsidR="0032659F" w:rsidRPr="006F15AC" w:rsidRDefault="0032659F" w:rsidP="00FC70D5">
            <w:pPr>
              <w:spacing w:before="0"/>
              <w:jc w:val="left"/>
              <w:rPr>
                <w:rFonts w:cs="Arial"/>
                <w:szCs w:val="20"/>
              </w:rPr>
            </w:pPr>
            <w:r w:rsidRPr="006F15AC">
              <w:rPr>
                <w:rFonts w:cs="Arial"/>
                <w:szCs w:val="20"/>
              </w:rPr>
              <w:t>Northern Territory</w:t>
            </w:r>
          </w:p>
        </w:tc>
        <w:tc>
          <w:tcPr>
            <w:tcW w:w="2062" w:type="pct"/>
          </w:tcPr>
          <w:p w14:paraId="3178D9B6" w14:textId="77777777" w:rsidR="0032659F" w:rsidRPr="006F15AC" w:rsidRDefault="0032659F" w:rsidP="00FC70D5">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r w:rsidRPr="006F15AC">
              <w:rPr>
                <w:rFonts w:cs="Arial"/>
                <w:szCs w:val="20"/>
              </w:rPr>
              <w:t xml:space="preserve">NT </w:t>
            </w:r>
            <w:proofErr w:type="spellStart"/>
            <w:r w:rsidRPr="006F15AC">
              <w:rPr>
                <w:rFonts w:cs="Arial"/>
                <w:szCs w:val="20"/>
              </w:rPr>
              <w:t>WorkSafe</w:t>
            </w:r>
            <w:proofErr w:type="spellEnd"/>
          </w:p>
        </w:tc>
        <w:tc>
          <w:tcPr>
            <w:tcW w:w="1698" w:type="pct"/>
          </w:tcPr>
          <w:p w14:paraId="0444DC16" w14:textId="77777777" w:rsidR="0032659F" w:rsidRPr="006F15AC" w:rsidRDefault="0032659F" w:rsidP="00FC70D5">
            <w:pPr>
              <w:spacing w:before="0"/>
              <w:jc w:val="left"/>
              <w:cnfStyle w:val="000000100000" w:firstRow="0" w:lastRow="0" w:firstColumn="0" w:lastColumn="0" w:oddVBand="0" w:evenVBand="0" w:oddHBand="1" w:evenHBand="0" w:firstRowFirstColumn="0" w:firstRowLastColumn="0" w:lastRowFirstColumn="0" w:lastRowLastColumn="0"/>
              <w:rPr>
                <w:rStyle w:val="Hyperlinks"/>
                <w:rFonts w:eastAsiaTheme="majorEastAsia" w:cs="Arial"/>
                <w:color w:val="auto"/>
                <w:szCs w:val="20"/>
              </w:rPr>
            </w:pPr>
            <w:r w:rsidRPr="006F15AC">
              <w:rPr>
                <w:rStyle w:val="Hyperlinks"/>
                <w:rFonts w:eastAsiaTheme="majorEastAsia" w:cs="Arial"/>
                <w:color w:val="auto"/>
                <w:szCs w:val="20"/>
              </w:rPr>
              <w:t>1800 019 115</w:t>
            </w:r>
          </w:p>
          <w:p w14:paraId="60BBD79C" w14:textId="77777777" w:rsidR="0032659F" w:rsidRPr="006F15AC" w:rsidRDefault="009B51D4" w:rsidP="00FC70D5">
            <w:pPr>
              <w:spacing w:before="0"/>
              <w:jc w:val="left"/>
              <w:cnfStyle w:val="000000100000" w:firstRow="0" w:lastRow="0" w:firstColumn="0" w:lastColumn="0" w:oddVBand="0" w:evenVBand="0" w:oddHBand="1" w:evenHBand="0" w:firstRowFirstColumn="0" w:firstRowLastColumn="0" w:lastRowFirstColumn="0" w:lastRowLastColumn="0"/>
              <w:rPr>
                <w:rStyle w:val="Hyperlinks"/>
                <w:rFonts w:eastAsiaTheme="majorEastAsia" w:cs="Arial"/>
                <w:color w:val="auto"/>
                <w:szCs w:val="20"/>
              </w:rPr>
            </w:pPr>
            <w:hyperlink r:id="rId37" w:history="1">
              <w:r w:rsidR="0032659F" w:rsidRPr="006F15AC">
                <w:rPr>
                  <w:rStyle w:val="Hyperlinks"/>
                  <w:rFonts w:eastAsiaTheme="majorEastAsia" w:cs="Arial"/>
                  <w:color w:val="auto"/>
                  <w:szCs w:val="20"/>
                </w:rPr>
                <w:t>ntworksafe@nt.gov.au</w:t>
              </w:r>
            </w:hyperlink>
          </w:p>
          <w:p w14:paraId="214B6E8A" w14:textId="77777777" w:rsidR="0032659F" w:rsidRPr="006F15AC" w:rsidRDefault="009B51D4" w:rsidP="00FC70D5">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hyperlink r:id="rId38" w:history="1">
              <w:r w:rsidR="0032659F" w:rsidRPr="006F15AC">
                <w:rPr>
                  <w:rStyle w:val="Hyperlinks"/>
                  <w:rFonts w:eastAsiaTheme="majorEastAsia" w:cs="Arial"/>
                  <w:color w:val="auto"/>
                  <w:szCs w:val="20"/>
                </w:rPr>
                <w:t>www.worksafe.nt.gov.au</w:t>
              </w:r>
            </w:hyperlink>
          </w:p>
        </w:tc>
      </w:tr>
      <w:tr w:rsidR="0032659F" w:rsidRPr="006F15AC" w14:paraId="07CA85A2" w14:textId="77777777" w:rsidTr="00FC70D5">
        <w:trPr>
          <w:cnfStyle w:val="000000010000" w:firstRow="0" w:lastRow="0" w:firstColumn="0" w:lastColumn="0" w:oddVBand="0" w:evenVBand="0" w:oddHBand="0" w:evenHBand="1" w:firstRowFirstColumn="0" w:firstRowLastColumn="0" w:lastRowFirstColumn="0" w:lastRowLastColumn="0"/>
          <w:trHeight w:val="1118"/>
        </w:trPr>
        <w:tc>
          <w:tcPr>
            <w:cnfStyle w:val="001000000000" w:firstRow="0" w:lastRow="0" w:firstColumn="1" w:lastColumn="0" w:oddVBand="0" w:evenVBand="0" w:oddHBand="0" w:evenHBand="0" w:firstRowFirstColumn="0" w:firstRowLastColumn="0" w:lastRowFirstColumn="0" w:lastRowLastColumn="0"/>
            <w:tcW w:w="1240" w:type="pct"/>
          </w:tcPr>
          <w:p w14:paraId="53B78F36" w14:textId="77777777" w:rsidR="0032659F" w:rsidRPr="006F15AC" w:rsidRDefault="0032659F" w:rsidP="00FC70D5">
            <w:pPr>
              <w:jc w:val="left"/>
              <w:rPr>
                <w:rFonts w:cs="Arial"/>
                <w:szCs w:val="20"/>
              </w:rPr>
            </w:pPr>
            <w:r w:rsidRPr="006F15AC">
              <w:rPr>
                <w:rFonts w:cs="Arial"/>
                <w:szCs w:val="20"/>
              </w:rPr>
              <w:t>Australian Capital Territory</w:t>
            </w:r>
          </w:p>
        </w:tc>
        <w:tc>
          <w:tcPr>
            <w:tcW w:w="2062" w:type="pct"/>
          </w:tcPr>
          <w:p w14:paraId="43FDE2E2" w14:textId="77777777" w:rsidR="0032659F" w:rsidRPr="006F15AC" w:rsidRDefault="0032659F" w:rsidP="00FC70D5">
            <w:pPr>
              <w:jc w:val="left"/>
              <w:cnfStyle w:val="000000010000" w:firstRow="0" w:lastRow="0" w:firstColumn="0" w:lastColumn="0" w:oddVBand="0" w:evenVBand="0" w:oddHBand="0" w:evenHBand="1" w:firstRowFirstColumn="0" w:firstRowLastColumn="0" w:lastRowFirstColumn="0" w:lastRowLastColumn="0"/>
              <w:rPr>
                <w:rFonts w:cs="Arial"/>
                <w:szCs w:val="20"/>
              </w:rPr>
            </w:pPr>
            <w:r w:rsidRPr="006F15AC">
              <w:rPr>
                <w:rFonts w:cs="Arial"/>
                <w:szCs w:val="20"/>
              </w:rPr>
              <w:t xml:space="preserve">Access Canberra </w:t>
            </w:r>
            <w:proofErr w:type="spellStart"/>
            <w:r w:rsidRPr="006F15AC">
              <w:rPr>
                <w:rFonts w:cs="Arial"/>
                <w:szCs w:val="20"/>
              </w:rPr>
              <w:t>WorkSafe</w:t>
            </w:r>
            <w:proofErr w:type="spellEnd"/>
            <w:r w:rsidRPr="006F15AC">
              <w:rPr>
                <w:rFonts w:cs="Arial"/>
                <w:szCs w:val="20"/>
              </w:rPr>
              <w:t xml:space="preserve"> ACT within Chief Minister Treasury and Economic Development Directorate </w:t>
            </w:r>
          </w:p>
        </w:tc>
        <w:tc>
          <w:tcPr>
            <w:tcW w:w="1698" w:type="pct"/>
          </w:tcPr>
          <w:p w14:paraId="7DF5D0E3" w14:textId="77777777" w:rsidR="0032659F" w:rsidRPr="006F15AC" w:rsidRDefault="0032659F" w:rsidP="00FC70D5">
            <w:pPr>
              <w:jc w:val="left"/>
              <w:cnfStyle w:val="000000010000" w:firstRow="0" w:lastRow="0" w:firstColumn="0" w:lastColumn="0" w:oddVBand="0" w:evenVBand="0" w:oddHBand="0" w:evenHBand="1" w:firstRowFirstColumn="0" w:firstRowLastColumn="0" w:lastRowFirstColumn="0" w:lastRowLastColumn="0"/>
              <w:rPr>
                <w:rFonts w:cs="Arial"/>
                <w:szCs w:val="20"/>
              </w:rPr>
            </w:pPr>
            <w:r w:rsidRPr="006F15AC">
              <w:rPr>
                <w:rFonts w:cs="Arial"/>
                <w:szCs w:val="20"/>
              </w:rPr>
              <w:t>(02) 6207 3000</w:t>
            </w:r>
          </w:p>
          <w:p w14:paraId="5A5B9E08" w14:textId="77777777" w:rsidR="0032659F" w:rsidRPr="006F15AC" w:rsidRDefault="009B51D4" w:rsidP="00FC70D5">
            <w:pPr>
              <w:jc w:val="left"/>
              <w:cnfStyle w:val="000000010000" w:firstRow="0" w:lastRow="0" w:firstColumn="0" w:lastColumn="0" w:oddVBand="0" w:evenVBand="0" w:oddHBand="0" w:evenHBand="1" w:firstRowFirstColumn="0" w:firstRowLastColumn="0" w:lastRowFirstColumn="0" w:lastRowLastColumn="0"/>
              <w:rPr>
                <w:rStyle w:val="Hyperlinks"/>
                <w:rFonts w:eastAsiaTheme="majorEastAsia" w:cs="Arial"/>
                <w:color w:val="auto"/>
                <w:szCs w:val="20"/>
              </w:rPr>
            </w:pPr>
            <w:hyperlink r:id="rId39" w:history="1">
              <w:r w:rsidR="0032659F" w:rsidRPr="006F15AC">
                <w:rPr>
                  <w:rStyle w:val="Hyperlinks"/>
                  <w:rFonts w:eastAsiaTheme="majorEastAsia" w:cs="Arial"/>
                  <w:color w:val="auto"/>
                  <w:szCs w:val="20"/>
                </w:rPr>
                <w:t>www.worksafe.act.gov.au</w:t>
              </w:r>
            </w:hyperlink>
          </w:p>
        </w:tc>
      </w:tr>
      <w:tr w:rsidR="0032659F" w:rsidRPr="006F15AC" w14:paraId="68C7E406" w14:textId="77777777" w:rsidTr="00FC70D5">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240" w:type="pct"/>
          </w:tcPr>
          <w:p w14:paraId="7F753A77" w14:textId="77777777" w:rsidR="0032659F" w:rsidRPr="006F15AC" w:rsidRDefault="0032659F" w:rsidP="00FC70D5">
            <w:pPr>
              <w:spacing w:before="0"/>
              <w:jc w:val="left"/>
              <w:rPr>
                <w:rFonts w:cs="Arial"/>
                <w:szCs w:val="20"/>
              </w:rPr>
            </w:pPr>
            <w:r w:rsidRPr="006F15AC">
              <w:rPr>
                <w:rFonts w:cs="Arial"/>
                <w:szCs w:val="20"/>
              </w:rPr>
              <w:t>Seafarers</w:t>
            </w:r>
          </w:p>
        </w:tc>
        <w:tc>
          <w:tcPr>
            <w:tcW w:w="2062" w:type="pct"/>
          </w:tcPr>
          <w:p w14:paraId="4F50E449" w14:textId="77777777" w:rsidR="0032659F" w:rsidRPr="006F15AC" w:rsidRDefault="0032659F" w:rsidP="00FC70D5">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proofErr w:type="spellStart"/>
            <w:r w:rsidRPr="006F15AC">
              <w:rPr>
                <w:rFonts w:cs="Arial"/>
                <w:szCs w:val="20"/>
              </w:rPr>
              <w:t>Seacare</w:t>
            </w:r>
            <w:proofErr w:type="spellEnd"/>
            <w:r w:rsidRPr="006F15AC">
              <w:rPr>
                <w:rFonts w:cs="Arial"/>
                <w:szCs w:val="20"/>
              </w:rPr>
              <w:t xml:space="preserve"> Authority</w:t>
            </w:r>
          </w:p>
        </w:tc>
        <w:tc>
          <w:tcPr>
            <w:tcW w:w="1698" w:type="pct"/>
          </w:tcPr>
          <w:p w14:paraId="6D52A480" w14:textId="77777777" w:rsidR="0032659F" w:rsidRPr="006F15AC" w:rsidRDefault="0032659F" w:rsidP="00FC70D5">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r w:rsidRPr="006F15AC">
              <w:rPr>
                <w:rFonts w:cs="Arial"/>
                <w:szCs w:val="20"/>
              </w:rPr>
              <w:t>(02) 6275 0070</w:t>
            </w:r>
          </w:p>
          <w:p w14:paraId="167DB67E" w14:textId="77777777" w:rsidR="0032659F" w:rsidRPr="006F15AC" w:rsidRDefault="009B51D4" w:rsidP="00FC70D5">
            <w:pPr>
              <w:spacing w:before="0"/>
              <w:jc w:val="left"/>
              <w:cnfStyle w:val="000000100000" w:firstRow="0" w:lastRow="0" w:firstColumn="0" w:lastColumn="0" w:oddVBand="0" w:evenVBand="0" w:oddHBand="1" w:evenHBand="0" w:firstRowFirstColumn="0" w:firstRowLastColumn="0" w:lastRowFirstColumn="0" w:lastRowLastColumn="0"/>
              <w:rPr>
                <w:rStyle w:val="Hyperlinks"/>
                <w:rFonts w:eastAsiaTheme="majorEastAsia" w:cs="Arial"/>
                <w:color w:val="auto"/>
                <w:szCs w:val="20"/>
              </w:rPr>
            </w:pPr>
            <w:hyperlink r:id="rId40" w:history="1">
              <w:r w:rsidR="0032659F" w:rsidRPr="006F15AC">
                <w:rPr>
                  <w:rStyle w:val="Hyperlinks"/>
                  <w:rFonts w:eastAsiaTheme="majorEastAsia" w:cs="Arial"/>
                  <w:color w:val="auto"/>
                  <w:szCs w:val="20"/>
                </w:rPr>
                <w:t>seacare@comcare.gov.au</w:t>
              </w:r>
            </w:hyperlink>
          </w:p>
          <w:p w14:paraId="6FCEBA24" w14:textId="2E5472E8" w:rsidR="0032659F" w:rsidRPr="006F15AC" w:rsidRDefault="009B51D4" w:rsidP="00FC70D5">
            <w:pPr>
              <w:spacing w:before="0"/>
              <w:jc w:val="left"/>
              <w:cnfStyle w:val="000000100000" w:firstRow="0" w:lastRow="0" w:firstColumn="0" w:lastColumn="0" w:oddVBand="0" w:evenVBand="0" w:oddHBand="1" w:evenHBand="0" w:firstRowFirstColumn="0" w:firstRowLastColumn="0" w:lastRowFirstColumn="0" w:lastRowLastColumn="0"/>
              <w:rPr>
                <w:rStyle w:val="Hyperlinks"/>
                <w:rFonts w:eastAsiaTheme="majorEastAsia" w:cs="Arial"/>
                <w:color w:val="auto"/>
                <w:szCs w:val="20"/>
              </w:rPr>
            </w:pPr>
            <w:hyperlink r:id="rId41" w:tooltip="Seacare website" w:history="1">
              <w:r w:rsidR="0032659F" w:rsidRPr="006F15AC">
                <w:rPr>
                  <w:rStyle w:val="Hyperlinks"/>
                  <w:rFonts w:eastAsiaTheme="majorEastAsia" w:cs="Arial"/>
                  <w:color w:val="auto"/>
                  <w:szCs w:val="20"/>
                </w:rPr>
                <w:t>www.seacare.gov.au</w:t>
              </w:r>
            </w:hyperlink>
          </w:p>
        </w:tc>
      </w:tr>
      <w:tr w:rsidR="0032659F" w:rsidRPr="006F15AC" w14:paraId="71A02650" w14:textId="77777777" w:rsidTr="00FC70D5">
        <w:trPr>
          <w:cnfStyle w:val="000000010000" w:firstRow="0" w:lastRow="0" w:firstColumn="0" w:lastColumn="0" w:oddVBand="0" w:evenVBand="0" w:oddHBand="0" w:evenHBand="1"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1240" w:type="pct"/>
          </w:tcPr>
          <w:p w14:paraId="57839837" w14:textId="77777777" w:rsidR="0032659F" w:rsidRPr="006F15AC" w:rsidRDefault="0032659F" w:rsidP="00FC70D5">
            <w:pPr>
              <w:spacing w:before="0"/>
              <w:jc w:val="left"/>
              <w:rPr>
                <w:rFonts w:cs="Arial"/>
                <w:szCs w:val="20"/>
              </w:rPr>
            </w:pPr>
            <w:r w:rsidRPr="006F15AC">
              <w:rPr>
                <w:rFonts w:cs="Arial"/>
                <w:szCs w:val="20"/>
              </w:rPr>
              <w:t>Australian Government</w:t>
            </w:r>
          </w:p>
        </w:tc>
        <w:tc>
          <w:tcPr>
            <w:tcW w:w="2062" w:type="pct"/>
          </w:tcPr>
          <w:p w14:paraId="6E734E3E" w14:textId="77777777" w:rsidR="0032659F" w:rsidRPr="006F15AC" w:rsidRDefault="0032659F" w:rsidP="00FC70D5">
            <w:pPr>
              <w:spacing w:before="0"/>
              <w:jc w:val="left"/>
              <w:cnfStyle w:val="000000010000" w:firstRow="0" w:lastRow="0" w:firstColumn="0" w:lastColumn="0" w:oddVBand="0" w:evenVBand="0" w:oddHBand="0" w:evenHBand="1" w:firstRowFirstColumn="0" w:firstRowLastColumn="0" w:lastRowFirstColumn="0" w:lastRowLastColumn="0"/>
              <w:rPr>
                <w:rFonts w:cs="Arial"/>
                <w:szCs w:val="20"/>
              </w:rPr>
            </w:pPr>
            <w:r w:rsidRPr="006F15AC">
              <w:rPr>
                <w:rFonts w:cs="Arial"/>
                <w:szCs w:val="20"/>
              </w:rPr>
              <w:t>Comcare</w:t>
            </w:r>
          </w:p>
        </w:tc>
        <w:tc>
          <w:tcPr>
            <w:tcW w:w="1698" w:type="pct"/>
          </w:tcPr>
          <w:p w14:paraId="588D9FAD" w14:textId="77777777" w:rsidR="0032659F" w:rsidRPr="006F15AC" w:rsidRDefault="0032659F" w:rsidP="00FC70D5">
            <w:pPr>
              <w:spacing w:before="0"/>
              <w:jc w:val="left"/>
              <w:cnfStyle w:val="000000010000" w:firstRow="0" w:lastRow="0" w:firstColumn="0" w:lastColumn="0" w:oddVBand="0" w:evenVBand="0" w:oddHBand="0" w:evenHBand="1" w:firstRowFirstColumn="0" w:firstRowLastColumn="0" w:lastRowFirstColumn="0" w:lastRowLastColumn="0"/>
              <w:rPr>
                <w:rFonts w:cs="Arial"/>
                <w:szCs w:val="20"/>
              </w:rPr>
            </w:pPr>
            <w:r w:rsidRPr="006F15AC">
              <w:rPr>
                <w:rFonts w:cs="Arial"/>
                <w:szCs w:val="20"/>
              </w:rPr>
              <w:t>1300 366 979</w:t>
            </w:r>
          </w:p>
          <w:p w14:paraId="4C339321" w14:textId="47390772" w:rsidR="0032659F" w:rsidRPr="006F15AC" w:rsidRDefault="009B51D4" w:rsidP="00FC70D5">
            <w:pPr>
              <w:spacing w:before="0"/>
              <w:jc w:val="left"/>
              <w:cnfStyle w:val="000000010000" w:firstRow="0" w:lastRow="0" w:firstColumn="0" w:lastColumn="0" w:oddVBand="0" w:evenVBand="0" w:oddHBand="0" w:evenHBand="1" w:firstRowFirstColumn="0" w:firstRowLastColumn="0" w:lastRowFirstColumn="0" w:lastRowLastColumn="0"/>
              <w:rPr>
                <w:rStyle w:val="Hyperlinks"/>
                <w:rFonts w:eastAsiaTheme="majorEastAsia" w:cs="Arial"/>
                <w:color w:val="auto"/>
                <w:szCs w:val="20"/>
              </w:rPr>
            </w:pPr>
            <w:hyperlink r:id="rId42" w:tooltip="Comcare website" w:history="1">
              <w:r w:rsidR="0032659F" w:rsidRPr="006F15AC">
                <w:rPr>
                  <w:rStyle w:val="Hyperlinks"/>
                  <w:rFonts w:eastAsiaTheme="majorEastAsia" w:cs="Arial"/>
                  <w:color w:val="auto"/>
                  <w:szCs w:val="20"/>
                </w:rPr>
                <w:t>www.comcare.gov.au</w:t>
              </w:r>
            </w:hyperlink>
          </w:p>
        </w:tc>
      </w:tr>
      <w:tr w:rsidR="0032659F" w:rsidRPr="006F15AC" w14:paraId="5CB31DD6" w14:textId="77777777" w:rsidTr="00FC70D5">
        <w:trPr>
          <w:cnfStyle w:val="000000100000" w:firstRow="0" w:lastRow="0" w:firstColumn="0" w:lastColumn="0" w:oddVBand="0" w:evenVBand="0" w:oddHBand="1" w:evenHBand="0" w:firstRowFirstColumn="0" w:firstRowLastColumn="0" w:lastRowFirstColumn="0" w:lastRowLastColumn="0"/>
          <w:trHeight w:val="703"/>
        </w:trPr>
        <w:tc>
          <w:tcPr>
            <w:cnfStyle w:val="001000000000" w:firstRow="0" w:lastRow="0" w:firstColumn="1" w:lastColumn="0" w:oddVBand="0" w:evenVBand="0" w:oddHBand="0" w:evenHBand="0" w:firstRowFirstColumn="0" w:firstRowLastColumn="0" w:lastRowFirstColumn="0" w:lastRowLastColumn="0"/>
            <w:tcW w:w="1240" w:type="pct"/>
          </w:tcPr>
          <w:p w14:paraId="27EAB649" w14:textId="77777777" w:rsidR="0032659F" w:rsidRPr="006F15AC" w:rsidRDefault="0032659F" w:rsidP="00FC70D5">
            <w:pPr>
              <w:spacing w:before="0"/>
              <w:jc w:val="left"/>
              <w:rPr>
                <w:rFonts w:cs="Arial"/>
                <w:szCs w:val="20"/>
              </w:rPr>
            </w:pPr>
            <w:r w:rsidRPr="006F15AC">
              <w:rPr>
                <w:rFonts w:cs="Arial"/>
                <w:szCs w:val="20"/>
              </w:rPr>
              <w:t>New Zealand</w:t>
            </w:r>
          </w:p>
        </w:tc>
        <w:tc>
          <w:tcPr>
            <w:tcW w:w="2062" w:type="pct"/>
          </w:tcPr>
          <w:p w14:paraId="725FE5A9" w14:textId="77777777" w:rsidR="0032659F" w:rsidRPr="006F15AC" w:rsidRDefault="0032659F" w:rsidP="00FC70D5">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r w:rsidRPr="006F15AC">
              <w:rPr>
                <w:rFonts w:cs="Arial"/>
                <w:szCs w:val="20"/>
              </w:rPr>
              <w:t>Accident Compensation Corporation</w:t>
            </w:r>
          </w:p>
        </w:tc>
        <w:tc>
          <w:tcPr>
            <w:tcW w:w="1698" w:type="pct"/>
          </w:tcPr>
          <w:p w14:paraId="63FA67BF" w14:textId="77777777" w:rsidR="0032659F" w:rsidRPr="006F15AC" w:rsidRDefault="0032659F" w:rsidP="00FC70D5">
            <w:pPr>
              <w:spacing w:before="0"/>
              <w:jc w:val="left"/>
              <w:cnfStyle w:val="000000100000" w:firstRow="0" w:lastRow="0" w:firstColumn="0" w:lastColumn="0" w:oddVBand="0" w:evenVBand="0" w:oddHBand="1" w:evenHBand="0" w:firstRowFirstColumn="0" w:firstRowLastColumn="0" w:lastRowFirstColumn="0" w:lastRowLastColumn="0"/>
              <w:rPr>
                <w:rFonts w:cs="Arial"/>
                <w:szCs w:val="20"/>
              </w:rPr>
            </w:pPr>
            <w:r w:rsidRPr="006F15AC">
              <w:rPr>
                <w:rFonts w:cs="Arial"/>
                <w:szCs w:val="20"/>
              </w:rPr>
              <w:t>64 7 848 7400</w:t>
            </w:r>
          </w:p>
          <w:p w14:paraId="186B0532" w14:textId="3F6BB268" w:rsidR="0032659F" w:rsidRPr="006F15AC" w:rsidRDefault="009B51D4" w:rsidP="00FC70D5">
            <w:pPr>
              <w:spacing w:before="0"/>
              <w:jc w:val="left"/>
              <w:cnfStyle w:val="000000100000" w:firstRow="0" w:lastRow="0" w:firstColumn="0" w:lastColumn="0" w:oddVBand="0" w:evenVBand="0" w:oddHBand="1" w:evenHBand="0" w:firstRowFirstColumn="0" w:firstRowLastColumn="0" w:lastRowFirstColumn="0" w:lastRowLastColumn="0"/>
              <w:rPr>
                <w:rStyle w:val="Hyperlinks"/>
                <w:rFonts w:eastAsiaTheme="majorEastAsia" w:cs="Arial"/>
                <w:color w:val="auto"/>
                <w:szCs w:val="20"/>
              </w:rPr>
            </w:pPr>
            <w:hyperlink r:id="rId43" w:tooltip="Accident Compensation Corporation website" w:history="1">
              <w:r w:rsidR="0032659F" w:rsidRPr="006F15AC">
                <w:rPr>
                  <w:rStyle w:val="Hyperlinks"/>
                  <w:rFonts w:eastAsiaTheme="majorEastAsia" w:cs="Arial"/>
                  <w:color w:val="auto"/>
                  <w:szCs w:val="20"/>
                </w:rPr>
                <w:t>www.acc.co.nz</w:t>
              </w:r>
            </w:hyperlink>
          </w:p>
        </w:tc>
      </w:tr>
    </w:tbl>
    <w:p w14:paraId="5E8C904E" w14:textId="77777777" w:rsidR="0032659F" w:rsidRPr="0032659F" w:rsidRDefault="0032659F" w:rsidP="0032659F"/>
    <w:sectPr w:rsidR="0032659F" w:rsidRPr="0032659F" w:rsidSect="00F21CB1">
      <w:headerReference w:type="first" r:id="rId44"/>
      <w:pgSz w:w="11906" w:h="16838"/>
      <w:pgMar w:top="1440" w:right="1797" w:bottom="1440" w:left="127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2D68E7" w14:textId="77777777" w:rsidR="004C4A4B" w:rsidRDefault="004C4A4B" w:rsidP="003411E8">
      <w:r>
        <w:separator/>
      </w:r>
    </w:p>
  </w:endnote>
  <w:endnote w:type="continuationSeparator" w:id="0">
    <w:p w14:paraId="78E07C6D" w14:textId="77777777" w:rsidR="004C4A4B" w:rsidRDefault="004C4A4B" w:rsidP="003411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7ED15F" w14:textId="77777777" w:rsidR="004C4A4B" w:rsidRDefault="004C4A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9944112"/>
      <w:docPartObj>
        <w:docPartGallery w:val="Page Numbers (Bottom of Page)"/>
        <w:docPartUnique/>
      </w:docPartObj>
    </w:sdtPr>
    <w:sdtEndPr>
      <w:rPr>
        <w:noProof/>
      </w:rPr>
    </w:sdtEndPr>
    <w:sdtContent>
      <w:p w14:paraId="52EC52B0" w14:textId="60677E4A" w:rsidR="004C4A4B" w:rsidRDefault="004C4A4B" w:rsidP="00E754C1">
        <w:pPr>
          <w:pStyle w:val="Footer"/>
          <w:jc w:val="right"/>
          <w:rPr>
            <w:noProof/>
          </w:rPr>
        </w:pPr>
        <w:r>
          <w:fldChar w:fldCharType="begin"/>
        </w:r>
        <w:r>
          <w:instrText xml:space="preserve"> PAGE   \* MERGEFORMAT </w:instrText>
        </w:r>
        <w:r>
          <w:fldChar w:fldCharType="separate"/>
        </w:r>
        <w:r w:rsidR="009B51D4">
          <w:rPr>
            <w:noProof/>
          </w:rPr>
          <w:t>17</w:t>
        </w:r>
        <w:r>
          <w:rPr>
            <w:noProof/>
          </w:rPr>
          <w:fldChar w:fldCharType="end"/>
        </w:r>
      </w:p>
      <w:p w14:paraId="4F2D05CD" w14:textId="77777777" w:rsidR="004C4A4B" w:rsidRDefault="009B51D4" w:rsidP="00E754C1">
        <w:pPr>
          <w:pStyle w:val="Footer"/>
          <w:jc w:val="right"/>
        </w:pP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F02C21" w14:textId="77777777" w:rsidR="004C4A4B" w:rsidRDefault="004C4A4B">
    <w:pPr>
      <w:pStyle w:val="Footer"/>
      <w:jc w:val="right"/>
    </w:pPr>
  </w:p>
  <w:p w14:paraId="73D9A6B5" w14:textId="77777777" w:rsidR="004C4A4B" w:rsidRPr="00510E89" w:rsidRDefault="004C4A4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5731843"/>
      <w:docPartObj>
        <w:docPartGallery w:val="Page Numbers (Bottom of Page)"/>
        <w:docPartUnique/>
      </w:docPartObj>
    </w:sdtPr>
    <w:sdtEndPr>
      <w:rPr>
        <w:noProof/>
      </w:rPr>
    </w:sdtEndPr>
    <w:sdtContent>
      <w:p w14:paraId="2755C58D" w14:textId="307A68FE" w:rsidR="004C4A4B" w:rsidRDefault="004C4A4B" w:rsidP="00154DC0">
        <w:pPr>
          <w:pStyle w:val="Footer"/>
          <w:jc w:val="right"/>
          <w:rPr>
            <w:noProof/>
          </w:rPr>
        </w:pPr>
        <w:r>
          <w:fldChar w:fldCharType="begin"/>
        </w:r>
        <w:r>
          <w:instrText xml:space="preserve"> PAGE   \* MERGEFORMAT </w:instrText>
        </w:r>
        <w:r>
          <w:fldChar w:fldCharType="separate"/>
        </w:r>
        <w:r w:rsidR="009B51D4">
          <w:rPr>
            <w:noProof/>
          </w:rPr>
          <w:t>16</w:t>
        </w:r>
        <w:r>
          <w:rPr>
            <w:noProof/>
          </w:rPr>
          <w:fldChar w:fldCharType="end"/>
        </w:r>
      </w:p>
      <w:p w14:paraId="20888984" w14:textId="77777777" w:rsidR="004C4A4B" w:rsidRPr="00510E89" w:rsidRDefault="009B51D4" w:rsidP="00154DC0">
        <w:pPr>
          <w:pStyle w:val="Footer"/>
          <w:jc w:val="right"/>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817F74" w14:textId="77777777" w:rsidR="004C4A4B" w:rsidRDefault="004C4A4B" w:rsidP="003411E8">
      <w:r>
        <w:separator/>
      </w:r>
    </w:p>
  </w:footnote>
  <w:footnote w:type="continuationSeparator" w:id="0">
    <w:p w14:paraId="619B6F9C" w14:textId="77777777" w:rsidR="004C4A4B" w:rsidRDefault="004C4A4B" w:rsidP="003411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A8F6EC" w14:textId="77777777" w:rsidR="004C4A4B" w:rsidRDefault="004C4A4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BE300B" w14:textId="77777777" w:rsidR="004C4A4B" w:rsidRDefault="004C4A4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C9A2C" w14:textId="77777777" w:rsidR="004C4A4B" w:rsidRDefault="004C4A4B" w:rsidP="00C07BFE">
    <w:pPr>
      <w:pStyle w:val="Header"/>
      <w:tabs>
        <w:tab w:val="left" w:pos="284"/>
      </w:tabs>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F322A7" w14:textId="77777777" w:rsidR="004C4A4B" w:rsidRDefault="004C4A4B" w:rsidP="00C07BFE">
    <w:pPr>
      <w:pStyle w:val="Header"/>
      <w:tabs>
        <w:tab w:val="left" w:pos="284"/>
      </w:tabs>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084527" w14:textId="77777777" w:rsidR="004C4A4B" w:rsidRDefault="004C4A4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CC7D37" w14:textId="77777777" w:rsidR="004C4A4B" w:rsidRDefault="004C4A4B" w:rsidP="00C07BFE">
    <w:pPr>
      <w:pStyle w:val="Header"/>
      <w:tabs>
        <w:tab w:val="left" w:pos="284"/>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067BE7"/>
    <w:multiLevelType w:val="hybridMultilevel"/>
    <w:tmpl w:val="D200D580"/>
    <w:lvl w:ilvl="0" w:tplc="1976034C">
      <w:start w:val="1"/>
      <w:numFmt w:val="lowerLetter"/>
      <w:pStyle w:val="Footnotecompressed"/>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24917629"/>
    <w:multiLevelType w:val="multilevel"/>
    <w:tmpl w:val="0C2A1D70"/>
    <w:lvl w:ilvl="0">
      <w:start w:val="1"/>
      <w:numFmt w:val="decimal"/>
      <w:pStyle w:val="WhiteHeading"/>
      <w:lvlText w:val="%1"/>
      <w:lvlJc w:val="left"/>
      <w:pPr>
        <w:ind w:left="360" w:hanging="360"/>
      </w:pPr>
      <w:rPr>
        <w:rFonts w:hint="default"/>
      </w:rPr>
    </w:lvl>
    <w:lvl w:ilvl="1">
      <w:start w:val="1"/>
      <w:numFmt w:val="decimal"/>
      <w:pStyle w:val="SWA1stHeading"/>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296C506E"/>
    <w:multiLevelType w:val="hybridMultilevel"/>
    <w:tmpl w:val="258277C8"/>
    <w:lvl w:ilvl="0" w:tplc="F86E15B6">
      <w:start w:val="1"/>
      <w:numFmt w:val="lowerLetter"/>
      <w:pStyle w:val="SWABullettext"/>
      <w:lvlText w:val="(%1)"/>
      <w:lvlJc w:val="left"/>
      <w:pPr>
        <w:ind w:left="502"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15:restartNumberingAfterBreak="0">
    <w:nsid w:val="2E401161"/>
    <w:multiLevelType w:val="hybridMultilevel"/>
    <w:tmpl w:val="B63CC4E2"/>
    <w:lvl w:ilvl="0" w:tplc="450086D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F8D61C8"/>
    <w:multiLevelType w:val="hybridMultilevel"/>
    <w:tmpl w:val="EDEE5460"/>
    <w:lvl w:ilvl="0" w:tplc="7C1497F8">
      <w:start w:val="1"/>
      <w:numFmt w:val="bullet"/>
      <w:pStyle w:val="SWA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D626F67"/>
    <w:multiLevelType w:val="hybridMultilevel"/>
    <w:tmpl w:val="45CC368A"/>
    <w:lvl w:ilvl="0" w:tplc="59EE69A0">
      <w:start w:val="1"/>
      <w:numFmt w:val="lowerLetter"/>
      <w:pStyle w:val="SWAnumbering"/>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 w15:restartNumberingAfterBreak="0">
    <w:nsid w:val="6B137DFE"/>
    <w:multiLevelType w:val="multilevel"/>
    <w:tmpl w:val="4BDA3DC4"/>
    <w:numStyleLink w:val="SecNumb"/>
  </w:abstractNum>
  <w:abstractNum w:abstractNumId="7" w15:restartNumberingAfterBreak="0">
    <w:nsid w:val="77A25BCE"/>
    <w:multiLevelType w:val="multilevel"/>
    <w:tmpl w:val="4BDA3DC4"/>
    <w:styleLink w:val="SecNumb"/>
    <w:lvl w:ilvl="0">
      <w:start w:val="1"/>
      <w:numFmt w:val="decimal"/>
      <w:pStyle w:val="SWASectionnumberingheading"/>
      <w:lvlText w:val="%1."/>
      <w:lvlJc w:val="left"/>
      <w:pPr>
        <w:tabs>
          <w:tab w:val="num" w:pos="284"/>
        </w:tabs>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851" w:hanging="851"/>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num w:numId="1">
    <w:abstractNumId w:val="1"/>
  </w:num>
  <w:num w:numId="2">
    <w:abstractNumId w:val="4"/>
  </w:num>
  <w:num w:numId="3">
    <w:abstractNumId w:val="5"/>
  </w:num>
  <w:num w:numId="4">
    <w:abstractNumId w:val="7"/>
  </w:num>
  <w:num w:numId="5">
    <w:abstractNumId w:val="6"/>
  </w:num>
  <w:num w:numId="6">
    <w:abstractNumId w:val="0"/>
  </w:num>
  <w:num w:numId="7">
    <w:abstractNumId w:val="3"/>
  </w:num>
  <w:num w:numId="8">
    <w:abstractNumId w:val="2"/>
  </w:num>
  <w:num w:numId="9">
    <w:abstractNumId w:val="2"/>
    <w:lvlOverride w:ilvl="0">
      <w:startOverride w:val="8"/>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defaultTabStop w:val="720"/>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ReportControlsVisible" w:val="Empty"/>
    <w:docVar w:name="_AMO_UniqueIdentifier" w:val="eeec7065-a7b2-4768-8817-c5709e3096fa"/>
  </w:docVars>
  <w:rsids>
    <w:rsidRoot w:val="00077368"/>
    <w:rsid w:val="0000218F"/>
    <w:rsid w:val="00004B8D"/>
    <w:rsid w:val="00013D34"/>
    <w:rsid w:val="00016B30"/>
    <w:rsid w:val="00020DBC"/>
    <w:rsid w:val="000210AF"/>
    <w:rsid w:val="000244D2"/>
    <w:rsid w:val="000267EE"/>
    <w:rsid w:val="00034C08"/>
    <w:rsid w:val="00041F3F"/>
    <w:rsid w:val="0004705B"/>
    <w:rsid w:val="000525D4"/>
    <w:rsid w:val="00057827"/>
    <w:rsid w:val="000579DF"/>
    <w:rsid w:val="0006194B"/>
    <w:rsid w:val="00063D93"/>
    <w:rsid w:val="000669BD"/>
    <w:rsid w:val="00072541"/>
    <w:rsid w:val="00077148"/>
    <w:rsid w:val="00077368"/>
    <w:rsid w:val="000852FA"/>
    <w:rsid w:val="00087E20"/>
    <w:rsid w:val="00091738"/>
    <w:rsid w:val="000A288D"/>
    <w:rsid w:val="000A34EC"/>
    <w:rsid w:val="000A655A"/>
    <w:rsid w:val="000A7E83"/>
    <w:rsid w:val="000B3499"/>
    <w:rsid w:val="000B61A0"/>
    <w:rsid w:val="000B6E7C"/>
    <w:rsid w:val="000B786C"/>
    <w:rsid w:val="000C1B52"/>
    <w:rsid w:val="000C69D1"/>
    <w:rsid w:val="000D051B"/>
    <w:rsid w:val="000D34EF"/>
    <w:rsid w:val="000D3E29"/>
    <w:rsid w:val="000D6035"/>
    <w:rsid w:val="000E0F9F"/>
    <w:rsid w:val="000E3CF9"/>
    <w:rsid w:val="000E43CE"/>
    <w:rsid w:val="000E441E"/>
    <w:rsid w:val="000E7575"/>
    <w:rsid w:val="000F475E"/>
    <w:rsid w:val="000F60AA"/>
    <w:rsid w:val="00105944"/>
    <w:rsid w:val="0010691C"/>
    <w:rsid w:val="00110120"/>
    <w:rsid w:val="00112123"/>
    <w:rsid w:val="0011732E"/>
    <w:rsid w:val="00122FBC"/>
    <w:rsid w:val="00126416"/>
    <w:rsid w:val="00133255"/>
    <w:rsid w:val="0014678A"/>
    <w:rsid w:val="00147829"/>
    <w:rsid w:val="00150115"/>
    <w:rsid w:val="00153507"/>
    <w:rsid w:val="00154DC0"/>
    <w:rsid w:val="00155389"/>
    <w:rsid w:val="00160B79"/>
    <w:rsid w:val="00162B80"/>
    <w:rsid w:val="001635DB"/>
    <w:rsid w:val="001665F1"/>
    <w:rsid w:val="001721F6"/>
    <w:rsid w:val="001737DD"/>
    <w:rsid w:val="00173D80"/>
    <w:rsid w:val="00181B61"/>
    <w:rsid w:val="00192233"/>
    <w:rsid w:val="001941A3"/>
    <w:rsid w:val="0019511C"/>
    <w:rsid w:val="001953C6"/>
    <w:rsid w:val="00197C4B"/>
    <w:rsid w:val="001A27CC"/>
    <w:rsid w:val="001B1318"/>
    <w:rsid w:val="001B67B4"/>
    <w:rsid w:val="001B6CF2"/>
    <w:rsid w:val="001B75CF"/>
    <w:rsid w:val="001C1702"/>
    <w:rsid w:val="001C4777"/>
    <w:rsid w:val="001C54AA"/>
    <w:rsid w:val="001D14C7"/>
    <w:rsid w:val="001D1794"/>
    <w:rsid w:val="001D5724"/>
    <w:rsid w:val="001D7A1C"/>
    <w:rsid w:val="001D7C48"/>
    <w:rsid w:val="001E7B45"/>
    <w:rsid w:val="001F1FE2"/>
    <w:rsid w:val="001F2DC1"/>
    <w:rsid w:val="001F3DA5"/>
    <w:rsid w:val="001F5720"/>
    <w:rsid w:val="001F617E"/>
    <w:rsid w:val="00203217"/>
    <w:rsid w:val="002050D3"/>
    <w:rsid w:val="00206376"/>
    <w:rsid w:val="002072F8"/>
    <w:rsid w:val="00210B89"/>
    <w:rsid w:val="00210E9F"/>
    <w:rsid w:val="00216742"/>
    <w:rsid w:val="00221199"/>
    <w:rsid w:val="00221EB8"/>
    <w:rsid w:val="00222F0C"/>
    <w:rsid w:val="0022433C"/>
    <w:rsid w:val="0022519E"/>
    <w:rsid w:val="00225922"/>
    <w:rsid w:val="002266BC"/>
    <w:rsid w:val="00226757"/>
    <w:rsid w:val="002311DE"/>
    <w:rsid w:val="0024317C"/>
    <w:rsid w:val="00245E10"/>
    <w:rsid w:val="00247F7E"/>
    <w:rsid w:val="00252EEA"/>
    <w:rsid w:val="00254803"/>
    <w:rsid w:val="00262191"/>
    <w:rsid w:val="00270E83"/>
    <w:rsid w:val="00273EB3"/>
    <w:rsid w:val="00277518"/>
    <w:rsid w:val="0028021F"/>
    <w:rsid w:val="00284FEA"/>
    <w:rsid w:val="002857DB"/>
    <w:rsid w:val="002912A1"/>
    <w:rsid w:val="00295A7A"/>
    <w:rsid w:val="002A1458"/>
    <w:rsid w:val="002A45BD"/>
    <w:rsid w:val="002A7D5D"/>
    <w:rsid w:val="002B5CC5"/>
    <w:rsid w:val="002C2153"/>
    <w:rsid w:val="002C5A19"/>
    <w:rsid w:val="002C7AAB"/>
    <w:rsid w:val="002D090A"/>
    <w:rsid w:val="002D0BDE"/>
    <w:rsid w:val="002D3B66"/>
    <w:rsid w:val="002D54BB"/>
    <w:rsid w:val="002D6CB4"/>
    <w:rsid w:val="002E18FF"/>
    <w:rsid w:val="002F4DCB"/>
    <w:rsid w:val="002F6C13"/>
    <w:rsid w:val="003070A9"/>
    <w:rsid w:val="003079A2"/>
    <w:rsid w:val="00310590"/>
    <w:rsid w:val="00313829"/>
    <w:rsid w:val="003204CB"/>
    <w:rsid w:val="0032079D"/>
    <w:rsid w:val="00322BE3"/>
    <w:rsid w:val="0032404A"/>
    <w:rsid w:val="00324693"/>
    <w:rsid w:val="0032659F"/>
    <w:rsid w:val="00333A32"/>
    <w:rsid w:val="003358C0"/>
    <w:rsid w:val="0033677C"/>
    <w:rsid w:val="00336B56"/>
    <w:rsid w:val="003411E8"/>
    <w:rsid w:val="00341E95"/>
    <w:rsid w:val="00342789"/>
    <w:rsid w:val="00342D63"/>
    <w:rsid w:val="003454F5"/>
    <w:rsid w:val="00346835"/>
    <w:rsid w:val="00350037"/>
    <w:rsid w:val="00352438"/>
    <w:rsid w:val="003535BF"/>
    <w:rsid w:val="00355FA0"/>
    <w:rsid w:val="00357EFB"/>
    <w:rsid w:val="00362EA6"/>
    <w:rsid w:val="0036373C"/>
    <w:rsid w:val="00365B5C"/>
    <w:rsid w:val="003660C5"/>
    <w:rsid w:val="0037105D"/>
    <w:rsid w:val="00373889"/>
    <w:rsid w:val="00373F65"/>
    <w:rsid w:val="003771EC"/>
    <w:rsid w:val="0038142B"/>
    <w:rsid w:val="00383666"/>
    <w:rsid w:val="0039381E"/>
    <w:rsid w:val="0039536C"/>
    <w:rsid w:val="00396555"/>
    <w:rsid w:val="003A0DE4"/>
    <w:rsid w:val="003A2776"/>
    <w:rsid w:val="003B3A5E"/>
    <w:rsid w:val="003C17AD"/>
    <w:rsid w:val="003D133B"/>
    <w:rsid w:val="003D7317"/>
    <w:rsid w:val="003E0A80"/>
    <w:rsid w:val="003E2DAB"/>
    <w:rsid w:val="003E58E2"/>
    <w:rsid w:val="003F0007"/>
    <w:rsid w:val="003F051B"/>
    <w:rsid w:val="003F528D"/>
    <w:rsid w:val="00400C98"/>
    <w:rsid w:val="004014F4"/>
    <w:rsid w:val="0040452A"/>
    <w:rsid w:val="00405680"/>
    <w:rsid w:val="004061C1"/>
    <w:rsid w:val="004077F2"/>
    <w:rsid w:val="00410921"/>
    <w:rsid w:val="00411127"/>
    <w:rsid w:val="00415CFE"/>
    <w:rsid w:val="00416A8D"/>
    <w:rsid w:val="004171A8"/>
    <w:rsid w:val="004244A4"/>
    <w:rsid w:val="00430AA1"/>
    <w:rsid w:val="00436744"/>
    <w:rsid w:val="0044466E"/>
    <w:rsid w:val="004452FB"/>
    <w:rsid w:val="004460D3"/>
    <w:rsid w:val="004502B3"/>
    <w:rsid w:val="004503C0"/>
    <w:rsid w:val="00456788"/>
    <w:rsid w:val="00457308"/>
    <w:rsid w:val="004576E2"/>
    <w:rsid w:val="00462351"/>
    <w:rsid w:val="00465F18"/>
    <w:rsid w:val="0047514A"/>
    <w:rsid w:val="00482559"/>
    <w:rsid w:val="00484773"/>
    <w:rsid w:val="004848FD"/>
    <w:rsid w:val="00492659"/>
    <w:rsid w:val="0049426E"/>
    <w:rsid w:val="004A266F"/>
    <w:rsid w:val="004A62A6"/>
    <w:rsid w:val="004B02D0"/>
    <w:rsid w:val="004B79B6"/>
    <w:rsid w:val="004C1586"/>
    <w:rsid w:val="004C173D"/>
    <w:rsid w:val="004C4A4B"/>
    <w:rsid w:val="004D02D9"/>
    <w:rsid w:val="004D2652"/>
    <w:rsid w:val="004E35E8"/>
    <w:rsid w:val="004E6427"/>
    <w:rsid w:val="004E651D"/>
    <w:rsid w:val="004E69C0"/>
    <w:rsid w:val="004F1816"/>
    <w:rsid w:val="004F7278"/>
    <w:rsid w:val="004F7595"/>
    <w:rsid w:val="005006BF"/>
    <w:rsid w:val="00500F06"/>
    <w:rsid w:val="00502718"/>
    <w:rsid w:val="00506CEB"/>
    <w:rsid w:val="00507DD3"/>
    <w:rsid w:val="00510E89"/>
    <w:rsid w:val="00512DA8"/>
    <w:rsid w:val="005225D2"/>
    <w:rsid w:val="00522DCA"/>
    <w:rsid w:val="00522E61"/>
    <w:rsid w:val="005233AD"/>
    <w:rsid w:val="00525D48"/>
    <w:rsid w:val="005263CE"/>
    <w:rsid w:val="005270FF"/>
    <w:rsid w:val="00527B8C"/>
    <w:rsid w:val="005325BB"/>
    <w:rsid w:val="005328D4"/>
    <w:rsid w:val="00532D63"/>
    <w:rsid w:val="005342F6"/>
    <w:rsid w:val="00537D5A"/>
    <w:rsid w:val="00537D8C"/>
    <w:rsid w:val="0054162A"/>
    <w:rsid w:val="00541CC4"/>
    <w:rsid w:val="00542532"/>
    <w:rsid w:val="005443A6"/>
    <w:rsid w:val="00546165"/>
    <w:rsid w:val="00546B04"/>
    <w:rsid w:val="00546B67"/>
    <w:rsid w:val="0055778D"/>
    <w:rsid w:val="00561031"/>
    <w:rsid w:val="00570DE8"/>
    <w:rsid w:val="00571636"/>
    <w:rsid w:val="0058142F"/>
    <w:rsid w:val="005820B5"/>
    <w:rsid w:val="005865B9"/>
    <w:rsid w:val="005871D9"/>
    <w:rsid w:val="005913B3"/>
    <w:rsid w:val="0059184D"/>
    <w:rsid w:val="00596DAD"/>
    <w:rsid w:val="005A0426"/>
    <w:rsid w:val="005A07DB"/>
    <w:rsid w:val="005B0213"/>
    <w:rsid w:val="005B03F2"/>
    <w:rsid w:val="005B202C"/>
    <w:rsid w:val="005B2513"/>
    <w:rsid w:val="005B2C32"/>
    <w:rsid w:val="005B678D"/>
    <w:rsid w:val="005C4874"/>
    <w:rsid w:val="005C5996"/>
    <w:rsid w:val="005C63D9"/>
    <w:rsid w:val="005D0128"/>
    <w:rsid w:val="005D221C"/>
    <w:rsid w:val="005D72D4"/>
    <w:rsid w:val="005E46D6"/>
    <w:rsid w:val="005F1601"/>
    <w:rsid w:val="005F2FC4"/>
    <w:rsid w:val="005F5FD2"/>
    <w:rsid w:val="005F78FB"/>
    <w:rsid w:val="00601389"/>
    <w:rsid w:val="006035DB"/>
    <w:rsid w:val="006104BD"/>
    <w:rsid w:val="00616065"/>
    <w:rsid w:val="006165B9"/>
    <w:rsid w:val="0062172F"/>
    <w:rsid w:val="0062612C"/>
    <w:rsid w:val="00632BD9"/>
    <w:rsid w:val="00633D6D"/>
    <w:rsid w:val="006343E2"/>
    <w:rsid w:val="00643AB8"/>
    <w:rsid w:val="006448A9"/>
    <w:rsid w:val="00644C24"/>
    <w:rsid w:val="00651D51"/>
    <w:rsid w:val="00652B50"/>
    <w:rsid w:val="0065455C"/>
    <w:rsid w:val="00661C73"/>
    <w:rsid w:val="00664DEE"/>
    <w:rsid w:val="006705DB"/>
    <w:rsid w:val="00671BB0"/>
    <w:rsid w:val="00673780"/>
    <w:rsid w:val="006771D0"/>
    <w:rsid w:val="006814A5"/>
    <w:rsid w:val="006831C9"/>
    <w:rsid w:val="00683481"/>
    <w:rsid w:val="0068685E"/>
    <w:rsid w:val="006926E8"/>
    <w:rsid w:val="00696064"/>
    <w:rsid w:val="006A2C91"/>
    <w:rsid w:val="006A3D58"/>
    <w:rsid w:val="006A6698"/>
    <w:rsid w:val="006A794E"/>
    <w:rsid w:val="006B1DC6"/>
    <w:rsid w:val="006C21B2"/>
    <w:rsid w:val="006C2470"/>
    <w:rsid w:val="006C3107"/>
    <w:rsid w:val="006C4BFF"/>
    <w:rsid w:val="006C5AE4"/>
    <w:rsid w:val="006D10C9"/>
    <w:rsid w:val="006E02C6"/>
    <w:rsid w:val="006E2105"/>
    <w:rsid w:val="006E31F0"/>
    <w:rsid w:val="006E461D"/>
    <w:rsid w:val="006F15AC"/>
    <w:rsid w:val="00703924"/>
    <w:rsid w:val="00707DB7"/>
    <w:rsid w:val="00711DF3"/>
    <w:rsid w:val="00712C2A"/>
    <w:rsid w:val="00720C28"/>
    <w:rsid w:val="007231AE"/>
    <w:rsid w:val="00734CB5"/>
    <w:rsid w:val="0074017A"/>
    <w:rsid w:val="007411B3"/>
    <w:rsid w:val="0074380E"/>
    <w:rsid w:val="0074545C"/>
    <w:rsid w:val="00746222"/>
    <w:rsid w:val="0075034A"/>
    <w:rsid w:val="007541E3"/>
    <w:rsid w:val="00754FFD"/>
    <w:rsid w:val="00761440"/>
    <w:rsid w:val="007615E5"/>
    <w:rsid w:val="00762385"/>
    <w:rsid w:val="00767E8E"/>
    <w:rsid w:val="007744ED"/>
    <w:rsid w:val="007811FF"/>
    <w:rsid w:val="00781310"/>
    <w:rsid w:val="00783B66"/>
    <w:rsid w:val="00787A6B"/>
    <w:rsid w:val="007938AC"/>
    <w:rsid w:val="007953A8"/>
    <w:rsid w:val="00795CB1"/>
    <w:rsid w:val="007A1000"/>
    <w:rsid w:val="007A2FA3"/>
    <w:rsid w:val="007B2E4E"/>
    <w:rsid w:val="007C15C6"/>
    <w:rsid w:val="007C79C4"/>
    <w:rsid w:val="007D179E"/>
    <w:rsid w:val="007D6123"/>
    <w:rsid w:val="007D6499"/>
    <w:rsid w:val="007F03B6"/>
    <w:rsid w:val="007F2D28"/>
    <w:rsid w:val="007F7785"/>
    <w:rsid w:val="00806E83"/>
    <w:rsid w:val="00807F88"/>
    <w:rsid w:val="00816022"/>
    <w:rsid w:val="00821738"/>
    <w:rsid w:val="00832514"/>
    <w:rsid w:val="00832AB0"/>
    <w:rsid w:val="00836CBF"/>
    <w:rsid w:val="00841238"/>
    <w:rsid w:val="00844845"/>
    <w:rsid w:val="008450EE"/>
    <w:rsid w:val="00860B5A"/>
    <w:rsid w:val="00861E7B"/>
    <w:rsid w:val="00873813"/>
    <w:rsid w:val="00887BBC"/>
    <w:rsid w:val="00891699"/>
    <w:rsid w:val="008A7E8C"/>
    <w:rsid w:val="008B10B0"/>
    <w:rsid w:val="008B1C44"/>
    <w:rsid w:val="008B2771"/>
    <w:rsid w:val="008C21D7"/>
    <w:rsid w:val="008C50B9"/>
    <w:rsid w:val="008D1E7A"/>
    <w:rsid w:val="008D367D"/>
    <w:rsid w:val="008D3712"/>
    <w:rsid w:val="008E013C"/>
    <w:rsid w:val="008E1015"/>
    <w:rsid w:val="008E4454"/>
    <w:rsid w:val="008E540E"/>
    <w:rsid w:val="008E63C4"/>
    <w:rsid w:val="008E68AD"/>
    <w:rsid w:val="008F0E78"/>
    <w:rsid w:val="008F17CC"/>
    <w:rsid w:val="008F3ABB"/>
    <w:rsid w:val="008F53B0"/>
    <w:rsid w:val="00900716"/>
    <w:rsid w:val="00902F49"/>
    <w:rsid w:val="00903EEF"/>
    <w:rsid w:val="009071A4"/>
    <w:rsid w:val="0091597D"/>
    <w:rsid w:val="00917EF6"/>
    <w:rsid w:val="00921410"/>
    <w:rsid w:val="00922A95"/>
    <w:rsid w:val="0093197E"/>
    <w:rsid w:val="00934DA5"/>
    <w:rsid w:val="00937113"/>
    <w:rsid w:val="00937370"/>
    <w:rsid w:val="00937CA0"/>
    <w:rsid w:val="00963657"/>
    <w:rsid w:val="009711C4"/>
    <w:rsid w:val="009746AA"/>
    <w:rsid w:val="00974C2D"/>
    <w:rsid w:val="00977671"/>
    <w:rsid w:val="009846FB"/>
    <w:rsid w:val="0099231B"/>
    <w:rsid w:val="009A092F"/>
    <w:rsid w:val="009A1073"/>
    <w:rsid w:val="009A2D09"/>
    <w:rsid w:val="009A45E0"/>
    <w:rsid w:val="009A4D9D"/>
    <w:rsid w:val="009A569A"/>
    <w:rsid w:val="009A63AF"/>
    <w:rsid w:val="009A6CF5"/>
    <w:rsid w:val="009B21E0"/>
    <w:rsid w:val="009B51D4"/>
    <w:rsid w:val="009B73A6"/>
    <w:rsid w:val="009B7F50"/>
    <w:rsid w:val="009B7F51"/>
    <w:rsid w:val="009C1651"/>
    <w:rsid w:val="009C3893"/>
    <w:rsid w:val="009E2341"/>
    <w:rsid w:val="009E33A3"/>
    <w:rsid w:val="009F4BB0"/>
    <w:rsid w:val="009F59E5"/>
    <w:rsid w:val="009F722E"/>
    <w:rsid w:val="00A02157"/>
    <w:rsid w:val="00A06753"/>
    <w:rsid w:val="00A07F7A"/>
    <w:rsid w:val="00A1413B"/>
    <w:rsid w:val="00A200D7"/>
    <w:rsid w:val="00A20D63"/>
    <w:rsid w:val="00A212D5"/>
    <w:rsid w:val="00A256E3"/>
    <w:rsid w:val="00A300A9"/>
    <w:rsid w:val="00A32485"/>
    <w:rsid w:val="00A33ACA"/>
    <w:rsid w:val="00A42E5B"/>
    <w:rsid w:val="00A466EB"/>
    <w:rsid w:val="00A47D8D"/>
    <w:rsid w:val="00A54971"/>
    <w:rsid w:val="00A6284B"/>
    <w:rsid w:val="00A639EE"/>
    <w:rsid w:val="00A64248"/>
    <w:rsid w:val="00A67525"/>
    <w:rsid w:val="00A70629"/>
    <w:rsid w:val="00A7177D"/>
    <w:rsid w:val="00A81AC2"/>
    <w:rsid w:val="00A82932"/>
    <w:rsid w:val="00A844C5"/>
    <w:rsid w:val="00A86C32"/>
    <w:rsid w:val="00A87D4B"/>
    <w:rsid w:val="00A9216A"/>
    <w:rsid w:val="00A93189"/>
    <w:rsid w:val="00A9407E"/>
    <w:rsid w:val="00A96523"/>
    <w:rsid w:val="00A96D73"/>
    <w:rsid w:val="00AA00B2"/>
    <w:rsid w:val="00AA3D0C"/>
    <w:rsid w:val="00AA4F1F"/>
    <w:rsid w:val="00AB20B9"/>
    <w:rsid w:val="00AB2237"/>
    <w:rsid w:val="00AB6ABD"/>
    <w:rsid w:val="00AC0AEB"/>
    <w:rsid w:val="00AC5195"/>
    <w:rsid w:val="00AC7253"/>
    <w:rsid w:val="00AD11A7"/>
    <w:rsid w:val="00AD18AF"/>
    <w:rsid w:val="00AD4A01"/>
    <w:rsid w:val="00AD5D3E"/>
    <w:rsid w:val="00AD7A9D"/>
    <w:rsid w:val="00AD7F4C"/>
    <w:rsid w:val="00AE539E"/>
    <w:rsid w:val="00AE73F9"/>
    <w:rsid w:val="00AF080C"/>
    <w:rsid w:val="00AF1525"/>
    <w:rsid w:val="00AF6A93"/>
    <w:rsid w:val="00AF7807"/>
    <w:rsid w:val="00B015C4"/>
    <w:rsid w:val="00B031CC"/>
    <w:rsid w:val="00B03FEB"/>
    <w:rsid w:val="00B05CC5"/>
    <w:rsid w:val="00B06D7F"/>
    <w:rsid w:val="00B13BC5"/>
    <w:rsid w:val="00B1590B"/>
    <w:rsid w:val="00B15C4B"/>
    <w:rsid w:val="00B22238"/>
    <w:rsid w:val="00B27894"/>
    <w:rsid w:val="00B30077"/>
    <w:rsid w:val="00B311C7"/>
    <w:rsid w:val="00B31858"/>
    <w:rsid w:val="00B3448E"/>
    <w:rsid w:val="00B34991"/>
    <w:rsid w:val="00B368EA"/>
    <w:rsid w:val="00B45EC1"/>
    <w:rsid w:val="00B52F2B"/>
    <w:rsid w:val="00B5459B"/>
    <w:rsid w:val="00B56621"/>
    <w:rsid w:val="00B5666E"/>
    <w:rsid w:val="00B606A0"/>
    <w:rsid w:val="00B61635"/>
    <w:rsid w:val="00B63E9C"/>
    <w:rsid w:val="00B7117C"/>
    <w:rsid w:val="00B747C9"/>
    <w:rsid w:val="00B747D9"/>
    <w:rsid w:val="00B81EB6"/>
    <w:rsid w:val="00B822CC"/>
    <w:rsid w:val="00B868BA"/>
    <w:rsid w:val="00B87886"/>
    <w:rsid w:val="00B93A72"/>
    <w:rsid w:val="00B94DB8"/>
    <w:rsid w:val="00BA10FF"/>
    <w:rsid w:val="00BA1642"/>
    <w:rsid w:val="00BA518C"/>
    <w:rsid w:val="00BB117E"/>
    <w:rsid w:val="00BB21A6"/>
    <w:rsid w:val="00BB2806"/>
    <w:rsid w:val="00BC6D23"/>
    <w:rsid w:val="00BD0130"/>
    <w:rsid w:val="00BD032A"/>
    <w:rsid w:val="00BD7D0D"/>
    <w:rsid w:val="00BE7793"/>
    <w:rsid w:val="00BF2736"/>
    <w:rsid w:val="00C00338"/>
    <w:rsid w:val="00C03800"/>
    <w:rsid w:val="00C062D0"/>
    <w:rsid w:val="00C06A5F"/>
    <w:rsid w:val="00C07BFE"/>
    <w:rsid w:val="00C1632A"/>
    <w:rsid w:val="00C27720"/>
    <w:rsid w:val="00C27ADB"/>
    <w:rsid w:val="00C41D40"/>
    <w:rsid w:val="00C4681E"/>
    <w:rsid w:val="00C50144"/>
    <w:rsid w:val="00C51C7B"/>
    <w:rsid w:val="00C53C01"/>
    <w:rsid w:val="00C5727F"/>
    <w:rsid w:val="00C63B88"/>
    <w:rsid w:val="00C6739B"/>
    <w:rsid w:val="00C7073D"/>
    <w:rsid w:val="00C70DE0"/>
    <w:rsid w:val="00C740B1"/>
    <w:rsid w:val="00C747A9"/>
    <w:rsid w:val="00C82462"/>
    <w:rsid w:val="00C831BB"/>
    <w:rsid w:val="00C83237"/>
    <w:rsid w:val="00C84015"/>
    <w:rsid w:val="00C85DF5"/>
    <w:rsid w:val="00C8681F"/>
    <w:rsid w:val="00C874C9"/>
    <w:rsid w:val="00C90C37"/>
    <w:rsid w:val="00C9153F"/>
    <w:rsid w:val="00C92473"/>
    <w:rsid w:val="00CA11BD"/>
    <w:rsid w:val="00CA2B01"/>
    <w:rsid w:val="00CA5C52"/>
    <w:rsid w:val="00CB0771"/>
    <w:rsid w:val="00CB1DC2"/>
    <w:rsid w:val="00CB4022"/>
    <w:rsid w:val="00CC1458"/>
    <w:rsid w:val="00CC26A9"/>
    <w:rsid w:val="00CC55FB"/>
    <w:rsid w:val="00CD15AB"/>
    <w:rsid w:val="00CD5072"/>
    <w:rsid w:val="00CD5D5F"/>
    <w:rsid w:val="00CE5E41"/>
    <w:rsid w:val="00CE6E69"/>
    <w:rsid w:val="00CF0071"/>
    <w:rsid w:val="00CF157D"/>
    <w:rsid w:val="00CF6D03"/>
    <w:rsid w:val="00D05649"/>
    <w:rsid w:val="00D10D6A"/>
    <w:rsid w:val="00D13B53"/>
    <w:rsid w:val="00D156EA"/>
    <w:rsid w:val="00D23DB1"/>
    <w:rsid w:val="00D23E6A"/>
    <w:rsid w:val="00D258DE"/>
    <w:rsid w:val="00D27A4E"/>
    <w:rsid w:val="00D27F93"/>
    <w:rsid w:val="00D32BDA"/>
    <w:rsid w:val="00D37E02"/>
    <w:rsid w:val="00D37EC1"/>
    <w:rsid w:val="00D442CB"/>
    <w:rsid w:val="00D471FE"/>
    <w:rsid w:val="00D53691"/>
    <w:rsid w:val="00D60313"/>
    <w:rsid w:val="00D6100C"/>
    <w:rsid w:val="00D62BC6"/>
    <w:rsid w:val="00D636A9"/>
    <w:rsid w:val="00D64336"/>
    <w:rsid w:val="00D64BD7"/>
    <w:rsid w:val="00D64E89"/>
    <w:rsid w:val="00D66E7E"/>
    <w:rsid w:val="00D7210C"/>
    <w:rsid w:val="00D73D0A"/>
    <w:rsid w:val="00D767D2"/>
    <w:rsid w:val="00D800A9"/>
    <w:rsid w:val="00D8013D"/>
    <w:rsid w:val="00D86E27"/>
    <w:rsid w:val="00D971D1"/>
    <w:rsid w:val="00DA0734"/>
    <w:rsid w:val="00DA2A7F"/>
    <w:rsid w:val="00DA6346"/>
    <w:rsid w:val="00DB1E25"/>
    <w:rsid w:val="00DB2A21"/>
    <w:rsid w:val="00DB4FC4"/>
    <w:rsid w:val="00DB6153"/>
    <w:rsid w:val="00DB7658"/>
    <w:rsid w:val="00DC326C"/>
    <w:rsid w:val="00DC520C"/>
    <w:rsid w:val="00DC554C"/>
    <w:rsid w:val="00DC5FCF"/>
    <w:rsid w:val="00DD1DAB"/>
    <w:rsid w:val="00DD1E3C"/>
    <w:rsid w:val="00DD69E8"/>
    <w:rsid w:val="00DF2926"/>
    <w:rsid w:val="00E01353"/>
    <w:rsid w:val="00E0674A"/>
    <w:rsid w:val="00E10FFD"/>
    <w:rsid w:val="00E16C87"/>
    <w:rsid w:val="00E40D55"/>
    <w:rsid w:val="00E44691"/>
    <w:rsid w:val="00E51A77"/>
    <w:rsid w:val="00E525D7"/>
    <w:rsid w:val="00E52B38"/>
    <w:rsid w:val="00E53F7C"/>
    <w:rsid w:val="00E574D6"/>
    <w:rsid w:val="00E73B41"/>
    <w:rsid w:val="00E74E2D"/>
    <w:rsid w:val="00E753E6"/>
    <w:rsid w:val="00E754C1"/>
    <w:rsid w:val="00E755F8"/>
    <w:rsid w:val="00E76986"/>
    <w:rsid w:val="00E84E3D"/>
    <w:rsid w:val="00E85736"/>
    <w:rsid w:val="00E90AFF"/>
    <w:rsid w:val="00E9164B"/>
    <w:rsid w:val="00EA1C77"/>
    <w:rsid w:val="00EA37E9"/>
    <w:rsid w:val="00EA4929"/>
    <w:rsid w:val="00EA4AF2"/>
    <w:rsid w:val="00EA797F"/>
    <w:rsid w:val="00EB0501"/>
    <w:rsid w:val="00EB4D6D"/>
    <w:rsid w:val="00EB4FA6"/>
    <w:rsid w:val="00EB6B3A"/>
    <w:rsid w:val="00EC7C7D"/>
    <w:rsid w:val="00ED0316"/>
    <w:rsid w:val="00ED12AE"/>
    <w:rsid w:val="00ED47E7"/>
    <w:rsid w:val="00EE010B"/>
    <w:rsid w:val="00EE4111"/>
    <w:rsid w:val="00EF05F1"/>
    <w:rsid w:val="00EF0653"/>
    <w:rsid w:val="00EF3A9C"/>
    <w:rsid w:val="00EF5DBF"/>
    <w:rsid w:val="00F00E1E"/>
    <w:rsid w:val="00F0332B"/>
    <w:rsid w:val="00F17465"/>
    <w:rsid w:val="00F17473"/>
    <w:rsid w:val="00F21CB1"/>
    <w:rsid w:val="00F24E9C"/>
    <w:rsid w:val="00F254AD"/>
    <w:rsid w:val="00F301C4"/>
    <w:rsid w:val="00F423B2"/>
    <w:rsid w:val="00F448AA"/>
    <w:rsid w:val="00F44B57"/>
    <w:rsid w:val="00F457B0"/>
    <w:rsid w:val="00F50342"/>
    <w:rsid w:val="00F51F06"/>
    <w:rsid w:val="00F60D57"/>
    <w:rsid w:val="00F64260"/>
    <w:rsid w:val="00F64C53"/>
    <w:rsid w:val="00F7275E"/>
    <w:rsid w:val="00F72E0A"/>
    <w:rsid w:val="00F73209"/>
    <w:rsid w:val="00F75880"/>
    <w:rsid w:val="00F81B48"/>
    <w:rsid w:val="00F84988"/>
    <w:rsid w:val="00F90812"/>
    <w:rsid w:val="00F9202B"/>
    <w:rsid w:val="00F946C3"/>
    <w:rsid w:val="00FA0D38"/>
    <w:rsid w:val="00FA6828"/>
    <w:rsid w:val="00FB4C0A"/>
    <w:rsid w:val="00FB5EA0"/>
    <w:rsid w:val="00FC5556"/>
    <w:rsid w:val="00FC70D5"/>
    <w:rsid w:val="00FD0EA7"/>
    <w:rsid w:val="00FD57B9"/>
    <w:rsid w:val="00FD6CE1"/>
    <w:rsid w:val="00FE386E"/>
    <w:rsid w:val="00FF17C7"/>
    <w:rsid w:val="00FF3C5C"/>
    <w:rsid w:val="00FF5493"/>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7F51D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SWA Normal"/>
    <w:qFormat/>
    <w:rsid w:val="00B61635"/>
    <w:pPr>
      <w:spacing w:before="200" w:after="0" w:line="240" w:lineRule="auto"/>
      <w:jc w:val="both"/>
    </w:pPr>
    <w:rPr>
      <w:rFonts w:ascii="Arial" w:eastAsia="Times New Roman" w:hAnsi="Arial" w:cs="Times New Roman"/>
      <w:sz w:val="20"/>
      <w:szCs w:val="24"/>
      <w:lang w:eastAsia="en-AU"/>
    </w:rPr>
  </w:style>
  <w:style w:type="paragraph" w:styleId="Heading1">
    <w:name w:val="heading 1"/>
    <w:aliases w:val="SWA Heading 1"/>
    <w:basedOn w:val="Normal"/>
    <w:next w:val="Normal"/>
    <w:link w:val="Heading1Char"/>
    <w:uiPriority w:val="99"/>
    <w:qFormat/>
    <w:rsid w:val="005D0128"/>
    <w:pPr>
      <w:keepNext/>
      <w:spacing w:after="240"/>
      <w:outlineLvl w:val="0"/>
    </w:pPr>
    <w:rPr>
      <w:rFonts w:ascii="Arial Bold" w:eastAsiaTheme="majorEastAsia" w:hAnsi="Arial Bold" w:cs="Arial"/>
      <w:b/>
      <w:kern w:val="32"/>
      <w:sz w:val="28"/>
      <w:szCs w:val="22"/>
    </w:rPr>
  </w:style>
  <w:style w:type="paragraph" w:styleId="Heading2">
    <w:name w:val="heading 2"/>
    <w:aliases w:val="SWA Heading 2"/>
    <w:basedOn w:val="Normal"/>
    <w:next w:val="Normal"/>
    <w:link w:val="Heading2Char"/>
    <w:uiPriority w:val="9"/>
    <w:qFormat/>
    <w:rsid w:val="00B747D9"/>
    <w:pPr>
      <w:outlineLvl w:val="1"/>
    </w:pPr>
    <w:rPr>
      <w:rFonts w:ascii="Arial Bold" w:eastAsiaTheme="majorEastAsia" w:hAnsi="Arial Bold" w:cstheme="majorBidi"/>
      <w:b/>
      <w:sz w:val="24"/>
      <w:szCs w:val="28"/>
    </w:rPr>
  </w:style>
  <w:style w:type="paragraph" w:styleId="Heading3">
    <w:name w:val="heading 3"/>
    <w:aliases w:val="SWA Heading 3"/>
    <w:basedOn w:val="Normal"/>
    <w:next w:val="Normal"/>
    <w:link w:val="Heading3Char"/>
    <w:uiPriority w:val="9"/>
    <w:qFormat/>
    <w:rsid w:val="00B747D9"/>
    <w:pPr>
      <w:keepNext/>
      <w:overflowPunct w:val="0"/>
      <w:autoSpaceDE w:val="0"/>
      <w:autoSpaceDN w:val="0"/>
      <w:adjustRightInd w:val="0"/>
      <w:spacing w:before="340" w:after="140"/>
      <w:textAlignment w:val="baseline"/>
      <w:outlineLvl w:val="2"/>
    </w:pPr>
    <w:rPr>
      <w:rFonts w:ascii="Arial Bold" w:eastAsiaTheme="majorEastAsia" w:hAnsi="Arial Bold" w:cstheme="majorBidi"/>
      <w:b/>
      <w:color w:val="C00000"/>
      <w:szCs w:val="20"/>
      <w:lang w:eastAsia="en-US"/>
    </w:rPr>
  </w:style>
  <w:style w:type="paragraph" w:styleId="Heading4">
    <w:name w:val="heading 4"/>
    <w:aliases w:val="SWA Heading 4"/>
    <w:basedOn w:val="Normal"/>
    <w:next w:val="Normal"/>
    <w:link w:val="Heading4Char"/>
    <w:uiPriority w:val="99"/>
    <w:qFormat/>
    <w:rsid w:val="003411E8"/>
    <w:pPr>
      <w:overflowPunct w:val="0"/>
      <w:autoSpaceDE w:val="0"/>
      <w:autoSpaceDN w:val="0"/>
      <w:adjustRightInd w:val="0"/>
      <w:ind w:left="360" w:hanging="360"/>
      <w:textAlignment w:val="baseline"/>
      <w:outlineLvl w:val="3"/>
    </w:pPr>
    <w:rPr>
      <w:rFonts w:eastAsiaTheme="majorEastAsia" w:cstheme="majorBidi"/>
      <w:b/>
      <w:spacing w:val="-3"/>
      <w:szCs w:val="22"/>
      <w:lang w:eastAsia="en-US"/>
    </w:rPr>
  </w:style>
  <w:style w:type="paragraph" w:styleId="Heading5">
    <w:name w:val="heading 5"/>
    <w:basedOn w:val="Normal"/>
    <w:next w:val="Normal"/>
    <w:link w:val="Heading5Char"/>
    <w:uiPriority w:val="9"/>
    <w:semiHidden/>
    <w:unhideWhenUsed/>
    <w:qFormat/>
    <w:rsid w:val="006A794E"/>
    <w:pPr>
      <w:keepNext/>
      <w:keepLines/>
      <w:spacing w:line="276" w:lineRule="auto"/>
      <w:jc w:val="left"/>
      <w:outlineLvl w:val="4"/>
    </w:pPr>
    <w:rPr>
      <w:rFonts w:asciiTheme="majorHAnsi" w:eastAsiaTheme="majorEastAsia" w:hAnsiTheme="majorHAnsi" w:cstheme="majorBidi"/>
      <w:color w:val="5E563A"/>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WA Heading 1 Char"/>
    <w:basedOn w:val="DefaultParagraphFont"/>
    <w:link w:val="Heading1"/>
    <w:uiPriority w:val="99"/>
    <w:rsid w:val="005D0128"/>
    <w:rPr>
      <w:rFonts w:ascii="Arial Bold" w:eastAsiaTheme="majorEastAsia" w:hAnsi="Arial Bold" w:cs="Arial"/>
      <w:b/>
      <w:kern w:val="32"/>
      <w:sz w:val="28"/>
      <w:lang w:eastAsia="en-AU"/>
    </w:rPr>
  </w:style>
  <w:style w:type="character" w:customStyle="1" w:styleId="Heading2Char">
    <w:name w:val="Heading 2 Char"/>
    <w:aliases w:val="SWA Heading 2 Char"/>
    <w:basedOn w:val="DefaultParagraphFont"/>
    <w:link w:val="Heading2"/>
    <w:uiPriority w:val="9"/>
    <w:rsid w:val="00B747D9"/>
    <w:rPr>
      <w:rFonts w:ascii="Arial Bold" w:eastAsiaTheme="majorEastAsia" w:hAnsi="Arial Bold" w:cstheme="majorBidi"/>
      <w:b/>
      <w:sz w:val="24"/>
      <w:szCs w:val="28"/>
      <w:lang w:eastAsia="en-AU"/>
    </w:rPr>
  </w:style>
  <w:style w:type="character" w:customStyle="1" w:styleId="Heading3Char">
    <w:name w:val="Heading 3 Char"/>
    <w:aliases w:val="SWA Heading 3 Char"/>
    <w:basedOn w:val="DefaultParagraphFont"/>
    <w:link w:val="Heading3"/>
    <w:uiPriority w:val="9"/>
    <w:rsid w:val="00B747D9"/>
    <w:rPr>
      <w:rFonts w:ascii="Arial Bold" w:eastAsiaTheme="majorEastAsia" w:hAnsi="Arial Bold" w:cstheme="majorBidi"/>
      <w:b/>
      <w:color w:val="C00000"/>
      <w:sz w:val="20"/>
      <w:szCs w:val="20"/>
    </w:rPr>
  </w:style>
  <w:style w:type="character" w:customStyle="1" w:styleId="Heading4Char">
    <w:name w:val="Heading 4 Char"/>
    <w:aliases w:val="SWA Heading 4 Char"/>
    <w:basedOn w:val="DefaultParagraphFont"/>
    <w:link w:val="Heading4"/>
    <w:uiPriority w:val="99"/>
    <w:rsid w:val="003411E8"/>
    <w:rPr>
      <w:rFonts w:ascii="Arial" w:eastAsiaTheme="majorEastAsia" w:hAnsi="Arial" w:cstheme="majorBidi"/>
      <w:b/>
      <w:spacing w:val="-3"/>
      <w:sz w:val="20"/>
    </w:rPr>
  </w:style>
  <w:style w:type="paragraph" w:styleId="Title">
    <w:name w:val="Title"/>
    <w:aliases w:val="SWA Title"/>
    <w:basedOn w:val="Normal"/>
    <w:link w:val="TitleChar"/>
    <w:uiPriority w:val="10"/>
    <w:qFormat/>
    <w:rsid w:val="001665F1"/>
    <w:pPr>
      <w:keepNext/>
      <w:overflowPunct w:val="0"/>
      <w:autoSpaceDE w:val="0"/>
      <w:autoSpaceDN w:val="0"/>
      <w:adjustRightInd w:val="0"/>
      <w:spacing w:before="240" w:after="60"/>
      <w:textAlignment w:val="baseline"/>
      <w:outlineLvl w:val="0"/>
    </w:pPr>
    <w:rPr>
      <w:rFonts w:ascii="Arial Bold" w:eastAsiaTheme="majorEastAsia" w:hAnsi="Arial Bold" w:cs="Arial"/>
      <w:b/>
      <w:bCs/>
      <w:color w:val="C00000"/>
      <w:kern w:val="28"/>
      <w:sz w:val="36"/>
      <w:szCs w:val="32"/>
      <w:lang w:eastAsia="en-US"/>
    </w:rPr>
  </w:style>
  <w:style w:type="character" w:customStyle="1" w:styleId="TitleChar">
    <w:name w:val="Title Char"/>
    <w:aliases w:val="SWA Title Char"/>
    <w:basedOn w:val="DefaultParagraphFont"/>
    <w:link w:val="Title"/>
    <w:uiPriority w:val="10"/>
    <w:rsid w:val="001665F1"/>
    <w:rPr>
      <w:rFonts w:ascii="Arial Bold" w:eastAsiaTheme="majorEastAsia" w:hAnsi="Arial Bold" w:cs="Arial"/>
      <w:b/>
      <w:bCs/>
      <w:color w:val="C00000"/>
      <w:kern w:val="28"/>
      <w:sz w:val="36"/>
      <w:szCs w:val="32"/>
    </w:rPr>
  </w:style>
  <w:style w:type="character" w:styleId="Strong">
    <w:name w:val="Strong"/>
    <w:aliases w:val="SWA Strong"/>
    <w:basedOn w:val="DefaultParagraphFont"/>
    <w:uiPriority w:val="22"/>
    <w:qFormat/>
    <w:rsid w:val="003411E8"/>
    <w:rPr>
      <w:rFonts w:ascii="Arial" w:hAnsi="Arial"/>
      <w:b/>
      <w:bCs/>
    </w:rPr>
  </w:style>
  <w:style w:type="paragraph" w:styleId="ListParagraph">
    <w:name w:val="List Paragraph"/>
    <w:aliases w:val="SWA List Paragraph,Indent"/>
    <w:basedOn w:val="Normal"/>
    <w:link w:val="ListParagraphChar"/>
    <w:uiPriority w:val="34"/>
    <w:qFormat/>
    <w:rsid w:val="003411E8"/>
    <w:pPr>
      <w:overflowPunct w:val="0"/>
      <w:autoSpaceDE w:val="0"/>
      <w:autoSpaceDN w:val="0"/>
      <w:adjustRightInd w:val="0"/>
      <w:ind w:left="340"/>
      <w:textAlignment w:val="baseline"/>
    </w:pPr>
    <w:rPr>
      <w:szCs w:val="20"/>
    </w:rPr>
  </w:style>
  <w:style w:type="character" w:styleId="Emphasis">
    <w:name w:val="Emphasis"/>
    <w:aliases w:val="SWA Emphasis"/>
    <w:uiPriority w:val="20"/>
    <w:qFormat/>
    <w:rsid w:val="003411E8"/>
    <w:rPr>
      <w:rFonts w:ascii="Arial" w:hAnsi="Arial" w:cs="Arial"/>
      <w:b w:val="0"/>
      <w:i/>
      <w:szCs w:val="22"/>
    </w:rPr>
  </w:style>
  <w:style w:type="character" w:styleId="Hyperlink">
    <w:name w:val="Hyperlink"/>
    <w:basedOn w:val="DefaultParagraphFont"/>
    <w:uiPriority w:val="99"/>
    <w:rsid w:val="003411E8"/>
    <w:rPr>
      <w:color w:val="0000FF" w:themeColor="hyperlink"/>
      <w:u w:val="single"/>
    </w:rPr>
  </w:style>
  <w:style w:type="paragraph" w:customStyle="1" w:styleId="SWALink">
    <w:name w:val="SWA Link"/>
    <w:basedOn w:val="Normal"/>
    <w:link w:val="SWALinkChar"/>
    <w:qFormat/>
    <w:rsid w:val="00B311C7"/>
    <w:rPr>
      <w:u w:val="single"/>
    </w:rPr>
  </w:style>
  <w:style w:type="character" w:customStyle="1" w:styleId="SWALinkChar">
    <w:name w:val="SWA Link Char"/>
    <w:basedOn w:val="DefaultParagraphFont"/>
    <w:link w:val="SWALink"/>
    <w:rsid w:val="00B311C7"/>
    <w:rPr>
      <w:rFonts w:ascii="Arial" w:eastAsia="Times New Roman" w:hAnsi="Arial" w:cs="Times New Roman"/>
      <w:sz w:val="20"/>
      <w:szCs w:val="24"/>
      <w:u w:val="single"/>
      <w:lang w:eastAsia="en-AU"/>
    </w:rPr>
  </w:style>
  <w:style w:type="character" w:styleId="SubtleEmphasis">
    <w:name w:val="Subtle Emphasis"/>
    <w:aliases w:val="SWA Subtle Emphasis"/>
    <w:basedOn w:val="DefaultParagraphFont"/>
    <w:uiPriority w:val="19"/>
    <w:qFormat/>
    <w:rsid w:val="003411E8"/>
    <w:rPr>
      <w:rFonts w:ascii="Arial" w:hAnsi="Arial"/>
      <w:i/>
      <w:iCs/>
      <w:color w:val="808080" w:themeColor="text1" w:themeTint="7F"/>
    </w:rPr>
  </w:style>
  <w:style w:type="paragraph" w:styleId="Header">
    <w:name w:val="header"/>
    <w:basedOn w:val="Normal"/>
    <w:link w:val="HeaderChar"/>
    <w:uiPriority w:val="99"/>
    <w:unhideWhenUsed/>
    <w:rsid w:val="003411E8"/>
    <w:pPr>
      <w:tabs>
        <w:tab w:val="center" w:pos="4513"/>
        <w:tab w:val="right" w:pos="9026"/>
      </w:tabs>
    </w:pPr>
  </w:style>
  <w:style w:type="character" w:customStyle="1" w:styleId="HeaderChar">
    <w:name w:val="Header Char"/>
    <w:basedOn w:val="DefaultParagraphFont"/>
    <w:link w:val="Header"/>
    <w:uiPriority w:val="99"/>
    <w:rsid w:val="003411E8"/>
    <w:rPr>
      <w:rFonts w:ascii="Arial" w:eastAsia="Times New Roman" w:hAnsi="Arial" w:cs="Times New Roman"/>
      <w:sz w:val="20"/>
      <w:szCs w:val="24"/>
      <w:lang w:eastAsia="en-AU"/>
    </w:rPr>
  </w:style>
  <w:style w:type="paragraph" w:styleId="Footer">
    <w:name w:val="footer"/>
    <w:basedOn w:val="Normal"/>
    <w:link w:val="FooterChar"/>
    <w:uiPriority w:val="99"/>
    <w:unhideWhenUsed/>
    <w:rsid w:val="003411E8"/>
    <w:pPr>
      <w:tabs>
        <w:tab w:val="center" w:pos="4513"/>
        <w:tab w:val="right" w:pos="9026"/>
      </w:tabs>
    </w:pPr>
  </w:style>
  <w:style w:type="character" w:customStyle="1" w:styleId="FooterChar">
    <w:name w:val="Footer Char"/>
    <w:basedOn w:val="DefaultParagraphFont"/>
    <w:link w:val="Footer"/>
    <w:uiPriority w:val="99"/>
    <w:rsid w:val="003411E8"/>
    <w:rPr>
      <w:rFonts w:ascii="Arial" w:eastAsia="Times New Roman" w:hAnsi="Arial" w:cs="Times New Roman"/>
      <w:sz w:val="20"/>
      <w:szCs w:val="24"/>
      <w:lang w:eastAsia="en-AU"/>
    </w:rPr>
  </w:style>
  <w:style w:type="paragraph" w:styleId="BalloonText">
    <w:name w:val="Balloon Text"/>
    <w:basedOn w:val="Normal"/>
    <w:link w:val="BalloonTextChar"/>
    <w:uiPriority w:val="99"/>
    <w:semiHidden/>
    <w:unhideWhenUsed/>
    <w:rsid w:val="003411E8"/>
    <w:rPr>
      <w:rFonts w:ascii="Tahoma" w:hAnsi="Tahoma" w:cs="Tahoma"/>
      <w:sz w:val="16"/>
      <w:szCs w:val="16"/>
    </w:rPr>
  </w:style>
  <w:style w:type="character" w:customStyle="1" w:styleId="BalloonTextChar">
    <w:name w:val="Balloon Text Char"/>
    <w:basedOn w:val="DefaultParagraphFont"/>
    <w:link w:val="BalloonText"/>
    <w:uiPriority w:val="99"/>
    <w:semiHidden/>
    <w:rsid w:val="003411E8"/>
    <w:rPr>
      <w:rFonts w:ascii="Tahoma" w:eastAsia="Times New Roman" w:hAnsi="Tahoma" w:cs="Tahoma"/>
      <w:sz w:val="16"/>
      <w:szCs w:val="16"/>
      <w:lang w:eastAsia="en-AU"/>
    </w:rPr>
  </w:style>
  <w:style w:type="paragraph" w:customStyle="1" w:styleId="BasicParagraph">
    <w:name w:val="[Basic Paragraph]"/>
    <w:basedOn w:val="Normal"/>
    <w:link w:val="BasicParagraphChar"/>
    <w:uiPriority w:val="99"/>
    <w:rsid w:val="003411E8"/>
    <w:pPr>
      <w:autoSpaceDE w:val="0"/>
      <w:autoSpaceDN w:val="0"/>
      <w:adjustRightInd w:val="0"/>
      <w:spacing w:line="288" w:lineRule="auto"/>
      <w:textAlignment w:val="center"/>
    </w:pPr>
    <w:rPr>
      <w:rFonts w:ascii="MinionPro-Regular" w:eastAsiaTheme="minorHAnsi" w:hAnsi="MinionPro-Regular" w:cs="MinionPro-Regular"/>
      <w:color w:val="000000"/>
      <w:sz w:val="24"/>
      <w:lang w:val="en-GB" w:eastAsia="en-US"/>
    </w:rPr>
  </w:style>
  <w:style w:type="paragraph" w:customStyle="1" w:styleId="SWACoverHeader">
    <w:name w:val="SWA Cover Header"/>
    <w:basedOn w:val="Title"/>
    <w:link w:val="SWACoverHeaderChar"/>
    <w:qFormat/>
    <w:rsid w:val="005865B9"/>
    <w:pPr>
      <w:spacing w:before="5000"/>
      <w:jc w:val="left"/>
    </w:pPr>
    <w:rPr>
      <w:color w:val="FFFFFF" w:themeColor="background1"/>
      <w:sz w:val="96"/>
      <w:szCs w:val="96"/>
    </w:rPr>
  </w:style>
  <w:style w:type="character" w:customStyle="1" w:styleId="SWACoverHeaderChar">
    <w:name w:val="SWA Cover Header Char"/>
    <w:basedOn w:val="TitleChar"/>
    <w:link w:val="SWACoverHeader"/>
    <w:rsid w:val="005865B9"/>
    <w:rPr>
      <w:rFonts w:ascii="Arial Bold" w:eastAsiaTheme="majorEastAsia" w:hAnsi="Arial Bold" w:cs="Arial"/>
      <w:b/>
      <w:bCs/>
      <w:color w:val="FFFFFF" w:themeColor="background1"/>
      <w:kern w:val="28"/>
      <w:sz w:val="96"/>
      <w:szCs w:val="96"/>
    </w:rPr>
  </w:style>
  <w:style w:type="paragraph" w:customStyle="1" w:styleId="Normaltwocolumn">
    <w:name w:val="Normal two column"/>
    <w:basedOn w:val="Normal"/>
    <w:link w:val="NormaltwocolumnChar"/>
    <w:rsid w:val="00365B5C"/>
  </w:style>
  <w:style w:type="paragraph" w:customStyle="1" w:styleId="SWACoverSubhead1">
    <w:name w:val="SWA Cover Sub head 1"/>
    <w:basedOn w:val="BasicParagraph"/>
    <w:link w:val="SWACoverSubhead1Char"/>
    <w:qFormat/>
    <w:rsid w:val="00365B5C"/>
    <w:rPr>
      <w:rFonts w:ascii="Arial" w:hAnsi="Arial" w:cs="Arial"/>
      <w:b/>
      <w:bCs/>
      <w:i/>
      <w:iCs/>
      <w:color w:val="FFFFFF" w:themeColor="background1"/>
      <w:spacing w:val="9"/>
      <w:sz w:val="43"/>
      <w:szCs w:val="43"/>
    </w:rPr>
  </w:style>
  <w:style w:type="character" w:customStyle="1" w:styleId="NormaltwocolumnChar">
    <w:name w:val="Normal two column Char"/>
    <w:basedOn w:val="DefaultParagraphFont"/>
    <w:link w:val="Normaltwocolumn"/>
    <w:rsid w:val="00365B5C"/>
    <w:rPr>
      <w:rFonts w:ascii="Arial" w:eastAsia="Times New Roman" w:hAnsi="Arial" w:cs="Times New Roman"/>
      <w:sz w:val="20"/>
      <w:szCs w:val="24"/>
      <w:lang w:eastAsia="en-AU"/>
    </w:rPr>
  </w:style>
  <w:style w:type="paragraph" w:customStyle="1" w:styleId="SWACovernames">
    <w:name w:val="SWA Cover names"/>
    <w:basedOn w:val="BasicParagraph"/>
    <w:link w:val="SWACovernamesChar"/>
    <w:qFormat/>
    <w:rsid w:val="00365B5C"/>
    <w:rPr>
      <w:rFonts w:ascii="Arial" w:hAnsi="Arial" w:cs="Arial"/>
      <w:i/>
      <w:iCs/>
      <w:color w:val="5E5E5D"/>
      <w:spacing w:val="9"/>
      <w:sz w:val="43"/>
      <w:szCs w:val="43"/>
    </w:rPr>
  </w:style>
  <w:style w:type="character" w:customStyle="1" w:styleId="BasicParagraphChar">
    <w:name w:val="[Basic Paragraph] Char"/>
    <w:basedOn w:val="DefaultParagraphFont"/>
    <w:link w:val="BasicParagraph"/>
    <w:uiPriority w:val="99"/>
    <w:rsid w:val="00365B5C"/>
    <w:rPr>
      <w:rFonts w:ascii="MinionPro-Regular" w:hAnsi="MinionPro-Regular" w:cs="MinionPro-Regular"/>
      <w:color w:val="000000"/>
      <w:sz w:val="24"/>
      <w:szCs w:val="24"/>
      <w:lang w:val="en-GB"/>
    </w:rPr>
  </w:style>
  <w:style w:type="character" w:customStyle="1" w:styleId="SWACoverSubhead1Char">
    <w:name w:val="SWA Cover Sub head 1 Char"/>
    <w:basedOn w:val="BasicParagraphChar"/>
    <w:link w:val="SWACoverSubhead1"/>
    <w:rsid w:val="00365B5C"/>
    <w:rPr>
      <w:rFonts w:ascii="Arial" w:hAnsi="Arial" w:cs="Arial"/>
      <w:b/>
      <w:bCs/>
      <w:i/>
      <w:iCs/>
      <w:color w:val="FFFFFF" w:themeColor="background1"/>
      <w:spacing w:val="9"/>
      <w:sz w:val="43"/>
      <w:szCs w:val="43"/>
      <w:lang w:val="en-GB"/>
    </w:rPr>
  </w:style>
  <w:style w:type="paragraph" w:customStyle="1" w:styleId="SWACoverintroparagraph">
    <w:name w:val="SWA Cover intro paragraph"/>
    <w:basedOn w:val="BasicParagraph"/>
    <w:link w:val="SWACoverintroparagraphChar"/>
    <w:qFormat/>
    <w:rsid w:val="00365B5C"/>
    <w:pPr>
      <w:suppressAutoHyphens/>
    </w:pPr>
    <w:rPr>
      <w:rFonts w:ascii="Arial" w:hAnsi="Arial" w:cs="Arial"/>
      <w:color w:val="C10A26"/>
      <w:sz w:val="30"/>
      <w:szCs w:val="30"/>
    </w:rPr>
  </w:style>
  <w:style w:type="character" w:customStyle="1" w:styleId="SWACovernamesChar">
    <w:name w:val="SWA Cover names Char"/>
    <w:basedOn w:val="BasicParagraphChar"/>
    <w:link w:val="SWACovernames"/>
    <w:rsid w:val="00365B5C"/>
    <w:rPr>
      <w:rFonts w:ascii="Arial" w:hAnsi="Arial" w:cs="Arial"/>
      <w:i/>
      <w:iCs/>
      <w:color w:val="5E5E5D"/>
      <w:spacing w:val="9"/>
      <w:sz w:val="43"/>
      <w:szCs w:val="43"/>
      <w:lang w:val="en-GB"/>
    </w:rPr>
  </w:style>
  <w:style w:type="character" w:customStyle="1" w:styleId="SWACoverintroparagraphChar">
    <w:name w:val="SWA Cover intro paragraph Char"/>
    <w:basedOn w:val="BasicParagraphChar"/>
    <w:link w:val="SWACoverintroparagraph"/>
    <w:rsid w:val="00365B5C"/>
    <w:rPr>
      <w:rFonts w:ascii="Arial" w:hAnsi="Arial" w:cs="Arial"/>
      <w:color w:val="C10A26"/>
      <w:sz w:val="30"/>
      <w:szCs w:val="30"/>
      <w:lang w:val="en-GB"/>
    </w:rPr>
  </w:style>
  <w:style w:type="table" w:styleId="LightList">
    <w:name w:val="Light List"/>
    <w:basedOn w:val="TableNormal"/>
    <w:uiPriority w:val="61"/>
    <w:rsid w:val="006B1DC6"/>
    <w:pPr>
      <w:spacing w:after="0" w:line="240" w:lineRule="auto"/>
    </w:pPr>
    <w:rPr>
      <w:rFonts w:eastAsiaTheme="minorEastAsia"/>
      <w:lang w:val="en-US" w:eastAsia="ja-JP"/>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6B1D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2">
    <w:name w:val="Light Shading Accent 2"/>
    <w:aliases w:val="SWA Table Style"/>
    <w:basedOn w:val="TableNormal"/>
    <w:uiPriority w:val="60"/>
    <w:rsid w:val="00D13B53"/>
    <w:pPr>
      <w:spacing w:before="120" w:after="120" w:line="240" w:lineRule="auto"/>
    </w:pPr>
    <w:rPr>
      <w:rFonts w:ascii="Arial" w:hAnsi="Arial"/>
    </w:rPr>
    <w:tblPr>
      <w:tblStyleRowBandSize w:val="1"/>
      <w:tblStyleColBandSize w:val="1"/>
      <w:tblBorders>
        <w:top w:val="dotted" w:sz="4" w:space="0" w:color="FFFFFF" w:themeColor="background1"/>
        <w:left w:val="dotted" w:sz="4" w:space="0" w:color="FFFFFF" w:themeColor="background1"/>
        <w:bottom w:val="dotted" w:sz="4" w:space="0" w:color="FFFFFF" w:themeColor="background1"/>
        <w:right w:val="dotted" w:sz="4" w:space="0" w:color="FFFFFF" w:themeColor="background1"/>
        <w:insideH w:val="dotted" w:sz="4" w:space="0" w:color="FFFFFF" w:themeColor="background1"/>
        <w:insideV w:val="dotted" w:sz="4" w:space="0" w:color="FFFFFF" w:themeColor="background1"/>
      </w:tblBorders>
    </w:tblPr>
    <w:tcPr>
      <w:shd w:val="clear" w:color="auto" w:fill="FFFFFF" w:themeFill="background1"/>
    </w:tcPr>
    <w:tblStylePr w:type="firstRow">
      <w:pPr>
        <w:wordWrap/>
        <w:spacing w:beforeLines="0" w:before="120" w:beforeAutospacing="0" w:afterLines="0" w:after="120" w:afterAutospacing="0" w:line="240" w:lineRule="auto"/>
      </w:pPr>
      <w:rPr>
        <w:rFonts w:ascii="Arial" w:hAnsi="Arial"/>
        <w:b/>
        <w:bCs/>
        <w:color w:val="FFFFFF" w:themeColor="background1"/>
        <w:sz w:val="22"/>
      </w:rPr>
      <w:tblPr/>
      <w:tcPr>
        <w:shd w:val="clear" w:color="auto" w:fill="AF1E2D"/>
      </w:tcPr>
    </w:tblStylePr>
    <w:tblStylePr w:type="lastRow">
      <w:pPr>
        <w:wordWrap/>
        <w:spacing w:beforeLines="0" w:before="120" w:beforeAutospacing="0" w:afterLines="0" w:after="120" w:afterAutospacing="0" w:line="240" w:lineRule="auto"/>
      </w:pPr>
      <w:rPr>
        <w:rFonts w:ascii="Arial Bold" w:hAnsi="Arial Bold"/>
        <w:b/>
        <w:bCs/>
        <w:color w:val="F8F8F8"/>
        <w:sz w:val="20"/>
      </w:rPr>
      <w:tblPr/>
      <w:tcPr>
        <w:shd w:val="clear" w:color="auto" w:fill="808080" w:themeFill="background1" w:themeFillShade="80"/>
      </w:tcPr>
    </w:tblStylePr>
    <w:tblStylePr w:type="firstCol">
      <w:rPr>
        <w:rFonts w:ascii="Arial" w:hAnsi="Arial"/>
        <w:b/>
        <w:bCs/>
        <w:sz w:val="20"/>
      </w:rPr>
    </w:tblStylePr>
    <w:tblStylePr w:type="lastCol">
      <w:rPr>
        <w:rFonts w:ascii="Arial" w:hAnsi="Arial"/>
        <w:b/>
        <w:bCs/>
        <w:sz w:val="20"/>
      </w:rPr>
      <w:tblPr/>
      <w:tcPr>
        <w:shd w:val="clear" w:color="auto" w:fill="D9D9D9" w:themeFill="background1" w:themeFillShade="D9"/>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dashSmallGap" w:sz="4" w:space="0" w:color="FFFFFF" w:themeColor="background1"/>
          <w:left w:val="dashSmallGap" w:sz="4" w:space="0" w:color="FFFFFF" w:themeColor="background1"/>
          <w:bottom w:val="dashSmallGap" w:sz="4" w:space="0" w:color="FFFFFF" w:themeColor="background1"/>
          <w:right w:val="dashSmallGap" w:sz="4" w:space="0" w:color="FFFFFF" w:themeColor="background1"/>
          <w:insideH w:val="dashSmallGap" w:sz="4" w:space="0" w:color="FFFFFF" w:themeColor="background1"/>
          <w:insideV w:val="dashSmallGap" w:sz="4" w:space="0" w:color="FFFFFF" w:themeColor="background1"/>
        </w:tcBorders>
        <w:shd w:val="clear" w:color="auto" w:fill="EFD3D2" w:themeFill="accent2" w:themeFillTint="3F"/>
      </w:tcPr>
    </w:tblStylePr>
    <w:tblStylePr w:type="band2Horz">
      <w:tblPr/>
      <w:tcPr>
        <w:tcBorders>
          <w:top w:val="dashSmallGap" w:sz="4" w:space="0" w:color="FFFFFF" w:themeColor="background1"/>
          <w:left w:val="dashSmallGap" w:sz="4" w:space="0" w:color="FFFFFF" w:themeColor="background1"/>
          <w:bottom w:val="dashSmallGap" w:sz="4" w:space="0" w:color="FFFFFF" w:themeColor="background1"/>
          <w:right w:val="dashSmallGap" w:sz="4" w:space="0" w:color="FFFFFF" w:themeColor="background1"/>
          <w:insideH w:val="dashSmallGap" w:sz="4" w:space="0" w:color="FFFFFF" w:themeColor="background1"/>
          <w:insideV w:val="dashSmallGap" w:sz="4" w:space="0" w:color="FFFFFF" w:themeColor="background1"/>
        </w:tcBorders>
      </w:tcPr>
    </w:tblStylePr>
  </w:style>
  <w:style w:type="table" w:styleId="LightList-Accent2">
    <w:name w:val="Light List Accent 2"/>
    <w:basedOn w:val="TableNormal"/>
    <w:uiPriority w:val="61"/>
    <w:rsid w:val="00F7275E"/>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SWAFeaturetext">
    <w:name w:val="SWA Feature text"/>
    <w:basedOn w:val="Normal"/>
    <w:link w:val="SWAFeaturetextChar"/>
    <w:qFormat/>
    <w:rsid w:val="00D66E7E"/>
    <w:pPr>
      <w:pBdr>
        <w:top w:val="single" w:sz="48" w:space="1" w:color="F2F2F2" w:themeColor="background1" w:themeShade="F2"/>
        <w:left w:val="single" w:sz="48" w:space="4" w:color="F2F2F2" w:themeColor="background1" w:themeShade="F2"/>
        <w:bottom w:val="single" w:sz="48" w:space="1" w:color="F2F2F2" w:themeColor="background1" w:themeShade="F2"/>
        <w:right w:val="single" w:sz="48" w:space="4" w:color="F2F2F2" w:themeColor="background1" w:themeShade="F2"/>
      </w:pBdr>
      <w:shd w:val="clear" w:color="auto" w:fill="F2F2F2" w:themeFill="background1" w:themeFillShade="F2"/>
    </w:pPr>
  </w:style>
  <w:style w:type="paragraph" w:customStyle="1" w:styleId="FeaturePageHeading">
    <w:name w:val="Feature Page Heading"/>
    <w:basedOn w:val="Heading1"/>
    <w:link w:val="FeaturePageHeadingChar"/>
    <w:rsid w:val="00D66E7E"/>
    <w:pPr>
      <w:shd w:val="clear" w:color="auto" w:fill="F2F2F2" w:themeFill="background1" w:themeFillShade="F2"/>
    </w:pPr>
  </w:style>
  <w:style w:type="character" w:customStyle="1" w:styleId="SWAFeaturetextChar">
    <w:name w:val="SWA Feature text Char"/>
    <w:basedOn w:val="DefaultParagraphFont"/>
    <w:link w:val="SWAFeaturetext"/>
    <w:rsid w:val="00D66E7E"/>
    <w:rPr>
      <w:rFonts w:ascii="Arial" w:eastAsia="Times New Roman" w:hAnsi="Arial" w:cs="Times New Roman"/>
      <w:sz w:val="20"/>
      <w:szCs w:val="24"/>
      <w:shd w:val="clear" w:color="auto" w:fill="F2F2F2" w:themeFill="background1" w:themeFillShade="F2"/>
      <w:lang w:eastAsia="en-AU"/>
    </w:rPr>
  </w:style>
  <w:style w:type="paragraph" w:customStyle="1" w:styleId="FeatureHeading">
    <w:name w:val="Feature Heading"/>
    <w:basedOn w:val="SWAFeaturetext"/>
    <w:link w:val="FeatureHeadingChar"/>
    <w:rsid w:val="007231AE"/>
    <w:pPr>
      <w:spacing w:after="120"/>
      <w:jc w:val="right"/>
    </w:pPr>
    <w:rPr>
      <w:b/>
      <w:color w:val="AF1E2D"/>
      <w:sz w:val="28"/>
      <w:szCs w:val="28"/>
    </w:rPr>
  </w:style>
  <w:style w:type="character" w:customStyle="1" w:styleId="FeaturePageHeadingChar">
    <w:name w:val="Feature Page Heading Char"/>
    <w:basedOn w:val="Heading1Char"/>
    <w:link w:val="FeaturePageHeading"/>
    <w:rsid w:val="00D66E7E"/>
    <w:rPr>
      <w:rFonts w:ascii="Arial Bold" w:eastAsiaTheme="majorEastAsia" w:hAnsi="Arial Bold" w:cs="Arial"/>
      <w:b/>
      <w:kern w:val="32"/>
      <w:sz w:val="28"/>
      <w:shd w:val="clear" w:color="auto" w:fill="F2F2F2" w:themeFill="background1" w:themeFillShade="F2"/>
      <w:lang w:eastAsia="en-AU"/>
    </w:rPr>
  </w:style>
  <w:style w:type="character" w:customStyle="1" w:styleId="FeatureHeadingChar">
    <w:name w:val="Feature Heading Char"/>
    <w:basedOn w:val="SWAFeaturetextChar"/>
    <w:link w:val="FeatureHeading"/>
    <w:rsid w:val="007231AE"/>
    <w:rPr>
      <w:rFonts w:ascii="Arial" w:eastAsia="Times New Roman" w:hAnsi="Arial" w:cs="Times New Roman"/>
      <w:b/>
      <w:color w:val="AF1E2D"/>
      <w:sz w:val="28"/>
      <w:szCs w:val="28"/>
      <w:shd w:val="clear" w:color="auto" w:fill="F2F2F2" w:themeFill="background1" w:themeFillShade="F2"/>
      <w:lang w:eastAsia="en-AU"/>
    </w:rPr>
  </w:style>
  <w:style w:type="paragraph" w:customStyle="1" w:styleId="SWAFeaturepagetitle">
    <w:name w:val="SWA Feature page title"/>
    <w:basedOn w:val="Heading1"/>
    <w:link w:val="SWAFeaturepagetitleChar"/>
    <w:qFormat/>
    <w:rsid w:val="00373889"/>
    <w:pPr>
      <w:pBdr>
        <w:top w:val="single" w:sz="48" w:space="1" w:color="F2F2F2" w:themeColor="background1" w:themeShade="F2"/>
        <w:left w:val="single" w:sz="48" w:space="4" w:color="F2F2F2" w:themeColor="background1" w:themeShade="F2"/>
        <w:bottom w:val="single" w:sz="48" w:space="1" w:color="F2F2F2" w:themeColor="background1" w:themeShade="F2"/>
        <w:right w:val="single" w:sz="48" w:space="4" w:color="F2F2F2" w:themeColor="background1" w:themeShade="F2"/>
      </w:pBdr>
      <w:shd w:val="clear" w:color="auto" w:fill="F2F2F2" w:themeFill="background1" w:themeFillShade="F2"/>
    </w:pPr>
    <w:rPr>
      <w:color w:val="AF1E2D"/>
    </w:rPr>
  </w:style>
  <w:style w:type="character" w:customStyle="1" w:styleId="SWAFeaturepagetitleChar">
    <w:name w:val="SWA Feature page title Char"/>
    <w:basedOn w:val="Heading1Char"/>
    <w:link w:val="SWAFeaturepagetitle"/>
    <w:rsid w:val="00373889"/>
    <w:rPr>
      <w:rFonts w:ascii="Arial Bold" w:eastAsiaTheme="majorEastAsia" w:hAnsi="Arial Bold" w:cs="Arial"/>
      <w:b/>
      <w:color w:val="AF1E2D"/>
      <w:kern w:val="32"/>
      <w:sz w:val="28"/>
      <w:shd w:val="clear" w:color="auto" w:fill="F2F2F2" w:themeFill="background1" w:themeFillShade="F2"/>
      <w:lang w:eastAsia="en-AU"/>
    </w:rPr>
  </w:style>
  <w:style w:type="paragraph" w:customStyle="1" w:styleId="SWA1stHeading">
    <w:name w:val="SWA 1st Heading"/>
    <w:basedOn w:val="Heading1"/>
    <w:next w:val="Normal"/>
    <w:qFormat/>
    <w:rsid w:val="00AD11A7"/>
    <w:pPr>
      <w:keepLines/>
      <w:numPr>
        <w:ilvl w:val="1"/>
        <w:numId w:val="1"/>
      </w:numPr>
      <w:spacing w:before="240"/>
      <w:ind w:left="709" w:hanging="709"/>
    </w:pPr>
    <w:rPr>
      <w:rFonts w:ascii="Arial" w:hAnsi="Arial"/>
      <w:color w:val="AF1E2D"/>
      <w:kern w:val="0"/>
      <w:sz w:val="32"/>
    </w:rPr>
  </w:style>
  <w:style w:type="paragraph" w:customStyle="1" w:styleId="WhiteHeading">
    <w:name w:val="White Heading"/>
    <w:basedOn w:val="Normal"/>
    <w:next w:val="Normal"/>
    <w:rsid w:val="00977671"/>
    <w:pPr>
      <w:keepNext/>
      <w:numPr>
        <w:numId w:val="1"/>
      </w:numPr>
      <w:pBdr>
        <w:top w:val="single" w:sz="4" w:space="31" w:color="948A54" w:themeColor="background2" w:themeShade="80"/>
        <w:left w:val="single" w:sz="4" w:space="31" w:color="948A54" w:themeColor="background2" w:themeShade="80"/>
        <w:bottom w:val="single" w:sz="4" w:space="31" w:color="948A54" w:themeColor="background2" w:themeShade="80"/>
        <w:right w:val="single" w:sz="4" w:space="31" w:color="948A54" w:themeColor="background2" w:themeShade="80"/>
      </w:pBdr>
      <w:shd w:val="clear" w:color="auto" w:fill="555102"/>
      <w:spacing w:before="120" w:after="960"/>
      <w:outlineLvl w:val="0"/>
    </w:pPr>
    <w:rPr>
      <w:rFonts w:ascii="Arial Bold" w:hAnsi="Arial Bold" w:cs="Arial"/>
      <w:b/>
      <w:bCs/>
      <w:caps/>
      <w:color w:val="FFFFFF" w:themeColor="background1"/>
      <w:spacing w:val="20"/>
      <w:kern w:val="96"/>
      <w:sz w:val="36"/>
      <w:szCs w:val="36"/>
    </w:rPr>
  </w:style>
  <w:style w:type="paragraph" w:customStyle="1" w:styleId="SWACaptionstyle">
    <w:name w:val="SWA Caption style"/>
    <w:basedOn w:val="Normal"/>
    <w:link w:val="SWACaptionstyleChar"/>
    <w:qFormat/>
    <w:rsid w:val="00937370"/>
    <w:rPr>
      <w:rFonts w:eastAsiaTheme="minorHAnsi"/>
      <w:sz w:val="18"/>
      <w:szCs w:val="18"/>
    </w:rPr>
  </w:style>
  <w:style w:type="paragraph" w:customStyle="1" w:styleId="SWABullets">
    <w:name w:val="SWA Bullets"/>
    <w:basedOn w:val="ListParagraph"/>
    <w:link w:val="SWABulletsChar"/>
    <w:qFormat/>
    <w:rsid w:val="00CA2B01"/>
    <w:pPr>
      <w:numPr>
        <w:numId w:val="2"/>
      </w:numPr>
    </w:pPr>
  </w:style>
  <w:style w:type="character" w:customStyle="1" w:styleId="SWACaptionstyleChar">
    <w:name w:val="SWA Caption style Char"/>
    <w:basedOn w:val="DefaultParagraphFont"/>
    <w:link w:val="SWACaptionstyle"/>
    <w:rsid w:val="00937370"/>
    <w:rPr>
      <w:rFonts w:ascii="Arial" w:hAnsi="Arial" w:cs="Times New Roman"/>
      <w:sz w:val="18"/>
      <w:szCs w:val="18"/>
      <w:lang w:eastAsia="en-AU"/>
    </w:rPr>
  </w:style>
  <w:style w:type="character" w:customStyle="1" w:styleId="ListParagraphChar">
    <w:name w:val="List Paragraph Char"/>
    <w:aliases w:val="SWA List Paragraph Char,Indent Char"/>
    <w:basedOn w:val="DefaultParagraphFont"/>
    <w:link w:val="ListParagraph"/>
    <w:uiPriority w:val="34"/>
    <w:rsid w:val="00CA2B01"/>
    <w:rPr>
      <w:rFonts w:ascii="Arial" w:eastAsia="Times New Roman" w:hAnsi="Arial" w:cs="Times New Roman"/>
      <w:sz w:val="20"/>
      <w:szCs w:val="20"/>
      <w:lang w:eastAsia="en-AU"/>
    </w:rPr>
  </w:style>
  <w:style w:type="character" w:customStyle="1" w:styleId="SWABulletsChar">
    <w:name w:val="SWA Bullets Char"/>
    <w:basedOn w:val="ListParagraphChar"/>
    <w:link w:val="SWABullets"/>
    <w:rsid w:val="00CA2B01"/>
    <w:rPr>
      <w:rFonts w:ascii="Arial" w:eastAsia="Times New Roman" w:hAnsi="Arial" w:cs="Times New Roman"/>
      <w:sz w:val="20"/>
      <w:szCs w:val="20"/>
      <w:lang w:eastAsia="en-AU"/>
    </w:rPr>
  </w:style>
  <w:style w:type="paragraph" w:customStyle="1" w:styleId="SWATableheader">
    <w:name w:val="SWA Table header"/>
    <w:link w:val="SWATableheaderChar"/>
    <w:qFormat/>
    <w:rsid w:val="009C1651"/>
    <w:pPr>
      <w:keepNext/>
      <w:spacing w:before="200"/>
    </w:pPr>
    <w:rPr>
      <w:rFonts w:ascii="Arial" w:eastAsiaTheme="majorEastAsia" w:hAnsi="Arial" w:cstheme="majorBidi"/>
      <w:b/>
      <w:color w:val="AF1E2D"/>
      <w:spacing w:val="-3"/>
      <w:sz w:val="20"/>
    </w:rPr>
  </w:style>
  <w:style w:type="character" w:customStyle="1" w:styleId="SWATableheaderChar">
    <w:name w:val="SWA Table header Char"/>
    <w:basedOn w:val="Heading4Char"/>
    <w:link w:val="SWATableheader"/>
    <w:rsid w:val="009C1651"/>
    <w:rPr>
      <w:rFonts w:ascii="Arial" w:eastAsiaTheme="majorEastAsia" w:hAnsi="Arial" w:cstheme="majorBidi"/>
      <w:b/>
      <w:color w:val="AF1E2D"/>
      <w:spacing w:val="-3"/>
      <w:sz w:val="20"/>
    </w:rPr>
  </w:style>
  <w:style w:type="paragraph" w:customStyle="1" w:styleId="SWASectionnumberingheading">
    <w:name w:val="SWA Section numbering heading"/>
    <w:basedOn w:val="Heading1"/>
    <w:next w:val="Normal"/>
    <w:qFormat/>
    <w:rsid w:val="00C00338"/>
    <w:pPr>
      <w:keepLines/>
      <w:numPr>
        <w:numId w:val="5"/>
      </w:numPr>
      <w:tabs>
        <w:tab w:val="clear" w:pos="284"/>
        <w:tab w:val="num" w:pos="426"/>
      </w:tabs>
      <w:spacing w:before="360"/>
      <w:jc w:val="left"/>
    </w:pPr>
    <w:rPr>
      <w:rFonts w:ascii="Arial" w:hAnsi="Arial"/>
      <w:color w:val="AF1E2D"/>
      <w:kern w:val="0"/>
      <w:sz w:val="34"/>
    </w:rPr>
  </w:style>
  <w:style w:type="character" w:styleId="FollowedHyperlink">
    <w:name w:val="FollowedHyperlink"/>
    <w:basedOn w:val="DefaultParagraphFont"/>
    <w:uiPriority w:val="99"/>
    <w:semiHidden/>
    <w:unhideWhenUsed/>
    <w:rsid w:val="001D7C48"/>
    <w:rPr>
      <w:color w:val="800080" w:themeColor="followedHyperlink"/>
      <w:u w:val="single"/>
    </w:rPr>
  </w:style>
  <w:style w:type="paragraph" w:styleId="TOCHeading">
    <w:name w:val="TOC Heading"/>
    <w:basedOn w:val="Heading1"/>
    <w:next w:val="Normal"/>
    <w:uiPriority w:val="39"/>
    <w:unhideWhenUsed/>
    <w:qFormat/>
    <w:rsid w:val="00816022"/>
    <w:pPr>
      <w:keepLines/>
      <w:spacing w:before="480" w:after="0" w:line="276" w:lineRule="auto"/>
      <w:outlineLvl w:val="9"/>
    </w:pPr>
    <w:rPr>
      <w:rFonts w:ascii="Arial" w:hAnsi="Arial" w:cstheme="majorBidi"/>
      <w:bCs/>
      <w:color w:val="C10A27"/>
      <w:kern w:val="0"/>
      <w:szCs w:val="28"/>
      <w:lang w:val="en-US" w:eastAsia="ja-JP"/>
    </w:rPr>
  </w:style>
  <w:style w:type="paragraph" w:styleId="TOC1">
    <w:name w:val="toc 1"/>
    <w:basedOn w:val="Normal"/>
    <w:next w:val="Normal"/>
    <w:autoRedefine/>
    <w:uiPriority w:val="39"/>
    <w:unhideWhenUsed/>
    <w:rsid w:val="00C00338"/>
    <w:pPr>
      <w:tabs>
        <w:tab w:val="left" w:pos="284"/>
        <w:tab w:val="right" w:leader="dot" w:pos="8820"/>
      </w:tabs>
      <w:spacing w:after="100"/>
    </w:pPr>
    <w:rPr>
      <w:noProof/>
    </w:rPr>
  </w:style>
  <w:style w:type="paragraph" w:styleId="TOC2">
    <w:name w:val="toc 2"/>
    <w:basedOn w:val="Normal"/>
    <w:next w:val="Normal"/>
    <w:autoRedefine/>
    <w:uiPriority w:val="39"/>
    <w:unhideWhenUsed/>
    <w:rsid w:val="00222F0C"/>
    <w:pPr>
      <w:tabs>
        <w:tab w:val="left" w:pos="709"/>
        <w:tab w:val="right" w:leader="dot" w:pos="8820"/>
      </w:tabs>
      <w:spacing w:after="100"/>
      <w:ind w:left="200"/>
    </w:pPr>
  </w:style>
  <w:style w:type="paragraph" w:styleId="TOC3">
    <w:name w:val="toc 3"/>
    <w:basedOn w:val="Normal"/>
    <w:next w:val="Normal"/>
    <w:autoRedefine/>
    <w:uiPriority w:val="39"/>
    <w:unhideWhenUsed/>
    <w:rsid w:val="00222F0C"/>
    <w:pPr>
      <w:tabs>
        <w:tab w:val="left" w:pos="1276"/>
        <w:tab w:val="right" w:leader="dot" w:pos="8820"/>
      </w:tabs>
      <w:spacing w:after="100"/>
      <w:ind w:left="709"/>
    </w:pPr>
  </w:style>
  <w:style w:type="paragraph" w:styleId="TOC8">
    <w:name w:val="toc 8"/>
    <w:basedOn w:val="Normal"/>
    <w:next w:val="Normal"/>
    <w:autoRedefine/>
    <w:uiPriority w:val="39"/>
    <w:semiHidden/>
    <w:unhideWhenUsed/>
    <w:rsid w:val="00D60313"/>
    <w:pPr>
      <w:spacing w:after="100"/>
      <w:ind w:left="1400"/>
    </w:pPr>
  </w:style>
  <w:style w:type="paragraph" w:customStyle="1" w:styleId="SWADisclaimerheading">
    <w:name w:val="SWA Disclaimer heading"/>
    <w:basedOn w:val="SWATableheader"/>
    <w:link w:val="SWADisclaimerheadingChar"/>
    <w:qFormat/>
    <w:rsid w:val="006A3D58"/>
    <w:pPr>
      <w:spacing w:after="120"/>
    </w:pPr>
    <w:rPr>
      <w:sz w:val="14"/>
      <w:szCs w:val="14"/>
    </w:rPr>
  </w:style>
  <w:style w:type="paragraph" w:customStyle="1" w:styleId="SWADisclaimerbodytext">
    <w:name w:val="SWA Disclaimer body text"/>
    <w:basedOn w:val="Normal"/>
    <w:link w:val="SWADisclaimerbodytextChar"/>
    <w:qFormat/>
    <w:rsid w:val="005865B9"/>
    <w:pPr>
      <w:spacing w:after="120" w:line="276" w:lineRule="auto"/>
      <w:jc w:val="left"/>
    </w:pPr>
    <w:rPr>
      <w:sz w:val="14"/>
      <w:szCs w:val="14"/>
    </w:rPr>
  </w:style>
  <w:style w:type="character" w:customStyle="1" w:styleId="SWADisclaimerheadingChar">
    <w:name w:val="SWA Disclaimer heading Char"/>
    <w:basedOn w:val="SWATableheaderChar"/>
    <w:link w:val="SWADisclaimerheading"/>
    <w:rsid w:val="006A3D58"/>
    <w:rPr>
      <w:rFonts w:ascii="Arial" w:eastAsiaTheme="majorEastAsia" w:hAnsi="Arial" w:cstheme="majorBidi"/>
      <w:b/>
      <w:color w:val="AF1E2D"/>
      <w:spacing w:val="-3"/>
      <w:sz w:val="14"/>
      <w:szCs w:val="14"/>
    </w:rPr>
  </w:style>
  <w:style w:type="paragraph" w:customStyle="1" w:styleId="SWASectiontitle">
    <w:name w:val="SWA Section title"/>
    <w:basedOn w:val="Title"/>
    <w:link w:val="SWASectiontitleChar"/>
    <w:qFormat/>
    <w:rsid w:val="00651D51"/>
    <w:pPr>
      <w:spacing w:before="6000"/>
      <w:jc w:val="right"/>
    </w:pPr>
    <w:rPr>
      <w:sz w:val="96"/>
      <w:szCs w:val="96"/>
    </w:rPr>
  </w:style>
  <w:style w:type="character" w:customStyle="1" w:styleId="SWADisclaimerbodytextChar">
    <w:name w:val="SWA Disclaimer body text Char"/>
    <w:basedOn w:val="DefaultParagraphFont"/>
    <w:link w:val="SWADisclaimerbodytext"/>
    <w:rsid w:val="005865B9"/>
    <w:rPr>
      <w:rFonts w:ascii="Arial" w:eastAsia="Times New Roman" w:hAnsi="Arial" w:cs="Times New Roman"/>
      <w:sz w:val="14"/>
      <w:szCs w:val="14"/>
      <w:lang w:eastAsia="en-AU"/>
    </w:rPr>
  </w:style>
  <w:style w:type="paragraph" w:styleId="NoSpacing">
    <w:name w:val="No Spacing"/>
    <w:aliases w:val="SWA No Spacing"/>
    <w:uiPriority w:val="1"/>
    <w:qFormat/>
    <w:rsid w:val="000B3499"/>
    <w:pPr>
      <w:spacing w:after="0" w:line="240" w:lineRule="auto"/>
    </w:pPr>
    <w:rPr>
      <w:rFonts w:ascii="Arial" w:eastAsia="Times New Roman" w:hAnsi="Arial" w:cs="Times New Roman"/>
      <w:sz w:val="20"/>
      <w:szCs w:val="24"/>
      <w:lang w:eastAsia="en-AU"/>
    </w:rPr>
  </w:style>
  <w:style w:type="character" w:customStyle="1" w:styleId="SWASectiontitleChar">
    <w:name w:val="SWA Section title Char"/>
    <w:basedOn w:val="TitleChar"/>
    <w:link w:val="SWASectiontitle"/>
    <w:rsid w:val="00651D51"/>
    <w:rPr>
      <w:rFonts w:ascii="Arial Bold" w:eastAsiaTheme="majorEastAsia" w:hAnsi="Arial Bold" w:cs="Arial"/>
      <w:b/>
      <w:bCs/>
      <w:color w:val="C00000"/>
      <w:kern w:val="28"/>
      <w:sz w:val="96"/>
      <w:szCs w:val="96"/>
    </w:rPr>
  </w:style>
  <w:style w:type="paragraph" w:styleId="Quote">
    <w:name w:val="Quote"/>
    <w:aliases w:val="SWA Quote"/>
    <w:basedOn w:val="Normal"/>
    <w:next w:val="Normal"/>
    <w:link w:val="QuoteChar"/>
    <w:uiPriority w:val="29"/>
    <w:qFormat/>
    <w:rsid w:val="000B3499"/>
    <w:rPr>
      <w:i/>
      <w:iCs/>
      <w:color w:val="000000" w:themeColor="text1"/>
    </w:rPr>
  </w:style>
  <w:style w:type="character" w:customStyle="1" w:styleId="QuoteChar">
    <w:name w:val="Quote Char"/>
    <w:aliases w:val="SWA Quote Char"/>
    <w:basedOn w:val="DefaultParagraphFont"/>
    <w:link w:val="Quote"/>
    <w:uiPriority w:val="29"/>
    <w:rsid w:val="000B3499"/>
    <w:rPr>
      <w:rFonts w:ascii="Arial" w:eastAsia="Times New Roman" w:hAnsi="Arial" w:cs="Times New Roman"/>
      <w:i/>
      <w:iCs/>
      <w:color w:val="000000" w:themeColor="text1"/>
      <w:sz w:val="20"/>
      <w:szCs w:val="24"/>
      <w:lang w:eastAsia="en-AU"/>
    </w:rPr>
  </w:style>
  <w:style w:type="paragraph" w:customStyle="1" w:styleId="SwaHeading1featurepage">
    <w:name w:val="Swa Heading 1 feature page"/>
    <w:basedOn w:val="SWAFeaturepagetitle"/>
    <w:link w:val="SwaHeading1featurepageChar"/>
    <w:qFormat/>
    <w:rsid w:val="003E0A80"/>
    <w:rPr>
      <w:color w:val="000000" w:themeColor="text1"/>
    </w:rPr>
  </w:style>
  <w:style w:type="paragraph" w:customStyle="1" w:styleId="SWAHeading2Featurepage">
    <w:name w:val="SWA Heading 2 Feature page"/>
    <w:basedOn w:val="SwaHeading1featurepage"/>
    <w:link w:val="SWAHeading2FeaturepageChar"/>
    <w:qFormat/>
    <w:rsid w:val="003E0A80"/>
    <w:rPr>
      <w:sz w:val="22"/>
    </w:rPr>
  </w:style>
  <w:style w:type="character" w:customStyle="1" w:styleId="SwaHeading1featurepageChar">
    <w:name w:val="Swa Heading 1 feature page Char"/>
    <w:basedOn w:val="SWAFeaturepagetitleChar"/>
    <w:link w:val="SwaHeading1featurepage"/>
    <w:rsid w:val="003E0A80"/>
    <w:rPr>
      <w:rFonts w:ascii="Arial Bold" w:eastAsiaTheme="majorEastAsia" w:hAnsi="Arial Bold" w:cs="Arial"/>
      <w:b/>
      <w:color w:val="000000" w:themeColor="text1"/>
      <w:kern w:val="32"/>
      <w:sz w:val="28"/>
      <w:shd w:val="clear" w:color="auto" w:fill="F2F2F2" w:themeFill="background1" w:themeFillShade="F2"/>
      <w:lang w:eastAsia="en-AU"/>
    </w:rPr>
  </w:style>
  <w:style w:type="character" w:customStyle="1" w:styleId="SWAHeading2FeaturepageChar">
    <w:name w:val="SWA Heading 2 Feature page Char"/>
    <w:basedOn w:val="SwaHeading1featurepageChar"/>
    <w:link w:val="SWAHeading2Featurepage"/>
    <w:rsid w:val="003E0A80"/>
    <w:rPr>
      <w:rFonts w:ascii="Arial Bold" w:eastAsiaTheme="majorEastAsia" w:hAnsi="Arial Bold" w:cs="Arial"/>
      <w:b/>
      <w:color w:val="000000" w:themeColor="text1"/>
      <w:kern w:val="32"/>
      <w:sz w:val="28"/>
      <w:shd w:val="clear" w:color="auto" w:fill="F2F2F2" w:themeFill="background1" w:themeFillShade="F2"/>
      <w:lang w:eastAsia="en-AU"/>
    </w:rPr>
  </w:style>
  <w:style w:type="paragraph" w:customStyle="1" w:styleId="SWAnumbering">
    <w:name w:val="SWA numbering"/>
    <w:basedOn w:val="SWABullets"/>
    <w:qFormat/>
    <w:rsid w:val="00963657"/>
    <w:pPr>
      <w:numPr>
        <w:numId w:val="3"/>
      </w:numPr>
      <w:spacing w:before="0" w:after="120"/>
      <w:ind w:left="1077" w:hanging="357"/>
    </w:pPr>
  </w:style>
  <w:style w:type="paragraph" w:styleId="Caption">
    <w:name w:val="caption"/>
    <w:basedOn w:val="Normal"/>
    <w:next w:val="Normal"/>
    <w:uiPriority w:val="35"/>
    <w:unhideWhenUsed/>
    <w:qFormat/>
    <w:rsid w:val="00D10D6A"/>
    <w:pPr>
      <w:spacing w:before="0"/>
    </w:pPr>
    <w:rPr>
      <w:b/>
      <w:bCs/>
      <w:color w:val="4F81BD" w:themeColor="accent1"/>
      <w:sz w:val="18"/>
      <w:szCs w:val="18"/>
    </w:rPr>
  </w:style>
  <w:style w:type="paragraph" w:customStyle="1" w:styleId="Footnote">
    <w:name w:val="Footnote"/>
    <w:basedOn w:val="BodyText"/>
    <w:uiPriority w:val="99"/>
    <w:rsid w:val="00921410"/>
    <w:pPr>
      <w:suppressAutoHyphens/>
      <w:autoSpaceDE w:val="0"/>
      <w:autoSpaceDN w:val="0"/>
      <w:adjustRightInd w:val="0"/>
      <w:spacing w:before="120" w:after="0" w:line="180" w:lineRule="atLeast"/>
      <w:textAlignment w:val="center"/>
    </w:pPr>
    <w:rPr>
      <w:rFonts w:eastAsiaTheme="minorHAnsi" w:cs="Arial"/>
      <w:color w:val="000000"/>
      <w:sz w:val="16"/>
      <w:szCs w:val="16"/>
      <w:lang w:val="en-US" w:eastAsia="en-US"/>
    </w:rPr>
  </w:style>
  <w:style w:type="paragraph" w:styleId="BodyText">
    <w:name w:val="Body Text"/>
    <w:basedOn w:val="Normal"/>
    <w:link w:val="BodyTextChar"/>
    <w:uiPriority w:val="99"/>
    <w:unhideWhenUsed/>
    <w:rsid w:val="00D10D6A"/>
    <w:pPr>
      <w:spacing w:after="120"/>
    </w:pPr>
  </w:style>
  <w:style w:type="character" w:customStyle="1" w:styleId="BodyTextChar">
    <w:name w:val="Body Text Char"/>
    <w:basedOn w:val="DefaultParagraphFont"/>
    <w:link w:val="BodyText"/>
    <w:uiPriority w:val="99"/>
    <w:rsid w:val="00D10D6A"/>
    <w:rPr>
      <w:rFonts w:ascii="Arial" w:eastAsia="Times New Roman" w:hAnsi="Arial" w:cs="Times New Roman"/>
      <w:sz w:val="20"/>
      <w:szCs w:val="24"/>
      <w:lang w:eastAsia="en-AU"/>
    </w:rPr>
  </w:style>
  <w:style w:type="paragraph" w:customStyle="1" w:styleId="BodyJustified">
    <w:name w:val="Body Justified"/>
    <w:basedOn w:val="Normal"/>
    <w:next w:val="Normal"/>
    <w:autoRedefine/>
    <w:qFormat/>
    <w:rsid w:val="000E0F9F"/>
    <w:pPr>
      <w:suppressAutoHyphens/>
      <w:spacing w:before="0" w:line="276" w:lineRule="auto"/>
      <w:textboxTightWrap w:val="firstLineOnly"/>
    </w:pPr>
    <w:rPr>
      <w:rFonts w:eastAsiaTheme="minorHAnsi" w:cs="Arial"/>
      <w:color w:val="000000" w:themeColor="text1"/>
      <w:sz w:val="22"/>
      <w:szCs w:val="22"/>
      <w:lang w:val="en-US" w:eastAsia="en-US"/>
    </w:rPr>
  </w:style>
  <w:style w:type="character" w:customStyle="1" w:styleId="Hyperlinks">
    <w:name w:val="Hyperlinks"/>
    <w:uiPriority w:val="99"/>
    <w:rsid w:val="006F15AC"/>
    <w:rPr>
      <w:color w:val="004266"/>
      <w:u w:val="single"/>
    </w:rPr>
  </w:style>
  <w:style w:type="paragraph" w:customStyle="1" w:styleId="SWASectionnum2">
    <w:name w:val="SWA Section num 2"/>
    <w:basedOn w:val="SWASectionnumberingheading"/>
    <w:qFormat/>
    <w:rsid w:val="00C00338"/>
    <w:pPr>
      <w:numPr>
        <w:ilvl w:val="1"/>
      </w:numPr>
    </w:pPr>
    <w:rPr>
      <w:sz w:val="32"/>
    </w:rPr>
  </w:style>
  <w:style w:type="numbering" w:customStyle="1" w:styleId="SecNumb">
    <w:name w:val="SecNumb"/>
    <w:uiPriority w:val="99"/>
    <w:rsid w:val="00C00338"/>
    <w:pPr>
      <w:numPr>
        <w:numId w:val="4"/>
      </w:numPr>
    </w:pPr>
  </w:style>
  <w:style w:type="paragraph" w:customStyle="1" w:styleId="SWASectionnum3">
    <w:name w:val="SWA Section num 3"/>
    <w:basedOn w:val="SWASectionnum2"/>
    <w:qFormat/>
    <w:rsid w:val="008E013C"/>
    <w:pPr>
      <w:numPr>
        <w:ilvl w:val="2"/>
      </w:numPr>
    </w:pPr>
  </w:style>
  <w:style w:type="paragraph" w:customStyle="1" w:styleId="Titlesmall">
    <w:name w:val="Title small"/>
    <w:basedOn w:val="Title"/>
    <w:qFormat/>
    <w:rsid w:val="001665F1"/>
    <w:pPr>
      <w:spacing w:before="360" w:after="240"/>
    </w:pPr>
    <w:rPr>
      <w:sz w:val="32"/>
    </w:rPr>
  </w:style>
  <w:style w:type="paragraph" w:customStyle="1" w:styleId="DotPoints">
    <w:name w:val="Dot Points"/>
    <w:basedOn w:val="BodyText"/>
    <w:uiPriority w:val="99"/>
    <w:rsid w:val="00673780"/>
    <w:pPr>
      <w:suppressAutoHyphens/>
      <w:autoSpaceDE w:val="0"/>
      <w:autoSpaceDN w:val="0"/>
      <w:adjustRightInd w:val="0"/>
      <w:spacing w:before="0" w:after="57" w:line="288" w:lineRule="auto"/>
      <w:ind w:left="567" w:hanging="283"/>
      <w:jc w:val="left"/>
      <w:textAlignment w:val="center"/>
    </w:pPr>
    <w:rPr>
      <w:rFonts w:eastAsiaTheme="minorHAnsi" w:cs="Arial"/>
      <w:color w:val="000000"/>
      <w:sz w:val="22"/>
      <w:szCs w:val="22"/>
      <w:lang w:val="en-US" w:eastAsia="en-US"/>
    </w:rPr>
  </w:style>
  <w:style w:type="character" w:customStyle="1" w:styleId="Heading5Char">
    <w:name w:val="Heading 5 Char"/>
    <w:basedOn w:val="DefaultParagraphFont"/>
    <w:link w:val="Heading5"/>
    <w:uiPriority w:val="9"/>
    <w:semiHidden/>
    <w:rsid w:val="006A794E"/>
    <w:rPr>
      <w:rFonts w:asciiTheme="majorHAnsi" w:eastAsiaTheme="majorEastAsia" w:hAnsiTheme="majorHAnsi" w:cstheme="majorBidi"/>
      <w:color w:val="5E563A"/>
    </w:rPr>
  </w:style>
  <w:style w:type="paragraph" w:customStyle="1" w:styleId="NoParagraphStyle">
    <w:name w:val="[No Paragraph Style]"/>
    <w:rsid w:val="006A794E"/>
    <w:pPr>
      <w:autoSpaceDE w:val="0"/>
      <w:autoSpaceDN w:val="0"/>
      <w:adjustRightInd w:val="0"/>
      <w:spacing w:after="0" w:line="288" w:lineRule="auto"/>
      <w:textAlignment w:val="center"/>
    </w:pPr>
    <w:rPr>
      <w:rFonts w:ascii="Times New Roman" w:hAnsi="Times New Roman" w:cs="Times New Roman"/>
      <w:color w:val="000000"/>
      <w:sz w:val="24"/>
      <w:szCs w:val="24"/>
      <w:lang w:val="en-GB"/>
    </w:rPr>
  </w:style>
  <w:style w:type="paragraph" w:customStyle="1" w:styleId="BodyTextindented">
    <w:name w:val="Body Text indented"/>
    <w:basedOn w:val="BodyText"/>
    <w:uiPriority w:val="99"/>
    <w:rsid w:val="006A794E"/>
    <w:pPr>
      <w:suppressAutoHyphens/>
      <w:autoSpaceDE w:val="0"/>
      <w:autoSpaceDN w:val="0"/>
      <w:adjustRightInd w:val="0"/>
      <w:spacing w:before="0" w:after="113" w:line="288" w:lineRule="auto"/>
      <w:ind w:left="720"/>
      <w:textAlignment w:val="center"/>
    </w:pPr>
    <w:rPr>
      <w:rFonts w:eastAsiaTheme="minorHAnsi" w:cs="Arial"/>
      <w:color w:val="000000"/>
      <w:sz w:val="22"/>
      <w:szCs w:val="22"/>
      <w:lang w:val="en-US" w:eastAsia="en-US"/>
    </w:rPr>
  </w:style>
  <w:style w:type="character" w:customStyle="1" w:styleId="Italics">
    <w:name w:val="Italics"/>
    <w:uiPriority w:val="99"/>
    <w:rsid w:val="006A794E"/>
    <w:rPr>
      <w:i/>
      <w:iCs/>
    </w:rPr>
  </w:style>
  <w:style w:type="paragraph" w:customStyle="1" w:styleId="Heading1TOCheadings">
    <w:name w:val="Heading 1 TOC headings"/>
    <w:basedOn w:val="Heading1"/>
    <w:uiPriority w:val="99"/>
    <w:rsid w:val="006A794E"/>
    <w:pPr>
      <w:keepNext w:val="0"/>
      <w:suppressAutoHyphens/>
      <w:autoSpaceDE w:val="0"/>
      <w:autoSpaceDN w:val="0"/>
      <w:adjustRightInd w:val="0"/>
      <w:spacing w:before="0" w:after="227" w:line="288" w:lineRule="auto"/>
      <w:jc w:val="left"/>
      <w:textAlignment w:val="center"/>
      <w:outlineLvl w:val="9"/>
    </w:pPr>
    <w:rPr>
      <w:rFonts w:ascii="Arial" w:eastAsiaTheme="minorHAnsi" w:hAnsi="Arial"/>
      <w:bCs/>
      <w:color w:val="145B85"/>
      <w:kern w:val="0"/>
      <w:sz w:val="40"/>
      <w:szCs w:val="48"/>
      <w:lang w:val="en-GB" w:eastAsia="en-US"/>
    </w:rPr>
  </w:style>
  <w:style w:type="paragraph" w:customStyle="1" w:styleId="Figureheading">
    <w:name w:val="Figure heading"/>
    <w:basedOn w:val="NoParagraphStyle"/>
    <w:uiPriority w:val="99"/>
    <w:rsid w:val="006A794E"/>
    <w:pPr>
      <w:suppressAutoHyphens/>
      <w:spacing w:before="100" w:after="100" w:line="220" w:lineRule="atLeast"/>
      <w:ind w:left="1134" w:hanging="1134"/>
    </w:pPr>
    <w:rPr>
      <w:rFonts w:ascii="Arial" w:hAnsi="Arial" w:cs="Arial"/>
      <w:b/>
      <w:bCs/>
      <w:sz w:val="20"/>
      <w:szCs w:val="20"/>
    </w:rPr>
  </w:style>
  <w:style w:type="paragraph" w:customStyle="1" w:styleId="TableName">
    <w:name w:val="Table Name"/>
    <w:basedOn w:val="Figureheading"/>
    <w:uiPriority w:val="99"/>
    <w:rsid w:val="006A794E"/>
  </w:style>
  <w:style w:type="paragraph" w:customStyle="1" w:styleId="Tablenumber">
    <w:name w:val="Table number"/>
    <w:basedOn w:val="BodyText"/>
    <w:autoRedefine/>
    <w:uiPriority w:val="99"/>
    <w:rsid w:val="0047514A"/>
    <w:pPr>
      <w:suppressAutoHyphens/>
      <w:autoSpaceDE w:val="0"/>
      <w:autoSpaceDN w:val="0"/>
      <w:adjustRightInd w:val="0"/>
      <w:spacing w:before="80" w:after="80" w:line="160" w:lineRule="atLeast"/>
      <w:jc w:val="right"/>
      <w:textAlignment w:val="center"/>
    </w:pPr>
    <w:rPr>
      <w:rFonts w:eastAsiaTheme="minorHAnsi" w:cs="Arial"/>
      <w:sz w:val="18"/>
      <w:szCs w:val="16"/>
      <w:lang w:val="en-GB" w:eastAsia="en-US"/>
    </w:rPr>
  </w:style>
  <w:style w:type="paragraph" w:customStyle="1" w:styleId="Tablecolumnheadings">
    <w:name w:val="Table column headings"/>
    <w:basedOn w:val="Tablenumber"/>
    <w:autoRedefine/>
    <w:uiPriority w:val="99"/>
    <w:rsid w:val="006A794E"/>
    <w:pPr>
      <w:jc w:val="center"/>
    </w:pPr>
    <w:rPr>
      <w:b/>
      <w:bCs/>
      <w:szCs w:val="18"/>
    </w:rPr>
  </w:style>
  <w:style w:type="paragraph" w:customStyle="1" w:styleId="Tablestubheadings">
    <w:name w:val="Table stub headings"/>
    <w:basedOn w:val="Tablecolumnheadings"/>
    <w:uiPriority w:val="99"/>
    <w:rsid w:val="006A794E"/>
    <w:pPr>
      <w:jc w:val="left"/>
    </w:pPr>
  </w:style>
  <w:style w:type="paragraph" w:customStyle="1" w:styleId="Tablesubheadingsbold">
    <w:name w:val="Table sub headings bold"/>
    <w:basedOn w:val="Tablestubheadings"/>
    <w:autoRedefine/>
    <w:uiPriority w:val="99"/>
    <w:rsid w:val="006A794E"/>
  </w:style>
  <w:style w:type="paragraph" w:customStyle="1" w:styleId="Tablenumberbold">
    <w:name w:val="Table number bold"/>
    <w:basedOn w:val="Tablenumber"/>
    <w:uiPriority w:val="99"/>
    <w:rsid w:val="006A794E"/>
    <w:rPr>
      <w:b/>
      <w:bCs/>
    </w:rPr>
  </w:style>
  <w:style w:type="character" w:customStyle="1" w:styleId="Classificationitalics">
    <w:name w:val="Classification italics"/>
    <w:uiPriority w:val="99"/>
    <w:rsid w:val="006A794E"/>
    <w:rPr>
      <w:rFonts w:ascii="Arial" w:hAnsi="Arial" w:cs="Arial"/>
      <w:i/>
      <w:iCs/>
      <w:sz w:val="22"/>
      <w:szCs w:val="22"/>
    </w:rPr>
  </w:style>
  <w:style w:type="paragraph" w:customStyle="1" w:styleId="Tablewafer">
    <w:name w:val="Table wafer"/>
    <w:basedOn w:val="Tablestubheadings"/>
    <w:autoRedefine/>
    <w:uiPriority w:val="99"/>
    <w:rsid w:val="006A794E"/>
    <w:pPr>
      <w:jc w:val="center"/>
    </w:pPr>
  </w:style>
  <w:style w:type="paragraph" w:styleId="NormalWeb">
    <w:name w:val="Normal (Web)"/>
    <w:basedOn w:val="Normal"/>
    <w:uiPriority w:val="99"/>
    <w:semiHidden/>
    <w:unhideWhenUsed/>
    <w:rsid w:val="006A794E"/>
    <w:pPr>
      <w:spacing w:before="100" w:beforeAutospacing="1" w:after="100" w:afterAutospacing="1"/>
      <w:jc w:val="left"/>
    </w:pPr>
    <w:rPr>
      <w:rFonts w:ascii="Times New Roman" w:eastAsiaTheme="minorEastAsia" w:hAnsi="Times New Roman"/>
      <w:sz w:val="24"/>
    </w:rPr>
  </w:style>
  <w:style w:type="character" w:customStyle="1" w:styleId="Colouredsection">
    <w:name w:val="Coloured section"/>
    <w:uiPriority w:val="99"/>
    <w:rsid w:val="006A794E"/>
    <w:rPr>
      <w:rFonts w:ascii="Arial" w:hAnsi="Arial" w:cs="Arial"/>
      <w:color w:val="009EA0"/>
      <w:sz w:val="22"/>
      <w:szCs w:val="22"/>
    </w:rPr>
  </w:style>
  <w:style w:type="character" w:styleId="CommentReference">
    <w:name w:val="annotation reference"/>
    <w:basedOn w:val="DefaultParagraphFont"/>
    <w:uiPriority w:val="99"/>
    <w:semiHidden/>
    <w:unhideWhenUsed/>
    <w:rsid w:val="006A794E"/>
    <w:rPr>
      <w:sz w:val="16"/>
      <w:szCs w:val="16"/>
    </w:rPr>
  </w:style>
  <w:style w:type="paragraph" w:styleId="CommentText">
    <w:name w:val="annotation text"/>
    <w:basedOn w:val="Normal"/>
    <w:link w:val="CommentTextChar"/>
    <w:uiPriority w:val="99"/>
    <w:semiHidden/>
    <w:unhideWhenUsed/>
    <w:rsid w:val="006A794E"/>
    <w:pPr>
      <w:spacing w:before="0" w:after="200"/>
      <w:jc w:val="left"/>
    </w:pPr>
    <w:rPr>
      <w:rFonts w:eastAsiaTheme="minorHAnsi" w:cs="Arial"/>
      <w:szCs w:val="20"/>
      <w:lang w:eastAsia="en-US"/>
    </w:rPr>
  </w:style>
  <w:style w:type="character" w:customStyle="1" w:styleId="CommentTextChar">
    <w:name w:val="Comment Text Char"/>
    <w:basedOn w:val="DefaultParagraphFont"/>
    <w:link w:val="CommentText"/>
    <w:uiPriority w:val="99"/>
    <w:semiHidden/>
    <w:rsid w:val="006A794E"/>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A794E"/>
    <w:rPr>
      <w:b/>
      <w:bCs/>
    </w:rPr>
  </w:style>
  <w:style w:type="character" w:customStyle="1" w:styleId="CommentSubjectChar">
    <w:name w:val="Comment Subject Char"/>
    <w:basedOn w:val="CommentTextChar"/>
    <w:link w:val="CommentSubject"/>
    <w:uiPriority w:val="99"/>
    <w:semiHidden/>
    <w:rsid w:val="006A794E"/>
    <w:rPr>
      <w:rFonts w:ascii="Arial" w:hAnsi="Arial" w:cs="Arial"/>
      <w:b/>
      <w:bCs/>
      <w:sz w:val="20"/>
      <w:szCs w:val="20"/>
    </w:rPr>
  </w:style>
  <w:style w:type="paragraph" w:customStyle="1" w:styleId="Appendixtablehead">
    <w:name w:val="Appendix table head"/>
    <w:basedOn w:val="Normal"/>
    <w:qFormat/>
    <w:rsid w:val="006A794E"/>
    <w:pPr>
      <w:spacing w:before="0" w:after="200" w:line="276" w:lineRule="auto"/>
      <w:ind w:left="567" w:hanging="283"/>
      <w:jc w:val="left"/>
    </w:pPr>
    <w:rPr>
      <w:rFonts w:eastAsiaTheme="minorHAnsi" w:cs="Arial"/>
      <w:b/>
      <w:szCs w:val="20"/>
      <w:lang w:eastAsia="en-US"/>
    </w:rPr>
  </w:style>
  <w:style w:type="paragraph" w:customStyle="1" w:styleId="Tableheader">
    <w:name w:val="Table header"/>
    <w:basedOn w:val="Appendixtablehead"/>
    <w:qFormat/>
    <w:rsid w:val="006A794E"/>
    <w:pPr>
      <w:suppressAutoHyphens/>
      <w:autoSpaceDE w:val="0"/>
      <w:autoSpaceDN w:val="0"/>
      <w:adjustRightInd w:val="0"/>
      <w:spacing w:after="113" w:line="288" w:lineRule="auto"/>
      <w:ind w:left="284" w:firstLine="0"/>
      <w:textAlignment w:val="center"/>
    </w:pPr>
    <w:rPr>
      <w:bCs/>
      <w:color w:val="000000"/>
      <w:lang w:val="en-GB"/>
    </w:rPr>
  </w:style>
  <w:style w:type="paragraph" w:customStyle="1" w:styleId="Sub-heading">
    <w:name w:val="Sub-heading"/>
    <w:basedOn w:val="Normal"/>
    <w:autoRedefine/>
    <w:qFormat/>
    <w:rsid w:val="006A794E"/>
    <w:pPr>
      <w:suppressAutoHyphens/>
      <w:autoSpaceDE w:val="0"/>
      <w:autoSpaceDN w:val="0"/>
      <w:adjustRightInd w:val="0"/>
      <w:spacing w:before="120" w:after="120" w:line="288" w:lineRule="auto"/>
      <w:jc w:val="left"/>
      <w:textAlignment w:val="center"/>
    </w:pPr>
    <w:rPr>
      <w:rFonts w:eastAsiaTheme="minorHAnsi" w:cs="Arial"/>
      <w:color w:val="145B85"/>
      <w:sz w:val="28"/>
      <w:lang w:val="en-GB" w:eastAsia="en-US"/>
    </w:rPr>
  </w:style>
  <w:style w:type="paragraph" w:customStyle="1" w:styleId="Foreword">
    <w:name w:val="Foreword"/>
    <w:basedOn w:val="Normal"/>
    <w:qFormat/>
    <w:rsid w:val="006A794E"/>
    <w:pPr>
      <w:suppressAutoHyphens/>
      <w:autoSpaceDE w:val="0"/>
      <w:autoSpaceDN w:val="0"/>
      <w:adjustRightInd w:val="0"/>
      <w:spacing w:before="0" w:after="227" w:line="288" w:lineRule="auto"/>
      <w:jc w:val="left"/>
      <w:textAlignment w:val="center"/>
      <w:outlineLvl w:val="0"/>
    </w:pPr>
    <w:rPr>
      <w:rFonts w:eastAsiaTheme="minorHAnsi" w:cs="Arial"/>
      <w:b/>
      <w:bCs/>
      <w:color w:val="145B85"/>
      <w:sz w:val="48"/>
      <w:szCs w:val="48"/>
      <w:lang w:val="en-GB" w:eastAsia="en-US"/>
    </w:rPr>
  </w:style>
  <w:style w:type="paragraph" w:customStyle="1" w:styleId="Summary">
    <w:name w:val="Summary"/>
    <w:qFormat/>
    <w:rsid w:val="006A794E"/>
    <w:pPr>
      <w:spacing w:after="0"/>
      <w:jc w:val="right"/>
    </w:pPr>
    <w:rPr>
      <w:rFonts w:ascii="Arial" w:hAnsi="Arial" w:cs="Arial"/>
      <w:b/>
      <w:color w:val="145B85"/>
      <w:sz w:val="32"/>
      <w:szCs w:val="32"/>
      <w:lang w:val="en-GB"/>
    </w:rPr>
  </w:style>
  <w:style w:type="paragraph" w:customStyle="1" w:styleId="Tablecontents">
    <w:name w:val="Table contents"/>
    <w:basedOn w:val="Tablestubheadings"/>
    <w:qFormat/>
    <w:rsid w:val="006A794E"/>
    <w:rPr>
      <w:b w:val="0"/>
    </w:rPr>
  </w:style>
  <w:style w:type="paragraph" w:customStyle="1" w:styleId="Footnotecompressed">
    <w:name w:val="Footnote compressed"/>
    <w:basedOn w:val="Footnote"/>
    <w:qFormat/>
    <w:rsid w:val="006A794E"/>
    <w:pPr>
      <w:numPr>
        <w:numId w:val="6"/>
      </w:numPr>
      <w:spacing w:before="0" w:line="240" w:lineRule="auto"/>
      <w:ind w:left="284" w:hanging="284"/>
    </w:pPr>
  </w:style>
  <w:style w:type="character" w:customStyle="1" w:styleId="tgc">
    <w:name w:val="_tgc"/>
    <w:basedOn w:val="DefaultParagraphFont"/>
    <w:rsid w:val="006A794E"/>
  </w:style>
  <w:style w:type="paragraph" w:customStyle="1" w:styleId="swa">
    <w:name w:val="swa"/>
    <w:basedOn w:val="Heading3"/>
    <w:qFormat/>
    <w:rsid w:val="006A794E"/>
    <w:pPr>
      <w:keepLines/>
      <w:overflowPunct/>
      <w:autoSpaceDE/>
      <w:autoSpaceDN/>
      <w:adjustRightInd/>
      <w:spacing w:before="200" w:after="200" w:line="276" w:lineRule="auto"/>
      <w:jc w:val="center"/>
      <w:textAlignment w:val="auto"/>
    </w:pPr>
    <w:rPr>
      <w:rFonts w:ascii="Arial" w:hAnsi="Arial" w:cs="Arial"/>
      <w:bCs/>
      <w:color w:val="145B85"/>
      <w:sz w:val="36"/>
      <w:szCs w:val="22"/>
      <w:lang w:val="en-GB"/>
    </w:rPr>
  </w:style>
  <w:style w:type="paragraph" w:customStyle="1" w:styleId="HeaderChapterStart">
    <w:name w:val="Header Chapter Start"/>
    <w:basedOn w:val="Header"/>
    <w:qFormat/>
    <w:rsid w:val="006A794E"/>
    <w:pPr>
      <w:spacing w:before="0"/>
      <w:jc w:val="left"/>
    </w:pPr>
    <w:rPr>
      <w:rFonts w:eastAsiaTheme="minorHAnsi" w:cs="Arial"/>
      <w:i/>
      <w:color w:val="145B85"/>
      <w:szCs w:val="22"/>
      <w:lang w:eastAsia="en-US"/>
    </w:rPr>
  </w:style>
  <w:style w:type="paragraph" w:customStyle="1" w:styleId="Body">
    <w:name w:val="Body"/>
    <w:basedOn w:val="Normal"/>
    <w:link w:val="BodyChar"/>
    <w:qFormat/>
    <w:rsid w:val="006A794E"/>
    <w:pPr>
      <w:spacing w:before="120" w:after="120" w:line="300" w:lineRule="auto"/>
      <w:jc w:val="left"/>
    </w:pPr>
    <w:rPr>
      <w:szCs w:val="20"/>
      <w:lang w:eastAsia="en-US"/>
    </w:rPr>
  </w:style>
  <w:style w:type="character" w:customStyle="1" w:styleId="BodyChar">
    <w:name w:val="Body Char"/>
    <w:link w:val="Body"/>
    <w:rsid w:val="006A794E"/>
    <w:rPr>
      <w:rFonts w:ascii="Arial" w:eastAsia="Times New Roman" w:hAnsi="Arial" w:cs="Times New Roman"/>
      <w:sz w:val="20"/>
      <w:szCs w:val="20"/>
    </w:rPr>
  </w:style>
  <w:style w:type="paragraph" w:styleId="Subtitle">
    <w:name w:val="Subtitle"/>
    <w:basedOn w:val="NoParagraphStyle"/>
    <w:next w:val="Body"/>
    <w:link w:val="SubtitleChar"/>
    <w:uiPriority w:val="11"/>
    <w:qFormat/>
    <w:rsid w:val="006A794E"/>
    <w:pPr>
      <w:spacing w:before="2268"/>
      <w:contextualSpacing/>
      <w:jc w:val="right"/>
    </w:pPr>
    <w:rPr>
      <w:rFonts w:ascii="Arial" w:hAnsi="Arial" w:cs="Arial"/>
      <w:color w:val="145B85"/>
      <w:sz w:val="50"/>
      <w:szCs w:val="50"/>
    </w:rPr>
  </w:style>
  <w:style w:type="character" w:customStyle="1" w:styleId="SubtitleChar">
    <w:name w:val="Subtitle Char"/>
    <w:basedOn w:val="DefaultParagraphFont"/>
    <w:link w:val="Subtitle"/>
    <w:uiPriority w:val="11"/>
    <w:rsid w:val="006A794E"/>
    <w:rPr>
      <w:rFonts w:ascii="Arial" w:hAnsi="Arial" w:cs="Arial"/>
      <w:color w:val="145B85"/>
      <w:sz w:val="50"/>
      <w:szCs w:val="50"/>
      <w:lang w:val="en-GB"/>
    </w:rPr>
  </w:style>
  <w:style w:type="paragraph" w:customStyle="1" w:styleId="Default">
    <w:name w:val="Default"/>
    <w:rsid w:val="006A794E"/>
    <w:pPr>
      <w:autoSpaceDE w:val="0"/>
      <w:autoSpaceDN w:val="0"/>
      <w:adjustRightInd w:val="0"/>
      <w:spacing w:after="0" w:line="240" w:lineRule="auto"/>
    </w:pPr>
    <w:rPr>
      <w:rFonts w:ascii="Arial" w:hAnsi="Arial" w:cs="Arial"/>
      <w:color w:val="000000"/>
      <w:sz w:val="24"/>
      <w:szCs w:val="24"/>
    </w:rPr>
  </w:style>
  <w:style w:type="paragraph" w:styleId="Revision">
    <w:name w:val="Revision"/>
    <w:hidden/>
    <w:uiPriority w:val="99"/>
    <w:semiHidden/>
    <w:rsid w:val="006A794E"/>
    <w:pPr>
      <w:spacing w:after="0" w:line="240" w:lineRule="auto"/>
    </w:pPr>
    <w:rPr>
      <w:rFonts w:ascii="Arial" w:hAnsi="Arial" w:cs="Arial"/>
    </w:rPr>
  </w:style>
  <w:style w:type="paragraph" w:customStyle="1" w:styleId="Tablecolumnnew">
    <w:name w:val="Table column new"/>
    <w:basedOn w:val="Normal"/>
    <w:qFormat/>
    <w:rsid w:val="004460D3"/>
    <w:pPr>
      <w:spacing w:before="0"/>
      <w:jc w:val="left"/>
    </w:pPr>
    <w:rPr>
      <w:sz w:val="18"/>
      <w:szCs w:val="18"/>
    </w:rPr>
  </w:style>
  <w:style w:type="paragraph" w:customStyle="1" w:styleId="TableheaderNEW">
    <w:name w:val="Table header NEW"/>
    <w:basedOn w:val="Normal"/>
    <w:qFormat/>
    <w:rsid w:val="00A07F7A"/>
    <w:pPr>
      <w:spacing w:before="60" w:after="60"/>
      <w:jc w:val="center"/>
    </w:pPr>
    <w:rPr>
      <w:bCs/>
      <w:color w:val="FFFFFF" w:themeColor="background1"/>
      <w:szCs w:val="20"/>
    </w:rPr>
  </w:style>
  <w:style w:type="paragraph" w:customStyle="1" w:styleId="SWABullettext">
    <w:name w:val="SWA Bullet text"/>
    <w:basedOn w:val="SWABullets"/>
    <w:qFormat/>
    <w:rsid w:val="00BE7793"/>
    <w:pPr>
      <w:numPr>
        <w:numId w:val="8"/>
      </w:numPr>
      <w:ind w:left="357" w:hanging="35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8890698">
      <w:bodyDiv w:val="1"/>
      <w:marLeft w:val="0"/>
      <w:marRight w:val="0"/>
      <w:marTop w:val="0"/>
      <w:marBottom w:val="0"/>
      <w:divBdr>
        <w:top w:val="none" w:sz="0" w:space="0" w:color="auto"/>
        <w:left w:val="none" w:sz="0" w:space="0" w:color="auto"/>
        <w:bottom w:val="none" w:sz="0" w:space="0" w:color="auto"/>
        <w:right w:val="none" w:sz="0" w:space="0" w:color="auto"/>
      </w:divBdr>
    </w:div>
    <w:div w:id="1593511168">
      <w:bodyDiv w:val="1"/>
      <w:marLeft w:val="0"/>
      <w:marRight w:val="0"/>
      <w:marTop w:val="0"/>
      <w:marBottom w:val="0"/>
      <w:divBdr>
        <w:top w:val="none" w:sz="0" w:space="0" w:color="auto"/>
        <w:left w:val="none" w:sz="0" w:space="0" w:color="auto"/>
        <w:bottom w:val="none" w:sz="0" w:space="0" w:color="auto"/>
        <w:right w:val="none" w:sz="0" w:space="0" w:color="auto"/>
      </w:divBdr>
    </w:div>
    <w:div w:id="1886748423">
      <w:bodyDiv w:val="1"/>
      <w:marLeft w:val="0"/>
      <w:marRight w:val="0"/>
      <w:marTop w:val="0"/>
      <w:marBottom w:val="0"/>
      <w:divBdr>
        <w:top w:val="none" w:sz="0" w:space="0" w:color="auto"/>
        <w:left w:val="none" w:sz="0" w:space="0" w:color="auto"/>
        <w:bottom w:val="none" w:sz="0" w:space="0" w:color="auto"/>
        <w:right w:val="none" w:sz="0" w:space="0" w:color="auto"/>
      </w:divBdr>
    </w:div>
    <w:div w:id="1985311415">
      <w:bodyDiv w:val="1"/>
      <w:marLeft w:val="0"/>
      <w:marRight w:val="0"/>
      <w:marTop w:val="0"/>
      <w:marBottom w:val="0"/>
      <w:divBdr>
        <w:top w:val="none" w:sz="0" w:space="0" w:color="auto"/>
        <w:left w:val="none" w:sz="0" w:space="0" w:color="auto"/>
        <w:bottom w:val="none" w:sz="0" w:space="0" w:color="auto"/>
        <w:right w:val="none" w:sz="0" w:space="0" w:color="auto"/>
      </w:divBdr>
    </w:div>
    <w:div w:id="2103644240">
      <w:bodyDiv w:val="1"/>
      <w:marLeft w:val="0"/>
      <w:marRight w:val="0"/>
      <w:marTop w:val="0"/>
      <w:marBottom w:val="0"/>
      <w:divBdr>
        <w:top w:val="none" w:sz="0" w:space="0" w:color="auto"/>
        <w:left w:val="none" w:sz="0" w:space="0" w:color="auto"/>
        <w:bottom w:val="none" w:sz="0" w:space="0" w:color="auto"/>
        <w:right w:val="none" w:sz="0" w:space="0" w:color="auto"/>
      </w:divBdr>
    </w:div>
    <w:div w:id="2140300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yperlink" Target="https://www.safeworkaustralia.gov.au/doc/comparison-workers-compensation-arrangements-australia-and-new-zealand-2016" TargetMode="External"/><Relationship Id="rId26" Type="http://schemas.openxmlformats.org/officeDocument/2006/relationships/hyperlink" Target="http://www.safework.nsw.gov.au/" TargetMode="External"/><Relationship Id="rId39" Type="http://schemas.openxmlformats.org/officeDocument/2006/relationships/hyperlink" Target="http://www.worksafe.act.gov.au/health_safety" TargetMode="Externa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hyperlink" Target="mailto:wstinfo@justice.tas.gov.au" TargetMode="External"/><Relationship Id="rId42" Type="http://schemas.openxmlformats.org/officeDocument/2006/relationships/hyperlink" Target="http://www.comcare.gov.au/"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safeworkaustralia.gov.au/collection/australian-workers-compensation-statistics" TargetMode="External"/><Relationship Id="rId25" Type="http://schemas.openxmlformats.org/officeDocument/2006/relationships/hyperlink" Target="http://www.sira.nsw.gov.au/" TargetMode="External"/><Relationship Id="rId33" Type="http://schemas.openxmlformats.org/officeDocument/2006/relationships/hyperlink" Target="http://www.safework.sa.gov.au/" TargetMode="External"/><Relationship Id="rId38" Type="http://schemas.openxmlformats.org/officeDocument/2006/relationships/hyperlink" Target="http://www.worksafe.nt.gov.au/Pages/default.aspx"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www.swa.gov.au" TargetMode="External"/><Relationship Id="rId20" Type="http://schemas.openxmlformats.org/officeDocument/2006/relationships/header" Target="header4.xml"/><Relationship Id="rId29" Type="http://schemas.openxmlformats.org/officeDocument/2006/relationships/hyperlink" Target="https://www.worksafe.qld.gov.au/" TargetMode="External"/><Relationship Id="rId41" Type="http://schemas.openxmlformats.org/officeDocument/2006/relationships/hyperlink" Target="http://www.seacare.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5.xml"/><Relationship Id="rId32" Type="http://schemas.openxmlformats.org/officeDocument/2006/relationships/hyperlink" Target="http://www.rtwsa.com/" TargetMode="External"/><Relationship Id="rId37" Type="http://schemas.openxmlformats.org/officeDocument/2006/relationships/hyperlink" Target="mailto:ntworksafe@nt.gov.au" TargetMode="External"/><Relationship Id="rId40" Type="http://schemas.openxmlformats.org/officeDocument/2006/relationships/hyperlink" Target="mailto:seacare@comcare.gov.au"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info@swa.gov.au" TargetMode="External"/><Relationship Id="rId23" Type="http://schemas.openxmlformats.org/officeDocument/2006/relationships/image" Target="media/image3.jpeg"/><Relationship Id="rId28" Type="http://schemas.openxmlformats.org/officeDocument/2006/relationships/hyperlink" Target="http://www.worksafe.vic.gov.au/" TargetMode="External"/><Relationship Id="rId36" Type="http://schemas.openxmlformats.org/officeDocument/2006/relationships/hyperlink" Target="http://www.worksafe.tas.gov.au/" TargetMode="External"/><Relationship Id="rId10" Type="http://schemas.openxmlformats.org/officeDocument/2006/relationships/header" Target="header2.xml"/><Relationship Id="rId19" Type="http://schemas.openxmlformats.org/officeDocument/2006/relationships/hyperlink" Target="https://www.safeworkaustralia.gov.au/statistics-and-research/statistics/statistics" TargetMode="External"/><Relationship Id="rId31" Type="http://schemas.openxmlformats.org/officeDocument/2006/relationships/hyperlink" Target="http://www.dmirs.wa.gov.au/" TargetMode="External"/><Relationship Id="rId44"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2.jpeg"/><Relationship Id="rId27" Type="http://schemas.openxmlformats.org/officeDocument/2006/relationships/hyperlink" Target="mailto:info@worksafe.vic.gov.au" TargetMode="External"/><Relationship Id="rId30" Type="http://schemas.openxmlformats.org/officeDocument/2006/relationships/hyperlink" Target="http://www.workcover.wa.gov.au/" TargetMode="External"/><Relationship Id="rId35" Type="http://schemas.openxmlformats.org/officeDocument/2006/relationships/hyperlink" Target="http://www.workcover.tas.gov.au/" TargetMode="External"/><Relationship Id="rId43" Type="http://schemas.openxmlformats.org/officeDocument/2006/relationships/hyperlink" Target="http://www.acc.co.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B33431-2C1F-4673-A869-602AF98DF5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5C34BC75.dotm</Template>
  <TotalTime>0</TotalTime>
  <Pages>19</Pages>
  <Words>5509</Words>
  <Characters>31406</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2018-12-19T04:37:00Z</dcterms:created>
  <dcterms:modified xsi:type="dcterms:W3CDTF">2019-05-05T23:10:00Z</dcterms:modified>
</cp:coreProperties>
</file>