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8200E" w14:textId="77777777" w:rsidR="001D7C48" w:rsidRDefault="005D0CFC" w:rsidP="002A170E">
      <w:pPr>
        <w:pStyle w:val="SWACoverintroparagraph"/>
        <w:ind w:left="-238"/>
        <w:sectPr w:rsidR="001D7C48" w:rsidSect="00964B21">
          <w:footerReference w:type="default" r:id="rId8"/>
          <w:headerReference w:type="first" r:id="rId9"/>
          <w:footerReference w:type="first" r:id="rId10"/>
          <w:type w:val="continuous"/>
          <w:pgSz w:w="11906" w:h="16838" w:code="9"/>
          <w:pgMar w:top="238" w:right="244" w:bottom="249" w:left="238" w:header="0" w:footer="0" w:gutter="0"/>
          <w:cols w:space="242"/>
          <w:titlePg/>
          <w:docGrid w:linePitch="360"/>
        </w:sectPr>
      </w:pPr>
      <w:r>
        <w:rPr>
          <w:noProof/>
          <w:lang w:val="en-AU" w:eastAsia="en-AU"/>
        </w:rPr>
        <w:drawing>
          <wp:inline distT="0" distB="0" distL="0" distR="0" wp14:anchorId="11EC4C10" wp14:editId="109642E9">
            <wp:extent cx="7592038" cy="10739061"/>
            <wp:effectExtent l="0" t="0" r="9525" b="5715"/>
            <wp:docPr id="20" name="Picture 20" descr="Comparative Performance Monitoring Report&#10;Part 1 - work health and safety performance&#10;20th Edition - December 2018&#10;Comparison of work health and safety and workers' compensation schemes in Australia and New Zealand."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ational Strat Comms\Publications\2017 Design Files\CPM -Comparative Performance Monitoring Report - 19th Edition\3. Final Artwork\CPM 19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2038" cy="10739061"/>
                    </a:xfrm>
                    <a:prstGeom prst="rect">
                      <a:avLst/>
                    </a:prstGeom>
                    <a:noFill/>
                    <a:ln>
                      <a:noFill/>
                    </a:ln>
                  </pic:spPr>
                </pic:pic>
              </a:graphicData>
            </a:graphic>
          </wp:inline>
        </w:drawing>
      </w:r>
    </w:p>
    <w:p w14:paraId="7C7298EA" w14:textId="77777777" w:rsidR="007F03B6" w:rsidRPr="001D7C48" w:rsidRDefault="007F03B6" w:rsidP="006A3D58">
      <w:pPr>
        <w:pStyle w:val="SWADisclaimerheading"/>
      </w:pPr>
      <w:r w:rsidRPr="001D7C48">
        <w:lastRenderedPageBreak/>
        <w:t>Disclaimer</w:t>
      </w:r>
    </w:p>
    <w:p w14:paraId="5361556C" w14:textId="77777777"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500E11">
        <w:t>eir particular circumstances.</w:t>
      </w:r>
    </w:p>
    <w:p w14:paraId="5816F95C" w14:textId="77777777"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04691232" w14:textId="77777777"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1F42AC7D" w14:textId="0C83B053" w:rsidR="007F03B6" w:rsidRPr="008C746B" w:rsidRDefault="00A93A35" w:rsidP="008C746B">
      <w:pPr>
        <w:autoSpaceDE w:val="0"/>
        <w:autoSpaceDN w:val="0"/>
        <w:rPr>
          <w:rFonts w:ascii="Calibri" w:hAnsi="Calibri"/>
          <w:color w:val="000000"/>
          <w:sz w:val="14"/>
          <w:szCs w:val="14"/>
          <w:lang w:eastAsia="ko-KR"/>
        </w:rPr>
      </w:pPr>
      <w:r w:rsidRPr="008C746B">
        <w:rPr>
          <w:bCs/>
          <w:color w:val="000000"/>
          <w:sz w:val="14"/>
          <w:szCs w:val="14"/>
          <w:lang w:eastAsia="ko-KR"/>
        </w:rPr>
        <w:t>ISSN 2209-9158</w:t>
      </w:r>
    </w:p>
    <w:p w14:paraId="655C9E72" w14:textId="77777777" w:rsidR="008C746B" w:rsidRPr="008530EB" w:rsidRDefault="008C746B" w:rsidP="008C746B">
      <w:pPr>
        <w:pStyle w:val="SWADisclaimerheading"/>
      </w:pPr>
      <w:r>
        <w:t>Creative Commons</w:t>
      </w:r>
    </w:p>
    <w:p w14:paraId="2D375601" w14:textId="2DCC93ED" w:rsidR="008C746B" w:rsidRPr="00A034C4" w:rsidRDefault="008C746B" w:rsidP="008C746B">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 xml:space="preserve">This copyright work is licensed under a Creative Commons Attribution-Noncommercial 4.0 </w:t>
      </w:r>
      <w:r w:rsidRPr="00D060E6">
        <w:rPr>
          <w:rFonts w:eastAsia="Times New Roman" w:cs="Times New Roman"/>
          <w:b w:val="0"/>
          <w:color w:val="auto"/>
          <w:spacing w:val="0"/>
          <w:lang w:eastAsia="en-AU"/>
        </w:rPr>
        <w:t xml:space="preserve">International </w:t>
      </w:r>
      <w:r w:rsidRPr="00A034C4">
        <w:rPr>
          <w:rFonts w:eastAsia="Times New Roman" w:cs="Times New Roman"/>
          <w:b w:val="0"/>
          <w:color w:val="auto"/>
          <w:spacing w:val="0"/>
          <w:lang w:eastAsia="en-AU"/>
        </w:rPr>
        <w:t>licence. To view a copy of this licence, visit creativecommons.org/licenses</w:t>
      </w:r>
      <w:r>
        <w:rPr>
          <w:rFonts w:eastAsia="Times New Roman" w:cs="Times New Roman"/>
          <w:b w:val="0"/>
          <w:color w:val="auto"/>
          <w:spacing w:val="0"/>
          <w:lang w:eastAsia="en-AU"/>
        </w:rPr>
        <w:t xml:space="preserve">. </w:t>
      </w:r>
      <w:r w:rsidRPr="00A034C4">
        <w:rPr>
          <w:rFonts w:eastAsia="Times New Roman" w:cs="Times New Roman"/>
          <w:b w:val="0"/>
          <w:color w:val="auto"/>
          <w:spacing w:val="0"/>
          <w:lang w:eastAsia="en-AU"/>
        </w:rPr>
        <w:t>In essence, you are free to copy, communicate and adapt the work for non-commercial purposes, as long as you attribute the work to Safe Work Australia and abide by the other licence terms.</w:t>
      </w:r>
    </w:p>
    <w:p w14:paraId="3EEB2EFE" w14:textId="77777777" w:rsidR="008C746B" w:rsidRPr="00A034C4" w:rsidRDefault="008C746B" w:rsidP="008C746B">
      <w:pPr>
        <w:pStyle w:val="SWADisclaimerheading"/>
        <w:rPr>
          <w:color w:val="145B85"/>
        </w:rPr>
      </w:pPr>
      <w:r>
        <w:t>Contact information</w:t>
      </w:r>
    </w:p>
    <w:p w14:paraId="3A86BAA6" w14:textId="6B081E3C" w:rsidR="008C746B" w:rsidRDefault="008C746B" w:rsidP="008C746B">
      <w:pPr>
        <w:pStyle w:val="SWADisclaimerheading"/>
        <w:rPr>
          <w:rStyle w:val="Hyperlink"/>
          <w:rFonts w:eastAsia="Times New Roman" w:cs="Times New Roman"/>
          <w:b w:val="0"/>
          <w:spacing w:val="0"/>
          <w:lang w:eastAsia="en-AU"/>
        </w:rPr>
      </w:pPr>
      <w:r w:rsidRPr="00A034C4">
        <w:rPr>
          <w:rFonts w:eastAsia="Times New Roman" w:cs="Times New Roman"/>
          <w:b w:val="0"/>
          <w:color w:val="auto"/>
          <w:spacing w:val="0"/>
          <w:lang w:eastAsia="en-AU"/>
        </w:rPr>
        <w:t xml:space="preserve">Safe Work Australia | </w:t>
      </w:r>
      <w:hyperlink r:id="rId12"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3" w:history="1">
        <w:r w:rsidRPr="00A034C4">
          <w:rPr>
            <w:rStyle w:val="Hyperlink"/>
            <w:rFonts w:eastAsia="Times New Roman" w:cs="Times New Roman"/>
            <w:b w:val="0"/>
            <w:spacing w:val="0"/>
            <w:lang w:eastAsia="en-AU"/>
          </w:rPr>
          <w:t>www.swa.gov.au</w:t>
        </w:r>
      </w:hyperlink>
    </w:p>
    <w:p w14:paraId="0C6F2357" w14:textId="6224D831" w:rsidR="007F03B6" w:rsidRPr="001D7C48" w:rsidRDefault="007F03B6" w:rsidP="008C746B">
      <w:pPr>
        <w:pStyle w:val="SWADisclaimerheading"/>
      </w:pPr>
      <w:r w:rsidRPr="001D7C48">
        <w:t>Important Notice</w:t>
      </w:r>
    </w:p>
    <w:p w14:paraId="1EAB701D" w14:textId="77777777" w:rsidR="00D60313" w:rsidRPr="00D60313" w:rsidRDefault="007F03B6" w:rsidP="006A3D58">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31F8C228" w14:textId="77777777" w:rsidR="00D60313" w:rsidRPr="00D60313" w:rsidRDefault="00D60313" w:rsidP="00B51041">
          <w:pPr>
            <w:pStyle w:val="TOCHeading"/>
          </w:pPr>
          <w:r w:rsidRPr="00816022">
            <w:t>Contents</w:t>
          </w:r>
        </w:p>
        <w:p w14:paraId="6FA4E238" w14:textId="0DF3DF41" w:rsidR="00ED29D6"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530477915" w:history="1">
            <w:r w:rsidR="00ED29D6" w:rsidRPr="00554D5C">
              <w:rPr>
                <w:rStyle w:val="Hyperlink"/>
              </w:rPr>
              <w:t>Foreword</w:t>
            </w:r>
            <w:r w:rsidR="00ED29D6">
              <w:rPr>
                <w:webHidden/>
              </w:rPr>
              <w:tab/>
            </w:r>
            <w:r w:rsidR="00ED29D6">
              <w:rPr>
                <w:webHidden/>
              </w:rPr>
              <w:fldChar w:fldCharType="begin"/>
            </w:r>
            <w:r w:rsidR="00ED29D6">
              <w:rPr>
                <w:webHidden/>
              </w:rPr>
              <w:instrText xml:space="preserve"> PAGEREF _Toc530477915 \h </w:instrText>
            </w:r>
            <w:r w:rsidR="00ED29D6">
              <w:rPr>
                <w:webHidden/>
              </w:rPr>
            </w:r>
            <w:r w:rsidR="00ED29D6">
              <w:rPr>
                <w:webHidden/>
              </w:rPr>
              <w:fldChar w:fldCharType="separate"/>
            </w:r>
            <w:r w:rsidR="008B76E8">
              <w:rPr>
                <w:webHidden/>
              </w:rPr>
              <w:t>4</w:t>
            </w:r>
            <w:r w:rsidR="00ED29D6">
              <w:rPr>
                <w:webHidden/>
              </w:rPr>
              <w:fldChar w:fldCharType="end"/>
            </w:r>
          </w:hyperlink>
        </w:p>
        <w:p w14:paraId="23876632" w14:textId="2CEF9D84" w:rsidR="00ED29D6" w:rsidRDefault="00A03E3D">
          <w:pPr>
            <w:pStyle w:val="TOC1"/>
            <w:rPr>
              <w:rFonts w:asciiTheme="minorHAnsi" w:eastAsiaTheme="minorEastAsia" w:hAnsiTheme="minorHAnsi" w:cstheme="minorBidi"/>
              <w:sz w:val="22"/>
              <w:szCs w:val="22"/>
            </w:rPr>
          </w:pPr>
          <w:hyperlink w:anchor="_Toc530477916" w:history="1">
            <w:r w:rsidR="00ED29D6" w:rsidRPr="00554D5C">
              <w:rPr>
                <w:rStyle w:val="Hyperlink"/>
                <w:caps/>
              </w:rPr>
              <w:t>1.</w:t>
            </w:r>
            <w:r w:rsidR="00ED29D6">
              <w:rPr>
                <w:rFonts w:asciiTheme="minorHAnsi" w:eastAsiaTheme="minorEastAsia" w:hAnsiTheme="minorHAnsi" w:cstheme="minorBidi"/>
                <w:sz w:val="22"/>
                <w:szCs w:val="22"/>
              </w:rPr>
              <w:tab/>
            </w:r>
            <w:r w:rsidR="00ED29D6" w:rsidRPr="00554D5C">
              <w:rPr>
                <w:rStyle w:val="Hyperlink"/>
              </w:rPr>
              <w:t>Serious claims</w:t>
            </w:r>
            <w:r w:rsidR="00ED29D6">
              <w:rPr>
                <w:webHidden/>
              </w:rPr>
              <w:tab/>
            </w:r>
            <w:r w:rsidR="00ED29D6">
              <w:rPr>
                <w:webHidden/>
              </w:rPr>
              <w:fldChar w:fldCharType="begin"/>
            </w:r>
            <w:r w:rsidR="00ED29D6">
              <w:rPr>
                <w:webHidden/>
              </w:rPr>
              <w:instrText xml:space="preserve"> PAGEREF _Toc530477916 \h </w:instrText>
            </w:r>
            <w:r w:rsidR="00ED29D6">
              <w:rPr>
                <w:webHidden/>
              </w:rPr>
            </w:r>
            <w:r w:rsidR="00ED29D6">
              <w:rPr>
                <w:webHidden/>
              </w:rPr>
              <w:fldChar w:fldCharType="separate"/>
            </w:r>
            <w:r w:rsidR="008B76E8">
              <w:rPr>
                <w:webHidden/>
              </w:rPr>
              <w:t>8</w:t>
            </w:r>
            <w:r w:rsidR="00ED29D6">
              <w:rPr>
                <w:webHidden/>
              </w:rPr>
              <w:fldChar w:fldCharType="end"/>
            </w:r>
          </w:hyperlink>
        </w:p>
        <w:p w14:paraId="1C685CB7" w14:textId="1F618625" w:rsidR="00ED29D6" w:rsidRDefault="00A03E3D">
          <w:pPr>
            <w:pStyle w:val="TOC2"/>
            <w:rPr>
              <w:rFonts w:asciiTheme="minorHAnsi" w:eastAsiaTheme="minorEastAsia" w:hAnsiTheme="minorHAnsi" w:cstheme="minorBidi"/>
              <w:noProof/>
              <w:sz w:val="22"/>
              <w:szCs w:val="22"/>
            </w:rPr>
          </w:pPr>
          <w:hyperlink w:anchor="_Toc530477917" w:history="1">
            <w:r w:rsidR="00ED29D6" w:rsidRPr="00554D5C">
              <w:rPr>
                <w:rStyle w:val="Hyperlink"/>
                <w:noProof/>
              </w:rPr>
              <w:t>1.1</w:t>
            </w:r>
            <w:r w:rsidR="00ED29D6">
              <w:rPr>
                <w:rFonts w:asciiTheme="minorHAnsi" w:eastAsiaTheme="minorEastAsia" w:hAnsiTheme="minorHAnsi" w:cstheme="minorBidi"/>
                <w:noProof/>
                <w:sz w:val="22"/>
                <w:szCs w:val="22"/>
              </w:rPr>
              <w:tab/>
            </w:r>
            <w:r w:rsidR="00ED29D6" w:rsidRPr="00554D5C">
              <w:rPr>
                <w:rStyle w:val="Hyperlink"/>
                <w:noProof/>
              </w:rPr>
              <w:t>Incidence rate</w:t>
            </w:r>
            <w:r w:rsidR="00ED29D6">
              <w:rPr>
                <w:noProof/>
                <w:webHidden/>
              </w:rPr>
              <w:tab/>
            </w:r>
            <w:r w:rsidR="00ED29D6">
              <w:rPr>
                <w:noProof/>
                <w:webHidden/>
              </w:rPr>
              <w:fldChar w:fldCharType="begin"/>
            </w:r>
            <w:r w:rsidR="00ED29D6">
              <w:rPr>
                <w:noProof/>
                <w:webHidden/>
              </w:rPr>
              <w:instrText xml:space="preserve"> PAGEREF _Toc530477917 \h </w:instrText>
            </w:r>
            <w:r w:rsidR="00ED29D6">
              <w:rPr>
                <w:noProof/>
                <w:webHidden/>
              </w:rPr>
            </w:r>
            <w:r w:rsidR="00ED29D6">
              <w:rPr>
                <w:noProof/>
                <w:webHidden/>
              </w:rPr>
              <w:fldChar w:fldCharType="separate"/>
            </w:r>
            <w:r w:rsidR="008B76E8">
              <w:rPr>
                <w:noProof/>
                <w:webHidden/>
              </w:rPr>
              <w:t>8</w:t>
            </w:r>
            <w:r w:rsidR="00ED29D6">
              <w:rPr>
                <w:noProof/>
                <w:webHidden/>
              </w:rPr>
              <w:fldChar w:fldCharType="end"/>
            </w:r>
          </w:hyperlink>
        </w:p>
        <w:p w14:paraId="6AB99612" w14:textId="46D79EC3" w:rsidR="00ED29D6" w:rsidRDefault="00A03E3D">
          <w:pPr>
            <w:pStyle w:val="TOC2"/>
            <w:rPr>
              <w:rFonts w:asciiTheme="minorHAnsi" w:eastAsiaTheme="minorEastAsia" w:hAnsiTheme="minorHAnsi" w:cstheme="minorBidi"/>
              <w:noProof/>
              <w:sz w:val="22"/>
              <w:szCs w:val="22"/>
            </w:rPr>
          </w:pPr>
          <w:hyperlink w:anchor="_Toc530477918" w:history="1">
            <w:r w:rsidR="00ED29D6" w:rsidRPr="00554D5C">
              <w:rPr>
                <w:rStyle w:val="Hyperlink"/>
                <w:noProof/>
              </w:rPr>
              <w:t>1.2</w:t>
            </w:r>
            <w:r w:rsidR="00ED29D6">
              <w:rPr>
                <w:rFonts w:asciiTheme="minorHAnsi" w:eastAsiaTheme="minorEastAsia" w:hAnsiTheme="minorHAnsi" w:cstheme="minorBidi"/>
                <w:noProof/>
                <w:sz w:val="22"/>
                <w:szCs w:val="22"/>
              </w:rPr>
              <w:tab/>
            </w:r>
            <w:r w:rsidR="00ED29D6" w:rsidRPr="00554D5C">
              <w:rPr>
                <w:rStyle w:val="Hyperlink"/>
                <w:noProof/>
              </w:rPr>
              <w:t>Frequency rate</w:t>
            </w:r>
            <w:r w:rsidR="00ED29D6">
              <w:rPr>
                <w:noProof/>
                <w:webHidden/>
              </w:rPr>
              <w:tab/>
            </w:r>
            <w:r w:rsidR="00ED29D6">
              <w:rPr>
                <w:noProof/>
                <w:webHidden/>
              </w:rPr>
              <w:fldChar w:fldCharType="begin"/>
            </w:r>
            <w:r w:rsidR="00ED29D6">
              <w:rPr>
                <w:noProof/>
                <w:webHidden/>
              </w:rPr>
              <w:instrText xml:space="preserve"> PAGEREF _Toc530477918 \h </w:instrText>
            </w:r>
            <w:r w:rsidR="00ED29D6">
              <w:rPr>
                <w:noProof/>
                <w:webHidden/>
              </w:rPr>
            </w:r>
            <w:r w:rsidR="00ED29D6">
              <w:rPr>
                <w:noProof/>
                <w:webHidden/>
              </w:rPr>
              <w:fldChar w:fldCharType="separate"/>
            </w:r>
            <w:r w:rsidR="008B76E8">
              <w:rPr>
                <w:noProof/>
                <w:webHidden/>
              </w:rPr>
              <w:t>9</w:t>
            </w:r>
            <w:r w:rsidR="00ED29D6">
              <w:rPr>
                <w:noProof/>
                <w:webHidden/>
              </w:rPr>
              <w:fldChar w:fldCharType="end"/>
            </w:r>
          </w:hyperlink>
        </w:p>
        <w:p w14:paraId="6CBF1637" w14:textId="6A2BEFF3" w:rsidR="00ED29D6" w:rsidRDefault="00A03E3D">
          <w:pPr>
            <w:pStyle w:val="TOC2"/>
            <w:rPr>
              <w:rFonts w:asciiTheme="minorHAnsi" w:eastAsiaTheme="minorEastAsia" w:hAnsiTheme="minorHAnsi" w:cstheme="minorBidi"/>
              <w:noProof/>
              <w:sz w:val="22"/>
              <w:szCs w:val="22"/>
            </w:rPr>
          </w:pPr>
          <w:hyperlink w:anchor="_Toc530477919" w:history="1">
            <w:r w:rsidR="00ED29D6" w:rsidRPr="00554D5C">
              <w:rPr>
                <w:rStyle w:val="Hyperlink"/>
                <w:noProof/>
              </w:rPr>
              <w:t>1.3</w:t>
            </w:r>
            <w:r w:rsidR="00ED29D6">
              <w:rPr>
                <w:rFonts w:asciiTheme="minorHAnsi" w:eastAsiaTheme="minorEastAsia" w:hAnsiTheme="minorHAnsi" w:cstheme="minorBidi"/>
                <w:noProof/>
                <w:sz w:val="22"/>
                <w:szCs w:val="22"/>
              </w:rPr>
              <w:tab/>
            </w:r>
            <w:r w:rsidR="00ED29D6" w:rsidRPr="00554D5C">
              <w:rPr>
                <w:rStyle w:val="Hyperlink"/>
                <w:noProof/>
              </w:rPr>
              <w:t>Long term incidence and frequency rates</w:t>
            </w:r>
            <w:r w:rsidR="00ED29D6">
              <w:rPr>
                <w:noProof/>
                <w:webHidden/>
              </w:rPr>
              <w:tab/>
            </w:r>
            <w:r w:rsidR="00ED29D6">
              <w:rPr>
                <w:noProof/>
                <w:webHidden/>
              </w:rPr>
              <w:fldChar w:fldCharType="begin"/>
            </w:r>
            <w:r w:rsidR="00ED29D6">
              <w:rPr>
                <w:noProof/>
                <w:webHidden/>
              </w:rPr>
              <w:instrText xml:space="preserve"> PAGEREF _Toc530477919 \h </w:instrText>
            </w:r>
            <w:r w:rsidR="00ED29D6">
              <w:rPr>
                <w:noProof/>
                <w:webHidden/>
              </w:rPr>
            </w:r>
            <w:r w:rsidR="00ED29D6">
              <w:rPr>
                <w:noProof/>
                <w:webHidden/>
              </w:rPr>
              <w:fldChar w:fldCharType="separate"/>
            </w:r>
            <w:r w:rsidR="008B76E8">
              <w:rPr>
                <w:noProof/>
                <w:webHidden/>
              </w:rPr>
              <w:t>9</w:t>
            </w:r>
            <w:r w:rsidR="00ED29D6">
              <w:rPr>
                <w:noProof/>
                <w:webHidden/>
              </w:rPr>
              <w:fldChar w:fldCharType="end"/>
            </w:r>
          </w:hyperlink>
        </w:p>
        <w:p w14:paraId="79C42879" w14:textId="6A6ADB46" w:rsidR="00ED29D6" w:rsidRDefault="00A03E3D">
          <w:pPr>
            <w:pStyle w:val="TOC2"/>
            <w:rPr>
              <w:rFonts w:asciiTheme="minorHAnsi" w:eastAsiaTheme="minorEastAsia" w:hAnsiTheme="minorHAnsi" w:cstheme="minorBidi"/>
              <w:noProof/>
              <w:sz w:val="22"/>
              <w:szCs w:val="22"/>
            </w:rPr>
          </w:pPr>
          <w:hyperlink w:anchor="_Toc530477920" w:history="1">
            <w:r w:rsidR="00ED29D6" w:rsidRPr="00554D5C">
              <w:rPr>
                <w:rStyle w:val="Hyperlink"/>
                <w:noProof/>
              </w:rPr>
              <w:t>1.4</w:t>
            </w:r>
            <w:r w:rsidR="00ED29D6">
              <w:rPr>
                <w:rFonts w:asciiTheme="minorHAnsi" w:eastAsiaTheme="minorEastAsia" w:hAnsiTheme="minorHAnsi" w:cstheme="minorBidi"/>
                <w:noProof/>
                <w:sz w:val="22"/>
                <w:szCs w:val="22"/>
              </w:rPr>
              <w:tab/>
            </w:r>
            <w:r w:rsidR="00ED29D6" w:rsidRPr="00554D5C">
              <w:rPr>
                <w:rStyle w:val="Hyperlink"/>
                <w:noProof/>
              </w:rPr>
              <w:t>Self-insured serious claims</w:t>
            </w:r>
            <w:r w:rsidR="00ED29D6">
              <w:rPr>
                <w:noProof/>
                <w:webHidden/>
              </w:rPr>
              <w:tab/>
            </w:r>
            <w:r w:rsidR="00ED29D6">
              <w:rPr>
                <w:noProof/>
                <w:webHidden/>
              </w:rPr>
              <w:fldChar w:fldCharType="begin"/>
            </w:r>
            <w:r w:rsidR="00ED29D6">
              <w:rPr>
                <w:noProof/>
                <w:webHidden/>
              </w:rPr>
              <w:instrText xml:space="preserve"> PAGEREF _Toc530477920 \h </w:instrText>
            </w:r>
            <w:r w:rsidR="00ED29D6">
              <w:rPr>
                <w:noProof/>
                <w:webHidden/>
              </w:rPr>
            </w:r>
            <w:r w:rsidR="00ED29D6">
              <w:rPr>
                <w:noProof/>
                <w:webHidden/>
              </w:rPr>
              <w:fldChar w:fldCharType="separate"/>
            </w:r>
            <w:r w:rsidR="008B76E8">
              <w:rPr>
                <w:noProof/>
                <w:webHidden/>
              </w:rPr>
              <w:t>10</w:t>
            </w:r>
            <w:r w:rsidR="00ED29D6">
              <w:rPr>
                <w:noProof/>
                <w:webHidden/>
              </w:rPr>
              <w:fldChar w:fldCharType="end"/>
            </w:r>
          </w:hyperlink>
        </w:p>
        <w:p w14:paraId="7551AAC1" w14:textId="42AB98BC" w:rsidR="00ED29D6" w:rsidRDefault="00A03E3D">
          <w:pPr>
            <w:pStyle w:val="TOC1"/>
            <w:rPr>
              <w:rFonts w:asciiTheme="minorHAnsi" w:eastAsiaTheme="minorEastAsia" w:hAnsiTheme="minorHAnsi" w:cstheme="minorBidi"/>
              <w:sz w:val="22"/>
              <w:szCs w:val="22"/>
            </w:rPr>
          </w:pPr>
          <w:hyperlink w:anchor="_Toc530477921" w:history="1">
            <w:r w:rsidR="00ED29D6" w:rsidRPr="00554D5C">
              <w:rPr>
                <w:rStyle w:val="Hyperlink"/>
              </w:rPr>
              <w:t>2.</w:t>
            </w:r>
            <w:r w:rsidR="00ED29D6">
              <w:rPr>
                <w:rFonts w:asciiTheme="minorHAnsi" w:eastAsiaTheme="minorEastAsia" w:hAnsiTheme="minorHAnsi" w:cstheme="minorBidi"/>
                <w:sz w:val="22"/>
                <w:szCs w:val="22"/>
              </w:rPr>
              <w:tab/>
            </w:r>
            <w:r w:rsidR="00ED29D6" w:rsidRPr="00554D5C">
              <w:rPr>
                <w:rStyle w:val="Hyperlink"/>
              </w:rPr>
              <w:t>Duration of absence</w:t>
            </w:r>
            <w:r w:rsidR="00ED29D6">
              <w:rPr>
                <w:webHidden/>
              </w:rPr>
              <w:tab/>
            </w:r>
            <w:r w:rsidR="00ED29D6">
              <w:rPr>
                <w:webHidden/>
              </w:rPr>
              <w:fldChar w:fldCharType="begin"/>
            </w:r>
            <w:r w:rsidR="00ED29D6">
              <w:rPr>
                <w:webHidden/>
              </w:rPr>
              <w:instrText xml:space="preserve"> PAGEREF _Toc530477921 \h </w:instrText>
            </w:r>
            <w:r w:rsidR="00ED29D6">
              <w:rPr>
                <w:webHidden/>
              </w:rPr>
            </w:r>
            <w:r w:rsidR="00ED29D6">
              <w:rPr>
                <w:webHidden/>
              </w:rPr>
              <w:fldChar w:fldCharType="separate"/>
            </w:r>
            <w:r w:rsidR="008B76E8">
              <w:rPr>
                <w:webHidden/>
              </w:rPr>
              <w:t>12</w:t>
            </w:r>
            <w:r w:rsidR="00ED29D6">
              <w:rPr>
                <w:webHidden/>
              </w:rPr>
              <w:fldChar w:fldCharType="end"/>
            </w:r>
          </w:hyperlink>
        </w:p>
        <w:p w14:paraId="5910B79B" w14:textId="003151FE" w:rsidR="00ED29D6" w:rsidRDefault="00A03E3D">
          <w:pPr>
            <w:pStyle w:val="TOC1"/>
            <w:rPr>
              <w:rFonts w:asciiTheme="minorHAnsi" w:eastAsiaTheme="minorEastAsia" w:hAnsiTheme="minorHAnsi" w:cstheme="minorBidi"/>
              <w:sz w:val="22"/>
              <w:szCs w:val="22"/>
            </w:rPr>
          </w:pPr>
          <w:hyperlink w:anchor="_Toc530477922" w:history="1">
            <w:r w:rsidR="00ED29D6" w:rsidRPr="00554D5C">
              <w:rPr>
                <w:rStyle w:val="Hyperlink"/>
              </w:rPr>
              <w:t>3.</w:t>
            </w:r>
            <w:r w:rsidR="00ED29D6">
              <w:rPr>
                <w:rFonts w:asciiTheme="minorHAnsi" w:eastAsiaTheme="minorEastAsia" w:hAnsiTheme="minorHAnsi" w:cstheme="minorBidi"/>
                <w:sz w:val="22"/>
                <w:szCs w:val="22"/>
              </w:rPr>
              <w:tab/>
            </w:r>
            <w:r w:rsidR="00ED29D6" w:rsidRPr="00554D5C">
              <w:rPr>
                <w:rStyle w:val="Hyperlink"/>
              </w:rPr>
              <w:t>Work-related fatalities</w:t>
            </w:r>
            <w:r w:rsidR="00ED29D6">
              <w:rPr>
                <w:webHidden/>
              </w:rPr>
              <w:tab/>
            </w:r>
            <w:r w:rsidR="00ED29D6">
              <w:rPr>
                <w:webHidden/>
              </w:rPr>
              <w:fldChar w:fldCharType="begin"/>
            </w:r>
            <w:r w:rsidR="00ED29D6">
              <w:rPr>
                <w:webHidden/>
              </w:rPr>
              <w:instrText xml:space="preserve"> PAGEREF _Toc530477922 \h </w:instrText>
            </w:r>
            <w:r w:rsidR="00ED29D6">
              <w:rPr>
                <w:webHidden/>
              </w:rPr>
            </w:r>
            <w:r w:rsidR="00ED29D6">
              <w:rPr>
                <w:webHidden/>
              </w:rPr>
              <w:fldChar w:fldCharType="separate"/>
            </w:r>
            <w:r w:rsidR="008B76E8">
              <w:rPr>
                <w:webHidden/>
              </w:rPr>
              <w:t>13</w:t>
            </w:r>
            <w:r w:rsidR="00ED29D6">
              <w:rPr>
                <w:webHidden/>
              </w:rPr>
              <w:fldChar w:fldCharType="end"/>
            </w:r>
          </w:hyperlink>
        </w:p>
        <w:p w14:paraId="71609B22" w14:textId="0600712F" w:rsidR="00ED29D6" w:rsidRDefault="00A03E3D">
          <w:pPr>
            <w:pStyle w:val="TOC2"/>
            <w:rPr>
              <w:rFonts w:asciiTheme="minorHAnsi" w:eastAsiaTheme="minorEastAsia" w:hAnsiTheme="minorHAnsi" w:cstheme="minorBidi"/>
              <w:noProof/>
              <w:sz w:val="22"/>
              <w:szCs w:val="22"/>
            </w:rPr>
          </w:pPr>
          <w:hyperlink w:anchor="_Toc530477923" w:history="1">
            <w:r w:rsidR="00ED29D6" w:rsidRPr="00554D5C">
              <w:rPr>
                <w:rStyle w:val="Hyperlink"/>
                <w:noProof/>
              </w:rPr>
              <w:t>3.1</w:t>
            </w:r>
            <w:r w:rsidR="00ED29D6">
              <w:rPr>
                <w:rFonts w:asciiTheme="minorHAnsi" w:eastAsiaTheme="minorEastAsia" w:hAnsiTheme="minorHAnsi" w:cstheme="minorBidi"/>
                <w:noProof/>
                <w:sz w:val="22"/>
                <w:szCs w:val="22"/>
              </w:rPr>
              <w:tab/>
            </w:r>
            <w:r w:rsidR="00ED29D6" w:rsidRPr="00554D5C">
              <w:rPr>
                <w:rStyle w:val="Hyperlink"/>
                <w:noProof/>
              </w:rPr>
              <w:t>Work-related traumatic injury fatalities</w:t>
            </w:r>
            <w:r w:rsidR="00ED29D6">
              <w:rPr>
                <w:noProof/>
                <w:webHidden/>
              </w:rPr>
              <w:tab/>
            </w:r>
            <w:r w:rsidR="00ED29D6">
              <w:rPr>
                <w:noProof/>
                <w:webHidden/>
              </w:rPr>
              <w:fldChar w:fldCharType="begin"/>
            </w:r>
            <w:r w:rsidR="00ED29D6">
              <w:rPr>
                <w:noProof/>
                <w:webHidden/>
              </w:rPr>
              <w:instrText xml:space="preserve"> PAGEREF _Toc530477923 \h </w:instrText>
            </w:r>
            <w:r w:rsidR="00ED29D6">
              <w:rPr>
                <w:noProof/>
                <w:webHidden/>
              </w:rPr>
            </w:r>
            <w:r w:rsidR="00ED29D6">
              <w:rPr>
                <w:noProof/>
                <w:webHidden/>
              </w:rPr>
              <w:fldChar w:fldCharType="separate"/>
            </w:r>
            <w:r w:rsidR="008B76E8">
              <w:rPr>
                <w:noProof/>
                <w:webHidden/>
              </w:rPr>
              <w:t>13</w:t>
            </w:r>
            <w:r w:rsidR="00ED29D6">
              <w:rPr>
                <w:noProof/>
                <w:webHidden/>
              </w:rPr>
              <w:fldChar w:fldCharType="end"/>
            </w:r>
          </w:hyperlink>
        </w:p>
        <w:p w14:paraId="222C61C9" w14:textId="37A0F965" w:rsidR="00ED29D6" w:rsidRDefault="00A03E3D">
          <w:pPr>
            <w:pStyle w:val="TOC2"/>
            <w:rPr>
              <w:rFonts w:asciiTheme="minorHAnsi" w:eastAsiaTheme="minorEastAsia" w:hAnsiTheme="minorHAnsi" w:cstheme="minorBidi"/>
              <w:noProof/>
              <w:sz w:val="22"/>
              <w:szCs w:val="22"/>
            </w:rPr>
          </w:pPr>
          <w:hyperlink w:anchor="_Toc530477924" w:history="1">
            <w:r w:rsidR="00ED29D6" w:rsidRPr="00554D5C">
              <w:rPr>
                <w:rStyle w:val="Hyperlink"/>
                <w:noProof/>
              </w:rPr>
              <w:t>3.2</w:t>
            </w:r>
            <w:r w:rsidR="00ED29D6">
              <w:rPr>
                <w:rFonts w:asciiTheme="minorHAnsi" w:eastAsiaTheme="minorEastAsia" w:hAnsiTheme="minorHAnsi" w:cstheme="minorBidi"/>
                <w:noProof/>
                <w:sz w:val="22"/>
                <w:szCs w:val="22"/>
              </w:rPr>
              <w:tab/>
            </w:r>
            <w:r w:rsidR="00ED29D6" w:rsidRPr="00554D5C">
              <w:rPr>
                <w:rStyle w:val="Hyperlink"/>
                <w:noProof/>
              </w:rPr>
              <w:t>Work-related disease fatalities</w:t>
            </w:r>
            <w:r w:rsidR="00ED29D6">
              <w:rPr>
                <w:noProof/>
                <w:webHidden/>
              </w:rPr>
              <w:tab/>
            </w:r>
            <w:r w:rsidR="00ED29D6">
              <w:rPr>
                <w:noProof/>
                <w:webHidden/>
              </w:rPr>
              <w:fldChar w:fldCharType="begin"/>
            </w:r>
            <w:r w:rsidR="00ED29D6">
              <w:rPr>
                <w:noProof/>
                <w:webHidden/>
              </w:rPr>
              <w:instrText xml:space="preserve"> PAGEREF _Toc530477924 \h </w:instrText>
            </w:r>
            <w:r w:rsidR="00ED29D6">
              <w:rPr>
                <w:noProof/>
                <w:webHidden/>
              </w:rPr>
            </w:r>
            <w:r w:rsidR="00ED29D6">
              <w:rPr>
                <w:noProof/>
                <w:webHidden/>
              </w:rPr>
              <w:fldChar w:fldCharType="separate"/>
            </w:r>
            <w:r w:rsidR="008B76E8">
              <w:rPr>
                <w:noProof/>
                <w:webHidden/>
              </w:rPr>
              <w:t>14</w:t>
            </w:r>
            <w:r w:rsidR="00ED29D6">
              <w:rPr>
                <w:noProof/>
                <w:webHidden/>
              </w:rPr>
              <w:fldChar w:fldCharType="end"/>
            </w:r>
          </w:hyperlink>
        </w:p>
        <w:p w14:paraId="1BB02E5E" w14:textId="692E3197" w:rsidR="00ED29D6" w:rsidRDefault="00A03E3D">
          <w:pPr>
            <w:pStyle w:val="TOC1"/>
            <w:rPr>
              <w:rFonts w:asciiTheme="minorHAnsi" w:eastAsiaTheme="minorEastAsia" w:hAnsiTheme="minorHAnsi" w:cstheme="minorBidi"/>
              <w:sz w:val="22"/>
              <w:szCs w:val="22"/>
            </w:rPr>
          </w:pPr>
          <w:hyperlink w:anchor="_Toc530477925" w:history="1">
            <w:r w:rsidR="00ED29D6" w:rsidRPr="00554D5C">
              <w:rPr>
                <w:rStyle w:val="Hyperlink"/>
              </w:rPr>
              <w:t>4.</w:t>
            </w:r>
            <w:r w:rsidR="00ED29D6">
              <w:rPr>
                <w:rFonts w:asciiTheme="minorHAnsi" w:eastAsiaTheme="minorEastAsia" w:hAnsiTheme="minorHAnsi" w:cstheme="minorBidi"/>
                <w:sz w:val="22"/>
                <w:szCs w:val="22"/>
              </w:rPr>
              <w:tab/>
            </w:r>
            <w:r w:rsidR="00ED29D6" w:rsidRPr="00554D5C">
              <w:rPr>
                <w:rStyle w:val="Hyperlink"/>
              </w:rPr>
              <w:t>Claims by size of business (in the private sector)</w:t>
            </w:r>
            <w:r w:rsidR="00ED29D6">
              <w:rPr>
                <w:webHidden/>
              </w:rPr>
              <w:tab/>
            </w:r>
            <w:r w:rsidR="00ED29D6">
              <w:rPr>
                <w:webHidden/>
              </w:rPr>
              <w:fldChar w:fldCharType="begin"/>
            </w:r>
            <w:r w:rsidR="00ED29D6">
              <w:rPr>
                <w:webHidden/>
              </w:rPr>
              <w:instrText xml:space="preserve"> PAGEREF _Toc530477925 \h </w:instrText>
            </w:r>
            <w:r w:rsidR="00ED29D6">
              <w:rPr>
                <w:webHidden/>
              </w:rPr>
            </w:r>
            <w:r w:rsidR="00ED29D6">
              <w:rPr>
                <w:webHidden/>
              </w:rPr>
              <w:fldChar w:fldCharType="separate"/>
            </w:r>
            <w:r w:rsidR="008B76E8">
              <w:rPr>
                <w:webHidden/>
              </w:rPr>
              <w:t>15</w:t>
            </w:r>
            <w:r w:rsidR="00ED29D6">
              <w:rPr>
                <w:webHidden/>
              </w:rPr>
              <w:fldChar w:fldCharType="end"/>
            </w:r>
          </w:hyperlink>
        </w:p>
        <w:p w14:paraId="50EF9787" w14:textId="7F18C9F6" w:rsidR="00ED29D6" w:rsidRDefault="00A03E3D">
          <w:pPr>
            <w:pStyle w:val="TOC1"/>
            <w:rPr>
              <w:rFonts w:asciiTheme="minorHAnsi" w:eastAsiaTheme="minorEastAsia" w:hAnsiTheme="minorHAnsi" w:cstheme="minorBidi"/>
              <w:sz w:val="22"/>
              <w:szCs w:val="22"/>
            </w:rPr>
          </w:pPr>
          <w:hyperlink w:anchor="_Toc530477926" w:history="1">
            <w:r w:rsidR="00ED29D6" w:rsidRPr="00554D5C">
              <w:rPr>
                <w:rStyle w:val="Hyperlink"/>
              </w:rPr>
              <w:t>5.</w:t>
            </w:r>
            <w:r w:rsidR="00ED29D6">
              <w:rPr>
                <w:rFonts w:asciiTheme="minorHAnsi" w:eastAsiaTheme="minorEastAsia" w:hAnsiTheme="minorHAnsi" w:cstheme="minorBidi"/>
                <w:sz w:val="22"/>
                <w:szCs w:val="22"/>
              </w:rPr>
              <w:tab/>
            </w:r>
            <w:r w:rsidR="00ED29D6" w:rsidRPr="00554D5C">
              <w:rPr>
                <w:rStyle w:val="Hyperlink"/>
              </w:rPr>
              <w:t>Claims by mechanism of incident</w:t>
            </w:r>
            <w:r w:rsidR="00ED29D6">
              <w:rPr>
                <w:webHidden/>
              </w:rPr>
              <w:tab/>
            </w:r>
            <w:r w:rsidR="00ED29D6">
              <w:rPr>
                <w:webHidden/>
              </w:rPr>
              <w:fldChar w:fldCharType="begin"/>
            </w:r>
            <w:r w:rsidR="00ED29D6">
              <w:rPr>
                <w:webHidden/>
              </w:rPr>
              <w:instrText xml:space="preserve"> PAGEREF _Toc530477926 \h </w:instrText>
            </w:r>
            <w:r w:rsidR="00ED29D6">
              <w:rPr>
                <w:webHidden/>
              </w:rPr>
            </w:r>
            <w:r w:rsidR="00ED29D6">
              <w:rPr>
                <w:webHidden/>
              </w:rPr>
              <w:fldChar w:fldCharType="separate"/>
            </w:r>
            <w:r w:rsidR="008B76E8">
              <w:rPr>
                <w:webHidden/>
              </w:rPr>
              <w:t>17</w:t>
            </w:r>
            <w:r w:rsidR="00ED29D6">
              <w:rPr>
                <w:webHidden/>
              </w:rPr>
              <w:fldChar w:fldCharType="end"/>
            </w:r>
          </w:hyperlink>
        </w:p>
        <w:p w14:paraId="1294E58C" w14:textId="72EE3581" w:rsidR="00ED29D6" w:rsidRDefault="00A03E3D">
          <w:pPr>
            <w:pStyle w:val="TOC2"/>
            <w:rPr>
              <w:rFonts w:asciiTheme="minorHAnsi" w:eastAsiaTheme="minorEastAsia" w:hAnsiTheme="minorHAnsi" w:cstheme="minorBidi"/>
              <w:noProof/>
              <w:sz w:val="22"/>
              <w:szCs w:val="22"/>
            </w:rPr>
          </w:pPr>
          <w:hyperlink w:anchor="_Toc530477927" w:history="1">
            <w:r w:rsidR="00ED29D6" w:rsidRPr="00554D5C">
              <w:rPr>
                <w:rStyle w:val="Hyperlink"/>
                <w:noProof/>
              </w:rPr>
              <w:t>5.1</w:t>
            </w:r>
            <w:r w:rsidR="00ED29D6">
              <w:rPr>
                <w:rFonts w:asciiTheme="minorHAnsi" w:eastAsiaTheme="minorEastAsia" w:hAnsiTheme="minorHAnsi" w:cstheme="minorBidi"/>
                <w:noProof/>
                <w:sz w:val="22"/>
                <w:szCs w:val="22"/>
              </w:rPr>
              <w:tab/>
            </w:r>
            <w:r w:rsidR="00ED29D6" w:rsidRPr="00554D5C">
              <w:rPr>
                <w:rStyle w:val="Hyperlink"/>
                <w:noProof/>
              </w:rPr>
              <w:t>Claims by mechanism of incident and jurisdiction</w:t>
            </w:r>
            <w:r w:rsidR="00ED29D6">
              <w:rPr>
                <w:noProof/>
                <w:webHidden/>
              </w:rPr>
              <w:tab/>
            </w:r>
            <w:r w:rsidR="00ED29D6">
              <w:rPr>
                <w:noProof/>
                <w:webHidden/>
              </w:rPr>
              <w:fldChar w:fldCharType="begin"/>
            </w:r>
            <w:r w:rsidR="00ED29D6">
              <w:rPr>
                <w:noProof/>
                <w:webHidden/>
              </w:rPr>
              <w:instrText xml:space="preserve"> PAGEREF _Toc530477927 \h </w:instrText>
            </w:r>
            <w:r w:rsidR="00ED29D6">
              <w:rPr>
                <w:noProof/>
                <w:webHidden/>
              </w:rPr>
            </w:r>
            <w:r w:rsidR="00ED29D6">
              <w:rPr>
                <w:noProof/>
                <w:webHidden/>
              </w:rPr>
              <w:fldChar w:fldCharType="separate"/>
            </w:r>
            <w:r w:rsidR="008B76E8">
              <w:rPr>
                <w:noProof/>
                <w:webHidden/>
              </w:rPr>
              <w:t>17</w:t>
            </w:r>
            <w:r w:rsidR="00ED29D6">
              <w:rPr>
                <w:noProof/>
                <w:webHidden/>
              </w:rPr>
              <w:fldChar w:fldCharType="end"/>
            </w:r>
          </w:hyperlink>
        </w:p>
        <w:p w14:paraId="7536D49E" w14:textId="66A366C9" w:rsidR="00ED29D6" w:rsidRDefault="00A03E3D">
          <w:pPr>
            <w:pStyle w:val="TOC1"/>
            <w:rPr>
              <w:rFonts w:asciiTheme="minorHAnsi" w:eastAsiaTheme="minorEastAsia" w:hAnsiTheme="minorHAnsi" w:cstheme="minorBidi"/>
              <w:sz w:val="22"/>
              <w:szCs w:val="22"/>
            </w:rPr>
          </w:pPr>
          <w:hyperlink w:anchor="_Toc530477928" w:history="1">
            <w:r w:rsidR="00ED29D6" w:rsidRPr="00554D5C">
              <w:rPr>
                <w:rStyle w:val="Hyperlink"/>
              </w:rPr>
              <w:t>6.</w:t>
            </w:r>
            <w:r w:rsidR="00ED29D6">
              <w:rPr>
                <w:rFonts w:asciiTheme="minorHAnsi" w:eastAsiaTheme="minorEastAsia" w:hAnsiTheme="minorHAnsi" w:cstheme="minorBidi"/>
                <w:sz w:val="22"/>
                <w:szCs w:val="22"/>
              </w:rPr>
              <w:tab/>
            </w:r>
            <w:r w:rsidR="00ED29D6" w:rsidRPr="00554D5C">
              <w:rPr>
                <w:rStyle w:val="Hyperlink"/>
              </w:rPr>
              <w:t>Claims by industry</w:t>
            </w:r>
            <w:r w:rsidR="00ED29D6">
              <w:rPr>
                <w:webHidden/>
              </w:rPr>
              <w:tab/>
            </w:r>
            <w:r w:rsidR="00ED29D6">
              <w:rPr>
                <w:webHidden/>
              </w:rPr>
              <w:fldChar w:fldCharType="begin"/>
            </w:r>
            <w:r w:rsidR="00ED29D6">
              <w:rPr>
                <w:webHidden/>
              </w:rPr>
              <w:instrText xml:space="preserve"> PAGEREF _Toc530477928 \h </w:instrText>
            </w:r>
            <w:r w:rsidR="00ED29D6">
              <w:rPr>
                <w:webHidden/>
              </w:rPr>
            </w:r>
            <w:r w:rsidR="00ED29D6">
              <w:rPr>
                <w:webHidden/>
              </w:rPr>
              <w:fldChar w:fldCharType="separate"/>
            </w:r>
            <w:r w:rsidR="008B76E8">
              <w:rPr>
                <w:webHidden/>
              </w:rPr>
              <w:t>23</w:t>
            </w:r>
            <w:r w:rsidR="00ED29D6">
              <w:rPr>
                <w:webHidden/>
              </w:rPr>
              <w:fldChar w:fldCharType="end"/>
            </w:r>
          </w:hyperlink>
        </w:p>
        <w:p w14:paraId="5387AA68" w14:textId="2E4F8ACB" w:rsidR="00ED29D6" w:rsidRDefault="00A03E3D">
          <w:pPr>
            <w:pStyle w:val="TOC2"/>
            <w:rPr>
              <w:rFonts w:asciiTheme="minorHAnsi" w:eastAsiaTheme="minorEastAsia" w:hAnsiTheme="minorHAnsi" w:cstheme="minorBidi"/>
              <w:noProof/>
              <w:sz w:val="22"/>
              <w:szCs w:val="22"/>
            </w:rPr>
          </w:pPr>
          <w:hyperlink w:anchor="_Toc530477929" w:history="1">
            <w:r w:rsidR="00ED29D6" w:rsidRPr="00554D5C">
              <w:rPr>
                <w:rStyle w:val="Hyperlink"/>
                <w:noProof/>
              </w:rPr>
              <w:t>6.1</w:t>
            </w:r>
            <w:r w:rsidR="00ED29D6">
              <w:rPr>
                <w:rFonts w:asciiTheme="minorHAnsi" w:eastAsiaTheme="minorEastAsia" w:hAnsiTheme="minorHAnsi" w:cstheme="minorBidi"/>
                <w:noProof/>
                <w:sz w:val="22"/>
                <w:szCs w:val="22"/>
              </w:rPr>
              <w:tab/>
            </w:r>
            <w:r w:rsidR="00ED29D6" w:rsidRPr="00554D5C">
              <w:rPr>
                <w:rStyle w:val="Hyperlink"/>
                <w:noProof/>
              </w:rPr>
              <w:t>Claims by industry and jurisdiction</w:t>
            </w:r>
            <w:r w:rsidR="00ED29D6">
              <w:rPr>
                <w:noProof/>
                <w:webHidden/>
              </w:rPr>
              <w:tab/>
            </w:r>
            <w:r w:rsidR="00ED29D6">
              <w:rPr>
                <w:noProof/>
                <w:webHidden/>
              </w:rPr>
              <w:fldChar w:fldCharType="begin"/>
            </w:r>
            <w:r w:rsidR="00ED29D6">
              <w:rPr>
                <w:noProof/>
                <w:webHidden/>
              </w:rPr>
              <w:instrText xml:space="preserve"> PAGEREF _Toc530477929 \h </w:instrText>
            </w:r>
            <w:r w:rsidR="00ED29D6">
              <w:rPr>
                <w:noProof/>
                <w:webHidden/>
              </w:rPr>
            </w:r>
            <w:r w:rsidR="00ED29D6">
              <w:rPr>
                <w:noProof/>
                <w:webHidden/>
              </w:rPr>
              <w:fldChar w:fldCharType="separate"/>
            </w:r>
            <w:r w:rsidR="008B76E8">
              <w:rPr>
                <w:noProof/>
                <w:webHidden/>
              </w:rPr>
              <w:t>25</w:t>
            </w:r>
            <w:r w:rsidR="00ED29D6">
              <w:rPr>
                <w:noProof/>
                <w:webHidden/>
              </w:rPr>
              <w:fldChar w:fldCharType="end"/>
            </w:r>
          </w:hyperlink>
        </w:p>
        <w:p w14:paraId="16A13F1C" w14:textId="6DB741F8" w:rsidR="00ED29D6" w:rsidRDefault="00A03E3D">
          <w:pPr>
            <w:pStyle w:val="TOC1"/>
            <w:rPr>
              <w:rFonts w:asciiTheme="minorHAnsi" w:eastAsiaTheme="minorEastAsia" w:hAnsiTheme="minorHAnsi" w:cstheme="minorBidi"/>
              <w:sz w:val="22"/>
              <w:szCs w:val="22"/>
            </w:rPr>
          </w:pPr>
          <w:hyperlink w:anchor="_Toc530477930" w:history="1">
            <w:r w:rsidR="00ED29D6" w:rsidRPr="00554D5C">
              <w:rPr>
                <w:rStyle w:val="Hyperlink"/>
              </w:rPr>
              <w:t>Appendix 1 — Explanatory notes</w:t>
            </w:r>
            <w:r w:rsidR="00ED29D6">
              <w:rPr>
                <w:webHidden/>
              </w:rPr>
              <w:tab/>
            </w:r>
            <w:r w:rsidR="00ED29D6">
              <w:rPr>
                <w:webHidden/>
              </w:rPr>
              <w:fldChar w:fldCharType="begin"/>
            </w:r>
            <w:r w:rsidR="00ED29D6">
              <w:rPr>
                <w:webHidden/>
              </w:rPr>
              <w:instrText xml:space="preserve"> PAGEREF _Toc530477930 \h </w:instrText>
            </w:r>
            <w:r w:rsidR="00ED29D6">
              <w:rPr>
                <w:webHidden/>
              </w:rPr>
            </w:r>
            <w:r w:rsidR="00ED29D6">
              <w:rPr>
                <w:webHidden/>
              </w:rPr>
              <w:fldChar w:fldCharType="separate"/>
            </w:r>
            <w:r w:rsidR="008B76E8">
              <w:rPr>
                <w:webHidden/>
              </w:rPr>
              <w:t>37</w:t>
            </w:r>
            <w:r w:rsidR="00ED29D6">
              <w:rPr>
                <w:webHidden/>
              </w:rPr>
              <w:fldChar w:fldCharType="end"/>
            </w:r>
          </w:hyperlink>
        </w:p>
        <w:p w14:paraId="42FEDB28" w14:textId="5ACEBE90" w:rsidR="00ED29D6" w:rsidRDefault="00A03E3D">
          <w:pPr>
            <w:pStyle w:val="TOC1"/>
            <w:rPr>
              <w:rFonts w:asciiTheme="minorHAnsi" w:eastAsiaTheme="minorEastAsia" w:hAnsiTheme="minorHAnsi" w:cstheme="minorBidi"/>
              <w:sz w:val="22"/>
              <w:szCs w:val="22"/>
            </w:rPr>
          </w:pPr>
          <w:hyperlink w:anchor="_Toc530477931" w:history="1">
            <w:r w:rsidR="00ED29D6" w:rsidRPr="00554D5C">
              <w:rPr>
                <w:rStyle w:val="Hyperlink"/>
              </w:rPr>
              <w:t>Appendix 2 – Jurisdictional contact information</w:t>
            </w:r>
            <w:r w:rsidR="00ED29D6">
              <w:rPr>
                <w:webHidden/>
              </w:rPr>
              <w:tab/>
            </w:r>
            <w:r w:rsidR="00ED29D6">
              <w:rPr>
                <w:webHidden/>
              </w:rPr>
              <w:fldChar w:fldCharType="begin"/>
            </w:r>
            <w:r w:rsidR="00ED29D6">
              <w:rPr>
                <w:webHidden/>
              </w:rPr>
              <w:instrText xml:space="preserve"> PAGEREF _Toc530477931 \h </w:instrText>
            </w:r>
            <w:r w:rsidR="00ED29D6">
              <w:rPr>
                <w:webHidden/>
              </w:rPr>
            </w:r>
            <w:r w:rsidR="00ED29D6">
              <w:rPr>
                <w:webHidden/>
              </w:rPr>
              <w:fldChar w:fldCharType="separate"/>
            </w:r>
            <w:r w:rsidR="008B76E8">
              <w:rPr>
                <w:webHidden/>
              </w:rPr>
              <w:t>41</w:t>
            </w:r>
            <w:r w:rsidR="00ED29D6">
              <w:rPr>
                <w:webHidden/>
              </w:rPr>
              <w:fldChar w:fldCharType="end"/>
            </w:r>
          </w:hyperlink>
        </w:p>
        <w:p w14:paraId="39365B48" w14:textId="2D7B5627" w:rsidR="00D60313" w:rsidRDefault="00C00338">
          <w:r>
            <w:rPr>
              <w:noProof/>
            </w:rPr>
            <w:fldChar w:fldCharType="end"/>
          </w:r>
        </w:p>
      </w:sdtContent>
    </w:sdt>
    <w:p w14:paraId="7558BC6F" w14:textId="77777777" w:rsidR="004B79B6" w:rsidRDefault="00D60313" w:rsidP="00CE5E41">
      <w:pPr>
        <w:spacing w:after="200" w:line="276" w:lineRule="auto"/>
        <w:jc w:val="left"/>
      </w:pPr>
      <w:r>
        <w:br w:type="page"/>
      </w:r>
    </w:p>
    <w:p w14:paraId="6841E203" w14:textId="77777777" w:rsidR="003411E8" w:rsidRDefault="007231AE" w:rsidP="00BC6D23">
      <w:pPr>
        <w:pStyle w:val="Title"/>
        <w:tabs>
          <w:tab w:val="center" w:pos="8222"/>
        </w:tabs>
      </w:pPr>
      <w:bookmarkStart w:id="0" w:name="_Toc530477915"/>
      <w:r>
        <w:lastRenderedPageBreak/>
        <w:t>Foreword</w:t>
      </w:r>
      <w:bookmarkEnd w:id="0"/>
    </w:p>
    <w:p w14:paraId="42887850" w14:textId="659FE69D" w:rsidR="007231AE" w:rsidRDefault="007231AE" w:rsidP="007231AE">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w:t>
      </w:r>
      <w:r w:rsidR="00E73AA5">
        <w:t>20</w:t>
      </w:r>
      <w:r w:rsidRPr="00B24501">
        <w:rPr>
          <w:vertAlign w:val="superscript"/>
        </w:rPr>
        <w:t>th</w:t>
      </w:r>
      <w:r w:rsidR="00E73AA5">
        <w:t xml:space="preserve"> </w:t>
      </w:r>
      <w:r>
        <w:t xml:space="preserve">annual report of the CPM project. </w:t>
      </w:r>
    </w:p>
    <w:p w14:paraId="087C6C22" w14:textId="37ED378A" w:rsidR="007231AE" w:rsidRPr="005D0128" w:rsidRDefault="007231AE" w:rsidP="007231AE">
      <w:r>
        <w:t xml:space="preserve">The CPM is complemented by the </w:t>
      </w:r>
      <w:hyperlink r:id="rId14"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5" w:history="1">
        <w:r w:rsidRPr="004B79B6">
          <w:rPr>
            <w:rStyle w:val="SWALinkChar"/>
            <w:i/>
          </w:rPr>
          <w:t>Comparison of Workers’ Compensation Arrangements in Australia and New Zealand</w:t>
        </w:r>
      </w:hyperlink>
      <w:r>
        <w:t xml:space="preserve">, which discusses the way that each scheme deals with key aspects such as coverage, benefits, self-insurance, common law and dispute resolution. The publications can be found </w:t>
      </w:r>
      <w:r w:rsidR="00DB656E">
        <w:t>on</w:t>
      </w:r>
      <w:r>
        <w:t xml:space="preserve"> the Safe Work Australia website.</w:t>
      </w:r>
    </w:p>
    <w:p w14:paraId="284D0A60" w14:textId="77777777" w:rsidR="002C2153" w:rsidRPr="00B51041" w:rsidRDefault="002C2153" w:rsidP="00B51041">
      <w:pPr>
        <w:pStyle w:val="Heading1"/>
      </w:pPr>
      <w:r w:rsidRPr="00B51041">
        <w:t>Statement of purpose</w:t>
      </w:r>
    </w:p>
    <w:p w14:paraId="2E93DD4B" w14:textId="77777777" w:rsidR="002C2153" w:rsidRPr="002C2153" w:rsidRDefault="002C2153" w:rsidP="002C2153">
      <w:r w:rsidRPr="002C2153">
        <w:t>The role of the CPM report is to facilitate improv</w:t>
      </w:r>
      <w:r w:rsidR="005354A4">
        <w:t xml:space="preserve">ement of </w:t>
      </w:r>
      <w:r w:rsidRPr="002C2153">
        <w:t>work health and safety, workers’ compensation and related service outcomes in Australian and New Zealand schemes through an accessible report that:</w:t>
      </w:r>
    </w:p>
    <w:p w14:paraId="799D469B" w14:textId="77777777" w:rsidR="002C2153" w:rsidRPr="002C2153" w:rsidRDefault="002C2153" w:rsidP="002C2153">
      <w:pPr>
        <w:pStyle w:val="SWAnumbering"/>
      </w:pPr>
      <w:r w:rsidRPr="002C2153">
        <w:t>monitors the comparative performance of jurisdictions over time, and</w:t>
      </w:r>
    </w:p>
    <w:p w14:paraId="21AAA9A3" w14:textId="77777777" w:rsidR="002C2153" w:rsidRPr="002C2153" w:rsidRDefault="002C2153" w:rsidP="002C2153">
      <w:pPr>
        <w:pStyle w:val="SWAnumbering"/>
      </w:pPr>
      <w:r>
        <w:t>e</w:t>
      </w:r>
      <w:r w:rsidRPr="002C2153">
        <w:t>nables benchmarking across jurisdictions and the identification of best practice to support policy making.</w:t>
      </w:r>
    </w:p>
    <w:p w14:paraId="2B3A9979" w14:textId="77777777" w:rsidR="002C2153" w:rsidRDefault="002C2153" w:rsidP="00B51041">
      <w:pPr>
        <w:pStyle w:val="Heading1"/>
      </w:pPr>
      <w:r>
        <w:t>Data</w:t>
      </w:r>
    </w:p>
    <w:p w14:paraId="021E86D6" w14:textId="22788080" w:rsidR="002C2153" w:rsidRDefault="002C2153" w:rsidP="002C2153">
      <w:r>
        <w:t xml:space="preserve">The data used in this report were supplied </w:t>
      </w:r>
      <w:r w:rsidR="00DD7C2F">
        <w:t>by jurisdictions for the 2016–17</w:t>
      </w:r>
      <w:r>
        <w:t xml:space="preserve"> financial year </w:t>
      </w:r>
      <w:r w:rsidR="00DB656E">
        <w:t xml:space="preserve">and data </w:t>
      </w:r>
      <w:r>
        <w:t xml:space="preserve">updates back to </w:t>
      </w:r>
      <w:r w:rsidR="00DD7C2F">
        <w:t>2011–12</w:t>
      </w:r>
      <w:r>
        <w:t>. Readers should be aware that the data presented here may differ from jurisdictional annual reports due to the use of different definitions and the application of adjustment factors to aid in the comparability of data. E</w:t>
      </w:r>
      <w:r w:rsidR="006F0762">
        <w:t>ach chapter contains e</w:t>
      </w:r>
      <w:r>
        <w:t xml:space="preserve">xplanatory commentary on the data items with additional information included in Appendix 1 – Explanatory Notes, at the end of this publication. </w:t>
      </w:r>
    </w:p>
    <w:p w14:paraId="682764FB" w14:textId="77777777" w:rsidR="002C2153" w:rsidRDefault="002C2153" w:rsidP="002C2153">
      <w:r>
        <w:t>The data in this report were collected from:</w:t>
      </w:r>
    </w:p>
    <w:p w14:paraId="4A59D597" w14:textId="77777777" w:rsidR="002C2153" w:rsidRPr="003C1E2B" w:rsidRDefault="002C2153" w:rsidP="00905154">
      <w:pPr>
        <w:pStyle w:val="SWABullets"/>
        <w:contextualSpacing w:val="0"/>
      </w:pPr>
      <w:r w:rsidRPr="003C1E2B">
        <w:t>workers’ compensation schemes and work health and safety authorities as follows:</w:t>
      </w:r>
    </w:p>
    <w:p w14:paraId="7363DB9E" w14:textId="77777777" w:rsidR="002C2153" w:rsidRPr="003C1E2B" w:rsidRDefault="002C2153" w:rsidP="00905154">
      <w:pPr>
        <w:pStyle w:val="SWABullets"/>
        <w:numPr>
          <w:ilvl w:val="1"/>
          <w:numId w:val="3"/>
        </w:numPr>
        <w:contextualSpacing w:val="0"/>
      </w:pPr>
      <w:r w:rsidRPr="003C1E2B">
        <w:t>New South Wales — State Insurance Regulatory Authority and SafeWork NSW</w:t>
      </w:r>
    </w:p>
    <w:p w14:paraId="58ED2D77" w14:textId="77777777" w:rsidR="002C2153" w:rsidRPr="003C1E2B" w:rsidRDefault="002C2153" w:rsidP="00905154">
      <w:pPr>
        <w:pStyle w:val="SWABullets"/>
        <w:numPr>
          <w:ilvl w:val="1"/>
          <w:numId w:val="3"/>
        </w:numPr>
        <w:contextualSpacing w:val="0"/>
      </w:pPr>
      <w:r w:rsidRPr="003C1E2B">
        <w:t>Victoria — WorkSafe Victoria</w:t>
      </w:r>
    </w:p>
    <w:p w14:paraId="1DF60BD1" w14:textId="7FD438C2" w:rsidR="002C2153" w:rsidRPr="003C1E2B" w:rsidRDefault="002C2153" w:rsidP="00905154">
      <w:pPr>
        <w:pStyle w:val="SWABullets"/>
        <w:numPr>
          <w:ilvl w:val="1"/>
          <w:numId w:val="3"/>
        </w:numPr>
        <w:contextualSpacing w:val="0"/>
      </w:pPr>
      <w:r w:rsidRPr="003C1E2B">
        <w:t xml:space="preserve">Queensland — Workplace Health and Safety Queensland, Office of Industrial Relations – </w:t>
      </w:r>
      <w:r w:rsidR="00E04C70">
        <w:t>Education Queensland</w:t>
      </w:r>
      <w:r w:rsidRPr="003C1E2B">
        <w:t>, Queensland Workers’ Compensation Regulator and WorkCover Queensland</w:t>
      </w:r>
    </w:p>
    <w:p w14:paraId="033025C0" w14:textId="77777777" w:rsidR="002C2153" w:rsidRPr="003C1E2B" w:rsidRDefault="002C2153" w:rsidP="00905154">
      <w:pPr>
        <w:pStyle w:val="SWABullets"/>
        <w:numPr>
          <w:ilvl w:val="1"/>
          <w:numId w:val="3"/>
        </w:numPr>
        <w:contextualSpacing w:val="0"/>
      </w:pPr>
      <w:r w:rsidRPr="003C1E2B">
        <w:t xml:space="preserve">Western Australia — </w:t>
      </w:r>
      <w:r w:rsidR="00986780" w:rsidRPr="003C1E2B">
        <w:t>Department of Mines, Industry Regulation and Safety – WorkSafe</w:t>
      </w:r>
    </w:p>
    <w:p w14:paraId="6924DB8A" w14:textId="77777777" w:rsidR="002C2153" w:rsidRPr="003C1E2B" w:rsidRDefault="002C2153" w:rsidP="00905154">
      <w:pPr>
        <w:pStyle w:val="SWABullets"/>
        <w:numPr>
          <w:ilvl w:val="1"/>
          <w:numId w:val="3"/>
        </w:numPr>
        <w:contextualSpacing w:val="0"/>
      </w:pPr>
      <w:r w:rsidRPr="003C1E2B">
        <w:t>South Australia — Return to Work South Australia and SafeWork SA</w:t>
      </w:r>
    </w:p>
    <w:p w14:paraId="46071E18" w14:textId="1B215919" w:rsidR="002C2153" w:rsidRPr="003C1E2B" w:rsidRDefault="002C2153" w:rsidP="00905154">
      <w:pPr>
        <w:pStyle w:val="SWABullets"/>
        <w:numPr>
          <w:ilvl w:val="1"/>
          <w:numId w:val="3"/>
        </w:numPr>
        <w:contextualSpacing w:val="0"/>
      </w:pPr>
      <w:r w:rsidRPr="003C1E2B">
        <w:t xml:space="preserve">Tasmania — WorkSafe Tasmania and WorkCover </w:t>
      </w:r>
      <w:r w:rsidR="00E82228">
        <w:t xml:space="preserve">Board </w:t>
      </w:r>
      <w:r w:rsidRPr="003C1E2B">
        <w:t>Tasmania</w:t>
      </w:r>
    </w:p>
    <w:p w14:paraId="1A1A4AD9" w14:textId="77777777" w:rsidR="002C2153" w:rsidRPr="003C1E2B" w:rsidRDefault="002C2153" w:rsidP="00905154">
      <w:pPr>
        <w:pStyle w:val="SWABullets"/>
        <w:numPr>
          <w:ilvl w:val="1"/>
          <w:numId w:val="3"/>
        </w:numPr>
        <w:contextualSpacing w:val="0"/>
      </w:pPr>
      <w:r w:rsidRPr="003C1E2B">
        <w:t>Northern Territory — NT WorkSafe, Department of Attorney-General and Justice</w:t>
      </w:r>
    </w:p>
    <w:p w14:paraId="7DB62F49" w14:textId="77777777" w:rsidR="002C2153" w:rsidRPr="003C1E2B" w:rsidRDefault="002C2153" w:rsidP="00905154">
      <w:pPr>
        <w:pStyle w:val="SWABullets"/>
        <w:numPr>
          <w:ilvl w:val="1"/>
          <w:numId w:val="3"/>
        </w:numPr>
        <w:contextualSpacing w:val="0"/>
      </w:pPr>
      <w:r w:rsidRPr="003C1E2B">
        <w:t>Australian Capital Territory — Access Canberra, Worksafe ACT within Chief Minister Treasury and Economic Development Directorate</w:t>
      </w:r>
    </w:p>
    <w:p w14:paraId="5140F629" w14:textId="77777777" w:rsidR="002C2153" w:rsidRPr="003C1E2B" w:rsidRDefault="002C2153" w:rsidP="00905154">
      <w:pPr>
        <w:pStyle w:val="SWABullets"/>
        <w:numPr>
          <w:ilvl w:val="1"/>
          <w:numId w:val="3"/>
        </w:numPr>
        <w:contextualSpacing w:val="0"/>
      </w:pPr>
      <w:r w:rsidRPr="003C1E2B">
        <w:t>Australian Government — Comcare</w:t>
      </w:r>
    </w:p>
    <w:p w14:paraId="44305970" w14:textId="77777777" w:rsidR="002C2153" w:rsidRPr="003C1E2B" w:rsidRDefault="002C2153" w:rsidP="00905154">
      <w:pPr>
        <w:pStyle w:val="SWABullets"/>
        <w:numPr>
          <w:ilvl w:val="1"/>
          <w:numId w:val="3"/>
        </w:numPr>
        <w:contextualSpacing w:val="0"/>
      </w:pPr>
      <w:r w:rsidRPr="003C1E2B">
        <w:t>Seacare — Seacare Authority (Seafarers Safety, Rehabilitation and Compensation Authority), and</w:t>
      </w:r>
    </w:p>
    <w:p w14:paraId="0DE3EFAA" w14:textId="77777777" w:rsidR="002C2153" w:rsidRPr="003C1E2B" w:rsidRDefault="002C2153" w:rsidP="00905154">
      <w:pPr>
        <w:pStyle w:val="SWABullets"/>
        <w:numPr>
          <w:ilvl w:val="1"/>
          <w:numId w:val="3"/>
        </w:numPr>
        <w:contextualSpacing w:val="0"/>
      </w:pPr>
      <w:r w:rsidRPr="003C1E2B">
        <w:t>New Zealand — Accident Compensation Corporation and WorkSafe New Zealand</w:t>
      </w:r>
    </w:p>
    <w:p w14:paraId="2168225A" w14:textId="64E9897D" w:rsidR="002C2153" w:rsidRDefault="002C2153" w:rsidP="00E73AA5">
      <w:pPr>
        <w:pStyle w:val="SWABullets"/>
        <w:contextualSpacing w:val="0"/>
      </w:pPr>
      <w:r>
        <w:t xml:space="preserve">the National Data Set for Compensation-based Statistics and the Work-related Traumatic Injury Fatalities data set compiled by Safe Work Australia. Further information on these data sets can be found on the </w:t>
      </w:r>
      <w:hyperlink r:id="rId16" w:history="1">
        <w:r w:rsidRPr="004B79B6">
          <w:rPr>
            <w:rStyle w:val="SWALinkChar"/>
          </w:rPr>
          <w:t>Safe Work Australia</w:t>
        </w:r>
      </w:hyperlink>
      <w:r>
        <w:t xml:space="preserve"> website</w:t>
      </w:r>
      <w:r w:rsidR="00E73AA5">
        <w:t>, and</w:t>
      </w:r>
      <w:r>
        <w:t xml:space="preserve"> </w:t>
      </w:r>
    </w:p>
    <w:p w14:paraId="32FAA3F3" w14:textId="77777777" w:rsidR="002C2153" w:rsidRDefault="002C2153" w:rsidP="00905154">
      <w:pPr>
        <w:pStyle w:val="SWABullets"/>
        <w:keepNext/>
        <w:keepLines/>
        <w:contextualSpacing w:val="0"/>
      </w:pPr>
      <w:r>
        <w:lastRenderedPageBreak/>
        <w:t>the Australian Bureau of Statistics (ABS) which provides estimates of the number of employees and hours worked based on the Labour Force Survey, the Survey of Employment and Earnings</w:t>
      </w:r>
      <w:r w:rsidR="004035EC">
        <w:t>,</w:t>
      </w:r>
      <w:r>
        <w:t xml:space="preserve"> and data provided by Comcare. Further adjustments are performed using data from the Census, the Forms of Employment Survey and the Survey of Employment Arrangements, Retirement and Superannuation. </w:t>
      </w:r>
    </w:p>
    <w:p w14:paraId="54705F2B" w14:textId="77777777" w:rsidR="003411E8" w:rsidRDefault="004B79B6" w:rsidP="00B51041">
      <w:pPr>
        <w:pStyle w:val="Heading1"/>
      </w:pPr>
      <w:r>
        <w:t>Coordination</w:t>
      </w:r>
    </w:p>
    <w:p w14:paraId="75FFCFCE" w14:textId="77777777" w:rsidR="004B79B6" w:rsidRDefault="004B79B6" w:rsidP="004B79B6">
      <w:r>
        <w:t xml:space="preserve">This report has been compiled and coordinated by Safe Work Australia with assistance from representatives of all work health and safety and workers’ compensation authorities in Australia and New Zealand. </w:t>
      </w:r>
      <w:r w:rsidRPr="005E0079">
        <w:t>As agreed with Comcare in this report</w:t>
      </w:r>
      <w:r w:rsidR="004035EC">
        <w:t>,</w:t>
      </w:r>
      <w:r w:rsidRPr="005E0079">
        <w:t xml:space="preserve"> the name ‘Australian Government’ is used for indicators relating to the Australian Government jurisdiction in work health and safety and workers’ compensation matters, while ‘Comcare’ is used to describe Comcare – the entity for indicators relating to scheme performance.</w:t>
      </w:r>
    </w:p>
    <w:p w14:paraId="71D41435" w14:textId="77777777" w:rsidR="004B79B6" w:rsidRDefault="004B79B6" w:rsidP="004B79B6">
      <w:r>
        <w:t>Through a partnership of governments, employers and employees, Safe Work Australia leads the development of national policy to improve work health and safety and workers’ compensation arrangements across Australia.</w:t>
      </w:r>
    </w:p>
    <w:p w14:paraId="7018378D" w14:textId="77777777" w:rsidR="003C1E2B" w:rsidRPr="004B79B6" w:rsidRDefault="003C1E2B" w:rsidP="004B79B6"/>
    <w:p w14:paraId="6C1817A1" w14:textId="77777777" w:rsidR="004B79B6" w:rsidRDefault="004B79B6" w:rsidP="003411E8">
      <w:pPr>
        <w:pStyle w:val="Heading2"/>
        <w:sectPr w:rsidR="004B79B6" w:rsidSect="00C50144">
          <w:headerReference w:type="first" r:id="rId17"/>
          <w:footerReference w:type="first" r:id="rId18"/>
          <w:pgSz w:w="11906" w:h="16838"/>
          <w:pgMar w:top="993" w:right="1800" w:bottom="1440" w:left="1276" w:header="708" w:footer="708" w:gutter="0"/>
          <w:cols w:space="242"/>
          <w:titlePg/>
          <w:docGrid w:linePitch="360"/>
        </w:sectPr>
      </w:pPr>
    </w:p>
    <w:p w14:paraId="53FF914E" w14:textId="6202D6F2" w:rsidR="00D10D6A" w:rsidRPr="00C63DB5" w:rsidRDefault="00D66878" w:rsidP="00C63DB5">
      <w:r>
        <w:rPr>
          <w:noProof/>
        </w:rPr>
        <w:lastRenderedPageBreak/>
        <w:drawing>
          <wp:inline distT="0" distB="0" distL="0" distR="0" wp14:anchorId="21FCEF76" wp14:editId="4983F41E">
            <wp:extent cx="5607050" cy="7931150"/>
            <wp:effectExtent l="0" t="0" r="0" b="0"/>
            <wp:docPr id="1" name="Picture 1" descr="Part 1 - Work Health and Safety Performance&#10;Key Findings&#10;&#10;Australian Claims Performance&#10;Serious claim incidence rate has decreased by 16 per cent between 2012-13 and 2015-16&#10;&#10;The incidence rate was 9.3 serious claims per 1,000 employees in 2016-17&#10;&#10;New Zealand claims performance&#10;Serious claim incidence rate has increased by 18 per cent between 2012-13 and 2015-16&#10;&#10;The incidence rate was 13.3 serious claims per 1,000 employees in 2016-17&#10;&#10;Australian long term claims (12 weeks or more compensation)&#10;&#10;Incidence rate of long term claims decreased by 14 per cent between 2012-13 and 2015-16&#10;&#10;The incidence rate was 2.9 long term serious claims per 1,000 employees in 2016-17&#10;&#10;Claims with more than 52 weeks of compensation (in 2014-15)&#10;&#10;10 per cent of serious claims in Australia&#10;4 per cent of serious claims in New Zealand&#10;&#10;Claims with less than 6 weeks of compensation (in 2014-15)&#10;&#10;51 per cent of serious claims in Australia&#10;65 per cent of serious claims in New Zealand." title="Comparative Performance Monitor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1116 CPM Key Findings Infographic Part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7050" cy="7931150"/>
                    </a:xfrm>
                    <a:prstGeom prst="rect">
                      <a:avLst/>
                    </a:prstGeom>
                  </pic:spPr>
                </pic:pic>
              </a:graphicData>
            </a:graphic>
          </wp:inline>
        </w:drawing>
      </w:r>
      <w:r w:rsidR="00D10D6A" w:rsidRPr="00C63DB5">
        <w:br w:type="page"/>
      </w:r>
    </w:p>
    <w:p w14:paraId="100D9B49" w14:textId="656D7D36" w:rsidR="004B79B6" w:rsidRDefault="00D66878" w:rsidP="00A22256">
      <w:pPr>
        <w:sectPr w:rsidR="004B79B6" w:rsidSect="00C50144">
          <w:pgSz w:w="11906" w:h="16838"/>
          <w:pgMar w:top="993" w:right="1800" w:bottom="1440" w:left="1276" w:header="708" w:footer="708" w:gutter="0"/>
          <w:cols w:space="242"/>
          <w:titlePg/>
          <w:docGrid w:linePitch="360"/>
        </w:sectPr>
      </w:pPr>
      <w:r>
        <w:rPr>
          <w:noProof/>
        </w:rPr>
        <w:drawing>
          <wp:inline distT="0" distB="0" distL="0" distR="0" wp14:anchorId="34697847" wp14:editId="43B40212">
            <wp:extent cx="5607050" cy="7931150"/>
            <wp:effectExtent l="0" t="0" r="0" b="0"/>
            <wp:docPr id="2" name="Picture 2" descr="Part 1 - Work health and safety performance&#10;&#10;Key findings&#10;&#10;Self-insured claims in Australia&#10;&#10;The number of self-insured claims has decreased by 17 per cent 2012-13 to 2015-16&#10;&#10;Breakdown of self-insured claims in 2015-16&#10;&#10;Northern Territory 13 per cent&#10;Tasmania 22 per cent&#10;South Australia 34 per cent&#10;Australian Government 58 per cent&#10;&#10;Australian compensated fatalities&#10;&#10;178 compensated worker fatalities were recorded in 2016-17&#10;&#10;135 involved injury&#10;43 due to disease&#10;&#10;New Zealand compensated fatalities&#10;&#10;88 compensated worker fatalities were recorded in 2016-17&#10;&#10;56 involved injury&#10;32 due to disease&#10;&#10;Highest rate of serious claims in Australia (2016-17)&#10;&#10;18.7 Agriculture, forestry and fishing industry&#10;16.0 construction industry&#10;15.1 transport, postal and warehousing&#10;15.1 manufacturing industry&#10;&#10;Causes of injury in Australia (2016-17)&#10;38 per cent body stressing&#10;24 per cent falls, trips and slips" title="Comparative performance monitoring report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116 CPM Key Findings Infographic Part 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7050" cy="7931150"/>
                    </a:xfrm>
                    <a:prstGeom prst="rect">
                      <a:avLst/>
                    </a:prstGeom>
                  </pic:spPr>
                </pic:pic>
              </a:graphicData>
            </a:graphic>
          </wp:inline>
        </w:drawing>
      </w:r>
      <w:r w:rsidR="003535BF">
        <w:br w:type="page"/>
      </w:r>
      <w:bookmarkStart w:id="1" w:name="_GoBack"/>
      <w:bookmarkEnd w:id="1"/>
    </w:p>
    <w:p w14:paraId="750AFA7C" w14:textId="77777777" w:rsidR="003411E8" w:rsidRDefault="00486C4E" w:rsidP="00B51041">
      <w:pPr>
        <w:pStyle w:val="SWASectionnumberingheading"/>
        <w:rPr>
          <w:caps/>
        </w:rPr>
      </w:pPr>
      <w:bookmarkStart w:id="2" w:name="_Toc530477916"/>
      <w:r>
        <w:t>Serious c</w:t>
      </w:r>
      <w:r w:rsidR="00CE5E41">
        <w:t>laims</w:t>
      </w:r>
      <w:bookmarkEnd w:id="2"/>
    </w:p>
    <w:p w14:paraId="41386560" w14:textId="04F6CE4A" w:rsidR="00EF5DBF" w:rsidRDefault="00D10D6A" w:rsidP="00836CBF">
      <w:r w:rsidRPr="00D10D6A">
        <w:t xml:space="preserve">The data </w:t>
      </w:r>
      <w:r w:rsidR="00E73AA5">
        <w:t xml:space="preserve">presented </w:t>
      </w:r>
      <w:r w:rsidRPr="00D10D6A">
        <w:t xml:space="preserve">in this </w:t>
      </w:r>
      <w:r w:rsidR="00CE5E41">
        <w:t>section</w:t>
      </w:r>
      <w:r w:rsidRPr="00D10D6A">
        <w:t xml:space="preserve"> are accepted </w:t>
      </w:r>
      <w:r w:rsidR="00CE5E41">
        <w:t xml:space="preserve">serious </w:t>
      </w:r>
      <w:r w:rsidRPr="00D10D6A">
        <w:t xml:space="preserve">workers’ compensation claims lodged in each financial year. </w:t>
      </w:r>
      <w:r w:rsidR="00537D5A">
        <w:t xml:space="preserve">Serious claims refer to claims relating to </w:t>
      </w:r>
      <w:r w:rsidR="00E73AA5">
        <w:t xml:space="preserve">work-related injury or disease </w:t>
      </w:r>
      <w:r w:rsidR="00537D5A">
        <w:t xml:space="preserve">that result in a total absence from work of one working week or more. </w:t>
      </w:r>
      <w:r w:rsidRPr="00D10D6A">
        <w:t xml:space="preserve">Workers’ compensation data </w:t>
      </w:r>
      <w:r w:rsidR="00E73AA5">
        <w:t xml:space="preserve">provides an indicator </w:t>
      </w:r>
      <w:r w:rsidRPr="00D10D6A">
        <w:t xml:space="preserve">for measuring work health and safety performance. While there are some limitations, most notably that the data </w:t>
      </w:r>
      <w:r w:rsidR="00E73AA5">
        <w:t xml:space="preserve">only cover those eligible for workers’ compensation </w:t>
      </w:r>
      <w:r w:rsidRPr="00D10D6A">
        <w:t xml:space="preserve">and under-report the incidence of disease, </w:t>
      </w:r>
      <w:r w:rsidR="00E73AA5">
        <w:t xml:space="preserve">the </w:t>
      </w:r>
      <w:r w:rsidRPr="00D10D6A">
        <w:t>data still provide</w:t>
      </w:r>
      <w:r w:rsidR="00E73AA5">
        <w:t>s</w:t>
      </w:r>
      <w:r w:rsidRPr="00D10D6A">
        <w:t xml:space="preserve"> a good indication of work health and safety trends. The estimates of the number of employees and hours worked (supplied by the ABS) </w:t>
      </w:r>
      <w:r w:rsidR="00E73AA5">
        <w:t xml:space="preserve">and claims data </w:t>
      </w:r>
      <w:r w:rsidRPr="00D10D6A">
        <w:t xml:space="preserve">have been revised back to 2012–13. This means that </w:t>
      </w:r>
      <w:r w:rsidR="00E73AA5">
        <w:t xml:space="preserve">the </w:t>
      </w:r>
      <w:r w:rsidRPr="00D10D6A">
        <w:t>incidence and frequency rates published in this report will differ</w:t>
      </w:r>
      <w:r>
        <w:t xml:space="preserve"> to those previously published.</w:t>
      </w:r>
      <w:r w:rsidR="00EF5DBF" w:rsidRPr="00EF5DBF">
        <w:t xml:space="preserve"> </w:t>
      </w:r>
    </w:p>
    <w:p w14:paraId="2B95F74E" w14:textId="77777777" w:rsidR="00D10D6A" w:rsidRPr="00D65777" w:rsidRDefault="00CE5E41" w:rsidP="00B51041">
      <w:pPr>
        <w:pStyle w:val="SWASectionnum2"/>
      </w:pPr>
      <w:bookmarkStart w:id="3" w:name="_Toc530477917"/>
      <w:r w:rsidRPr="00D65777">
        <w:t xml:space="preserve">Incidence </w:t>
      </w:r>
      <w:r w:rsidR="003C1E2B">
        <w:t>r</w:t>
      </w:r>
      <w:r w:rsidRPr="00D65777">
        <w:t>ate</w:t>
      </w:r>
      <w:bookmarkEnd w:id="3"/>
    </w:p>
    <w:p w14:paraId="333D469A" w14:textId="7347FB2F" w:rsidR="00D10D6A" w:rsidRDefault="00D10D6A" w:rsidP="00D10D6A">
      <w:r w:rsidRPr="00D10D6A">
        <w:t xml:space="preserve">Indicator 1 shows that the </w:t>
      </w:r>
      <w:r w:rsidR="00E73AA5">
        <w:t xml:space="preserve">overall </w:t>
      </w:r>
      <w:r w:rsidRPr="00D10D6A">
        <w:t xml:space="preserve">Australian incidence rate for serious claims has steadily declined over the past four years, </w:t>
      </w:r>
      <w:r w:rsidR="00E73AA5">
        <w:t>falling</w:t>
      </w:r>
      <w:r w:rsidR="00E73AA5" w:rsidRPr="00D10D6A">
        <w:t xml:space="preserve"> </w:t>
      </w:r>
      <w:r w:rsidR="00E73AA5">
        <w:t xml:space="preserve">by </w:t>
      </w:r>
      <w:r w:rsidR="00F74ABF">
        <w:t>16</w:t>
      </w:r>
      <w:r w:rsidR="008E540E">
        <w:t> per cent</w:t>
      </w:r>
      <w:r w:rsidRPr="00D10D6A">
        <w:t xml:space="preserve"> from </w:t>
      </w:r>
      <w:r w:rsidR="00F74ABF">
        <w:t>11.3</w:t>
      </w:r>
      <w:r w:rsidRPr="00D10D6A">
        <w:t xml:space="preserve"> to </w:t>
      </w:r>
      <w:r w:rsidR="00F74ABF">
        <w:t>9.5</w:t>
      </w:r>
      <w:r w:rsidRPr="00D10D6A">
        <w:t xml:space="preserve"> claims per </w:t>
      </w:r>
      <w:r w:rsidR="000B6602">
        <w:t>1,000</w:t>
      </w:r>
      <w:r w:rsidRPr="00D10D6A">
        <w:t xml:space="preserve"> emplo</w:t>
      </w:r>
      <w:r w:rsidR="00F74ABF">
        <w:t>yees between 2012–13 and 2015–16</w:t>
      </w:r>
      <w:r w:rsidRPr="00D10D6A">
        <w:t xml:space="preserve">. Preliminary data for </w:t>
      </w:r>
      <w:r w:rsidR="00F74ABF">
        <w:t>2016–17</w:t>
      </w:r>
      <w:r w:rsidR="00EB1750">
        <w:t xml:space="preserve"> (denoted by letter “p”)</w:t>
      </w:r>
      <w:r w:rsidRPr="00D10D6A">
        <w:t xml:space="preserve"> show an incidence rate of 9.3 claims per </w:t>
      </w:r>
      <w:r w:rsidR="000B6602">
        <w:t>1,000</w:t>
      </w:r>
      <w:r w:rsidRPr="00D10D6A">
        <w:t xml:space="preserve"> employees</w:t>
      </w:r>
      <w:r w:rsidR="00E73AA5">
        <w:t>,</w:t>
      </w:r>
      <w:r w:rsidRPr="00D10D6A">
        <w:t xml:space="preserve"> however this is expected to </w:t>
      </w:r>
      <w:r w:rsidR="00E73AA5">
        <w:t xml:space="preserve">be revised upwards </w:t>
      </w:r>
      <w:r w:rsidRPr="00D10D6A">
        <w:t>when updated data are available.</w:t>
      </w:r>
    </w:p>
    <w:p w14:paraId="50CA3E90" w14:textId="1216A32A" w:rsidR="00D10D6A" w:rsidRDefault="00D10D6A" w:rsidP="00D10D6A">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1</w:t>
      </w:r>
      <w:r w:rsidR="006F0762">
        <w:rPr>
          <w:noProof/>
        </w:rPr>
        <w:fldChar w:fldCharType="end"/>
      </w:r>
      <w:r>
        <w:t xml:space="preserve"> </w:t>
      </w:r>
      <w:r w:rsidR="00E76BFC">
        <w:t>–</w:t>
      </w:r>
      <w:r>
        <w:t xml:space="preserve"> </w:t>
      </w:r>
      <w:r w:rsidRPr="00D10D6A">
        <w:t>Incidence rates of serious injury and disease claims by jurisdiction</w:t>
      </w:r>
    </w:p>
    <w:p w14:paraId="79CEF220" w14:textId="77777777" w:rsidR="00D10D6A" w:rsidRPr="00C63DB5" w:rsidRDefault="007B0EF3" w:rsidP="00C63DB5">
      <w:r w:rsidRPr="00C63DB5">
        <w:rPr>
          <w:noProof/>
        </w:rPr>
        <w:drawing>
          <wp:inline distT="0" distB="0" distL="0" distR="0" wp14:anchorId="4CA6818C" wp14:editId="0343B062">
            <wp:extent cx="5578889" cy="2960022"/>
            <wp:effectExtent l="0" t="0" r="3175" b="0"/>
            <wp:docPr id="9" name="Picture 9" descr="This column chart shows comparison of incidence rates of serious injury and disease claims in Australian jurisdictions and New Zealand between 2012-13 and 2016-17." title="Indicator 1 - Incidence rates of serious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 - Incidence rates of serious injury and disease claims by jurisdiction-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8889" cy="2960022"/>
                    </a:xfrm>
                    <a:prstGeom prst="rect">
                      <a:avLst/>
                    </a:prstGeom>
                    <a:noFill/>
                    <a:ln>
                      <a:noFill/>
                    </a:ln>
                  </pic:spPr>
                </pic:pic>
              </a:graphicData>
            </a:graphic>
          </wp:inline>
        </w:drawing>
      </w:r>
    </w:p>
    <w:p w14:paraId="132BB156" w14:textId="77777777" w:rsidR="00536144" w:rsidRPr="00536144" w:rsidRDefault="00536144" w:rsidP="00536144"/>
    <w:p w14:paraId="0E3EDF86" w14:textId="47ED744D" w:rsidR="00D10D6A" w:rsidRDefault="00D10D6A" w:rsidP="003C1E2B">
      <w:r w:rsidRPr="00D10D6A">
        <w:t xml:space="preserve">Between </w:t>
      </w:r>
      <w:r w:rsidR="00F21F84">
        <w:t>2012–13 and 2015–16</w:t>
      </w:r>
      <w:r w:rsidRPr="00D10D6A">
        <w:t xml:space="preserve"> all Australian jurisdictions recorded falls in the in</w:t>
      </w:r>
      <w:r w:rsidR="008D771A">
        <w:t xml:space="preserve">cidence rate of serious claims. </w:t>
      </w:r>
      <w:r w:rsidR="00F21F84">
        <w:t xml:space="preserve">Seacare </w:t>
      </w:r>
      <w:r w:rsidRPr="00D10D6A">
        <w:t>recorded the largest decrease (down</w:t>
      </w:r>
      <w:r w:rsidR="00F21F84">
        <w:t> </w:t>
      </w:r>
      <w:r w:rsidR="00E73AA5">
        <w:t xml:space="preserve">by </w:t>
      </w:r>
      <w:r w:rsidR="00F21F84">
        <w:t>40 </w:t>
      </w:r>
      <w:r w:rsidR="008E540E">
        <w:t>per cent</w:t>
      </w:r>
      <w:r w:rsidRPr="00D10D6A">
        <w:t xml:space="preserve">), followed by </w:t>
      </w:r>
      <w:r w:rsidR="003A3266">
        <w:br/>
      </w:r>
      <w:r w:rsidR="00F21F84">
        <w:t>the</w:t>
      </w:r>
      <w:r w:rsidR="007A319C">
        <w:t> </w:t>
      </w:r>
      <w:r w:rsidR="00F21F84">
        <w:t>Australian Government</w:t>
      </w:r>
      <w:r w:rsidR="00F21F84" w:rsidRPr="00D10D6A">
        <w:t xml:space="preserve"> </w:t>
      </w:r>
      <w:r w:rsidRPr="00D10D6A">
        <w:t>(down</w:t>
      </w:r>
      <w:r w:rsidR="00F21F84">
        <w:t> </w:t>
      </w:r>
      <w:r w:rsidR="00E73AA5">
        <w:t xml:space="preserve">by </w:t>
      </w:r>
      <w:r w:rsidR="00F21F84">
        <w:t>36 </w:t>
      </w:r>
      <w:r w:rsidR="008E540E">
        <w:t>per cent</w:t>
      </w:r>
      <w:r w:rsidRPr="00D10D6A">
        <w:t xml:space="preserve">), </w:t>
      </w:r>
      <w:r w:rsidR="00C95BE6">
        <w:t>the Northern Territory (down</w:t>
      </w:r>
      <w:r w:rsidR="00E73AA5">
        <w:t xml:space="preserve"> by </w:t>
      </w:r>
      <w:r w:rsidR="00C95BE6">
        <w:t xml:space="preserve">28 per cent), </w:t>
      </w:r>
      <w:r w:rsidR="00C95BE6">
        <w:br/>
      </w:r>
      <w:r w:rsidR="00E73AA5">
        <w:t xml:space="preserve">and </w:t>
      </w:r>
      <w:r w:rsidR="00C95BE6">
        <w:t>South Australia (down 24 per cent)</w:t>
      </w:r>
      <w:r w:rsidR="00E73AA5">
        <w:t>.</w:t>
      </w:r>
      <w:r w:rsidR="002C50DE">
        <w:t xml:space="preserve"> P</w:t>
      </w:r>
      <w:r w:rsidR="00AF1525">
        <w:t xml:space="preserve">reliminary data show that </w:t>
      </w:r>
      <w:r w:rsidR="00B17B6F">
        <w:t>Seacare</w:t>
      </w:r>
      <w:r w:rsidR="007A319C" w:rsidRPr="00D10D6A">
        <w:t xml:space="preserve"> </w:t>
      </w:r>
      <w:r w:rsidRPr="00D10D6A">
        <w:t>recorded the highest incidenc</w:t>
      </w:r>
      <w:r w:rsidR="00AF1525">
        <w:t>e r</w:t>
      </w:r>
      <w:r w:rsidR="00EC7F95">
        <w:t>ate of serious claims in 2016–17</w:t>
      </w:r>
      <w:r w:rsidRPr="00D10D6A">
        <w:t xml:space="preserve"> with </w:t>
      </w:r>
      <w:r w:rsidR="00B17B6F">
        <w:t>14.6</w:t>
      </w:r>
      <w:r w:rsidRPr="00D10D6A">
        <w:t xml:space="preserve"> claims per </w:t>
      </w:r>
      <w:r w:rsidR="000B6602">
        <w:t>1,000</w:t>
      </w:r>
      <w:r w:rsidRPr="00D10D6A">
        <w:t xml:space="preserve"> employees, while the Australian Government recorded </w:t>
      </w:r>
      <w:r w:rsidR="00AF1525">
        <w:t xml:space="preserve">the lowest rate with </w:t>
      </w:r>
      <w:r w:rsidR="007A319C">
        <w:t>3.9</w:t>
      </w:r>
      <w:r w:rsidRPr="00D10D6A">
        <w:t xml:space="preserve"> claims per </w:t>
      </w:r>
      <w:r w:rsidR="00F72AD2">
        <w:t xml:space="preserve">1,000 </w:t>
      </w:r>
      <w:r w:rsidRPr="00D10D6A">
        <w:t xml:space="preserve">employees, followed by </w:t>
      </w:r>
      <w:r w:rsidR="00AF1525">
        <w:t xml:space="preserve">the Northern Territory </w:t>
      </w:r>
      <w:r w:rsidRPr="00D10D6A">
        <w:t>(</w:t>
      </w:r>
      <w:r w:rsidR="00B17B6F">
        <w:t>7.0</w:t>
      </w:r>
      <w:r w:rsidRPr="00D10D6A">
        <w:t xml:space="preserve"> claims per </w:t>
      </w:r>
      <w:r w:rsidR="000B6602">
        <w:t>1,000</w:t>
      </w:r>
      <w:r w:rsidRPr="00D10D6A">
        <w:t xml:space="preserve"> employees). </w:t>
      </w:r>
    </w:p>
    <w:p w14:paraId="1D11E2C3" w14:textId="78D8E0FE" w:rsidR="00D10D6A" w:rsidRDefault="00D10D6A" w:rsidP="003C1E2B">
      <w:r>
        <w:t xml:space="preserve">Over the period from </w:t>
      </w:r>
      <w:r w:rsidR="00087AAF">
        <w:t>2012–13</w:t>
      </w:r>
      <w:r>
        <w:t xml:space="preserve"> to </w:t>
      </w:r>
      <w:r w:rsidR="00087AAF">
        <w:t>2015–16</w:t>
      </w:r>
      <w:r>
        <w:t>, New Zealand recorded a</w:t>
      </w:r>
      <w:r w:rsidR="00087AAF">
        <w:t>n</w:t>
      </w:r>
      <w:r>
        <w:t xml:space="preserve"> </w:t>
      </w:r>
      <w:r w:rsidR="00087AAF">
        <w:t>18</w:t>
      </w:r>
      <w:r w:rsidR="008E540E">
        <w:t> per cent</w:t>
      </w:r>
      <w:r>
        <w:t xml:space="preserve"> increase in the incidence rate of serious claims, increasing from 11.</w:t>
      </w:r>
      <w:r w:rsidR="00087AAF">
        <w:t>1</w:t>
      </w:r>
      <w:r>
        <w:t xml:space="preserve"> </w:t>
      </w:r>
      <w:r w:rsidR="00087AAF">
        <w:t xml:space="preserve">to 13.1 </w:t>
      </w:r>
      <w:r>
        <w:t xml:space="preserve">claims per </w:t>
      </w:r>
      <w:r w:rsidR="000B6602">
        <w:t>1,000</w:t>
      </w:r>
      <w:r>
        <w:t xml:space="preserve"> employees. Preliminary data show the New Zealand incidence rate has </w:t>
      </w:r>
      <w:r w:rsidR="00087AAF">
        <w:t>increased slightly to 13</w:t>
      </w:r>
      <w:r>
        <w:t xml:space="preserve">.3 serious claims per </w:t>
      </w:r>
      <w:r w:rsidR="000B6602">
        <w:t>1,000</w:t>
      </w:r>
      <w:r>
        <w:t xml:space="preserve"> employees</w:t>
      </w:r>
      <w:r w:rsidR="00056EAA">
        <w:t xml:space="preserve"> in 2016–17</w:t>
      </w:r>
      <w:r>
        <w:t xml:space="preserve">. </w:t>
      </w:r>
    </w:p>
    <w:p w14:paraId="52350677" w14:textId="77777777" w:rsidR="00C85DF5" w:rsidRDefault="00C85DF5" w:rsidP="00B51041">
      <w:pPr>
        <w:pStyle w:val="SWASectionnum2"/>
      </w:pPr>
      <w:bookmarkStart w:id="4" w:name="_Toc530477918"/>
      <w:r>
        <w:t xml:space="preserve">Frequency </w:t>
      </w:r>
      <w:r w:rsidR="00546938">
        <w:t>r</w:t>
      </w:r>
      <w:r>
        <w:t>ate</w:t>
      </w:r>
      <w:bookmarkEnd w:id="4"/>
    </w:p>
    <w:p w14:paraId="5745E2D6" w14:textId="3CD890FD" w:rsidR="00D10D6A" w:rsidRDefault="00D10D6A" w:rsidP="00D10D6A">
      <w:r>
        <w:t>Indicator 2 shows that the</w:t>
      </w:r>
      <w:r w:rsidR="00056EAA">
        <w:t xml:space="preserve"> overall</w:t>
      </w:r>
      <w:r>
        <w:t xml:space="preserve"> Australian frequency rat</w:t>
      </w:r>
      <w:r w:rsidR="007159DD">
        <w:t xml:space="preserve">e of serious claims decreased </w:t>
      </w:r>
      <w:r w:rsidR="00056EAA">
        <w:t xml:space="preserve">by </w:t>
      </w:r>
      <w:r w:rsidR="007159DD">
        <w:t>13</w:t>
      </w:r>
      <w:r w:rsidR="008E540E">
        <w:t> per cent</w:t>
      </w:r>
      <w:r>
        <w:t xml:space="preserve"> from </w:t>
      </w:r>
      <w:r w:rsidR="007159DD">
        <w:t>6.7</w:t>
      </w:r>
      <w:r>
        <w:t xml:space="preserve"> claims per million hours worked in </w:t>
      </w:r>
      <w:r w:rsidR="007159DD">
        <w:t>2012–13</w:t>
      </w:r>
      <w:r>
        <w:t xml:space="preserve"> to </w:t>
      </w:r>
      <w:r w:rsidR="00BC0DB4">
        <w:t>5.8</w:t>
      </w:r>
      <w:r>
        <w:t xml:space="preserve"> in </w:t>
      </w:r>
      <w:r w:rsidR="00BC0DB4">
        <w:t>2015–16</w:t>
      </w:r>
      <w:r>
        <w:t xml:space="preserve">. </w:t>
      </w:r>
      <w:r w:rsidR="00F879E2">
        <w:t xml:space="preserve">Preliminary data show that the Australian frequency rate of serious claims has </w:t>
      </w:r>
      <w:r w:rsidR="00056EAA">
        <w:t xml:space="preserve">further </w:t>
      </w:r>
      <w:r w:rsidR="00F879E2">
        <w:t xml:space="preserve">decreased slightly to 5.6 claims per million hours worked in 2016–17. </w:t>
      </w:r>
      <w:r w:rsidR="00F879E2" w:rsidRPr="00F879E2">
        <w:t>Although the frequency rate data show a similar level of improvement to incidence rates across jurisdictions, there are differences in the ranking of jurisdictions</w:t>
      </w:r>
      <w:r w:rsidR="00D71E74">
        <w:t xml:space="preserve">. </w:t>
      </w:r>
      <w:r w:rsidR="00F879E2">
        <w:t>Tasmania recorded the highest frequency rate at 7.9 claims per one million hours worked in 201</w:t>
      </w:r>
      <w:r w:rsidR="00056EAA">
        <w:t>6</w:t>
      </w:r>
      <w:r w:rsidR="00F879E2">
        <w:t>–1</w:t>
      </w:r>
      <w:r w:rsidR="00056EAA">
        <w:t>7</w:t>
      </w:r>
      <w:r w:rsidR="00F879E2">
        <w:t xml:space="preserve">. </w:t>
      </w:r>
      <w:r>
        <w:t xml:space="preserve">Seacare only had the </w:t>
      </w:r>
      <w:r w:rsidR="00F879E2">
        <w:t>fifth</w:t>
      </w:r>
      <w:r>
        <w:t xml:space="preserve"> highest frequency rate due to the 24-hour basis on which its frequency rates are calculated.</w:t>
      </w:r>
      <w:r w:rsidR="00D71E74">
        <w:t xml:space="preserve"> Refer to Note 1 in Appendix 1 –</w:t>
      </w:r>
      <w:r w:rsidR="00C85DF5">
        <w:t xml:space="preserve"> </w:t>
      </w:r>
      <w:r>
        <w:t>Explanatory notes for further information.</w:t>
      </w:r>
    </w:p>
    <w:p w14:paraId="2F1C2341" w14:textId="7EAA83DD" w:rsidR="00D10D6A" w:rsidRDefault="00D10D6A" w:rsidP="00D10D6A">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2</w:t>
      </w:r>
      <w:r w:rsidR="006F0762">
        <w:rPr>
          <w:noProof/>
        </w:rPr>
        <w:fldChar w:fldCharType="end"/>
      </w:r>
      <w:r>
        <w:t xml:space="preserve"> </w:t>
      </w:r>
      <w:r w:rsidR="00E76BFC">
        <w:t>–</w:t>
      </w:r>
      <w:r>
        <w:t xml:space="preserve"> Frequency rates of serious injury claims by jurisdiction</w:t>
      </w:r>
    </w:p>
    <w:p w14:paraId="65814396" w14:textId="77777777" w:rsidR="00D10D6A" w:rsidRPr="00536144" w:rsidRDefault="007B0EF3" w:rsidP="00536144">
      <w:r w:rsidRPr="00536144">
        <w:rPr>
          <w:noProof/>
        </w:rPr>
        <w:drawing>
          <wp:inline distT="0" distB="0" distL="0" distR="0" wp14:anchorId="5965D4BB" wp14:editId="7DA4AE40">
            <wp:extent cx="5580000" cy="2763428"/>
            <wp:effectExtent l="0" t="0" r="1905" b="0"/>
            <wp:docPr id="10" name="Picture 10" descr="This column chart shows comparison of frequency rates of serious injury and disease claims in Australian jurisdictions and New Zealand between 2012-13 and 2016-17." title="Indicator 2 - Frequency rates of serious injury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 - Frequency rates of serious injury and disease claims by jurisdiction-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0000" cy="2763428"/>
                    </a:xfrm>
                    <a:prstGeom prst="rect">
                      <a:avLst/>
                    </a:prstGeom>
                  </pic:spPr>
                </pic:pic>
              </a:graphicData>
            </a:graphic>
          </wp:inline>
        </w:drawing>
      </w:r>
    </w:p>
    <w:p w14:paraId="2B0ABC91" w14:textId="77777777" w:rsidR="00536144" w:rsidRPr="00536144" w:rsidRDefault="00536144" w:rsidP="00536144"/>
    <w:p w14:paraId="55F0CFCE" w14:textId="77777777" w:rsidR="00C85DF5" w:rsidRDefault="00C85DF5" w:rsidP="00B51041">
      <w:pPr>
        <w:pStyle w:val="SWASectionnum2"/>
      </w:pPr>
      <w:bookmarkStart w:id="5" w:name="_Toc530477919"/>
      <w:r>
        <w:t>Long term incidence and frequency rates</w:t>
      </w:r>
      <w:bookmarkEnd w:id="5"/>
    </w:p>
    <w:p w14:paraId="1260F678" w14:textId="04CF6181" w:rsidR="00D10D6A" w:rsidRDefault="00D10D6A" w:rsidP="00D10D6A">
      <w:r>
        <w:t xml:space="preserve">Indicator 3 shows that the incidence rate of long term </w:t>
      </w:r>
      <w:r w:rsidR="000B1DE9">
        <w:t>(12 weeks or more compensation)</w:t>
      </w:r>
      <w:r w:rsidR="00947F6E">
        <w:t xml:space="preserve"> </w:t>
      </w:r>
      <w:r>
        <w:t>injury and disease claims in Australia decreased by</w:t>
      </w:r>
      <w:r w:rsidR="00A81111">
        <w:t xml:space="preserve"> 14</w:t>
      </w:r>
      <w:r w:rsidR="008E540E">
        <w:t> per cent</w:t>
      </w:r>
      <w:r>
        <w:t xml:space="preserve"> between </w:t>
      </w:r>
      <w:r w:rsidR="00A81111">
        <w:t>2012–13</w:t>
      </w:r>
      <w:r>
        <w:t xml:space="preserve"> and </w:t>
      </w:r>
      <w:r w:rsidR="00A81111">
        <w:t>2015–16</w:t>
      </w:r>
      <w:r>
        <w:t xml:space="preserve">. While the preliminary </w:t>
      </w:r>
      <w:r w:rsidR="00A81111">
        <w:t>2016–17</w:t>
      </w:r>
      <w:r>
        <w:t xml:space="preserve"> results show a </w:t>
      </w:r>
      <w:r w:rsidR="00056EAA">
        <w:t xml:space="preserve">further </w:t>
      </w:r>
      <w:r w:rsidR="00A81111">
        <w:t>6 </w:t>
      </w:r>
      <w:r w:rsidR="008E540E">
        <w:t>per cent</w:t>
      </w:r>
      <w:r>
        <w:t xml:space="preserve"> decrease in the incidence rate compared to the previous year, th</w:t>
      </w:r>
      <w:r w:rsidR="00A81111">
        <w:t>is</w:t>
      </w:r>
      <w:r>
        <w:t xml:space="preserve"> data should be treated with caution</w:t>
      </w:r>
      <w:r w:rsidR="00A81111">
        <w:t xml:space="preserve"> as </w:t>
      </w:r>
      <w:r w:rsidR="00056EAA">
        <w:t xml:space="preserve">a proportion of </w:t>
      </w:r>
      <w:r w:rsidR="00A81111">
        <w:t xml:space="preserve">claims from the preliminary year are likely to be </w:t>
      </w:r>
      <w:r w:rsidR="00056EAA">
        <w:t xml:space="preserve">still </w:t>
      </w:r>
      <w:r w:rsidR="00A81111">
        <w:t>open and claimants may accrue more time lost or compensation payments in subsequent years.</w:t>
      </w:r>
      <w:r>
        <w:t xml:space="preserve"> On average, 32</w:t>
      </w:r>
      <w:r w:rsidR="008E540E">
        <w:t> per cent</w:t>
      </w:r>
      <w:r>
        <w:t xml:space="preserve"> of serious claims resulted in 12 or more weeks of compensation over the five</w:t>
      </w:r>
      <w:r w:rsidR="00A81111">
        <w:t>-</w:t>
      </w:r>
      <w:r>
        <w:t xml:space="preserve">year period. </w:t>
      </w:r>
    </w:p>
    <w:p w14:paraId="2CDC0AE6" w14:textId="21F22FEF" w:rsidR="00C85DF5" w:rsidRDefault="00C85DF5" w:rsidP="00D10D6A">
      <w:r>
        <w:t>All</w:t>
      </w:r>
      <w:r w:rsidR="00D62C46">
        <w:t xml:space="preserve"> Australian</w:t>
      </w:r>
      <w:r>
        <w:t xml:space="preserve"> jurisdictions</w:t>
      </w:r>
      <w:r w:rsidR="000F11D0">
        <w:t>, except Western Australia,</w:t>
      </w:r>
      <w:r>
        <w:t xml:space="preserve"> recorded a decrease in incidence rates of long term claims over the period from </w:t>
      </w:r>
      <w:r w:rsidR="000F11D0">
        <w:t>2012–13 to 2015–16</w:t>
      </w:r>
      <w:r>
        <w:t xml:space="preserve">. </w:t>
      </w:r>
      <w:r w:rsidR="00056EAA">
        <w:t xml:space="preserve">The </w:t>
      </w:r>
      <w:r>
        <w:t xml:space="preserve">Australian Government </w:t>
      </w:r>
      <w:r w:rsidR="00056EAA">
        <w:t xml:space="preserve">recorded the </w:t>
      </w:r>
      <w:r>
        <w:t>highest d</w:t>
      </w:r>
      <w:r w:rsidR="00A17097">
        <w:t xml:space="preserve">ecrease in </w:t>
      </w:r>
      <w:r w:rsidR="00056EAA">
        <w:t xml:space="preserve">the long term </w:t>
      </w:r>
      <w:r w:rsidR="00A17097">
        <w:t>incidence rate (down </w:t>
      </w:r>
      <w:r w:rsidR="00056EAA">
        <w:t xml:space="preserve">by </w:t>
      </w:r>
      <w:r w:rsidR="000F11D0">
        <w:t>50 </w:t>
      </w:r>
      <w:r>
        <w:t xml:space="preserve">per cent) over the period, followed by </w:t>
      </w:r>
      <w:r w:rsidR="00A17097">
        <w:br/>
      </w:r>
      <w:r w:rsidR="000F11D0">
        <w:t xml:space="preserve">Seacare (down 29 per cent), </w:t>
      </w:r>
      <w:r>
        <w:t>the Northern Territory (down</w:t>
      </w:r>
      <w:r w:rsidR="000F11D0">
        <w:t> 28</w:t>
      </w:r>
      <w:r>
        <w:t xml:space="preserve"> per cent), </w:t>
      </w:r>
      <w:r w:rsidR="00056EAA">
        <w:t xml:space="preserve">and </w:t>
      </w:r>
      <w:r>
        <w:t>New South Wales (down</w:t>
      </w:r>
      <w:r w:rsidR="000F11D0">
        <w:t> 26</w:t>
      </w:r>
      <w:r>
        <w:t> per cent)</w:t>
      </w:r>
      <w:r w:rsidR="00056EAA">
        <w:t>.</w:t>
      </w:r>
      <w:r>
        <w:t xml:space="preserve"> </w:t>
      </w:r>
      <w:r w:rsidR="000F11D0">
        <w:t xml:space="preserve">Western Australia </w:t>
      </w:r>
      <w:r w:rsidR="00056EAA">
        <w:t xml:space="preserve">recorded </w:t>
      </w:r>
      <w:r w:rsidR="000F11D0">
        <w:t xml:space="preserve">no change in </w:t>
      </w:r>
      <w:r w:rsidR="00056EAA">
        <w:t xml:space="preserve">the long term </w:t>
      </w:r>
      <w:r w:rsidR="000F11D0">
        <w:t xml:space="preserve">incidence rate between 2012–13 and 2015–16. </w:t>
      </w:r>
      <w:r>
        <w:t xml:space="preserve">New Zealand recorded a </w:t>
      </w:r>
      <w:r w:rsidR="000F11D0">
        <w:t>24 </w:t>
      </w:r>
      <w:r>
        <w:t>per cent increase over this period, however, its rate remain</w:t>
      </w:r>
      <w:r w:rsidR="00056EAA">
        <w:t>s</w:t>
      </w:r>
      <w:r>
        <w:t xml:space="preserve"> lower than that of Australia.</w:t>
      </w:r>
    </w:p>
    <w:p w14:paraId="109AE0F7" w14:textId="749987F2" w:rsidR="005820B5" w:rsidRDefault="005820B5" w:rsidP="005820B5">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3</w:t>
      </w:r>
      <w:r w:rsidR="006F0762">
        <w:rPr>
          <w:noProof/>
        </w:rPr>
        <w:fldChar w:fldCharType="end"/>
      </w:r>
      <w:r>
        <w:t xml:space="preserve"> </w:t>
      </w:r>
      <w:r w:rsidR="00E76BFC">
        <w:t>–</w:t>
      </w:r>
      <w:r>
        <w:t xml:space="preserve"> Incidence rates of long term (12 weeks or more compensation) injury and disease claims by jurisdiction</w:t>
      </w:r>
    </w:p>
    <w:p w14:paraId="20B51B2E" w14:textId="77777777" w:rsidR="005820B5" w:rsidRPr="00536144" w:rsidRDefault="007B0EF3" w:rsidP="00536144">
      <w:r w:rsidRPr="00536144">
        <w:rPr>
          <w:noProof/>
        </w:rPr>
        <w:drawing>
          <wp:inline distT="0" distB="0" distL="0" distR="0" wp14:anchorId="1427B985" wp14:editId="2825754B">
            <wp:extent cx="5580000" cy="2874545"/>
            <wp:effectExtent l="0" t="0" r="1905" b="2540"/>
            <wp:docPr id="11" name="Picture 11" descr="This column chart shows comparison of incidence rates of long term (12 weeks or more compensation) injury and disease claims in Australian jurisdictions and New Zealand between 2012-13 and 2016-17." title="Indicator 3 – Incidence rates of long term (12 weeks or more compensation)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3 - Incidence rates of long term (12 weeks or more compensation) -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0000" cy="2874545"/>
                    </a:xfrm>
                    <a:prstGeom prst="rect">
                      <a:avLst/>
                    </a:prstGeom>
                  </pic:spPr>
                </pic:pic>
              </a:graphicData>
            </a:graphic>
          </wp:inline>
        </w:drawing>
      </w:r>
    </w:p>
    <w:p w14:paraId="5EE07712" w14:textId="77777777" w:rsidR="00536144" w:rsidRPr="00536144" w:rsidRDefault="00536144" w:rsidP="00536144"/>
    <w:p w14:paraId="6444D2B1" w14:textId="37B68DC7" w:rsidR="005820B5" w:rsidRDefault="005820B5" w:rsidP="00D10D6A">
      <w:r w:rsidRPr="005820B5">
        <w:t xml:space="preserve">The frequency rates of long term claims (Indicator 4) decreased across all </w:t>
      </w:r>
      <w:r w:rsidR="00D62C46">
        <w:t xml:space="preserve">Australian </w:t>
      </w:r>
      <w:r w:rsidRPr="005820B5">
        <w:t>jurisdictions</w:t>
      </w:r>
      <w:r w:rsidR="000F11D0">
        <w:t xml:space="preserve"> except the Australian Capital Territory (no change) and Western Australia (</w:t>
      </w:r>
      <w:r w:rsidR="00530D27">
        <w:t>up 5 per cent)</w:t>
      </w:r>
      <w:r w:rsidRPr="005820B5">
        <w:t xml:space="preserve"> during the comparative period. The </w:t>
      </w:r>
      <w:r w:rsidR="00EC5605">
        <w:t xml:space="preserve">overall </w:t>
      </w:r>
      <w:r w:rsidRPr="005820B5">
        <w:t xml:space="preserve">Australian frequency rate of </w:t>
      </w:r>
      <w:r w:rsidR="00C85DF5">
        <w:t xml:space="preserve">long-term </w:t>
      </w:r>
      <w:r w:rsidRPr="005820B5">
        <w:t xml:space="preserve">claims decreased </w:t>
      </w:r>
      <w:r w:rsidR="00C85DF5">
        <w:t xml:space="preserve">by </w:t>
      </w:r>
      <w:r w:rsidR="00530D27">
        <w:t>14 </w:t>
      </w:r>
      <w:r w:rsidR="008E540E">
        <w:t>per cent</w:t>
      </w:r>
      <w:r w:rsidR="00AD11A7">
        <w:t xml:space="preserve"> from </w:t>
      </w:r>
      <w:r w:rsidR="00530D27">
        <w:t>2.2</w:t>
      </w:r>
      <w:r w:rsidR="00AD11A7">
        <w:t> </w:t>
      </w:r>
      <w:r w:rsidRPr="005820B5">
        <w:t xml:space="preserve">claims per million hours worked in </w:t>
      </w:r>
      <w:r w:rsidR="00530D27">
        <w:t>2012–13</w:t>
      </w:r>
      <w:r w:rsidRPr="005820B5">
        <w:t xml:space="preserve"> to 1.9 in </w:t>
      </w:r>
      <w:r w:rsidR="00530D27">
        <w:t>2015–16</w:t>
      </w:r>
      <w:r w:rsidRPr="005820B5">
        <w:t xml:space="preserve">. Preliminary data for </w:t>
      </w:r>
      <w:r w:rsidR="00530D27">
        <w:t>2016–17</w:t>
      </w:r>
      <w:r w:rsidRPr="005820B5">
        <w:t xml:space="preserve"> </w:t>
      </w:r>
      <w:r w:rsidR="00530D27" w:rsidRPr="005820B5">
        <w:t>show</w:t>
      </w:r>
      <w:r w:rsidR="00530D27">
        <w:t>ed</w:t>
      </w:r>
      <w:r w:rsidR="00530D27" w:rsidRPr="005820B5">
        <w:t xml:space="preserve"> </w:t>
      </w:r>
      <w:r w:rsidR="00530D27">
        <w:t>an</w:t>
      </w:r>
      <w:r w:rsidR="00530D27" w:rsidRPr="005820B5">
        <w:t xml:space="preserve"> </w:t>
      </w:r>
      <w:r w:rsidRPr="005820B5">
        <w:t>Australian frequency rate of</w:t>
      </w:r>
      <w:r w:rsidR="00C85DF5">
        <w:t xml:space="preserve"> long-term</w:t>
      </w:r>
      <w:r w:rsidRPr="005820B5">
        <w:t xml:space="preserve"> serious claims </w:t>
      </w:r>
      <w:r w:rsidR="00530D27">
        <w:t>of</w:t>
      </w:r>
      <w:r w:rsidR="00530D27" w:rsidRPr="005820B5">
        <w:t xml:space="preserve"> </w:t>
      </w:r>
      <w:r w:rsidRPr="005820B5">
        <w:t>1.7 claims per million hours worked</w:t>
      </w:r>
      <w:r w:rsidR="00530D27">
        <w:t>.</w:t>
      </w:r>
    </w:p>
    <w:p w14:paraId="3F53B262" w14:textId="48FD03D7" w:rsidR="005820B5" w:rsidRDefault="005820B5" w:rsidP="005820B5">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4</w:t>
      </w:r>
      <w:r w:rsidR="006F0762">
        <w:rPr>
          <w:noProof/>
        </w:rPr>
        <w:fldChar w:fldCharType="end"/>
      </w:r>
      <w:r>
        <w:t xml:space="preserve"> </w:t>
      </w:r>
      <w:r w:rsidR="00E76BFC">
        <w:t>–</w:t>
      </w:r>
      <w:r>
        <w:t xml:space="preserve"> </w:t>
      </w:r>
      <w:r w:rsidRPr="000E6337">
        <w:t>Frequency rates of long term (12 weeks or more compensation) injury and disease claims by jurisdiction</w:t>
      </w:r>
    </w:p>
    <w:p w14:paraId="08EF2A87" w14:textId="77777777" w:rsidR="005820B5" w:rsidRPr="00C63DB5" w:rsidRDefault="007B0EF3" w:rsidP="00C63DB5">
      <w:r w:rsidRPr="00C63DB5">
        <w:rPr>
          <w:noProof/>
        </w:rPr>
        <w:drawing>
          <wp:inline distT="0" distB="0" distL="0" distR="0" wp14:anchorId="7C1876C2" wp14:editId="47D08ED6">
            <wp:extent cx="5580000" cy="2636897"/>
            <wp:effectExtent l="0" t="0" r="1905" b="0"/>
            <wp:docPr id="34" name="Picture 34" descr="This column chart shows comparison of frequency rates of long term (12 weeks or more compensation) injury and disease claims in Australian jurisdictions and New Zealand between 2012-13 and 2016-17." title="Indicator 4 – Frequency rates of long term (12 weeks or more compensation)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4 - Frequency rates of long term (12 weeks or more compensation) -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000" cy="2636897"/>
                    </a:xfrm>
                    <a:prstGeom prst="rect">
                      <a:avLst/>
                    </a:prstGeom>
                  </pic:spPr>
                </pic:pic>
              </a:graphicData>
            </a:graphic>
          </wp:inline>
        </w:drawing>
      </w:r>
    </w:p>
    <w:p w14:paraId="5A3F371C" w14:textId="77777777" w:rsidR="004014F4" w:rsidRDefault="004014F4" w:rsidP="00B51041">
      <w:pPr>
        <w:pStyle w:val="SWASectionnum2"/>
      </w:pPr>
      <w:bookmarkStart w:id="6" w:name="_Toc530477920"/>
      <w:r>
        <w:t>Self-insured serious claims</w:t>
      </w:r>
      <w:bookmarkEnd w:id="6"/>
    </w:p>
    <w:p w14:paraId="4632249C" w14:textId="5B3EFBC5" w:rsidR="004014F4" w:rsidRDefault="004014F4" w:rsidP="004014F4">
      <w:r>
        <w:t xml:space="preserve">Indicator 5 shows that the number of self-insured serious claims in Australia decreased by </w:t>
      </w:r>
      <w:r w:rsidR="006B6ED8">
        <w:t>17</w:t>
      </w:r>
      <w:r w:rsidR="008E540E">
        <w:t> per cent</w:t>
      </w:r>
      <w:r>
        <w:t xml:space="preserve"> during the period from </w:t>
      </w:r>
      <w:r w:rsidR="006B6ED8">
        <w:t>2012–13 to 2015–16</w:t>
      </w:r>
      <w:r>
        <w:t>. The prelim</w:t>
      </w:r>
      <w:r w:rsidR="006B6ED8">
        <w:t>inary data for Australia in 2016–17 shows a further 5</w:t>
      </w:r>
      <w:r w:rsidR="008E540E">
        <w:t> per cent</w:t>
      </w:r>
      <w:r>
        <w:t xml:space="preserve"> decrease from the previous year. The Northern Territory recorded the highest decrease in the number of self</w:t>
      </w:r>
      <w:r w:rsidR="004A2301">
        <w:t>-insured serious claims (down </w:t>
      </w:r>
      <w:r w:rsidR="00A86AE0">
        <w:t xml:space="preserve">by </w:t>
      </w:r>
      <w:r w:rsidR="004A2301">
        <w:t>42</w:t>
      </w:r>
      <w:r w:rsidR="008E540E">
        <w:t> per cent</w:t>
      </w:r>
      <w:r>
        <w:t xml:space="preserve">) over the period from </w:t>
      </w:r>
      <w:r w:rsidR="0067564A">
        <w:t>2012–13 to 2015–16</w:t>
      </w:r>
      <w:r>
        <w:t xml:space="preserve">, followed by </w:t>
      </w:r>
      <w:r w:rsidR="0067564A">
        <w:t>South Australia (down </w:t>
      </w:r>
      <w:r w:rsidR="00A86AE0">
        <w:t xml:space="preserve">by </w:t>
      </w:r>
      <w:r w:rsidR="0067564A">
        <w:t xml:space="preserve">26 per cent), the Australian </w:t>
      </w:r>
      <w:r>
        <w:t>Government (down</w:t>
      </w:r>
      <w:r w:rsidR="0067564A">
        <w:t> </w:t>
      </w:r>
      <w:r w:rsidR="00A86AE0">
        <w:t xml:space="preserve">by </w:t>
      </w:r>
      <w:r w:rsidR="0067564A">
        <w:t>23</w:t>
      </w:r>
      <w:r w:rsidR="008E540E">
        <w:t> per cent</w:t>
      </w:r>
      <w:r>
        <w:t xml:space="preserve">), </w:t>
      </w:r>
      <w:r w:rsidR="00A86AE0">
        <w:t xml:space="preserve">and </w:t>
      </w:r>
      <w:r>
        <w:t>New South Wales (down</w:t>
      </w:r>
      <w:r w:rsidR="0067564A">
        <w:t> </w:t>
      </w:r>
      <w:r w:rsidR="00A86AE0">
        <w:t xml:space="preserve">by </w:t>
      </w:r>
      <w:r w:rsidR="0067564A">
        <w:t>18</w:t>
      </w:r>
      <w:r w:rsidR="008E540E">
        <w:t> per cent</w:t>
      </w:r>
      <w:r>
        <w:t xml:space="preserve">). </w:t>
      </w:r>
      <w:r w:rsidR="0067564A">
        <w:t>The Australian Capital Territory</w:t>
      </w:r>
      <w:r>
        <w:t xml:space="preserve"> was the only jurisdiction to </w:t>
      </w:r>
      <w:r w:rsidR="00A86AE0">
        <w:t xml:space="preserve">record </w:t>
      </w:r>
      <w:r>
        <w:t>an increase in the number of self-insured serious claims (up</w:t>
      </w:r>
      <w:r w:rsidR="0067564A">
        <w:t> </w:t>
      </w:r>
      <w:r w:rsidR="00A86AE0">
        <w:t xml:space="preserve">by </w:t>
      </w:r>
      <w:r w:rsidR="0067564A">
        <w:t>26</w:t>
      </w:r>
      <w:r w:rsidR="008E540E">
        <w:t> per cent</w:t>
      </w:r>
      <w:r>
        <w:t>) during the same period.</w:t>
      </w:r>
    </w:p>
    <w:p w14:paraId="0CB33CAE" w14:textId="1586C5C7" w:rsidR="004014F4" w:rsidRDefault="004014F4" w:rsidP="004014F4">
      <w:r>
        <w:t xml:space="preserve">The number of self-insured serious claims in New Zealand showed a </w:t>
      </w:r>
      <w:r w:rsidR="002D638A">
        <w:t>10 </w:t>
      </w:r>
      <w:r w:rsidR="008E540E">
        <w:t>per cent</w:t>
      </w:r>
      <w:r>
        <w:t xml:space="preserve"> increase between </w:t>
      </w:r>
      <w:r w:rsidR="002D638A">
        <w:t>2012–13 and 2015–16</w:t>
      </w:r>
      <w:r w:rsidR="00A86AE0">
        <w:t>. P</w:t>
      </w:r>
      <w:r>
        <w:t>reliminary data</w:t>
      </w:r>
      <w:r w:rsidR="00A86AE0">
        <w:t xml:space="preserve">, however, </w:t>
      </w:r>
      <w:r>
        <w:t xml:space="preserve">show a </w:t>
      </w:r>
      <w:r w:rsidR="002D638A">
        <w:t xml:space="preserve">2 per cent </w:t>
      </w:r>
      <w:r>
        <w:t xml:space="preserve">decrease in the number of self-insured claims </w:t>
      </w:r>
      <w:r w:rsidR="00A86AE0">
        <w:t>in 2016-17.</w:t>
      </w:r>
    </w:p>
    <w:p w14:paraId="532BA80A" w14:textId="6E5E2604" w:rsidR="004014F4" w:rsidRDefault="004014F4" w:rsidP="004014F4">
      <w:r w:rsidRPr="004014F4">
        <w:t xml:space="preserve">The </w:t>
      </w:r>
      <w:r w:rsidR="00A86AE0">
        <w:t xml:space="preserve">overall </w:t>
      </w:r>
      <w:r w:rsidRPr="004014F4">
        <w:t>proportion of self-insured claims in Australia did not show any substantive change during the comparative period. The Australian Government (</w:t>
      </w:r>
      <w:r w:rsidR="00A33B98">
        <w:t>58</w:t>
      </w:r>
      <w:r w:rsidR="008E540E">
        <w:t> per cent</w:t>
      </w:r>
      <w:r w:rsidRPr="004014F4">
        <w:t>) had the highest percentage of self</w:t>
      </w:r>
      <w:r w:rsidR="00DD1296">
        <w:noBreakHyphen/>
      </w:r>
      <w:r w:rsidRPr="004014F4">
        <w:t xml:space="preserve">insured claims in </w:t>
      </w:r>
      <w:r w:rsidR="00A33B98">
        <w:t>2015–16</w:t>
      </w:r>
      <w:r w:rsidRPr="004014F4">
        <w:t>, followed by South Australia (</w:t>
      </w:r>
      <w:r w:rsidR="00A33B98">
        <w:t>34 </w:t>
      </w:r>
      <w:r w:rsidR="008E540E">
        <w:t>per cent</w:t>
      </w:r>
      <w:r w:rsidRPr="004014F4">
        <w:t>), Tasmania (</w:t>
      </w:r>
      <w:r w:rsidR="00A33B98">
        <w:t>22 </w:t>
      </w:r>
      <w:r w:rsidR="008E540E">
        <w:t>per cent</w:t>
      </w:r>
      <w:r w:rsidRPr="004014F4">
        <w:t xml:space="preserve">), and </w:t>
      </w:r>
      <w:r w:rsidR="00522A78">
        <w:t xml:space="preserve">the </w:t>
      </w:r>
      <w:r w:rsidRPr="004014F4">
        <w:t>Northern Territory (</w:t>
      </w:r>
      <w:r w:rsidR="00A33B98">
        <w:t>13 </w:t>
      </w:r>
      <w:r w:rsidR="008E540E">
        <w:t>per cent</w:t>
      </w:r>
      <w:r w:rsidRPr="004014F4">
        <w:t xml:space="preserve">). By contrast, the Australian Capital Territory had the lowest </w:t>
      </w:r>
      <w:r w:rsidR="00A86AE0">
        <w:t xml:space="preserve">proportion </w:t>
      </w:r>
      <w:r w:rsidRPr="004014F4">
        <w:t>of self-insured claims (2</w:t>
      </w:r>
      <w:r w:rsidR="008E540E">
        <w:t> per cent</w:t>
      </w:r>
      <w:r w:rsidRPr="004014F4">
        <w:t>)</w:t>
      </w:r>
      <w:r w:rsidR="00A33B98">
        <w:t xml:space="preserve"> in 2015–16</w:t>
      </w:r>
      <w:r w:rsidRPr="004014F4">
        <w:t xml:space="preserve">. Preliminary data for </w:t>
      </w:r>
      <w:r w:rsidR="00A33B98">
        <w:t>2016–17</w:t>
      </w:r>
      <w:r w:rsidRPr="004014F4">
        <w:t xml:space="preserve"> showed a similar trend, with the highest and lowest percentages reported in the Australian Government </w:t>
      </w:r>
      <w:r w:rsidR="00A33B98">
        <w:t xml:space="preserve">(68 per cent) </w:t>
      </w:r>
      <w:r w:rsidRPr="004014F4">
        <w:t>and the Australian Capital Territory</w:t>
      </w:r>
      <w:r w:rsidR="00A33B98">
        <w:t xml:space="preserve"> (1 per cent)</w:t>
      </w:r>
      <w:r w:rsidRPr="004014F4">
        <w:t xml:space="preserve">, respectively. </w:t>
      </w:r>
    </w:p>
    <w:p w14:paraId="4CDA76C0" w14:textId="77777777" w:rsidR="004014F4" w:rsidRDefault="004014F4" w:rsidP="004014F4">
      <w:r w:rsidRPr="004014F4">
        <w:t xml:space="preserve">In New Zealand, </w:t>
      </w:r>
      <w:r w:rsidR="00A33B98">
        <w:t>24 </w:t>
      </w:r>
      <w:r w:rsidR="008E540E">
        <w:t>per cent</w:t>
      </w:r>
      <w:r w:rsidRPr="004014F4">
        <w:t xml:space="preserve"> of serious claims in </w:t>
      </w:r>
      <w:r w:rsidR="00A33B98">
        <w:t>2015–16</w:t>
      </w:r>
      <w:r w:rsidRPr="004014F4">
        <w:t xml:space="preserve"> were recorded by self-insurers, which is more than twice the Australian proportion for the same financial year. </w:t>
      </w:r>
    </w:p>
    <w:p w14:paraId="740A8BE6" w14:textId="2D300315" w:rsidR="00546165" w:rsidRPr="000304FC" w:rsidRDefault="00546165" w:rsidP="005C4C44">
      <w:r w:rsidRPr="004014F4">
        <w:t>For more information on self-insurers</w:t>
      </w:r>
      <w:r w:rsidR="00522A78">
        <w:t>’</w:t>
      </w:r>
      <w:r w:rsidRPr="004014F4">
        <w:t xml:space="preserve"> arrangements in Australia and New Zealand refer to Chapter </w:t>
      </w:r>
      <w:r w:rsidR="005C4C44">
        <w:br/>
      </w:r>
      <w:r w:rsidRPr="004014F4">
        <w:t>s</w:t>
      </w:r>
      <w:r w:rsidR="005D73B9">
        <w:t xml:space="preserve">ix </w:t>
      </w:r>
      <w:r w:rsidRPr="004014F4">
        <w:t xml:space="preserve">of the Comparison of Workers’ Compensation Arrangements </w:t>
      </w:r>
      <w:r w:rsidRPr="000304FC">
        <w:t>publication on</w:t>
      </w:r>
      <w:r w:rsidR="005C4C44">
        <w:br/>
      </w:r>
      <w:hyperlink r:id="rId25" w:history="1">
        <w:r w:rsidRPr="000304FC">
          <w:rPr>
            <w:rStyle w:val="Hyperlink"/>
            <w:color w:val="auto"/>
          </w:rPr>
          <w:t>Safe</w:t>
        </w:r>
        <w:r w:rsidR="000304FC">
          <w:rPr>
            <w:rStyle w:val="Hyperlink"/>
            <w:color w:val="auto"/>
          </w:rPr>
          <w:t> </w:t>
        </w:r>
        <w:r w:rsidRPr="000304FC">
          <w:rPr>
            <w:rStyle w:val="Hyperlink"/>
            <w:color w:val="auto"/>
          </w:rPr>
          <w:t>Work</w:t>
        </w:r>
        <w:r w:rsidR="000304FC">
          <w:rPr>
            <w:rStyle w:val="Hyperlink"/>
            <w:color w:val="auto"/>
          </w:rPr>
          <w:t> </w:t>
        </w:r>
        <w:r w:rsidRPr="000304FC">
          <w:rPr>
            <w:rStyle w:val="Hyperlink"/>
            <w:color w:val="auto"/>
          </w:rPr>
          <w:t>Australia</w:t>
        </w:r>
      </w:hyperlink>
      <w:r w:rsidR="00DD1296" w:rsidRPr="000304FC">
        <w:t> </w:t>
      </w:r>
      <w:r w:rsidRPr="000304FC">
        <w:t>website.</w:t>
      </w:r>
    </w:p>
    <w:p w14:paraId="53A5E2D3" w14:textId="620CAE3E" w:rsidR="001B67B4" w:rsidRDefault="001B67B4" w:rsidP="001B67B4">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5</w:t>
      </w:r>
      <w:r w:rsidR="006F0762">
        <w:rPr>
          <w:noProof/>
        </w:rPr>
        <w:fldChar w:fldCharType="end"/>
      </w:r>
      <w:r w:rsidR="00077368">
        <w:rPr>
          <w:noProof/>
        </w:rPr>
        <w:t>a</w:t>
      </w:r>
      <w:r>
        <w:t xml:space="preserve"> </w:t>
      </w:r>
      <w:r w:rsidR="00E76BFC">
        <w:t>–</w:t>
      </w:r>
      <w:r>
        <w:t xml:space="preserve"> </w:t>
      </w:r>
      <w:r w:rsidRPr="00377B6E">
        <w:t xml:space="preserve">Self-insured claims: number of </w:t>
      </w:r>
      <w:r>
        <w:t xml:space="preserve">serious </w:t>
      </w:r>
      <w:r w:rsidRPr="00377B6E">
        <w:t>claims by jurisdiction</w:t>
      </w:r>
    </w:p>
    <w:tbl>
      <w:tblPr>
        <w:tblStyle w:val="LightShading-Accent2"/>
        <w:tblW w:w="5048" w:type="pct"/>
        <w:tblLook w:val="04A0" w:firstRow="1" w:lastRow="0" w:firstColumn="1" w:lastColumn="0" w:noHBand="0" w:noVBand="1"/>
        <w:tblCaption w:val="Indicator 5a - Number of self-insured serious claims by jurisdiction "/>
        <w:tblDescription w:val="This table shows the number of self-insured claims between 2011-12 and 2015-16 for each jurisdiction. Please refer to body text for more details."/>
      </w:tblPr>
      <w:tblGrid>
        <w:gridCol w:w="1117"/>
        <w:gridCol w:w="717"/>
        <w:gridCol w:w="717"/>
        <w:gridCol w:w="717"/>
        <w:gridCol w:w="717"/>
        <w:gridCol w:w="717"/>
        <w:gridCol w:w="717"/>
        <w:gridCol w:w="561"/>
        <w:gridCol w:w="550"/>
        <w:gridCol w:w="628"/>
        <w:gridCol w:w="1195"/>
        <w:gridCol w:w="717"/>
      </w:tblGrid>
      <w:tr w:rsidR="002634C4" w:rsidRPr="00333D2A" w14:paraId="6281627C" w14:textId="77777777" w:rsidTr="007F507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612" w:type="pct"/>
            <w:noWrap/>
            <w:hideMark/>
          </w:tcPr>
          <w:p w14:paraId="1DFBA4A0" w14:textId="77777777" w:rsidR="004014F4" w:rsidRPr="00333D2A" w:rsidRDefault="004014F4" w:rsidP="004014F4">
            <w:pPr>
              <w:rPr>
                <w:b w:val="0"/>
                <w:bCs w:val="0"/>
              </w:rPr>
            </w:pPr>
            <w:r w:rsidRPr="00333D2A">
              <w:t> </w:t>
            </w:r>
          </w:p>
        </w:tc>
        <w:tc>
          <w:tcPr>
            <w:tcW w:w="393" w:type="pct"/>
            <w:vAlign w:val="center"/>
            <w:hideMark/>
          </w:tcPr>
          <w:p w14:paraId="59E75E26"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SA</w:t>
            </w:r>
          </w:p>
        </w:tc>
        <w:tc>
          <w:tcPr>
            <w:tcW w:w="393" w:type="pct"/>
            <w:vAlign w:val="center"/>
            <w:hideMark/>
          </w:tcPr>
          <w:p w14:paraId="1C13B159"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NSW</w:t>
            </w:r>
          </w:p>
        </w:tc>
        <w:tc>
          <w:tcPr>
            <w:tcW w:w="393" w:type="pct"/>
            <w:vAlign w:val="center"/>
            <w:hideMark/>
          </w:tcPr>
          <w:p w14:paraId="3A875922"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Vic</w:t>
            </w:r>
          </w:p>
        </w:tc>
        <w:tc>
          <w:tcPr>
            <w:tcW w:w="393" w:type="pct"/>
            <w:vAlign w:val="center"/>
            <w:hideMark/>
          </w:tcPr>
          <w:p w14:paraId="757330DC"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Qld</w:t>
            </w:r>
          </w:p>
        </w:tc>
        <w:tc>
          <w:tcPr>
            <w:tcW w:w="393" w:type="pct"/>
            <w:vAlign w:val="center"/>
            <w:hideMark/>
          </w:tcPr>
          <w:p w14:paraId="5F265B03"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WA</w:t>
            </w:r>
          </w:p>
        </w:tc>
        <w:tc>
          <w:tcPr>
            <w:tcW w:w="393" w:type="pct"/>
            <w:vAlign w:val="center"/>
            <w:hideMark/>
          </w:tcPr>
          <w:p w14:paraId="5D7E5BED"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Aus Gov</w:t>
            </w:r>
          </w:p>
        </w:tc>
        <w:tc>
          <w:tcPr>
            <w:tcW w:w="307" w:type="pct"/>
            <w:vAlign w:val="center"/>
            <w:hideMark/>
          </w:tcPr>
          <w:p w14:paraId="53998B22"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Tas</w:t>
            </w:r>
          </w:p>
        </w:tc>
        <w:tc>
          <w:tcPr>
            <w:tcW w:w="307" w:type="pct"/>
            <w:vAlign w:val="center"/>
            <w:hideMark/>
          </w:tcPr>
          <w:p w14:paraId="447B70BE"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NT</w:t>
            </w:r>
          </w:p>
        </w:tc>
        <w:tc>
          <w:tcPr>
            <w:tcW w:w="344" w:type="pct"/>
            <w:vAlign w:val="center"/>
            <w:hideMark/>
          </w:tcPr>
          <w:p w14:paraId="4EA0F73F"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ACT</w:t>
            </w:r>
          </w:p>
        </w:tc>
        <w:tc>
          <w:tcPr>
            <w:tcW w:w="654" w:type="pct"/>
            <w:tcBorders>
              <w:bottom w:val="dashSmallGap" w:sz="4" w:space="0" w:color="FFFFFF" w:themeColor="background1"/>
            </w:tcBorders>
            <w:shd w:val="clear" w:color="auto" w:fill="808080" w:themeFill="background1" w:themeFillShade="80"/>
            <w:vAlign w:val="center"/>
            <w:hideMark/>
          </w:tcPr>
          <w:p w14:paraId="103A1E01"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Australian</w:t>
            </w:r>
            <w:r w:rsidRPr="00333D2A">
              <w:br/>
              <w:t>total</w:t>
            </w:r>
          </w:p>
        </w:tc>
        <w:tc>
          <w:tcPr>
            <w:tcW w:w="418" w:type="pct"/>
            <w:vAlign w:val="center"/>
          </w:tcPr>
          <w:p w14:paraId="209DD858" w14:textId="77777777"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NZ</w:t>
            </w:r>
          </w:p>
        </w:tc>
      </w:tr>
      <w:tr w:rsidR="00AB59A4" w:rsidRPr="002F2924" w14:paraId="32D9AE87" w14:textId="77777777"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14:paraId="18AC29EF" w14:textId="77777777" w:rsidR="00AB59A4" w:rsidRPr="002F2924" w:rsidRDefault="00AB59A4" w:rsidP="00AB59A4">
            <w:pPr>
              <w:rPr>
                <w:b w:val="0"/>
                <w:bCs w:val="0"/>
                <w:color w:val="000000"/>
              </w:rPr>
            </w:pPr>
            <w:r>
              <w:rPr>
                <w:color w:val="000000"/>
              </w:rPr>
              <w:t>2012–13</w:t>
            </w:r>
          </w:p>
        </w:tc>
        <w:tc>
          <w:tcPr>
            <w:tcW w:w="393" w:type="pct"/>
            <w:hideMark/>
          </w:tcPr>
          <w:p w14:paraId="1FD1651B" w14:textId="77777777" w:rsidR="00AB59A4" w:rsidRPr="002F2924" w:rsidRDefault="00AB59A4" w:rsidP="00AB59A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3,011</w:t>
            </w:r>
          </w:p>
        </w:tc>
        <w:tc>
          <w:tcPr>
            <w:tcW w:w="393" w:type="pct"/>
          </w:tcPr>
          <w:p w14:paraId="3F2087E3"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3,008</w:t>
            </w:r>
          </w:p>
        </w:tc>
        <w:tc>
          <w:tcPr>
            <w:tcW w:w="393" w:type="pct"/>
          </w:tcPr>
          <w:p w14:paraId="5E09E974"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2,592</w:t>
            </w:r>
          </w:p>
        </w:tc>
        <w:tc>
          <w:tcPr>
            <w:tcW w:w="393" w:type="pct"/>
          </w:tcPr>
          <w:p w14:paraId="3D4DE6C0"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1,984</w:t>
            </w:r>
          </w:p>
        </w:tc>
        <w:tc>
          <w:tcPr>
            <w:tcW w:w="393" w:type="pct"/>
          </w:tcPr>
          <w:p w14:paraId="709A24E5"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1,016</w:t>
            </w:r>
          </w:p>
        </w:tc>
        <w:tc>
          <w:tcPr>
            <w:tcW w:w="393" w:type="pct"/>
          </w:tcPr>
          <w:p w14:paraId="64865A87"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1,324</w:t>
            </w:r>
          </w:p>
        </w:tc>
        <w:tc>
          <w:tcPr>
            <w:tcW w:w="307" w:type="pct"/>
          </w:tcPr>
          <w:p w14:paraId="114BD845"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616</w:t>
            </w:r>
          </w:p>
        </w:tc>
        <w:tc>
          <w:tcPr>
            <w:tcW w:w="307" w:type="pct"/>
          </w:tcPr>
          <w:p w14:paraId="25B47FC6"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254</w:t>
            </w:r>
          </w:p>
        </w:tc>
        <w:tc>
          <w:tcPr>
            <w:tcW w:w="344" w:type="pct"/>
          </w:tcPr>
          <w:p w14:paraId="189684F5"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23</w:t>
            </w:r>
          </w:p>
        </w:tc>
        <w:tc>
          <w:tcPr>
            <w:tcW w:w="654" w:type="pct"/>
            <w:shd w:val="clear" w:color="auto" w:fill="808080" w:themeFill="background1" w:themeFillShade="80"/>
          </w:tcPr>
          <w:p w14:paraId="61775D0E" w14:textId="77777777" w:rsidR="00AB59A4" w:rsidRPr="007F5071" w:rsidRDefault="00AB59A4" w:rsidP="00AB59A4">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13,828</w:t>
            </w:r>
          </w:p>
        </w:tc>
        <w:tc>
          <w:tcPr>
            <w:tcW w:w="418" w:type="pct"/>
          </w:tcPr>
          <w:p w14:paraId="3B39C8D0"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5,226</w:t>
            </w:r>
          </w:p>
        </w:tc>
      </w:tr>
      <w:tr w:rsidR="00AB59A4" w:rsidRPr="002F2924" w14:paraId="68123794" w14:textId="77777777"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14:paraId="64093826" w14:textId="77777777" w:rsidR="00AB59A4" w:rsidRPr="002F2924" w:rsidRDefault="00AB59A4" w:rsidP="00AB59A4">
            <w:pPr>
              <w:rPr>
                <w:b w:val="0"/>
                <w:bCs w:val="0"/>
                <w:color w:val="000000"/>
              </w:rPr>
            </w:pPr>
            <w:r>
              <w:rPr>
                <w:color w:val="000000"/>
              </w:rPr>
              <w:t>2013–14</w:t>
            </w:r>
          </w:p>
        </w:tc>
        <w:tc>
          <w:tcPr>
            <w:tcW w:w="393" w:type="pct"/>
          </w:tcPr>
          <w:p w14:paraId="50BBF21B" w14:textId="77777777" w:rsidR="00AB59A4" w:rsidRPr="002F2924" w:rsidRDefault="00AB59A4" w:rsidP="00AB59A4">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3,116</w:t>
            </w:r>
          </w:p>
        </w:tc>
        <w:tc>
          <w:tcPr>
            <w:tcW w:w="393" w:type="pct"/>
          </w:tcPr>
          <w:p w14:paraId="5543C9A7"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2,866</w:t>
            </w:r>
          </w:p>
        </w:tc>
        <w:tc>
          <w:tcPr>
            <w:tcW w:w="393" w:type="pct"/>
          </w:tcPr>
          <w:p w14:paraId="249BEF53"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2,496</w:t>
            </w:r>
          </w:p>
        </w:tc>
        <w:tc>
          <w:tcPr>
            <w:tcW w:w="393" w:type="pct"/>
          </w:tcPr>
          <w:p w14:paraId="0D390CF6"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1,837</w:t>
            </w:r>
          </w:p>
        </w:tc>
        <w:tc>
          <w:tcPr>
            <w:tcW w:w="393" w:type="pct"/>
          </w:tcPr>
          <w:p w14:paraId="60B2E99F"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980</w:t>
            </w:r>
          </w:p>
        </w:tc>
        <w:tc>
          <w:tcPr>
            <w:tcW w:w="393" w:type="pct"/>
          </w:tcPr>
          <w:p w14:paraId="4AB951B4"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1,267</w:t>
            </w:r>
          </w:p>
        </w:tc>
        <w:tc>
          <w:tcPr>
            <w:tcW w:w="307" w:type="pct"/>
          </w:tcPr>
          <w:p w14:paraId="4280312B"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561</w:t>
            </w:r>
          </w:p>
        </w:tc>
        <w:tc>
          <w:tcPr>
            <w:tcW w:w="307" w:type="pct"/>
          </w:tcPr>
          <w:p w14:paraId="4AEB2319"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231</w:t>
            </w:r>
          </w:p>
        </w:tc>
        <w:tc>
          <w:tcPr>
            <w:tcW w:w="344" w:type="pct"/>
          </w:tcPr>
          <w:p w14:paraId="39AE662D"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29</w:t>
            </w:r>
          </w:p>
        </w:tc>
        <w:tc>
          <w:tcPr>
            <w:tcW w:w="654" w:type="pct"/>
            <w:shd w:val="clear" w:color="auto" w:fill="808080" w:themeFill="background1" w:themeFillShade="80"/>
          </w:tcPr>
          <w:p w14:paraId="72929BFE" w14:textId="77777777" w:rsidR="00AB59A4" w:rsidRPr="007F5071" w:rsidRDefault="00AB59A4" w:rsidP="00AB59A4">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Pr>
                <w:color w:val="FFFFFF" w:themeColor="background1"/>
              </w:rPr>
              <w:t>13,383</w:t>
            </w:r>
          </w:p>
        </w:tc>
        <w:tc>
          <w:tcPr>
            <w:tcW w:w="418" w:type="pct"/>
          </w:tcPr>
          <w:p w14:paraId="7D7762B2"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5,214</w:t>
            </w:r>
          </w:p>
        </w:tc>
      </w:tr>
      <w:tr w:rsidR="00AB59A4" w:rsidRPr="002F2924" w14:paraId="09B3BB29" w14:textId="77777777"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14:paraId="1DEB1EC8" w14:textId="77777777" w:rsidR="00AB59A4" w:rsidRPr="002F2924" w:rsidRDefault="00AB59A4" w:rsidP="00AB59A4">
            <w:pPr>
              <w:rPr>
                <w:b w:val="0"/>
                <w:bCs w:val="0"/>
                <w:color w:val="000000"/>
              </w:rPr>
            </w:pPr>
            <w:r>
              <w:rPr>
                <w:color w:val="000000"/>
              </w:rPr>
              <w:t>2014–15</w:t>
            </w:r>
          </w:p>
        </w:tc>
        <w:tc>
          <w:tcPr>
            <w:tcW w:w="393" w:type="pct"/>
          </w:tcPr>
          <w:p w14:paraId="6008955A" w14:textId="77777777" w:rsidR="00AB59A4" w:rsidRPr="002F2924" w:rsidRDefault="00AB59A4" w:rsidP="00AB59A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2,819</w:t>
            </w:r>
          </w:p>
        </w:tc>
        <w:tc>
          <w:tcPr>
            <w:tcW w:w="393" w:type="pct"/>
          </w:tcPr>
          <w:p w14:paraId="44568E76"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2,850</w:t>
            </w:r>
          </w:p>
        </w:tc>
        <w:tc>
          <w:tcPr>
            <w:tcW w:w="393" w:type="pct"/>
          </w:tcPr>
          <w:p w14:paraId="47A42CDE"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2,335</w:t>
            </w:r>
          </w:p>
        </w:tc>
        <w:tc>
          <w:tcPr>
            <w:tcW w:w="393" w:type="pct"/>
          </w:tcPr>
          <w:p w14:paraId="005A1EFD"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1,811</w:t>
            </w:r>
          </w:p>
        </w:tc>
        <w:tc>
          <w:tcPr>
            <w:tcW w:w="393" w:type="pct"/>
          </w:tcPr>
          <w:p w14:paraId="1C637753"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978</w:t>
            </w:r>
          </w:p>
        </w:tc>
        <w:tc>
          <w:tcPr>
            <w:tcW w:w="393" w:type="pct"/>
          </w:tcPr>
          <w:p w14:paraId="2EE57376"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1,141</w:t>
            </w:r>
          </w:p>
        </w:tc>
        <w:tc>
          <w:tcPr>
            <w:tcW w:w="307" w:type="pct"/>
          </w:tcPr>
          <w:p w14:paraId="338B4298"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557</w:t>
            </w:r>
          </w:p>
        </w:tc>
        <w:tc>
          <w:tcPr>
            <w:tcW w:w="307" w:type="pct"/>
          </w:tcPr>
          <w:p w14:paraId="00869B10"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168</w:t>
            </w:r>
          </w:p>
        </w:tc>
        <w:tc>
          <w:tcPr>
            <w:tcW w:w="344" w:type="pct"/>
          </w:tcPr>
          <w:p w14:paraId="46F7601F"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pPr>
            <w:r>
              <w:t>31</w:t>
            </w:r>
          </w:p>
        </w:tc>
        <w:tc>
          <w:tcPr>
            <w:tcW w:w="654" w:type="pct"/>
            <w:shd w:val="clear" w:color="auto" w:fill="808080" w:themeFill="background1" w:themeFillShade="80"/>
          </w:tcPr>
          <w:p w14:paraId="1B2F5EA8" w14:textId="77777777" w:rsidR="00AB59A4" w:rsidRPr="007F5071" w:rsidRDefault="00AB59A4" w:rsidP="00AB59A4">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12,690</w:t>
            </w:r>
          </w:p>
        </w:tc>
        <w:tc>
          <w:tcPr>
            <w:tcW w:w="418" w:type="pct"/>
          </w:tcPr>
          <w:p w14:paraId="034F065C" w14:textId="77777777" w:rsidR="00AB59A4" w:rsidRPr="005114E0" w:rsidRDefault="00AB59A4" w:rsidP="00AB59A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5,767</w:t>
            </w:r>
          </w:p>
        </w:tc>
      </w:tr>
      <w:tr w:rsidR="00AB59A4" w:rsidRPr="002F2924" w14:paraId="68B08179" w14:textId="77777777"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14:paraId="4F1FCF2A" w14:textId="77777777" w:rsidR="00AB59A4" w:rsidRPr="002F2924" w:rsidRDefault="00AB59A4" w:rsidP="00AB59A4">
            <w:pPr>
              <w:rPr>
                <w:b w:val="0"/>
                <w:bCs w:val="0"/>
                <w:color w:val="000000"/>
              </w:rPr>
            </w:pPr>
            <w:r>
              <w:rPr>
                <w:color w:val="000000"/>
              </w:rPr>
              <w:t>2015–16</w:t>
            </w:r>
          </w:p>
        </w:tc>
        <w:tc>
          <w:tcPr>
            <w:tcW w:w="393" w:type="pct"/>
          </w:tcPr>
          <w:p w14:paraId="125B62BB" w14:textId="77777777" w:rsidR="00AB59A4" w:rsidRPr="002F2924" w:rsidRDefault="00AB59A4" w:rsidP="00AB59A4">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2,233</w:t>
            </w:r>
          </w:p>
        </w:tc>
        <w:tc>
          <w:tcPr>
            <w:tcW w:w="393" w:type="pct"/>
          </w:tcPr>
          <w:p w14:paraId="56E75A60"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2,480</w:t>
            </w:r>
          </w:p>
        </w:tc>
        <w:tc>
          <w:tcPr>
            <w:tcW w:w="393" w:type="pct"/>
          </w:tcPr>
          <w:p w14:paraId="048308CB"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2,273</w:t>
            </w:r>
          </w:p>
        </w:tc>
        <w:tc>
          <w:tcPr>
            <w:tcW w:w="393" w:type="pct"/>
          </w:tcPr>
          <w:p w14:paraId="31F50726"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1,749</w:t>
            </w:r>
          </w:p>
        </w:tc>
        <w:tc>
          <w:tcPr>
            <w:tcW w:w="393" w:type="pct"/>
          </w:tcPr>
          <w:p w14:paraId="20200783"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970</w:t>
            </w:r>
          </w:p>
        </w:tc>
        <w:tc>
          <w:tcPr>
            <w:tcW w:w="393" w:type="pct"/>
          </w:tcPr>
          <w:p w14:paraId="07CCE3BE"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1,021</w:t>
            </w:r>
          </w:p>
        </w:tc>
        <w:tc>
          <w:tcPr>
            <w:tcW w:w="307" w:type="pct"/>
          </w:tcPr>
          <w:p w14:paraId="5A499782"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592</w:t>
            </w:r>
          </w:p>
        </w:tc>
        <w:tc>
          <w:tcPr>
            <w:tcW w:w="307" w:type="pct"/>
          </w:tcPr>
          <w:p w14:paraId="54464BDD"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147</w:t>
            </w:r>
          </w:p>
        </w:tc>
        <w:tc>
          <w:tcPr>
            <w:tcW w:w="344" w:type="pct"/>
          </w:tcPr>
          <w:p w14:paraId="27D93DDF"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pPr>
            <w:r>
              <w:t>29</w:t>
            </w:r>
          </w:p>
        </w:tc>
        <w:tc>
          <w:tcPr>
            <w:tcW w:w="654" w:type="pct"/>
            <w:shd w:val="clear" w:color="auto" w:fill="808080" w:themeFill="background1" w:themeFillShade="80"/>
          </w:tcPr>
          <w:p w14:paraId="54274CA8" w14:textId="77777777" w:rsidR="00AB59A4" w:rsidRPr="007F5071" w:rsidRDefault="00AB59A4" w:rsidP="00AB59A4">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Pr>
                <w:color w:val="FFFFFF" w:themeColor="background1"/>
              </w:rPr>
              <w:t>11,494</w:t>
            </w:r>
          </w:p>
        </w:tc>
        <w:tc>
          <w:tcPr>
            <w:tcW w:w="418" w:type="pct"/>
          </w:tcPr>
          <w:p w14:paraId="02B4AF2A" w14:textId="77777777" w:rsidR="00AB59A4" w:rsidRPr="005114E0" w:rsidRDefault="00AB59A4" w:rsidP="00AB59A4">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5,770</w:t>
            </w:r>
          </w:p>
        </w:tc>
      </w:tr>
      <w:tr w:rsidR="002634C4" w:rsidRPr="002F2924" w14:paraId="03DFE7B6" w14:textId="77777777"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14:paraId="5663E709" w14:textId="77777777" w:rsidR="004014F4" w:rsidRPr="002F2924" w:rsidRDefault="00AB59A4" w:rsidP="004014F4">
            <w:pPr>
              <w:rPr>
                <w:b w:val="0"/>
                <w:bCs w:val="0"/>
                <w:color w:val="000000"/>
              </w:rPr>
            </w:pPr>
            <w:r>
              <w:rPr>
                <w:color w:val="000000"/>
              </w:rPr>
              <w:t>2016–17</w:t>
            </w:r>
            <w:r w:rsidR="004014F4" w:rsidRPr="002F2924">
              <w:rPr>
                <w:color w:val="000000"/>
              </w:rPr>
              <w:t>p</w:t>
            </w:r>
          </w:p>
        </w:tc>
        <w:tc>
          <w:tcPr>
            <w:tcW w:w="393" w:type="pct"/>
          </w:tcPr>
          <w:p w14:paraId="51A31A36" w14:textId="77777777" w:rsidR="004014F4" w:rsidRPr="002F2924" w:rsidRDefault="00AB59A4" w:rsidP="002634C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2,217</w:t>
            </w:r>
          </w:p>
        </w:tc>
        <w:tc>
          <w:tcPr>
            <w:tcW w:w="393" w:type="pct"/>
          </w:tcPr>
          <w:p w14:paraId="79317091" w14:textId="77777777" w:rsidR="004014F4" w:rsidRPr="005114E0" w:rsidRDefault="00AB59A4" w:rsidP="002634C4">
            <w:pPr>
              <w:jc w:val="center"/>
              <w:cnfStyle w:val="000000100000" w:firstRow="0" w:lastRow="0" w:firstColumn="0" w:lastColumn="0" w:oddVBand="0" w:evenVBand="0" w:oddHBand="1" w:evenHBand="0" w:firstRowFirstColumn="0" w:firstRowLastColumn="0" w:lastRowFirstColumn="0" w:lastRowLastColumn="0"/>
            </w:pPr>
            <w:r>
              <w:t>2,204</w:t>
            </w:r>
          </w:p>
        </w:tc>
        <w:tc>
          <w:tcPr>
            <w:tcW w:w="393" w:type="pct"/>
          </w:tcPr>
          <w:p w14:paraId="78B85A8A" w14:textId="77777777" w:rsidR="004014F4" w:rsidRPr="005114E0" w:rsidRDefault="00AB59A4" w:rsidP="002634C4">
            <w:pPr>
              <w:jc w:val="center"/>
              <w:cnfStyle w:val="000000100000" w:firstRow="0" w:lastRow="0" w:firstColumn="0" w:lastColumn="0" w:oddVBand="0" w:evenVBand="0" w:oddHBand="1" w:evenHBand="0" w:firstRowFirstColumn="0" w:firstRowLastColumn="0" w:lastRowFirstColumn="0" w:lastRowLastColumn="0"/>
            </w:pPr>
            <w:r>
              <w:t>2,173</w:t>
            </w:r>
          </w:p>
        </w:tc>
        <w:tc>
          <w:tcPr>
            <w:tcW w:w="393" w:type="pct"/>
          </w:tcPr>
          <w:p w14:paraId="537667AD" w14:textId="77777777" w:rsidR="004014F4" w:rsidRPr="005114E0" w:rsidRDefault="00AB59A4" w:rsidP="002634C4">
            <w:pPr>
              <w:jc w:val="center"/>
              <w:cnfStyle w:val="000000100000" w:firstRow="0" w:lastRow="0" w:firstColumn="0" w:lastColumn="0" w:oddVBand="0" w:evenVBand="0" w:oddHBand="1" w:evenHBand="0" w:firstRowFirstColumn="0" w:firstRowLastColumn="0" w:lastRowFirstColumn="0" w:lastRowLastColumn="0"/>
            </w:pPr>
            <w:r>
              <w:t>1,613</w:t>
            </w:r>
          </w:p>
        </w:tc>
        <w:tc>
          <w:tcPr>
            <w:tcW w:w="393" w:type="pct"/>
          </w:tcPr>
          <w:p w14:paraId="00744852" w14:textId="77777777" w:rsidR="004014F4" w:rsidRPr="005114E0" w:rsidRDefault="00AB59A4" w:rsidP="007F5071">
            <w:pPr>
              <w:jc w:val="center"/>
              <w:cnfStyle w:val="000000100000" w:firstRow="0" w:lastRow="0" w:firstColumn="0" w:lastColumn="0" w:oddVBand="0" w:evenVBand="0" w:oddHBand="1" w:evenHBand="0" w:firstRowFirstColumn="0" w:firstRowLastColumn="0" w:lastRowFirstColumn="0" w:lastRowLastColumn="0"/>
            </w:pPr>
            <w:r>
              <w:t>903</w:t>
            </w:r>
          </w:p>
        </w:tc>
        <w:tc>
          <w:tcPr>
            <w:tcW w:w="393" w:type="pct"/>
          </w:tcPr>
          <w:p w14:paraId="0807178F" w14:textId="77777777" w:rsidR="004014F4" w:rsidRPr="005114E0" w:rsidRDefault="00AB59A4" w:rsidP="007F5071">
            <w:pPr>
              <w:jc w:val="center"/>
              <w:cnfStyle w:val="000000100000" w:firstRow="0" w:lastRow="0" w:firstColumn="0" w:lastColumn="0" w:oddVBand="0" w:evenVBand="0" w:oddHBand="1" w:evenHBand="0" w:firstRowFirstColumn="0" w:firstRowLastColumn="0" w:lastRowFirstColumn="0" w:lastRowLastColumn="0"/>
            </w:pPr>
            <w:r>
              <w:t>1,093</w:t>
            </w:r>
          </w:p>
        </w:tc>
        <w:tc>
          <w:tcPr>
            <w:tcW w:w="307" w:type="pct"/>
          </w:tcPr>
          <w:p w14:paraId="131F6B0C" w14:textId="77777777" w:rsidR="004014F4" w:rsidRPr="005114E0" w:rsidRDefault="00AB59A4" w:rsidP="007F5071">
            <w:pPr>
              <w:jc w:val="center"/>
              <w:cnfStyle w:val="000000100000" w:firstRow="0" w:lastRow="0" w:firstColumn="0" w:lastColumn="0" w:oddVBand="0" w:evenVBand="0" w:oddHBand="1" w:evenHBand="0" w:firstRowFirstColumn="0" w:firstRowLastColumn="0" w:lastRowFirstColumn="0" w:lastRowLastColumn="0"/>
            </w:pPr>
            <w:r>
              <w:t>611</w:t>
            </w:r>
          </w:p>
        </w:tc>
        <w:tc>
          <w:tcPr>
            <w:tcW w:w="307" w:type="pct"/>
          </w:tcPr>
          <w:p w14:paraId="375A5CC7" w14:textId="77777777" w:rsidR="004014F4" w:rsidRPr="005114E0" w:rsidRDefault="00AB59A4" w:rsidP="007F5071">
            <w:pPr>
              <w:jc w:val="center"/>
              <w:cnfStyle w:val="000000100000" w:firstRow="0" w:lastRow="0" w:firstColumn="0" w:lastColumn="0" w:oddVBand="0" w:evenVBand="0" w:oddHBand="1" w:evenHBand="0" w:firstRowFirstColumn="0" w:firstRowLastColumn="0" w:lastRowFirstColumn="0" w:lastRowLastColumn="0"/>
            </w:pPr>
            <w:r>
              <w:t>139</w:t>
            </w:r>
          </w:p>
        </w:tc>
        <w:tc>
          <w:tcPr>
            <w:tcW w:w="344" w:type="pct"/>
          </w:tcPr>
          <w:p w14:paraId="20A5FCF9" w14:textId="77777777" w:rsidR="004014F4" w:rsidRPr="005114E0" w:rsidRDefault="00AB59A4" w:rsidP="007F5071">
            <w:pPr>
              <w:jc w:val="center"/>
              <w:cnfStyle w:val="000000100000" w:firstRow="0" w:lastRow="0" w:firstColumn="0" w:lastColumn="0" w:oddVBand="0" w:evenVBand="0" w:oddHBand="1" w:evenHBand="0" w:firstRowFirstColumn="0" w:firstRowLastColumn="0" w:lastRowFirstColumn="0" w:lastRowLastColumn="0"/>
            </w:pPr>
            <w:r>
              <w:t>19</w:t>
            </w:r>
          </w:p>
        </w:tc>
        <w:tc>
          <w:tcPr>
            <w:tcW w:w="654" w:type="pct"/>
            <w:shd w:val="clear" w:color="auto" w:fill="808080" w:themeFill="background1" w:themeFillShade="80"/>
          </w:tcPr>
          <w:p w14:paraId="1AE6A0F2" w14:textId="77777777" w:rsidR="004014F4" w:rsidRPr="007F5071" w:rsidRDefault="00AB59A4" w:rsidP="002634C4">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10,972</w:t>
            </w:r>
          </w:p>
        </w:tc>
        <w:tc>
          <w:tcPr>
            <w:tcW w:w="418" w:type="pct"/>
          </w:tcPr>
          <w:p w14:paraId="1CB91824" w14:textId="77777777" w:rsidR="004014F4" w:rsidRPr="005114E0" w:rsidRDefault="00AB59A4" w:rsidP="002634C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5,653</w:t>
            </w:r>
          </w:p>
        </w:tc>
      </w:tr>
    </w:tbl>
    <w:p w14:paraId="3FC8E14C" w14:textId="77777777" w:rsidR="00077368" w:rsidRDefault="00077368" w:rsidP="00077368">
      <w:pPr>
        <w:pStyle w:val="SWATableheader"/>
      </w:pPr>
      <w:r>
        <w:t xml:space="preserve">Indicator </w:t>
      </w:r>
      <w:r w:rsidR="002C7AAB">
        <w:t>5</w:t>
      </w:r>
      <w:r>
        <w:rPr>
          <w:noProof/>
        </w:rPr>
        <w:t>b</w:t>
      </w:r>
      <w:r>
        <w:t xml:space="preserve"> </w:t>
      </w:r>
      <w:r w:rsidR="00E76BFC">
        <w:t>–</w:t>
      </w:r>
      <w:r>
        <w:t xml:space="preserve"> Self-insured claims: proportion</w:t>
      </w:r>
      <w:r w:rsidRPr="00377B6E">
        <w:t xml:space="preserve"> of </w:t>
      </w:r>
      <w:r>
        <w:t xml:space="preserve">serious </w:t>
      </w:r>
      <w:r w:rsidRPr="00377B6E">
        <w:t>claims by jurisdiction</w:t>
      </w:r>
    </w:p>
    <w:tbl>
      <w:tblPr>
        <w:tblStyle w:val="LightShading-Accent2"/>
        <w:tblW w:w="5048" w:type="pct"/>
        <w:tblLook w:val="04A0" w:firstRow="1" w:lastRow="0" w:firstColumn="1" w:lastColumn="0" w:noHBand="0" w:noVBand="1"/>
        <w:tblCaption w:val="Indicator 5b - Proportion of self-insured serious claims by jurisdiction "/>
        <w:tblDescription w:val="This table shows the proportion of self-insured claims between 2011-12 and 2015-16 for each jurisdiction. Please refer to body text for more details."/>
      </w:tblPr>
      <w:tblGrid>
        <w:gridCol w:w="1083"/>
        <w:gridCol w:w="693"/>
        <w:gridCol w:w="693"/>
        <w:gridCol w:w="693"/>
        <w:gridCol w:w="693"/>
        <w:gridCol w:w="693"/>
        <w:gridCol w:w="694"/>
        <w:gridCol w:w="561"/>
        <w:gridCol w:w="541"/>
        <w:gridCol w:w="628"/>
        <w:gridCol w:w="1195"/>
        <w:gridCol w:w="738"/>
      </w:tblGrid>
      <w:tr w:rsidR="00077368" w:rsidRPr="00333D2A" w14:paraId="2A97673F" w14:textId="77777777" w:rsidTr="007F507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612" w:type="pct"/>
            <w:noWrap/>
            <w:hideMark/>
          </w:tcPr>
          <w:p w14:paraId="1877F295" w14:textId="77777777" w:rsidR="00077368" w:rsidRPr="00333D2A" w:rsidRDefault="00077368" w:rsidP="00077368">
            <w:pPr>
              <w:rPr>
                <w:b w:val="0"/>
                <w:bCs w:val="0"/>
              </w:rPr>
            </w:pPr>
            <w:r w:rsidRPr="00333D2A">
              <w:t> </w:t>
            </w:r>
          </w:p>
        </w:tc>
        <w:tc>
          <w:tcPr>
            <w:tcW w:w="393" w:type="pct"/>
            <w:vAlign w:val="center"/>
            <w:hideMark/>
          </w:tcPr>
          <w:p w14:paraId="4CA20D07"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SA</w:t>
            </w:r>
          </w:p>
        </w:tc>
        <w:tc>
          <w:tcPr>
            <w:tcW w:w="393" w:type="pct"/>
            <w:vAlign w:val="center"/>
            <w:hideMark/>
          </w:tcPr>
          <w:p w14:paraId="7FDAA9A5"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NSW</w:t>
            </w:r>
          </w:p>
        </w:tc>
        <w:tc>
          <w:tcPr>
            <w:tcW w:w="393" w:type="pct"/>
            <w:vAlign w:val="center"/>
            <w:hideMark/>
          </w:tcPr>
          <w:p w14:paraId="02AB128F"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Vic</w:t>
            </w:r>
          </w:p>
        </w:tc>
        <w:tc>
          <w:tcPr>
            <w:tcW w:w="393" w:type="pct"/>
            <w:vAlign w:val="center"/>
            <w:hideMark/>
          </w:tcPr>
          <w:p w14:paraId="77F3B5E9"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Qld</w:t>
            </w:r>
          </w:p>
        </w:tc>
        <w:tc>
          <w:tcPr>
            <w:tcW w:w="393" w:type="pct"/>
            <w:vAlign w:val="center"/>
            <w:hideMark/>
          </w:tcPr>
          <w:p w14:paraId="5B96B42A"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WA</w:t>
            </w:r>
          </w:p>
        </w:tc>
        <w:tc>
          <w:tcPr>
            <w:tcW w:w="393" w:type="pct"/>
            <w:vAlign w:val="center"/>
            <w:hideMark/>
          </w:tcPr>
          <w:p w14:paraId="3F8A9E3A"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Aus Gov</w:t>
            </w:r>
          </w:p>
        </w:tc>
        <w:tc>
          <w:tcPr>
            <w:tcW w:w="307" w:type="pct"/>
            <w:vAlign w:val="center"/>
            <w:hideMark/>
          </w:tcPr>
          <w:p w14:paraId="43E4F149"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Tas</w:t>
            </w:r>
          </w:p>
        </w:tc>
        <w:tc>
          <w:tcPr>
            <w:tcW w:w="307" w:type="pct"/>
            <w:vAlign w:val="center"/>
            <w:hideMark/>
          </w:tcPr>
          <w:p w14:paraId="41094BAC"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NT</w:t>
            </w:r>
          </w:p>
        </w:tc>
        <w:tc>
          <w:tcPr>
            <w:tcW w:w="344" w:type="pct"/>
            <w:vAlign w:val="center"/>
            <w:hideMark/>
          </w:tcPr>
          <w:p w14:paraId="1CA8CA45"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ACT</w:t>
            </w:r>
          </w:p>
        </w:tc>
        <w:tc>
          <w:tcPr>
            <w:tcW w:w="654" w:type="pct"/>
            <w:tcBorders>
              <w:bottom w:val="dashSmallGap" w:sz="4" w:space="0" w:color="FFFFFF" w:themeColor="background1"/>
            </w:tcBorders>
            <w:shd w:val="clear" w:color="auto" w:fill="808080" w:themeFill="background1" w:themeFillShade="80"/>
            <w:vAlign w:val="center"/>
            <w:hideMark/>
          </w:tcPr>
          <w:p w14:paraId="1264892B"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Australian</w:t>
            </w:r>
            <w:r w:rsidRPr="00333D2A">
              <w:br/>
              <w:t>total</w:t>
            </w:r>
          </w:p>
        </w:tc>
        <w:tc>
          <w:tcPr>
            <w:tcW w:w="418" w:type="pct"/>
            <w:vAlign w:val="center"/>
          </w:tcPr>
          <w:p w14:paraId="35EEF0C4" w14:textId="77777777"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NZ</w:t>
            </w:r>
          </w:p>
        </w:tc>
      </w:tr>
      <w:tr w:rsidR="00827AA8" w:rsidRPr="002F2924" w14:paraId="0F4BA265" w14:textId="77777777"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14:paraId="0D609FC6" w14:textId="77777777" w:rsidR="00827AA8" w:rsidRPr="002F2924" w:rsidRDefault="00827AA8" w:rsidP="00827AA8">
            <w:pPr>
              <w:rPr>
                <w:b w:val="0"/>
                <w:bCs w:val="0"/>
                <w:color w:val="000000"/>
              </w:rPr>
            </w:pPr>
            <w:r>
              <w:rPr>
                <w:color w:val="000000"/>
              </w:rPr>
              <w:t>2012–13</w:t>
            </w:r>
          </w:p>
        </w:tc>
        <w:tc>
          <w:tcPr>
            <w:tcW w:w="393" w:type="pct"/>
          </w:tcPr>
          <w:p w14:paraId="4EDE3822"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34</w:t>
            </w:r>
          </w:p>
        </w:tc>
        <w:tc>
          <w:tcPr>
            <w:tcW w:w="393" w:type="pct"/>
          </w:tcPr>
          <w:p w14:paraId="3E1C5BF3"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14:paraId="61004CD2"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11</w:t>
            </w:r>
          </w:p>
        </w:tc>
        <w:tc>
          <w:tcPr>
            <w:tcW w:w="393" w:type="pct"/>
          </w:tcPr>
          <w:p w14:paraId="6390026F"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7</w:t>
            </w:r>
          </w:p>
        </w:tc>
        <w:tc>
          <w:tcPr>
            <w:tcW w:w="393" w:type="pct"/>
          </w:tcPr>
          <w:p w14:paraId="26BA369D"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14:paraId="50CDFA27"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48</w:t>
            </w:r>
          </w:p>
        </w:tc>
        <w:tc>
          <w:tcPr>
            <w:tcW w:w="307" w:type="pct"/>
          </w:tcPr>
          <w:p w14:paraId="09029133"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21</w:t>
            </w:r>
          </w:p>
        </w:tc>
        <w:tc>
          <w:tcPr>
            <w:tcW w:w="307" w:type="pct"/>
          </w:tcPr>
          <w:p w14:paraId="4288FBA3"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18</w:t>
            </w:r>
          </w:p>
        </w:tc>
        <w:tc>
          <w:tcPr>
            <w:tcW w:w="344" w:type="pct"/>
          </w:tcPr>
          <w:p w14:paraId="1C2A7934"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w:t>
            </w:r>
          </w:p>
        </w:tc>
        <w:tc>
          <w:tcPr>
            <w:tcW w:w="654" w:type="pct"/>
            <w:shd w:val="clear" w:color="auto" w:fill="808080" w:themeFill="background1" w:themeFillShade="80"/>
          </w:tcPr>
          <w:p w14:paraId="24788354" w14:textId="77777777" w:rsidR="00827AA8" w:rsidRPr="007F5071" w:rsidRDefault="00827AA8" w:rsidP="00827AA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12</w:t>
            </w:r>
          </w:p>
        </w:tc>
        <w:tc>
          <w:tcPr>
            <w:tcW w:w="418" w:type="pct"/>
          </w:tcPr>
          <w:p w14:paraId="3E52F346" w14:textId="77777777" w:rsidR="00827AA8" w:rsidRPr="008421E2" w:rsidRDefault="00827AA8" w:rsidP="00827AA8">
            <w:pPr>
              <w:jc w:val="center"/>
              <w:cnfStyle w:val="000000100000" w:firstRow="0" w:lastRow="0" w:firstColumn="0" w:lastColumn="0" w:oddVBand="0" w:evenVBand="0" w:oddHBand="1" w:evenHBand="0" w:firstRowFirstColumn="0" w:firstRowLastColumn="0" w:lastRowFirstColumn="0" w:lastRowLastColumn="0"/>
              <w:rPr>
                <w:szCs w:val="16"/>
              </w:rPr>
            </w:pPr>
            <w:r>
              <w:rPr>
                <w:szCs w:val="16"/>
              </w:rPr>
              <w:t>27</w:t>
            </w:r>
          </w:p>
        </w:tc>
      </w:tr>
      <w:tr w:rsidR="00827AA8" w:rsidRPr="002F2924" w14:paraId="7CD8A842" w14:textId="77777777"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14:paraId="63A1A7A0" w14:textId="77777777" w:rsidR="00827AA8" w:rsidRPr="002F2924" w:rsidRDefault="00827AA8" w:rsidP="00827AA8">
            <w:pPr>
              <w:rPr>
                <w:b w:val="0"/>
                <w:bCs w:val="0"/>
                <w:color w:val="000000"/>
              </w:rPr>
            </w:pPr>
            <w:r>
              <w:rPr>
                <w:color w:val="000000"/>
              </w:rPr>
              <w:t>2013–14</w:t>
            </w:r>
          </w:p>
        </w:tc>
        <w:tc>
          <w:tcPr>
            <w:tcW w:w="393" w:type="pct"/>
          </w:tcPr>
          <w:p w14:paraId="4BA88209"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38</w:t>
            </w:r>
          </w:p>
        </w:tc>
        <w:tc>
          <w:tcPr>
            <w:tcW w:w="393" w:type="pct"/>
          </w:tcPr>
          <w:p w14:paraId="1A91761A"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14:paraId="596C8D53"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11</w:t>
            </w:r>
          </w:p>
        </w:tc>
        <w:tc>
          <w:tcPr>
            <w:tcW w:w="393" w:type="pct"/>
          </w:tcPr>
          <w:p w14:paraId="347686BD"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7</w:t>
            </w:r>
          </w:p>
        </w:tc>
        <w:tc>
          <w:tcPr>
            <w:tcW w:w="393" w:type="pct"/>
          </w:tcPr>
          <w:p w14:paraId="421BD57B"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14:paraId="40D99AD6"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51</w:t>
            </w:r>
          </w:p>
        </w:tc>
        <w:tc>
          <w:tcPr>
            <w:tcW w:w="307" w:type="pct"/>
          </w:tcPr>
          <w:p w14:paraId="7715E4B2"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20</w:t>
            </w:r>
          </w:p>
        </w:tc>
        <w:tc>
          <w:tcPr>
            <w:tcW w:w="307" w:type="pct"/>
          </w:tcPr>
          <w:p w14:paraId="1DF38284"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17</w:t>
            </w:r>
          </w:p>
        </w:tc>
        <w:tc>
          <w:tcPr>
            <w:tcW w:w="344" w:type="pct"/>
          </w:tcPr>
          <w:p w14:paraId="21E2D38D"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2</w:t>
            </w:r>
          </w:p>
        </w:tc>
        <w:tc>
          <w:tcPr>
            <w:tcW w:w="654" w:type="pct"/>
            <w:shd w:val="clear" w:color="auto" w:fill="808080" w:themeFill="background1" w:themeFillShade="80"/>
          </w:tcPr>
          <w:p w14:paraId="15DA9AA6" w14:textId="77777777" w:rsidR="00827AA8" w:rsidRPr="007F5071" w:rsidRDefault="00827AA8" w:rsidP="00827AA8">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Pr>
                <w:color w:val="FFFFFF" w:themeColor="background1"/>
              </w:rPr>
              <w:t>12</w:t>
            </w:r>
          </w:p>
        </w:tc>
        <w:tc>
          <w:tcPr>
            <w:tcW w:w="418" w:type="pct"/>
          </w:tcPr>
          <w:p w14:paraId="7E6B7E49" w14:textId="77777777" w:rsidR="00827AA8" w:rsidRPr="008421E2" w:rsidRDefault="00827AA8" w:rsidP="00827AA8">
            <w:pPr>
              <w:jc w:val="center"/>
              <w:cnfStyle w:val="000000010000" w:firstRow="0" w:lastRow="0" w:firstColumn="0" w:lastColumn="0" w:oddVBand="0" w:evenVBand="0" w:oddHBand="0" w:evenHBand="1" w:firstRowFirstColumn="0" w:firstRowLastColumn="0" w:lastRowFirstColumn="0" w:lastRowLastColumn="0"/>
              <w:rPr>
                <w:szCs w:val="16"/>
              </w:rPr>
            </w:pPr>
            <w:r>
              <w:rPr>
                <w:szCs w:val="16"/>
              </w:rPr>
              <w:t>25</w:t>
            </w:r>
          </w:p>
        </w:tc>
      </w:tr>
      <w:tr w:rsidR="00827AA8" w:rsidRPr="002F2924" w14:paraId="6F01A90F" w14:textId="77777777"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14:paraId="1EBBE1FE" w14:textId="77777777" w:rsidR="00827AA8" w:rsidRPr="002F2924" w:rsidRDefault="00827AA8" w:rsidP="00827AA8">
            <w:pPr>
              <w:rPr>
                <w:b w:val="0"/>
                <w:bCs w:val="0"/>
                <w:color w:val="000000"/>
              </w:rPr>
            </w:pPr>
            <w:r>
              <w:rPr>
                <w:color w:val="000000"/>
              </w:rPr>
              <w:t>2014–15</w:t>
            </w:r>
          </w:p>
        </w:tc>
        <w:tc>
          <w:tcPr>
            <w:tcW w:w="393" w:type="pct"/>
          </w:tcPr>
          <w:p w14:paraId="28D9840C"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39</w:t>
            </w:r>
          </w:p>
        </w:tc>
        <w:tc>
          <w:tcPr>
            <w:tcW w:w="393" w:type="pct"/>
          </w:tcPr>
          <w:p w14:paraId="3BAB91BB"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14:paraId="400296D0"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10</w:t>
            </w:r>
          </w:p>
        </w:tc>
        <w:tc>
          <w:tcPr>
            <w:tcW w:w="393" w:type="pct"/>
          </w:tcPr>
          <w:p w14:paraId="3E608846"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7</w:t>
            </w:r>
          </w:p>
        </w:tc>
        <w:tc>
          <w:tcPr>
            <w:tcW w:w="393" w:type="pct"/>
          </w:tcPr>
          <w:p w14:paraId="1858AFB0"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14:paraId="1D58A6A4"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54</w:t>
            </w:r>
          </w:p>
        </w:tc>
        <w:tc>
          <w:tcPr>
            <w:tcW w:w="307" w:type="pct"/>
          </w:tcPr>
          <w:p w14:paraId="6CFDA1CA"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21</w:t>
            </w:r>
          </w:p>
        </w:tc>
        <w:tc>
          <w:tcPr>
            <w:tcW w:w="307" w:type="pct"/>
          </w:tcPr>
          <w:p w14:paraId="5934B5C5"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13</w:t>
            </w:r>
          </w:p>
        </w:tc>
        <w:tc>
          <w:tcPr>
            <w:tcW w:w="344" w:type="pct"/>
          </w:tcPr>
          <w:p w14:paraId="562E3C47"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2</w:t>
            </w:r>
          </w:p>
        </w:tc>
        <w:tc>
          <w:tcPr>
            <w:tcW w:w="654" w:type="pct"/>
            <w:shd w:val="clear" w:color="auto" w:fill="808080" w:themeFill="background1" w:themeFillShade="80"/>
          </w:tcPr>
          <w:p w14:paraId="46CB5758" w14:textId="77777777" w:rsidR="00827AA8" w:rsidRPr="007F5071" w:rsidRDefault="00827AA8" w:rsidP="00827AA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12</w:t>
            </w:r>
          </w:p>
        </w:tc>
        <w:tc>
          <w:tcPr>
            <w:tcW w:w="418" w:type="pct"/>
          </w:tcPr>
          <w:p w14:paraId="01E2A5DC" w14:textId="77777777" w:rsidR="00827AA8" w:rsidRPr="008421E2" w:rsidRDefault="00827AA8" w:rsidP="00827AA8">
            <w:pPr>
              <w:jc w:val="center"/>
              <w:cnfStyle w:val="000000100000" w:firstRow="0" w:lastRow="0" w:firstColumn="0" w:lastColumn="0" w:oddVBand="0" w:evenVBand="0" w:oddHBand="1" w:evenHBand="0" w:firstRowFirstColumn="0" w:firstRowLastColumn="0" w:lastRowFirstColumn="0" w:lastRowLastColumn="0"/>
              <w:rPr>
                <w:szCs w:val="16"/>
              </w:rPr>
            </w:pPr>
            <w:r>
              <w:rPr>
                <w:szCs w:val="16"/>
              </w:rPr>
              <w:t>25</w:t>
            </w:r>
          </w:p>
        </w:tc>
      </w:tr>
      <w:tr w:rsidR="00827AA8" w:rsidRPr="002F2924" w14:paraId="04D0E5BB" w14:textId="77777777"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14:paraId="2DBF90E0" w14:textId="77777777" w:rsidR="00827AA8" w:rsidRPr="002F2924" w:rsidRDefault="00827AA8" w:rsidP="00827AA8">
            <w:pPr>
              <w:rPr>
                <w:b w:val="0"/>
                <w:bCs w:val="0"/>
                <w:color w:val="000000"/>
              </w:rPr>
            </w:pPr>
            <w:r>
              <w:rPr>
                <w:color w:val="000000"/>
              </w:rPr>
              <w:t>2015–16</w:t>
            </w:r>
          </w:p>
        </w:tc>
        <w:tc>
          <w:tcPr>
            <w:tcW w:w="393" w:type="pct"/>
          </w:tcPr>
          <w:p w14:paraId="2925A57D"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34</w:t>
            </w:r>
          </w:p>
        </w:tc>
        <w:tc>
          <w:tcPr>
            <w:tcW w:w="393" w:type="pct"/>
          </w:tcPr>
          <w:p w14:paraId="244A6429"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7</w:t>
            </w:r>
          </w:p>
        </w:tc>
        <w:tc>
          <w:tcPr>
            <w:tcW w:w="393" w:type="pct"/>
          </w:tcPr>
          <w:p w14:paraId="54F131C4"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10</w:t>
            </w:r>
          </w:p>
        </w:tc>
        <w:tc>
          <w:tcPr>
            <w:tcW w:w="393" w:type="pct"/>
          </w:tcPr>
          <w:p w14:paraId="440F00DF"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7</w:t>
            </w:r>
          </w:p>
        </w:tc>
        <w:tc>
          <w:tcPr>
            <w:tcW w:w="393" w:type="pct"/>
          </w:tcPr>
          <w:p w14:paraId="0EA14E98"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14:paraId="5D50E00E"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58</w:t>
            </w:r>
          </w:p>
        </w:tc>
        <w:tc>
          <w:tcPr>
            <w:tcW w:w="307" w:type="pct"/>
          </w:tcPr>
          <w:p w14:paraId="02B053D4"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22</w:t>
            </w:r>
          </w:p>
        </w:tc>
        <w:tc>
          <w:tcPr>
            <w:tcW w:w="307" w:type="pct"/>
          </w:tcPr>
          <w:p w14:paraId="418C9E38"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13</w:t>
            </w:r>
          </w:p>
        </w:tc>
        <w:tc>
          <w:tcPr>
            <w:tcW w:w="344" w:type="pct"/>
          </w:tcPr>
          <w:p w14:paraId="4A9E98A5" w14:textId="77777777" w:rsidR="00827AA8" w:rsidRPr="005114E0" w:rsidRDefault="00827AA8" w:rsidP="00827AA8">
            <w:pPr>
              <w:jc w:val="center"/>
              <w:cnfStyle w:val="000000010000" w:firstRow="0" w:lastRow="0" w:firstColumn="0" w:lastColumn="0" w:oddVBand="0" w:evenVBand="0" w:oddHBand="0" w:evenHBand="1" w:firstRowFirstColumn="0" w:firstRowLastColumn="0" w:lastRowFirstColumn="0" w:lastRowLastColumn="0"/>
            </w:pPr>
            <w:r>
              <w:t>2</w:t>
            </w:r>
          </w:p>
        </w:tc>
        <w:tc>
          <w:tcPr>
            <w:tcW w:w="654" w:type="pct"/>
            <w:shd w:val="clear" w:color="auto" w:fill="808080" w:themeFill="background1" w:themeFillShade="80"/>
          </w:tcPr>
          <w:p w14:paraId="4152DBAA" w14:textId="77777777" w:rsidR="00827AA8" w:rsidRPr="007F5071" w:rsidRDefault="00827AA8" w:rsidP="00827AA8">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Pr>
                <w:color w:val="FFFFFF" w:themeColor="background1"/>
              </w:rPr>
              <w:t>11</w:t>
            </w:r>
          </w:p>
        </w:tc>
        <w:tc>
          <w:tcPr>
            <w:tcW w:w="418" w:type="pct"/>
          </w:tcPr>
          <w:p w14:paraId="22C1EDEA" w14:textId="77777777" w:rsidR="00827AA8" w:rsidRPr="008421E2" w:rsidRDefault="00827AA8" w:rsidP="00827AA8">
            <w:pPr>
              <w:jc w:val="center"/>
              <w:cnfStyle w:val="000000010000" w:firstRow="0" w:lastRow="0" w:firstColumn="0" w:lastColumn="0" w:oddVBand="0" w:evenVBand="0" w:oddHBand="0" w:evenHBand="1" w:firstRowFirstColumn="0" w:firstRowLastColumn="0" w:lastRowFirstColumn="0" w:lastRowLastColumn="0"/>
              <w:rPr>
                <w:szCs w:val="16"/>
              </w:rPr>
            </w:pPr>
            <w:r>
              <w:rPr>
                <w:szCs w:val="16"/>
              </w:rPr>
              <w:t>24</w:t>
            </w:r>
          </w:p>
        </w:tc>
      </w:tr>
      <w:tr w:rsidR="00827AA8" w:rsidRPr="002F2924" w14:paraId="6B560D09" w14:textId="77777777"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14:paraId="5D09E17E" w14:textId="77777777" w:rsidR="00827AA8" w:rsidRPr="002F2924" w:rsidRDefault="00827AA8" w:rsidP="00827AA8">
            <w:pPr>
              <w:rPr>
                <w:b w:val="0"/>
                <w:bCs w:val="0"/>
                <w:color w:val="000000"/>
              </w:rPr>
            </w:pPr>
            <w:r>
              <w:rPr>
                <w:color w:val="000000"/>
              </w:rPr>
              <w:t>2016–17</w:t>
            </w:r>
            <w:r w:rsidRPr="002F2924">
              <w:rPr>
                <w:color w:val="000000"/>
              </w:rPr>
              <w:t>p</w:t>
            </w:r>
          </w:p>
        </w:tc>
        <w:tc>
          <w:tcPr>
            <w:tcW w:w="393" w:type="pct"/>
          </w:tcPr>
          <w:p w14:paraId="5F1C7F34"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35</w:t>
            </w:r>
          </w:p>
        </w:tc>
        <w:tc>
          <w:tcPr>
            <w:tcW w:w="393" w:type="pct"/>
          </w:tcPr>
          <w:p w14:paraId="6348E553"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7</w:t>
            </w:r>
          </w:p>
        </w:tc>
        <w:tc>
          <w:tcPr>
            <w:tcW w:w="393" w:type="pct"/>
          </w:tcPr>
          <w:p w14:paraId="7E928F85"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9</w:t>
            </w:r>
          </w:p>
        </w:tc>
        <w:tc>
          <w:tcPr>
            <w:tcW w:w="393" w:type="pct"/>
          </w:tcPr>
          <w:p w14:paraId="5798D082"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6</w:t>
            </w:r>
          </w:p>
        </w:tc>
        <w:tc>
          <w:tcPr>
            <w:tcW w:w="393" w:type="pct"/>
          </w:tcPr>
          <w:p w14:paraId="1C83FA59"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14:paraId="0E27EA1F"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68</w:t>
            </w:r>
          </w:p>
        </w:tc>
        <w:tc>
          <w:tcPr>
            <w:tcW w:w="307" w:type="pct"/>
          </w:tcPr>
          <w:p w14:paraId="2C4D6D2C"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23</w:t>
            </w:r>
          </w:p>
        </w:tc>
        <w:tc>
          <w:tcPr>
            <w:tcW w:w="307" w:type="pct"/>
          </w:tcPr>
          <w:p w14:paraId="3161F685"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14</w:t>
            </w:r>
          </w:p>
        </w:tc>
        <w:tc>
          <w:tcPr>
            <w:tcW w:w="344" w:type="pct"/>
          </w:tcPr>
          <w:p w14:paraId="163B1560" w14:textId="77777777" w:rsidR="00827AA8" w:rsidRPr="005114E0" w:rsidRDefault="00827AA8" w:rsidP="00827AA8">
            <w:pPr>
              <w:jc w:val="center"/>
              <w:cnfStyle w:val="000000100000" w:firstRow="0" w:lastRow="0" w:firstColumn="0" w:lastColumn="0" w:oddVBand="0" w:evenVBand="0" w:oddHBand="1" w:evenHBand="0" w:firstRowFirstColumn="0" w:firstRowLastColumn="0" w:lastRowFirstColumn="0" w:lastRowLastColumn="0"/>
            </w:pPr>
            <w:r>
              <w:t>1</w:t>
            </w:r>
          </w:p>
        </w:tc>
        <w:tc>
          <w:tcPr>
            <w:tcW w:w="654" w:type="pct"/>
            <w:shd w:val="clear" w:color="auto" w:fill="808080" w:themeFill="background1" w:themeFillShade="80"/>
          </w:tcPr>
          <w:p w14:paraId="73AFBB2B" w14:textId="77777777" w:rsidR="00827AA8" w:rsidRPr="007F5071" w:rsidRDefault="00827AA8" w:rsidP="00827AA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10</w:t>
            </w:r>
          </w:p>
        </w:tc>
        <w:tc>
          <w:tcPr>
            <w:tcW w:w="418" w:type="pct"/>
          </w:tcPr>
          <w:p w14:paraId="37AC62C6" w14:textId="77777777" w:rsidR="00827AA8" w:rsidRPr="008421E2" w:rsidRDefault="00827AA8" w:rsidP="00827AA8">
            <w:pPr>
              <w:jc w:val="center"/>
              <w:cnfStyle w:val="000000100000" w:firstRow="0" w:lastRow="0" w:firstColumn="0" w:lastColumn="0" w:oddVBand="0" w:evenVBand="0" w:oddHBand="1" w:evenHBand="0" w:firstRowFirstColumn="0" w:firstRowLastColumn="0" w:lastRowFirstColumn="0" w:lastRowLastColumn="0"/>
              <w:rPr>
                <w:szCs w:val="16"/>
              </w:rPr>
            </w:pPr>
            <w:r>
              <w:rPr>
                <w:szCs w:val="16"/>
              </w:rPr>
              <w:t>22</w:t>
            </w:r>
          </w:p>
        </w:tc>
      </w:tr>
    </w:tbl>
    <w:p w14:paraId="5F3EFA91" w14:textId="77777777" w:rsidR="004014F4" w:rsidRDefault="001B67B4" w:rsidP="00B51041">
      <w:pPr>
        <w:pStyle w:val="SWASectionnumberingheading"/>
      </w:pPr>
      <w:bookmarkStart w:id="7" w:name="_Toc530477921"/>
      <w:r>
        <w:t>Duration of absence</w:t>
      </w:r>
      <w:bookmarkEnd w:id="7"/>
    </w:p>
    <w:p w14:paraId="0E1F86E3" w14:textId="72D1E794" w:rsidR="001B67B4" w:rsidRDefault="001B67B4" w:rsidP="001B67B4">
      <w:r>
        <w:t>The duration of absence associated with claims provides an indication of the severity of injuries</w:t>
      </w:r>
      <w:r w:rsidR="00EA53BE">
        <w:t xml:space="preserve"> and diseases</w:t>
      </w:r>
      <w:r>
        <w:t xml:space="preserve"> occurring in Australia. Indicator 6 shows the variation in the percentage of claims involving selected periods of compensation</w:t>
      </w:r>
      <w:r w:rsidR="00F20315">
        <w:t xml:space="preserve"> across the jurisdictions</w:t>
      </w:r>
      <w:r>
        <w:t>. These data are based on claims lodged in</w:t>
      </w:r>
      <w:r w:rsidR="00F20315">
        <w:t xml:space="preserve"> </w:t>
      </w:r>
      <w:r w:rsidR="00F20315">
        <w:br/>
        <w:t>2014–15</w:t>
      </w:r>
      <w:r>
        <w:t xml:space="preserve">, which is the most recent year that reliable data are available for this indicator. </w:t>
      </w:r>
    </w:p>
    <w:p w14:paraId="6A866FC1" w14:textId="7E9A5463" w:rsidR="001B67B4" w:rsidRDefault="001B67B4" w:rsidP="001B67B4">
      <w:r>
        <w:t>Indicator 6 shows that</w:t>
      </w:r>
      <w:r w:rsidR="00F20315">
        <w:t xml:space="preserve"> 51</w:t>
      </w:r>
      <w:r w:rsidR="008E540E">
        <w:t> per cent</w:t>
      </w:r>
      <w:r>
        <w:t xml:space="preserve"> of claims in Australia resulted in less than six weeks of compensation. The jurisdictional rates </w:t>
      </w:r>
      <w:r w:rsidR="00947F6E">
        <w:t>ranged between 59 per cent for New South Wales to 24</w:t>
      </w:r>
      <w:r w:rsidR="00A86AE0">
        <w:t> </w:t>
      </w:r>
      <w:r w:rsidR="00947F6E">
        <w:t>per</w:t>
      </w:r>
      <w:r w:rsidR="00A86AE0">
        <w:t> </w:t>
      </w:r>
      <w:r w:rsidR="00947F6E">
        <w:t>cent for Seacare.</w:t>
      </w:r>
      <w:r>
        <w:t xml:space="preserve"> Injured workers in the Seacare scheme face unique issues in return to work that need to be considered when interpreting the Seacare results for this indicator. Refer to Note 4 in Appendix 1 (Explanatory notes) for further</w:t>
      </w:r>
      <w:r w:rsidR="00905154">
        <w:t> </w:t>
      </w:r>
      <w:r>
        <w:t>information.</w:t>
      </w:r>
    </w:p>
    <w:p w14:paraId="427A2F48" w14:textId="77777777" w:rsidR="001B67B4" w:rsidRDefault="001B67B4" w:rsidP="001B67B4">
      <w:r>
        <w:t>Victoria had the highest percentage of claims that continued past 52 weeks of compensation (</w:t>
      </w:r>
      <w:r w:rsidR="00F20315">
        <w:t>19</w:t>
      </w:r>
      <w:r w:rsidR="008E540E">
        <w:t> per cent</w:t>
      </w:r>
      <w:r>
        <w:t xml:space="preserve"> of claims), followed by </w:t>
      </w:r>
      <w:r w:rsidR="00F20315">
        <w:t xml:space="preserve">Seacare (13 per cent), </w:t>
      </w:r>
      <w:r>
        <w:t>Western Australia (</w:t>
      </w:r>
      <w:r w:rsidR="00F20315">
        <w:t>12 </w:t>
      </w:r>
      <w:r w:rsidR="008E540E">
        <w:t>per cent</w:t>
      </w:r>
      <w:r>
        <w:t xml:space="preserve">), </w:t>
      </w:r>
      <w:r w:rsidR="00F20315">
        <w:t xml:space="preserve">South Australia (11 per cent) and </w:t>
      </w:r>
      <w:r>
        <w:t>the Australian Government (</w:t>
      </w:r>
      <w:r w:rsidR="00F20315">
        <w:t>10</w:t>
      </w:r>
      <w:r w:rsidR="008E540E">
        <w:t> per cent</w:t>
      </w:r>
      <w:r>
        <w:t>). Queensland had the lowest percentage (6</w:t>
      </w:r>
      <w:r w:rsidR="008E540E">
        <w:t> per cent</w:t>
      </w:r>
      <w:r>
        <w:t>) of claims continuin</w:t>
      </w:r>
      <w:r w:rsidR="00522A78">
        <w:t>g past 52 weeks of compensation</w:t>
      </w:r>
      <w:r>
        <w:t xml:space="preserve">. </w:t>
      </w:r>
    </w:p>
    <w:p w14:paraId="6474B3C5" w14:textId="20A3661B" w:rsidR="00020DBC" w:rsidRDefault="001B67B4" w:rsidP="00546165">
      <w:r>
        <w:t xml:space="preserve">The New Zealand scheme finalised </w:t>
      </w:r>
      <w:r w:rsidR="00A86AE0">
        <w:t xml:space="preserve">65 per cent </w:t>
      </w:r>
      <w:r>
        <w:t xml:space="preserve">of claims within six weeks, which is </w:t>
      </w:r>
      <w:r w:rsidR="00A86AE0">
        <w:t xml:space="preserve">considerably </w:t>
      </w:r>
      <w:r>
        <w:t>higher than the Australian average (</w:t>
      </w:r>
      <w:r w:rsidR="00F20315">
        <w:t>51 </w:t>
      </w:r>
      <w:r w:rsidR="008E540E">
        <w:t>per cent</w:t>
      </w:r>
      <w:r>
        <w:t xml:space="preserve"> of claims).</w:t>
      </w:r>
    </w:p>
    <w:p w14:paraId="6C218BDE" w14:textId="794687E0" w:rsidR="00AB20B9" w:rsidRDefault="00AB20B9" w:rsidP="00AB20B9">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6</w:t>
      </w:r>
      <w:r w:rsidR="006F0762">
        <w:rPr>
          <w:noProof/>
        </w:rPr>
        <w:fldChar w:fldCharType="end"/>
      </w:r>
      <w:r>
        <w:t xml:space="preserve"> </w:t>
      </w:r>
      <w:r w:rsidR="00E76BFC">
        <w:t>–</w:t>
      </w:r>
      <w:r>
        <w:t xml:space="preserve"> </w:t>
      </w:r>
      <w:r w:rsidRPr="00512DE3">
        <w:t>Serious claims:</w:t>
      </w:r>
      <w:r>
        <w:t xml:space="preserve"> Percentage</w:t>
      </w:r>
      <w:r w:rsidRPr="00512DE3">
        <w:t xml:space="preserve"> involving selected periods of compensation, </w:t>
      </w:r>
      <w:r w:rsidR="00F869DA">
        <w:t>2014–15</w:t>
      </w:r>
    </w:p>
    <w:tbl>
      <w:tblPr>
        <w:tblStyle w:val="LightShading-Accent2"/>
        <w:tblW w:w="5000" w:type="pct"/>
        <w:tblLook w:val="04A0" w:firstRow="1" w:lastRow="0" w:firstColumn="1" w:lastColumn="0" w:noHBand="0" w:noVBand="1"/>
        <w:tblCaption w:val="Indicator 6 - Table shows the percentage of claims involving selected periods of compensation in 2013-14."/>
        <w:tblDescription w:val="This table shows the percentage of serious claims involving selected periods of compensation (in weeks) by jurisdiction, for the financial year 2013-14. Please refer to body text for more details."/>
      </w:tblPr>
      <w:tblGrid>
        <w:gridCol w:w="2795"/>
        <w:gridCol w:w="1206"/>
        <w:gridCol w:w="1206"/>
        <w:gridCol w:w="1206"/>
        <w:gridCol w:w="1207"/>
        <w:gridCol w:w="1200"/>
      </w:tblGrid>
      <w:tr w:rsidR="00AB20B9" w:rsidRPr="006926E8" w14:paraId="0EB1EF61" w14:textId="77777777" w:rsidTr="007F507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469" w:type="pct"/>
            <w:vAlign w:val="center"/>
            <w:hideMark/>
          </w:tcPr>
          <w:p w14:paraId="5DFFB4CA" w14:textId="77777777" w:rsidR="00AB20B9" w:rsidRPr="006926E8" w:rsidRDefault="00AB20B9" w:rsidP="007F5071">
            <w:pPr>
              <w:jc w:val="left"/>
              <w:rPr>
                <w:bCs w:val="0"/>
                <w:szCs w:val="20"/>
              </w:rPr>
            </w:pPr>
            <w:r w:rsidRPr="006926E8">
              <w:rPr>
                <w:bCs w:val="0"/>
                <w:szCs w:val="20"/>
              </w:rPr>
              <w:t>Jurisdiction</w:t>
            </w:r>
          </w:p>
        </w:tc>
        <w:tc>
          <w:tcPr>
            <w:tcW w:w="707" w:type="pct"/>
            <w:vAlign w:val="center"/>
            <w:hideMark/>
          </w:tcPr>
          <w:p w14:paraId="35C78E03" w14:textId="77777777"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less than 6 weeks</w:t>
            </w:r>
          </w:p>
        </w:tc>
        <w:tc>
          <w:tcPr>
            <w:tcW w:w="707" w:type="pct"/>
            <w:vAlign w:val="center"/>
            <w:hideMark/>
          </w:tcPr>
          <w:p w14:paraId="439FE0C2" w14:textId="77777777"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6 weeks or more</w:t>
            </w:r>
          </w:p>
        </w:tc>
        <w:tc>
          <w:tcPr>
            <w:tcW w:w="707" w:type="pct"/>
            <w:vAlign w:val="center"/>
            <w:hideMark/>
          </w:tcPr>
          <w:p w14:paraId="677E39E2" w14:textId="77777777"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12 weeks or more</w:t>
            </w:r>
          </w:p>
        </w:tc>
        <w:tc>
          <w:tcPr>
            <w:tcW w:w="707" w:type="pct"/>
            <w:vAlign w:val="center"/>
            <w:hideMark/>
          </w:tcPr>
          <w:p w14:paraId="707F70E9" w14:textId="77777777"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26 weeks or more</w:t>
            </w:r>
          </w:p>
        </w:tc>
        <w:tc>
          <w:tcPr>
            <w:tcW w:w="703" w:type="pct"/>
            <w:vAlign w:val="center"/>
            <w:hideMark/>
          </w:tcPr>
          <w:p w14:paraId="641B845E" w14:textId="77777777"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52 weeks or more</w:t>
            </w:r>
          </w:p>
        </w:tc>
      </w:tr>
      <w:tr w:rsidR="00AB20B9" w:rsidRPr="00AB20B9" w14:paraId="08B1A07A" w14:textId="77777777"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5B391EEC" w14:textId="77777777" w:rsidR="00AB20B9" w:rsidRPr="00AB20B9" w:rsidRDefault="00AB20B9" w:rsidP="00AB20B9">
            <w:pPr>
              <w:rPr>
                <w:color w:val="000000"/>
                <w:szCs w:val="20"/>
              </w:rPr>
            </w:pPr>
            <w:r w:rsidRPr="00AB20B9">
              <w:rPr>
                <w:color w:val="000000"/>
                <w:szCs w:val="20"/>
              </w:rPr>
              <w:t>New South Wales</w:t>
            </w:r>
          </w:p>
        </w:tc>
        <w:tc>
          <w:tcPr>
            <w:tcW w:w="707" w:type="pct"/>
            <w:noWrap/>
            <w:hideMark/>
          </w:tcPr>
          <w:p w14:paraId="396436E6" w14:textId="77777777" w:rsidR="00AB20B9" w:rsidRPr="00AB20B9" w:rsidRDefault="00F869DA"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59</w:t>
            </w:r>
          </w:p>
        </w:tc>
        <w:tc>
          <w:tcPr>
            <w:tcW w:w="707" w:type="pct"/>
            <w:noWrap/>
            <w:hideMark/>
          </w:tcPr>
          <w:p w14:paraId="549AF65C" w14:textId="77777777" w:rsidR="00AB20B9" w:rsidRPr="00AB20B9" w:rsidRDefault="00F869DA"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41</w:t>
            </w:r>
          </w:p>
        </w:tc>
        <w:tc>
          <w:tcPr>
            <w:tcW w:w="707" w:type="pct"/>
            <w:noWrap/>
            <w:hideMark/>
          </w:tcPr>
          <w:p w14:paraId="57EA1B56" w14:textId="77777777" w:rsidR="00AB20B9" w:rsidRPr="00AB20B9" w:rsidRDefault="00F869DA"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25</w:t>
            </w:r>
          </w:p>
        </w:tc>
        <w:tc>
          <w:tcPr>
            <w:tcW w:w="707" w:type="pct"/>
            <w:noWrap/>
            <w:hideMark/>
          </w:tcPr>
          <w:p w14:paraId="4B278C02" w14:textId="77777777" w:rsidR="00AB20B9" w:rsidRPr="00AB20B9" w:rsidRDefault="00F869DA"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14</w:t>
            </w:r>
          </w:p>
        </w:tc>
        <w:tc>
          <w:tcPr>
            <w:tcW w:w="703" w:type="pct"/>
            <w:noWrap/>
            <w:hideMark/>
          </w:tcPr>
          <w:p w14:paraId="4732F36E" w14:textId="77777777" w:rsidR="00AB20B9" w:rsidRPr="00AB20B9" w:rsidRDefault="00F869DA"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w:t>
            </w:r>
          </w:p>
        </w:tc>
      </w:tr>
      <w:tr w:rsidR="00AB20B9" w:rsidRPr="00AB20B9" w14:paraId="79656673" w14:textId="77777777"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21660FCF" w14:textId="77777777" w:rsidR="00AB20B9" w:rsidRPr="00AB20B9" w:rsidRDefault="00AB20B9" w:rsidP="00AB20B9">
            <w:pPr>
              <w:rPr>
                <w:color w:val="000000"/>
                <w:szCs w:val="20"/>
              </w:rPr>
            </w:pPr>
            <w:r w:rsidRPr="00AB20B9">
              <w:rPr>
                <w:color w:val="000000"/>
                <w:szCs w:val="20"/>
              </w:rPr>
              <w:t>Victoria</w:t>
            </w:r>
          </w:p>
        </w:tc>
        <w:tc>
          <w:tcPr>
            <w:tcW w:w="707" w:type="pct"/>
            <w:noWrap/>
            <w:hideMark/>
          </w:tcPr>
          <w:p w14:paraId="63794779" w14:textId="77777777" w:rsidR="00AB20B9" w:rsidRPr="00AB20B9" w:rsidRDefault="00F869DA"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38</w:t>
            </w:r>
          </w:p>
        </w:tc>
        <w:tc>
          <w:tcPr>
            <w:tcW w:w="707" w:type="pct"/>
            <w:noWrap/>
            <w:hideMark/>
          </w:tcPr>
          <w:p w14:paraId="3EB7CD8A" w14:textId="77777777" w:rsidR="00AB20B9" w:rsidRPr="00AB20B9" w:rsidRDefault="00F869DA"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62</w:t>
            </w:r>
          </w:p>
        </w:tc>
        <w:tc>
          <w:tcPr>
            <w:tcW w:w="707" w:type="pct"/>
            <w:noWrap/>
            <w:hideMark/>
          </w:tcPr>
          <w:p w14:paraId="2C550625" w14:textId="77777777" w:rsidR="00AB20B9" w:rsidRPr="00AB20B9" w:rsidRDefault="00F869DA"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45</w:t>
            </w:r>
          </w:p>
        </w:tc>
        <w:tc>
          <w:tcPr>
            <w:tcW w:w="707" w:type="pct"/>
            <w:noWrap/>
            <w:hideMark/>
          </w:tcPr>
          <w:p w14:paraId="54D97934" w14:textId="77777777" w:rsidR="00AB20B9" w:rsidRPr="00AB20B9" w:rsidRDefault="00F869DA"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29</w:t>
            </w:r>
          </w:p>
        </w:tc>
        <w:tc>
          <w:tcPr>
            <w:tcW w:w="703" w:type="pct"/>
            <w:noWrap/>
            <w:hideMark/>
          </w:tcPr>
          <w:p w14:paraId="360BAFD6" w14:textId="77777777" w:rsidR="00AB20B9" w:rsidRPr="00AB20B9" w:rsidRDefault="00F869DA"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19</w:t>
            </w:r>
          </w:p>
        </w:tc>
      </w:tr>
      <w:tr w:rsidR="00AB20B9" w:rsidRPr="00AB20B9" w14:paraId="5F1C0963" w14:textId="77777777"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42185572" w14:textId="77777777" w:rsidR="00AB20B9" w:rsidRPr="00AB20B9" w:rsidRDefault="00AB20B9" w:rsidP="00AB20B9">
            <w:pPr>
              <w:rPr>
                <w:color w:val="000000"/>
                <w:szCs w:val="20"/>
              </w:rPr>
            </w:pPr>
            <w:r w:rsidRPr="00AB20B9">
              <w:rPr>
                <w:color w:val="000000"/>
                <w:szCs w:val="20"/>
              </w:rPr>
              <w:t>Queensland</w:t>
            </w:r>
          </w:p>
        </w:tc>
        <w:tc>
          <w:tcPr>
            <w:tcW w:w="707" w:type="pct"/>
            <w:noWrap/>
          </w:tcPr>
          <w:p w14:paraId="3A92C012" w14:textId="77777777"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54</w:t>
            </w:r>
          </w:p>
        </w:tc>
        <w:tc>
          <w:tcPr>
            <w:tcW w:w="707" w:type="pct"/>
            <w:noWrap/>
          </w:tcPr>
          <w:p w14:paraId="2ADF3B39" w14:textId="77777777"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46</w:t>
            </w:r>
          </w:p>
        </w:tc>
        <w:tc>
          <w:tcPr>
            <w:tcW w:w="707" w:type="pct"/>
            <w:noWrap/>
          </w:tcPr>
          <w:p w14:paraId="50EFB486" w14:textId="77777777"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29</w:t>
            </w:r>
          </w:p>
        </w:tc>
        <w:tc>
          <w:tcPr>
            <w:tcW w:w="707" w:type="pct"/>
            <w:noWrap/>
          </w:tcPr>
          <w:p w14:paraId="16ED6913" w14:textId="77777777"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14</w:t>
            </w:r>
          </w:p>
        </w:tc>
        <w:tc>
          <w:tcPr>
            <w:tcW w:w="703" w:type="pct"/>
            <w:noWrap/>
          </w:tcPr>
          <w:p w14:paraId="2CE4C310" w14:textId="77777777"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6</w:t>
            </w:r>
          </w:p>
        </w:tc>
      </w:tr>
      <w:tr w:rsidR="00AB20B9" w:rsidRPr="00AB20B9" w14:paraId="7EE502B6" w14:textId="77777777"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51A10D3B" w14:textId="77777777" w:rsidR="00AB20B9" w:rsidRPr="00AB20B9" w:rsidRDefault="00AB20B9" w:rsidP="00AB20B9">
            <w:pPr>
              <w:rPr>
                <w:color w:val="000000"/>
                <w:szCs w:val="20"/>
              </w:rPr>
            </w:pPr>
            <w:r w:rsidRPr="00AB20B9">
              <w:rPr>
                <w:color w:val="000000"/>
                <w:szCs w:val="20"/>
              </w:rPr>
              <w:t>South Australia</w:t>
            </w:r>
          </w:p>
        </w:tc>
        <w:tc>
          <w:tcPr>
            <w:tcW w:w="707" w:type="pct"/>
            <w:noWrap/>
          </w:tcPr>
          <w:p w14:paraId="2A856A59"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49</w:t>
            </w:r>
          </w:p>
        </w:tc>
        <w:tc>
          <w:tcPr>
            <w:tcW w:w="707" w:type="pct"/>
            <w:noWrap/>
          </w:tcPr>
          <w:p w14:paraId="5B4DB0F9"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51</w:t>
            </w:r>
          </w:p>
        </w:tc>
        <w:tc>
          <w:tcPr>
            <w:tcW w:w="707" w:type="pct"/>
            <w:noWrap/>
          </w:tcPr>
          <w:p w14:paraId="4E8B15BA"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34</w:t>
            </w:r>
          </w:p>
        </w:tc>
        <w:tc>
          <w:tcPr>
            <w:tcW w:w="707" w:type="pct"/>
            <w:noWrap/>
          </w:tcPr>
          <w:p w14:paraId="48CD4F2B"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19</w:t>
            </w:r>
          </w:p>
        </w:tc>
        <w:tc>
          <w:tcPr>
            <w:tcW w:w="703" w:type="pct"/>
            <w:noWrap/>
          </w:tcPr>
          <w:p w14:paraId="07631338"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11</w:t>
            </w:r>
          </w:p>
        </w:tc>
      </w:tr>
      <w:tr w:rsidR="00AB20B9" w:rsidRPr="00AB20B9" w14:paraId="48578872" w14:textId="77777777"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32A6093D" w14:textId="77777777" w:rsidR="00AB20B9" w:rsidRPr="00AB20B9" w:rsidRDefault="00AB20B9" w:rsidP="00AB20B9">
            <w:pPr>
              <w:rPr>
                <w:color w:val="000000"/>
                <w:szCs w:val="20"/>
              </w:rPr>
            </w:pPr>
            <w:r w:rsidRPr="00AB20B9">
              <w:rPr>
                <w:color w:val="000000"/>
                <w:szCs w:val="20"/>
              </w:rPr>
              <w:t>Western Australia</w:t>
            </w:r>
          </w:p>
        </w:tc>
        <w:tc>
          <w:tcPr>
            <w:tcW w:w="707" w:type="pct"/>
            <w:noWrap/>
          </w:tcPr>
          <w:p w14:paraId="26BD2C39"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46</w:t>
            </w:r>
          </w:p>
        </w:tc>
        <w:tc>
          <w:tcPr>
            <w:tcW w:w="707" w:type="pct"/>
            <w:noWrap/>
          </w:tcPr>
          <w:p w14:paraId="42564FFD"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54</w:t>
            </w:r>
          </w:p>
        </w:tc>
        <w:tc>
          <w:tcPr>
            <w:tcW w:w="707" w:type="pct"/>
            <w:noWrap/>
          </w:tcPr>
          <w:p w14:paraId="0447691E"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38</w:t>
            </w:r>
          </w:p>
        </w:tc>
        <w:tc>
          <w:tcPr>
            <w:tcW w:w="707" w:type="pct"/>
            <w:noWrap/>
          </w:tcPr>
          <w:p w14:paraId="42984CF6"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23</w:t>
            </w:r>
          </w:p>
        </w:tc>
        <w:tc>
          <w:tcPr>
            <w:tcW w:w="703" w:type="pct"/>
            <w:noWrap/>
          </w:tcPr>
          <w:p w14:paraId="67CD4185"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w:t>
            </w:r>
          </w:p>
        </w:tc>
      </w:tr>
      <w:tr w:rsidR="00AB20B9" w:rsidRPr="00AB20B9" w14:paraId="5729F878" w14:textId="77777777"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611A644A" w14:textId="77777777" w:rsidR="00AB20B9" w:rsidRPr="00AB20B9" w:rsidRDefault="00AB20B9" w:rsidP="00AB20B9">
            <w:pPr>
              <w:rPr>
                <w:color w:val="000000"/>
                <w:szCs w:val="20"/>
              </w:rPr>
            </w:pPr>
            <w:r w:rsidRPr="00AB20B9">
              <w:rPr>
                <w:color w:val="000000"/>
                <w:szCs w:val="20"/>
              </w:rPr>
              <w:t>Tasmania</w:t>
            </w:r>
          </w:p>
        </w:tc>
        <w:tc>
          <w:tcPr>
            <w:tcW w:w="707" w:type="pct"/>
            <w:noWrap/>
          </w:tcPr>
          <w:p w14:paraId="4C8653C8"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57</w:t>
            </w:r>
          </w:p>
        </w:tc>
        <w:tc>
          <w:tcPr>
            <w:tcW w:w="707" w:type="pct"/>
            <w:noWrap/>
          </w:tcPr>
          <w:p w14:paraId="584904E2"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43</w:t>
            </w:r>
          </w:p>
        </w:tc>
        <w:tc>
          <w:tcPr>
            <w:tcW w:w="707" w:type="pct"/>
            <w:noWrap/>
          </w:tcPr>
          <w:p w14:paraId="044D3B28"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25</w:t>
            </w:r>
          </w:p>
        </w:tc>
        <w:tc>
          <w:tcPr>
            <w:tcW w:w="707" w:type="pct"/>
            <w:noWrap/>
          </w:tcPr>
          <w:p w14:paraId="21E313F9"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13</w:t>
            </w:r>
          </w:p>
        </w:tc>
        <w:tc>
          <w:tcPr>
            <w:tcW w:w="703" w:type="pct"/>
            <w:noWrap/>
          </w:tcPr>
          <w:p w14:paraId="1F81F1E7"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7</w:t>
            </w:r>
          </w:p>
        </w:tc>
      </w:tr>
      <w:tr w:rsidR="00AB20B9" w:rsidRPr="00AB20B9" w14:paraId="4E0BCEDD" w14:textId="77777777"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002DED5D" w14:textId="77777777" w:rsidR="00AB20B9" w:rsidRPr="00AB20B9" w:rsidRDefault="00AB20B9" w:rsidP="00AB20B9">
            <w:pPr>
              <w:rPr>
                <w:color w:val="000000"/>
                <w:szCs w:val="20"/>
              </w:rPr>
            </w:pPr>
            <w:r w:rsidRPr="00AB20B9">
              <w:rPr>
                <w:color w:val="000000"/>
                <w:szCs w:val="20"/>
              </w:rPr>
              <w:t>Northern Territory</w:t>
            </w:r>
          </w:p>
        </w:tc>
        <w:tc>
          <w:tcPr>
            <w:tcW w:w="707" w:type="pct"/>
            <w:noWrap/>
          </w:tcPr>
          <w:p w14:paraId="7CF7AD1F"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50</w:t>
            </w:r>
          </w:p>
        </w:tc>
        <w:tc>
          <w:tcPr>
            <w:tcW w:w="707" w:type="pct"/>
            <w:noWrap/>
          </w:tcPr>
          <w:p w14:paraId="44B98223"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50</w:t>
            </w:r>
          </w:p>
        </w:tc>
        <w:tc>
          <w:tcPr>
            <w:tcW w:w="707" w:type="pct"/>
            <w:noWrap/>
          </w:tcPr>
          <w:p w14:paraId="1BC254F4"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32</w:t>
            </w:r>
          </w:p>
        </w:tc>
        <w:tc>
          <w:tcPr>
            <w:tcW w:w="707" w:type="pct"/>
            <w:noWrap/>
          </w:tcPr>
          <w:p w14:paraId="0941DF1F"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17</w:t>
            </w:r>
          </w:p>
        </w:tc>
        <w:tc>
          <w:tcPr>
            <w:tcW w:w="703" w:type="pct"/>
            <w:noWrap/>
          </w:tcPr>
          <w:p w14:paraId="3F1970DE"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w:t>
            </w:r>
          </w:p>
        </w:tc>
      </w:tr>
      <w:tr w:rsidR="00AB20B9" w:rsidRPr="00AB20B9" w14:paraId="23BB617B" w14:textId="77777777"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360BC270" w14:textId="77777777" w:rsidR="00AB20B9" w:rsidRPr="00AB20B9" w:rsidRDefault="00AB20B9" w:rsidP="00AB20B9">
            <w:pPr>
              <w:rPr>
                <w:color w:val="000000"/>
                <w:szCs w:val="20"/>
              </w:rPr>
            </w:pPr>
            <w:r w:rsidRPr="00AB20B9">
              <w:rPr>
                <w:color w:val="000000"/>
                <w:szCs w:val="20"/>
              </w:rPr>
              <w:t>Australian Capital Territory</w:t>
            </w:r>
          </w:p>
        </w:tc>
        <w:tc>
          <w:tcPr>
            <w:tcW w:w="707" w:type="pct"/>
            <w:noWrap/>
          </w:tcPr>
          <w:p w14:paraId="7C2F0778"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49</w:t>
            </w:r>
          </w:p>
        </w:tc>
        <w:tc>
          <w:tcPr>
            <w:tcW w:w="707" w:type="pct"/>
            <w:noWrap/>
          </w:tcPr>
          <w:p w14:paraId="333E7D0E"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51</w:t>
            </w:r>
          </w:p>
        </w:tc>
        <w:tc>
          <w:tcPr>
            <w:tcW w:w="707" w:type="pct"/>
            <w:noWrap/>
          </w:tcPr>
          <w:p w14:paraId="7F5062AA"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34</w:t>
            </w:r>
          </w:p>
        </w:tc>
        <w:tc>
          <w:tcPr>
            <w:tcW w:w="707" w:type="pct"/>
            <w:noWrap/>
          </w:tcPr>
          <w:p w14:paraId="49E61921"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19</w:t>
            </w:r>
          </w:p>
        </w:tc>
        <w:tc>
          <w:tcPr>
            <w:tcW w:w="703" w:type="pct"/>
            <w:noWrap/>
          </w:tcPr>
          <w:p w14:paraId="1B5EED1E"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9</w:t>
            </w:r>
          </w:p>
        </w:tc>
      </w:tr>
      <w:tr w:rsidR="00AB20B9" w:rsidRPr="00AB20B9" w14:paraId="23A04099" w14:textId="77777777"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66976D65" w14:textId="77777777" w:rsidR="00AB20B9" w:rsidRPr="00AB20B9" w:rsidRDefault="00AB20B9" w:rsidP="00AB20B9">
            <w:pPr>
              <w:rPr>
                <w:color w:val="000000"/>
                <w:szCs w:val="20"/>
              </w:rPr>
            </w:pPr>
            <w:r w:rsidRPr="00AB20B9">
              <w:rPr>
                <w:color w:val="000000"/>
                <w:szCs w:val="20"/>
              </w:rPr>
              <w:t>Australian Government</w:t>
            </w:r>
          </w:p>
        </w:tc>
        <w:tc>
          <w:tcPr>
            <w:tcW w:w="707" w:type="pct"/>
            <w:noWrap/>
          </w:tcPr>
          <w:p w14:paraId="5A4CA0FE"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46</w:t>
            </w:r>
          </w:p>
        </w:tc>
        <w:tc>
          <w:tcPr>
            <w:tcW w:w="707" w:type="pct"/>
            <w:noWrap/>
          </w:tcPr>
          <w:p w14:paraId="48C9204B"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54</w:t>
            </w:r>
          </w:p>
        </w:tc>
        <w:tc>
          <w:tcPr>
            <w:tcW w:w="707" w:type="pct"/>
            <w:noWrap/>
          </w:tcPr>
          <w:p w14:paraId="66E8A5ED"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36</w:t>
            </w:r>
          </w:p>
        </w:tc>
        <w:tc>
          <w:tcPr>
            <w:tcW w:w="707" w:type="pct"/>
            <w:noWrap/>
          </w:tcPr>
          <w:p w14:paraId="06325649"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20</w:t>
            </w:r>
          </w:p>
        </w:tc>
        <w:tc>
          <w:tcPr>
            <w:tcW w:w="703" w:type="pct"/>
            <w:noWrap/>
          </w:tcPr>
          <w:p w14:paraId="5424D22F"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w:t>
            </w:r>
          </w:p>
        </w:tc>
      </w:tr>
      <w:tr w:rsidR="00AB20B9" w:rsidRPr="00AB20B9" w14:paraId="5601A674" w14:textId="77777777"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14:paraId="55DAFA28" w14:textId="77777777" w:rsidR="00AB20B9" w:rsidRPr="00AB20B9" w:rsidRDefault="00AB20B9" w:rsidP="00AB20B9">
            <w:pPr>
              <w:rPr>
                <w:color w:val="000000"/>
                <w:szCs w:val="20"/>
              </w:rPr>
            </w:pPr>
            <w:r w:rsidRPr="00AB20B9">
              <w:rPr>
                <w:color w:val="000000"/>
                <w:szCs w:val="20"/>
              </w:rPr>
              <w:t>Seacare</w:t>
            </w:r>
          </w:p>
        </w:tc>
        <w:tc>
          <w:tcPr>
            <w:tcW w:w="707" w:type="pct"/>
            <w:noWrap/>
          </w:tcPr>
          <w:p w14:paraId="4CBBC2CC"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24</w:t>
            </w:r>
          </w:p>
        </w:tc>
        <w:tc>
          <w:tcPr>
            <w:tcW w:w="707" w:type="pct"/>
            <w:noWrap/>
          </w:tcPr>
          <w:p w14:paraId="5A2CE606"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76</w:t>
            </w:r>
          </w:p>
        </w:tc>
        <w:tc>
          <w:tcPr>
            <w:tcW w:w="707" w:type="pct"/>
            <w:noWrap/>
          </w:tcPr>
          <w:p w14:paraId="07814CD3"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51</w:t>
            </w:r>
          </w:p>
        </w:tc>
        <w:tc>
          <w:tcPr>
            <w:tcW w:w="707" w:type="pct"/>
            <w:noWrap/>
          </w:tcPr>
          <w:p w14:paraId="066CE990"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29</w:t>
            </w:r>
          </w:p>
        </w:tc>
        <w:tc>
          <w:tcPr>
            <w:tcW w:w="703" w:type="pct"/>
            <w:noWrap/>
          </w:tcPr>
          <w:p w14:paraId="1B48E18D"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13</w:t>
            </w:r>
          </w:p>
        </w:tc>
      </w:tr>
      <w:tr w:rsidR="00AB20B9" w:rsidRPr="00AB20B9" w14:paraId="208059BD" w14:textId="77777777"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shd w:val="clear" w:color="auto" w:fill="808080" w:themeFill="background1" w:themeFillShade="80"/>
            <w:noWrap/>
            <w:hideMark/>
          </w:tcPr>
          <w:p w14:paraId="185B8DE1" w14:textId="77777777" w:rsidR="00AB20B9" w:rsidRPr="00AB20B9" w:rsidRDefault="00C63DB5" w:rsidP="00AB20B9">
            <w:pPr>
              <w:rPr>
                <w:bCs w:val="0"/>
                <w:color w:val="FFFFFF" w:themeColor="background1"/>
                <w:szCs w:val="20"/>
              </w:rPr>
            </w:pPr>
            <w:r>
              <w:rPr>
                <w:bCs w:val="0"/>
                <w:color w:val="FFFFFF" w:themeColor="background1"/>
                <w:szCs w:val="20"/>
              </w:rPr>
              <w:t>Australian a</w:t>
            </w:r>
            <w:r w:rsidR="00AB20B9" w:rsidRPr="00AB20B9">
              <w:rPr>
                <w:bCs w:val="0"/>
                <w:color w:val="FFFFFF" w:themeColor="background1"/>
                <w:szCs w:val="20"/>
              </w:rPr>
              <w:t>verage</w:t>
            </w:r>
          </w:p>
        </w:tc>
        <w:tc>
          <w:tcPr>
            <w:tcW w:w="707" w:type="pct"/>
            <w:shd w:val="clear" w:color="auto" w:fill="808080" w:themeFill="background1" w:themeFillShade="80"/>
            <w:noWrap/>
          </w:tcPr>
          <w:p w14:paraId="0B5EAD22"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b/>
                <w:bCs/>
                <w:color w:val="FFFFFF" w:themeColor="background1"/>
                <w:szCs w:val="20"/>
              </w:rPr>
              <w:t>51</w:t>
            </w:r>
          </w:p>
        </w:tc>
        <w:tc>
          <w:tcPr>
            <w:tcW w:w="707" w:type="pct"/>
            <w:shd w:val="clear" w:color="auto" w:fill="808080" w:themeFill="background1" w:themeFillShade="80"/>
            <w:noWrap/>
          </w:tcPr>
          <w:p w14:paraId="4A24B443"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b/>
                <w:bCs/>
                <w:color w:val="FFFFFF" w:themeColor="background1"/>
                <w:szCs w:val="20"/>
              </w:rPr>
              <w:t>49</w:t>
            </w:r>
          </w:p>
        </w:tc>
        <w:tc>
          <w:tcPr>
            <w:tcW w:w="707" w:type="pct"/>
            <w:shd w:val="clear" w:color="auto" w:fill="808080" w:themeFill="background1" w:themeFillShade="80"/>
            <w:noWrap/>
          </w:tcPr>
          <w:p w14:paraId="7D24500B"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b/>
                <w:bCs/>
                <w:color w:val="FFFFFF" w:themeColor="background1"/>
                <w:szCs w:val="20"/>
              </w:rPr>
              <w:t>33</w:t>
            </w:r>
          </w:p>
        </w:tc>
        <w:tc>
          <w:tcPr>
            <w:tcW w:w="707" w:type="pct"/>
            <w:shd w:val="clear" w:color="auto" w:fill="808080" w:themeFill="background1" w:themeFillShade="80"/>
            <w:noWrap/>
          </w:tcPr>
          <w:p w14:paraId="751FB0CD"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b/>
                <w:bCs/>
                <w:color w:val="FFFFFF" w:themeColor="background1"/>
                <w:szCs w:val="20"/>
              </w:rPr>
              <w:t>19</w:t>
            </w:r>
          </w:p>
        </w:tc>
        <w:tc>
          <w:tcPr>
            <w:tcW w:w="703" w:type="pct"/>
            <w:shd w:val="clear" w:color="auto" w:fill="808080" w:themeFill="background1" w:themeFillShade="80"/>
            <w:noWrap/>
          </w:tcPr>
          <w:p w14:paraId="5BCE9D96" w14:textId="77777777" w:rsidR="00AB20B9" w:rsidRPr="00AB20B9" w:rsidRDefault="00B12C74"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b/>
                <w:bCs/>
                <w:color w:val="FFFFFF" w:themeColor="background1"/>
                <w:szCs w:val="20"/>
              </w:rPr>
              <w:t>10</w:t>
            </w:r>
          </w:p>
        </w:tc>
      </w:tr>
      <w:tr w:rsidR="00AB20B9" w:rsidRPr="00AB20B9" w14:paraId="5C757B70" w14:textId="77777777"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shd w:val="clear" w:color="auto" w:fill="EFD3D2"/>
            <w:noWrap/>
            <w:hideMark/>
          </w:tcPr>
          <w:p w14:paraId="76FF5DC1" w14:textId="77777777" w:rsidR="00AB20B9" w:rsidRPr="00AB20B9" w:rsidRDefault="00AB20B9" w:rsidP="00AB20B9">
            <w:pPr>
              <w:rPr>
                <w:color w:val="000000"/>
                <w:szCs w:val="20"/>
              </w:rPr>
            </w:pPr>
            <w:r w:rsidRPr="00AB20B9">
              <w:rPr>
                <w:color w:val="000000"/>
                <w:szCs w:val="20"/>
              </w:rPr>
              <w:t>New Zealand</w:t>
            </w:r>
          </w:p>
        </w:tc>
        <w:tc>
          <w:tcPr>
            <w:tcW w:w="707" w:type="pct"/>
            <w:shd w:val="clear" w:color="auto" w:fill="EFD3D2"/>
            <w:noWrap/>
          </w:tcPr>
          <w:p w14:paraId="3DBCBADC" w14:textId="77777777" w:rsidR="00AB20B9" w:rsidRPr="00AB20B9" w:rsidRDefault="00B12C74"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65</w:t>
            </w:r>
          </w:p>
        </w:tc>
        <w:tc>
          <w:tcPr>
            <w:tcW w:w="707" w:type="pct"/>
            <w:shd w:val="clear" w:color="auto" w:fill="EFD3D2"/>
            <w:noWrap/>
          </w:tcPr>
          <w:p w14:paraId="0C596C9B" w14:textId="77777777" w:rsidR="00AB20B9" w:rsidRPr="00AB20B9" w:rsidRDefault="00007127"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35</w:t>
            </w:r>
          </w:p>
        </w:tc>
        <w:tc>
          <w:tcPr>
            <w:tcW w:w="707" w:type="pct"/>
            <w:shd w:val="clear" w:color="auto" w:fill="EFD3D2"/>
            <w:noWrap/>
          </w:tcPr>
          <w:p w14:paraId="5DA83240" w14:textId="77777777" w:rsidR="00AB20B9" w:rsidRPr="00AB20B9" w:rsidRDefault="00007127"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21</w:t>
            </w:r>
          </w:p>
        </w:tc>
        <w:tc>
          <w:tcPr>
            <w:tcW w:w="707" w:type="pct"/>
            <w:shd w:val="clear" w:color="auto" w:fill="EFD3D2"/>
            <w:noWrap/>
          </w:tcPr>
          <w:p w14:paraId="189CA715" w14:textId="77777777" w:rsidR="00AB20B9" w:rsidRPr="00AB20B9" w:rsidRDefault="00007127"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9</w:t>
            </w:r>
          </w:p>
        </w:tc>
        <w:tc>
          <w:tcPr>
            <w:tcW w:w="703" w:type="pct"/>
            <w:shd w:val="clear" w:color="auto" w:fill="EFD3D2"/>
            <w:noWrap/>
          </w:tcPr>
          <w:p w14:paraId="4CC27E56" w14:textId="77777777" w:rsidR="00AB20B9" w:rsidRPr="00AB20B9" w:rsidRDefault="00007127"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w:t>
            </w:r>
          </w:p>
        </w:tc>
      </w:tr>
    </w:tbl>
    <w:p w14:paraId="220D5B7E" w14:textId="77777777" w:rsidR="00AB20B9" w:rsidRDefault="00762385" w:rsidP="00B24501">
      <w:pPr>
        <w:pStyle w:val="SWASectionnumberingheading"/>
      </w:pPr>
      <w:bookmarkStart w:id="8" w:name="_Toc530477922"/>
      <w:r>
        <w:t>Work-related fatalities</w:t>
      </w:r>
      <w:bookmarkEnd w:id="8"/>
    </w:p>
    <w:p w14:paraId="757BC883" w14:textId="77777777" w:rsidR="005F1601" w:rsidRPr="005F1601" w:rsidRDefault="005F1601" w:rsidP="00B24501">
      <w:pPr>
        <w:pStyle w:val="SWASectionnum2"/>
      </w:pPr>
      <w:bookmarkStart w:id="9" w:name="_Toc530477923"/>
      <w:r>
        <w:t>Work-related traumatic injury fatalities</w:t>
      </w:r>
      <w:bookmarkEnd w:id="9"/>
    </w:p>
    <w:p w14:paraId="28C83E54" w14:textId="77777777" w:rsidR="00762385" w:rsidRDefault="00762385" w:rsidP="00B24501">
      <w:pPr>
        <w:keepNext/>
        <w:keepLines/>
      </w:pPr>
      <w:r>
        <w:t>The data presented in this section are sourced from the Work-related Traumatic Injury Fatality (TIF) data collection. The TIF collection provides the most accurate information on work-related injury fatalities, as the data are sourced from workers’ compensation data, fatality notifications to the various work health and safety authorities and information in the National Coronial Information System (NCIS). Only around 60</w:t>
      </w:r>
      <w:r w:rsidR="008E540E">
        <w:t> per cent</w:t>
      </w:r>
      <w:r>
        <w:t xml:space="preserve"> of work-related fatalities recorded in the </w:t>
      </w:r>
      <w:r w:rsidR="00522A78">
        <w:t xml:space="preserve">TIF </w:t>
      </w:r>
      <w:r>
        <w:t>collection are typically compensated. This is in part due to self-employed workers not being covered by worke</w:t>
      </w:r>
      <w:r w:rsidR="006926E8">
        <w:t xml:space="preserve">rs’ compensation schemes. Many </w:t>
      </w:r>
      <w:r>
        <w:t xml:space="preserve">self-employed workers work in high risk sectors such as agriculture, transport and construction. Further information about the TIF collection and a detailed analysis of the data can be found on the </w:t>
      </w:r>
      <w:hyperlink r:id="rId26" w:history="1">
        <w:r w:rsidRPr="006926E8">
          <w:rPr>
            <w:rStyle w:val="SWALinkChar"/>
          </w:rPr>
          <w:t>Safe Work Australia</w:t>
        </w:r>
      </w:hyperlink>
      <w:r>
        <w:t xml:space="preserve"> website.</w:t>
      </w:r>
    </w:p>
    <w:p w14:paraId="250BF65B" w14:textId="30B8613E" w:rsidR="006926E8" w:rsidRDefault="006926E8" w:rsidP="006926E8">
      <w:r>
        <w:t xml:space="preserve">Information presented </w:t>
      </w:r>
      <w:r w:rsidR="005F1601">
        <w:t xml:space="preserve">below </w:t>
      </w:r>
      <w:r>
        <w:t xml:space="preserve">in </w:t>
      </w:r>
      <w:r w:rsidR="005F1601">
        <w:t>I</w:t>
      </w:r>
      <w:r>
        <w:t>ndicator</w:t>
      </w:r>
      <w:r w:rsidR="005F1601">
        <w:t xml:space="preserve"> 7</w:t>
      </w:r>
      <w:r w:rsidR="00A03D67">
        <w:t>a</w:t>
      </w:r>
      <w:r w:rsidR="009548EF">
        <w:t xml:space="preserve"> </w:t>
      </w:r>
      <w:r w:rsidR="00012363">
        <w:t>and 7b</w:t>
      </w:r>
      <w:r>
        <w:t xml:space="preserve"> does not include fatal work</w:t>
      </w:r>
      <w:r w:rsidR="00522A78">
        <w:t>-related</w:t>
      </w:r>
      <w:r>
        <w:t xml:space="preserve"> incidents occurring on a public road. This is because some fatalities, particularly those related to traffic incidents, may be missed due to the way these deaths are identified. The information in the NCIS relies heavily on information collected from reports which may not include sufficient information to identify whether or not the deceased was working at the time of the incident.</w:t>
      </w:r>
      <w:r w:rsidR="00986780">
        <w:t xml:space="preserve"> The compensated injury fatalities in the TIF collection are based on</w:t>
      </w:r>
      <w:r w:rsidR="00AF0B5E">
        <w:t xml:space="preserve"> date of death and not date of lodgement as in the case of compensated fatalities involving occupational diseases (Indicator 8).</w:t>
      </w:r>
    </w:p>
    <w:p w14:paraId="56F6D2BB" w14:textId="0DB25D78" w:rsidR="006926E8" w:rsidRDefault="006926E8" w:rsidP="006926E8">
      <w:r>
        <w:t>Indicator 7</w:t>
      </w:r>
      <w:r w:rsidR="00A03D67">
        <w:t>a</w:t>
      </w:r>
      <w:r>
        <w:t xml:space="preserve"> shows that there was a </w:t>
      </w:r>
      <w:r w:rsidR="00A03D67">
        <w:t>19</w:t>
      </w:r>
      <w:r w:rsidR="008E540E">
        <w:t> per cent</w:t>
      </w:r>
      <w:r>
        <w:t xml:space="preserve"> decrease in the number of worker</w:t>
      </w:r>
      <w:r w:rsidR="00EA53BE">
        <w:t xml:space="preserve"> fatalities resulting from </w:t>
      </w:r>
      <w:r>
        <w:t>incidents not on a public road</w:t>
      </w:r>
      <w:r w:rsidR="00A03D67">
        <w:t xml:space="preserve"> between 2012–13 and 2016–17</w:t>
      </w:r>
      <w:r>
        <w:t>. Over the five years, on average, New South Wales has recorded the highest number of fatalities per year (</w:t>
      </w:r>
      <w:r w:rsidR="00A03D67">
        <w:t xml:space="preserve">41 </w:t>
      </w:r>
      <w:r>
        <w:t>fatalities), followed by Queensland (</w:t>
      </w:r>
      <w:r w:rsidR="00A03D67">
        <w:t xml:space="preserve">34 </w:t>
      </w:r>
      <w:r>
        <w:t>fatalities) and Victoria (28 fatalities).</w:t>
      </w:r>
      <w:r w:rsidR="00A03D67">
        <w:t xml:space="preserve"> However, incidence rates over the five year period show that Tasmania </w:t>
      </w:r>
      <w:r w:rsidR="00012363">
        <w:t xml:space="preserve">(2.0 fatalities per 100,000 workers) recorded the highest rate and </w:t>
      </w:r>
      <w:r w:rsidR="00A03D67">
        <w:t xml:space="preserve">the Australian Capital Territory </w:t>
      </w:r>
      <w:r w:rsidR="00012363">
        <w:t xml:space="preserve">(0.6 fatality per 100,000 workers) </w:t>
      </w:r>
      <w:r w:rsidR="00A03D67">
        <w:t>recorded the lowest rate (Indicator 7b).</w:t>
      </w:r>
    </w:p>
    <w:p w14:paraId="55FF2952" w14:textId="77777777" w:rsidR="006926E8" w:rsidRDefault="006926E8" w:rsidP="006926E8">
      <w:r>
        <w:t>It should be noted that traumatic injury fatality data can be volatile year-on-year. In particular, multiple death events can impact the data, despite efforts of jurisdictions in reducing or eliminating work-related traumatic injury fatalities.</w:t>
      </w:r>
    </w:p>
    <w:p w14:paraId="38E12361" w14:textId="07F988C2" w:rsidR="006926E8" w:rsidRPr="00802ACF" w:rsidRDefault="006926E8" w:rsidP="006926E8">
      <w:pPr>
        <w:rPr>
          <w:rFonts w:cs="Arial"/>
          <w:color w:val="FF0000"/>
          <w:szCs w:val="20"/>
        </w:rPr>
      </w:pPr>
      <w:r w:rsidRPr="00802ACF">
        <w:rPr>
          <w:rFonts w:cs="Arial"/>
          <w:szCs w:val="20"/>
        </w:rPr>
        <w:t xml:space="preserve">There were </w:t>
      </w:r>
      <w:r w:rsidR="00503481" w:rsidRPr="00802ACF">
        <w:rPr>
          <w:rFonts w:cs="Arial"/>
          <w:szCs w:val="20"/>
        </w:rPr>
        <w:t>88</w:t>
      </w:r>
      <w:r w:rsidRPr="00802ACF">
        <w:rPr>
          <w:rFonts w:cs="Arial"/>
          <w:szCs w:val="20"/>
        </w:rPr>
        <w:t xml:space="preserve"> compensated fatalities</w:t>
      </w:r>
      <w:r w:rsidR="001E4110" w:rsidRPr="00802ACF">
        <w:rPr>
          <w:rFonts w:cs="Arial"/>
          <w:szCs w:val="20"/>
        </w:rPr>
        <w:t xml:space="preserve"> (includes incidents on a public road)</w:t>
      </w:r>
      <w:r w:rsidRPr="00802ACF">
        <w:rPr>
          <w:rFonts w:cs="Arial"/>
          <w:szCs w:val="20"/>
        </w:rPr>
        <w:t xml:space="preserve"> in New Zealand in </w:t>
      </w:r>
      <w:r w:rsidR="00503481" w:rsidRPr="00802ACF">
        <w:rPr>
          <w:rFonts w:cs="Arial"/>
          <w:szCs w:val="20"/>
        </w:rPr>
        <w:t>2016</w:t>
      </w:r>
      <w:r w:rsidR="00012363">
        <w:rPr>
          <w:rFonts w:cs="Arial"/>
          <w:szCs w:val="20"/>
        </w:rPr>
        <w:noBreakHyphen/>
      </w:r>
      <w:r w:rsidR="00503481" w:rsidRPr="00802ACF">
        <w:rPr>
          <w:rFonts w:cs="Arial"/>
          <w:szCs w:val="20"/>
        </w:rPr>
        <w:t>17</w:t>
      </w:r>
      <w:r w:rsidRPr="00802ACF">
        <w:rPr>
          <w:rFonts w:cs="Arial"/>
          <w:szCs w:val="20"/>
        </w:rPr>
        <w:t xml:space="preserve">. New Zealand recorded a </w:t>
      </w:r>
      <w:r w:rsidR="00503481" w:rsidRPr="00802ACF">
        <w:rPr>
          <w:rFonts w:cs="Arial"/>
          <w:szCs w:val="20"/>
        </w:rPr>
        <w:t>23 </w:t>
      </w:r>
      <w:r w:rsidR="008E540E" w:rsidRPr="00802ACF">
        <w:rPr>
          <w:rFonts w:cs="Arial"/>
          <w:szCs w:val="20"/>
        </w:rPr>
        <w:t>per cent</w:t>
      </w:r>
      <w:r w:rsidRPr="00802ACF">
        <w:rPr>
          <w:rFonts w:cs="Arial"/>
          <w:szCs w:val="20"/>
        </w:rPr>
        <w:t xml:space="preserve"> </w:t>
      </w:r>
      <w:r w:rsidR="00503481" w:rsidRPr="00802ACF">
        <w:rPr>
          <w:rFonts w:cs="Arial"/>
          <w:szCs w:val="20"/>
        </w:rPr>
        <w:t>de</w:t>
      </w:r>
      <w:r w:rsidRPr="00802ACF">
        <w:rPr>
          <w:rFonts w:cs="Arial"/>
          <w:szCs w:val="20"/>
        </w:rPr>
        <w:t xml:space="preserve">crease in the number of compensated fatalities from </w:t>
      </w:r>
      <w:r w:rsidR="00503481" w:rsidRPr="00802ACF">
        <w:rPr>
          <w:rFonts w:cs="Arial"/>
          <w:szCs w:val="20"/>
        </w:rPr>
        <w:t>99</w:t>
      </w:r>
      <w:r w:rsidRPr="00802ACF">
        <w:rPr>
          <w:rFonts w:cs="Arial"/>
          <w:szCs w:val="20"/>
        </w:rPr>
        <w:t xml:space="preserve"> in </w:t>
      </w:r>
      <w:r w:rsidR="00503481" w:rsidRPr="00802ACF">
        <w:rPr>
          <w:rFonts w:cs="Arial"/>
          <w:szCs w:val="20"/>
        </w:rPr>
        <w:t>2012–13</w:t>
      </w:r>
      <w:r w:rsidRPr="00802ACF">
        <w:rPr>
          <w:rFonts w:cs="Arial"/>
          <w:szCs w:val="20"/>
        </w:rPr>
        <w:t xml:space="preserve"> to </w:t>
      </w:r>
      <w:r w:rsidR="00503481" w:rsidRPr="00802ACF">
        <w:rPr>
          <w:rFonts w:cs="Arial"/>
          <w:szCs w:val="20"/>
        </w:rPr>
        <w:t>76</w:t>
      </w:r>
      <w:r w:rsidRPr="00802ACF">
        <w:rPr>
          <w:rFonts w:cs="Arial"/>
          <w:szCs w:val="20"/>
        </w:rPr>
        <w:t xml:space="preserve"> in </w:t>
      </w:r>
      <w:r w:rsidR="00503481" w:rsidRPr="00802ACF">
        <w:rPr>
          <w:rFonts w:cs="Arial"/>
          <w:szCs w:val="20"/>
        </w:rPr>
        <w:t>2015–16</w:t>
      </w:r>
      <w:r w:rsidRPr="00802ACF">
        <w:rPr>
          <w:rFonts w:cs="Arial"/>
          <w:color w:val="FF0000"/>
          <w:szCs w:val="20"/>
        </w:rPr>
        <w:t>.</w:t>
      </w:r>
      <w:r w:rsidR="006209B5" w:rsidRPr="00802ACF">
        <w:rPr>
          <w:rFonts w:cs="Arial"/>
          <w:color w:val="FF0000"/>
          <w:szCs w:val="20"/>
        </w:rPr>
        <w:t xml:space="preserve"> </w:t>
      </w:r>
      <w:r w:rsidR="00C72BC4" w:rsidRPr="00802ACF">
        <w:rPr>
          <w:rFonts w:cs="Arial"/>
          <w:szCs w:val="20"/>
        </w:rPr>
        <w:t>In general,</w:t>
      </w:r>
      <w:r w:rsidR="00C3234A" w:rsidRPr="00802ACF">
        <w:rPr>
          <w:rFonts w:cs="Arial"/>
          <w:szCs w:val="20"/>
          <w:lang w:val="en-NZ"/>
        </w:rPr>
        <w:t xml:space="preserve"> </w:t>
      </w:r>
      <w:r w:rsidR="00C72BC4" w:rsidRPr="00802ACF">
        <w:rPr>
          <w:rFonts w:cs="Arial"/>
          <w:szCs w:val="20"/>
          <w:lang w:val="en-NZ"/>
        </w:rPr>
        <w:t xml:space="preserve">all workplace traumatic injury deaths are compensable in New Zealand once a claim </w:t>
      </w:r>
      <w:r w:rsidR="00C3234A" w:rsidRPr="00802ACF">
        <w:rPr>
          <w:rFonts w:cs="Arial"/>
          <w:szCs w:val="20"/>
          <w:lang w:val="en-NZ"/>
        </w:rPr>
        <w:t xml:space="preserve">is </w:t>
      </w:r>
      <w:r w:rsidR="00C72BC4" w:rsidRPr="00802ACF">
        <w:rPr>
          <w:rFonts w:cs="Arial"/>
          <w:szCs w:val="20"/>
          <w:lang w:val="en-NZ"/>
        </w:rPr>
        <w:t xml:space="preserve">lodged </w:t>
      </w:r>
      <w:r w:rsidR="00C3234A" w:rsidRPr="00802ACF">
        <w:rPr>
          <w:rFonts w:cs="Arial"/>
          <w:szCs w:val="20"/>
          <w:lang w:val="en-NZ"/>
        </w:rPr>
        <w:t>and</w:t>
      </w:r>
      <w:r w:rsidR="00C72BC4" w:rsidRPr="00802ACF">
        <w:rPr>
          <w:rFonts w:cs="Arial"/>
          <w:szCs w:val="20"/>
          <w:lang w:val="en-NZ"/>
        </w:rPr>
        <w:t xml:space="preserve"> accepted.</w:t>
      </w:r>
      <w:r w:rsidR="00C72BC4" w:rsidRPr="00802ACF">
        <w:rPr>
          <w:rFonts w:cs="Arial"/>
          <w:color w:val="C00000"/>
          <w:szCs w:val="20"/>
          <w:lang w:val="en-NZ"/>
        </w:rPr>
        <w:t xml:space="preserve"> </w:t>
      </w:r>
    </w:p>
    <w:p w14:paraId="30170BFE" w14:textId="46728E70" w:rsidR="00333A32" w:rsidRDefault="00333A32" w:rsidP="00333A32">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7</w:t>
      </w:r>
      <w:r w:rsidR="006F0762">
        <w:rPr>
          <w:noProof/>
        </w:rPr>
        <w:fldChar w:fldCharType="end"/>
      </w:r>
      <w:r w:rsidR="00F21CB1">
        <w:rPr>
          <w:noProof/>
        </w:rPr>
        <w:t>a</w:t>
      </w:r>
      <w:r w:rsidR="00F21CB1">
        <w:t xml:space="preserve"> </w:t>
      </w:r>
      <w:r w:rsidR="00E76BFC">
        <w:t>–</w:t>
      </w:r>
      <w:r w:rsidR="00F21CB1">
        <w:t xml:space="preserve"> Traumatic injury </w:t>
      </w:r>
      <w:r w:rsidR="00AA10E5">
        <w:t xml:space="preserve">worker </w:t>
      </w:r>
      <w:r w:rsidR="00F21CB1">
        <w:t>fatalities: number of incidents not on a public road,</w:t>
      </w:r>
      <w:r>
        <w:t xml:space="preserve"> by state</w:t>
      </w:r>
      <w:r w:rsidR="009C571C">
        <w:t> </w:t>
      </w:r>
      <w:r>
        <w:t>of</w:t>
      </w:r>
      <w:r w:rsidR="00C63DB5">
        <w:t> </w:t>
      </w:r>
      <w:r>
        <w:t>death</w:t>
      </w:r>
    </w:p>
    <w:tbl>
      <w:tblPr>
        <w:tblStyle w:val="LightShading-Accent2"/>
        <w:tblW w:w="0" w:type="auto"/>
        <w:tblLayout w:type="fixed"/>
        <w:tblLook w:val="04A0" w:firstRow="1" w:lastRow="0" w:firstColumn="1" w:lastColumn="0" w:noHBand="0" w:noVBand="1"/>
        <w:tblCaption w:val="ndicator 7a – Number of Traumatic injury fatality incidents not on a public road, by state of death"/>
        <w:tblDescription w:val="This Table shows number of traumatic injury fatalities occurring not on a public road between 2011-12 and 2015-16 by state of death. Please refer to body text for more details."/>
      </w:tblPr>
      <w:tblGrid>
        <w:gridCol w:w="2838"/>
        <w:gridCol w:w="1034"/>
        <w:gridCol w:w="1035"/>
        <w:gridCol w:w="1035"/>
        <w:gridCol w:w="1034"/>
        <w:gridCol w:w="1035"/>
        <w:gridCol w:w="1035"/>
      </w:tblGrid>
      <w:tr w:rsidR="002031C9" w:rsidRPr="00F21CB1" w14:paraId="79FAF5CE" w14:textId="77777777" w:rsidTr="004A7FAF">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838" w:type="dxa"/>
            <w:noWrap/>
            <w:vAlign w:val="center"/>
          </w:tcPr>
          <w:p w14:paraId="7F33DB3F" w14:textId="77777777" w:rsidR="002031C9" w:rsidRPr="00F21CB1" w:rsidRDefault="002031C9" w:rsidP="004A7FAF">
            <w:pPr>
              <w:jc w:val="center"/>
              <w:rPr>
                <w:rFonts w:cs="Arial"/>
                <w:szCs w:val="20"/>
              </w:rPr>
            </w:pPr>
          </w:p>
        </w:tc>
        <w:tc>
          <w:tcPr>
            <w:tcW w:w="1034" w:type="dxa"/>
            <w:noWrap/>
            <w:vAlign w:val="center"/>
          </w:tcPr>
          <w:p w14:paraId="036F0723" w14:textId="77777777" w:rsidR="002031C9" w:rsidRPr="00F21CB1" w:rsidRDefault="002031C9"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2012–13</w:t>
            </w:r>
          </w:p>
        </w:tc>
        <w:tc>
          <w:tcPr>
            <w:tcW w:w="1035" w:type="dxa"/>
            <w:noWrap/>
            <w:vAlign w:val="center"/>
          </w:tcPr>
          <w:p w14:paraId="557177F2" w14:textId="77777777" w:rsidR="002031C9" w:rsidRPr="00F21CB1" w:rsidRDefault="002031C9"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2013–14</w:t>
            </w:r>
          </w:p>
        </w:tc>
        <w:tc>
          <w:tcPr>
            <w:tcW w:w="1035" w:type="dxa"/>
            <w:noWrap/>
            <w:vAlign w:val="center"/>
          </w:tcPr>
          <w:p w14:paraId="7D135B86" w14:textId="77777777" w:rsidR="002031C9" w:rsidRPr="00F21CB1" w:rsidRDefault="002031C9"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2014–15</w:t>
            </w:r>
          </w:p>
        </w:tc>
        <w:tc>
          <w:tcPr>
            <w:tcW w:w="1034" w:type="dxa"/>
            <w:noWrap/>
            <w:vAlign w:val="center"/>
          </w:tcPr>
          <w:p w14:paraId="6AAB10FF" w14:textId="77777777" w:rsidR="002031C9" w:rsidRPr="00F21CB1" w:rsidRDefault="002031C9"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2015–16</w:t>
            </w:r>
          </w:p>
        </w:tc>
        <w:tc>
          <w:tcPr>
            <w:tcW w:w="1035" w:type="dxa"/>
            <w:noWrap/>
            <w:vAlign w:val="center"/>
          </w:tcPr>
          <w:p w14:paraId="3FB80770" w14:textId="77777777" w:rsidR="002031C9" w:rsidRPr="00F21CB1" w:rsidRDefault="002031C9"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w:t>
            </w:r>
            <w:r>
              <w:rPr>
                <w:rFonts w:cs="Arial"/>
                <w:szCs w:val="20"/>
              </w:rPr>
              <w:t>6–17</w:t>
            </w:r>
          </w:p>
        </w:tc>
        <w:tc>
          <w:tcPr>
            <w:tcW w:w="1035" w:type="dxa"/>
            <w:tcBorders>
              <w:bottom w:val="dashSmallGap" w:sz="4" w:space="0" w:color="FFFFFF" w:themeColor="background1"/>
            </w:tcBorders>
            <w:noWrap/>
            <w:vAlign w:val="center"/>
          </w:tcPr>
          <w:p w14:paraId="120236BF" w14:textId="77777777" w:rsidR="002031C9" w:rsidRPr="00F21CB1" w:rsidRDefault="002031C9"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5 year a</w:t>
            </w:r>
            <w:r w:rsidRPr="00F21CB1">
              <w:rPr>
                <w:rFonts w:cs="Arial"/>
                <w:szCs w:val="20"/>
              </w:rPr>
              <w:t>verage</w:t>
            </w:r>
          </w:p>
        </w:tc>
      </w:tr>
      <w:tr w:rsidR="006926E8" w:rsidRPr="006926E8" w14:paraId="0DEE3E2C"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BB4D76C" w14:textId="77777777" w:rsidR="006926E8" w:rsidRPr="006926E8" w:rsidRDefault="006926E8" w:rsidP="006926E8">
            <w:pPr>
              <w:jc w:val="left"/>
              <w:rPr>
                <w:rFonts w:cs="Arial"/>
                <w:color w:val="000000"/>
                <w:szCs w:val="20"/>
              </w:rPr>
            </w:pPr>
            <w:r w:rsidRPr="006926E8">
              <w:rPr>
                <w:rFonts w:cs="Arial"/>
                <w:color w:val="000000"/>
                <w:szCs w:val="20"/>
              </w:rPr>
              <w:t>New South Wales</w:t>
            </w:r>
          </w:p>
        </w:tc>
        <w:tc>
          <w:tcPr>
            <w:tcW w:w="1034" w:type="dxa"/>
            <w:noWrap/>
            <w:hideMark/>
          </w:tcPr>
          <w:p w14:paraId="53B9202D"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51</w:t>
            </w:r>
          </w:p>
        </w:tc>
        <w:tc>
          <w:tcPr>
            <w:tcW w:w="1035" w:type="dxa"/>
            <w:noWrap/>
            <w:hideMark/>
          </w:tcPr>
          <w:p w14:paraId="0014454E"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1035" w:type="dxa"/>
            <w:noWrap/>
            <w:hideMark/>
          </w:tcPr>
          <w:p w14:paraId="24B3647B"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37</w:t>
            </w:r>
          </w:p>
        </w:tc>
        <w:tc>
          <w:tcPr>
            <w:tcW w:w="1034" w:type="dxa"/>
            <w:noWrap/>
            <w:hideMark/>
          </w:tcPr>
          <w:p w14:paraId="11227D6F"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37</w:t>
            </w:r>
          </w:p>
        </w:tc>
        <w:tc>
          <w:tcPr>
            <w:tcW w:w="1035" w:type="dxa"/>
            <w:noWrap/>
            <w:hideMark/>
          </w:tcPr>
          <w:p w14:paraId="7332B5A8"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1035" w:type="dxa"/>
            <w:shd w:val="clear" w:color="auto" w:fill="808080"/>
            <w:noWrap/>
            <w:hideMark/>
          </w:tcPr>
          <w:p w14:paraId="7B6FDFEB" w14:textId="77777777" w:rsidR="006926E8" w:rsidRPr="00522A7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41</w:t>
            </w:r>
          </w:p>
        </w:tc>
      </w:tr>
      <w:tr w:rsidR="006926E8" w:rsidRPr="006926E8" w14:paraId="2728AFDB"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07D3E4F2" w14:textId="77777777" w:rsidR="006926E8" w:rsidRPr="006926E8" w:rsidRDefault="006926E8" w:rsidP="006926E8">
            <w:pPr>
              <w:jc w:val="left"/>
              <w:rPr>
                <w:rFonts w:cs="Arial"/>
                <w:color w:val="000000"/>
                <w:szCs w:val="20"/>
              </w:rPr>
            </w:pPr>
            <w:r w:rsidRPr="006926E8">
              <w:rPr>
                <w:rFonts w:cs="Arial"/>
                <w:color w:val="000000"/>
                <w:szCs w:val="20"/>
              </w:rPr>
              <w:t>Queensland</w:t>
            </w:r>
          </w:p>
        </w:tc>
        <w:tc>
          <w:tcPr>
            <w:tcW w:w="1034" w:type="dxa"/>
            <w:noWrap/>
            <w:hideMark/>
          </w:tcPr>
          <w:p w14:paraId="6702CBEA"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39</w:t>
            </w:r>
          </w:p>
        </w:tc>
        <w:tc>
          <w:tcPr>
            <w:tcW w:w="1035" w:type="dxa"/>
            <w:noWrap/>
            <w:hideMark/>
          </w:tcPr>
          <w:p w14:paraId="7155AC18"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42</w:t>
            </w:r>
          </w:p>
        </w:tc>
        <w:tc>
          <w:tcPr>
            <w:tcW w:w="1035" w:type="dxa"/>
            <w:noWrap/>
            <w:hideMark/>
          </w:tcPr>
          <w:p w14:paraId="7EB7F79F"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25</w:t>
            </w:r>
          </w:p>
        </w:tc>
        <w:tc>
          <w:tcPr>
            <w:tcW w:w="1034" w:type="dxa"/>
            <w:noWrap/>
            <w:hideMark/>
          </w:tcPr>
          <w:p w14:paraId="72A385F8"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34</w:t>
            </w:r>
          </w:p>
        </w:tc>
        <w:tc>
          <w:tcPr>
            <w:tcW w:w="1035" w:type="dxa"/>
            <w:noWrap/>
            <w:hideMark/>
          </w:tcPr>
          <w:p w14:paraId="06577B00"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28</w:t>
            </w:r>
          </w:p>
        </w:tc>
        <w:tc>
          <w:tcPr>
            <w:tcW w:w="1035" w:type="dxa"/>
            <w:shd w:val="clear" w:color="auto" w:fill="808080" w:themeFill="background1" w:themeFillShade="80"/>
            <w:noWrap/>
            <w:hideMark/>
          </w:tcPr>
          <w:p w14:paraId="651664DF" w14:textId="77777777" w:rsidR="006926E8" w:rsidRPr="00522A7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34</w:t>
            </w:r>
          </w:p>
        </w:tc>
      </w:tr>
      <w:tr w:rsidR="006926E8" w:rsidRPr="006926E8" w14:paraId="175AC99C"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5EEF2D2A" w14:textId="77777777" w:rsidR="006926E8" w:rsidRPr="006926E8" w:rsidRDefault="006926E8" w:rsidP="006926E8">
            <w:pPr>
              <w:jc w:val="left"/>
              <w:rPr>
                <w:rFonts w:cs="Arial"/>
                <w:color w:val="000000"/>
                <w:szCs w:val="20"/>
              </w:rPr>
            </w:pPr>
            <w:r w:rsidRPr="006926E8">
              <w:rPr>
                <w:rFonts w:cs="Arial"/>
                <w:color w:val="000000"/>
                <w:szCs w:val="20"/>
              </w:rPr>
              <w:t>Victoria</w:t>
            </w:r>
          </w:p>
        </w:tc>
        <w:tc>
          <w:tcPr>
            <w:tcW w:w="1034" w:type="dxa"/>
            <w:noWrap/>
            <w:hideMark/>
          </w:tcPr>
          <w:p w14:paraId="18A47E79"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26</w:t>
            </w:r>
          </w:p>
        </w:tc>
        <w:tc>
          <w:tcPr>
            <w:tcW w:w="1035" w:type="dxa"/>
            <w:noWrap/>
            <w:hideMark/>
          </w:tcPr>
          <w:p w14:paraId="7994B61B"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31</w:t>
            </w:r>
          </w:p>
        </w:tc>
        <w:tc>
          <w:tcPr>
            <w:tcW w:w="1035" w:type="dxa"/>
            <w:noWrap/>
            <w:hideMark/>
          </w:tcPr>
          <w:p w14:paraId="591B14F4"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25</w:t>
            </w:r>
          </w:p>
        </w:tc>
        <w:tc>
          <w:tcPr>
            <w:tcW w:w="1034" w:type="dxa"/>
            <w:noWrap/>
            <w:hideMark/>
          </w:tcPr>
          <w:p w14:paraId="7EFFCB40"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37</w:t>
            </w:r>
          </w:p>
        </w:tc>
        <w:tc>
          <w:tcPr>
            <w:tcW w:w="1035" w:type="dxa"/>
            <w:noWrap/>
            <w:hideMark/>
          </w:tcPr>
          <w:p w14:paraId="362544B2"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1035" w:type="dxa"/>
            <w:shd w:val="clear" w:color="auto" w:fill="808080" w:themeFill="background1" w:themeFillShade="80"/>
            <w:noWrap/>
            <w:hideMark/>
          </w:tcPr>
          <w:p w14:paraId="4EC9309D" w14:textId="77777777" w:rsidR="006926E8" w:rsidRPr="00522A7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28</w:t>
            </w:r>
          </w:p>
        </w:tc>
      </w:tr>
      <w:tr w:rsidR="006926E8" w:rsidRPr="006926E8" w14:paraId="41120EE9"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10F51F98" w14:textId="77777777" w:rsidR="006926E8" w:rsidRPr="006926E8" w:rsidRDefault="006926E8" w:rsidP="006926E8">
            <w:pPr>
              <w:jc w:val="left"/>
              <w:rPr>
                <w:rFonts w:cs="Arial"/>
                <w:color w:val="000000"/>
                <w:szCs w:val="20"/>
              </w:rPr>
            </w:pPr>
            <w:r w:rsidRPr="006926E8">
              <w:rPr>
                <w:rFonts w:cs="Arial"/>
                <w:color w:val="000000"/>
                <w:szCs w:val="20"/>
              </w:rPr>
              <w:t>Western Australia</w:t>
            </w:r>
          </w:p>
        </w:tc>
        <w:tc>
          <w:tcPr>
            <w:tcW w:w="1034" w:type="dxa"/>
            <w:noWrap/>
            <w:hideMark/>
          </w:tcPr>
          <w:p w14:paraId="26C9CD5B"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18</w:t>
            </w:r>
          </w:p>
        </w:tc>
        <w:tc>
          <w:tcPr>
            <w:tcW w:w="1035" w:type="dxa"/>
            <w:noWrap/>
            <w:hideMark/>
          </w:tcPr>
          <w:p w14:paraId="26D7EC4F"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20</w:t>
            </w:r>
          </w:p>
        </w:tc>
        <w:tc>
          <w:tcPr>
            <w:tcW w:w="1035" w:type="dxa"/>
            <w:noWrap/>
            <w:hideMark/>
          </w:tcPr>
          <w:p w14:paraId="44915AC8"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c>
          <w:tcPr>
            <w:tcW w:w="1034" w:type="dxa"/>
            <w:noWrap/>
            <w:hideMark/>
          </w:tcPr>
          <w:p w14:paraId="17547A75"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c>
          <w:tcPr>
            <w:tcW w:w="1035" w:type="dxa"/>
            <w:noWrap/>
            <w:hideMark/>
          </w:tcPr>
          <w:p w14:paraId="1EEA9F24"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35" w:type="dxa"/>
            <w:shd w:val="clear" w:color="auto" w:fill="808080" w:themeFill="background1" w:themeFillShade="80"/>
            <w:noWrap/>
            <w:hideMark/>
          </w:tcPr>
          <w:p w14:paraId="29E7EA3E" w14:textId="77777777" w:rsidR="006926E8" w:rsidRPr="00522A7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18</w:t>
            </w:r>
          </w:p>
        </w:tc>
      </w:tr>
      <w:tr w:rsidR="006926E8" w:rsidRPr="006926E8" w14:paraId="01343D91"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6CD2D7EF" w14:textId="77777777" w:rsidR="006926E8" w:rsidRPr="006926E8" w:rsidRDefault="006926E8" w:rsidP="006926E8">
            <w:pPr>
              <w:jc w:val="left"/>
              <w:rPr>
                <w:rFonts w:cs="Arial"/>
                <w:color w:val="000000"/>
                <w:szCs w:val="20"/>
              </w:rPr>
            </w:pPr>
            <w:r w:rsidRPr="006926E8">
              <w:rPr>
                <w:rFonts w:cs="Arial"/>
                <w:color w:val="000000"/>
                <w:szCs w:val="20"/>
              </w:rPr>
              <w:t>South Australia</w:t>
            </w:r>
          </w:p>
        </w:tc>
        <w:tc>
          <w:tcPr>
            <w:tcW w:w="1034" w:type="dxa"/>
            <w:noWrap/>
            <w:hideMark/>
          </w:tcPr>
          <w:p w14:paraId="6FB2DD1D"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35" w:type="dxa"/>
            <w:noWrap/>
            <w:hideMark/>
          </w:tcPr>
          <w:p w14:paraId="3BD993F4"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035" w:type="dxa"/>
            <w:noWrap/>
            <w:hideMark/>
          </w:tcPr>
          <w:p w14:paraId="250DB934"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34" w:type="dxa"/>
            <w:noWrap/>
            <w:hideMark/>
          </w:tcPr>
          <w:p w14:paraId="1A86D742"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w:t>
            </w:r>
          </w:p>
        </w:tc>
        <w:tc>
          <w:tcPr>
            <w:tcW w:w="1035" w:type="dxa"/>
            <w:noWrap/>
            <w:hideMark/>
          </w:tcPr>
          <w:p w14:paraId="41FCD0E0"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35" w:type="dxa"/>
            <w:shd w:val="clear" w:color="auto" w:fill="808080" w:themeFill="background1" w:themeFillShade="80"/>
            <w:noWrap/>
            <w:hideMark/>
          </w:tcPr>
          <w:p w14:paraId="1AE5E94F" w14:textId="77777777" w:rsidR="006926E8" w:rsidRPr="00522A7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10</w:t>
            </w:r>
          </w:p>
        </w:tc>
      </w:tr>
      <w:tr w:rsidR="006926E8" w:rsidRPr="006926E8" w14:paraId="1C1F7D56"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4C2A8A30" w14:textId="77777777" w:rsidR="006926E8" w:rsidRPr="006926E8" w:rsidRDefault="006926E8" w:rsidP="006926E8">
            <w:pPr>
              <w:jc w:val="left"/>
              <w:rPr>
                <w:rFonts w:cs="Arial"/>
                <w:color w:val="000000"/>
                <w:szCs w:val="20"/>
              </w:rPr>
            </w:pPr>
            <w:r w:rsidRPr="006926E8">
              <w:rPr>
                <w:rFonts w:cs="Arial"/>
                <w:color w:val="000000"/>
                <w:szCs w:val="20"/>
              </w:rPr>
              <w:t>Tasmania</w:t>
            </w:r>
          </w:p>
        </w:tc>
        <w:tc>
          <w:tcPr>
            <w:tcW w:w="1034" w:type="dxa"/>
            <w:noWrap/>
            <w:hideMark/>
          </w:tcPr>
          <w:p w14:paraId="17043B38"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c>
          <w:tcPr>
            <w:tcW w:w="1035" w:type="dxa"/>
            <w:noWrap/>
            <w:hideMark/>
          </w:tcPr>
          <w:p w14:paraId="186081E1"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1035" w:type="dxa"/>
            <w:noWrap/>
            <w:hideMark/>
          </w:tcPr>
          <w:p w14:paraId="4963407F"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1034" w:type="dxa"/>
            <w:noWrap/>
            <w:hideMark/>
          </w:tcPr>
          <w:p w14:paraId="7FAE24F8"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035" w:type="dxa"/>
            <w:noWrap/>
            <w:hideMark/>
          </w:tcPr>
          <w:p w14:paraId="56CD4051"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35" w:type="dxa"/>
            <w:shd w:val="clear" w:color="auto" w:fill="808080" w:themeFill="background1" w:themeFillShade="80"/>
            <w:noWrap/>
            <w:hideMark/>
          </w:tcPr>
          <w:p w14:paraId="1B2957F1" w14:textId="77777777" w:rsidR="006926E8" w:rsidRPr="00522A7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5</w:t>
            </w:r>
          </w:p>
        </w:tc>
      </w:tr>
      <w:tr w:rsidR="006926E8" w:rsidRPr="006926E8" w14:paraId="04360F22"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7F181C56" w14:textId="77777777" w:rsidR="006926E8" w:rsidRPr="006926E8" w:rsidRDefault="006926E8" w:rsidP="006926E8">
            <w:pPr>
              <w:jc w:val="left"/>
              <w:rPr>
                <w:rFonts w:cs="Arial"/>
                <w:color w:val="000000"/>
                <w:szCs w:val="20"/>
              </w:rPr>
            </w:pPr>
            <w:r w:rsidRPr="006926E8">
              <w:rPr>
                <w:rFonts w:cs="Arial"/>
                <w:color w:val="000000"/>
                <w:szCs w:val="20"/>
              </w:rPr>
              <w:t>Northern Territory</w:t>
            </w:r>
          </w:p>
        </w:tc>
        <w:tc>
          <w:tcPr>
            <w:tcW w:w="1034" w:type="dxa"/>
            <w:noWrap/>
            <w:hideMark/>
          </w:tcPr>
          <w:p w14:paraId="5B04161D"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p>
        </w:tc>
        <w:tc>
          <w:tcPr>
            <w:tcW w:w="1035" w:type="dxa"/>
            <w:noWrap/>
            <w:hideMark/>
          </w:tcPr>
          <w:p w14:paraId="46D12E93"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w:t>
            </w:r>
          </w:p>
        </w:tc>
        <w:tc>
          <w:tcPr>
            <w:tcW w:w="1035" w:type="dxa"/>
            <w:noWrap/>
            <w:hideMark/>
          </w:tcPr>
          <w:p w14:paraId="61F4A7A6"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w:t>
            </w:r>
          </w:p>
        </w:tc>
        <w:tc>
          <w:tcPr>
            <w:tcW w:w="1034" w:type="dxa"/>
            <w:noWrap/>
            <w:hideMark/>
          </w:tcPr>
          <w:p w14:paraId="01D07AE1"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35" w:type="dxa"/>
            <w:noWrap/>
            <w:hideMark/>
          </w:tcPr>
          <w:p w14:paraId="3606A89C" w14:textId="77777777"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2</w:t>
            </w:r>
          </w:p>
        </w:tc>
        <w:tc>
          <w:tcPr>
            <w:tcW w:w="1035" w:type="dxa"/>
            <w:shd w:val="clear" w:color="auto" w:fill="808080" w:themeFill="background1" w:themeFillShade="80"/>
            <w:noWrap/>
            <w:hideMark/>
          </w:tcPr>
          <w:p w14:paraId="387F3C38" w14:textId="77777777" w:rsidR="006926E8" w:rsidRPr="00522A7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2</w:t>
            </w:r>
          </w:p>
        </w:tc>
      </w:tr>
      <w:tr w:rsidR="006926E8" w:rsidRPr="006926E8" w14:paraId="3D2DA140"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8EF3636" w14:textId="77777777" w:rsidR="006926E8" w:rsidRPr="006926E8" w:rsidRDefault="006926E8" w:rsidP="006926E8">
            <w:pPr>
              <w:jc w:val="left"/>
              <w:rPr>
                <w:rFonts w:cs="Arial"/>
                <w:color w:val="000000"/>
                <w:szCs w:val="20"/>
              </w:rPr>
            </w:pPr>
            <w:r>
              <w:rPr>
                <w:rFonts w:cs="Arial"/>
                <w:color w:val="000000"/>
                <w:szCs w:val="20"/>
              </w:rPr>
              <w:t xml:space="preserve">Australian </w:t>
            </w:r>
            <w:r w:rsidRPr="006926E8">
              <w:rPr>
                <w:rFonts w:cs="Arial"/>
                <w:color w:val="000000"/>
                <w:szCs w:val="20"/>
              </w:rPr>
              <w:t>Capital Territory</w:t>
            </w:r>
          </w:p>
        </w:tc>
        <w:tc>
          <w:tcPr>
            <w:tcW w:w="1034" w:type="dxa"/>
            <w:noWrap/>
            <w:hideMark/>
          </w:tcPr>
          <w:p w14:paraId="7BFF8B8E"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035" w:type="dxa"/>
            <w:noWrap/>
            <w:hideMark/>
          </w:tcPr>
          <w:p w14:paraId="1599D3E7"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035" w:type="dxa"/>
            <w:noWrap/>
            <w:hideMark/>
          </w:tcPr>
          <w:p w14:paraId="49630E92"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Pr>
                <w:rFonts w:cs="Arial"/>
                <w:color w:val="000000"/>
                <w:szCs w:val="20"/>
              </w:rPr>
              <w:t>u/a</w:t>
            </w:r>
          </w:p>
        </w:tc>
        <w:tc>
          <w:tcPr>
            <w:tcW w:w="1034" w:type="dxa"/>
            <w:noWrap/>
            <w:hideMark/>
          </w:tcPr>
          <w:p w14:paraId="7832E614" w14:textId="77777777"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6926E8">
              <w:rPr>
                <w:rFonts w:cs="Arial"/>
                <w:color w:val="000000"/>
                <w:szCs w:val="20"/>
              </w:rPr>
              <w:t>u/a</w:t>
            </w:r>
          </w:p>
        </w:tc>
        <w:tc>
          <w:tcPr>
            <w:tcW w:w="1035" w:type="dxa"/>
            <w:noWrap/>
            <w:hideMark/>
          </w:tcPr>
          <w:p w14:paraId="53B194CF" w14:textId="77777777" w:rsidR="006926E8" w:rsidRPr="006926E8" w:rsidRDefault="002031C9"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Pr>
                <w:rFonts w:cs="Arial"/>
                <w:color w:val="000000"/>
                <w:szCs w:val="20"/>
              </w:rPr>
              <w:t>2</w:t>
            </w:r>
          </w:p>
        </w:tc>
        <w:tc>
          <w:tcPr>
            <w:tcW w:w="1035" w:type="dxa"/>
            <w:shd w:val="clear" w:color="auto" w:fill="808080" w:themeFill="background1" w:themeFillShade="80"/>
            <w:noWrap/>
            <w:hideMark/>
          </w:tcPr>
          <w:p w14:paraId="5EA6B9AA" w14:textId="77777777" w:rsidR="006926E8" w:rsidRPr="00522A7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1</w:t>
            </w:r>
          </w:p>
        </w:tc>
      </w:tr>
      <w:tr w:rsidR="006926E8" w:rsidRPr="006926E8" w14:paraId="26831822"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8" w:type="dxa"/>
            <w:shd w:val="clear" w:color="auto" w:fill="808080" w:themeFill="background1" w:themeFillShade="80"/>
            <w:noWrap/>
            <w:hideMark/>
          </w:tcPr>
          <w:p w14:paraId="1A8FDCB5" w14:textId="77777777" w:rsidR="006926E8" w:rsidRPr="006926E8" w:rsidRDefault="006926E8" w:rsidP="006926E8">
            <w:pPr>
              <w:jc w:val="left"/>
              <w:rPr>
                <w:rFonts w:cs="Arial"/>
                <w:bCs w:val="0"/>
                <w:color w:val="FFFFFF" w:themeColor="background1"/>
                <w:szCs w:val="20"/>
              </w:rPr>
            </w:pPr>
            <w:r w:rsidRPr="006926E8">
              <w:rPr>
                <w:rFonts w:cs="Arial"/>
                <w:bCs w:val="0"/>
                <w:color w:val="FFFFFF" w:themeColor="background1"/>
                <w:szCs w:val="20"/>
              </w:rPr>
              <w:t>Australian total</w:t>
            </w:r>
          </w:p>
        </w:tc>
        <w:tc>
          <w:tcPr>
            <w:tcW w:w="1034" w:type="dxa"/>
            <w:shd w:val="clear" w:color="auto" w:fill="808080" w:themeFill="background1" w:themeFillShade="80"/>
            <w:noWrap/>
            <w:hideMark/>
          </w:tcPr>
          <w:p w14:paraId="1C12D809"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151</w:t>
            </w:r>
          </w:p>
        </w:tc>
        <w:tc>
          <w:tcPr>
            <w:tcW w:w="1035" w:type="dxa"/>
            <w:shd w:val="clear" w:color="auto" w:fill="808080" w:themeFill="background1" w:themeFillShade="80"/>
            <w:noWrap/>
            <w:hideMark/>
          </w:tcPr>
          <w:p w14:paraId="19F6814D"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154</w:t>
            </w:r>
          </w:p>
        </w:tc>
        <w:tc>
          <w:tcPr>
            <w:tcW w:w="1035" w:type="dxa"/>
            <w:shd w:val="clear" w:color="auto" w:fill="808080" w:themeFill="background1" w:themeFillShade="80"/>
            <w:noWrap/>
            <w:hideMark/>
          </w:tcPr>
          <w:p w14:paraId="20CB2B03"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124</w:t>
            </w:r>
          </w:p>
        </w:tc>
        <w:tc>
          <w:tcPr>
            <w:tcW w:w="1034" w:type="dxa"/>
            <w:shd w:val="clear" w:color="auto" w:fill="808080" w:themeFill="background1" w:themeFillShade="80"/>
            <w:noWrap/>
            <w:hideMark/>
          </w:tcPr>
          <w:p w14:paraId="2D3DC2DF"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148</w:t>
            </w:r>
          </w:p>
        </w:tc>
        <w:tc>
          <w:tcPr>
            <w:tcW w:w="1035" w:type="dxa"/>
            <w:shd w:val="clear" w:color="auto" w:fill="808080" w:themeFill="background1" w:themeFillShade="80"/>
            <w:noWrap/>
            <w:hideMark/>
          </w:tcPr>
          <w:p w14:paraId="3569A201" w14:textId="77777777" w:rsidR="006926E8" w:rsidRPr="006926E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122</w:t>
            </w:r>
          </w:p>
        </w:tc>
        <w:tc>
          <w:tcPr>
            <w:tcW w:w="1035" w:type="dxa"/>
            <w:shd w:val="clear" w:color="auto" w:fill="808080" w:themeFill="background1" w:themeFillShade="80"/>
            <w:noWrap/>
            <w:hideMark/>
          </w:tcPr>
          <w:p w14:paraId="3078D4A9" w14:textId="77777777" w:rsidR="006926E8" w:rsidRPr="00522A78" w:rsidRDefault="002031C9"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140</w:t>
            </w:r>
          </w:p>
        </w:tc>
      </w:tr>
    </w:tbl>
    <w:p w14:paraId="65969C49" w14:textId="77777777" w:rsidR="00012363" w:rsidRDefault="00012363">
      <w:pPr>
        <w:spacing w:after="200" w:line="276" w:lineRule="auto"/>
        <w:jc w:val="left"/>
        <w:rPr>
          <w:rFonts w:eastAsiaTheme="majorEastAsia" w:cstheme="majorBidi"/>
          <w:b/>
          <w:color w:val="AF1E2D"/>
          <w:spacing w:val="-3"/>
          <w:szCs w:val="22"/>
          <w:lang w:eastAsia="en-US"/>
        </w:rPr>
      </w:pPr>
      <w:r>
        <w:br w:type="page"/>
      </w:r>
    </w:p>
    <w:p w14:paraId="0E41A7CC" w14:textId="6D154F78" w:rsidR="00F21CB1" w:rsidRDefault="00F21CB1" w:rsidP="00F21CB1">
      <w:pPr>
        <w:pStyle w:val="SWATableheader"/>
      </w:pPr>
      <w:r>
        <w:t xml:space="preserve">Indicator </w:t>
      </w:r>
      <w:r w:rsidR="00937113">
        <w:t>7</w:t>
      </w:r>
      <w:r>
        <w:t xml:space="preserve">b </w:t>
      </w:r>
      <w:r w:rsidR="00E76BFC">
        <w:t>–</w:t>
      </w:r>
      <w:r w:rsidR="00500E11">
        <w:t xml:space="preserve"> Traumatic injury fatalities: </w:t>
      </w:r>
      <w:r>
        <w:t>incidence rate per 100</w:t>
      </w:r>
      <w:r w:rsidR="008E3FEF">
        <w:t>,</w:t>
      </w:r>
      <w:r>
        <w:t>000 workers for incidents not on a public road, by state of death</w:t>
      </w:r>
    </w:p>
    <w:tbl>
      <w:tblPr>
        <w:tblStyle w:val="LightShading-Accent2"/>
        <w:tblW w:w="0" w:type="auto"/>
        <w:tblLayout w:type="fixed"/>
        <w:tblLook w:val="04A0" w:firstRow="1" w:lastRow="0" w:firstColumn="1" w:lastColumn="0" w:noHBand="0" w:noVBand="1"/>
        <w:tblCaption w:val="ndicator 7b - Incidence rate of Traumatic injury fatality incidents not on a public road, by state of death"/>
        <w:tblDescription w:val="This Table shows incidence rate of traumatic injury fatalities occurring not on a public road between 2011-12 and 2015-16 by state of death. Please refer to body text for more details."/>
      </w:tblPr>
      <w:tblGrid>
        <w:gridCol w:w="2796"/>
        <w:gridCol w:w="1041"/>
        <w:gridCol w:w="1042"/>
        <w:gridCol w:w="1042"/>
        <w:gridCol w:w="1041"/>
        <w:gridCol w:w="1042"/>
        <w:gridCol w:w="1042"/>
      </w:tblGrid>
      <w:tr w:rsidR="00F907CD" w:rsidRPr="00F21CB1" w14:paraId="5B5C6BB5" w14:textId="77777777" w:rsidTr="004A7FAF">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796" w:type="dxa"/>
            <w:noWrap/>
            <w:vAlign w:val="center"/>
          </w:tcPr>
          <w:p w14:paraId="07CEEF9D" w14:textId="77777777" w:rsidR="00F907CD" w:rsidRPr="00F21CB1" w:rsidRDefault="00F907CD" w:rsidP="004A7FAF">
            <w:pPr>
              <w:jc w:val="center"/>
              <w:rPr>
                <w:rFonts w:cs="Arial"/>
                <w:szCs w:val="20"/>
              </w:rPr>
            </w:pPr>
          </w:p>
        </w:tc>
        <w:tc>
          <w:tcPr>
            <w:tcW w:w="1041" w:type="dxa"/>
            <w:noWrap/>
            <w:vAlign w:val="center"/>
          </w:tcPr>
          <w:p w14:paraId="28CB1DD9" w14:textId="77777777" w:rsidR="00F907CD" w:rsidRPr="00F21CB1" w:rsidRDefault="00F907CD"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2012–13</w:t>
            </w:r>
          </w:p>
        </w:tc>
        <w:tc>
          <w:tcPr>
            <w:tcW w:w="1042" w:type="dxa"/>
            <w:noWrap/>
            <w:vAlign w:val="center"/>
          </w:tcPr>
          <w:p w14:paraId="1344D012" w14:textId="77777777" w:rsidR="00F907CD" w:rsidRPr="00F21CB1" w:rsidRDefault="00F907CD"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2013–14</w:t>
            </w:r>
          </w:p>
        </w:tc>
        <w:tc>
          <w:tcPr>
            <w:tcW w:w="1042" w:type="dxa"/>
            <w:noWrap/>
            <w:vAlign w:val="center"/>
          </w:tcPr>
          <w:p w14:paraId="51EF0BE5" w14:textId="77777777" w:rsidR="00F907CD" w:rsidRPr="00F21CB1" w:rsidRDefault="00F907CD"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2014–15</w:t>
            </w:r>
          </w:p>
        </w:tc>
        <w:tc>
          <w:tcPr>
            <w:tcW w:w="1041" w:type="dxa"/>
            <w:noWrap/>
            <w:vAlign w:val="center"/>
          </w:tcPr>
          <w:p w14:paraId="5AA8235C" w14:textId="77777777" w:rsidR="00F907CD" w:rsidRPr="00F21CB1" w:rsidRDefault="00F907CD"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2015–16</w:t>
            </w:r>
          </w:p>
        </w:tc>
        <w:tc>
          <w:tcPr>
            <w:tcW w:w="1042" w:type="dxa"/>
            <w:noWrap/>
            <w:vAlign w:val="center"/>
          </w:tcPr>
          <w:p w14:paraId="7F617216" w14:textId="77777777" w:rsidR="00F907CD" w:rsidRPr="00F21CB1" w:rsidRDefault="00F907CD"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w:t>
            </w:r>
            <w:r>
              <w:rPr>
                <w:rFonts w:cs="Arial"/>
                <w:szCs w:val="20"/>
              </w:rPr>
              <w:t>6–17</w:t>
            </w:r>
          </w:p>
        </w:tc>
        <w:tc>
          <w:tcPr>
            <w:tcW w:w="1042" w:type="dxa"/>
            <w:tcBorders>
              <w:bottom w:val="dashSmallGap" w:sz="4" w:space="0" w:color="FFFFFF" w:themeColor="background1"/>
            </w:tcBorders>
            <w:noWrap/>
            <w:vAlign w:val="center"/>
          </w:tcPr>
          <w:p w14:paraId="5862A4E3" w14:textId="77777777" w:rsidR="00F907CD" w:rsidRPr="00F21CB1" w:rsidRDefault="00F907CD" w:rsidP="004A7FAF">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5 year a</w:t>
            </w:r>
            <w:r w:rsidRPr="00F21CB1">
              <w:rPr>
                <w:rFonts w:cs="Arial"/>
                <w:szCs w:val="20"/>
              </w:rPr>
              <w:t>verage</w:t>
            </w:r>
          </w:p>
        </w:tc>
      </w:tr>
      <w:tr w:rsidR="00F21CB1" w:rsidRPr="006926E8" w14:paraId="32D25937"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039CF764" w14:textId="77777777" w:rsidR="00F21CB1" w:rsidRPr="006926E8" w:rsidRDefault="00F21CB1" w:rsidP="006926E8">
            <w:pPr>
              <w:jc w:val="left"/>
              <w:rPr>
                <w:rFonts w:cs="Arial"/>
                <w:color w:val="000000"/>
                <w:szCs w:val="20"/>
              </w:rPr>
            </w:pPr>
            <w:r w:rsidRPr="006926E8">
              <w:rPr>
                <w:rFonts w:cs="Arial"/>
                <w:color w:val="000000"/>
                <w:szCs w:val="20"/>
              </w:rPr>
              <w:t>New South Wales</w:t>
            </w:r>
          </w:p>
        </w:tc>
        <w:tc>
          <w:tcPr>
            <w:tcW w:w="1041" w:type="dxa"/>
            <w:noWrap/>
            <w:hideMark/>
          </w:tcPr>
          <w:p w14:paraId="37CB7BBD" w14:textId="77777777"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1.4</w:t>
            </w:r>
          </w:p>
        </w:tc>
        <w:tc>
          <w:tcPr>
            <w:tcW w:w="1042" w:type="dxa"/>
            <w:noWrap/>
            <w:hideMark/>
          </w:tcPr>
          <w:p w14:paraId="1456D548"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2" w:type="dxa"/>
            <w:noWrap/>
            <w:hideMark/>
          </w:tcPr>
          <w:p w14:paraId="6240F9E7"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1" w:type="dxa"/>
            <w:noWrap/>
            <w:hideMark/>
          </w:tcPr>
          <w:p w14:paraId="71C00F72"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2" w:type="dxa"/>
            <w:noWrap/>
            <w:hideMark/>
          </w:tcPr>
          <w:p w14:paraId="701D8445" w14:textId="77777777"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1.1</w:t>
            </w:r>
          </w:p>
        </w:tc>
        <w:tc>
          <w:tcPr>
            <w:tcW w:w="1042" w:type="dxa"/>
            <w:shd w:val="clear" w:color="auto" w:fill="808080"/>
            <w:noWrap/>
            <w:hideMark/>
          </w:tcPr>
          <w:p w14:paraId="37682EA6" w14:textId="77777777" w:rsidR="00F21CB1" w:rsidRPr="001978D9"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1.1</w:t>
            </w:r>
          </w:p>
        </w:tc>
      </w:tr>
      <w:tr w:rsidR="00F21CB1" w:rsidRPr="006926E8" w14:paraId="3D678FA7"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4AB574B0" w14:textId="77777777" w:rsidR="00F21CB1" w:rsidRPr="006926E8" w:rsidRDefault="00F21CB1" w:rsidP="006926E8">
            <w:pPr>
              <w:jc w:val="left"/>
              <w:rPr>
                <w:rFonts w:cs="Arial"/>
                <w:color w:val="000000"/>
                <w:szCs w:val="20"/>
              </w:rPr>
            </w:pPr>
            <w:r w:rsidRPr="006926E8">
              <w:rPr>
                <w:rFonts w:cs="Arial"/>
                <w:color w:val="000000"/>
                <w:szCs w:val="20"/>
              </w:rPr>
              <w:t>Queensland</w:t>
            </w:r>
          </w:p>
        </w:tc>
        <w:tc>
          <w:tcPr>
            <w:tcW w:w="1041" w:type="dxa"/>
            <w:noWrap/>
            <w:hideMark/>
          </w:tcPr>
          <w:p w14:paraId="2E4A5862"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1.7</w:t>
            </w:r>
          </w:p>
        </w:tc>
        <w:tc>
          <w:tcPr>
            <w:tcW w:w="1042" w:type="dxa"/>
            <w:noWrap/>
            <w:hideMark/>
          </w:tcPr>
          <w:p w14:paraId="752D7646"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1.8</w:t>
            </w:r>
          </w:p>
        </w:tc>
        <w:tc>
          <w:tcPr>
            <w:tcW w:w="1042" w:type="dxa"/>
            <w:noWrap/>
            <w:hideMark/>
          </w:tcPr>
          <w:p w14:paraId="6C1F50FD"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41" w:type="dxa"/>
            <w:noWrap/>
            <w:hideMark/>
          </w:tcPr>
          <w:p w14:paraId="0872F9F7"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42" w:type="dxa"/>
            <w:noWrap/>
            <w:hideMark/>
          </w:tcPr>
          <w:p w14:paraId="3DEC3C8B"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42" w:type="dxa"/>
            <w:shd w:val="clear" w:color="auto" w:fill="808080"/>
            <w:noWrap/>
            <w:hideMark/>
          </w:tcPr>
          <w:p w14:paraId="2ADB62BC" w14:textId="77777777" w:rsidR="00F21CB1" w:rsidRPr="001978D9"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1.4</w:t>
            </w:r>
          </w:p>
        </w:tc>
      </w:tr>
      <w:tr w:rsidR="00F21CB1" w:rsidRPr="006926E8" w14:paraId="74A986E9"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48FECCD7" w14:textId="77777777" w:rsidR="00F21CB1" w:rsidRPr="006926E8" w:rsidRDefault="00F21CB1" w:rsidP="006926E8">
            <w:pPr>
              <w:jc w:val="left"/>
              <w:rPr>
                <w:rFonts w:cs="Arial"/>
                <w:color w:val="000000"/>
                <w:szCs w:val="20"/>
              </w:rPr>
            </w:pPr>
            <w:r w:rsidRPr="006926E8">
              <w:rPr>
                <w:rFonts w:cs="Arial"/>
                <w:color w:val="000000"/>
                <w:szCs w:val="20"/>
              </w:rPr>
              <w:t>Victoria</w:t>
            </w:r>
          </w:p>
        </w:tc>
        <w:tc>
          <w:tcPr>
            <w:tcW w:w="1041" w:type="dxa"/>
            <w:noWrap/>
            <w:hideMark/>
          </w:tcPr>
          <w:p w14:paraId="72051F68"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0.9</w:t>
            </w:r>
          </w:p>
        </w:tc>
        <w:tc>
          <w:tcPr>
            <w:tcW w:w="1042" w:type="dxa"/>
            <w:noWrap/>
            <w:hideMark/>
          </w:tcPr>
          <w:p w14:paraId="4992C7AD"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2" w:type="dxa"/>
            <w:noWrap/>
            <w:hideMark/>
          </w:tcPr>
          <w:p w14:paraId="1F030B18"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0.9</w:t>
            </w:r>
          </w:p>
        </w:tc>
        <w:tc>
          <w:tcPr>
            <w:tcW w:w="1041" w:type="dxa"/>
            <w:noWrap/>
            <w:hideMark/>
          </w:tcPr>
          <w:p w14:paraId="52CD69FD"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2" w:type="dxa"/>
            <w:noWrap/>
            <w:hideMark/>
          </w:tcPr>
          <w:p w14:paraId="2D67F9AF"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42" w:type="dxa"/>
            <w:shd w:val="clear" w:color="auto" w:fill="808080"/>
            <w:noWrap/>
            <w:hideMark/>
          </w:tcPr>
          <w:p w14:paraId="08E28233" w14:textId="77777777" w:rsidR="00F21CB1" w:rsidRPr="001978D9"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0.9</w:t>
            </w:r>
          </w:p>
        </w:tc>
      </w:tr>
      <w:tr w:rsidR="00F21CB1" w:rsidRPr="006926E8" w14:paraId="21AE1549"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26A9952D" w14:textId="77777777" w:rsidR="00F21CB1" w:rsidRPr="006926E8" w:rsidRDefault="00F21CB1" w:rsidP="006926E8">
            <w:pPr>
              <w:jc w:val="left"/>
              <w:rPr>
                <w:rFonts w:cs="Arial"/>
                <w:color w:val="000000"/>
                <w:szCs w:val="20"/>
              </w:rPr>
            </w:pPr>
            <w:r w:rsidRPr="006926E8">
              <w:rPr>
                <w:rFonts w:cs="Arial"/>
                <w:color w:val="000000"/>
                <w:szCs w:val="20"/>
              </w:rPr>
              <w:t>Western Australia</w:t>
            </w:r>
          </w:p>
        </w:tc>
        <w:tc>
          <w:tcPr>
            <w:tcW w:w="1041" w:type="dxa"/>
            <w:noWrap/>
            <w:hideMark/>
          </w:tcPr>
          <w:p w14:paraId="52CCB4FD"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42" w:type="dxa"/>
            <w:noWrap/>
            <w:hideMark/>
          </w:tcPr>
          <w:p w14:paraId="12483F5B"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p>
        </w:tc>
        <w:tc>
          <w:tcPr>
            <w:tcW w:w="1042" w:type="dxa"/>
            <w:noWrap/>
            <w:hideMark/>
          </w:tcPr>
          <w:p w14:paraId="78B339AE"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1041" w:type="dxa"/>
            <w:noWrap/>
            <w:hideMark/>
          </w:tcPr>
          <w:p w14:paraId="0EB8CE30"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1.8</w:t>
            </w:r>
          </w:p>
        </w:tc>
        <w:tc>
          <w:tcPr>
            <w:tcW w:w="1042" w:type="dxa"/>
            <w:noWrap/>
            <w:hideMark/>
          </w:tcPr>
          <w:p w14:paraId="62CAB238"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42" w:type="dxa"/>
            <w:shd w:val="clear" w:color="auto" w:fill="808080"/>
            <w:noWrap/>
            <w:hideMark/>
          </w:tcPr>
          <w:p w14:paraId="152403AF" w14:textId="77777777" w:rsidR="00F21CB1" w:rsidRPr="001978D9"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1.4</w:t>
            </w:r>
          </w:p>
        </w:tc>
      </w:tr>
      <w:tr w:rsidR="00F21CB1" w:rsidRPr="006926E8" w14:paraId="4EE49DF9"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2E735AA7" w14:textId="77777777" w:rsidR="00F21CB1" w:rsidRPr="006926E8" w:rsidRDefault="00F21CB1" w:rsidP="006926E8">
            <w:pPr>
              <w:jc w:val="left"/>
              <w:rPr>
                <w:rFonts w:cs="Arial"/>
                <w:color w:val="000000"/>
                <w:szCs w:val="20"/>
              </w:rPr>
            </w:pPr>
            <w:r w:rsidRPr="006926E8">
              <w:rPr>
                <w:rFonts w:cs="Arial"/>
                <w:color w:val="000000"/>
                <w:szCs w:val="20"/>
              </w:rPr>
              <w:t>South Australia</w:t>
            </w:r>
          </w:p>
        </w:tc>
        <w:tc>
          <w:tcPr>
            <w:tcW w:w="1041" w:type="dxa"/>
            <w:noWrap/>
            <w:hideMark/>
          </w:tcPr>
          <w:p w14:paraId="1A6976F0"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w:t>
            </w:r>
          </w:p>
        </w:tc>
        <w:tc>
          <w:tcPr>
            <w:tcW w:w="1042" w:type="dxa"/>
            <w:noWrap/>
            <w:hideMark/>
          </w:tcPr>
          <w:p w14:paraId="5B04867D"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42" w:type="dxa"/>
            <w:noWrap/>
            <w:hideMark/>
          </w:tcPr>
          <w:p w14:paraId="57A8572E"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w:t>
            </w:r>
          </w:p>
        </w:tc>
        <w:tc>
          <w:tcPr>
            <w:tcW w:w="1041" w:type="dxa"/>
            <w:noWrap/>
            <w:hideMark/>
          </w:tcPr>
          <w:p w14:paraId="70255D85"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42" w:type="dxa"/>
            <w:noWrap/>
            <w:hideMark/>
          </w:tcPr>
          <w:p w14:paraId="6481A10A"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1042" w:type="dxa"/>
            <w:shd w:val="clear" w:color="auto" w:fill="808080"/>
            <w:noWrap/>
            <w:hideMark/>
          </w:tcPr>
          <w:p w14:paraId="5C0BE1DC" w14:textId="77777777" w:rsidR="00F21CB1" w:rsidRPr="001978D9"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1.3</w:t>
            </w:r>
          </w:p>
        </w:tc>
      </w:tr>
      <w:tr w:rsidR="00F21CB1" w:rsidRPr="006926E8" w14:paraId="74B24E04"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338D2642" w14:textId="77777777" w:rsidR="00F21CB1" w:rsidRPr="006926E8" w:rsidRDefault="00F21CB1" w:rsidP="006926E8">
            <w:pPr>
              <w:jc w:val="left"/>
              <w:rPr>
                <w:rFonts w:cs="Arial"/>
                <w:color w:val="000000"/>
                <w:szCs w:val="20"/>
              </w:rPr>
            </w:pPr>
            <w:r w:rsidRPr="006926E8">
              <w:rPr>
                <w:rFonts w:cs="Arial"/>
                <w:color w:val="000000"/>
                <w:szCs w:val="20"/>
              </w:rPr>
              <w:t>Tasmania</w:t>
            </w:r>
          </w:p>
        </w:tc>
        <w:tc>
          <w:tcPr>
            <w:tcW w:w="1041" w:type="dxa"/>
            <w:noWrap/>
            <w:hideMark/>
          </w:tcPr>
          <w:p w14:paraId="490192C9"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1.7</w:t>
            </w:r>
          </w:p>
        </w:tc>
        <w:tc>
          <w:tcPr>
            <w:tcW w:w="1042" w:type="dxa"/>
            <w:noWrap/>
            <w:hideMark/>
          </w:tcPr>
          <w:p w14:paraId="5C68F692"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2.6</w:t>
            </w:r>
          </w:p>
        </w:tc>
        <w:tc>
          <w:tcPr>
            <w:tcW w:w="1042" w:type="dxa"/>
            <w:noWrap/>
            <w:hideMark/>
          </w:tcPr>
          <w:p w14:paraId="41C818CE"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41" w:type="dxa"/>
            <w:noWrap/>
            <w:hideMark/>
          </w:tcPr>
          <w:p w14:paraId="346C618A"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2.1</w:t>
            </w:r>
          </w:p>
        </w:tc>
        <w:tc>
          <w:tcPr>
            <w:tcW w:w="1042" w:type="dxa"/>
            <w:noWrap/>
            <w:hideMark/>
          </w:tcPr>
          <w:p w14:paraId="3CE6C8A5"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42" w:type="dxa"/>
            <w:shd w:val="clear" w:color="auto" w:fill="808080"/>
            <w:noWrap/>
            <w:hideMark/>
          </w:tcPr>
          <w:p w14:paraId="7CAC2FCA" w14:textId="77777777" w:rsidR="00F21CB1" w:rsidRPr="001978D9"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2.0</w:t>
            </w:r>
          </w:p>
        </w:tc>
      </w:tr>
      <w:tr w:rsidR="00F21CB1" w:rsidRPr="006926E8" w14:paraId="3188D62D"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7767F68C" w14:textId="77777777" w:rsidR="00F21CB1" w:rsidRPr="006926E8" w:rsidRDefault="00F21CB1" w:rsidP="006926E8">
            <w:pPr>
              <w:jc w:val="left"/>
              <w:rPr>
                <w:rFonts w:cs="Arial"/>
                <w:color w:val="000000"/>
                <w:szCs w:val="20"/>
              </w:rPr>
            </w:pPr>
            <w:r w:rsidRPr="006926E8">
              <w:rPr>
                <w:rFonts w:cs="Arial"/>
                <w:color w:val="000000"/>
                <w:szCs w:val="20"/>
              </w:rPr>
              <w:t>Northern Territory</w:t>
            </w:r>
          </w:p>
        </w:tc>
        <w:tc>
          <w:tcPr>
            <w:tcW w:w="1041" w:type="dxa"/>
            <w:noWrap/>
            <w:hideMark/>
          </w:tcPr>
          <w:p w14:paraId="6A6A45E1"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42" w:type="dxa"/>
            <w:noWrap/>
            <w:hideMark/>
          </w:tcPr>
          <w:p w14:paraId="0A07ADAC"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3.8</w:t>
            </w:r>
          </w:p>
        </w:tc>
        <w:tc>
          <w:tcPr>
            <w:tcW w:w="1042" w:type="dxa"/>
            <w:noWrap/>
            <w:hideMark/>
          </w:tcPr>
          <w:p w14:paraId="639E464C"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41" w:type="dxa"/>
            <w:noWrap/>
            <w:hideMark/>
          </w:tcPr>
          <w:p w14:paraId="49FBAEE5"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1042" w:type="dxa"/>
            <w:noWrap/>
            <w:hideMark/>
          </w:tcPr>
          <w:p w14:paraId="57716680"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2.2</w:t>
            </w:r>
          </w:p>
        </w:tc>
        <w:tc>
          <w:tcPr>
            <w:tcW w:w="1042" w:type="dxa"/>
            <w:shd w:val="clear" w:color="auto" w:fill="808080"/>
            <w:noWrap/>
            <w:hideMark/>
          </w:tcPr>
          <w:p w14:paraId="34761823" w14:textId="77777777" w:rsidR="00F21CB1" w:rsidRPr="001978D9"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1.8</w:t>
            </w:r>
          </w:p>
        </w:tc>
      </w:tr>
      <w:tr w:rsidR="00F21CB1" w:rsidRPr="006926E8" w14:paraId="6243E7EF" w14:textId="77777777" w:rsidTr="00A03D6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noWrap/>
            <w:hideMark/>
          </w:tcPr>
          <w:p w14:paraId="698D3F8E" w14:textId="77777777" w:rsidR="00F21CB1" w:rsidRPr="006926E8" w:rsidRDefault="00F21CB1" w:rsidP="006926E8">
            <w:pPr>
              <w:jc w:val="left"/>
              <w:rPr>
                <w:rFonts w:cs="Arial"/>
                <w:bCs w:val="0"/>
                <w:color w:val="FFFFFF" w:themeColor="background1"/>
                <w:szCs w:val="20"/>
              </w:rPr>
            </w:pPr>
            <w:r w:rsidRPr="006926E8">
              <w:rPr>
                <w:rFonts w:cs="Arial"/>
                <w:color w:val="000000"/>
                <w:szCs w:val="20"/>
              </w:rPr>
              <w:t>Australian Capital Territory</w:t>
            </w:r>
          </w:p>
        </w:tc>
        <w:tc>
          <w:tcPr>
            <w:tcW w:w="1041" w:type="dxa"/>
            <w:noWrap/>
            <w:hideMark/>
          </w:tcPr>
          <w:p w14:paraId="6ACC282A"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0.5</w:t>
            </w:r>
          </w:p>
        </w:tc>
        <w:tc>
          <w:tcPr>
            <w:tcW w:w="1042" w:type="dxa"/>
            <w:noWrap/>
            <w:hideMark/>
          </w:tcPr>
          <w:p w14:paraId="352DBD95"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0.5</w:t>
            </w:r>
          </w:p>
        </w:tc>
        <w:tc>
          <w:tcPr>
            <w:tcW w:w="1042" w:type="dxa"/>
            <w:noWrap/>
            <w:hideMark/>
          </w:tcPr>
          <w:p w14:paraId="36CECD61"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u/a</w:t>
            </w:r>
          </w:p>
        </w:tc>
        <w:tc>
          <w:tcPr>
            <w:tcW w:w="1041" w:type="dxa"/>
            <w:noWrap/>
            <w:hideMark/>
          </w:tcPr>
          <w:p w14:paraId="36A9CA52" w14:textId="77777777"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926E8">
              <w:rPr>
                <w:rFonts w:cs="Arial"/>
                <w:color w:val="000000"/>
                <w:szCs w:val="20"/>
              </w:rPr>
              <w:t>u/a</w:t>
            </w:r>
          </w:p>
        </w:tc>
        <w:tc>
          <w:tcPr>
            <w:tcW w:w="1042" w:type="dxa"/>
            <w:noWrap/>
            <w:hideMark/>
          </w:tcPr>
          <w:p w14:paraId="2AC37B97" w14:textId="77777777" w:rsidR="00F21CB1" w:rsidRPr="006926E8"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0.9</w:t>
            </w:r>
          </w:p>
        </w:tc>
        <w:tc>
          <w:tcPr>
            <w:tcW w:w="1042" w:type="dxa"/>
            <w:shd w:val="clear" w:color="auto" w:fill="808080"/>
            <w:noWrap/>
            <w:hideMark/>
          </w:tcPr>
          <w:p w14:paraId="2869147E" w14:textId="77777777" w:rsidR="00F21CB1" w:rsidRPr="001978D9" w:rsidRDefault="00F907CD"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color w:val="FFFFFF" w:themeColor="background1"/>
                <w:szCs w:val="20"/>
              </w:rPr>
              <w:t>0.6</w:t>
            </w:r>
          </w:p>
        </w:tc>
      </w:tr>
      <w:tr w:rsidR="00F21CB1" w:rsidRPr="006926E8" w14:paraId="6A1D7B4E" w14:textId="77777777" w:rsidTr="00A03D6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796" w:type="dxa"/>
            <w:shd w:val="clear" w:color="auto" w:fill="808080" w:themeFill="background1" w:themeFillShade="80"/>
            <w:noWrap/>
          </w:tcPr>
          <w:p w14:paraId="6225A492" w14:textId="77777777" w:rsidR="00F21CB1" w:rsidRPr="006926E8" w:rsidRDefault="00F21CB1" w:rsidP="006926E8">
            <w:pPr>
              <w:jc w:val="left"/>
              <w:rPr>
                <w:rFonts w:cs="Arial"/>
                <w:bCs w:val="0"/>
                <w:color w:val="FFFFFF" w:themeColor="background1"/>
                <w:szCs w:val="20"/>
              </w:rPr>
            </w:pPr>
            <w:r w:rsidRPr="006926E8">
              <w:rPr>
                <w:rFonts w:cs="Arial"/>
                <w:bCs w:val="0"/>
                <w:color w:val="FFFFFF" w:themeColor="background1"/>
                <w:szCs w:val="20"/>
              </w:rPr>
              <w:t>Australian total</w:t>
            </w:r>
          </w:p>
        </w:tc>
        <w:tc>
          <w:tcPr>
            <w:tcW w:w="1041" w:type="dxa"/>
            <w:shd w:val="clear" w:color="auto" w:fill="808080" w:themeFill="background1" w:themeFillShade="80"/>
            <w:noWrap/>
          </w:tcPr>
          <w:p w14:paraId="592772B1"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1.3</w:t>
            </w:r>
          </w:p>
        </w:tc>
        <w:tc>
          <w:tcPr>
            <w:tcW w:w="1042" w:type="dxa"/>
            <w:shd w:val="clear" w:color="auto" w:fill="808080" w:themeFill="background1" w:themeFillShade="80"/>
            <w:noWrap/>
          </w:tcPr>
          <w:p w14:paraId="5967E197" w14:textId="77777777"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1.3</w:t>
            </w:r>
          </w:p>
        </w:tc>
        <w:tc>
          <w:tcPr>
            <w:tcW w:w="1042" w:type="dxa"/>
            <w:shd w:val="clear" w:color="auto" w:fill="808080" w:themeFill="background1" w:themeFillShade="80"/>
            <w:noWrap/>
          </w:tcPr>
          <w:p w14:paraId="01465046"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1.1</w:t>
            </w:r>
          </w:p>
        </w:tc>
        <w:tc>
          <w:tcPr>
            <w:tcW w:w="1041" w:type="dxa"/>
            <w:shd w:val="clear" w:color="auto" w:fill="808080" w:themeFill="background1" w:themeFillShade="80"/>
            <w:noWrap/>
          </w:tcPr>
          <w:p w14:paraId="01824EEC"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1.2</w:t>
            </w:r>
          </w:p>
        </w:tc>
        <w:tc>
          <w:tcPr>
            <w:tcW w:w="1042" w:type="dxa"/>
            <w:shd w:val="clear" w:color="auto" w:fill="808080" w:themeFill="background1" w:themeFillShade="80"/>
            <w:noWrap/>
          </w:tcPr>
          <w:p w14:paraId="7F1A5DC4"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1.0</w:t>
            </w:r>
          </w:p>
        </w:tc>
        <w:tc>
          <w:tcPr>
            <w:tcW w:w="1042" w:type="dxa"/>
            <w:shd w:val="clear" w:color="auto" w:fill="808080" w:themeFill="background1" w:themeFillShade="80"/>
            <w:noWrap/>
          </w:tcPr>
          <w:p w14:paraId="318C3016" w14:textId="77777777" w:rsidR="00F21CB1" w:rsidRPr="006926E8" w:rsidRDefault="00F907CD"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1.2</w:t>
            </w:r>
          </w:p>
        </w:tc>
      </w:tr>
    </w:tbl>
    <w:p w14:paraId="08104BD6" w14:textId="77777777" w:rsidR="00905154" w:rsidRPr="00905154" w:rsidRDefault="00905154" w:rsidP="00905154"/>
    <w:p w14:paraId="743A04D1" w14:textId="77777777" w:rsidR="006926E8" w:rsidRDefault="00333A32" w:rsidP="00B51041">
      <w:pPr>
        <w:pStyle w:val="SWASectionnum2"/>
      </w:pPr>
      <w:bookmarkStart w:id="10" w:name="_Toc530477924"/>
      <w:r>
        <w:t>Work-related disease fatalities</w:t>
      </w:r>
      <w:bookmarkEnd w:id="10"/>
    </w:p>
    <w:p w14:paraId="70D7A8FA" w14:textId="77777777" w:rsidR="00333A32" w:rsidRDefault="00333A32" w:rsidP="00333A32">
      <w:r>
        <w:t>Workers’ compensation data contain some information on disease-related fatalities but are known to understate th</w:t>
      </w:r>
      <w:r w:rsidR="00B773DE">
        <w:t>e</w:t>
      </w:r>
      <w:r>
        <w:t xml:space="preserve"> number of fatalities from work-related causes. It can be difficult to associate a disease that becomes evident later in life after exposure to a chemical or substance that occurred many years earlier while at work. Some occupational diseases such as asbestosis and mesothelioma are compensated through separate mechanisms while many other diseases go unreported and/or uncompensated.</w:t>
      </w:r>
    </w:p>
    <w:p w14:paraId="1C7A841F" w14:textId="1E85B71F" w:rsidR="00333A32" w:rsidRDefault="00974471" w:rsidP="00333A32">
      <w:r>
        <w:t>Indicator 8 shows that in 2016–17</w:t>
      </w:r>
      <w:r w:rsidR="00333A32">
        <w:t xml:space="preserve"> there were </w:t>
      </w:r>
      <w:r>
        <w:t>4</w:t>
      </w:r>
      <w:r w:rsidR="00532697">
        <w:t>3</w:t>
      </w:r>
      <w:r w:rsidR="00333A32">
        <w:t xml:space="preserve"> accepted workers’ compensation claims for a work</w:t>
      </w:r>
      <w:r w:rsidR="00012363">
        <w:noBreakHyphen/>
      </w:r>
      <w:r w:rsidR="00333A32">
        <w:t>related fatalit</w:t>
      </w:r>
      <w:r w:rsidR="00012363">
        <w:t>ies</w:t>
      </w:r>
      <w:r w:rsidR="00333A32">
        <w:t xml:space="preserve"> involving an occupational disease in Australia. This number is expected to rise as more claims lodged in </w:t>
      </w:r>
      <w:r>
        <w:t>2016–17</w:t>
      </w:r>
      <w:r w:rsidR="00333A32">
        <w:t xml:space="preserve"> are accepted. There w</w:t>
      </w:r>
      <w:r w:rsidR="00C63B88">
        <w:t>as a substantial decrease (down </w:t>
      </w:r>
      <w:r>
        <w:t>1</w:t>
      </w:r>
      <w:r w:rsidR="00532697">
        <w:t>3</w:t>
      </w:r>
      <w:r w:rsidR="008E540E">
        <w:t> per cent</w:t>
      </w:r>
      <w:r w:rsidR="00333A32">
        <w:t xml:space="preserve">) in the number of </w:t>
      </w:r>
      <w:r w:rsidR="00012363">
        <w:t xml:space="preserve">compensated </w:t>
      </w:r>
      <w:r w:rsidR="00333A32">
        <w:t xml:space="preserve">fatalities related to occupational diseases in Australia from </w:t>
      </w:r>
      <w:r>
        <w:t>2012–13 to 2015–16</w:t>
      </w:r>
      <w:r w:rsidR="00333A32">
        <w:t>.</w:t>
      </w:r>
    </w:p>
    <w:p w14:paraId="232B5222" w14:textId="35621E91" w:rsidR="00333A32" w:rsidRDefault="00333A32" w:rsidP="00333A32">
      <w:r w:rsidRPr="00333A32">
        <w:t>Fatalities are recorded in the N</w:t>
      </w:r>
      <w:r w:rsidR="00B47075">
        <w:t xml:space="preserve">ational </w:t>
      </w:r>
      <w:r w:rsidRPr="00333A32">
        <w:t>D</w:t>
      </w:r>
      <w:r w:rsidR="00B47075">
        <w:t xml:space="preserve">ataset for </w:t>
      </w:r>
      <w:r w:rsidR="001E4110">
        <w:t>Compensation-</w:t>
      </w:r>
      <w:r w:rsidR="00B47075">
        <w:t xml:space="preserve">based </w:t>
      </w:r>
      <w:r w:rsidR="001E4110">
        <w:t>S</w:t>
      </w:r>
      <w:r w:rsidR="00B47075">
        <w:t>tatistics a</w:t>
      </w:r>
      <w:r w:rsidRPr="00333A32">
        <w:t xml:space="preserve">gainst the date of </w:t>
      </w:r>
      <w:r w:rsidR="00AD11A7" w:rsidRPr="00333A32">
        <w:t>lodgement</w:t>
      </w:r>
      <w:r w:rsidRPr="00333A32">
        <w:t xml:space="preserve"> of the claim, not the date of death. Data revisions from previous years could occur where a claim is lodged in one year but not accepted until after the data are </w:t>
      </w:r>
      <w:r w:rsidR="00012363">
        <w:t xml:space="preserve">compiled </w:t>
      </w:r>
      <w:r w:rsidRPr="00333A32">
        <w:t xml:space="preserve">for that year or for an injury or disease </w:t>
      </w:r>
      <w:r w:rsidR="00012363">
        <w:t>occur</w:t>
      </w:r>
      <w:r w:rsidR="001E2E8F">
        <w:t>r</w:t>
      </w:r>
      <w:r w:rsidR="00012363">
        <w:t xml:space="preserve">ing in </w:t>
      </w:r>
      <w:r w:rsidRPr="00333A32">
        <w:t xml:space="preserve">one year </w:t>
      </w:r>
      <w:r w:rsidR="00012363">
        <w:t xml:space="preserve">but where </w:t>
      </w:r>
      <w:r w:rsidRPr="00333A32">
        <w:t xml:space="preserve">the employee dies from that injury or disease in a subsequent year. This is particularly the case with disease-related fatalities where considerable time could elapse between </w:t>
      </w:r>
      <w:r w:rsidR="001E2E8F">
        <w:t xml:space="preserve">the </w:t>
      </w:r>
      <w:r w:rsidR="00B47075">
        <w:t xml:space="preserve">date of </w:t>
      </w:r>
      <w:r w:rsidRPr="00333A32">
        <w:t>diagnosis leading to a claim being lodged</w:t>
      </w:r>
      <w:r w:rsidR="001E2E8F">
        <w:t>,</w:t>
      </w:r>
      <w:r w:rsidRPr="00333A32">
        <w:t xml:space="preserve"> and </w:t>
      </w:r>
      <w:r w:rsidR="001E4110">
        <w:t>the d</w:t>
      </w:r>
      <w:r w:rsidR="00B47075">
        <w:t xml:space="preserve">ate of </w:t>
      </w:r>
      <w:r w:rsidRPr="00333A32">
        <w:t>death.</w:t>
      </w:r>
    </w:p>
    <w:p w14:paraId="4FFAB705" w14:textId="0FBC8C59" w:rsidR="00C63B88" w:rsidRDefault="00C63B88" w:rsidP="00C63B88">
      <w:r w:rsidRPr="00333A32">
        <w:t>The Australian Mesothelioma Registry reports annually on mesothelioma incidence which is available on its</w:t>
      </w:r>
      <w:r w:rsidR="00974471" w:rsidRPr="00974471">
        <w:rPr>
          <w:rStyle w:val="SWALinkChar"/>
        </w:rPr>
        <w:t xml:space="preserve"> </w:t>
      </w:r>
      <w:hyperlink r:id="rId27" w:history="1">
        <w:r w:rsidR="00974471" w:rsidRPr="004D2214">
          <w:rPr>
            <w:rStyle w:val="SWALinkChar"/>
          </w:rPr>
          <w:t>reports and publications webpage</w:t>
        </w:r>
      </w:hyperlink>
      <w:r w:rsidRPr="00333A32">
        <w:t>.</w:t>
      </w:r>
    </w:p>
    <w:p w14:paraId="148E138E" w14:textId="77777777" w:rsidR="001E2E8F" w:rsidRDefault="001E2E8F">
      <w:pPr>
        <w:spacing w:after="200" w:line="276" w:lineRule="auto"/>
        <w:jc w:val="left"/>
        <w:rPr>
          <w:rFonts w:eastAsiaTheme="majorEastAsia" w:cstheme="majorBidi"/>
          <w:b/>
          <w:color w:val="AF1E2D"/>
          <w:spacing w:val="-3"/>
          <w:szCs w:val="22"/>
          <w:lang w:eastAsia="en-US"/>
        </w:rPr>
      </w:pPr>
      <w:r>
        <w:br w:type="page"/>
      </w:r>
    </w:p>
    <w:p w14:paraId="604C1E65" w14:textId="157E24EE" w:rsidR="00333A32" w:rsidRDefault="00333A32" w:rsidP="00DD1296">
      <w:pPr>
        <w:pStyle w:val="SWATableheader"/>
        <w:keepLines/>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8</w:t>
      </w:r>
      <w:r w:rsidR="006F0762">
        <w:rPr>
          <w:noProof/>
        </w:rPr>
        <w:fldChar w:fldCharType="end"/>
      </w:r>
      <w:r>
        <w:t xml:space="preserve"> </w:t>
      </w:r>
      <w:r w:rsidR="00E76BFC">
        <w:t>–</w:t>
      </w:r>
      <w:r>
        <w:t xml:space="preserve"> </w:t>
      </w:r>
      <w:r w:rsidRPr="00337894">
        <w:t xml:space="preserve">Compensated </w:t>
      </w:r>
      <w:r>
        <w:t>f</w:t>
      </w:r>
      <w:r w:rsidRPr="00337894">
        <w:t>atalities involving occupational diseases by jurisdiction</w:t>
      </w:r>
      <w:r w:rsidR="00AD165B">
        <w:t xml:space="preserve"> </w:t>
      </w:r>
    </w:p>
    <w:tbl>
      <w:tblPr>
        <w:tblStyle w:val="LightShading-Accent2"/>
        <w:tblW w:w="9322" w:type="dxa"/>
        <w:tblLook w:val="04A0" w:firstRow="1" w:lastRow="0" w:firstColumn="1" w:lastColumn="0" w:noHBand="0" w:noVBand="1"/>
        <w:tblCaption w:val="Indicator 8– Compensated fatalities involving occupational diseases by jurisdiction."/>
        <w:tblDescription w:val="This Table shows number of compensated fatalities involving occupational diseases and five year average for each jurisdiction between 2011-12 and 2015-16. Please refer to body text for more details."/>
      </w:tblPr>
      <w:tblGrid>
        <w:gridCol w:w="2518"/>
        <w:gridCol w:w="1134"/>
        <w:gridCol w:w="1134"/>
        <w:gridCol w:w="1134"/>
        <w:gridCol w:w="1134"/>
        <w:gridCol w:w="1134"/>
        <w:gridCol w:w="1134"/>
      </w:tblGrid>
      <w:tr w:rsidR="00333A32" w:rsidRPr="00C03800" w14:paraId="14E633F3" w14:textId="77777777" w:rsidTr="00F457B0">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6336F1E4" w14:textId="77777777" w:rsidR="00333A32" w:rsidRPr="00C03800" w:rsidRDefault="00333A32" w:rsidP="00C75841">
            <w:pPr>
              <w:keepNext/>
              <w:keepLines/>
              <w:jc w:val="left"/>
              <w:rPr>
                <w:rFonts w:cs="Arial"/>
                <w:bCs w:val="0"/>
                <w:szCs w:val="20"/>
              </w:rPr>
            </w:pPr>
            <w:r w:rsidRPr="00C03800">
              <w:rPr>
                <w:rFonts w:cs="Arial"/>
                <w:bCs w:val="0"/>
                <w:szCs w:val="20"/>
              </w:rPr>
              <w:t>Jurisdiction</w:t>
            </w:r>
          </w:p>
        </w:tc>
        <w:tc>
          <w:tcPr>
            <w:tcW w:w="1134" w:type="dxa"/>
            <w:vAlign w:val="center"/>
            <w:hideMark/>
          </w:tcPr>
          <w:p w14:paraId="4DEA9291" w14:textId="77777777" w:rsidR="00333A32" w:rsidRPr="00C03800"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C03800">
              <w:rPr>
                <w:rFonts w:cs="Arial"/>
                <w:bCs w:val="0"/>
                <w:szCs w:val="20"/>
              </w:rPr>
              <w:t>201</w:t>
            </w:r>
            <w:r w:rsidR="00ED23FB">
              <w:rPr>
                <w:rFonts w:cs="Arial"/>
                <w:bCs w:val="0"/>
                <w:szCs w:val="20"/>
              </w:rPr>
              <w:t>2–13</w:t>
            </w:r>
          </w:p>
        </w:tc>
        <w:tc>
          <w:tcPr>
            <w:tcW w:w="1134" w:type="dxa"/>
            <w:vAlign w:val="center"/>
            <w:hideMark/>
          </w:tcPr>
          <w:p w14:paraId="3B059D3E" w14:textId="77777777" w:rsidR="00333A32" w:rsidRPr="00C03800" w:rsidRDefault="00ED23FB"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2013–14</w:t>
            </w:r>
          </w:p>
        </w:tc>
        <w:tc>
          <w:tcPr>
            <w:tcW w:w="1134" w:type="dxa"/>
            <w:vAlign w:val="center"/>
            <w:hideMark/>
          </w:tcPr>
          <w:p w14:paraId="616E21D2" w14:textId="77777777" w:rsidR="00333A32" w:rsidRPr="00C03800" w:rsidRDefault="00ED23FB"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2014–15</w:t>
            </w:r>
          </w:p>
        </w:tc>
        <w:tc>
          <w:tcPr>
            <w:tcW w:w="1134" w:type="dxa"/>
            <w:vAlign w:val="center"/>
            <w:hideMark/>
          </w:tcPr>
          <w:p w14:paraId="59146E5F" w14:textId="77777777" w:rsidR="00333A32" w:rsidRPr="00C03800" w:rsidRDefault="00ED23FB"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2015–16</w:t>
            </w:r>
          </w:p>
        </w:tc>
        <w:tc>
          <w:tcPr>
            <w:tcW w:w="1134" w:type="dxa"/>
            <w:vAlign w:val="center"/>
            <w:hideMark/>
          </w:tcPr>
          <w:p w14:paraId="7FDB20BA" w14:textId="77777777" w:rsidR="00333A32" w:rsidRPr="00C03800" w:rsidRDefault="00ED23FB"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2016–17p</w:t>
            </w:r>
          </w:p>
        </w:tc>
        <w:tc>
          <w:tcPr>
            <w:tcW w:w="1134" w:type="dxa"/>
            <w:vAlign w:val="center"/>
            <w:hideMark/>
          </w:tcPr>
          <w:p w14:paraId="14838732" w14:textId="77777777" w:rsidR="00333A32" w:rsidRPr="00C75841"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iCs/>
                <w:szCs w:val="20"/>
              </w:rPr>
            </w:pPr>
            <w:r w:rsidRPr="00C75841">
              <w:rPr>
                <w:rFonts w:cs="Arial"/>
                <w:bCs w:val="0"/>
                <w:iCs/>
                <w:szCs w:val="20"/>
              </w:rPr>
              <w:t>5</w:t>
            </w:r>
            <w:r w:rsidR="000862E5">
              <w:rPr>
                <w:rFonts w:cs="Arial"/>
                <w:bCs w:val="0"/>
                <w:iCs/>
                <w:szCs w:val="20"/>
              </w:rPr>
              <w:t xml:space="preserve"> </w:t>
            </w:r>
            <w:r w:rsidRPr="00C75841">
              <w:rPr>
                <w:rFonts w:cs="Arial"/>
                <w:bCs w:val="0"/>
                <w:iCs/>
                <w:szCs w:val="20"/>
              </w:rPr>
              <w:t>y</w:t>
            </w:r>
            <w:r w:rsidR="000862E5">
              <w:rPr>
                <w:rFonts w:cs="Arial"/>
                <w:bCs w:val="0"/>
                <w:iCs/>
                <w:szCs w:val="20"/>
              </w:rPr>
              <w:t>ear a</w:t>
            </w:r>
            <w:r w:rsidRPr="00C75841">
              <w:rPr>
                <w:rFonts w:cs="Arial"/>
                <w:bCs w:val="0"/>
                <w:iCs/>
                <w:szCs w:val="20"/>
              </w:rPr>
              <w:t>verage</w:t>
            </w:r>
          </w:p>
        </w:tc>
      </w:tr>
      <w:tr w:rsidR="00333A32" w:rsidRPr="00C03800" w14:paraId="3CED2704"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5E63C040" w14:textId="77777777" w:rsidR="00333A32" w:rsidRPr="00C03800" w:rsidRDefault="00333A32" w:rsidP="00DD1296">
            <w:pPr>
              <w:keepNext/>
              <w:keepLines/>
              <w:jc w:val="left"/>
              <w:rPr>
                <w:rFonts w:cs="Arial"/>
                <w:color w:val="000000"/>
                <w:szCs w:val="20"/>
              </w:rPr>
            </w:pPr>
            <w:r w:rsidRPr="00C03800">
              <w:rPr>
                <w:rFonts w:cs="Arial"/>
                <w:color w:val="000000"/>
                <w:szCs w:val="20"/>
              </w:rPr>
              <w:t>New South Wales</w:t>
            </w:r>
          </w:p>
        </w:tc>
        <w:tc>
          <w:tcPr>
            <w:tcW w:w="1134" w:type="dxa"/>
            <w:vAlign w:val="center"/>
            <w:hideMark/>
          </w:tcPr>
          <w:p w14:paraId="33D34253" w14:textId="15E97D8C" w:rsidR="00333A32" w:rsidRPr="00C03800" w:rsidRDefault="00C277BE" w:rsidP="00DD1296">
            <w:pPr>
              <w:keepNext/>
              <w:keepLine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134" w:type="dxa"/>
            <w:vAlign w:val="center"/>
            <w:hideMark/>
          </w:tcPr>
          <w:p w14:paraId="4AA43348" w14:textId="77777777" w:rsidR="00333A32" w:rsidRPr="00C03800" w:rsidRDefault="00ED23FB"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134" w:type="dxa"/>
            <w:vAlign w:val="center"/>
            <w:hideMark/>
          </w:tcPr>
          <w:p w14:paraId="185035CA" w14:textId="77777777" w:rsidR="00333A32" w:rsidRPr="00C03800" w:rsidRDefault="00ED23FB"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134" w:type="dxa"/>
            <w:vAlign w:val="center"/>
            <w:hideMark/>
          </w:tcPr>
          <w:p w14:paraId="582C37AF" w14:textId="77777777" w:rsidR="00333A32" w:rsidRPr="00C03800" w:rsidRDefault="00ED23FB"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134" w:type="dxa"/>
            <w:vAlign w:val="center"/>
            <w:hideMark/>
          </w:tcPr>
          <w:p w14:paraId="33612258" w14:textId="77777777" w:rsidR="00333A32" w:rsidRPr="00C03800" w:rsidRDefault="00ED23FB"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w:t>
            </w:r>
          </w:p>
        </w:tc>
        <w:tc>
          <w:tcPr>
            <w:tcW w:w="1134" w:type="dxa"/>
            <w:shd w:val="clear" w:color="auto" w:fill="808080" w:themeFill="background1" w:themeFillShade="80"/>
            <w:vAlign w:val="center"/>
            <w:hideMark/>
          </w:tcPr>
          <w:p w14:paraId="306F67C8" w14:textId="77777777" w:rsidR="00333A32" w:rsidRPr="00223D84" w:rsidRDefault="00ED23FB"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9</w:t>
            </w:r>
          </w:p>
        </w:tc>
      </w:tr>
      <w:tr w:rsidR="00333A32" w:rsidRPr="00C03800" w14:paraId="6F726838"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70FEA99B" w14:textId="77777777" w:rsidR="00333A32" w:rsidRPr="00C03800" w:rsidRDefault="00333A32" w:rsidP="00DD1296">
            <w:pPr>
              <w:keepNext/>
              <w:keepLines/>
              <w:jc w:val="left"/>
              <w:rPr>
                <w:rFonts w:cs="Arial"/>
                <w:color w:val="000000"/>
                <w:szCs w:val="20"/>
              </w:rPr>
            </w:pPr>
            <w:r w:rsidRPr="00C03800">
              <w:rPr>
                <w:rFonts w:cs="Arial"/>
                <w:color w:val="000000"/>
                <w:szCs w:val="20"/>
              </w:rPr>
              <w:t>Victoria</w:t>
            </w:r>
          </w:p>
        </w:tc>
        <w:tc>
          <w:tcPr>
            <w:tcW w:w="1134" w:type="dxa"/>
            <w:vAlign w:val="center"/>
            <w:hideMark/>
          </w:tcPr>
          <w:p w14:paraId="74BD8163" w14:textId="77777777" w:rsidR="00333A32" w:rsidRPr="00C03800" w:rsidRDefault="00ED23FB" w:rsidP="00DD1296">
            <w:pPr>
              <w:keepNext/>
              <w:keepLine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134" w:type="dxa"/>
            <w:vAlign w:val="center"/>
            <w:hideMark/>
          </w:tcPr>
          <w:p w14:paraId="2519AA54" w14:textId="77777777" w:rsidR="00333A32" w:rsidRPr="00C03800" w:rsidRDefault="00ED23FB"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134" w:type="dxa"/>
            <w:vAlign w:val="center"/>
            <w:hideMark/>
          </w:tcPr>
          <w:p w14:paraId="64A819A0" w14:textId="77777777" w:rsidR="00333A32" w:rsidRPr="00C03800" w:rsidRDefault="00ED23FB"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p>
        </w:tc>
        <w:tc>
          <w:tcPr>
            <w:tcW w:w="1134" w:type="dxa"/>
            <w:vAlign w:val="center"/>
            <w:hideMark/>
          </w:tcPr>
          <w:p w14:paraId="1FEC0969" w14:textId="77777777" w:rsidR="00333A32" w:rsidRPr="00C03800" w:rsidRDefault="00ED23FB"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17</w:t>
            </w:r>
          </w:p>
        </w:tc>
        <w:tc>
          <w:tcPr>
            <w:tcW w:w="1134" w:type="dxa"/>
            <w:vAlign w:val="center"/>
            <w:hideMark/>
          </w:tcPr>
          <w:p w14:paraId="3D31C568" w14:textId="77777777" w:rsidR="00333A32" w:rsidRPr="00C03800" w:rsidRDefault="00ED23FB"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134" w:type="dxa"/>
            <w:shd w:val="clear" w:color="auto" w:fill="808080" w:themeFill="background1" w:themeFillShade="80"/>
            <w:vAlign w:val="center"/>
            <w:hideMark/>
          </w:tcPr>
          <w:p w14:paraId="396EEC77" w14:textId="77777777" w:rsidR="00333A32" w:rsidRPr="00223D84" w:rsidRDefault="00ED23FB"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12</w:t>
            </w:r>
          </w:p>
        </w:tc>
      </w:tr>
      <w:tr w:rsidR="00333A32" w:rsidRPr="00C03800" w14:paraId="40E477B3"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13152821" w14:textId="77777777" w:rsidR="00333A32" w:rsidRPr="00C03800" w:rsidRDefault="00333A32" w:rsidP="00333A32">
            <w:pPr>
              <w:jc w:val="left"/>
              <w:rPr>
                <w:rFonts w:cs="Arial"/>
                <w:color w:val="000000"/>
                <w:szCs w:val="20"/>
              </w:rPr>
            </w:pPr>
            <w:r w:rsidRPr="00C03800">
              <w:rPr>
                <w:rFonts w:cs="Arial"/>
                <w:color w:val="000000"/>
                <w:szCs w:val="20"/>
              </w:rPr>
              <w:t>Queensland</w:t>
            </w:r>
            <w:r w:rsidRPr="00C03800">
              <w:rPr>
                <w:rFonts w:cs="Arial"/>
                <w:color w:val="000000"/>
                <w:szCs w:val="20"/>
                <w:vertAlign w:val="superscript"/>
              </w:rPr>
              <w:t>#</w:t>
            </w:r>
          </w:p>
        </w:tc>
        <w:tc>
          <w:tcPr>
            <w:tcW w:w="1134" w:type="dxa"/>
            <w:vAlign w:val="center"/>
            <w:hideMark/>
          </w:tcPr>
          <w:p w14:paraId="2DB1302A" w14:textId="253639C6"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19</w:t>
            </w:r>
          </w:p>
        </w:tc>
        <w:tc>
          <w:tcPr>
            <w:tcW w:w="1134" w:type="dxa"/>
            <w:vAlign w:val="center"/>
            <w:hideMark/>
          </w:tcPr>
          <w:p w14:paraId="01917B40" w14:textId="234EBD52"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1134" w:type="dxa"/>
            <w:vAlign w:val="center"/>
            <w:hideMark/>
          </w:tcPr>
          <w:p w14:paraId="4531FE5F" w14:textId="1EF82A60"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19</w:t>
            </w:r>
          </w:p>
        </w:tc>
        <w:tc>
          <w:tcPr>
            <w:tcW w:w="1134" w:type="dxa"/>
            <w:vAlign w:val="center"/>
            <w:hideMark/>
          </w:tcPr>
          <w:p w14:paraId="29F85E3A" w14:textId="01F25EC2"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134" w:type="dxa"/>
            <w:vAlign w:val="center"/>
            <w:hideMark/>
          </w:tcPr>
          <w:p w14:paraId="3843A299" w14:textId="35601795"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1134" w:type="dxa"/>
            <w:shd w:val="clear" w:color="auto" w:fill="808080" w:themeFill="background1" w:themeFillShade="80"/>
            <w:vAlign w:val="center"/>
            <w:hideMark/>
          </w:tcPr>
          <w:p w14:paraId="15C1A505" w14:textId="491F81A6" w:rsidR="00333A32" w:rsidRPr="00223D84"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14</w:t>
            </w:r>
          </w:p>
        </w:tc>
      </w:tr>
      <w:tr w:rsidR="00333A32" w:rsidRPr="00C03800" w14:paraId="0B5C9D4F"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17D0E16D" w14:textId="77777777" w:rsidR="00333A32" w:rsidRPr="00C03800" w:rsidRDefault="00333A32" w:rsidP="00333A32">
            <w:pPr>
              <w:jc w:val="left"/>
              <w:rPr>
                <w:rFonts w:cs="Arial"/>
                <w:color w:val="000000"/>
                <w:szCs w:val="20"/>
              </w:rPr>
            </w:pPr>
            <w:r w:rsidRPr="00C03800">
              <w:rPr>
                <w:rFonts w:cs="Arial"/>
                <w:color w:val="000000"/>
                <w:szCs w:val="20"/>
              </w:rPr>
              <w:t>Western Australia</w:t>
            </w:r>
          </w:p>
        </w:tc>
        <w:tc>
          <w:tcPr>
            <w:tcW w:w="1134" w:type="dxa"/>
            <w:vAlign w:val="center"/>
            <w:hideMark/>
          </w:tcPr>
          <w:p w14:paraId="4364CC71"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134" w:type="dxa"/>
            <w:vAlign w:val="center"/>
            <w:hideMark/>
          </w:tcPr>
          <w:p w14:paraId="0D03ED96" w14:textId="3B6685A4" w:rsidR="00333A32" w:rsidRPr="00C03800" w:rsidRDefault="00C277BE"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1134" w:type="dxa"/>
            <w:vAlign w:val="center"/>
            <w:hideMark/>
          </w:tcPr>
          <w:p w14:paraId="6ABE417F"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134" w:type="dxa"/>
            <w:vAlign w:val="center"/>
            <w:hideMark/>
          </w:tcPr>
          <w:p w14:paraId="1FE39335"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c>
          <w:tcPr>
            <w:tcW w:w="1134" w:type="dxa"/>
            <w:vAlign w:val="center"/>
            <w:hideMark/>
          </w:tcPr>
          <w:p w14:paraId="78932B92"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134" w:type="dxa"/>
            <w:shd w:val="clear" w:color="auto" w:fill="808080" w:themeFill="background1" w:themeFillShade="80"/>
            <w:vAlign w:val="center"/>
            <w:hideMark/>
          </w:tcPr>
          <w:p w14:paraId="40FB7FA4" w14:textId="77777777" w:rsidR="00333A32" w:rsidRPr="00223D84"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4</w:t>
            </w:r>
          </w:p>
        </w:tc>
      </w:tr>
      <w:tr w:rsidR="00333A32" w:rsidRPr="00C03800" w14:paraId="7E1F87EC"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7B0B944C" w14:textId="77777777" w:rsidR="00333A32" w:rsidRPr="00C03800" w:rsidRDefault="00333A32" w:rsidP="00333A32">
            <w:pPr>
              <w:jc w:val="left"/>
              <w:rPr>
                <w:rFonts w:cs="Arial"/>
                <w:color w:val="000000"/>
                <w:szCs w:val="20"/>
              </w:rPr>
            </w:pPr>
            <w:r w:rsidRPr="00C03800">
              <w:rPr>
                <w:rFonts w:cs="Arial"/>
                <w:color w:val="000000"/>
                <w:szCs w:val="20"/>
              </w:rPr>
              <w:t>South Australia</w:t>
            </w:r>
          </w:p>
        </w:tc>
        <w:tc>
          <w:tcPr>
            <w:tcW w:w="1134" w:type="dxa"/>
            <w:vAlign w:val="center"/>
            <w:hideMark/>
          </w:tcPr>
          <w:p w14:paraId="06451515"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1134" w:type="dxa"/>
            <w:vAlign w:val="center"/>
            <w:hideMark/>
          </w:tcPr>
          <w:p w14:paraId="234688A5"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134" w:type="dxa"/>
            <w:vAlign w:val="center"/>
            <w:hideMark/>
          </w:tcPr>
          <w:p w14:paraId="63F4D664"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w:t>
            </w:r>
          </w:p>
        </w:tc>
        <w:tc>
          <w:tcPr>
            <w:tcW w:w="1134" w:type="dxa"/>
            <w:vAlign w:val="center"/>
            <w:hideMark/>
          </w:tcPr>
          <w:p w14:paraId="42D199DD"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134" w:type="dxa"/>
            <w:vAlign w:val="center"/>
            <w:hideMark/>
          </w:tcPr>
          <w:p w14:paraId="7E087D76"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134" w:type="dxa"/>
            <w:shd w:val="clear" w:color="auto" w:fill="808080" w:themeFill="background1" w:themeFillShade="80"/>
            <w:vAlign w:val="center"/>
            <w:hideMark/>
          </w:tcPr>
          <w:p w14:paraId="26C21154" w14:textId="77777777" w:rsidR="00333A32" w:rsidRPr="00223D84"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5</w:t>
            </w:r>
          </w:p>
        </w:tc>
      </w:tr>
      <w:tr w:rsidR="00333A32" w:rsidRPr="00C03800" w14:paraId="6E8BC8A0"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1AAE62B8" w14:textId="77777777" w:rsidR="00333A32" w:rsidRPr="00C03800" w:rsidRDefault="00333A32" w:rsidP="00333A32">
            <w:pPr>
              <w:jc w:val="left"/>
              <w:rPr>
                <w:rFonts w:cs="Arial"/>
                <w:color w:val="000000"/>
                <w:szCs w:val="20"/>
              </w:rPr>
            </w:pPr>
            <w:r w:rsidRPr="00C03800">
              <w:rPr>
                <w:rFonts w:cs="Arial"/>
                <w:color w:val="000000"/>
                <w:szCs w:val="20"/>
              </w:rPr>
              <w:t>Tasmania</w:t>
            </w:r>
          </w:p>
        </w:tc>
        <w:tc>
          <w:tcPr>
            <w:tcW w:w="1134" w:type="dxa"/>
            <w:vAlign w:val="center"/>
            <w:hideMark/>
          </w:tcPr>
          <w:p w14:paraId="2F0DFB98"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vAlign w:val="center"/>
            <w:hideMark/>
          </w:tcPr>
          <w:p w14:paraId="4679CC63"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vAlign w:val="center"/>
            <w:hideMark/>
          </w:tcPr>
          <w:p w14:paraId="49A2C775"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vAlign w:val="center"/>
            <w:hideMark/>
          </w:tcPr>
          <w:p w14:paraId="04CAB703"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vAlign w:val="center"/>
            <w:hideMark/>
          </w:tcPr>
          <w:p w14:paraId="6FDBA9F4"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134" w:type="dxa"/>
            <w:shd w:val="clear" w:color="auto" w:fill="808080" w:themeFill="background1" w:themeFillShade="80"/>
            <w:vAlign w:val="center"/>
            <w:hideMark/>
          </w:tcPr>
          <w:p w14:paraId="5913FADD" w14:textId="77777777" w:rsidR="00333A32" w:rsidRPr="00223D84"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0</w:t>
            </w:r>
          </w:p>
        </w:tc>
      </w:tr>
      <w:tr w:rsidR="00333A32" w:rsidRPr="00C03800" w14:paraId="1A876F0E"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039C81E3" w14:textId="77777777" w:rsidR="00333A32" w:rsidRPr="00C03800" w:rsidRDefault="00333A32" w:rsidP="00333A32">
            <w:pPr>
              <w:jc w:val="left"/>
              <w:rPr>
                <w:rFonts w:cs="Arial"/>
                <w:color w:val="000000"/>
                <w:szCs w:val="20"/>
              </w:rPr>
            </w:pPr>
            <w:r w:rsidRPr="00C03800">
              <w:rPr>
                <w:rFonts w:cs="Arial"/>
                <w:color w:val="000000"/>
                <w:szCs w:val="20"/>
              </w:rPr>
              <w:t>Northern Territory</w:t>
            </w:r>
          </w:p>
        </w:tc>
        <w:tc>
          <w:tcPr>
            <w:tcW w:w="1134" w:type="dxa"/>
            <w:vAlign w:val="center"/>
            <w:hideMark/>
          </w:tcPr>
          <w:p w14:paraId="262F9A56"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w:t>
            </w:r>
          </w:p>
        </w:tc>
        <w:tc>
          <w:tcPr>
            <w:tcW w:w="1134" w:type="dxa"/>
            <w:vAlign w:val="center"/>
            <w:hideMark/>
          </w:tcPr>
          <w:p w14:paraId="0B40A9EA"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w:t>
            </w:r>
          </w:p>
        </w:tc>
        <w:tc>
          <w:tcPr>
            <w:tcW w:w="1134" w:type="dxa"/>
            <w:vAlign w:val="center"/>
            <w:hideMark/>
          </w:tcPr>
          <w:p w14:paraId="4AC33339" w14:textId="77777777"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3D90FAE8" w14:textId="77777777"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7DF67104" w14:textId="77777777"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14:paraId="725AA561" w14:textId="77777777" w:rsidR="00333A32" w:rsidRPr="00223D84"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14:paraId="6F04C308"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58BC2674" w14:textId="77777777" w:rsidR="00333A32" w:rsidRPr="00C03800" w:rsidRDefault="00333A32" w:rsidP="00333A32">
            <w:pPr>
              <w:jc w:val="left"/>
              <w:rPr>
                <w:rFonts w:cs="Arial"/>
                <w:color w:val="000000"/>
                <w:szCs w:val="20"/>
              </w:rPr>
            </w:pPr>
            <w:r w:rsidRPr="00C03800">
              <w:rPr>
                <w:rFonts w:cs="Arial"/>
                <w:color w:val="000000"/>
                <w:szCs w:val="20"/>
              </w:rPr>
              <w:t>Australian Capital Territory</w:t>
            </w:r>
          </w:p>
        </w:tc>
        <w:tc>
          <w:tcPr>
            <w:tcW w:w="1134" w:type="dxa"/>
            <w:vAlign w:val="center"/>
            <w:hideMark/>
          </w:tcPr>
          <w:p w14:paraId="451C1D16"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6294B2E0"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7D9F2C10"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vAlign w:val="center"/>
            <w:hideMark/>
          </w:tcPr>
          <w:p w14:paraId="5E6A6935"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3352F8C9"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14:paraId="111F0B64" w14:textId="77777777"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14:paraId="1D12E165"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24BB0397" w14:textId="77777777" w:rsidR="00333A32" w:rsidRPr="00C03800" w:rsidRDefault="00333A32" w:rsidP="00333A32">
            <w:pPr>
              <w:jc w:val="left"/>
              <w:rPr>
                <w:rFonts w:cs="Arial"/>
                <w:color w:val="000000"/>
                <w:szCs w:val="20"/>
              </w:rPr>
            </w:pPr>
            <w:r w:rsidRPr="00C03800">
              <w:rPr>
                <w:rFonts w:cs="Arial"/>
                <w:color w:val="000000"/>
                <w:szCs w:val="20"/>
              </w:rPr>
              <w:t>Australian Government</w:t>
            </w:r>
          </w:p>
        </w:tc>
        <w:tc>
          <w:tcPr>
            <w:tcW w:w="1134" w:type="dxa"/>
            <w:vAlign w:val="center"/>
            <w:hideMark/>
          </w:tcPr>
          <w:p w14:paraId="35859119" w14:textId="77777777" w:rsidR="00333A32" w:rsidRPr="00C03800" w:rsidRDefault="00ED23FB" w:rsidP="00FC3DA6">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21</w:t>
            </w:r>
          </w:p>
        </w:tc>
        <w:tc>
          <w:tcPr>
            <w:tcW w:w="1134" w:type="dxa"/>
            <w:vAlign w:val="center"/>
            <w:hideMark/>
          </w:tcPr>
          <w:p w14:paraId="601C2C5E"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21</w:t>
            </w:r>
          </w:p>
        </w:tc>
        <w:tc>
          <w:tcPr>
            <w:tcW w:w="1134" w:type="dxa"/>
            <w:vAlign w:val="center"/>
            <w:hideMark/>
          </w:tcPr>
          <w:p w14:paraId="33DF0C82"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w:t>
            </w:r>
          </w:p>
        </w:tc>
        <w:tc>
          <w:tcPr>
            <w:tcW w:w="1134" w:type="dxa"/>
            <w:vAlign w:val="center"/>
            <w:hideMark/>
          </w:tcPr>
          <w:p w14:paraId="0EEFA275"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1134" w:type="dxa"/>
            <w:vAlign w:val="center"/>
            <w:hideMark/>
          </w:tcPr>
          <w:p w14:paraId="1A382412" w14:textId="77777777" w:rsidR="00333A32" w:rsidRPr="00C03800"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21</w:t>
            </w:r>
          </w:p>
        </w:tc>
        <w:tc>
          <w:tcPr>
            <w:tcW w:w="1134" w:type="dxa"/>
            <w:shd w:val="clear" w:color="auto" w:fill="808080" w:themeFill="background1" w:themeFillShade="80"/>
            <w:vAlign w:val="center"/>
            <w:hideMark/>
          </w:tcPr>
          <w:p w14:paraId="76CC778A" w14:textId="77777777" w:rsidR="00333A32" w:rsidRPr="00223D84" w:rsidRDefault="00ED23FB"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color w:val="FFFFFF" w:themeColor="background1"/>
                <w:szCs w:val="20"/>
              </w:rPr>
              <w:t>18</w:t>
            </w:r>
          </w:p>
        </w:tc>
      </w:tr>
      <w:tr w:rsidR="00333A32" w:rsidRPr="00C03800" w14:paraId="694E99F0"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14:paraId="785DA7B2" w14:textId="77777777" w:rsidR="00333A32" w:rsidRPr="00C03800" w:rsidRDefault="00333A32" w:rsidP="00333A32">
            <w:pPr>
              <w:jc w:val="left"/>
              <w:rPr>
                <w:rFonts w:cs="Arial"/>
                <w:color w:val="000000"/>
                <w:szCs w:val="20"/>
              </w:rPr>
            </w:pPr>
            <w:r w:rsidRPr="00C03800">
              <w:rPr>
                <w:rFonts w:cs="Arial"/>
                <w:color w:val="000000"/>
                <w:szCs w:val="20"/>
              </w:rPr>
              <w:t>Seacare</w:t>
            </w:r>
          </w:p>
        </w:tc>
        <w:tc>
          <w:tcPr>
            <w:tcW w:w="1134" w:type="dxa"/>
            <w:vAlign w:val="center"/>
            <w:hideMark/>
          </w:tcPr>
          <w:p w14:paraId="3BF746DC"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18662EAE"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23198B00"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14:paraId="25F644E9"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134" w:type="dxa"/>
            <w:vAlign w:val="center"/>
            <w:hideMark/>
          </w:tcPr>
          <w:p w14:paraId="73BE642D" w14:textId="77777777"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14:paraId="6A1601C4" w14:textId="77777777"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14:paraId="68C216D4"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shd w:val="clear" w:color="auto" w:fill="808080" w:themeFill="background1" w:themeFillShade="80"/>
            <w:vAlign w:val="center"/>
            <w:hideMark/>
          </w:tcPr>
          <w:p w14:paraId="07746EF2" w14:textId="77777777" w:rsidR="00333A32" w:rsidRPr="00C03800" w:rsidRDefault="00333A32" w:rsidP="00333A32">
            <w:pPr>
              <w:jc w:val="left"/>
              <w:rPr>
                <w:rFonts w:cs="Arial"/>
                <w:bCs w:val="0"/>
                <w:color w:val="FFFFFF" w:themeColor="background1"/>
                <w:szCs w:val="20"/>
              </w:rPr>
            </w:pPr>
            <w:r w:rsidRPr="00C03800">
              <w:rPr>
                <w:rFonts w:cs="Arial"/>
                <w:bCs w:val="0"/>
                <w:color w:val="FFFFFF" w:themeColor="background1"/>
                <w:szCs w:val="20"/>
              </w:rPr>
              <w:t>Australian total</w:t>
            </w:r>
          </w:p>
        </w:tc>
        <w:tc>
          <w:tcPr>
            <w:tcW w:w="1134" w:type="dxa"/>
            <w:shd w:val="clear" w:color="auto" w:fill="808080" w:themeFill="background1" w:themeFillShade="80"/>
            <w:vAlign w:val="center"/>
            <w:hideMark/>
          </w:tcPr>
          <w:p w14:paraId="18D0FCD4" w14:textId="0A056A95" w:rsidR="00333A32" w:rsidRPr="00C03800" w:rsidRDefault="00C277BE" w:rsidP="00FC3DA6">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72</w:t>
            </w:r>
          </w:p>
        </w:tc>
        <w:tc>
          <w:tcPr>
            <w:tcW w:w="1134" w:type="dxa"/>
            <w:shd w:val="clear" w:color="auto" w:fill="808080" w:themeFill="background1" w:themeFillShade="80"/>
            <w:vAlign w:val="center"/>
            <w:hideMark/>
          </w:tcPr>
          <w:p w14:paraId="24800C5C" w14:textId="0CD1C854"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69</w:t>
            </w:r>
          </w:p>
        </w:tc>
        <w:tc>
          <w:tcPr>
            <w:tcW w:w="1134" w:type="dxa"/>
            <w:shd w:val="clear" w:color="auto" w:fill="808080" w:themeFill="background1" w:themeFillShade="80"/>
            <w:vAlign w:val="center"/>
            <w:hideMark/>
          </w:tcPr>
          <w:p w14:paraId="5F66F9DD" w14:textId="5AAB211A"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64</w:t>
            </w:r>
          </w:p>
        </w:tc>
        <w:tc>
          <w:tcPr>
            <w:tcW w:w="1134" w:type="dxa"/>
            <w:shd w:val="clear" w:color="auto" w:fill="808080" w:themeFill="background1" w:themeFillShade="80"/>
            <w:vAlign w:val="center"/>
            <w:hideMark/>
          </w:tcPr>
          <w:p w14:paraId="0C8C8854" w14:textId="03B10E7D"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63</w:t>
            </w:r>
          </w:p>
        </w:tc>
        <w:tc>
          <w:tcPr>
            <w:tcW w:w="1134" w:type="dxa"/>
            <w:shd w:val="clear" w:color="auto" w:fill="808080" w:themeFill="background1" w:themeFillShade="80"/>
            <w:vAlign w:val="center"/>
            <w:hideMark/>
          </w:tcPr>
          <w:p w14:paraId="0656A75B" w14:textId="7D25EA02" w:rsidR="00333A32" w:rsidRPr="00C03800"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43</w:t>
            </w:r>
          </w:p>
        </w:tc>
        <w:tc>
          <w:tcPr>
            <w:tcW w:w="1134" w:type="dxa"/>
            <w:shd w:val="clear" w:color="auto" w:fill="808080" w:themeFill="background1" w:themeFillShade="80"/>
            <w:vAlign w:val="center"/>
            <w:hideMark/>
          </w:tcPr>
          <w:p w14:paraId="455F014F" w14:textId="3BDEC9FF" w:rsidR="00333A32" w:rsidRPr="00223D84" w:rsidRDefault="00C277BE"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62</w:t>
            </w:r>
          </w:p>
        </w:tc>
      </w:tr>
      <w:tr w:rsidR="00333A32" w:rsidRPr="00C03800" w14:paraId="0BE14A0E"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shd w:val="clear" w:color="auto" w:fill="EFD3D2"/>
            <w:vAlign w:val="center"/>
            <w:hideMark/>
          </w:tcPr>
          <w:p w14:paraId="78F2A8C4" w14:textId="77777777" w:rsidR="00333A32" w:rsidRPr="00C03800" w:rsidRDefault="00333A32" w:rsidP="00333A32">
            <w:pPr>
              <w:jc w:val="left"/>
              <w:rPr>
                <w:rFonts w:cs="Arial"/>
                <w:color w:val="000000"/>
                <w:szCs w:val="20"/>
              </w:rPr>
            </w:pPr>
            <w:r w:rsidRPr="00C03800">
              <w:rPr>
                <w:rFonts w:cs="Arial"/>
                <w:color w:val="000000"/>
                <w:szCs w:val="20"/>
              </w:rPr>
              <w:t>New Zealand</w:t>
            </w:r>
          </w:p>
        </w:tc>
        <w:tc>
          <w:tcPr>
            <w:tcW w:w="1134" w:type="dxa"/>
            <w:shd w:val="clear" w:color="auto" w:fill="EFD3D2"/>
            <w:vAlign w:val="center"/>
            <w:hideMark/>
          </w:tcPr>
          <w:p w14:paraId="10415AAC"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45</w:t>
            </w:r>
          </w:p>
        </w:tc>
        <w:tc>
          <w:tcPr>
            <w:tcW w:w="1134" w:type="dxa"/>
            <w:shd w:val="clear" w:color="auto" w:fill="EFD3D2"/>
            <w:vAlign w:val="center"/>
            <w:hideMark/>
          </w:tcPr>
          <w:p w14:paraId="36402884"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30</w:t>
            </w:r>
          </w:p>
        </w:tc>
        <w:tc>
          <w:tcPr>
            <w:tcW w:w="1134" w:type="dxa"/>
            <w:shd w:val="clear" w:color="auto" w:fill="EFD3D2"/>
            <w:vAlign w:val="center"/>
            <w:hideMark/>
          </w:tcPr>
          <w:p w14:paraId="565F13FD"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42</w:t>
            </w:r>
          </w:p>
        </w:tc>
        <w:tc>
          <w:tcPr>
            <w:tcW w:w="1134" w:type="dxa"/>
            <w:shd w:val="clear" w:color="auto" w:fill="EFD3D2"/>
            <w:vAlign w:val="center"/>
            <w:hideMark/>
          </w:tcPr>
          <w:p w14:paraId="188EA80E"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25</w:t>
            </w:r>
          </w:p>
        </w:tc>
        <w:tc>
          <w:tcPr>
            <w:tcW w:w="1134" w:type="dxa"/>
            <w:shd w:val="clear" w:color="auto" w:fill="EFD3D2"/>
            <w:vAlign w:val="center"/>
            <w:hideMark/>
          </w:tcPr>
          <w:p w14:paraId="33D1DE14" w14:textId="77777777" w:rsidR="00333A32" w:rsidRPr="00C03800"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32</w:t>
            </w:r>
          </w:p>
        </w:tc>
        <w:tc>
          <w:tcPr>
            <w:tcW w:w="1134" w:type="dxa"/>
            <w:shd w:val="clear" w:color="auto" w:fill="808080" w:themeFill="background1" w:themeFillShade="80"/>
            <w:vAlign w:val="center"/>
            <w:hideMark/>
          </w:tcPr>
          <w:p w14:paraId="15417990" w14:textId="77777777" w:rsidR="00333A32" w:rsidRPr="00223D84" w:rsidRDefault="00ED23FB"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color w:val="FFFFFF" w:themeColor="background1"/>
                <w:szCs w:val="20"/>
              </w:rPr>
              <w:t>35</w:t>
            </w:r>
          </w:p>
        </w:tc>
      </w:tr>
    </w:tbl>
    <w:p w14:paraId="5CE2AC2A" w14:textId="77777777" w:rsidR="00333A32" w:rsidRDefault="00333A32" w:rsidP="00CD15AB">
      <w:pPr>
        <w:pStyle w:val="Footnote"/>
      </w:pPr>
      <w:r w:rsidRPr="00D67535">
        <w:rPr>
          <w:vertAlign w:val="superscript"/>
        </w:rPr>
        <w:t>#</w:t>
      </w:r>
      <w:r>
        <w:t xml:space="preserve"> The majority of compensated fatalities for occupational diseases in Queensland and the Australian Government are due to mesothelioma or asbestosis. Queensland compensates more of these fatalities through its scheme than is the case in other jurisdictions where compensation is more often sought through separate mechanisms including common law.</w:t>
      </w:r>
    </w:p>
    <w:p w14:paraId="7EF3A01F" w14:textId="77777777" w:rsidR="00905154" w:rsidRPr="00465482" w:rsidRDefault="00905154" w:rsidP="00465482"/>
    <w:p w14:paraId="6352AF6F" w14:textId="77777777" w:rsidR="0036373C" w:rsidRDefault="0036373C" w:rsidP="00B51041">
      <w:pPr>
        <w:pStyle w:val="SWASectionnumberingheading"/>
      </w:pPr>
      <w:bookmarkStart w:id="11" w:name="_Toc530477925"/>
      <w:r>
        <w:t>Claims by size of business (in the private sector)</w:t>
      </w:r>
      <w:bookmarkEnd w:id="11"/>
    </w:p>
    <w:p w14:paraId="76211DFF" w14:textId="77777777" w:rsidR="0036373C" w:rsidRDefault="0036373C" w:rsidP="0036373C">
      <w:r>
        <w:t xml:space="preserve">Indicator 9 compares the incidence of serious workers’ compensation claims by size of business in </w:t>
      </w:r>
      <w:r w:rsidR="0071450B">
        <w:t>2012–13 and 2016–17</w:t>
      </w:r>
      <w:r>
        <w:t xml:space="preserve">. </w:t>
      </w:r>
      <w:r w:rsidR="0071450B">
        <w:t xml:space="preserve">Seven </w:t>
      </w:r>
      <w:r>
        <w:t>Australian jurisdictions collect compensation data by size of business</w:t>
      </w:r>
      <w:r w:rsidR="00664DEE">
        <w:t>.</w:t>
      </w:r>
      <w:r>
        <w:t xml:space="preserve"> Seacare </w:t>
      </w:r>
      <w:r w:rsidR="0071450B">
        <w:t xml:space="preserve">and South Australia </w:t>
      </w:r>
      <w:r>
        <w:t>ha</w:t>
      </w:r>
      <w:r w:rsidR="0071450B">
        <w:t>ve</w:t>
      </w:r>
      <w:r>
        <w:t xml:space="preserve"> been excluded as </w:t>
      </w:r>
      <w:r w:rsidR="0071450B">
        <w:t>2016–17</w:t>
      </w:r>
      <w:r>
        <w:t xml:space="preserve"> data </w:t>
      </w:r>
      <w:r w:rsidR="009D7A7E">
        <w:t xml:space="preserve">breakdown by size of business </w:t>
      </w:r>
      <w:r>
        <w:t xml:space="preserve">were unavailable for comparison. </w:t>
      </w:r>
    </w:p>
    <w:p w14:paraId="6F88B652" w14:textId="77777777" w:rsidR="0036373C" w:rsidRDefault="0036373C" w:rsidP="0036373C">
      <w:r>
        <w:t>There are differences in the methodologies used by schemes to collect this information and therefore caution should be exercised when making jurisdictional comparisons. This indicator reports on the private sector only and excludes those industry sectors that are wholly or substantially public sector industries (i.e. Public administration and safety, Health care and social assistance, Education and training and Financial and insurance services).</w:t>
      </w:r>
    </w:p>
    <w:p w14:paraId="6AC75D33" w14:textId="4F60EA9A" w:rsidR="00664DEE" w:rsidRDefault="00664DEE" w:rsidP="00664DEE">
      <w:r>
        <w:t xml:space="preserve">In </w:t>
      </w:r>
      <w:r w:rsidR="009D7A7E">
        <w:t>2016–17</w:t>
      </w:r>
      <w:r>
        <w:t>, Australian businesses with 200 or more employees recorded the lowest incidence rate of serious claims (6.</w:t>
      </w:r>
      <w:r w:rsidR="009D7A7E">
        <w:t>7</w:t>
      </w:r>
      <w:r>
        <w:t xml:space="preserve"> claims per </w:t>
      </w:r>
      <w:r w:rsidR="000B6602">
        <w:t>1,000</w:t>
      </w:r>
      <w:r>
        <w:t xml:space="preserve"> employees). With the exception of the Northern Territory, all jurisdictions recorded the highest incidence rate in businesses with 20−199 employees in </w:t>
      </w:r>
      <w:r w:rsidR="009D7A7E">
        <w:t>2016–17</w:t>
      </w:r>
      <w:r>
        <w:t xml:space="preserve">. Overall, the incidence rate of serious claims in businesses with 1–19 employees, 20–199 employees and 200 or more employees fell by </w:t>
      </w:r>
      <w:r w:rsidR="009D7A7E">
        <w:t>8 </w:t>
      </w:r>
      <w:r>
        <w:t xml:space="preserve">per cent, </w:t>
      </w:r>
      <w:r w:rsidR="009D7A7E">
        <w:t>5</w:t>
      </w:r>
      <w:r>
        <w:t xml:space="preserve"> per cent and </w:t>
      </w:r>
      <w:r w:rsidR="009D7A7E">
        <w:t>23</w:t>
      </w:r>
      <w:r>
        <w:t xml:space="preserve"> per cent, respectively, between </w:t>
      </w:r>
      <w:r w:rsidR="009D7A7E">
        <w:t>2012–13</w:t>
      </w:r>
      <w:r>
        <w:t xml:space="preserve"> and </w:t>
      </w:r>
      <w:r w:rsidR="009D7A7E">
        <w:t>2016–17</w:t>
      </w:r>
      <w:r>
        <w:t>.</w:t>
      </w:r>
    </w:p>
    <w:p w14:paraId="7D4F5FA4" w14:textId="77777777" w:rsidR="00664DEE" w:rsidRPr="00DD1296" w:rsidRDefault="00664DEE" w:rsidP="00DD1296">
      <w:pPr>
        <w:rPr>
          <w:rFonts w:eastAsiaTheme="majorEastAsia"/>
        </w:rPr>
      </w:pPr>
    </w:p>
    <w:p w14:paraId="691508FE" w14:textId="1BE6C3F2" w:rsidR="00546B67" w:rsidRDefault="00546B67" w:rsidP="00546B67">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9</w:t>
      </w:r>
      <w:r w:rsidR="006F0762">
        <w:rPr>
          <w:noProof/>
        </w:rPr>
        <w:fldChar w:fldCharType="end"/>
      </w:r>
      <w:r>
        <w:t xml:space="preserve"> </w:t>
      </w:r>
      <w:r w:rsidR="00E76BFC">
        <w:t>–</w:t>
      </w:r>
      <w:r>
        <w:t xml:space="preserve"> </w:t>
      </w:r>
      <w:r w:rsidRPr="0005534E">
        <w:t xml:space="preserve">Size of business: incidence rates (claims per </w:t>
      </w:r>
      <w:r>
        <w:t>1</w:t>
      </w:r>
      <w:r w:rsidR="008E3FEF">
        <w:t>,</w:t>
      </w:r>
      <w:r>
        <w:t>000</w:t>
      </w:r>
      <w:r w:rsidRPr="0005534E">
        <w:t xml:space="preserve"> employees) of serious claims by jurisdiction (private sector </w:t>
      </w:r>
      <w:r w:rsidRPr="008A4ECF">
        <w:t>only</w:t>
      </w:r>
      <w:r>
        <w:t>)</w:t>
      </w:r>
      <w:r w:rsidRPr="00521487">
        <w:rPr>
          <w:vertAlign w:val="superscript"/>
        </w:rPr>
        <w:t>*</w:t>
      </w:r>
    </w:p>
    <w:tbl>
      <w:tblPr>
        <w:tblStyle w:val="LightShading-Accent2"/>
        <w:tblW w:w="5000" w:type="pct"/>
        <w:tblLayout w:type="fixed"/>
        <w:tblCellMar>
          <w:left w:w="113" w:type="dxa"/>
          <w:right w:w="113" w:type="dxa"/>
        </w:tblCellMar>
        <w:tblLook w:val="04A0" w:firstRow="1" w:lastRow="0" w:firstColumn="1" w:lastColumn="0" w:noHBand="0" w:noVBand="1"/>
        <w:tblCaption w:val="Indicator 9 - Table showing incidence rates of serious claims by jurisdiction of Size of business for private sector only"/>
        <w:tblDescription w:val="This table shows incidence rates of serious claims by size of business groups and jurisdiction at two points in time, namely 2011-12 and 2015-16p. "/>
      </w:tblPr>
      <w:tblGrid>
        <w:gridCol w:w="3007"/>
        <w:gridCol w:w="1453"/>
        <w:gridCol w:w="1454"/>
        <w:gridCol w:w="1454"/>
        <w:gridCol w:w="1452"/>
      </w:tblGrid>
      <w:tr w:rsidR="0036373C" w:rsidRPr="00546B67" w14:paraId="18C8E844" w14:textId="77777777" w:rsidTr="00570D6E">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705" w:type="pct"/>
            <w:tcBorders>
              <w:bottom w:val="dashSmallGap" w:sz="4" w:space="0" w:color="FFFFFF" w:themeColor="background1"/>
            </w:tcBorders>
            <w:noWrap/>
            <w:hideMark/>
          </w:tcPr>
          <w:p w14:paraId="6706E032" w14:textId="77777777" w:rsidR="0036373C" w:rsidRPr="00546B67" w:rsidRDefault="0036373C" w:rsidP="00546B67">
            <w:pPr>
              <w:jc w:val="center"/>
              <w:rPr>
                <w:rFonts w:cs="Arial"/>
                <w:bCs w:val="0"/>
                <w:szCs w:val="20"/>
              </w:rPr>
            </w:pPr>
          </w:p>
        </w:tc>
        <w:tc>
          <w:tcPr>
            <w:tcW w:w="824" w:type="pct"/>
            <w:tcBorders>
              <w:bottom w:val="dashSmallGap" w:sz="4" w:space="0" w:color="FFFFFF" w:themeColor="background1"/>
            </w:tcBorders>
            <w:noWrap/>
            <w:hideMark/>
          </w:tcPr>
          <w:p w14:paraId="0DD3DBE6" w14:textId="77777777"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1–19 employees</w:t>
            </w:r>
          </w:p>
        </w:tc>
        <w:tc>
          <w:tcPr>
            <w:tcW w:w="824" w:type="pct"/>
            <w:tcBorders>
              <w:bottom w:val="dashSmallGap" w:sz="4" w:space="0" w:color="FFFFFF" w:themeColor="background1"/>
            </w:tcBorders>
            <w:noWrap/>
            <w:hideMark/>
          </w:tcPr>
          <w:p w14:paraId="13A7B217" w14:textId="77777777"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20–199 employees</w:t>
            </w:r>
          </w:p>
        </w:tc>
        <w:tc>
          <w:tcPr>
            <w:tcW w:w="824" w:type="pct"/>
            <w:tcBorders>
              <w:bottom w:val="dashSmallGap" w:sz="4" w:space="0" w:color="FFFFFF" w:themeColor="background1"/>
            </w:tcBorders>
            <w:noWrap/>
            <w:hideMark/>
          </w:tcPr>
          <w:p w14:paraId="2367E44A" w14:textId="77777777"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200 or more employees</w:t>
            </w:r>
          </w:p>
        </w:tc>
        <w:tc>
          <w:tcPr>
            <w:tcW w:w="823" w:type="pct"/>
            <w:tcBorders>
              <w:bottom w:val="dashSmallGap" w:sz="4" w:space="0" w:color="FFFFFF" w:themeColor="background1"/>
            </w:tcBorders>
            <w:noWrap/>
            <w:hideMark/>
          </w:tcPr>
          <w:p w14:paraId="63ADACBE" w14:textId="77777777"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All employees</w:t>
            </w:r>
          </w:p>
        </w:tc>
      </w:tr>
      <w:tr w:rsidR="00F21CB1" w:rsidRPr="0036373C" w14:paraId="50D40001" w14:textId="77777777" w:rsidTr="00570D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tcBorders>
              <w:right w:val="nil"/>
            </w:tcBorders>
            <w:shd w:val="clear" w:color="auto" w:fill="auto"/>
            <w:noWrap/>
          </w:tcPr>
          <w:p w14:paraId="6E833A1D" w14:textId="77777777" w:rsidR="00F21CB1" w:rsidRPr="0036373C" w:rsidRDefault="001036CC" w:rsidP="0036373C">
            <w:pPr>
              <w:jc w:val="left"/>
              <w:rPr>
                <w:rFonts w:cs="Arial"/>
                <w:color w:val="000000"/>
                <w:szCs w:val="20"/>
              </w:rPr>
            </w:pPr>
            <w:r>
              <w:rPr>
                <w:rFonts w:cs="Arial"/>
                <w:color w:val="000000"/>
                <w:szCs w:val="20"/>
              </w:rPr>
              <w:t>2012–13</w:t>
            </w:r>
          </w:p>
        </w:tc>
        <w:tc>
          <w:tcPr>
            <w:tcW w:w="824" w:type="pct"/>
            <w:tcBorders>
              <w:left w:val="nil"/>
              <w:right w:val="nil"/>
            </w:tcBorders>
            <w:shd w:val="clear" w:color="auto" w:fill="auto"/>
            <w:noWrap/>
          </w:tcPr>
          <w:p w14:paraId="3B595A54" w14:textId="77777777" w:rsidR="00F21CB1" w:rsidRPr="0036373C" w:rsidRDefault="00F21CB1"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shd w:val="clear" w:color="auto" w:fill="auto"/>
            <w:noWrap/>
          </w:tcPr>
          <w:p w14:paraId="6DEB22A7" w14:textId="77777777" w:rsidR="00F21CB1" w:rsidRPr="0036373C" w:rsidRDefault="00F21CB1"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shd w:val="clear" w:color="auto" w:fill="auto"/>
            <w:noWrap/>
          </w:tcPr>
          <w:p w14:paraId="709D4E36" w14:textId="77777777" w:rsidR="00F21CB1" w:rsidRPr="0036373C" w:rsidRDefault="00F21CB1"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3" w:type="pct"/>
            <w:tcBorders>
              <w:left w:val="nil"/>
            </w:tcBorders>
            <w:shd w:val="clear" w:color="auto" w:fill="auto"/>
            <w:noWrap/>
          </w:tcPr>
          <w:p w14:paraId="5DCE5D09" w14:textId="77777777" w:rsidR="00F21CB1" w:rsidRPr="0036373C" w:rsidRDefault="00F21CB1"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36373C" w:rsidRPr="0036373C" w14:paraId="1B6CBF4B"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14:paraId="7011091E" w14:textId="77777777" w:rsidR="0036373C" w:rsidRPr="0036373C" w:rsidRDefault="0036373C" w:rsidP="0036373C">
            <w:pPr>
              <w:jc w:val="left"/>
              <w:rPr>
                <w:rFonts w:cs="Arial"/>
                <w:color w:val="000000"/>
                <w:szCs w:val="20"/>
              </w:rPr>
            </w:pPr>
            <w:r w:rsidRPr="0036373C">
              <w:rPr>
                <w:rFonts w:cs="Arial"/>
                <w:color w:val="000000"/>
                <w:szCs w:val="20"/>
              </w:rPr>
              <w:t>New South Wales</w:t>
            </w:r>
          </w:p>
        </w:tc>
        <w:tc>
          <w:tcPr>
            <w:tcW w:w="824" w:type="pct"/>
            <w:shd w:val="clear" w:color="auto" w:fill="EFD3D2"/>
            <w:noWrap/>
            <w:hideMark/>
          </w:tcPr>
          <w:p w14:paraId="5897AD2C" w14:textId="77777777" w:rsidR="0036373C" w:rsidRPr="0036373C" w:rsidRDefault="001036C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12.9</w:t>
            </w:r>
          </w:p>
        </w:tc>
        <w:tc>
          <w:tcPr>
            <w:tcW w:w="824" w:type="pct"/>
            <w:shd w:val="clear" w:color="auto" w:fill="EFD3D2"/>
            <w:noWrap/>
            <w:hideMark/>
          </w:tcPr>
          <w:p w14:paraId="4DDB52C4" w14:textId="77777777" w:rsidR="0036373C" w:rsidRPr="0036373C" w:rsidRDefault="001036C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13.5</w:t>
            </w:r>
          </w:p>
        </w:tc>
        <w:tc>
          <w:tcPr>
            <w:tcW w:w="824" w:type="pct"/>
            <w:shd w:val="clear" w:color="auto" w:fill="EFD3D2"/>
            <w:noWrap/>
            <w:hideMark/>
          </w:tcPr>
          <w:p w14:paraId="7203049D" w14:textId="77777777" w:rsidR="0036373C" w:rsidRPr="0036373C" w:rsidRDefault="001036C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7.6</w:t>
            </w:r>
          </w:p>
        </w:tc>
        <w:tc>
          <w:tcPr>
            <w:tcW w:w="823" w:type="pct"/>
            <w:shd w:val="clear" w:color="auto" w:fill="EFD3D2"/>
            <w:noWrap/>
            <w:hideMark/>
          </w:tcPr>
          <w:p w14:paraId="78D4EBF3" w14:textId="77777777" w:rsidR="0036373C" w:rsidRPr="0036373C" w:rsidRDefault="001036C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11.3</w:t>
            </w:r>
          </w:p>
        </w:tc>
      </w:tr>
      <w:tr w:rsidR="0036373C" w:rsidRPr="0036373C" w14:paraId="536DD328"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14:paraId="35F35705" w14:textId="77777777" w:rsidR="0036373C" w:rsidRPr="0036373C" w:rsidRDefault="0036373C" w:rsidP="0036373C">
            <w:pPr>
              <w:jc w:val="left"/>
              <w:rPr>
                <w:rFonts w:cs="Arial"/>
                <w:color w:val="000000"/>
                <w:szCs w:val="20"/>
              </w:rPr>
            </w:pPr>
            <w:r w:rsidRPr="0036373C">
              <w:rPr>
                <w:rFonts w:cs="Arial"/>
                <w:color w:val="000000"/>
                <w:szCs w:val="20"/>
              </w:rPr>
              <w:t>Victoria</w:t>
            </w:r>
          </w:p>
        </w:tc>
        <w:tc>
          <w:tcPr>
            <w:tcW w:w="824" w:type="pct"/>
            <w:shd w:val="clear" w:color="auto" w:fill="auto"/>
            <w:noWrap/>
            <w:hideMark/>
          </w:tcPr>
          <w:p w14:paraId="535E2C30" w14:textId="77777777" w:rsidR="0036373C" w:rsidRPr="0036373C" w:rsidRDefault="001036C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6.1</w:t>
            </w:r>
          </w:p>
        </w:tc>
        <w:tc>
          <w:tcPr>
            <w:tcW w:w="824" w:type="pct"/>
            <w:shd w:val="clear" w:color="auto" w:fill="auto"/>
            <w:noWrap/>
            <w:hideMark/>
          </w:tcPr>
          <w:p w14:paraId="5ED21151" w14:textId="77777777" w:rsidR="0036373C" w:rsidRPr="0036373C" w:rsidRDefault="001036C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13.8</w:t>
            </w:r>
          </w:p>
        </w:tc>
        <w:tc>
          <w:tcPr>
            <w:tcW w:w="824" w:type="pct"/>
            <w:shd w:val="clear" w:color="auto" w:fill="auto"/>
            <w:noWrap/>
            <w:hideMark/>
          </w:tcPr>
          <w:p w14:paraId="3BEF2F23" w14:textId="77777777" w:rsidR="0036373C" w:rsidRPr="0036373C" w:rsidRDefault="001036C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8.8</w:t>
            </w:r>
          </w:p>
        </w:tc>
        <w:tc>
          <w:tcPr>
            <w:tcW w:w="823" w:type="pct"/>
            <w:shd w:val="clear" w:color="auto" w:fill="auto"/>
            <w:noWrap/>
            <w:hideMark/>
          </w:tcPr>
          <w:p w14:paraId="61F01BF8" w14:textId="77777777" w:rsidR="0036373C" w:rsidRPr="0036373C" w:rsidRDefault="001036C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9.2</w:t>
            </w:r>
          </w:p>
        </w:tc>
      </w:tr>
      <w:tr w:rsidR="0036373C" w:rsidRPr="0036373C" w14:paraId="0858120D"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14:paraId="374A8C1C" w14:textId="77777777" w:rsidR="0036373C" w:rsidRPr="0036373C" w:rsidRDefault="0036373C" w:rsidP="0036373C">
            <w:pPr>
              <w:jc w:val="left"/>
              <w:rPr>
                <w:rFonts w:cs="Arial"/>
                <w:color w:val="000000"/>
                <w:szCs w:val="20"/>
              </w:rPr>
            </w:pPr>
            <w:r w:rsidRPr="0036373C">
              <w:rPr>
                <w:rFonts w:cs="Arial"/>
                <w:color w:val="000000"/>
                <w:szCs w:val="20"/>
              </w:rPr>
              <w:t>Western Australia</w:t>
            </w:r>
          </w:p>
        </w:tc>
        <w:tc>
          <w:tcPr>
            <w:tcW w:w="824" w:type="pct"/>
            <w:shd w:val="clear" w:color="auto" w:fill="EFD3D2"/>
            <w:noWrap/>
            <w:hideMark/>
          </w:tcPr>
          <w:p w14:paraId="41EDDB33" w14:textId="77777777" w:rsidR="0036373C" w:rsidRPr="0036373C" w:rsidRDefault="001036C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9.8</w:t>
            </w:r>
          </w:p>
        </w:tc>
        <w:tc>
          <w:tcPr>
            <w:tcW w:w="824" w:type="pct"/>
            <w:shd w:val="clear" w:color="auto" w:fill="EFD3D2"/>
            <w:noWrap/>
            <w:hideMark/>
          </w:tcPr>
          <w:p w14:paraId="5CFF02E0" w14:textId="77777777" w:rsidR="0036373C" w:rsidRPr="0036373C" w:rsidRDefault="001036C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13.7</w:t>
            </w:r>
          </w:p>
        </w:tc>
        <w:tc>
          <w:tcPr>
            <w:tcW w:w="824" w:type="pct"/>
            <w:shd w:val="clear" w:color="auto" w:fill="EFD3D2"/>
            <w:noWrap/>
            <w:hideMark/>
          </w:tcPr>
          <w:p w14:paraId="3E1E32ED" w14:textId="77777777" w:rsidR="0036373C" w:rsidRPr="0036373C" w:rsidRDefault="001036C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11.2</w:t>
            </w:r>
          </w:p>
        </w:tc>
        <w:tc>
          <w:tcPr>
            <w:tcW w:w="823" w:type="pct"/>
            <w:shd w:val="clear" w:color="auto" w:fill="EFD3D2"/>
            <w:noWrap/>
            <w:hideMark/>
          </w:tcPr>
          <w:p w14:paraId="279488FD" w14:textId="77777777" w:rsidR="0036373C" w:rsidRPr="0036373C" w:rsidRDefault="001036C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11.3</w:t>
            </w:r>
          </w:p>
        </w:tc>
      </w:tr>
      <w:tr w:rsidR="001036CC" w:rsidRPr="0036373C" w14:paraId="71EDD904"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14:paraId="35B942C8" w14:textId="77777777" w:rsidR="001036CC" w:rsidRPr="0036373C" w:rsidRDefault="001036CC" w:rsidP="001036CC">
            <w:pPr>
              <w:jc w:val="left"/>
              <w:rPr>
                <w:rFonts w:cs="Arial"/>
                <w:color w:val="000000"/>
                <w:szCs w:val="20"/>
              </w:rPr>
            </w:pPr>
            <w:r w:rsidRPr="0036373C">
              <w:rPr>
                <w:rFonts w:cs="Arial"/>
                <w:color w:val="000000"/>
                <w:szCs w:val="20"/>
              </w:rPr>
              <w:t>Tasmania</w:t>
            </w:r>
          </w:p>
        </w:tc>
        <w:tc>
          <w:tcPr>
            <w:tcW w:w="824" w:type="pct"/>
            <w:shd w:val="clear" w:color="auto" w:fill="auto"/>
            <w:noWrap/>
            <w:hideMark/>
          </w:tcPr>
          <w:p w14:paraId="1F43C621" w14:textId="77777777" w:rsidR="001036CC" w:rsidRPr="0036373C" w:rsidRDefault="001036CC" w:rsidP="001036CC">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9.7</w:t>
            </w:r>
          </w:p>
        </w:tc>
        <w:tc>
          <w:tcPr>
            <w:tcW w:w="824" w:type="pct"/>
            <w:shd w:val="clear" w:color="auto" w:fill="auto"/>
            <w:noWrap/>
            <w:hideMark/>
          </w:tcPr>
          <w:p w14:paraId="0614A0CE" w14:textId="77777777" w:rsidR="001036CC" w:rsidRPr="0036373C" w:rsidRDefault="001036CC" w:rsidP="001036CC">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18.4</w:t>
            </w:r>
          </w:p>
        </w:tc>
        <w:tc>
          <w:tcPr>
            <w:tcW w:w="824" w:type="pct"/>
            <w:shd w:val="clear" w:color="auto" w:fill="auto"/>
            <w:noWrap/>
            <w:hideMark/>
          </w:tcPr>
          <w:p w14:paraId="6069B6E1" w14:textId="77777777" w:rsidR="001036CC" w:rsidRPr="0036373C" w:rsidRDefault="001036CC" w:rsidP="001036CC">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13.0</w:t>
            </w:r>
          </w:p>
        </w:tc>
        <w:tc>
          <w:tcPr>
            <w:tcW w:w="823" w:type="pct"/>
            <w:shd w:val="clear" w:color="auto" w:fill="auto"/>
            <w:noWrap/>
            <w:hideMark/>
          </w:tcPr>
          <w:p w14:paraId="5299D0D8" w14:textId="77777777" w:rsidR="001036CC" w:rsidRPr="0036373C" w:rsidRDefault="001036CC" w:rsidP="001036CC">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13.1</w:t>
            </w:r>
          </w:p>
        </w:tc>
      </w:tr>
      <w:tr w:rsidR="001036CC" w:rsidRPr="0036373C" w14:paraId="418B0D46"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14:paraId="4CAB5388" w14:textId="77777777" w:rsidR="001036CC" w:rsidRPr="0036373C" w:rsidRDefault="001036CC" w:rsidP="001036CC">
            <w:pPr>
              <w:jc w:val="left"/>
              <w:rPr>
                <w:rFonts w:cs="Arial"/>
                <w:color w:val="000000"/>
                <w:szCs w:val="20"/>
              </w:rPr>
            </w:pPr>
            <w:r w:rsidRPr="0036373C">
              <w:rPr>
                <w:rFonts w:cs="Arial"/>
                <w:color w:val="000000"/>
                <w:szCs w:val="20"/>
              </w:rPr>
              <w:t>Northern Territory</w:t>
            </w:r>
          </w:p>
        </w:tc>
        <w:tc>
          <w:tcPr>
            <w:tcW w:w="824" w:type="pct"/>
            <w:shd w:val="clear" w:color="auto" w:fill="EFD3D2"/>
            <w:noWrap/>
            <w:hideMark/>
          </w:tcPr>
          <w:p w14:paraId="63B06398" w14:textId="77777777" w:rsidR="001036CC" w:rsidRPr="0036373C" w:rsidRDefault="001036CC" w:rsidP="001036CC">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20.3</w:t>
            </w:r>
          </w:p>
        </w:tc>
        <w:tc>
          <w:tcPr>
            <w:tcW w:w="824" w:type="pct"/>
            <w:shd w:val="clear" w:color="auto" w:fill="EFD3D2"/>
            <w:noWrap/>
            <w:hideMark/>
          </w:tcPr>
          <w:p w14:paraId="00E99A3C" w14:textId="77777777" w:rsidR="001036CC" w:rsidRPr="0036373C" w:rsidRDefault="001036CC" w:rsidP="001036CC">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16.3</w:t>
            </w:r>
          </w:p>
        </w:tc>
        <w:tc>
          <w:tcPr>
            <w:tcW w:w="824" w:type="pct"/>
            <w:shd w:val="clear" w:color="auto" w:fill="EFD3D2"/>
            <w:noWrap/>
            <w:hideMark/>
          </w:tcPr>
          <w:p w14:paraId="1CCEA560" w14:textId="77777777" w:rsidR="001036CC" w:rsidRPr="0036373C" w:rsidRDefault="001036CC" w:rsidP="001036CC">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2.3</w:t>
            </w:r>
          </w:p>
        </w:tc>
        <w:tc>
          <w:tcPr>
            <w:tcW w:w="823" w:type="pct"/>
            <w:shd w:val="clear" w:color="auto" w:fill="EFD3D2"/>
            <w:noWrap/>
            <w:hideMark/>
          </w:tcPr>
          <w:p w14:paraId="3EAB027B" w14:textId="77777777" w:rsidR="001036CC" w:rsidRPr="0036373C" w:rsidRDefault="001036CC" w:rsidP="001036CC">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13.1</w:t>
            </w:r>
          </w:p>
        </w:tc>
      </w:tr>
      <w:tr w:rsidR="001036CC" w:rsidRPr="0036373C" w14:paraId="3E65FEF3"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14:paraId="0E891DD6" w14:textId="77777777" w:rsidR="001036CC" w:rsidRPr="0036373C" w:rsidRDefault="001036CC" w:rsidP="001036CC">
            <w:pPr>
              <w:jc w:val="left"/>
              <w:rPr>
                <w:rFonts w:cs="Arial"/>
                <w:color w:val="000000"/>
                <w:szCs w:val="20"/>
              </w:rPr>
            </w:pPr>
            <w:r w:rsidRPr="0036373C">
              <w:rPr>
                <w:rFonts w:cs="Arial"/>
                <w:color w:val="000000"/>
                <w:szCs w:val="20"/>
              </w:rPr>
              <w:t>Australian Capital Territory</w:t>
            </w:r>
          </w:p>
        </w:tc>
        <w:tc>
          <w:tcPr>
            <w:tcW w:w="824" w:type="pct"/>
            <w:shd w:val="clear" w:color="auto" w:fill="auto"/>
            <w:noWrap/>
            <w:hideMark/>
          </w:tcPr>
          <w:p w14:paraId="3D4A4155" w14:textId="77777777" w:rsidR="001036CC" w:rsidRPr="0036373C" w:rsidRDefault="001036CC" w:rsidP="001036CC">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9.1</w:t>
            </w:r>
          </w:p>
        </w:tc>
        <w:tc>
          <w:tcPr>
            <w:tcW w:w="824" w:type="pct"/>
            <w:shd w:val="clear" w:color="auto" w:fill="auto"/>
            <w:noWrap/>
            <w:hideMark/>
          </w:tcPr>
          <w:p w14:paraId="64B92242" w14:textId="77777777" w:rsidR="001036CC" w:rsidRPr="0036373C" w:rsidRDefault="001036CC" w:rsidP="001036CC">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18.7</w:t>
            </w:r>
          </w:p>
        </w:tc>
        <w:tc>
          <w:tcPr>
            <w:tcW w:w="824" w:type="pct"/>
            <w:shd w:val="clear" w:color="auto" w:fill="auto"/>
            <w:noWrap/>
            <w:hideMark/>
          </w:tcPr>
          <w:p w14:paraId="2D6429A6" w14:textId="77777777" w:rsidR="001036CC" w:rsidRPr="0036373C" w:rsidRDefault="001036CC" w:rsidP="001036CC">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5.7</w:t>
            </w:r>
          </w:p>
        </w:tc>
        <w:tc>
          <w:tcPr>
            <w:tcW w:w="823" w:type="pct"/>
            <w:shd w:val="clear" w:color="auto" w:fill="auto"/>
            <w:noWrap/>
            <w:hideMark/>
          </w:tcPr>
          <w:p w14:paraId="769E9FD1" w14:textId="77777777" w:rsidR="001036CC" w:rsidRPr="0036373C" w:rsidRDefault="001036CC" w:rsidP="001036CC">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10.6</w:t>
            </w:r>
          </w:p>
        </w:tc>
      </w:tr>
      <w:tr w:rsidR="0036373C" w:rsidRPr="0036373C" w14:paraId="7382FDA7" w14:textId="77777777" w:rsidTr="00570D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808080" w:themeFill="background1" w:themeFillShade="80"/>
            <w:noWrap/>
            <w:hideMark/>
          </w:tcPr>
          <w:p w14:paraId="69F28B03" w14:textId="77777777" w:rsidR="0036373C" w:rsidRPr="0036373C" w:rsidRDefault="0036373C" w:rsidP="0036373C">
            <w:pPr>
              <w:jc w:val="left"/>
              <w:rPr>
                <w:rFonts w:cs="Arial"/>
                <w:bCs w:val="0"/>
                <w:color w:val="FFFFFF" w:themeColor="background1"/>
                <w:szCs w:val="20"/>
              </w:rPr>
            </w:pPr>
            <w:r w:rsidRPr="0036373C">
              <w:rPr>
                <w:rFonts w:cs="Arial"/>
                <w:bCs w:val="0"/>
                <w:color w:val="FFFFFF" w:themeColor="background1"/>
                <w:szCs w:val="20"/>
              </w:rPr>
              <w:t>Australia</w:t>
            </w:r>
            <w:r w:rsidRPr="0036373C">
              <w:rPr>
                <w:rFonts w:cs="Arial"/>
                <w:bCs w:val="0"/>
                <w:color w:val="FFFFFF" w:themeColor="background1"/>
                <w:szCs w:val="20"/>
                <w:vertAlign w:val="superscript"/>
              </w:rPr>
              <w:t>**</w:t>
            </w:r>
          </w:p>
        </w:tc>
        <w:tc>
          <w:tcPr>
            <w:tcW w:w="824" w:type="pct"/>
            <w:shd w:val="clear" w:color="auto" w:fill="808080" w:themeFill="background1" w:themeFillShade="80"/>
            <w:noWrap/>
            <w:hideMark/>
          </w:tcPr>
          <w:p w14:paraId="18CBF105" w14:textId="77777777" w:rsidR="0036373C" w:rsidRPr="0036373C" w:rsidRDefault="001036C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10.0</w:t>
            </w:r>
          </w:p>
        </w:tc>
        <w:tc>
          <w:tcPr>
            <w:tcW w:w="824" w:type="pct"/>
            <w:shd w:val="clear" w:color="auto" w:fill="808080" w:themeFill="background1" w:themeFillShade="80"/>
            <w:noWrap/>
            <w:hideMark/>
          </w:tcPr>
          <w:p w14:paraId="62EA1B1D" w14:textId="77777777" w:rsidR="0036373C" w:rsidRPr="0036373C" w:rsidRDefault="001036C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13.9</w:t>
            </w:r>
          </w:p>
        </w:tc>
        <w:tc>
          <w:tcPr>
            <w:tcW w:w="824" w:type="pct"/>
            <w:shd w:val="clear" w:color="auto" w:fill="808080" w:themeFill="background1" w:themeFillShade="80"/>
            <w:noWrap/>
            <w:hideMark/>
          </w:tcPr>
          <w:p w14:paraId="4A1F209E" w14:textId="77777777" w:rsidR="0036373C" w:rsidRPr="0036373C" w:rsidRDefault="001036C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8.7</w:t>
            </w:r>
          </w:p>
        </w:tc>
        <w:tc>
          <w:tcPr>
            <w:tcW w:w="823" w:type="pct"/>
            <w:shd w:val="clear" w:color="auto" w:fill="808080" w:themeFill="background1" w:themeFillShade="80"/>
            <w:noWrap/>
            <w:hideMark/>
          </w:tcPr>
          <w:p w14:paraId="27333B9F" w14:textId="77777777" w:rsidR="0036373C" w:rsidRPr="0036373C" w:rsidRDefault="001036C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10.6</w:t>
            </w:r>
          </w:p>
        </w:tc>
      </w:tr>
      <w:tr w:rsidR="00F21CB1" w:rsidRPr="0036373C" w14:paraId="437D870A" w14:textId="77777777" w:rsidTr="00570D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tcBorders>
              <w:right w:val="nil"/>
            </w:tcBorders>
            <w:noWrap/>
          </w:tcPr>
          <w:p w14:paraId="0349E708" w14:textId="77777777" w:rsidR="00F21CB1" w:rsidRPr="0036373C" w:rsidRDefault="001036CC" w:rsidP="0036373C">
            <w:pPr>
              <w:jc w:val="left"/>
              <w:rPr>
                <w:rFonts w:cs="Arial"/>
                <w:color w:val="000000"/>
                <w:szCs w:val="20"/>
              </w:rPr>
            </w:pPr>
            <w:r>
              <w:rPr>
                <w:rFonts w:cs="Arial"/>
                <w:color w:val="000000"/>
                <w:szCs w:val="20"/>
              </w:rPr>
              <w:t>2016–17</w:t>
            </w:r>
            <w:r w:rsidR="00F21CB1">
              <w:rPr>
                <w:rFonts w:cs="Arial"/>
                <w:color w:val="000000"/>
                <w:szCs w:val="20"/>
              </w:rPr>
              <w:t>p</w:t>
            </w:r>
          </w:p>
        </w:tc>
        <w:tc>
          <w:tcPr>
            <w:tcW w:w="824" w:type="pct"/>
            <w:tcBorders>
              <w:left w:val="nil"/>
              <w:right w:val="nil"/>
            </w:tcBorders>
            <w:noWrap/>
          </w:tcPr>
          <w:p w14:paraId="4530DF05" w14:textId="77777777" w:rsidR="00F21CB1" w:rsidRPr="0036373C" w:rsidRDefault="00F21CB1"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noWrap/>
          </w:tcPr>
          <w:p w14:paraId="7EE896BC" w14:textId="77777777" w:rsidR="00F21CB1" w:rsidRPr="0036373C" w:rsidRDefault="00F21CB1"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tcBorders>
              <w:left w:val="nil"/>
              <w:right w:val="nil"/>
            </w:tcBorders>
            <w:noWrap/>
          </w:tcPr>
          <w:p w14:paraId="3BEBABEC" w14:textId="77777777" w:rsidR="00F21CB1" w:rsidRPr="0036373C" w:rsidRDefault="00F21CB1"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3" w:type="pct"/>
            <w:tcBorders>
              <w:left w:val="nil"/>
            </w:tcBorders>
            <w:noWrap/>
          </w:tcPr>
          <w:p w14:paraId="5B2F5FDD" w14:textId="77777777" w:rsidR="00F21CB1" w:rsidRPr="0036373C" w:rsidRDefault="00F21CB1"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36373C" w:rsidRPr="0036373C" w14:paraId="0EE7D0D3"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41B257BC" w14:textId="77777777" w:rsidR="0036373C" w:rsidRPr="0036373C" w:rsidRDefault="0036373C" w:rsidP="0036373C">
            <w:pPr>
              <w:jc w:val="left"/>
              <w:rPr>
                <w:rFonts w:cs="Arial"/>
                <w:color w:val="000000"/>
                <w:szCs w:val="20"/>
              </w:rPr>
            </w:pPr>
            <w:r w:rsidRPr="0036373C">
              <w:rPr>
                <w:rFonts w:cs="Arial"/>
                <w:color w:val="000000"/>
                <w:szCs w:val="20"/>
              </w:rPr>
              <w:t>New South Wales</w:t>
            </w:r>
          </w:p>
        </w:tc>
        <w:tc>
          <w:tcPr>
            <w:tcW w:w="824" w:type="pct"/>
            <w:noWrap/>
            <w:hideMark/>
          </w:tcPr>
          <w:p w14:paraId="71DC9D9D" w14:textId="77777777" w:rsidR="0036373C" w:rsidRPr="0036373C" w:rsidRDefault="001036C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11.7</w:t>
            </w:r>
          </w:p>
        </w:tc>
        <w:tc>
          <w:tcPr>
            <w:tcW w:w="824" w:type="pct"/>
            <w:noWrap/>
            <w:hideMark/>
          </w:tcPr>
          <w:p w14:paraId="37977377" w14:textId="77777777" w:rsidR="0036373C" w:rsidRPr="0036373C" w:rsidRDefault="001036C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12.1</w:t>
            </w:r>
          </w:p>
        </w:tc>
        <w:tc>
          <w:tcPr>
            <w:tcW w:w="824" w:type="pct"/>
            <w:noWrap/>
            <w:hideMark/>
          </w:tcPr>
          <w:p w14:paraId="48357791" w14:textId="77777777" w:rsidR="0036373C" w:rsidRPr="0036373C" w:rsidRDefault="001036C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5.4</w:t>
            </w:r>
          </w:p>
        </w:tc>
        <w:tc>
          <w:tcPr>
            <w:tcW w:w="823" w:type="pct"/>
            <w:noWrap/>
            <w:hideMark/>
          </w:tcPr>
          <w:p w14:paraId="4638DFA0" w14:textId="77777777" w:rsidR="0036373C" w:rsidRPr="0036373C" w:rsidRDefault="001036C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9.7</w:t>
            </w:r>
          </w:p>
        </w:tc>
      </w:tr>
      <w:tr w:rsidR="0036373C" w:rsidRPr="0036373C" w14:paraId="181F39B9"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E42DE01" w14:textId="77777777" w:rsidR="0036373C" w:rsidRPr="0036373C" w:rsidRDefault="0036373C" w:rsidP="0036373C">
            <w:pPr>
              <w:jc w:val="left"/>
              <w:rPr>
                <w:rFonts w:cs="Arial"/>
                <w:color w:val="000000"/>
                <w:szCs w:val="20"/>
              </w:rPr>
            </w:pPr>
            <w:r w:rsidRPr="0036373C">
              <w:rPr>
                <w:rFonts w:cs="Arial"/>
                <w:color w:val="000000"/>
                <w:szCs w:val="20"/>
              </w:rPr>
              <w:t>Victoria</w:t>
            </w:r>
          </w:p>
        </w:tc>
        <w:tc>
          <w:tcPr>
            <w:tcW w:w="824" w:type="pct"/>
            <w:noWrap/>
            <w:hideMark/>
          </w:tcPr>
          <w:p w14:paraId="164BC4C7" w14:textId="77777777" w:rsidR="0036373C" w:rsidRPr="0036373C" w:rsidRDefault="001036C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6.1</w:t>
            </w:r>
          </w:p>
        </w:tc>
        <w:tc>
          <w:tcPr>
            <w:tcW w:w="824" w:type="pct"/>
            <w:noWrap/>
            <w:hideMark/>
          </w:tcPr>
          <w:p w14:paraId="73C8B5DF" w14:textId="77777777" w:rsidR="0036373C" w:rsidRPr="0036373C" w:rsidRDefault="001036C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14.8</w:t>
            </w:r>
          </w:p>
        </w:tc>
        <w:tc>
          <w:tcPr>
            <w:tcW w:w="824" w:type="pct"/>
            <w:noWrap/>
            <w:hideMark/>
          </w:tcPr>
          <w:p w14:paraId="75F612F6" w14:textId="77777777" w:rsidR="0036373C" w:rsidRPr="0036373C" w:rsidRDefault="001036C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7.7</w:t>
            </w:r>
          </w:p>
        </w:tc>
        <w:tc>
          <w:tcPr>
            <w:tcW w:w="823" w:type="pct"/>
            <w:noWrap/>
            <w:hideMark/>
          </w:tcPr>
          <w:p w14:paraId="7C425762" w14:textId="77777777" w:rsidR="0036373C" w:rsidRPr="0036373C" w:rsidRDefault="001036C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8.9</w:t>
            </w:r>
          </w:p>
        </w:tc>
      </w:tr>
      <w:tr w:rsidR="0036373C" w:rsidRPr="0036373C" w14:paraId="673BF31B"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00F63013" w14:textId="77777777" w:rsidR="0036373C" w:rsidRPr="0036373C" w:rsidRDefault="0036373C" w:rsidP="0036373C">
            <w:pPr>
              <w:jc w:val="left"/>
              <w:rPr>
                <w:rFonts w:cs="Arial"/>
                <w:color w:val="000000"/>
                <w:szCs w:val="20"/>
              </w:rPr>
            </w:pPr>
            <w:r w:rsidRPr="0036373C">
              <w:rPr>
                <w:rFonts w:cs="Arial"/>
                <w:color w:val="000000"/>
                <w:szCs w:val="20"/>
              </w:rPr>
              <w:t>Western Australia</w:t>
            </w:r>
          </w:p>
        </w:tc>
        <w:tc>
          <w:tcPr>
            <w:tcW w:w="824" w:type="pct"/>
            <w:noWrap/>
            <w:hideMark/>
          </w:tcPr>
          <w:p w14:paraId="7F9EEF69" w14:textId="77777777" w:rsidR="0036373C" w:rsidRPr="0036373C" w:rsidRDefault="001036C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8.5</w:t>
            </w:r>
          </w:p>
        </w:tc>
        <w:tc>
          <w:tcPr>
            <w:tcW w:w="824" w:type="pct"/>
            <w:noWrap/>
            <w:hideMark/>
          </w:tcPr>
          <w:p w14:paraId="0F539D4A" w14:textId="77777777" w:rsidR="0036373C" w:rsidRPr="0036373C" w:rsidRDefault="001036C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12.1</w:t>
            </w:r>
          </w:p>
        </w:tc>
        <w:tc>
          <w:tcPr>
            <w:tcW w:w="824" w:type="pct"/>
            <w:noWrap/>
            <w:hideMark/>
          </w:tcPr>
          <w:p w14:paraId="15C5CE91" w14:textId="77777777" w:rsidR="0036373C" w:rsidRPr="0036373C" w:rsidRDefault="001036C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8.1</w:t>
            </w:r>
          </w:p>
        </w:tc>
        <w:tc>
          <w:tcPr>
            <w:tcW w:w="823" w:type="pct"/>
            <w:noWrap/>
            <w:hideMark/>
          </w:tcPr>
          <w:p w14:paraId="60924A5E" w14:textId="77777777" w:rsidR="0036373C" w:rsidRPr="0036373C" w:rsidRDefault="001036C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9.3</w:t>
            </w:r>
          </w:p>
        </w:tc>
      </w:tr>
      <w:tr w:rsidR="001036CC" w:rsidRPr="0036373C" w14:paraId="4FFDDAA8"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01EA2F6D" w14:textId="77777777" w:rsidR="001036CC" w:rsidRPr="0036373C" w:rsidRDefault="001036CC" w:rsidP="001036CC">
            <w:pPr>
              <w:jc w:val="left"/>
              <w:rPr>
                <w:rFonts w:cs="Arial"/>
                <w:color w:val="000000"/>
                <w:szCs w:val="20"/>
              </w:rPr>
            </w:pPr>
            <w:r w:rsidRPr="0036373C">
              <w:rPr>
                <w:rFonts w:cs="Arial"/>
                <w:color w:val="000000"/>
                <w:szCs w:val="20"/>
              </w:rPr>
              <w:t>Tasmania</w:t>
            </w:r>
          </w:p>
        </w:tc>
        <w:tc>
          <w:tcPr>
            <w:tcW w:w="824" w:type="pct"/>
            <w:noWrap/>
            <w:hideMark/>
          </w:tcPr>
          <w:p w14:paraId="102A0932" w14:textId="77777777" w:rsidR="001036CC" w:rsidRPr="0036373C" w:rsidRDefault="001036CC" w:rsidP="001036CC">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8.3</w:t>
            </w:r>
          </w:p>
        </w:tc>
        <w:tc>
          <w:tcPr>
            <w:tcW w:w="824" w:type="pct"/>
            <w:noWrap/>
            <w:hideMark/>
          </w:tcPr>
          <w:p w14:paraId="37AF772B" w14:textId="77777777" w:rsidR="001036CC" w:rsidRPr="0036373C" w:rsidRDefault="001036CC" w:rsidP="001036CC">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16.2</w:t>
            </w:r>
          </w:p>
        </w:tc>
        <w:tc>
          <w:tcPr>
            <w:tcW w:w="824" w:type="pct"/>
            <w:noWrap/>
            <w:hideMark/>
          </w:tcPr>
          <w:p w14:paraId="617B7959" w14:textId="77777777" w:rsidR="001036CC" w:rsidRPr="0036373C" w:rsidRDefault="001036CC" w:rsidP="001036CC">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9.2</w:t>
            </w:r>
          </w:p>
        </w:tc>
        <w:tc>
          <w:tcPr>
            <w:tcW w:w="823" w:type="pct"/>
            <w:noWrap/>
            <w:hideMark/>
          </w:tcPr>
          <w:p w14:paraId="58EB252B" w14:textId="77777777" w:rsidR="001036CC" w:rsidRPr="0036373C" w:rsidRDefault="001036CC" w:rsidP="001036CC">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10.6</w:t>
            </w:r>
          </w:p>
        </w:tc>
      </w:tr>
      <w:tr w:rsidR="001036CC" w:rsidRPr="0036373C" w14:paraId="45F937E8"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58BA386B" w14:textId="77777777" w:rsidR="001036CC" w:rsidRPr="0036373C" w:rsidRDefault="001036CC" w:rsidP="001036CC">
            <w:pPr>
              <w:jc w:val="left"/>
              <w:rPr>
                <w:rFonts w:cs="Arial"/>
                <w:color w:val="000000"/>
                <w:szCs w:val="20"/>
              </w:rPr>
            </w:pPr>
            <w:r w:rsidRPr="0036373C">
              <w:rPr>
                <w:rFonts w:cs="Arial"/>
                <w:color w:val="000000"/>
                <w:szCs w:val="20"/>
              </w:rPr>
              <w:t>Northern Territory</w:t>
            </w:r>
          </w:p>
        </w:tc>
        <w:tc>
          <w:tcPr>
            <w:tcW w:w="824" w:type="pct"/>
            <w:noWrap/>
            <w:hideMark/>
          </w:tcPr>
          <w:p w14:paraId="7B135575" w14:textId="77777777" w:rsidR="001036CC" w:rsidRPr="0036373C" w:rsidRDefault="001036CC" w:rsidP="001036CC">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13.6</w:t>
            </w:r>
          </w:p>
        </w:tc>
        <w:tc>
          <w:tcPr>
            <w:tcW w:w="824" w:type="pct"/>
            <w:noWrap/>
            <w:hideMark/>
          </w:tcPr>
          <w:p w14:paraId="2FC25B9F" w14:textId="77777777" w:rsidR="001036CC" w:rsidRPr="0036373C" w:rsidRDefault="001036CC" w:rsidP="001036CC">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10.7</w:t>
            </w:r>
          </w:p>
        </w:tc>
        <w:tc>
          <w:tcPr>
            <w:tcW w:w="824" w:type="pct"/>
            <w:noWrap/>
            <w:hideMark/>
          </w:tcPr>
          <w:p w14:paraId="4E41AED0" w14:textId="77777777" w:rsidR="001036CC" w:rsidRPr="0036373C" w:rsidRDefault="001036CC" w:rsidP="001036CC">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2.2</w:t>
            </w:r>
          </w:p>
        </w:tc>
        <w:tc>
          <w:tcPr>
            <w:tcW w:w="823" w:type="pct"/>
            <w:noWrap/>
            <w:hideMark/>
          </w:tcPr>
          <w:p w14:paraId="48DC496A" w14:textId="77777777" w:rsidR="001036CC" w:rsidRPr="0036373C" w:rsidRDefault="001036CC" w:rsidP="001036CC">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8.8</w:t>
            </w:r>
          </w:p>
        </w:tc>
      </w:tr>
      <w:tr w:rsidR="001036CC" w:rsidRPr="0036373C" w14:paraId="5149267A" w14:textId="77777777"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04E2954E" w14:textId="77777777" w:rsidR="001036CC" w:rsidRPr="0036373C" w:rsidRDefault="001036CC" w:rsidP="001036CC">
            <w:pPr>
              <w:jc w:val="left"/>
              <w:rPr>
                <w:rFonts w:cs="Arial"/>
                <w:color w:val="000000"/>
                <w:szCs w:val="20"/>
              </w:rPr>
            </w:pPr>
            <w:r w:rsidRPr="0036373C">
              <w:rPr>
                <w:rFonts w:cs="Arial"/>
                <w:color w:val="000000"/>
                <w:szCs w:val="20"/>
              </w:rPr>
              <w:t>Australian Capital Territory</w:t>
            </w:r>
          </w:p>
        </w:tc>
        <w:tc>
          <w:tcPr>
            <w:tcW w:w="824" w:type="pct"/>
            <w:noWrap/>
            <w:hideMark/>
          </w:tcPr>
          <w:p w14:paraId="03867288" w14:textId="77777777" w:rsidR="001036CC" w:rsidRPr="0036373C" w:rsidRDefault="001036CC" w:rsidP="001036CC">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8.4</w:t>
            </w:r>
          </w:p>
        </w:tc>
        <w:tc>
          <w:tcPr>
            <w:tcW w:w="824" w:type="pct"/>
            <w:noWrap/>
            <w:hideMark/>
          </w:tcPr>
          <w:p w14:paraId="57E490CA" w14:textId="77777777" w:rsidR="001036CC" w:rsidRPr="0036373C" w:rsidRDefault="001036CC" w:rsidP="001036CC">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15.0</w:t>
            </w:r>
          </w:p>
        </w:tc>
        <w:tc>
          <w:tcPr>
            <w:tcW w:w="824" w:type="pct"/>
            <w:noWrap/>
            <w:hideMark/>
          </w:tcPr>
          <w:p w14:paraId="769376DD" w14:textId="77777777" w:rsidR="001036CC" w:rsidRPr="0036373C" w:rsidRDefault="001036CC" w:rsidP="001036CC">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6.6</w:t>
            </w:r>
          </w:p>
        </w:tc>
        <w:tc>
          <w:tcPr>
            <w:tcW w:w="823" w:type="pct"/>
            <w:noWrap/>
            <w:hideMark/>
          </w:tcPr>
          <w:p w14:paraId="1243E231" w14:textId="77777777" w:rsidR="001036CC" w:rsidRPr="0036373C" w:rsidRDefault="001036CC" w:rsidP="001036CC">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9.6</w:t>
            </w:r>
          </w:p>
        </w:tc>
      </w:tr>
      <w:tr w:rsidR="0036373C" w:rsidRPr="0036373C" w14:paraId="30BCAEDB" w14:textId="77777777"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808080" w:themeFill="background1" w:themeFillShade="80"/>
            <w:noWrap/>
            <w:hideMark/>
          </w:tcPr>
          <w:p w14:paraId="7E55E464" w14:textId="77777777" w:rsidR="0036373C" w:rsidRPr="0036373C" w:rsidRDefault="0036373C" w:rsidP="0036373C">
            <w:pPr>
              <w:jc w:val="left"/>
              <w:rPr>
                <w:rFonts w:cs="Arial"/>
                <w:bCs w:val="0"/>
                <w:color w:val="FFFFFF" w:themeColor="background1"/>
                <w:szCs w:val="20"/>
              </w:rPr>
            </w:pPr>
            <w:r w:rsidRPr="0036373C">
              <w:rPr>
                <w:rFonts w:cs="Arial"/>
                <w:bCs w:val="0"/>
                <w:color w:val="FFFFFF" w:themeColor="background1"/>
                <w:szCs w:val="20"/>
              </w:rPr>
              <w:t>Australia</w:t>
            </w:r>
            <w:r w:rsidR="00664DEE">
              <w:rPr>
                <w:rFonts w:cs="Arial"/>
                <w:bCs w:val="0"/>
                <w:color w:val="FFFFFF" w:themeColor="background1"/>
                <w:szCs w:val="20"/>
                <w:vertAlign w:val="superscript"/>
              </w:rPr>
              <w:t>*</w:t>
            </w:r>
            <w:r w:rsidRPr="0036373C">
              <w:rPr>
                <w:rFonts w:cs="Arial"/>
                <w:bCs w:val="0"/>
                <w:color w:val="FFFFFF" w:themeColor="background1"/>
                <w:szCs w:val="20"/>
                <w:vertAlign w:val="superscript"/>
              </w:rPr>
              <w:t>*</w:t>
            </w:r>
          </w:p>
        </w:tc>
        <w:tc>
          <w:tcPr>
            <w:tcW w:w="824" w:type="pct"/>
            <w:shd w:val="clear" w:color="auto" w:fill="808080" w:themeFill="background1" w:themeFillShade="80"/>
            <w:noWrap/>
            <w:hideMark/>
          </w:tcPr>
          <w:p w14:paraId="4027DADF" w14:textId="77777777" w:rsidR="0036373C" w:rsidRPr="0036373C" w:rsidRDefault="001036C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9.2</w:t>
            </w:r>
          </w:p>
        </w:tc>
        <w:tc>
          <w:tcPr>
            <w:tcW w:w="824" w:type="pct"/>
            <w:shd w:val="clear" w:color="auto" w:fill="808080" w:themeFill="background1" w:themeFillShade="80"/>
            <w:noWrap/>
            <w:hideMark/>
          </w:tcPr>
          <w:p w14:paraId="5404714E" w14:textId="77777777" w:rsidR="0036373C" w:rsidRPr="0036373C" w:rsidRDefault="001036C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13.2</w:t>
            </w:r>
          </w:p>
        </w:tc>
        <w:tc>
          <w:tcPr>
            <w:tcW w:w="824" w:type="pct"/>
            <w:shd w:val="clear" w:color="auto" w:fill="808080" w:themeFill="background1" w:themeFillShade="80"/>
            <w:noWrap/>
            <w:hideMark/>
          </w:tcPr>
          <w:p w14:paraId="497BA470" w14:textId="77777777" w:rsidR="0036373C" w:rsidRPr="0036373C" w:rsidRDefault="001036C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6.7</w:t>
            </w:r>
          </w:p>
        </w:tc>
        <w:tc>
          <w:tcPr>
            <w:tcW w:w="823" w:type="pct"/>
            <w:shd w:val="clear" w:color="auto" w:fill="808080" w:themeFill="background1" w:themeFillShade="80"/>
            <w:noWrap/>
            <w:hideMark/>
          </w:tcPr>
          <w:p w14:paraId="27603421" w14:textId="77777777" w:rsidR="0036373C" w:rsidRPr="0036373C" w:rsidRDefault="001036C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themeColor="background1"/>
                <w:szCs w:val="20"/>
              </w:rPr>
              <w:t>9.4</w:t>
            </w:r>
          </w:p>
        </w:tc>
      </w:tr>
    </w:tbl>
    <w:p w14:paraId="518CCB5E" w14:textId="77777777" w:rsidR="00546B67" w:rsidRPr="00814592" w:rsidRDefault="00546B67" w:rsidP="007F5071">
      <w:pPr>
        <w:pStyle w:val="SWACaptionstyle"/>
      </w:pPr>
      <w:r>
        <w:t xml:space="preserve">* </w:t>
      </w:r>
      <w:r w:rsidRPr="00814592">
        <w:t>This indicator shows patterns at two points in time. Selecting different points may show a different pattern.</w:t>
      </w:r>
    </w:p>
    <w:p w14:paraId="2162BDC0" w14:textId="77777777" w:rsidR="0036373C" w:rsidRDefault="00546B67" w:rsidP="007F5071">
      <w:pPr>
        <w:pStyle w:val="SWACaptionstyle"/>
      </w:pPr>
      <w:r>
        <w:t>** Excluding Queensland</w:t>
      </w:r>
      <w:r w:rsidR="001036CC">
        <w:t>,</w:t>
      </w:r>
      <w:r w:rsidR="00664DEE">
        <w:t xml:space="preserve"> Seacare</w:t>
      </w:r>
      <w:r w:rsidR="001036CC">
        <w:t xml:space="preserve"> and South Australia</w:t>
      </w:r>
      <w:r w:rsidRPr="00814592">
        <w:t>.</w:t>
      </w:r>
    </w:p>
    <w:p w14:paraId="6416381A" w14:textId="77777777" w:rsidR="00546B67" w:rsidRDefault="000E0F9F" w:rsidP="00B24501">
      <w:pPr>
        <w:pStyle w:val="SWASectionnumberingheading"/>
      </w:pPr>
      <w:bookmarkStart w:id="12" w:name="_Toc530477926"/>
      <w:r>
        <w:t>Claims by mechanism of incident</w:t>
      </w:r>
      <w:bookmarkEnd w:id="12"/>
    </w:p>
    <w:p w14:paraId="437336FB" w14:textId="0EB8785F" w:rsidR="000E0F9F" w:rsidRDefault="000E0F9F" w:rsidP="00B24501">
      <w:pPr>
        <w:keepNext/>
        <w:keepLines/>
      </w:pPr>
      <w:r>
        <w:t>Claim patterns can be analysed using the Type of Occurrence Classification System (TOOCS), which contains</w:t>
      </w:r>
      <w:r w:rsidR="008D1ED3">
        <w:t xml:space="preserve"> a</w:t>
      </w:r>
      <w:r>
        <w:t xml:space="preserve"> series of codes providing information on the cause of the incident and the type of injury or dis</w:t>
      </w:r>
      <w:r w:rsidR="00AF7807">
        <w:t>ease. Coding for the m</w:t>
      </w:r>
      <w:r>
        <w:t>echanism of incident is intended to identify the overall action, exposure or event that best describes the circumstances that resulted in the most serious injury or disease. More info</w:t>
      </w:r>
      <w:r w:rsidR="00B773DE">
        <w:t>rmation on TOOCS can be found on</w:t>
      </w:r>
      <w:r>
        <w:t xml:space="preserve"> the </w:t>
      </w:r>
      <w:hyperlink r:id="rId28" w:history="1">
        <w:r w:rsidRPr="000E0F9F">
          <w:rPr>
            <w:rStyle w:val="SWALinkChar"/>
          </w:rPr>
          <w:t>Safe Work Australia</w:t>
        </w:r>
      </w:hyperlink>
      <w:r>
        <w:t xml:space="preserve"> website. </w:t>
      </w:r>
    </w:p>
    <w:p w14:paraId="3611067D" w14:textId="77777777" w:rsidR="000E0F9F" w:rsidRDefault="00CD15AB" w:rsidP="00B24501">
      <w:pPr>
        <w:keepNext/>
        <w:keepLines/>
      </w:pPr>
      <w:r>
        <w:t>Indicator 10</w:t>
      </w:r>
      <w:r w:rsidR="000E0F9F">
        <w:t xml:space="preserve"> shows the proportion of</w:t>
      </w:r>
      <w:r w:rsidR="00AF7807">
        <w:t xml:space="preserve"> serious claims by the m</w:t>
      </w:r>
      <w:r w:rsidR="000E0F9F">
        <w:t xml:space="preserve">echanism of incident over the past five years. Body stressing accounted for </w:t>
      </w:r>
      <w:r w:rsidR="00D835A5">
        <w:t>38 </w:t>
      </w:r>
      <w:r w:rsidR="008E540E">
        <w:t>per cent</w:t>
      </w:r>
      <w:r w:rsidR="000E0F9F">
        <w:t xml:space="preserve"> of the </w:t>
      </w:r>
      <w:r w:rsidR="00D835A5">
        <w:t>106,260</w:t>
      </w:r>
      <w:r w:rsidR="000E0F9F">
        <w:t xml:space="preserve"> serious claims in </w:t>
      </w:r>
      <w:r w:rsidR="00D835A5">
        <w:t>2016–17</w:t>
      </w:r>
      <w:r w:rsidR="000E0F9F">
        <w:t>. Claims due to Mental stress accounted for 6</w:t>
      </w:r>
      <w:r w:rsidR="008E540E">
        <w:t> per cent</w:t>
      </w:r>
      <w:r w:rsidR="000E0F9F">
        <w:t xml:space="preserve"> of claims, while claims due to Falls, slips and trips of a person accounted for </w:t>
      </w:r>
      <w:r w:rsidR="00D835A5">
        <w:t>24</w:t>
      </w:r>
      <w:r w:rsidR="008E540E">
        <w:t> per cent</w:t>
      </w:r>
      <w:r w:rsidR="000E0F9F">
        <w:t>.</w:t>
      </w:r>
    </w:p>
    <w:p w14:paraId="4632B1F1" w14:textId="6F47D18D" w:rsidR="000E0F9F" w:rsidRDefault="000E0F9F" w:rsidP="00B24501">
      <w:pPr>
        <w:keepNext/>
        <w:keepLines/>
      </w:pPr>
      <w:r>
        <w:t xml:space="preserve">Claims arising due to </w:t>
      </w:r>
      <w:r w:rsidR="00BD3B97">
        <w:t xml:space="preserve">Body stressing (down </w:t>
      </w:r>
      <w:r w:rsidR="008D1ED3">
        <w:t xml:space="preserve">by </w:t>
      </w:r>
      <w:r w:rsidR="00BD3B97">
        <w:t>14 per cent) and Chemicals and other substances (down </w:t>
      </w:r>
      <w:r w:rsidR="008D1ED3">
        <w:t xml:space="preserve">by </w:t>
      </w:r>
      <w:r w:rsidR="00BD3B97">
        <w:t xml:space="preserve">14 per cent) </w:t>
      </w:r>
      <w:r>
        <w:t xml:space="preserve">showed the highest reduction in claims between the period </w:t>
      </w:r>
      <w:r w:rsidR="00BD3B97">
        <w:t xml:space="preserve">2012–13 and </w:t>
      </w:r>
      <w:r w:rsidR="00BD3B97">
        <w:br/>
        <w:t>2015–16</w:t>
      </w:r>
      <w:r>
        <w:t xml:space="preserve">, followed by Vehicle incidents (down </w:t>
      </w:r>
      <w:r w:rsidR="00BD3B97">
        <w:t>12 </w:t>
      </w:r>
      <w:r w:rsidR="008E540E">
        <w:t>per cent</w:t>
      </w:r>
      <w:r>
        <w:t xml:space="preserve">). </w:t>
      </w:r>
    </w:p>
    <w:p w14:paraId="21E13DCC" w14:textId="7A882F33" w:rsidR="000E0F9F" w:rsidRPr="000E0F9F" w:rsidRDefault="000E0F9F" w:rsidP="00B24501">
      <w:pPr>
        <w:pStyle w:val="SWATableheader"/>
        <w:keepLines/>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10</w:t>
      </w:r>
      <w:r w:rsidR="006F0762">
        <w:rPr>
          <w:noProof/>
        </w:rPr>
        <w:fldChar w:fldCharType="end"/>
      </w:r>
      <w:r>
        <w:t xml:space="preserve"> – Proportion of serious claims by mechanism of incident</w:t>
      </w:r>
    </w:p>
    <w:p w14:paraId="590C8D61" w14:textId="77777777" w:rsidR="000E0F9F" w:rsidRPr="007F5071" w:rsidRDefault="00BA4296" w:rsidP="007F5071">
      <w:r>
        <w:rPr>
          <w:noProof/>
        </w:rPr>
        <w:drawing>
          <wp:inline distT="0" distB="0" distL="0" distR="0" wp14:anchorId="41204CF1" wp14:editId="0F348096">
            <wp:extent cx="5583947" cy="3023622"/>
            <wp:effectExtent l="0" t="0" r="0" b="5715"/>
            <wp:docPr id="42" name="Picture 42" descr="This bar chart compares the proportion of serious claims by mechanism of incident between the years 2012-13 and 2016-17p." title="Indicator 10 - Proportion of serious claims by mechanism of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t1-Ind10-Mechanism of incident (proportions)-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3947" cy="3023622"/>
                    </a:xfrm>
                    <a:prstGeom prst="rect">
                      <a:avLst/>
                    </a:prstGeom>
                  </pic:spPr>
                </pic:pic>
              </a:graphicData>
            </a:graphic>
          </wp:inline>
        </w:drawing>
      </w:r>
    </w:p>
    <w:p w14:paraId="5198AD03" w14:textId="77777777" w:rsidR="000E0F9F" w:rsidRDefault="000E0F9F" w:rsidP="007F5071">
      <w:pPr>
        <w:pStyle w:val="SWACaptionstyle"/>
      </w:pPr>
      <w:r w:rsidRPr="009808FB">
        <w:t xml:space="preserve">** Other mechanisms of incident include Sound </w:t>
      </w:r>
      <w:r>
        <w:t>and</w:t>
      </w:r>
      <w:r w:rsidRPr="009808FB">
        <w:t xml:space="preserve"> pressure, Other multiple mechanisms of incident, Roll over, Slide or cave-in and Unspecified mechanisms of incident.</w:t>
      </w:r>
    </w:p>
    <w:p w14:paraId="69321FB5" w14:textId="77777777" w:rsidR="00905154" w:rsidRPr="00905154" w:rsidRDefault="00905154" w:rsidP="00905154"/>
    <w:p w14:paraId="42F757DE" w14:textId="77777777" w:rsidR="000E0F9F" w:rsidRPr="00EA1E33" w:rsidRDefault="000E0F9F" w:rsidP="00B51041">
      <w:pPr>
        <w:pStyle w:val="SWASectionnum2"/>
      </w:pPr>
      <w:bookmarkStart w:id="13" w:name="_Toc464737161"/>
      <w:bookmarkStart w:id="14" w:name="_Toc464737591"/>
      <w:bookmarkStart w:id="15" w:name="_Toc491086614"/>
      <w:bookmarkStart w:id="16" w:name="_Toc530477927"/>
      <w:r w:rsidRPr="00EA1E33">
        <w:t>Claims by mechanism of incident and jurisdiction</w:t>
      </w:r>
      <w:bookmarkEnd w:id="13"/>
      <w:bookmarkEnd w:id="14"/>
      <w:bookmarkEnd w:id="15"/>
      <w:bookmarkEnd w:id="16"/>
    </w:p>
    <w:p w14:paraId="25F2B5D1" w14:textId="77777777" w:rsidR="000E0F9F" w:rsidRDefault="000E0F9F" w:rsidP="00DD1296">
      <w:pPr>
        <w:keepNext/>
        <w:keepLines/>
      </w:pPr>
      <w:r w:rsidRPr="000E0F9F">
        <w:t xml:space="preserve">Presented below is a comparison of the proportion of claims across the Australian jurisdictions for the eight different groups of mechanisms of incident. Due to the differences in the total number of serious claims across jurisdictions, proportions are a better measure for direct comparison between jurisdictions. Hence, the data reported here are comparisons of </w:t>
      </w:r>
      <w:r w:rsidR="00D7210C">
        <w:t xml:space="preserve">the proportion of </w:t>
      </w:r>
      <w:r w:rsidRPr="000E0F9F">
        <w:t>claims for each mechanism of incident across different jurisdictions.</w:t>
      </w:r>
      <w:r w:rsidR="001E4110">
        <w:t xml:space="preserve"> The industry and occupation composition of each jurisdiction, however, can have an influence on the proportion </w:t>
      </w:r>
      <w:r w:rsidR="008902C4">
        <w:t>of claims due to different mechanisms and therefore may explain some of the differences between jurisdictions.</w:t>
      </w:r>
    </w:p>
    <w:p w14:paraId="6B35E86B" w14:textId="77777777" w:rsidR="000E0F9F" w:rsidRPr="00B51041" w:rsidRDefault="000E0F9F" w:rsidP="00B51041">
      <w:pPr>
        <w:pStyle w:val="Heading1"/>
      </w:pPr>
      <w:r w:rsidRPr="00B51041">
        <w:t>Body stressing</w:t>
      </w:r>
    </w:p>
    <w:p w14:paraId="0E223461" w14:textId="291266AC" w:rsidR="000E0F9F" w:rsidRPr="00343325" w:rsidRDefault="000E0F9F" w:rsidP="00343325">
      <w:r w:rsidRPr="00343325">
        <w:t xml:space="preserve">Body stressing was the leading mechanism of incident for serious claims between </w:t>
      </w:r>
      <w:r w:rsidR="00343325">
        <w:t>2012–13</w:t>
      </w:r>
      <w:r w:rsidRPr="00343325">
        <w:t xml:space="preserve"> and </w:t>
      </w:r>
      <w:r w:rsidR="00343325">
        <w:t>201</w:t>
      </w:r>
      <w:r w:rsidR="009804A7">
        <w:t>6</w:t>
      </w:r>
      <w:r w:rsidR="00343325">
        <w:t>–1</w:t>
      </w:r>
      <w:r w:rsidR="009804A7">
        <w:t>7,</w:t>
      </w:r>
      <w:r w:rsidRPr="00343325">
        <w:t xml:space="preserve"> accounting for </w:t>
      </w:r>
      <w:r w:rsidR="0000657D">
        <w:t>3</w:t>
      </w:r>
      <w:r w:rsidR="009804A7">
        <w:t>8.0</w:t>
      </w:r>
      <w:r w:rsidR="008E540E" w:rsidRPr="00343325">
        <w:t> per cent</w:t>
      </w:r>
      <w:r w:rsidRPr="00343325">
        <w:t xml:space="preserve"> of the </w:t>
      </w:r>
      <w:r w:rsidR="00343325">
        <w:t>10</w:t>
      </w:r>
      <w:r w:rsidR="009804A7">
        <w:t>6</w:t>
      </w:r>
      <w:r w:rsidR="00343325">
        <w:t>,</w:t>
      </w:r>
      <w:r w:rsidR="009804A7">
        <w:t>260</w:t>
      </w:r>
      <w:r w:rsidRPr="00343325">
        <w:t xml:space="preserve"> serious claims in </w:t>
      </w:r>
      <w:r w:rsidR="009C2254">
        <w:t>201</w:t>
      </w:r>
      <w:r w:rsidR="009804A7">
        <w:t>6</w:t>
      </w:r>
      <w:r w:rsidR="009C2254">
        <w:t>–1</w:t>
      </w:r>
      <w:r w:rsidR="009804A7">
        <w:t>7</w:t>
      </w:r>
      <w:r w:rsidRPr="00343325">
        <w:t>.</w:t>
      </w:r>
    </w:p>
    <w:p w14:paraId="5140291B" w14:textId="55EE9BB1" w:rsidR="000E0F9F" w:rsidRPr="00343325" w:rsidRDefault="000E0F9F" w:rsidP="00343325">
      <w:r w:rsidRPr="00343325">
        <w:t xml:space="preserve">Indicator 10a shows that in </w:t>
      </w:r>
      <w:r w:rsidR="009C2254">
        <w:t>201</w:t>
      </w:r>
      <w:r w:rsidR="00AF4B6B">
        <w:t>6</w:t>
      </w:r>
      <w:r w:rsidR="009C2254">
        <w:t>–1</w:t>
      </w:r>
      <w:r w:rsidR="00AF4B6B">
        <w:t>7</w:t>
      </w:r>
      <w:r w:rsidRPr="00343325">
        <w:t xml:space="preserve"> </w:t>
      </w:r>
      <w:r w:rsidR="00AF4B6B">
        <w:t xml:space="preserve">Seacare </w:t>
      </w:r>
      <w:r w:rsidRPr="00343325">
        <w:t>had the highest proportion of claims (</w:t>
      </w:r>
      <w:r w:rsidR="009C2254">
        <w:t>4</w:t>
      </w:r>
      <w:r w:rsidR="00AF4B6B">
        <w:t>6.3</w:t>
      </w:r>
      <w:r w:rsidR="008E540E" w:rsidRPr="00343325">
        <w:t> per cent</w:t>
      </w:r>
      <w:r w:rsidRPr="00343325">
        <w:t xml:space="preserve">) involving Body stressing, followed by </w:t>
      </w:r>
      <w:r w:rsidR="00AF4B6B">
        <w:t xml:space="preserve">the Australian </w:t>
      </w:r>
      <w:r w:rsidR="009B60EF">
        <w:t>Government</w:t>
      </w:r>
      <w:r w:rsidR="00AF4B6B">
        <w:t xml:space="preserve"> </w:t>
      </w:r>
      <w:r w:rsidR="009C2254">
        <w:t>(</w:t>
      </w:r>
      <w:r w:rsidR="00AF4B6B">
        <w:t>41.5</w:t>
      </w:r>
      <w:r w:rsidR="009C2254">
        <w:t> per cent)</w:t>
      </w:r>
      <w:r w:rsidRPr="00343325">
        <w:t xml:space="preserve">, </w:t>
      </w:r>
      <w:r w:rsidR="00AF4B6B">
        <w:t xml:space="preserve">Tasmania </w:t>
      </w:r>
      <w:r w:rsidRPr="00343325">
        <w:t>(</w:t>
      </w:r>
      <w:r w:rsidR="009C2254">
        <w:t>4</w:t>
      </w:r>
      <w:r w:rsidR="00AF4B6B">
        <w:t>1.5</w:t>
      </w:r>
      <w:r w:rsidR="008E540E" w:rsidRPr="00343325">
        <w:t> per cent</w:t>
      </w:r>
      <w:r w:rsidRPr="00343325">
        <w:t>)</w:t>
      </w:r>
      <w:r w:rsidR="009C2254">
        <w:t xml:space="preserve">, </w:t>
      </w:r>
      <w:r w:rsidR="00AF4B6B">
        <w:t xml:space="preserve">and South Australia </w:t>
      </w:r>
      <w:r w:rsidR="009C2254">
        <w:t>(</w:t>
      </w:r>
      <w:r w:rsidR="00AF4B6B">
        <w:t>41.3</w:t>
      </w:r>
      <w:r w:rsidR="009C2254">
        <w:t> per cent)</w:t>
      </w:r>
      <w:r w:rsidRPr="00343325">
        <w:t>. The Northern Territory had the lowest proportion of claims (</w:t>
      </w:r>
      <w:r w:rsidR="00AF4B6B">
        <w:t>29.4</w:t>
      </w:r>
      <w:r w:rsidR="008E540E" w:rsidRPr="00343325">
        <w:t> per cent</w:t>
      </w:r>
      <w:r w:rsidRPr="00343325">
        <w:t xml:space="preserve">) involving Body stressing in </w:t>
      </w:r>
      <w:r w:rsidR="0000657D">
        <w:t>201</w:t>
      </w:r>
      <w:r w:rsidR="00AF4B6B">
        <w:t>6</w:t>
      </w:r>
      <w:r w:rsidR="0000657D">
        <w:t>–1</w:t>
      </w:r>
      <w:r w:rsidR="00AF4B6B">
        <w:t>7</w:t>
      </w:r>
      <w:r w:rsidRPr="00343325">
        <w:t>.</w:t>
      </w:r>
    </w:p>
    <w:p w14:paraId="2575CFAB" w14:textId="5B9DCF47" w:rsidR="000E0F9F" w:rsidRDefault="000E0F9F" w:rsidP="000E0F9F">
      <w:pPr>
        <w:pStyle w:val="SWATableheader"/>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a</w:t>
      </w:r>
      <w:r w:rsidR="006F0762">
        <w:rPr>
          <w:noProof/>
        </w:rPr>
        <w:fldChar w:fldCharType="end"/>
      </w:r>
      <w:r>
        <w:t xml:space="preserve"> – Proportion of serious clai</w:t>
      </w:r>
      <w:r w:rsidR="00A65046">
        <w:t xml:space="preserve">ms involving </w:t>
      </w:r>
      <w:r w:rsidR="009D46FF">
        <w:t>B</w:t>
      </w:r>
      <w:r w:rsidR="00512BD0">
        <w:t>ody stressing by jurisdiction</w:t>
      </w:r>
    </w:p>
    <w:p w14:paraId="33ACAB50" w14:textId="77777777" w:rsidR="000E0F9F" w:rsidRDefault="00C458AC" w:rsidP="00C458AC">
      <w:pPr>
        <w:jc w:val="center"/>
      </w:pPr>
      <w:r>
        <w:rPr>
          <w:noProof/>
        </w:rPr>
        <w:drawing>
          <wp:inline distT="0" distB="0" distL="0" distR="0" wp14:anchorId="6C35B575" wp14:editId="637F47D5">
            <wp:extent cx="4322073" cy="2694437"/>
            <wp:effectExtent l="0" t="0" r="2540" b="0"/>
            <wp:docPr id="3" name="Picture 3" descr="This chart shows the proportion of serious claims for Body stressing between 2012-13 and 2016-17 categorised by Australian jurisdictions. Refer to body text for more details." title="Indicator 10a - Proportion of serious claims involving body stress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1-Ind10a-Body Stressing-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2073" cy="2694437"/>
                    </a:xfrm>
                    <a:prstGeom prst="rect">
                      <a:avLst/>
                    </a:prstGeom>
                  </pic:spPr>
                </pic:pic>
              </a:graphicData>
            </a:graphic>
          </wp:inline>
        </w:drawing>
      </w:r>
    </w:p>
    <w:p w14:paraId="0234EDE3" w14:textId="77777777" w:rsidR="00B51041" w:rsidRPr="00930562" w:rsidRDefault="00B51041" w:rsidP="00930562"/>
    <w:p w14:paraId="4396DE6E" w14:textId="77777777" w:rsidR="000E0F9F" w:rsidRPr="00B51041" w:rsidRDefault="000E0F9F" w:rsidP="00B51041">
      <w:pPr>
        <w:pStyle w:val="Heading1"/>
      </w:pPr>
      <w:r w:rsidRPr="00B51041">
        <w:t>Falls, trips and slips of a person</w:t>
      </w:r>
    </w:p>
    <w:p w14:paraId="0DDFE7F3" w14:textId="199CE4C4" w:rsidR="000E0F9F" w:rsidRDefault="00D7210C" w:rsidP="00EB7B48">
      <w:pPr>
        <w:keepNext/>
        <w:keepLines/>
      </w:pPr>
      <w:r>
        <w:t xml:space="preserve">Indicator 10b shows the proportion of claims involving Falls, trips and slips of a person </w:t>
      </w:r>
      <w:r w:rsidR="00FA3010">
        <w:t>by</w:t>
      </w:r>
      <w:r>
        <w:t xml:space="preserve"> jurisdiction. </w:t>
      </w:r>
      <w:r w:rsidR="000E0F9F">
        <w:t>Falls, trips and sl</w:t>
      </w:r>
      <w:r w:rsidR="005173F6">
        <w:t xml:space="preserve">ips of a person accounted for </w:t>
      </w:r>
      <w:r w:rsidR="001614E5">
        <w:t>23.6</w:t>
      </w:r>
      <w:r w:rsidR="008E540E">
        <w:t> per cent</w:t>
      </w:r>
      <w:r w:rsidR="000E0F9F">
        <w:t xml:space="preserve"> of </w:t>
      </w:r>
      <w:r>
        <w:t xml:space="preserve">serious </w:t>
      </w:r>
      <w:r w:rsidR="000E0F9F">
        <w:t xml:space="preserve">claims in </w:t>
      </w:r>
      <w:r>
        <w:t xml:space="preserve">Australia in </w:t>
      </w:r>
      <w:r w:rsidR="005173F6">
        <w:t>201</w:t>
      </w:r>
      <w:r w:rsidR="001614E5">
        <w:t>6</w:t>
      </w:r>
      <w:r w:rsidR="005173F6">
        <w:t>–1</w:t>
      </w:r>
      <w:r w:rsidR="001614E5">
        <w:t>7</w:t>
      </w:r>
      <w:r w:rsidR="000E0F9F">
        <w:t xml:space="preserve">. </w:t>
      </w:r>
    </w:p>
    <w:p w14:paraId="61D2126B" w14:textId="3521B466" w:rsidR="000E0F9F" w:rsidRDefault="000E0F9F" w:rsidP="00EB7B48">
      <w:pPr>
        <w:keepNext/>
        <w:keepLines/>
      </w:pPr>
      <w:r>
        <w:t xml:space="preserve">This mechanism of incident was the second leading cause for serious claims across jurisdictions. </w:t>
      </w:r>
      <w:r w:rsidR="001614E5">
        <w:t xml:space="preserve">Western Australia </w:t>
      </w:r>
      <w:r>
        <w:t>recorded the highest proportion of claims (</w:t>
      </w:r>
      <w:r w:rsidR="001614E5">
        <w:t>26.2</w:t>
      </w:r>
      <w:r w:rsidR="008E540E">
        <w:t> per cent</w:t>
      </w:r>
      <w:r>
        <w:t xml:space="preserve">) in </w:t>
      </w:r>
      <w:r w:rsidR="005173F6">
        <w:t>201</w:t>
      </w:r>
      <w:r w:rsidR="001614E5">
        <w:t>6</w:t>
      </w:r>
      <w:r w:rsidR="005173F6">
        <w:t>–1</w:t>
      </w:r>
      <w:r w:rsidR="001614E5">
        <w:t>7</w:t>
      </w:r>
      <w:r w:rsidR="00D7210C">
        <w:t xml:space="preserve"> for this mechanism</w:t>
      </w:r>
      <w:r>
        <w:t xml:space="preserve">, </w:t>
      </w:r>
      <w:r w:rsidR="004C13BC">
        <w:t xml:space="preserve">followed by </w:t>
      </w:r>
      <w:r w:rsidR="001614E5">
        <w:t xml:space="preserve">Seacare </w:t>
      </w:r>
      <w:r w:rsidR="004C13BC">
        <w:t>(25.</w:t>
      </w:r>
      <w:r w:rsidR="001614E5">
        <w:t>4</w:t>
      </w:r>
      <w:r w:rsidR="004C13BC">
        <w:t xml:space="preserve"> per cent). </w:t>
      </w:r>
      <w:r w:rsidR="005173F6">
        <w:t xml:space="preserve">Tasmania </w:t>
      </w:r>
      <w:r>
        <w:t>recorded the lowest proportion of claims (</w:t>
      </w:r>
      <w:r w:rsidR="001614E5">
        <w:t>19.3</w:t>
      </w:r>
      <w:r w:rsidR="008E540E">
        <w:t> per cent</w:t>
      </w:r>
      <w:r>
        <w:t>)</w:t>
      </w:r>
      <w:r w:rsidR="001614E5">
        <w:t xml:space="preserve"> for this mechanism</w:t>
      </w:r>
      <w:r>
        <w:t xml:space="preserve">, followed by </w:t>
      </w:r>
      <w:r w:rsidR="005173F6">
        <w:t>Queensland (2</w:t>
      </w:r>
      <w:r w:rsidR="001614E5">
        <w:t>2.2</w:t>
      </w:r>
      <w:r w:rsidR="005173F6">
        <w:t> per cent each)</w:t>
      </w:r>
      <w:r>
        <w:t>.</w:t>
      </w:r>
    </w:p>
    <w:p w14:paraId="5319751A" w14:textId="01E17EC0" w:rsidR="000E0F9F" w:rsidRDefault="000E0F9F" w:rsidP="000E0F9F">
      <w:pPr>
        <w:pStyle w:val="SWATableheader"/>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b</w:t>
      </w:r>
      <w:r w:rsidR="006F0762">
        <w:rPr>
          <w:noProof/>
        </w:rPr>
        <w:fldChar w:fldCharType="end"/>
      </w:r>
      <w:r>
        <w:t xml:space="preserve"> </w:t>
      </w:r>
      <w:r w:rsidR="00E76BFC">
        <w:t>–</w:t>
      </w:r>
      <w:r>
        <w:t xml:space="preserve"> </w:t>
      </w:r>
      <w:r w:rsidRPr="0063243B">
        <w:t xml:space="preserve">Proportion of serious claims involving </w:t>
      </w:r>
      <w:r w:rsidR="009D46FF">
        <w:t>F</w:t>
      </w:r>
      <w:r>
        <w:t xml:space="preserve">alls, trips and slips of a person </w:t>
      </w:r>
      <w:r w:rsidRPr="0063243B">
        <w:t>by</w:t>
      </w:r>
      <w:r w:rsidR="00E76BFC">
        <w:t> </w:t>
      </w:r>
      <w:r w:rsidRPr="0063243B">
        <w:t>jurisdiction</w:t>
      </w:r>
    </w:p>
    <w:p w14:paraId="12AE454F" w14:textId="77777777" w:rsidR="00930562" w:rsidRPr="00930562" w:rsidRDefault="00F9424C" w:rsidP="00F9424C">
      <w:pPr>
        <w:jc w:val="center"/>
      </w:pPr>
      <w:r>
        <w:rPr>
          <w:noProof/>
        </w:rPr>
        <w:drawing>
          <wp:inline distT="0" distB="0" distL="0" distR="0" wp14:anchorId="24F399D0" wp14:editId="30607577">
            <wp:extent cx="4322073" cy="2548133"/>
            <wp:effectExtent l="0" t="0" r="2540" b="5080"/>
            <wp:docPr id="4" name="Picture 4" descr="This chart shows the proportion of serious claims for Falls, trips and slips of a person between 2012-13 and 2016-17 categorised by Australian jurisdictions. Refer to body text for more details." title="Indicator 10b – Proportion of serious claims involving falls, trips and slips of a pers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1-Ind10b-Falls, Trips and Slips of a person-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2073" cy="2548133"/>
                    </a:xfrm>
                    <a:prstGeom prst="rect">
                      <a:avLst/>
                    </a:prstGeom>
                  </pic:spPr>
                </pic:pic>
              </a:graphicData>
            </a:graphic>
          </wp:inline>
        </w:drawing>
      </w:r>
    </w:p>
    <w:p w14:paraId="42A59987" w14:textId="77777777" w:rsidR="006705DB" w:rsidRPr="00285B6A" w:rsidRDefault="006705DB" w:rsidP="00B51041">
      <w:pPr>
        <w:pStyle w:val="Heading1"/>
      </w:pPr>
      <w:r w:rsidRPr="00285B6A">
        <w:t>Being hit by moving objects</w:t>
      </w:r>
    </w:p>
    <w:p w14:paraId="65FFA1DD" w14:textId="3300F0DF" w:rsidR="006705DB" w:rsidRDefault="006705DB" w:rsidP="00905154">
      <w:pPr>
        <w:keepNext/>
        <w:keepLines/>
      </w:pPr>
      <w:r>
        <w:t>The Northern Territory had the highest proportion of serious claims (</w:t>
      </w:r>
      <w:r w:rsidR="00824488">
        <w:t>23.1</w:t>
      </w:r>
      <w:r w:rsidR="008E540E">
        <w:t> per cent</w:t>
      </w:r>
      <w:r>
        <w:t xml:space="preserve">) in </w:t>
      </w:r>
      <w:r w:rsidR="000A105F">
        <w:t>201</w:t>
      </w:r>
      <w:r w:rsidR="00824488">
        <w:t>6</w:t>
      </w:r>
      <w:r w:rsidR="000A105F">
        <w:t>–1</w:t>
      </w:r>
      <w:r w:rsidR="00824488">
        <w:t>7</w:t>
      </w:r>
      <w:r>
        <w:t xml:space="preserve"> arising from Being hit by moving objects</w:t>
      </w:r>
      <w:r w:rsidR="00824488">
        <w:t>,</w:t>
      </w:r>
      <w:r>
        <w:t xml:space="preserve"> followed by Western Australia (18.</w:t>
      </w:r>
      <w:r w:rsidR="00824488">
        <w:t>7</w:t>
      </w:r>
      <w:r w:rsidR="008E540E">
        <w:t> per cent</w:t>
      </w:r>
      <w:r>
        <w:t>), and Victoria (</w:t>
      </w:r>
      <w:r w:rsidR="000A105F">
        <w:t>1</w:t>
      </w:r>
      <w:r w:rsidR="00824488">
        <w:t>8.0</w:t>
      </w:r>
      <w:r w:rsidR="008E540E">
        <w:t> per cent</w:t>
      </w:r>
      <w:r>
        <w:t>). The Australian Government had the lowest proportion of serious claims involving this mechanism of incident (</w:t>
      </w:r>
      <w:r w:rsidR="00824488">
        <w:t>8.4</w:t>
      </w:r>
      <w:r w:rsidR="008E540E">
        <w:t> per cent</w:t>
      </w:r>
      <w:r>
        <w:t xml:space="preserve">) </w:t>
      </w:r>
      <w:r w:rsidR="00FA3010">
        <w:t>in 2016–17.</w:t>
      </w:r>
    </w:p>
    <w:p w14:paraId="1AF1829D" w14:textId="0E8D23FE" w:rsidR="006705DB" w:rsidRDefault="00824488" w:rsidP="00905154">
      <w:pPr>
        <w:keepNext/>
        <w:keepLines/>
      </w:pPr>
      <w:r>
        <w:t>Overall, t</w:t>
      </w:r>
      <w:r w:rsidR="006705DB">
        <w:t xml:space="preserve">he Australian average for the proportion of </w:t>
      </w:r>
      <w:r>
        <w:t xml:space="preserve">serious </w:t>
      </w:r>
      <w:r w:rsidR="006705DB">
        <w:t xml:space="preserve">claims </w:t>
      </w:r>
      <w:r>
        <w:t xml:space="preserve">caused by </w:t>
      </w:r>
      <w:r w:rsidR="006705DB">
        <w:t xml:space="preserve">Being hit by moving objects </w:t>
      </w:r>
      <w:r>
        <w:t xml:space="preserve">was 15.6 per cent </w:t>
      </w:r>
      <w:r w:rsidR="00587F6C">
        <w:t>201</w:t>
      </w:r>
      <w:r>
        <w:t>6</w:t>
      </w:r>
      <w:r w:rsidR="00587F6C">
        <w:t>–1</w:t>
      </w:r>
      <w:r>
        <w:t>7</w:t>
      </w:r>
      <w:r w:rsidR="006705DB">
        <w:t xml:space="preserve">. </w:t>
      </w:r>
    </w:p>
    <w:p w14:paraId="3E2C8705" w14:textId="5F3F579C" w:rsidR="006705DB" w:rsidRDefault="006705DB" w:rsidP="006705DB">
      <w:pPr>
        <w:pStyle w:val="SWATableheader"/>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c</w:t>
      </w:r>
      <w:r w:rsidR="006F0762">
        <w:rPr>
          <w:noProof/>
        </w:rPr>
        <w:fldChar w:fldCharType="end"/>
      </w:r>
      <w:r>
        <w:t xml:space="preserve"> </w:t>
      </w:r>
      <w:r w:rsidR="00581656">
        <w:t>–</w:t>
      </w:r>
      <w:r>
        <w:t xml:space="preserve"> </w:t>
      </w:r>
      <w:r w:rsidRPr="0063243B">
        <w:t xml:space="preserve">Proportion of serious claims involving </w:t>
      </w:r>
      <w:r w:rsidR="009D46FF">
        <w:t>B</w:t>
      </w:r>
      <w:r>
        <w:t xml:space="preserve">eing hit by moving objects </w:t>
      </w:r>
      <w:r w:rsidRPr="0063243B">
        <w:t>by</w:t>
      </w:r>
      <w:r w:rsidR="00581656">
        <w:t> </w:t>
      </w:r>
      <w:r w:rsidRPr="0063243B">
        <w:t>jurisdiction</w:t>
      </w:r>
    </w:p>
    <w:p w14:paraId="4D449751" w14:textId="77777777" w:rsidR="00944A50" w:rsidRDefault="00E51431" w:rsidP="00944A50">
      <w:pPr>
        <w:spacing w:after="0"/>
        <w:jc w:val="center"/>
        <w:rPr>
          <w:rFonts w:eastAsiaTheme="majorEastAsia"/>
        </w:rPr>
      </w:pPr>
      <w:r>
        <w:rPr>
          <w:rFonts w:eastAsiaTheme="majorEastAsia"/>
          <w:noProof/>
        </w:rPr>
        <w:drawing>
          <wp:inline distT="0" distB="0" distL="0" distR="0" wp14:anchorId="7F8712D8" wp14:editId="7BEAE6A5">
            <wp:extent cx="4322073" cy="2587757"/>
            <wp:effectExtent l="0" t="0" r="2540" b="3175"/>
            <wp:docPr id="6" name="Picture 6" descr="This chart shows the proportion of serious claims for Being hit by moving objects between 2012-13 and 2016-17 categorised by Australian jurisdictions. Refer to body text for more details." title="Indicator 10c – Proportion of serious claims involving being hit by moving objec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t1-Ind10c-Being Hit by Moving Objects-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2073" cy="2587757"/>
                    </a:xfrm>
                    <a:prstGeom prst="rect">
                      <a:avLst/>
                    </a:prstGeom>
                  </pic:spPr>
                </pic:pic>
              </a:graphicData>
            </a:graphic>
          </wp:inline>
        </w:drawing>
      </w:r>
    </w:p>
    <w:p w14:paraId="5B6DE9B9" w14:textId="77777777" w:rsidR="00944A50" w:rsidRPr="00944A50" w:rsidRDefault="00944A50" w:rsidP="00944A50">
      <w:pPr>
        <w:spacing w:after="0"/>
        <w:jc w:val="center"/>
        <w:rPr>
          <w:rFonts w:eastAsiaTheme="majorEastAsia"/>
        </w:rPr>
      </w:pPr>
    </w:p>
    <w:p w14:paraId="22AC3C3F" w14:textId="77777777" w:rsidR="00944A50" w:rsidRPr="00285B6A" w:rsidRDefault="00944A50" w:rsidP="00944A50">
      <w:pPr>
        <w:pStyle w:val="Heading1"/>
        <w:spacing w:before="0"/>
      </w:pPr>
      <w:r w:rsidRPr="00285B6A">
        <w:t>Hitting objects with a part of the body</w:t>
      </w:r>
    </w:p>
    <w:p w14:paraId="448FEECA" w14:textId="4625614B" w:rsidR="00944A50" w:rsidRDefault="00824488" w:rsidP="00944A50">
      <w:pPr>
        <w:keepNext/>
        <w:keepLines/>
      </w:pPr>
      <w:r>
        <w:t xml:space="preserve">The mechanism of Hitting objects with a part of the body </w:t>
      </w:r>
      <w:r w:rsidR="00944A50">
        <w:t xml:space="preserve">includes </w:t>
      </w:r>
      <w:r w:rsidR="00596128">
        <w:t xml:space="preserve">incidents </w:t>
      </w:r>
      <w:r w:rsidR="00944A50">
        <w:t>where the motion of a person results in hitting (including bumping, cutting, striking, grasping etc.) stationary and</w:t>
      </w:r>
      <w:r w:rsidR="00596128">
        <w:t>/or</w:t>
      </w:r>
      <w:r w:rsidR="00944A50">
        <w:t xml:space="preserve"> moving objects (including machines, vehicles, equipment, tools etc.). Indicator 10d shows that </w:t>
      </w:r>
      <w:r>
        <w:t xml:space="preserve">the Northern Territory </w:t>
      </w:r>
      <w:r w:rsidR="00944A50">
        <w:t>recorded the highest proportion of serious claims (</w:t>
      </w:r>
      <w:r>
        <w:t>9.4</w:t>
      </w:r>
      <w:r w:rsidR="00944A50">
        <w:t xml:space="preserve"> per cent) in </w:t>
      </w:r>
      <w:r w:rsidR="00596128">
        <w:t>201</w:t>
      </w:r>
      <w:r>
        <w:t>6</w:t>
      </w:r>
      <w:r w:rsidR="00596128">
        <w:t>–1</w:t>
      </w:r>
      <w:r>
        <w:t>7 due to this mechanism, followed by Queensland (9.1 per cent)</w:t>
      </w:r>
      <w:r w:rsidR="00944A50">
        <w:t xml:space="preserve">. </w:t>
      </w:r>
      <w:r>
        <w:t xml:space="preserve">The Australian Government </w:t>
      </w:r>
      <w:r w:rsidR="00944A50">
        <w:t>recorded the lowest proportion of claims (</w:t>
      </w:r>
      <w:r>
        <w:t>3.</w:t>
      </w:r>
      <w:r w:rsidR="00596128">
        <w:t>9</w:t>
      </w:r>
      <w:r w:rsidR="00944A50">
        <w:t> per cent)</w:t>
      </w:r>
      <w:r w:rsidR="00596128">
        <w:t xml:space="preserve"> </w:t>
      </w:r>
      <w:r>
        <w:t xml:space="preserve">for this mechanism, </w:t>
      </w:r>
      <w:r w:rsidR="00944A50">
        <w:t xml:space="preserve">followed by </w:t>
      </w:r>
      <w:r>
        <w:t xml:space="preserve">Victoria </w:t>
      </w:r>
      <w:r w:rsidR="00944A50">
        <w:t>(</w:t>
      </w:r>
      <w:r>
        <w:t>5.2</w:t>
      </w:r>
      <w:r w:rsidR="00944A50">
        <w:t> per cent).</w:t>
      </w:r>
      <w:r w:rsidR="00FA3010">
        <w:t xml:space="preserve"> </w:t>
      </w:r>
      <w:r>
        <w:t xml:space="preserve">On </w:t>
      </w:r>
      <w:r w:rsidR="00944A50">
        <w:t>average</w:t>
      </w:r>
      <w:r>
        <w:t>,</w:t>
      </w:r>
      <w:r w:rsidR="00944A50">
        <w:t xml:space="preserve"> </w:t>
      </w:r>
      <w:r w:rsidR="00E15FFF">
        <w:t>7.</w:t>
      </w:r>
      <w:r>
        <w:t>6</w:t>
      </w:r>
      <w:r w:rsidR="00944A50">
        <w:t xml:space="preserve"> per cent of claims </w:t>
      </w:r>
      <w:r>
        <w:t xml:space="preserve">were due to this </w:t>
      </w:r>
      <w:r w:rsidR="00944A50">
        <w:t xml:space="preserve">mechanism </w:t>
      </w:r>
      <w:r>
        <w:t xml:space="preserve">across Australia </w:t>
      </w:r>
      <w:r w:rsidR="00944A50">
        <w:t xml:space="preserve">in </w:t>
      </w:r>
      <w:r w:rsidR="00E15FFF">
        <w:t>201</w:t>
      </w:r>
      <w:r>
        <w:t>6</w:t>
      </w:r>
      <w:r w:rsidR="00E15FFF">
        <w:t>–1</w:t>
      </w:r>
      <w:r>
        <w:t>7</w:t>
      </w:r>
      <w:r w:rsidR="00944A50">
        <w:t>.</w:t>
      </w:r>
    </w:p>
    <w:p w14:paraId="60C8942C" w14:textId="77777777" w:rsidR="00944A50" w:rsidRDefault="00944A50" w:rsidP="00596128">
      <w:pPr>
        <w:spacing w:after="0"/>
        <w:rPr>
          <w:rFonts w:eastAsiaTheme="majorEastAsia"/>
        </w:rPr>
      </w:pPr>
    </w:p>
    <w:p w14:paraId="09E93F31" w14:textId="6D525BFF" w:rsidR="006705DB" w:rsidRDefault="006705DB" w:rsidP="006705DB">
      <w:pPr>
        <w:pStyle w:val="SWATableheader"/>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d</w:t>
      </w:r>
      <w:r w:rsidR="006F0762">
        <w:rPr>
          <w:noProof/>
        </w:rPr>
        <w:fldChar w:fldCharType="end"/>
      </w:r>
      <w:r>
        <w:t xml:space="preserve"> </w:t>
      </w:r>
      <w:r w:rsidR="00581656">
        <w:t>–</w:t>
      </w:r>
      <w:r>
        <w:t xml:space="preserve"> </w:t>
      </w:r>
      <w:r w:rsidRPr="0063243B">
        <w:t xml:space="preserve">Proportion of serious claims involving </w:t>
      </w:r>
      <w:r w:rsidR="009D46FF">
        <w:t>H</w:t>
      </w:r>
      <w:r>
        <w:t>itting objects with a part of the body by</w:t>
      </w:r>
      <w:r w:rsidR="00512BD0">
        <w:t> </w:t>
      </w:r>
      <w:r w:rsidRPr="0063243B">
        <w:t>jurisdiction</w:t>
      </w:r>
    </w:p>
    <w:p w14:paraId="542A0128" w14:textId="77777777" w:rsidR="00B51041" w:rsidRPr="00B51041" w:rsidRDefault="00861FAA" w:rsidP="00861FAA">
      <w:pPr>
        <w:jc w:val="center"/>
      </w:pPr>
      <w:r>
        <w:rPr>
          <w:noProof/>
        </w:rPr>
        <w:drawing>
          <wp:inline distT="0" distB="0" distL="0" distR="0" wp14:anchorId="7D9F43A5" wp14:editId="61F30CF2">
            <wp:extent cx="4322073" cy="2554229"/>
            <wp:effectExtent l="0" t="0" r="2540" b="0"/>
            <wp:docPr id="7" name="Picture 7" descr="This chart shows the proportion of serious claims for Hitting objects with a part of the body between 2012-13 and 2016-17 categorised by Australian jurisdictions. Refer to body text for more details." title="Indicator 10d – Proportion of serious claims involving hitting objects with a part of the bod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1-Ind10d-Hitting objects with a part of the body-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2073" cy="2554229"/>
                    </a:xfrm>
                    <a:prstGeom prst="rect">
                      <a:avLst/>
                    </a:prstGeom>
                  </pic:spPr>
                </pic:pic>
              </a:graphicData>
            </a:graphic>
          </wp:inline>
        </w:drawing>
      </w:r>
    </w:p>
    <w:p w14:paraId="6A7B4ADF" w14:textId="77777777" w:rsidR="000E0F9F" w:rsidRDefault="006705DB" w:rsidP="00B51041">
      <w:pPr>
        <w:pStyle w:val="Heading1"/>
      </w:pPr>
      <w:r>
        <w:t>Mental stress</w:t>
      </w:r>
    </w:p>
    <w:p w14:paraId="16F44A12" w14:textId="5F2FC3D3" w:rsidR="006705DB" w:rsidRDefault="006705DB" w:rsidP="008902C4">
      <w:pPr>
        <w:keepNext/>
        <w:keepLines/>
      </w:pPr>
      <w:r w:rsidRPr="006705DB">
        <w:t>The proportion of serious claims due to Mental</w:t>
      </w:r>
      <w:r w:rsidR="009B7F51">
        <w:t xml:space="preserve"> stress</w:t>
      </w:r>
      <w:r w:rsidR="003E4485">
        <w:t xml:space="preserve"> in Australia increased from 6.0</w:t>
      </w:r>
      <w:r w:rsidR="009B7F51">
        <w:t xml:space="preserve"> per cent in </w:t>
      </w:r>
      <w:r w:rsidR="003E4485">
        <w:t>2012–13</w:t>
      </w:r>
      <w:r w:rsidR="009B7F51">
        <w:t xml:space="preserve"> to </w:t>
      </w:r>
      <w:r w:rsidR="003E4485">
        <w:t>6.</w:t>
      </w:r>
      <w:r w:rsidR="00824488">
        <w:t>3</w:t>
      </w:r>
      <w:r w:rsidR="009B7F51">
        <w:t xml:space="preserve"> per cent in </w:t>
      </w:r>
      <w:r w:rsidR="003E4485">
        <w:t>201</w:t>
      </w:r>
      <w:r w:rsidR="00824488">
        <w:t>6</w:t>
      </w:r>
      <w:r w:rsidR="003E4485">
        <w:t>–1</w:t>
      </w:r>
      <w:r w:rsidR="00824488">
        <w:t>7</w:t>
      </w:r>
      <w:r w:rsidRPr="006705DB">
        <w:t xml:space="preserve">. The Australian Government had the highest proportion of Mental stress claims </w:t>
      </w:r>
      <w:r w:rsidR="00824488" w:rsidRPr="006705DB">
        <w:t>(</w:t>
      </w:r>
      <w:r w:rsidR="00824488">
        <w:t>10.5 per cent</w:t>
      </w:r>
      <w:r w:rsidR="00824488" w:rsidRPr="006705DB">
        <w:t>)</w:t>
      </w:r>
      <w:r w:rsidR="00824488">
        <w:t xml:space="preserve"> in </w:t>
      </w:r>
      <w:r w:rsidR="003E4485">
        <w:t>201</w:t>
      </w:r>
      <w:r w:rsidR="00824488">
        <w:t>6</w:t>
      </w:r>
      <w:r w:rsidR="003E4485">
        <w:t>–1</w:t>
      </w:r>
      <w:r w:rsidR="00824488">
        <w:t>7</w:t>
      </w:r>
      <w:r w:rsidRPr="006705DB">
        <w:t xml:space="preserve">, </w:t>
      </w:r>
      <w:r w:rsidR="003E4485">
        <w:t>followed by South Australia (</w:t>
      </w:r>
      <w:r w:rsidR="009B6AB8">
        <w:t>9.1</w:t>
      </w:r>
      <w:r w:rsidR="003E4485">
        <w:t xml:space="preserve"> per cent) and </w:t>
      </w:r>
      <w:r w:rsidR="009B6AB8">
        <w:t xml:space="preserve">Tasmania </w:t>
      </w:r>
      <w:r w:rsidR="003E4485">
        <w:t>(</w:t>
      </w:r>
      <w:r w:rsidR="009B6AB8">
        <w:t>9.0</w:t>
      </w:r>
      <w:r w:rsidR="003E4485">
        <w:t> per cent)</w:t>
      </w:r>
      <w:r w:rsidRPr="006705DB">
        <w:t xml:space="preserve">. </w:t>
      </w:r>
      <w:r w:rsidR="00A97199">
        <w:t>Western Australia</w:t>
      </w:r>
      <w:r w:rsidR="00A97199" w:rsidRPr="006705DB">
        <w:t xml:space="preserve"> </w:t>
      </w:r>
      <w:r w:rsidR="009B6AB8">
        <w:t xml:space="preserve">recorded </w:t>
      </w:r>
      <w:r w:rsidRPr="006705DB">
        <w:t>the lowest proportion of Mental stress claims during the same year (</w:t>
      </w:r>
      <w:r w:rsidR="00A97199">
        <w:t>2.9</w:t>
      </w:r>
      <w:r w:rsidR="008E540E">
        <w:t> per cent</w:t>
      </w:r>
      <w:r w:rsidR="009B7F51">
        <w:t>)</w:t>
      </w:r>
      <w:r w:rsidRPr="006705DB">
        <w:t>.</w:t>
      </w:r>
    </w:p>
    <w:p w14:paraId="34CA4E16" w14:textId="45B6E76B" w:rsidR="006705DB" w:rsidRDefault="006705DB" w:rsidP="008902C4">
      <w:pPr>
        <w:pStyle w:val="SWATableheader"/>
        <w:keepLines/>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e</w:t>
      </w:r>
      <w:r w:rsidR="006F0762">
        <w:rPr>
          <w:noProof/>
        </w:rPr>
        <w:fldChar w:fldCharType="end"/>
      </w:r>
      <w:r>
        <w:t xml:space="preserve"> </w:t>
      </w:r>
      <w:r w:rsidR="00581656">
        <w:t>–</w:t>
      </w:r>
      <w:r>
        <w:t xml:space="preserve"> </w:t>
      </w:r>
      <w:r w:rsidRPr="0063243B">
        <w:t xml:space="preserve">Proportion of serious claims involving </w:t>
      </w:r>
      <w:r w:rsidR="009D46FF">
        <w:t>M</w:t>
      </w:r>
      <w:r>
        <w:t xml:space="preserve">ental stress by </w:t>
      </w:r>
      <w:r w:rsidRPr="0063243B">
        <w:t>jurisdiction</w:t>
      </w:r>
    </w:p>
    <w:p w14:paraId="502268A6" w14:textId="77777777" w:rsidR="006705DB" w:rsidRPr="00905154" w:rsidRDefault="007F7514" w:rsidP="007F7514">
      <w:pPr>
        <w:jc w:val="center"/>
      </w:pPr>
      <w:r>
        <w:rPr>
          <w:noProof/>
        </w:rPr>
        <w:drawing>
          <wp:inline distT="0" distB="0" distL="0" distR="0" wp14:anchorId="4444916E" wp14:editId="158C09EC">
            <wp:extent cx="4322073" cy="2551181"/>
            <wp:effectExtent l="0" t="0" r="2540" b="1905"/>
            <wp:docPr id="14" name="Picture 14" descr="This chart shows the proportion of serious claims for Mental stress between 2012-13 and 2016-17 categorised by Australian jurisdictions. Refer to body text for more details." title="Indicator 10e - Proportion of serious claims involving mental stres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t1-Ind10e-Mental Stress-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2073" cy="2551181"/>
                    </a:xfrm>
                    <a:prstGeom prst="rect">
                      <a:avLst/>
                    </a:prstGeom>
                  </pic:spPr>
                </pic:pic>
              </a:graphicData>
            </a:graphic>
          </wp:inline>
        </w:drawing>
      </w:r>
    </w:p>
    <w:p w14:paraId="53158D28" w14:textId="77777777" w:rsidR="00F51F06" w:rsidRDefault="00536144" w:rsidP="00B51041">
      <w:pPr>
        <w:pStyle w:val="Heading1"/>
      </w:pPr>
      <w:r>
        <w:t>Other mechanisms</w:t>
      </w:r>
    </w:p>
    <w:p w14:paraId="7CD52419" w14:textId="77777777" w:rsidR="00F51F06" w:rsidRDefault="00F51F06" w:rsidP="00905154">
      <w:pPr>
        <w:keepNext/>
        <w:keepLines/>
      </w:pPr>
      <w:r>
        <w:t xml:space="preserve">Indicator 10f shows the proportions of serious claims involving Other mechanisms of incident. This category includes Biological factors, Chemicals and other substances, Sound and pressure, </w:t>
      </w:r>
      <w:r w:rsidR="002128C4">
        <w:br/>
      </w:r>
      <w:r>
        <w:t>Other multiple mechanisms of incidents, Roll over, slide or cave-in and Unspecified mechanisms of</w:t>
      </w:r>
      <w:r w:rsidR="002128C4">
        <w:t xml:space="preserve"> </w:t>
      </w:r>
      <w:r>
        <w:t>incidents.</w:t>
      </w:r>
    </w:p>
    <w:p w14:paraId="17D6DADB" w14:textId="5BBA802E" w:rsidR="006705DB" w:rsidRDefault="002128C4" w:rsidP="00905154">
      <w:pPr>
        <w:keepNext/>
        <w:keepLines/>
      </w:pPr>
      <w:r>
        <w:t xml:space="preserve">Queensland </w:t>
      </w:r>
      <w:r w:rsidR="00F51F06">
        <w:t xml:space="preserve">had the highest proportion of claims </w:t>
      </w:r>
      <w:r w:rsidR="00ED2224">
        <w:t xml:space="preserve">(9.7 per cent) </w:t>
      </w:r>
      <w:r w:rsidR="00F51F06">
        <w:t xml:space="preserve">for this mechanism during </w:t>
      </w:r>
      <w:r>
        <w:t>201</w:t>
      </w:r>
      <w:r w:rsidR="00ED2224">
        <w:t>6</w:t>
      </w:r>
      <w:r>
        <w:t>–1</w:t>
      </w:r>
      <w:r w:rsidR="00ED2224">
        <w:t>7</w:t>
      </w:r>
      <w:r>
        <w:t>,</w:t>
      </w:r>
      <w:r w:rsidR="00F042AA">
        <w:t xml:space="preserve"> followed</w:t>
      </w:r>
      <w:r w:rsidR="00F51F06">
        <w:t xml:space="preserve"> by </w:t>
      </w:r>
      <w:r>
        <w:t>the Australian Capital Territory</w:t>
      </w:r>
      <w:r w:rsidR="00F51F06">
        <w:t xml:space="preserve"> (</w:t>
      </w:r>
      <w:r w:rsidR="00ED2224">
        <w:t>8.3</w:t>
      </w:r>
      <w:r w:rsidR="008E540E">
        <w:t> per cent</w:t>
      </w:r>
      <w:r w:rsidR="00F51F06">
        <w:t xml:space="preserve">). Western Australia </w:t>
      </w:r>
      <w:r w:rsidR="00ED2224">
        <w:t>and Victoria recorded the lowest proportion of serious claims (</w:t>
      </w:r>
      <w:r>
        <w:t>1.</w:t>
      </w:r>
      <w:r w:rsidR="00ED2224">
        <w:t>9</w:t>
      </w:r>
      <w:r w:rsidR="008E540E">
        <w:t> per cent</w:t>
      </w:r>
      <w:r w:rsidR="00ED2224">
        <w:t xml:space="preserve"> for both)</w:t>
      </w:r>
      <w:r w:rsidR="00F51F06">
        <w:t xml:space="preserve"> due to this mechanism. </w:t>
      </w:r>
      <w:r w:rsidR="00ED2224">
        <w:t xml:space="preserve">On average, </w:t>
      </w:r>
      <w:r w:rsidR="00F51F06">
        <w:t>5.</w:t>
      </w:r>
      <w:r w:rsidR="00ED2224">
        <w:t>1</w:t>
      </w:r>
      <w:r w:rsidR="008E540E">
        <w:t> per cent</w:t>
      </w:r>
      <w:r w:rsidR="00F51F06">
        <w:t xml:space="preserve"> of </w:t>
      </w:r>
      <w:r w:rsidR="00ED2224">
        <w:t xml:space="preserve">serious </w:t>
      </w:r>
      <w:r w:rsidR="00F51F06">
        <w:t xml:space="preserve">claims </w:t>
      </w:r>
      <w:r w:rsidR="00ED2224">
        <w:t xml:space="preserve">across Australia </w:t>
      </w:r>
      <w:r w:rsidR="00F51F06">
        <w:t>in</w:t>
      </w:r>
      <w:r w:rsidR="00DD1296">
        <w:t> </w:t>
      </w:r>
      <w:r>
        <w:t>201</w:t>
      </w:r>
      <w:r w:rsidR="00ED2224">
        <w:t>6</w:t>
      </w:r>
      <w:r>
        <w:t>–1</w:t>
      </w:r>
      <w:r w:rsidR="00ED2224">
        <w:t>7 were due to this mechanism</w:t>
      </w:r>
      <w:r w:rsidR="00F51F06">
        <w:t>.</w:t>
      </w:r>
    </w:p>
    <w:p w14:paraId="2896BC22" w14:textId="23CF17CE" w:rsidR="00F51F06" w:rsidRDefault="00F51F06" w:rsidP="00930562">
      <w:pPr>
        <w:pStyle w:val="SWATableheader"/>
        <w:spacing w:before="120"/>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f</w:t>
      </w:r>
      <w:r w:rsidR="006F0762">
        <w:rPr>
          <w:noProof/>
        </w:rPr>
        <w:fldChar w:fldCharType="end"/>
      </w:r>
      <w:r>
        <w:t xml:space="preserve"> </w:t>
      </w:r>
      <w:r w:rsidR="00581656">
        <w:t>–</w:t>
      </w:r>
      <w:r>
        <w:t xml:space="preserve"> </w:t>
      </w:r>
      <w:r w:rsidRPr="0063243B">
        <w:t xml:space="preserve">Proportion of serious claims involving </w:t>
      </w:r>
      <w:r w:rsidR="009D46FF">
        <w:t>O</w:t>
      </w:r>
      <w:r>
        <w:t xml:space="preserve">ther mechanisms by </w:t>
      </w:r>
      <w:r w:rsidRPr="0063243B">
        <w:t>jurisdiction</w:t>
      </w:r>
    </w:p>
    <w:p w14:paraId="39BC1D26" w14:textId="77777777" w:rsidR="00905154" w:rsidRPr="00930562" w:rsidRDefault="00A97199" w:rsidP="00A97199">
      <w:pPr>
        <w:spacing w:after="0"/>
        <w:jc w:val="center"/>
      </w:pPr>
      <w:r>
        <w:rPr>
          <w:noProof/>
        </w:rPr>
        <w:drawing>
          <wp:inline distT="0" distB="0" distL="0" distR="0" wp14:anchorId="386557DC" wp14:editId="22E86472">
            <wp:extent cx="4322073" cy="2670053"/>
            <wp:effectExtent l="0" t="0" r="2540" b="0"/>
            <wp:docPr id="15" name="Picture 15" descr="This chart shows the proportion of serious claims for Other mechanisms of incident between 2012-13 and 2016-17 categorised by Australian jurisdictions. Refer to body text for more details." title="Indicator 10f - Proportion of serious claims involving other mechanis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t1-Ind10f-Other Mechanisms of Incident-0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2073" cy="2670053"/>
                    </a:xfrm>
                    <a:prstGeom prst="rect">
                      <a:avLst/>
                    </a:prstGeom>
                  </pic:spPr>
                </pic:pic>
              </a:graphicData>
            </a:graphic>
          </wp:inline>
        </w:drawing>
      </w:r>
    </w:p>
    <w:p w14:paraId="00B70882" w14:textId="77777777" w:rsidR="005F2FC4" w:rsidRPr="00930562" w:rsidRDefault="005F2FC4" w:rsidP="00930562">
      <w:pPr>
        <w:pStyle w:val="Heading1"/>
      </w:pPr>
      <w:r w:rsidRPr="00930562">
        <w:t>Vehicle incidents</w:t>
      </w:r>
    </w:p>
    <w:p w14:paraId="08CE2491" w14:textId="20372E47" w:rsidR="005F2FC4" w:rsidRDefault="005F2FC4" w:rsidP="00930562">
      <w:r>
        <w:t>In</w:t>
      </w:r>
      <w:r w:rsidR="00557FCC">
        <w:t xml:space="preserve"> 201</w:t>
      </w:r>
      <w:r w:rsidR="00ED2224">
        <w:t>6</w:t>
      </w:r>
      <w:r w:rsidR="00557FCC">
        <w:t>–1</w:t>
      </w:r>
      <w:r w:rsidR="00ED2224">
        <w:t>7</w:t>
      </w:r>
      <w:r>
        <w:t xml:space="preserve">, </w:t>
      </w:r>
      <w:r w:rsidR="00557FCC">
        <w:t>2.</w:t>
      </w:r>
      <w:r w:rsidR="00ED2224">
        <w:t>5</w:t>
      </w:r>
      <w:r w:rsidR="008E540E">
        <w:t> per cent</w:t>
      </w:r>
      <w:r>
        <w:t xml:space="preserve"> of all serious claims across Australian jurisdictions were due to Vehicle incidents as shown in Indicator 10g. </w:t>
      </w:r>
      <w:r w:rsidR="00036775">
        <w:t xml:space="preserve">Serious claims due to vehicle incidents cover all claims lodged and accepted for compensation where </w:t>
      </w:r>
      <w:r w:rsidR="00ED2224">
        <w:t xml:space="preserve">a </w:t>
      </w:r>
      <w:r w:rsidR="00036775">
        <w:t>vehicle</w:t>
      </w:r>
      <w:r w:rsidR="00ED2224">
        <w:t xml:space="preserve"> collision was </w:t>
      </w:r>
      <w:r w:rsidR="00036775">
        <w:t xml:space="preserve">involved in </w:t>
      </w:r>
      <w:r w:rsidR="00ED2224">
        <w:t xml:space="preserve">leading to the </w:t>
      </w:r>
      <w:r w:rsidR="00036775">
        <w:t>injuries</w:t>
      </w:r>
      <w:r w:rsidR="00E85147">
        <w:t>.</w:t>
      </w:r>
    </w:p>
    <w:p w14:paraId="675D9123" w14:textId="231262A0" w:rsidR="00F51F06" w:rsidRDefault="005F2FC4" w:rsidP="00930562">
      <w:r>
        <w:t xml:space="preserve">The Australian Government </w:t>
      </w:r>
      <w:r w:rsidR="00ED2224">
        <w:t xml:space="preserve">recorded </w:t>
      </w:r>
      <w:r>
        <w:t xml:space="preserve">the highest proportion of serious claims </w:t>
      </w:r>
      <w:r w:rsidR="00ED2224">
        <w:t xml:space="preserve">(8.8 per cent) </w:t>
      </w:r>
      <w:r>
        <w:t xml:space="preserve">due to this mechanism </w:t>
      </w:r>
      <w:r w:rsidR="00FA3010">
        <w:t>in</w:t>
      </w:r>
      <w:r>
        <w:t xml:space="preserve"> </w:t>
      </w:r>
      <w:r w:rsidR="00557FCC">
        <w:t>201</w:t>
      </w:r>
      <w:r w:rsidR="00ED2224">
        <w:t>6</w:t>
      </w:r>
      <w:r w:rsidR="00557FCC">
        <w:t>–1</w:t>
      </w:r>
      <w:r w:rsidR="00ED2224">
        <w:t>7</w:t>
      </w:r>
      <w:r>
        <w:t>, which was</w:t>
      </w:r>
      <w:r w:rsidR="00522E61">
        <w:t xml:space="preserve"> more than</w:t>
      </w:r>
      <w:r>
        <w:t xml:space="preserve"> three times the Australian average. </w:t>
      </w:r>
      <w:r w:rsidR="004F7AAA">
        <w:t>This</w:t>
      </w:r>
      <w:r w:rsidR="008902C4">
        <w:t xml:space="preserve"> may</w:t>
      </w:r>
      <w:r w:rsidR="00ED2224">
        <w:t>,</w:t>
      </w:r>
      <w:r w:rsidR="008902C4">
        <w:t xml:space="preserve"> in part</w:t>
      </w:r>
      <w:r w:rsidR="00ED2224">
        <w:t>,</w:t>
      </w:r>
      <w:r w:rsidR="008902C4">
        <w:t xml:space="preserve"> be explained by the composition of this jurisdiction leading to lower proportions of claims </w:t>
      </w:r>
      <w:r w:rsidR="00557FCC">
        <w:t xml:space="preserve">for </w:t>
      </w:r>
      <w:r w:rsidR="008902C4">
        <w:t>other mechanisms</w:t>
      </w:r>
      <w:r w:rsidR="004F7AAA">
        <w:t xml:space="preserve">. </w:t>
      </w:r>
      <w:r>
        <w:t>Tasmania had the lowest proportion of claims (1.</w:t>
      </w:r>
      <w:r w:rsidR="00ED2224">
        <w:t>6</w:t>
      </w:r>
      <w:r w:rsidR="008E540E">
        <w:t> per cent</w:t>
      </w:r>
      <w:r>
        <w:t>), followed by New</w:t>
      </w:r>
      <w:r w:rsidR="00ED2224">
        <w:t> </w:t>
      </w:r>
      <w:r>
        <w:t>South Wales (</w:t>
      </w:r>
      <w:r w:rsidR="00557FCC">
        <w:t>2.1</w:t>
      </w:r>
      <w:r w:rsidR="008E540E">
        <w:t> per cent</w:t>
      </w:r>
      <w:r w:rsidR="00522E61">
        <w:t>)</w:t>
      </w:r>
      <w:r>
        <w:t xml:space="preserve">. Seacare has not reported any Vehicle incident related claims </w:t>
      </w:r>
      <w:r w:rsidR="00522E61">
        <w:t>since</w:t>
      </w:r>
      <w:r>
        <w:t xml:space="preserve"> 2011–12.</w:t>
      </w:r>
    </w:p>
    <w:p w14:paraId="0B95D57B" w14:textId="1F04CBA4" w:rsidR="005F2FC4" w:rsidRDefault="005F2FC4" w:rsidP="005F2FC4">
      <w:pPr>
        <w:pStyle w:val="SWATableheader"/>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g</w:t>
      </w:r>
      <w:r w:rsidR="006F0762">
        <w:rPr>
          <w:noProof/>
        </w:rPr>
        <w:fldChar w:fldCharType="end"/>
      </w:r>
      <w:r>
        <w:t xml:space="preserve"> </w:t>
      </w:r>
      <w:r w:rsidR="007C1D0C">
        <w:t>–</w:t>
      </w:r>
      <w:r>
        <w:t xml:space="preserve"> </w:t>
      </w:r>
      <w:r w:rsidRPr="0063243B">
        <w:t xml:space="preserve">Proportion of serious claims involving </w:t>
      </w:r>
      <w:r w:rsidR="009D46FF">
        <w:t>V</w:t>
      </w:r>
      <w:r>
        <w:t xml:space="preserve">ehicle incidents by </w:t>
      </w:r>
      <w:r w:rsidRPr="0063243B">
        <w:t>jurisdiction</w:t>
      </w:r>
    </w:p>
    <w:p w14:paraId="0E2B7EBE" w14:textId="77777777" w:rsidR="005F2FC4" w:rsidRPr="007F5071" w:rsidRDefault="00E840FC" w:rsidP="00E840FC">
      <w:pPr>
        <w:jc w:val="center"/>
      </w:pPr>
      <w:r>
        <w:rPr>
          <w:noProof/>
        </w:rPr>
        <w:drawing>
          <wp:inline distT="0" distB="0" distL="0" distR="0" wp14:anchorId="486234DE" wp14:editId="7A92FF1D">
            <wp:extent cx="4322073" cy="2566421"/>
            <wp:effectExtent l="0" t="0" r="2540" b="5715"/>
            <wp:docPr id="19" name="Picture 19" descr="This chart shows the proportion of serious claims for Vehicle incidents between 2012-13 and 2016-17 categorised by Australian jurisdictions. Refer to body text for more details." title="Indicator 10g- Proportion of serious claims involving vehicle inciden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t1-Ind10g-Vehicle Incidents-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2073" cy="2566421"/>
                    </a:xfrm>
                    <a:prstGeom prst="rect">
                      <a:avLst/>
                    </a:prstGeom>
                  </pic:spPr>
                </pic:pic>
              </a:graphicData>
            </a:graphic>
          </wp:inline>
        </w:drawing>
      </w:r>
    </w:p>
    <w:p w14:paraId="35A9F533" w14:textId="77777777" w:rsidR="005F2FC4" w:rsidRDefault="005F2FC4" w:rsidP="00B51041">
      <w:pPr>
        <w:pStyle w:val="Heading1"/>
      </w:pPr>
      <w:r>
        <w:t>Heat, electricity and other environmental factors</w:t>
      </w:r>
    </w:p>
    <w:p w14:paraId="54306584" w14:textId="6BED7D6D" w:rsidR="005F2FC4" w:rsidRDefault="005F2FC4" w:rsidP="008902C4">
      <w:pPr>
        <w:keepNext/>
        <w:keepLines/>
      </w:pPr>
      <w:r>
        <w:t>Of</w:t>
      </w:r>
      <w:r w:rsidR="00D8013D">
        <w:t xml:space="preserve"> all the mechanisms of incident</w:t>
      </w:r>
      <w:r>
        <w:t xml:space="preserve">, claims associated with Heat, electricity and other environmental factors </w:t>
      </w:r>
      <w:r w:rsidR="00D8013D">
        <w:t>accounted for</w:t>
      </w:r>
      <w:r>
        <w:t xml:space="preserve"> the lowest proportion (1.4</w:t>
      </w:r>
      <w:r w:rsidR="008E540E">
        <w:t> per cent</w:t>
      </w:r>
      <w:r w:rsidR="006C5CAB">
        <w:t>) of serious claims in 201</w:t>
      </w:r>
      <w:r w:rsidR="00ED2224">
        <w:t>6</w:t>
      </w:r>
      <w:r w:rsidR="006C5CAB">
        <w:t>–1</w:t>
      </w:r>
      <w:r w:rsidR="00ED2224">
        <w:t>7</w:t>
      </w:r>
      <w:r>
        <w:t xml:space="preserve">. </w:t>
      </w:r>
      <w:r w:rsidR="006C5CAB">
        <w:br/>
      </w:r>
      <w:r>
        <w:t xml:space="preserve">Indicator </w:t>
      </w:r>
      <w:r w:rsidR="00D8013D">
        <w:t>10</w:t>
      </w:r>
      <w:r>
        <w:t xml:space="preserve">h shows that the proportion of claims has </w:t>
      </w:r>
      <w:r w:rsidR="00D8013D">
        <w:t>been</w:t>
      </w:r>
      <w:r w:rsidR="006C5CAB">
        <w:t xml:space="preserve"> stable since 2012–13</w:t>
      </w:r>
      <w:r>
        <w:t xml:space="preserve"> at 1.4</w:t>
      </w:r>
      <w:r w:rsidR="008E540E">
        <w:t> per cent</w:t>
      </w:r>
      <w:r>
        <w:t>.</w:t>
      </w:r>
    </w:p>
    <w:p w14:paraId="5FB35770" w14:textId="348EB6B7" w:rsidR="005F2FC4" w:rsidRDefault="006C5CAB" w:rsidP="008902C4">
      <w:pPr>
        <w:keepNext/>
        <w:keepLines/>
      </w:pPr>
      <w:r>
        <w:t>Northern Territory (1.</w:t>
      </w:r>
      <w:r w:rsidR="00ED2224">
        <w:t>7</w:t>
      </w:r>
      <w:r>
        <w:t xml:space="preserve"> per cent) </w:t>
      </w:r>
      <w:r w:rsidR="005F2FC4" w:rsidRPr="005F2FC4">
        <w:t xml:space="preserve">had the highest proportion of claims due to this mechanism, followed by </w:t>
      </w:r>
      <w:r>
        <w:t>New South Wales (1.6 per cent)</w:t>
      </w:r>
      <w:r w:rsidR="00D8013D">
        <w:t xml:space="preserve">. </w:t>
      </w:r>
      <w:r w:rsidR="00EA66A0">
        <w:t>Where claims for this mechanism were recorded, t</w:t>
      </w:r>
      <w:r w:rsidR="00D8013D">
        <w:t>he lowest proportion</w:t>
      </w:r>
      <w:r w:rsidR="005F2FC4" w:rsidRPr="005F2FC4">
        <w:t xml:space="preserve"> w</w:t>
      </w:r>
      <w:r w:rsidR="00EA66A0">
        <w:t>as</w:t>
      </w:r>
      <w:r w:rsidR="005F2FC4" w:rsidRPr="005F2FC4">
        <w:t xml:space="preserve"> reported by the Australian Government (0.</w:t>
      </w:r>
      <w:r w:rsidR="00EA66A0">
        <w:t>4</w:t>
      </w:r>
      <w:r w:rsidR="008E540E">
        <w:t> per cent</w:t>
      </w:r>
      <w:r w:rsidR="005F2FC4" w:rsidRPr="005F2FC4">
        <w:t>)</w:t>
      </w:r>
      <w:r w:rsidR="00EA66A0">
        <w:t>. Seacare did not record any serious claim for this mechanism in 2016–17</w:t>
      </w:r>
      <w:r w:rsidR="005F2FC4" w:rsidRPr="005F2FC4">
        <w:t>.</w:t>
      </w:r>
    </w:p>
    <w:p w14:paraId="7E2E3F65" w14:textId="6989BA84" w:rsidR="005F2FC4" w:rsidRDefault="005F2FC4" w:rsidP="008902C4">
      <w:pPr>
        <w:pStyle w:val="SWATableheader"/>
        <w:keepLines/>
      </w:pPr>
      <w:r>
        <w:t>Indicator 10</w:t>
      </w:r>
      <w:r w:rsidR="006F0762">
        <w:rPr>
          <w:noProof/>
        </w:rPr>
        <w:fldChar w:fldCharType="begin"/>
      </w:r>
      <w:r w:rsidR="006F0762">
        <w:rPr>
          <w:noProof/>
        </w:rPr>
        <w:instrText xml:space="preserve"> SEQ Indicator_10 \* alphabetic </w:instrText>
      </w:r>
      <w:r w:rsidR="006F0762">
        <w:rPr>
          <w:noProof/>
        </w:rPr>
        <w:fldChar w:fldCharType="separate"/>
      </w:r>
      <w:r w:rsidR="008B76E8">
        <w:rPr>
          <w:noProof/>
        </w:rPr>
        <w:t>h</w:t>
      </w:r>
      <w:r w:rsidR="006F0762">
        <w:rPr>
          <w:noProof/>
        </w:rPr>
        <w:fldChar w:fldCharType="end"/>
      </w:r>
      <w:r>
        <w:t xml:space="preserve"> </w:t>
      </w:r>
      <w:r w:rsidR="007C1D0C">
        <w:t>–</w:t>
      </w:r>
      <w:r>
        <w:t xml:space="preserve"> </w:t>
      </w:r>
      <w:r w:rsidRPr="0063243B">
        <w:t xml:space="preserve">Proportion of serious claims involving </w:t>
      </w:r>
      <w:r w:rsidR="009D46FF">
        <w:t>H</w:t>
      </w:r>
      <w:r>
        <w:t xml:space="preserve">eat, electricity and other environmental factors by </w:t>
      </w:r>
      <w:r w:rsidRPr="0063243B">
        <w:t>jurisdiction</w:t>
      </w:r>
    </w:p>
    <w:p w14:paraId="4F43127B" w14:textId="77777777" w:rsidR="00905154" w:rsidRPr="00905154" w:rsidRDefault="006C5CAB" w:rsidP="006C5CAB">
      <w:pPr>
        <w:jc w:val="center"/>
      </w:pPr>
      <w:r>
        <w:rPr>
          <w:noProof/>
        </w:rPr>
        <w:drawing>
          <wp:inline distT="0" distB="0" distL="0" distR="0" wp14:anchorId="7451ECE6" wp14:editId="05FA2D04">
            <wp:extent cx="4322073" cy="2660909"/>
            <wp:effectExtent l="0" t="0" r="2540" b="6350"/>
            <wp:docPr id="21" name="Picture 21" descr="This chart shows the proportion of serious claims for Heat, electricity and other environmental factors between 2012-13 and 2016-17 categorised by Australian jurisdictions. Refer to body text for more details." title="Indicator 10h - Proportion of serious claims involving heat, electricity and other environmental factor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t1-Ind10h-Heat, Electricity and other Environmental Factors-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2073" cy="2660909"/>
                    </a:xfrm>
                    <a:prstGeom prst="rect">
                      <a:avLst/>
                    </a:prstGeom>
                  </pic:spPr>
                </pic:pic>
              </a:graphicData>
            </a:graphic>
          </wp:inline>
        </w:drawing>
      </w:r>
    </w:p>
    <w:p w14:paraId="5B28DE36" w14:textId="77777777" w:rsidR="005F2FC4" w:rsidRDefault="009C1651" w:rsidP="00B51041">
      <w:pPr>
        <w:pStyle w:val="SWASectionnumberingheading"/>
      </w:pPr>
      <w:bookmarkStart w:id="17" w:name="_Toc530477928"/>
      <w:r>
        <w:t>Claims by industry</w:t>
      </w:r>
      <w:bookmarkEnd w:id="17"/>
    </w:p>
    <w:p w14:paraId="49E19C2D" w14:textId="2E019841" w:rsidR="009C1651" w:rsidRDefault="009C1651" w:rsidP="00066D3B">
      <w:pPr>
        <w:keepNext/>
        <w:keepLines/>
      </w:pPr>
      <w:r>
        <w:t>Indicator 11 shows the incidence rates of serious claims in Australia by industry using the Australian and New Zealand Standard Industrial Classification</w:t>
      </w:r>
      <w:r w:rsidR="000F1560">
        <w:t xml:space="preserve"> (ANZSIC)</w:t>
      </w:r>
      <w:r>
        <w:t xml:space="preserve"> 2006 system. </w:t>
      </w:r>
      <w:r w:rsidR="00720C28">
        <w:t>Preliminary data show that i</w:t>
      </w:r>
      <w:r w:rsidR="005E5F2A">
        <w:t>n 2016–17</w:t>
      </w:r>
      <w:r>
        <w:t>, the Agriculture, forestry and fishing industry recorded the h</w:t>
      </w:r>
      <w:r w:rsidR="00720C28">
        <w:t xml:space="preserve">ighest incidence rate with </w:t>
      </w:r>
      <w:r w:rsidR="005E5F2A">
        <w:t>18.7</w:t>
      </w:r>
      <w:r w:rsidR="00720C28">
        <w:t> </w:t>
      </w:r>
      <w:r>
        <w:t xml:space="preserve">serious claims per </w:t>
      </w:r>
      <w:r w:rsidR="000B6602">
        <w:t>1,000</w:t>
      </w:r>
      <w:r>
        <w:t xml:space="preserve"> employees, followe</w:t>
      </w:r>
      <w:r w:rsidR="00720C28">
        <w:t>d by the Construction (16.0),</w:t>
      </w:r>
      <w:r>
        <w:t xml:space="preserve"> Manufacturing (15.</w:t>
      </w:r>
      <w:r w:rsidR="005E5F2A">
        <w:t>1</w:t>
      </w:r>
      <w:r>
        <w:t xml:space="preserve">) </w:t>
      </w:r>
      <w:r w:rsidR="00720C28">
        <w:t>and Transport, postal and warehousing (</w:t>
      </w:r>
      <w:r w:rsidR="005E5F2A">
        <w:t>15.</w:t>
      </w:r>
      <w:r w:rsidR="002437D9">
        <w:t>1</w:t>
      </w:r>
      <w:r w:rsidR="00720C28">
        <w:t xml:space="preserve">) </w:t>
      </w:r>
      <w:r>
        <w:t xml:space="preserve">industries. Under the </w:t>
      </w:r>
      <w:hyperlink r:id="rId38" w:history="1">
        <w:r w:rsidRPr="001A4236">
          <w:rPr>
            <w:rStyle w:val="SWALinkChar"/>
            <w:i/>
          </w:rPr>
          <w:t>Australian Work Health and Safety Strategy 2012–2022</w:t>
        </w:r>
      </w:hyperlink>
      <w:r>
        <w:t xml:space="preserve"> these industries together with Accommodation and food services, Public administration and safety</w:t>
      </w:r>
      <w:r w:rsidR="00FA3010">
        <w:t>,</w:t>
      </w:r>
      <w:r>
        <w:t xml:space="preserve"> and Health care and social assistance have been identified as national priorities for prevention activities.</w:t>
      </w:r>
    </w:p>
    <w:p w14:paraId="4A8BE0BA" w14:textId="5C97FA53" w:rsidR="000F1560" w:rsidRDefault="009C1651" w:rsidP="009C1651">
      <w:r>
        <w:t xml:space="preserve">Decreases in the incidence rate of serious claims between </w:t>
      </w:r>
      <w:r w:rsidR="005E5F2A">
        <w:t>2012–13</w:t>
      </w:r>
      <w:r>
        <w:t xml:space="preserve"> and </w:t>
      </w:r>
      <w:r w:rsidR="005E5F2A">
        <w:t>2015–16</w:t>
      </w:r>
      <w:r>
        <w:t xml:space="preserve"> were recorded for all industries</w:t>
      </w:r>
      <w:r w:rsidR="005E5F2A">
        <w:t xml:space="preserve"> except Wholesale trade (up 6 per cent)</w:t>
      </w:r>
      <w:r w:rsidR="000F1560">
        <w:t>. T</w:t>
      </w:r>
      <w:r>
        <w:t xml:space="preserve">he most notable reductions </w:t>
      </w:r>
      <w:r w:rsidR="000F1560">
        <w:t xml:space="preserve">were </w:t>
      </w:r>
      <w:r>
        <w:t xml:space="preserve">seen in </w:t>
      </w:r>
      <w:r w:rsidR="005E5F2A">
        <w:t>Financial and insurance services (down 24 per cent), Public administration and safety (down 24 per cent)</w:t>
      </w:r>
      <w:r>
        <w:t>, Transport, postal and warehousing (down</w:t>
      </w:r>
      <w:r w:rsidR="005E5F2A">
        <w:t> 23</w:t>
      </w:r>
      <w:r w:rsidR="008E540E">
        <w:t> per cent</w:t>
      </w:r>
      <w:r>
        <w:t>)</w:t>
      </w:r>
      <w:r w:rsidR="005E5F2A">
        <w:t xml:space="preserve"> and Health care and social assistance (down 23 per cent)</w:t>
      </w:r>
      <w:r>
        <w:t xml:space="preserve">. </w:t>
      </w:r>
    </w:p>
    <w:p w14:paraId="6F314D07" w14:textId="7DCA076D" w:rsidR="009C1651" w:rsidRDefault="009C1651" w:rsidP="009C1651">
      <w:r>
        <w:t xml:space="preserve">More detailed information on claims by industry can be found in the Australian Workers’ Compensation Statistics report, published on the </w:t>
      </w:r>
      <w:hyperlink r:id="rId39" w:history="1">
        <w:r w:rsidRPr="009C1651">
          <w:rPr>
            <w:rStyle w:val="SWALinkChar"/>
          </w:rPr>
          <w:t>Safe Work Australia</w:t>
        </w:r>
      </w:hyperlink>
      <w:r>
        <w:t xml:space="preserve"> website.</w:t>
      </w:r>
    </w:p>
    <w:p w14:paraId="5164E7D9" w14:textId="77777777" w:rsidR="009C1651" w:rsidRDefault="009C1651" w:rsidP="00396555"/>
    <w:p w14:paraId="271F55A9" w14:textId="77777777" w:rsidR="009C1651" w:rsidRDefault="009C1651" w:rsidP="00396555">
      <w:pPr>
        <w:sectPr w:rsidR="009C1651" w:rsidSect="00EF5DBF">
          <w:headerReference w:type="default" r:id="rId40"/>
          <w:type w:val="continuous"/>
          <w:pgSz w:w="11906" w:h="16838"/>
          <w:pgMar w:top="1440" w:right="1800" w:bottom="1440" w:left="1276" w:header="708" w:footer="708" w:gutter="0"/>
          <w:cols w:space="242"/>
          <w:docGrid w:linePitch="360"/>
        </w:sectPr>
      </w:pPr>
    </w:p>
    <w:p w14:paraId="78260876" w14:textId="32600F61" w:rsidR="009C1651" w:rsidRDefault="009C1651" w:rsidP="006C2470">
      <w:pPr>
        <w:pStyle w:val="SWATableheader"/>
      </w:pPr>
      <w:r>
        <w:t xml:space="preserve">Indicator </w:t>
      </w:r>
      <w:r w:rsidR="006F0762">
        <w:rPr>
          <w:noProof/>
        </w:rPr>
        <w:fldChar w:fldCharType="begin"/>
      </w:r>
      <w:r w:rsidR="006F0762">
        <w:rPr>
          <w:noProof/>
        </w:rPr>
        <w:instrText xml:space="preserve"> SEQ Indicator \* ARABIC </w:instrText>
      </w:r>
      <w:r w:rsidR="006F0762">
        <w:rPr>
          <w:noProof/>
        </w:rPr>
        <w:fldChar w:fldCharType="separate"/>
      </w:r>
      <w:r w:rsidR="008B76E8">
        <w:rPr>
          <w:noProof/>
        </w:rPr>
        <w:t>11</w:t>
      </w:r>
      <w:r w:rsidR="006F0762">
        <w:rPr>
          <w:noProof/>
        </w:rPr>
        <w:fldChar w:fldCharType="end"/>
      </w:r>
      <w:r>
        <w:t xml:space="preserve"> – Incidence rates of serious</w:t>
      </w:r>
      <w:r w:rsidRPr="009C1651">
        <w:rPr>
          <w:vertAlign w:val="superscript"/>
        </w:rPr>
        <w:t>*</w:t>
      </w:r>
      <w:r>
        <w:t xml:space="preserve"> claims by industry</w:t>
      </w:r>
    </w:p>
    <w:p w14:paraId="661F8F6D" w14:textId="77777777" w:rsidR="009C1651" w:rsidRPr="007F5071" w:rsidRDefault="004748E5" w:rsidP="007F5071">
      <w:r>
        <w:rPr>
          <w:noProof/>
        </w:rPr>
        <w:drawing>
          <wp:inline distT="0" distB="0" distL="0" distR="0" wp14:anchorId="699DB6DC" wp14:editId="30FC00EC">
            <wp:extent cx="8860794" cy="4660265"/>
            <wp:effectExtent l="0" t="0" r="0" b="6985"/>
            <wp:docPr id="22" name="Picture 22" descr="This chart compares the incidence rates of serious claims for nineteen industry divisions between the years 2012-13 and 2016-17. Refer to body text for more information." title="Indicator 11 - Incidence rates of serious claim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t1-Ind11-Incidence rates of serious claims by industry-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60794" cy="4660265"/>
                    </a:xfrm>
                    <a:prstGeom prst="rect">
                      <a:avLst/>
                    </a:prstGeom>
                  </pic:spPr>
                </pic:pic>
              </a:graphicData>
            </a:graphic>
          </wp:inline>
        </w:drawing>
      </w:r>
    </w:p>
    <w:p w14:paraId="63CE2C7A" w14:textId="77777777" w:rsidR="006C2470" w:rsidRDefault="006C2470" w:rsidP="006C2470">
      <w:pPr>
        <w:pStyle w:val="SWADisclaimerbodytext"/>
      </w:pPr>
      <w:r w:rsidRPr="008D2BCB">
        <w:t>* Includes all accepted workers’ compensation claims for an incapacity that results in a total absence from work of one working week or more</w:t>
      </w:r>
      <w:r>
        <w:t xml:space="preserve"> excluding fatalities and journey claims.</w:t>
      </w:r>
    </w:p>
    <w:p w14:paraId="778D2307" w14:textId="77777777" w:rsidR="006C2470" w:rsidRDefault="006C2470" w:rsidP="00396555"/>
    <w:p w14:paraId="7C85B428" w14:textId="77777777" w:rsidR="006C2470" w:rsidRDefault="006C2470" w:rsidP="00396555">
      <w:pPr>
        <w:sectPr w:rsidR="006C2470" w:rsidSect="009C1651">
          <w:pgSz w:w="16838" w:h="11906" w:orient="landscape"/>
          <w:pgMar w:top="1276" w:right="1440" w:bottom="1800" w:left="1440" w:header="708" w:footer="708" w:gutter="0"/>
          <w:cols w:space="242"/>
          <w:docGrid w:linePitch="360"/>
        </w:sectPr>
      </w:pPr>
    </w:p>
    <w:p w14:paraId="305D6309" w14:textId="77777777" w:rsidR="003070A9" w:rsidRPr="00137BA1" w:rsidRDefault="003070A9" w:rsidP="00B51041">
      <w:pPr>
        <w:pStyle w:val="SWASectionnum2"/>
      </w:pPr>
      <w:bookmarkStart w:id="18" w:name="_Toc491086616"/>
      <w:bookmarkStart w:id="19" w:name="_Toc530477929"/>
      <w:r w:rsidRPr="00137BA1">
        <w:t>Claims by industry and jurisdiction</w:t>
      </w:r>
      <w:bookmarkEnd w:id="18"/>
      <w:bookmarkEnd w:id="19"/>
    </w:p>
    <w:p w14:paraId="09AD1788" w14:textId="4D6B1C71" w:rsidR="00720C28" w:rsidRDefault="003070A9" w:rsidP="003070A9">
      <w:r>
        <w:t>This section contains supplementary information to Indicator 11. Presented below is a comparison of the incidence rates of serious claims across the Australian jurisdictions for the 19 industry</w:t>
      </w:r>
      <w:r w:rsidR="00465482">
        <w:t> </w:t>
      </w:r>
      <w:r>
        <w:t xml:space="preserve">divisions. </w:t>
      </w:r>
    </w:p>
    <w:p w14:paraId="506C65EA" w14:textId="212EF02C" w:rsidR="00EF5DBF" w:rsidRDefault="00124A12" w:rsidP="003070A9">
      <w:r>
        <w:t>Incidence rates in some industries at the jurisdictional level can be volatile and s</w:t>
      </w:r>
      <w:r w:rsidR="00500E11">
        <w:t xml:space="preserve">hould be treated with caution. </w:t>
      </w:r>
      <w:r>
        <w:t>A</w:t>
      </w:r>
      <w:r w:rsidR="003070A9">
        <w:t>s the number of employees used in calculating incidence rates are estimated from survey samples, readers should be aware that</w:t>
      </w:r>
      <w:r w:rsidR="00D20B68">
        <w:t xml:space="preserve"> the relative standard errors for estimating the number of employees will be higher with</w:t>
      </w:r>
      <w:r w:rsidR="003070A9">
        <w:t xml:space="preserve"> smaller sample size</w:t>
      </w:r>
      <w:r w:rsidR="00D20B68">
        <w:t>s</w:t>
      </w:r>
      <w:r w:rsidR="003070A9">
        <w:t>.</w:t>
      </w:r>
    </w:p>
    <w:p w14:paraId="3640F4ED" w14:textId="604DAB33" w:rsidR="000F1560" w:rsidRDefault="000F1560" w:rsidP="003070A9">
      <w:r>
        <w:t xml:space="preserve">The analysis presented in the text below does not include 2016-17 due to the preliminary nature of the data, however, it is included in in the charts. </w:t>
      </w:r>
    </w:p>
    <w:p w14:paraId="698EB3F9" w14:textId="77777777" w:rsidR="00781310" w:rsidRDefault="00781310" w:rsidP="00B51041">
      <w:pPr>
        <w:pStyle w:val="Heading1"/>
      </w:pPr>
      <w:r>
        <w:t>Agriculture, forestry and fishing</w:t>
      </w:r>
    </w:p>
    <w:p w14:paraId="229B3BDD" w14:textId="77777777" w:rsidR="00781310" w:rsidRDefault="00781310" w:rsidP="00781310">
      <w:r>
        <w:t>Indicator 11a shows the incidence rates of serious claims for the Agriculture, forestry and fishing industry, which had the highest Australian average (</w:t>
      </w:r>
      <w:r w:rsidR="003D7F25">
        <w:t xml:space="preserve">18.2 </w:t>
      </w:r>
      <w:r>
        <w:t xml:space="preserve">claims per </w:t>
      </w:r>
      <w:r w:rsidR="000B6602">
        <w:t>1,000</w:t>
      </w:r>
      <w:r>
        <w:t xml:space="preserve"> employees) of all industries during </w:t>
      </w:r>
      <w:r w:rsidR="003D7F25">
        <w:t>2015–16</w:t>
      </w:r>
      <w:r>
        <w:t>.</w:t>
      </w:r>
    </w:p>
    <w:p w14:paraId="3854500C" w14:textId="77777777" w:rsidR="00A212D5" w:rsidRDefault="00781310" w:rsidP="00781310">
      <w:r>
        <w:t>The incidence rates for the Australian Capital Territory were not reported due</w:t>
      </w:r>
      <w:r w:rsidR="00124A12">
        <w:t xml:space="preserve"> to the relative standard error </w:t>
      </w:r>
      <w:r>
        <w:t>of the number of employees</w:t>
      </w:r>
      <w:r w:rsidR="00A212D5">
        <w:t xml:space="preserve"> being greater than 50 per cent</w:t>
      </w:r>
      <w:r>
        <w:t xml:space="preserve">. </w:t>
      </w:r>
      <w:r w:rsidR="00A212D5">
        <w:t>In addition, t</w:t>
      </w:r>
      <w:r>
        <w:t xml:space="preserve">he incidence rates for the Northern Territory should be interpreted with caution due to the high variability of the data. </w:t>
      </w:r>
    </w:p>
    <w:p w14:paraId="158FB022" w14:textId="20C088A6" w:rsidR="003070A9" w:rsidRDefault="00781310" w:rsidP="00781310">
      <w:r>
        <w:t>Of the other jurisdictions, Western Australia recorded the highest incidence rate of serious claims in the Agriculture, for</w:t>
      </w:r>
      <w:r w:rsidR="008A3C40">
        <w:t>estry and fishing industry (24.4</w:t>
      </w:r>
      <w:r>
        <w:t xml:space="preserve"> claims per </w:t>
      </w:r>
      <w:r w:rsidR="000B6602">
        <w:t>1,000</w:t>
      </w:r>
      <w:r>
        <w:t xml:space="preserve"> employees) in </w:t>
      </w:r>
      <w:r w:rsidR="008A3C40">
        <w:t>2015–16</w:t>
      </w:r>
      <w:r>
        <w:t>, followed by Queensland (</w:t>
      </w:r>
      <w:r w:rsidR="008A3C40">
        <w:t>23.7</w:t>
      </w:r>
      <w:r>
        <w:t>), New South Wales (</w:t>
      </w:r>
      <w:r w:rsidR="004A4C60">
        <w:t>22.2</w:t>
      </w:r>
      <w:r>
        <w:t>) and Tasmania (</w:t>
      </w:r>
      <w:r w:rsidR="004A4C60">
        <w:t>18.6</w:t>
      </w:r>
      <w:r>
        <w:t xml:space="preserve">). The lowest incidence rate was </w:t>
      </w:r>
      <w:r w:rsidR="000F1560">
        <w:t>r</w:t>
      </w:r>
      <w:r>
        <w:t>ecorded in Victoria (</w:t>
      </w:r>
      <w:r w:rsidR="004A4C60">
        <w:t>9.1</w:t>
      </w:r>
      <w:r>
        <w:t xml:space="preserve"> claims per </w:t>
      </w:r>
      <w:r w:rsidR="000B6602">
        <w:t>1,000</w:t>
      </w:r>
      <w:r>
        <w:t xml:space="preserve"> employees).</w:t>
      </w:r>
    </w:p>
    <w:p w14:paraId="4464BEAD" w14:textId="396AEE61" w:rsidR="00781310" w:rsidRDefault="00781310" w:rsidP="00781310">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a</w:t>
      </w:r>
      <w:r w:rsidR="006F0762">
        <w:rPr>
          <w:noProof/>
        </w:rPr>
        <w:fldChar w:fldCharType="end"/>
      </w:r>
      <w:r>
        <w:t xml:space="preserve"> </w:t>
      </w:r>
      <w:r w:rsidR="007C1D0C">
        <w:t>–</w:t>
      </w:r>
      <w:r w:rsidRPr="002C622C">
        <w:t xml:space="preserve"> Inciden</w:t>
      </w:r>
      <w:r w:rsidR="00512BD0">
        <w:t xml:space="preserve">ce rates of serious claims for </w:t>
      </w:r>
      <w:r w:rsidR="009D46FF">
        <w:t>A</w:t>
      </w:r>
      <w:r w:rsidRPr="002C622C">
        <w:t>griculture, forestry and fishing by</w:t>
      </w:r>
      <w:r w:rsidR="00C8587B">
        <w:t> </w:t>
      </w:r>
      <w:r w:rsidRPr="002C622C">
        <w:t>jurisdiction</w:t>
      </w:r>
    </w:p>
    <w:p w14:paraId="67F3C0C5" w14:textId="77777777" w:rsidR="00781310" w:rsidRPr="007F5071" w:rsidRDefault="008A3C40" w:rsidP="008A3C40">
      <w:pPr>
        <w:jc w:val="center"/>
      </w:pPr>
      <w:r>
        <w:rPr>
          <w:noProof/>
        </w:rPr>
        <w:drawing>
          <wp:inline distT="0" distB="0" distL="0" distR="0" wp14:anchorId="72D80607" wp14:editId="646C3712">
            <wp:extent cx="4320000" cy="2472027"/>
            <wp:effectExtent l="0" t="0" r="4445" b="5080"/>
            <wp:docPr id="23" name="Picture 23" descr="This chart shows the incidence rates (claims per 1,000 employees) of serious injury and disease claims for Agriculture, forestry and fishing industry between 2012-13 and 2016-17, by jurisdiction. Please refer to body text for more information." title="Indicator 11a - Incidence rates of serious claims for agriculture, forestry and fish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t1-Ind11a-Agriculture, Forestry and Fishing-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2472027"/>
                    </a:xfrm>
                    <a:prstGeom prst="rect">
                      <a:avLst/>
                    </a:prstGeom>
                  </pic:spPr>
                </pic:pic>
              </a:graphicData>
            </a:graphic>
          </wp:inline>
        </w:drawing>
      </w:r>
    </w:p>
    <w:p w14:paraId="0D37422D" w14:textId="77777777" w:rsidR="00905154" w:rsidRPr="00905154" w:rsidRDefault="00905154" w:rsidP="00905154"/>
    <w:p w14:paraId="1BF26E73" w14:textId="77777777" w:rsidR="00781310" w:rsidRDefault="00934DED" w:rsidP="00B51041">
      <w:pPr>
        <w:pStyle w:val="Heading1"/>
      </w:pPr>
      <w:r>
        <w:t>Mining</w:t>
      </w:r>
    </w:p>
    <w:p w14:paraId="3E83EACC" w14:textId="0BB33D0B" w:rsidR="00781310" w:rsidRDefault="00F96BDA" w:rsidP="00066D3B">
      <w:pPr>
        <w:keepNext/>
        <w:keepLines/>
      </w:pPr>
      <w:r>
        <w:t>In 2015–16</w:t>
      </w:r>
      <w:r w:rsidR="00781310">
        <w:t xml:space="preserve"> the Australian average incidence rate of serious claims in the Mining industry was 9.</w:t>
      </w:r>
      <w:r>
        <w:t>7</w:t>
      </w:r>
      <w:r w:rsidR="00020DBC">
        <w:t> </w:t>
      </w:r>
      <w:r w:rsidR="00781310">
        <w:t xml:space="preserve">claims per </w:t>
      </w:r>
      <w:r w:rsidR="000B6602">
        <w:t>1,000</w:t>
      </w:r>
      <w:r w:rsidR="00781310">
        <w:t xml:space="preserve"> employees. With the exception of Victoria, all jurisdictions recorded a decrease in their incidence rates between </w:t>
      </w:r>
      <w:r>
        <w:t>2012–13</w:t>
      </w:r>
      <w:r w:rsidR="00781310">
        <w:t xml:space="preserve"> and </w:t>
      </w:r>
      <w:r>
        <w:t>2015–16</w:t>
      </w:r>
      <w:r w:rsidR="00781310">
        <w:t xml:space="preserve">. </w:t>
      </w:r>
      <w:r>
        <w:t>The Northern Territory</w:t>
      </w:r>
      <w:r w:rsidR="00781310">
        <w:t xml:space="preserve"> recorded the largest d</w:t>
      </w:r>
      <w:r>
        <w:t>ecrease in incidence rate (down 55 </w:t>
      </w:r>
      <w:r w:rsidR="008E540E">
        <w:t>per cent</w:t>
      </w:r>
      <w:r w:rsidR="00781310">
        <w:t xml:space="preserve">), followed </w:t>
      </w:r>
      <w:r w:rsidR="006C3107">
        <w:t xml:space="preserve">by </w:t>
      </w:r>
      <w:r>
        <w:t>Queensland</w:t>
      </w:r>
      <w:r w:rsidR="006C3107">
        <w:t xml:space="preserve"> (down </w:t>
      </w:r>
      <w:r>
        <w:t>34 </w:t>
      </w:r>
      <w:r w:rsidR="008E540E">
        <w:t>per cent</w:t>
      </w:r>
      <w:r w:rsidR="00124A12">
        <w:t>), and New</w:t>
      </w:r>
      <w:r w:rsidR="006B7701">
        <w:t> </w:t>
      </w:r>
      <w:r w:rsidR="00124A12">
        <w:t xml:space="preserve">South Wales (down </w:t>
      </w:r>
      <w:r>
        <w:t>23 </w:t>
      </w:r>
      <w:r w:rsidR="008E540E">
        <w:t>per cent</w:t>
      </w:r>
      <w:r w:rsidR="00781310">
        <w:t xml:space="preserve">). The incidence rates of the Australian Capital Territory were not reported due to </w:t>
      </w:r>
      <w:r w:rsidR="006B7701">
        <w:t xml:space="preserve">the </w:t>
      </w:r>
      <w:r w:rsidR="00781310">
        <w:t>high</w:t>
      </w:r>
      <w:r w:rsidR="006B7701">
        <w:t xml:space="preserve"> relative standard error</w:t>
      </w:r>
      <w:r w:rsidR="00781310">
        <w:t xml:space="preserve"> (greater than 50</w:t>
      </w:r>
      <w:r w:rsidR="008E540E">
        <w:t> per cent</w:t>
      </w:r>
      <w:r w:rsidR="00781310">
        <w:t>).</w:t>
      </w:r>
    </w:p>
    <w:p w14:paraId="65D376B7" w14:textId="02D351A8" w:rsidR="00781310" w:rsidRDefault="00781310" w:rsidP="00781310">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b</w:t>
      </w:r>
      <w:r w:rsidR="006F0762">
        <w:rPr>
          <w:noProof/>
        </w:rPr>
        <w:fldChar w:fldCharType="end"/>
      </w:r>
      <w:r>
        <w:t xml:space="preserve"> </w:t>
      </w:r>
      <w:r w:rsidR="00E55876">
        <w:t>–</w:t>
      </w:r>
      <w:r>
        <w:t xml:space="preserve"> Incidence rates of serious claims for </w:t>
      </w:r>
      <w:r w:rsidR="009D46FF">
        <w:t>M</w:t>
      </w:r>
      <w:r>
        <w:t>ining by jurisdiction</w:t>
      </w:r>
    </w:p>
    <w:p w14:paraId="7C7E25D1" w14:textId="77777777" w:rsidR="00781310" w:rsidRPr="007F5071" w:rsidRDefault="00655216" w:rsidP="00655216">
      <w:pPr>
        <w:jc w:val="center"/>
      </w:pPr>
      <w:r>
        <w:rPr>
          <w:noProof/>
        </w:rPr>
        <w:drawing>
          <wp:inline distT="0" distB="0" distL="0" distR="0" wp14:anchorId="2689A98C" wp14:editId="0A3A2AF1">
            <wp:extent cx="4320000" cy="2438319"/>
            <wp:effectExtent l="0" t="0" r="4445" b="635"/>
            <wp:docPr id="24" name="Picture 24" descr="This chart shows the incidence rates (claims per 1,000 employees) of serious injury and disease claims for Mining industry between 2012-13 and 2016-17, by jurisdiction. Please refer to body text for more information." title="Indicator 11b - Incidence rates of serious claims for m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t1-Ind11b-Mining-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438319"/>
                    </a:xfrm>
                    <a:prstGeom prst="rect">
                      <a:avLst/>
                    </a:prstGeom>
                  </pic:spPr>
                </pic:pic>
              </a:graphicData>
            </a:graphic>
          </wp:inline>
        </w:drawing>
      </w:r>
    </w:p>
    <w:p w14:paraId="0E7DACE1" w14:textId="77777777" w:rsidR="00905154" w:rsidRPr="00532CDD" w:rsidRDefault="00905154" w:rsidP="00532CDD"/>
    <w:p w14:paraId="065DE139" w14:textId="77777777" w:rsidR="00781310" w:rsidRDefault="00066D3B" w:rsidP="00B51041">
      <w:pPr>
        <w:pStyle w:val="Heading1"/>
      </w:pPr>
      <w:r>
        <w:t>Manufacturing</w:t>
      </w:r>
    </w:p>
    <w:p w14:paraId="5A9604FF" w14:textId="59A4531B" w:rsidR="00781310" w:rsidRDefault="00781310" w:rsidP="00781310">
      <w:r>
        <w:t xml:space="preserve">Indicator 11c shows that </w:t>
      </w:r>
      <w:r w:rsidR="00A85577">
        <w:t>between 2012–13</w:t>
      </w:r>
      <w:r w:rsidR="00A0229E">
        <w:t xml:space="preserve"> and </w:t>
      </w:r>
      <w:r w:rsidR="00A85577">
        <w:t>2015–16</w:t>
      </w:r>
      <w:r w:rsidR="006B7701">
        <w:t xml:space="preserve"> the</w:t>
      </w:r>
      <w:r w:rsidR="00A0229E">
        <w:t xml:space="preserve"> majority of </w:t>
      </w:r>
      <w:r>
        <w:t>jurisdictions recorded a decrease in incidence rates in the Manufacturing industry</w:t>
      </w:r>
      <w:r w:rsidR="006B7701">
        <w:t>.</w:t>
      </w:r>
      <w:r w:rsidR="00812A53">
        <w:t xml:space="preserve"> </w:t>
      </w:r>
      <w:r w:rsidR="00A85577">
        <w:t xml:space="preserve">South Australia </w:t>
      </w:r>
      <w:r>
        <w:t>record</w:t>
      </w:r>
      <w:r w:rsidR="006B7701">
        <w:t>ed</w:t>
      </w:r>
      <w:r>
        <w:t xml:space="preserve"> the largest decrease (down</w:t>
      </w:r>
      <w:r w:rsidR="00A85577">
        <w:t> 38</w:t>
      </w:r>
      <w:r w:rsidR="008E540E">
        <w:t> per cent</w:t>
      </w:r>
      <w:r>
        <w:t xml:space="preserve">). </w:t>
      </w:r>
      <w:r w:rsidR="00812A53">
        <w:t xml:space="preserve">By contrast, </w:t>
      </w:r>
      <w:r w:rsidR="00A85577">
        <w:t>Victoria</w:t>
      </w:r>
      <w:r w:rsidR="00812A53">
        <w:t xml:space="preserve"> recorded </w:t>
      </w:r>
      <w:r w:rsidR="006B7701">
        <w:t xml:space="preserve">a </w:t>
      </w:r>
      <w:r w:rsidR="00A85577">
        <w:t xml:space="preserve">6 per cent </w:t>
      </w:r>
      <w:r w:rsidR="00812A53">
        <w:t>increase in incidence rate during the same period</w:t>
      </w:r>
      <w:r w:rsidR="00A85577">
        <w:t>.</w:t>
      </w:r>
      <w:r w:rsidR="00532CDD">
        <w:t xml:space="preserve"> </w:t>
      </w:r>
      <w:r>
        <w:t xml:space="preserve">The Australian average incidence rate in </w:t>
      </w:r>
      <w:r w:rsidR="00A85577">
        <w:t>2015–16</w:t>
      </w:r>
      <w:r>
        <w:t xml:space="preserve"> was </w:t>
      </w:r>
      <w:r w:rsidR="00A85577">
        <w:t>16.1</w:t>
      </w:r>
      <w:r>
        <w:t xml:space="preserve"> claims per </w:t>
      </w:r>
      <w:r w:rsidR="000B6602">
        <w:t>1,000</w:t>
      </w:r>
      <w:r>
        <w:t xml:space="preserve"> employees, </w:t>
      </w:r>
      <w:r w:rsidR="00E26F12">
        <w:t>an</w:t>
      </w:r>
      <w:r>
        <w:t xml:space="preserve"> </w:t>
      </w:r>
      <w:r w:rsidR="00A85577">
        <w:t>11</w:t>
      </w:r>
      <w:r w:rsidR="008E540E">
        <w:t> per cent</w:t>
      </w:r>
      <w:r>
        <w:t xml:space="preserve"> decrease from </w:t>
      </w:r>
      <w:r w:rsidR="00A85577">
        <w:t>2012–13</w:t>
      </w:r>
      <w:r>
        <w:t xml:space="preserve">. The incidence rates of the Australian Capital Territory </w:t>
      </w:r>
      <w:r w:rsidR="00A85577">
        <w:t xml:space="preserve">and the Australian Government </w:t>
      </w:r>
      <w:r>
        <w:t xml:space="preserve">should be interpreted with caution as the </w:t>
      </w:r>
      <w:r w:rsidR="00A0229E">
        <w:t>relative standard error</w:t>
      </w:r>
      <w:r>
        <w:t xml:space="preserve"> of the number of employees w</w:t>
      </w:r>
      <w:r w:rsidR="00812A53">
        <w:t>as</w:t>
      </w:r>
      <w:r>
        <w:t xml:space="preserve"> between 25 and 50</w:t>
      </w:r>
      <w:r w:rsidR="008E540E">
        <w:t> per cent</w:t>
      </w:r>
      <w:r>
        <w:t>.</w:t>
      </w:r>
    </w:p>
    <w:p w14:paraId="484A9ACE" w14:textId="79667521" w:rsidR="00832514" w:rsidRDefault="00832514" w:rsidP="00832514">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c</w:t>
      </w:r>
      <w:r w:rsidR="006F0762">
        <w:rPr>
          <w:noProof/>
        </w:rPr>
        <w:fldChar w:fldCharType="end"/>
      </w:r>
      <w:r>
        <w:t xml:space="preserve"> </w:t>
      </w:r>
      <w:r w:rsidR="00E55876">
        <w:t>–</w:t>
      </w:r>
      <w:r>
        <w:t xml:space="preserve"> </w:t>
      </w:r>
      <w:r w:rsidRPr="002D04B4">
        <w:t xml:space="preserve">Incidence rates of serious claims for </w:t>
      </w:r>
      <w:r w:rsidR="009D46FF">
        <w:t>M</w:t>
      </w:r>
      <w:r>
        <w:t xml:space="preserve">anufacturing </w:t>
      </w:r>
      <w:r w:rsidRPr="002D04B4">
        <w:t>by jurisdiction</w:t>
      </w:r>
    </w:p>
    <w:p w14:paraId="7121A773" w14:textId="77777777" w:rsidR="00781310" w:rsidRPr="007F5071" w:rsidRDefault="00F63E4D" w:rsidP="00F63E4D">
      <w:pPr>
        <w:jc w:val="center"/>
      </w:pPr>
      <w:r>
        <w:rPr>
          <w:noProof/>
        </w:rPr>
        <w:drawing>
          <wp:inline distT="0" distB="0" distL="0" distR="0" wp14:anchorId="748E132C" wp14:editId="098284F6">
            <wp:extent cx="4320000" cy="2431059"/>
            <wp:effectExtent l="0" t="0" r="4445" b="7620"/>
            <wp:docPr id="25" name="Picture 25" descr="This chart shows the incidence rates (claims per 1,000 employees) of serious injury and disease claims for Manufacturing industry between 2012-13 and 2016-17, by jurisdiction. Please refer to body text for more information." title="Indicator 11c - Incidence rates of serious claims for manufactur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1-Ind11c-Manufacturing-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0000" cy="2431059"/>
                    </a:xfrm>
                    <a:prstGeom prst="rect">
                      <a:avLst/>
                    </a:prstGeom>
                  </pic:spPr>
                </pic:pic>
              </a:graphicData>
            </a:graphic>
          </wp:inline>
        </w:drawing>
      </w:r>
    </w:p>
    <w:p w14:paraId="3321E615" w14:textId="77777777" w:rsidR="00781310" w:rsidRDefault="00781310" w:rsidP="00457DAE">
      <w:pPr>
        <w:pStyle w:val="Heading1"/>
        <w:keepLines/>
      </w:pPr>
      <w:r>
        <w:t>Electricity</w:t>
      </w:r>
      <w:r w:rsidR="00905154">
        <w:t>, gas, water and waste services</w:t>
      </w:r>
    </w:p>
    <w:p w14:paraId="36847E7C" w14:textId="0931F264" w:rsidR="00832514" w:rsidRDefault="00532CDD" w:rsidP="00457DAE">
      <w:pPr>
        <w:keepNext/>
        <w:keepLines/>
      </w:pPr>
      <w:r>
        <w:t>Six</w:t>
      </w:r>
      <w:r w:rsidR="00781310">
        <w:t xml:space="preserve"> out of the nine jurisdictions recorded decreases in the incidence rate in the Electricity, gas, water and waste services industry between </w:t>
      </w:r>
      <w:r>
        <w:t>2012–13 and 2015–16</w:t>
      </w:r>
      <w:r w:rsidR="00781310">
        <w:t xml:space="preserve">. The Australian average incidence rate of serious claims in this industry </w:t>
      </w:r>
      <w:r w:rsidR="006B7701">
        <w:t xml:space="preserve">fell by </w:t>
      </w:r>
      <w:r>
        <w:t>1</w:t>
      </w:r>
      <w:r w:rsidR="00781310">
        <w:t>2</w:t>
      </w:r>
      <w:r w:rsidR="008E540E">
        <w:t> per cent</w:t>
      </w:r>
      <w:r w:rsidR="00781310">
        <w:t xml:space="preserve"> </w:t>
      </w:r>
      <w:r w:rsidR="006B7701">
        <w:t xml:space="preserve">between 2012–13 and </w:t>
      </w:r>
      <w:r>
        <w:t>2015–16</w:t>
      </w:r>
      <w:r w:rsidR="00781310">
        <w:t xml:space="preserve">. The incidence rates of the Australian Capital Territory should be interpreted with caution as the </w:t>
      </w:r>
      <w:r w:rsidR="00A0229E">
        <w:t>relative standard error</w:t>
      </w:r>
      <w:r w:rsidR="00781310">
        <w:t xml:space="preserve"> of the number of employees w</w:t>
      </w:r>
      <w:r w:rsidR="00812A53">
        <w:t>as</w:t>
      </w:r>
      <w:r w:rsidR="00832514">
        <w:t xml:space="preserve"> between 25 and 50</w:t>
      </w:r>
      <w:r w:rsidR="008E540E">
        <w:t> per cent</w:t>
      </w:r>
      <w:r w:rsidR="00832514">
        <w:t xml:space="preserve">. </w:t>
      </w:r>
    </w:p>
    <w:p w14:paraId="13F52022" w14:textId="674FD92B" w:rsidR="00832514" w:rsidRDefault="00832514" w:rsidP="00832514">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d</w:t>
      </w:r>
      <w:r w:rsidR="006F0762">
        <w:rPr>
          <w:noProof/>
        </w:rPr>
        <w:fldChar w:fldCharType="end"/>
      </w:r>
      <w:r>
        <w:t xml:space="preserve"> </w:t>
      </w:r>
      <w:r w:rsidR="00E55876">
        <w:t>–</w:t>
      </w:r>
      <w:r>
        <w:t xml:space="preserve"> Incidence rates of serious claims for </w:t>
      </w:r>
      <w:r w:rsidR="009D46FF">
        <w:t>E</w:t>
      </w:r>
      <w:r>
        <w:t>lectricity, gas, water and waste services by jurisdiction</w:t>
      </w:r>
    </w:p>
    <w:p w14:paraId="3DDE7DF6" w14:textId="77777777" w:rsidR="00781310" w:rsidRPr="007F5071" w:rsidRDefault="00532CDD" w:rsidP="00532CDD">
      <w:pPr>
        <w:jc w:val="center"/>
      </w:pPr>
      <w:r>
        <w:rPr>
          <w:noProof/>
        </w:rPr>
        <w:drawing>
          <wp:inline distT="0" distB="0" distL="0" distR="0" wp14:anchorId="6F337C26" wp14:editId="252EB325">
            <wp:extent cx="4176000" cy="2359382"/>
            <wp:effectExtent l="0" t="0" r="0" b="3175"/>
            <wp:docPr id="26" name="Picture 26" descr="This chart shows the incidence rates (claims per 1,000 employees) of serious injury and disease claims for Electricity, gas, water and waste services industry between 2012-13 and 2016-17, by jurisdiction. Please refer to body text for more information." title="Indicator 11d – Incidence rates of serious claims for electricity, gas, water and wast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t1-Ind11d-Electricity, Gas, Water and Waste Services-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76000" cy="2359382"/>
                    </a:xfrm>
                    <a:prstGeom prst="rect">
                      <a:avLst/>
                    </a:prstGeom>
                  </pic:spPr>
                </pic:pic>
              </a:graphicData>
            </a:graphic>
          </wp:inline>
        </w:drawing>
      </w:r>
    </w:p>
    <w:p w14:paraId="1B931665" w14:textId="77777777" w:rsidR="00905154" w:rsidRPr="00905154" w:rsidRDefault="00905154" w:rsidP="00905154"/>
    <w:p w14:paraId="74CED3DD" w14:textId="77777777" w:rsidR="00781310" w:rsidRDefault="00905154" w:rsidP="00B51041">
      <w:pPr>
        <w:pStyle w:val="Heading1"/>
      </w:pPr>
      <w:r>
        <w:t>Construction</w:t>
      </w:r>
    </w:p>
    <w:p w14:paraId="3DA2C7D0" w14:textId="614D307E" w:rsidR="00781310" w:rsidRDefault="00781310" w:rsidP="00781310">
      <w:r>
        <w:t>Indicator 11e shows that the Australian average incidence rate for the Const</w:t>
      </w:r>
      <w:r w:rsidR="00672AA7">
        <w:t>ruction industry decreased by 4</w:t>
      </w:r>
      <w:r w:rsidR="008E540E">
        <w:t> per cent</w:t>
      </w:r>
      <w:r>
        <w:t xml:space="preserve"> between </w:t>
      </w:r>
      <w:r w:rsidR="00672AA7">
        <w:t>2012–13</w:t>
      </w:r>
      <w:r>
        <w:t xml:space="preserve"> and </w:t>
      </w:r>
      <w:r w:rsidR="00672AA7">
        <w:t>2015–16</w:t>
      </w:r>
      <w:r>
        <w:t xml:space="preserve">. The Australian Government recorded the largest decrease (down </w:t>
      </w:r>
      <w:r w:rsidR="00672AA7">
        <w:t>51</w:t>
      </w:r>
      <w:r w:rsidR="008E540E">
        <w:t> per cent</w:t>
      </w:r>
      <w:r>
        <w:t xml:space="preserve">), followed by </w:t>
      </w:r>
      <w:r w:rsidR="00672AA7">
        <w:t xml:space="preserve">the Northern Territory (down 28 per cent) and </w:t>
      </w:r>
      <w:r>
        <w:t>Tasmania (down</w:t>
      </w:r>
      <w:r w:rsidR="00672AA7">
        <w:t> 24</w:t>
      </w:r>
      <w:r w:rsidR="008E540E">
        <w:t> per cent</w:t>
      </w:r>
      <w:r>
        <w:t>). The Australian Government,</w:t>
      </w:r>
      <w:r w:rsidR="00031A5C">
        <w:t xml:space="preserve"> South Australia,</w:t>
      </w:r>
      <w:r>
        <w:t xml:space="preserve"> the Northern Territory, Victoria and </w:t>
      </w:r>
      <w:r w:rsidR="00031A5C">
        <w:t>Tasmania</w:t>
      </w:r>
      <w:r>
        <w:t xml:space="preserve"> </w:t>
      </w:r>
      <w:r w:rsidR="006B7701">
        <w:t xml:space="preserve">all </w:t>
      </w:r>
      <w:r>
        <w:t xml:space="preserve">recorded incidence rates less than the </w:t>
      </w:r>
      <w:r w:rsidR="00031A5C">
        <w:t>Australian average</w:t>
      </w:r>
      <w:r>
        <w:t xml:space="preserve"> (</w:t>
      </w:r>
      <w:r w:rsidR="00031A5C">
        <w:t>16.4 </w:t>
      </w:r>
      <w:r>
        <w:t xml:space="preserve">serious claims per </w:t>
      </w:r>
      <w:r w:rsidR="000B6602">
        <w:t>1,000</w:t>
      </w:r>
      <w:r>
        <w:t xml:space="preserve"> employees) in </w:t>
      </w:r>
      <w:r w:rsidR="00031A5C">
        <w:t>2015–16</w:t>
      </w:r>
      <w:r>
        <w:t>.</w:t>
      </w:r>
    </w:p>
    <w:p w14:paraId="28D83A39" w14:textId="2FC5D324" w:rsidR="00E40D55" w:rsidRDefault="00E40D55" w:rsidP="00E40D55">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e</w:t>
      </w:r>
      <w:r w:rsidR="006F0762">
        <w:rPr>
          <w:noProof/>
        </w:rPr>
        <w:fldChar w:fldCharType="end"/>
      </w:r>
      <w:r>
        <w:t xml:space="preserve"> </w:t>
      </w:r>
      <w:r w:rsidR="00E55876">
        <w:t>–</w:t>
      </w:r>
      <w:r>
        <w:t xml:space="preserve"> </w:t>
      </w:r>
      <w:r w:rsidRPr="002D04B4">
        <w:t xml:space="preserve">Incidence rates of serious claims for </w:t>
      </w:r>
      <w:r w:rsidR="009D46FF">
        <w:t>C</w:t>
      </w:r>
      <w:r>
        <w:t xml:space="preserve">onstruction </w:t>
      </w:r>
      <w:r w:rsidRPr="002D04B4">
        <w:t>by jurisdiction</w:t>
      </w:r>
    </w:p>
    <w:p w14:paraId="0A3E7760" w14:textId="77777777" w:rsidR="00E40D55" w:rsidRPr="007F5071" w:rsidRDefault="003558FE" w:rsidP="003558FE">
      <w:pPr>
        <w:jc w:val="center"/>
      </w:pPr>
      <w:r>
        <w:rPr>
          <w:noProof/>
        </w:rPr>
        <w:drawing>
          <wp:inline distT="0" distB="0" distL="0" distR="0" wp14:anchorId="0B9B574E" wp14:editId="6170FC0A">
            <wp:extent cx="4140000" cy="2356436"/>
            <wp:effectExtent l="0" t="0" r="0" b="6350"/>
            <wp:docPr id="27" name="Picture 27" descr="This chart shows the incidence rates (claims per 1,000 employees) of serious injury and disease claims for Construction industry between 2012-13 and 2016-17, by jurisdiction. Please refer to body text for more information." title="Indicator 11e - Incidence rates of serious claims for construc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t1-Ind11e-Construction-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40000" cy="2356436"/>
                    </a:xfrm>
                    <a:prstGeom prst="rect">
                      <a:avLst/>
                    </a:prstGeom>
                  </pic:spPr>
                </pic:pic>
              </a:graphicData>
            </a:graphic>
          </wp:inline>
        </w:drawing>
      </w:r>
    </w:p>
    <w:p w14:paraId="1976491C" w14:textId="77777777" w:rsidR="00781310" w:rsidRDefault="00781310" w:rsidP="00B51041">
      <w:pPr>
        <w:pStyle w:val="Heading1"/>
      </w:pPr>
      <w:r>
        <w:t>Wholesale trade</w:t>
      </w:r>
    </w:p>
    <w:p w14:paraId="69DF8997" w14:textId="14EB1FA6" w:rsidR="00781310" w:rsidRDefault="0048685D" w:rsidP="00934DED">
      <w:pPr>
        <w:keepNext/>
        <w:keepLines/>
      </w:pPr>
      <w:r>
        <w:t>Between 2012–13</w:t>
      </w:r>
      <w:r w:rsidR="00781310">
        <w:t xml:space="preserve"> and </w:t>
      </w:r>
      <w:r>
        <w:t>2015–16</w:t>
      </w:r>
      <w:r w:rsidR="00781310">
        <w:t xml:space="preserve"> the Australian average incidence rate for the Wholesale trade industry </w:t>
      </w:r>
      <w:r>
        <w:t>increased</w:t>
      </w:r>
      <w:r w:rsidR="00781310">
        <w:t xml:space="preserve"> by </w:t>
      </w:r>
      <w:r>
        <w:t>6</w:t>
      </w:r>
      <w:r w:rsidR="008E540E">
        <w:t> per cent</w:t>
      </w:r>
      <w:r>
        <w:t>,</w:t>
      </w:r>
      <w:r w:rsidR="00781310">
        <w:t xml:space="preserve"> from </w:t>
      </w:r>
      <w:r>
        <w:t>12.1</w:t>
      </w:r>
      <w:r w:rsidR="00781310">
        <w:t xml:space="preserve"> claims per </w:t>
      </w:r>
      <w:r w:rsidR="000B6602">
        <w:t>1,000</w:t>
      </w:r>
      <w:r w:rsidR="00781310">
        <w:t xml:space="preserve"> employees to 12.</w:t>
      </w:r>
      <w:r>
        <w:t>8</w:t>
      </w:r>
      <w:r w:rsidR="00781310">
        <w:t xml:space="preserve">. </w:t>
      </w:r>
      <w:r w:rsidR="008065F8">
        <w:t xml:space="preserve">Tasmania </w:t>
      </w:r>
      <w:r w:rsidR="006B7701">
        <w:t xml:space="preserve">recorded </w:t>
      </w:r>
      <w:r w:rsidR="00781310">
        <w:t xml:space="preserve">the largest decrease in </w:t>
      </w:r>
      <w:r w:rsidR="006B7701">
        <w:t xml:space="preserve">the incidence rate </w:t>
      </w:r>
      <w:r w:rsidR="00781310">
        <w:t>(down</w:t>
      </w:r>
      <w:r w:rsidR="008065F8">
        <w:t> 25</w:t>
      </w:r>
      <w:r w:rsidR="008E540E">
        <w:t> per cent</w:t>
      </w:r>
      <w:r w:rsidR="00781310">
        <w:t xml:space="preserve">) between </w:t>
      </w:r>
      <w:r w:rsidR="008065F8">
        <w:t>2012–13</w:t>
      </w:r>
      <w:r w:rsidR="00781310">
        <w:t xml:space="preserve"> and </w:t>
      </w:r>
      <w:r w:rsidR="008065F8">
        <w:t>2015–16</w:t>
      </w:r>
      <w:r w:rsidR="00781310">
        <w:t xml:space="preserve">, followed by </w:t>
      </w:r>
      <w:r w:rsidR="008065F8">
        <w:t>the Australian Capital Territory</w:t>
      </w:r>
      <w:r w:rsidR="00781310">
        <w:t xml:space="preserve"> (down</w:t>
      </w:r>
      <w:r w:rsidR="008065F8">
        <w:t> 23</w:t>
      </w:r>
      <w:r w:rsidR="008E540E">
        <w:t> per cent</w:t>
      </w:r>
      <w:r w:rsidR="00781310">
        <w:t xml:space="preserve">). </w:t>
      </w:r>
    </w:p>
    <w:p w14:paraId="3FAE5E91" w14:textId="1B29EA44" w:rsidR="00781310" w:rsidRDefault="008065F8" w:rsidP="00934DED">
      <w:pPr>
        <w:keepNext/>
        <w:keepLines/>
      </w:pPr>
      <w:r>
        <w:t>Queensland</w:t>
      </w:r>
      <w:r w:rsidR="00781310">
        <w:t xml:space="preserve"> had the highest incidence rate of claims in </w:t>
      </w:r>
      <w:r>
        <w:t>2015–16</w:t>
      </w:r>
      <w:r w:rsidR="00781310">
        <w:t xml:space="preserve"> (</w:t>
      </w:r>
      <w:r>
        <w:t>16.2</w:t>
      </w:r>
      <w:r w:rsidR="00781310">
        <w:t xml:space="preserve"> claims per </w:t>
      </w:r>
      <w:r w:rsidR="000B6602">
        <w:t>1,000</w:t>
      </w:r>
      <w:r w:rsidR="006C3107">
        <w:t> </w:t>
      </w:r>
      <w:r w:rsidR="00781310">
        <w:t xml:space="preserve">employees) followed by </w:t>
      </w:r>
      <w:r>
        <w:t xml:space="preserve">South Australia and Tasmania </w:t>
      </w:r>
      <w:r w:rsidR="00781310">
        <w:t>(</w:t>
      </w:r>
      <w:r>
        <w:t>13.5</w:t>
      </w:r>
      <w:r w:rsidR="00781310">
        <w:t xml:space="preserve"> claims per </w:t>
      </w:r>
      <w:r w:rsidR="000B6602">
        <w:t>1,000</w:t>
      </w:r>
      <w:r w:rsidR="00781310">
        <w:t xml:space="preserve"> employees</w:t>
      </w:r>
      <w:r w:rsidR="006B7701">
        <w:t xml:space="preserve"> for both</w:t>
      </w:r>
      <w:r w:rsidR="00781310">
        <w:t xml:space="preserve">). The lowest incidence rate was recorded by </w:t>
      </w:r>
      <w:r>
        <w:t>the Northern Territory</w:t>
      </w:r>
      <w:r w:rsidR="00781310">
        <w:t xml:space="preserve"> (8.</w:t>
      </w:r>
      <w:r>
        <w:t>5</w:t>
      </w:r>
      <w:r w:rsidR="00781310">
        <w:t xml:space="preserve"> claims per </w:t>
      </w:r>
      <w:r w:rsidR="000B6602">
        <w:t>1,000</w:t>
      </w:r>
      <w:r w:rsidR="00781310">
        <w:t xml:space="preserve"> employees). The incidence rates of the Australian Capital Territory should be interpreted with caution as the </w:t>
      </w:r>
      <w:r w:rsidR="00AE320E">
        <w:t>relative standard error</w:t>
      </w:r>
      <w:r w:rsidR="00781310">
        <w:t xml:space="preserve"> of the number of employees w</w:t>
      </w:r>
      <w:r w:rsidR="00812A53">
        <w:t>as</w:t>
      </w:r>
      <w:r w:rsidR="00781310">
        <w:t xml:space="preserve"> between 25 and 50</w:t>
      </w:r>
      <w:r w:rsidR="008E540E">
        <w:t> per cent</w:t>
      </w:r>
      <w:r w:rsidR="00781310">
        <w:t>.</w:t>
      </w:r>
    </w:p>
    <w:p w14:paraId="1F6EAC0E" w14:textId="2A4BE49F" w:rsidR="00E40D55" w:rsidRDefault="00E40D55" w:rsidP="00E40D55">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f</w:t>
      </w:r>
      <w:r w:rsidR="006F0762">
        <w:rPr>
          <w:noProof/>
        </w:rPr>
        <w:fldChar w:fldCharType="end"/>
      </w:r>
      <w:r>
        <w:t xml:space="preserve"> – Inciden</w:t>
      </w:r>
      <w:r w:rsidR="00957093">
        <w:t xml:space="preserve">ce rates of serious claims for </w:t>
      </w:r>
      <w:r w:rsidR="009D46FF">
        <w:t>W</w:t>
      </w:r>
      <w:r>
        <w:t>holesale trade by jurisdiction</w:t>
      </w:r>
    </w:p>
    <w:p w14:paraId="73CB6495" w14:textId="77777777" w:rsidR="00781310" w:rsidRPr="007F5071" w:rsidRDefault="0048685D" w:rsidP="0048685D">
      <w:pPr>
        <w:jc w:val="center"/>
      </w:pPr>
      <w:r>
        <w:rPr>
          <w:noProof/>
        </w:rPr>
        <w:drawing>
          <wp:inline distT="0" distB="0" distL="0" distR="0" wp14:anchorId="4681E805" wp14:editId="00AEE03C">
            <wp:extent cx="4176427" cy="2376000"/>
            <wp:effectExtent l="0" t="0" r="0" b="5715"/>
            <wp:docPr id="28" name="Picture 28" descr="This chart shows the incidence rates (claims per 1,000 employees) of serious injury and disease claims for Wholesale trade industry between 2012-13 and 2016-17, by jurisdiction. Please refer to body text for more information." title="Indicator 11f - Incidence rates of serious claims for wholesale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t1-Ind11f-Wholesale trade-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76427" cy="2376000"/>
                    </a:xfrm>
                    <a:prstGeom prst="rect">
                      <a:avLst/>
                    </a:prstGeom>
                  </pic:spPr>
                </pic:pic>
              </a:graphicData>
            </a:graphic>
          </wp:inline>
        </w:drawing>
      </w:r>
    </w:p>
    <w:p w14:paraId="5CDE9D9D" w14:textId="77777777" w:rsidR="00905154" w:rsidRPr="00905154" w:rsidRDefault="00905154" w:rsidP="00905154"/>
    <w:p w14:paraId="6351890B" w14:textId="77777777" w:rsidR="00781310" w:rsidRDefault="00905154" w:rsidP="00B51041">
      <w:pPr>
        <w:pStyle w:val="Heading1"/>
      </w:pPr>
      <w:r>
        <w:t>Retail trade</w:t>
      </w:r>
    </w:p>
    <w:p w14:paraId="4A03523F" w14:textId="0CE69FF1" w:rsidR="00781310" w:rsidRDefault="00781310" w:rsidP="00781310">
      <w:r>
        <w:t>Indicator 11g shows that the Australian average incidence rate of serious claims in the Retail trade industry decreased by 11</w:t>
      </w:r>
      <w:r w:rsidR="008E540E">
        <w:t> per cent</w:t>
      </w:r>
      <w:r>
        <w:t xml:space="preserve"> between</w:t>
      </w:r>
      <w:r w:rsidR="00B40F4F">
        <w:t xml:space="preserve"> 2012–13 and 2015–16</w:t>
      </w:r>
      <w:r>
        <w:t xml:space="preserve">. </w:t>
      </w:r>
      <w:r w:rsidR="00876D39">
        <w:t xml:space="preserve">South Australia </w:t>
      </w:r>
      <w:r>
        <w:t xml:space="preserve">recorded a substantial decrease (down </w:t>
      </w:r>
      <w:r w:rsidR="00876D39">
        <w:t>30 </w:t>
      </w:r>
      <w:r w:rsidR="008E540E">
        <w:t>per cent</w:t>
      </w:r>
      <w:r w:rsidR="00876D39">
        <w:t xml:space="preserve">) </w:t>
      </w:r>
      <w:r w:rsidR="006B7701">
        <w:t>over</w:t>
      </w:r>
      <w:r w:rsidR="00876D39">
        <w:t xml:space="preserve"> the same period, followed by Tasmania (down 20</w:t>
      </w:r>
      <w:r w:rsidR="008E540E">
        <w:t> per cent</w:t>
      </w:r>
      <w:r>
        <w:t>)</w:t>
      </w:r>
      <w:r w:rsidR="00876D39">
        <w:t xml:space="preserve">, </w:t>
      </w:r>
      <w:r w:rsidR="006B7701">
        <w:t xml:space="preserve">and </w:t>
      </w:r>
      <w:r w:rsidR="00876D39">
        <w:t>New South Wales (down 18 per cent)</w:t>
      </w:r>
      <w:r w:rsidR="006B7701">
        <w:t>.</w:t>
      </w:r>
      <w:r>
        <w:t xml:space="preserve"> </w:t>
      </w:r>
    </w:p>
    <w:p w14:paraId="7C772043" w14:textId="6EFFAD73" w:rsidR="00E40D55" w:rsidRDefault="00E40D55" w:rsidP="00E40D55">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g</w:t>
      </w:r>
      <w:r w:rsidR="006F0762">
        <w:rPr>
          <w:noProof/>
        </w:rPr>
        <w:fldChar w:fldCharType="end"/>
      </w:r>
      <w:r>
        <w:t xml:space="preserve"> – Incidence rates of serious claims for </w:t>
      </w:r>
      <w:r w:rsidR="009D46FF">
        <w:t>R</w:t>
      </w:r>
      <w:r>
        <w:t>etail trade by jurisdiction</w:t>
      </w:r>
    </w:p>
    <w:p w14:paraId="011DA155" w14:textId="77777777" w:rsidR="00781310" w:rsidRPr="007F5071" w:rsidRDefault="00B40F4F" w:rsidP="00C60939">
      <w:pPr>
        <w:jc w:val="center"/>
      </w:pPr>
      <w:r>
        <w:rPr>
          <w:noProof/>
        </w:rPr>
        <w:drawing>
          <wp:inline distT="0" distB="0" distL="0" distR="0" wp14:anchorId="4FDD1E29" wp14:editId="70DAE5DB">
            <wp:extent cx="4184668" cy="2376000"/>
            <wp:effectExtent l="0" t="0" r="6350" b="5715"/>
            <wp:docPr id="29" name="Picture 29" descr="This chart shows the incidence rates (claims per 1,000 employees) of serious injury and disease claims for Retail trade industry between 2012-13 and 2016-17, by jurisdiction. Please refer to body text for more information." title="Indicator 11g - Incidence rates of serious claims for retail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t1-Ind11g-Retail trade-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84668" cy="2376000"/>
                    </a:xfrm>
                    <a:prstGeom prst="rect">
                      <a:avLst/>
                    </a:prstGeom>
                  </pic:spPr>
                </pic:pic>
              </a:graphicData>
            </a:graphic>
          </wp:inline>
        </w:drawing>
      </w:r>
    </w:p>
    <w:p w14:paraId="68C2D813" w14:textId="77777777" w:rsidR="00781310" w:rsidRDefault="001978D9" w:rsidP="00457DAE">
      <w:pPr>
        <w:pStyle w:val="Heading1"/>
        <w:keepLines/>
      </w:pPr>
      <w:r>
        <w:t>Accommodation and food services</w:t>
      </w:r>
    </w:p>
    <w:p w14:paraId="15E83277" w14:textId="7D7B4F67" w:rsidR="00781310" w:rsidRDefault="00781310" w:rsidP="00457DAE">
      <w:pPr>
        <w:keepNext/>
        <w:keepLines/>
      </w:pPr>
      <w:r>
        <w:t>Indicator 11h shows that the Australian average incidence rate for the Accommodation an</w:t>
      </w:r>
      <w:r w:rsidR="0024396E">
        <w:t>d food services industry was 7.5</w:t>
      </w:r>
      <w:r>
        <w:t xml:space="preserve"> serious claims per </w:t>
      </w:r>
      <w:r w:rsidR="000B6602">
        <w:t>1,000</w:t>
      </w:r>
      <w:r>
        <w:t xml:space="preserve"> employees in </w:t>
      </w:r>
      <w:r w:rsidR="0024396E">
        <w:t>2015–16</w:t>
      </w:r>
      <w:r>
        <w:t xml:space="preserve">, down </w:t>
      </w:r>
      <w:r w:rsidR="0024396E">
        <w:t>15 </w:t>
      </w:r>
      <w:r w:rsidR="008E540E">
        <w:t>per cent</w:t>
      </w:r>
      <w:r>
        <w:t xml:space="preserve"> since </w:t>
      </w:r>
      <w:r w:rsidR="0024396E">
        <w:t>2012–13</w:t>
      </w:r>
      <w:r>
        <w:t xml:space="preserve">. </w:t>
      </w:r>
      <w:r w:rsidR="0024396E">
        <w:t>All jurisdictions</w:t>
      </w:r>
      <w:r>
        <w:t xml:space="preserve"> </w:t>
      </w:r>
      <w:r w:rsidR="00B77DC6">
        <w:t xml:space="preserve">recorded </w:t>
      </w:r>
      <w:r w:rsidR="006B7701">
        <w:t xml:space="preserve">a </w:t>
      </w:r>
      <w:r>
        <w:t xml:space="preserve">decrease in their incidence rates </w:t>
      </w:r>
      <w:r w:rsidR="006B7701">
        <w:t>for this industry over the period</w:t>
      </w:r>
      <w:r>
        <w:t xml:space="preserve">. The Australian Government did not have any reportable claims </w:t>
      </w:r>
      <w:r w:rsidR="00B77DC6">
        <w:t>in 2014–15 and 2016–17</w:t>
      </w:r>
      <w:r>
        <w:t xml:space="preserve">. </w:t>
      </w:r>
      <w:r w:rsidR="00B77DC6">
        <w:t>The incidence rates of the Australian Capital Territory and the Australian Government should be interpreted with caution as the relative standard error of the number of employees was between 25 and 50 per cent.</w:t>
      </w:r>
    </w:p>
    <w:p w14:paraId="07E4AAD8" w14:textId="3DB60789" w:rsidR="00C92473" w:rsidRDefault="00C92473" w:rsidP="00C92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h</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A</w:t>
      </w:r>
      <w:r>
        <w:t xml:space="preserve">ccommodation and food services </w:t>
      </w:r>
      <w:r w:rsidRPr="002D04B4">
        <w:t>by</w:t>
      </w:r>
      <w:r w:rsidR="00E55876">
        <w:t> </w:t>
      </w:r>
      <w:r w:rsidRPr="002D04B4">
        <w:t>jurisdiction</w:t>
      </w:r>
    </w:p>
    <w:p w14:paraId="6A7AC901" w14:textId="77777777" w:rsidR="00781310" w:rsidRPr="007F5071" w:rsidRDefault="0024396E" w:rsidP="0024396E">
      <w:pPr>
        <w:jc w:val="center"/>
      </w:pPr>
      <w:r>
        <w:rPr>
          <w:noProof/>
        </w:rPr>
        <w:drawing>
          <wp:inline distT="0" distB="0" distL="0" distR="0" wp14:anchorId="18B0FB7F" wp14:editId="58ACF134">
            <wp:extent cx="4320000" cy="2468571"/>
            <wp:effectExtent l="0" t="0" r="4445" b="8255"/>
            <wp:docPr id="30" name="Picture 30" descr="This chart shows the incidence rates (claims per 1,000 employees) of serious injury and disease claims for Accommodation and food services industry between 2012-13 and 2016-17, by jurisdiction. Please refer to body text for more information." title="Indicator 11h - Incidence rates of serious claims for accommodation and food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t1-Ind11h-Accommodation &amp; food services-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468571"/>
                    </a:xfrm>
                    <a:prstGeom prst="rect">
                      <a:avLst/>
                    </a:prstGeom>
                  </pic:spPr>
                </pic:pic>
              </a:graphicData>
            </a:graphic>
          </wp:inline>
        </w:drawing>
      </w:r>
    </w:p>
    <w:p w14:paraId="037E0F79" w14:textId="77777777" w:rsidR="00781310" w:rsidRDefault="00781310" w:rsidP="00B51041">
      <w:pPr>
        <w:pStyle w:val="Heading1"/>
      </w:pPr>
      <w:r>
        <w:t>Transport, postal and warehousing</w:t>
      </w:r>
    </w:p>
    <w:p w14:paraId="16243BD9" w14:textId="5C938593" w:rsidR="00781310" w:rsidRDefault="00781310" w:rsidP="00781310">
      <w:r>
        <w:t>Indicator 11i shows that the Australian average incidence</w:t>
      </w:r>
      <w:r w:rsidR="008E0DDC">
        <w:t xml:space="preserve"> rate for this industry was 15.3</w:t>
      </w:r>
      <w:r>
        <w:t xml:space="preserve"> serious claims per </w:t>
      </w:r>
      <w:r w:rsidR="000B6602">
        <w:t>1,000</w:t>
      </w:r>
      <w:r>
        <w:t xml:space="preserve"> employees in </w:t>
      </w:r>
      <w:r w:rsidR="008E0DDC">
        <w:t>2015–16</w:t>
      </w:r>
      <w:r>
        <w:t xml:space="preserve">, down by </w:t>
      </w:r>
      <w:r w:rsidR="008E0DDC">
        <w:t>23</w:t>
      </w:r>
      <w:r w:rsidR="008E540E">
        <w:t> per cent</w:t>
      </w:r>
      <w:r>
        <w:t xml:space="preserve"> since </w:t>
      </w:r>
      <w:r w:rsidR="008E0DDC">
        <w:t>2012–13</w:t>
      </w:r>
      <w:r>
        <w:t xml:space="preserve">. All jurisdictions have recorded a decrease in their incidence rates during this period, ranging between </w:t>
      </w:r>
      <w:r w:rsidR="008E0DDC">
        <w:t>15</w:t>
      </w:r>
      <w:r w:rsidR="008E540E">
        <w:t> per cent</w:t>
      </w:r>
      <w:r>
        <w:t xml:space="preserve"> in the </w:t>
      </w:r>
      <w:r w:rsidR="008E0DDC">
        <w:t>Tasmania</w:t>
      </w:r>
      <w:r>
        <w:t xml:space="preserve"> and </w:t>
      </w:r>
      <w:r w:rsidR="008E0DDC">
        <w:t>34 </w:t>
      </w:r>
      <w:r w:rsidR="008E540E">
        <w:t>per cent</w:t>
      </w:r>
      <w:r>
        <w:t xml:space="preserve"> </w:t>
      </w:r>
      <w:r w:rsidR="008E0DDC">
        <w:t>in the Northern Territory</w:t>
      </w:r>
      <w:r>
        <w:t xml:space="preserve">. The incidence rates for Seacare were not reported due to </w:t>
      </w:r>
      <w:r w:rsidR="006B7701">
        <w:t xml:space="preserve">the </w:t>
      </w:r>
      <w:r>
        <w:t>high</w:t>
      </w:r>
      <w:r w:rsidR="006B7701">
        <w:t xml:space="preserve"> relative standard error</w:t>
      </w:r>
      <w:r>
        <w:t xml:space="preserve"> (greater than 50</w:t>
      </w:r>
      <w:r w:rsidR="008E540E">
        <w:t> per cent</w:t>
      </w:r>
      <w:r>
        <w:t xml:space="preserve">). The incidence rates of the Australian Capital Territory should be interpreted with caution as the </w:t>
      </w:r>
      <w:r w:rsidR="00A0229E">
        <w:t>relative standard error</w:t>
      </w:r>
      <w:r>
        <w:t xml:space="preserve"> of the number of employees w</w:t>
      </w:r>
      <w:r w:rsidR="00812A53">
        <w:t>as</w:t>
      </w:r>
      <w:r>
        <w:t xml:space="preserve"> between 25 and 50</w:t>
      </w:r>
      <w:r w:rsidR="008E540E">
        <w:t> per cent</w:t>
      </w:r>
      <w:r>
        <w:t>.</w:t>
      </w:r>
    </w:p>
    <w:p w14:paraId="0718B1BA" w14:textId="5C4AB4FD" w:rsidR="00C92473" w:rsidRDefault="00C92473" w:rsidP="00C92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i</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T</w:t>
      </w:r>
      <w:r>
        <w:t xml:space="preserve">ransport, postal and warehousing </w:t>
      </w:r>
      <w:r w:rsidRPr="002D04B4">
        <w:t>by</w:t>
      </w:r>
      <w:r w:rsidR="00E55876">
        <w:t> </w:t>
      </w:r>
      <w:r w:rsidRPr="002D04B4">
        <w:t>jurisdiction</w:t>
      </w:r>
    </w:p>
    <w:p w14:paraId="5966E165" w14:textId="77777777" w:rsidR="00781310" w:rsidRPr="007F5071" w:rsidRDefault="008E0DDC" w:rsidP="008E0DDC">
      <w:pPr>
        <w:jc w:val="center"/>
      </w:pPr>
      <w:r>
        <w:rPr>
          <w:noProof/>
        </w:rPr>
        <w:drawing>
          <wp:inline distT="0" distB="0" distL="0" distR="0" wp14:anchorId="7DAE4F53" wp14:editId="23261186">
            <wp:extent cx="4320000" cy="2132602"/>
            <wp:effectExtent l="0" t="0" r="4445" b="1270"/>
            <wp:docPr id="31" name="Picture 31" descr="This chart shows the incidence rates (claims per 1,000 employees) of serious injury and disease claims for Transport, postal and warehousing industry between 2012-13 and 2016-17, by jurisdiction. Please refer to body text for more information." title="Indicator 11i - Incidence rates of serious claims for transport, postal and warehous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t1-Ind11i-Transport, postal and warehousing-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000" cy="2132602"/>
                    </a:xfrm>
                    <a:prstGeom prst="rect">
                      <a:avLst/>
                    </a:prstGeom>
                  </pic:spPr>
                </pic:pic>
              </a:graphicData>
            </a:graphic>
          </wp:inline>
        </w:drawing>
      </w:r>
    </w:p>
    <w:p w14:paraId="5AE1BBB4" w14:textId="77777777" w:rsidR="00781310" w:rsidRDefault="00781310" w:rsidP="00457DAE">
      <w:pPr>
        <w:pStyle w:val="Heading1"/>
        <w:keepLines/>
      </w:pPr>
      <w:r>
        <w:t>Informatio</w:t>
      </w:r>
      <w:r w:rsidR="001978D9">
        <w:t>n, media and telecommunications</w:t>
      </w:r>
    </w:p>
    <w:p w14:paraId="64CB7754" w14:textId="77777777" w:rsidR="006B7701" w:rsidRDefault="00781310" w:rsidP="00457DAE">
      <w:pPr>
        <w:keepNext/>
        <w:keepLines/>
      </w:pPr>
      <w:r>
        <w:t xml:space="preserve">Indicator 11j shows the </w:t>
      </w:r>
      <w:r w:rsidR="00F22966">
        <w:t xml:space="preserve">Australian average </w:t>
      </w:r>
      <w:r>
        <w:t>incidence rates of serious claims for</w:t>
      </w:r>
      <w:r w:rsidR="00B27863">
        <w:t xml:space="preserve"> the</w:t>
      </w:r>
      <w:r>
        <w:t xml:space="preserve"> Information, media and telecommunications industry </w:t>
      </w:r>
      <w:r w:rsidR="006B7701">
        <w:t xml:space="preserve">in </w:t>
      </w:r>
      <w:r w:rsidR="00F52244">
        <w:t>2015–16</w:t>
      </w:r>
      <w:r w:rsidR="00126416">
        <w:t xml:space="preserve"> was </w:t>
      </w:r>
      <w:r w:rsidR="00F52244">
        <w:t>2.6</w:t>
      </w:r>
      <w:r w:rsidR="00126416">
        <w:t xml:space="preserve"> claims per </w:t>
      </w:r>
      <w:r w:rsidR="000B6602">
        <w:t>1,000</w:t>
      </w:r>
      <w:r w:rsidR="00126416">
        <w:t> </w:t>
      </w:r>
      <w:r>
        <w:t xml:space="preserve">employees, down by </w:t>
      </w:r>
      <w:r w:rsidR="00F52244">
        <w:t>7</w:t>
      </w:r>
      <w:r w:rsidR="008E540E">
        <w:t> per cent</w:t>
      </w:r>
      <w:r>
        <w:t xml:space="preserve"> since </w:t>
      </w:r>
      <w:r w:rsidR="00F52244">
        <w:t>2012–13</w:t>
      </w:r>
      <w:r>
        <w:t xml:space="preserve">. The incidence rates of the Australian Capital Territory and the Northern Territory should be interpreted with caution as the </w:t>
      </w:r>
      <w:r w:rsidR="00220412">
        <w:t>relative standard error</w:t>
      </w:r>
      <w:r>
        <w:t xml:space="preserve"> of the number of employees were between 25 and 50</w:t>
      </w:r>
      <w:r w:rsidR="008E540E">
        <w:t> per cent</w:t>
      </w:r>
      <w:r>
        <w:t xml:space="preserve">. </w:t>
      </w:r>
    </w:p>
    <w:p w14:paraId="20EAC454" w14:textId="2228CA2F" w:rsidR="00781310" w:rsidRDefault="00781310" w:rsidP="00457DAE">
      <w:pPr>
        <w:keepNext/>
        <w:keepLines/>
      </w:pPr>
      <w:r>
        <w:t>Of the other jurisdictions, the Australian Government recorded the largest decrease (down</w:t>
      </w:r>
      <w:r w:rsidR="00F52244">
        <w:t> 46</w:t>
      </w:r>
      <w:r w:rsidR="008E540E">
        <w:t> per cent</w:t>
      </w:r>
      <w:r>
        <w:t>)</w:t>
      </w:r>
      <w:r w:rsidR="00126416">
        <w:t xml:space="preserve"> between </w:t>
      </w:r>
      <w:r w:rsidR="00F52244">
        <w:t>2012–13</w:t>
      </w:r>
      <w:r w:rsidR="00126416">
        <w:t xml:space="preserve"> and </w:t>
      </w:r>
      <w:r w:rsidR="00F52244">
        <w:t>2015–16</w:t>
      </w:r>
      <w:r w:rsidR="006B7701">
        <w:t>,</w:t>
      </w:r>
      <w:r w:rsidR="00126416">
        <w:t xml:space="preserve"> followed by </w:t>
      </w:r>
      <w:r w:rsidR="00F52244">
        <w:t>Queensland (down 15 per cent), Western Australia (down 13 per cent) and Victoria (down 5 per cent). Tasmania, New South Wales</w:t>
      </w:r>
      <w:r>
        <w:t xml:space="preserve"> and South Australia recorded increases in </w:t>
      </w:r>
      <w:r w:rsidR="006B7701">
        <w:t xml:space="preserve">the </w:t>
      </w:r>
      <w:r>
        <w:t>incidence rate</w:t>
      </w:r>
      <w:r w:rsidR="006B7701">
        <w:t xml:space="preserve"> for this industry </w:t>
      </w:r>
      <w:r>
        <w:t>during th</w:t>
      </w:r>
      <w:r w:rsidR="006B7701">
        <w:t>e</w:t>
      </w:r>
      <w:r>
        <w:t xml:space="preserve"> period. </w:t>
      </w:r>
    </w:p>
    <w:p w14:paraId="697A9F7B" w14:textId="734E2D47" w:rsidR="00C92473" w:rsidRDefault="00C92473" w:rsidP="00C92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j</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I</w:t>
      </w:r>
      <w:r>
        <w:t xml:space="preserve">nformation, media and telecommunications </w:t>
      </w:r>
      <w:r w:rsidRPr="002D04B4">
        <w:t>by jurisdiction</w:t>
      </w:r>
    </w:p>
    <w:p w14:paraId="20453124" w14:textId="77777777" w:rsidR="00F22966" w:rsidRDefault="00BA71A4" w:rsidP="00F22966">
      <w:pPr>
        <w:jc w:val="center"/>
      </w:pPr>
      <w:r w:rsidRPr="00BA71A4">
        <w:rPr>
          <w:noProof/>
        </w:rPr>
        <w:drawing>
          <wp:inline distT="0" distB="0" distL="0" distR="0" wp14:anchorId="067B0A97" wp14:editId="3951EC37">
            <wp:extent cx="4358784" cy="2448000"/>
            <wp:effectExtent l="0" t="0" r="3810" b="0"/>
            <wp:docPr id="32" name="Picture 32" descr="This chart shows the incidence rates (claims per 1,000 employees) of serious injury and disease claims for Information media and telecommunications industry between 2012-13 and 2016-17, by jurisdiction. Please refer to body text for more information." title="Indicator 11j - Incidence rates of serious claims for information, media and telecommunication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t1-Ind11j-Information, media and telecommunication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58784" cy="2448000"/>
                    </a:xfrm>
                    <a:prstGeom prst="rect">
                      <a:avLst/>
                    </a:prstGeom>
                  </pic:spPr>
                </pic:pic>
              </a:graphicData>
            </a:graphic>
          </wp:inline>
        </w:drawing>
      </w:r>
    </w:p>
    <w:p w14:paraId="197AE46F" w14:textId="77777777" w:rsidR="00F22966" w:rsidRDefault="00781310" w:rsidP="00F22966">
      <w:pPr>
        <w:pStyle w:val="Heading1"/>
      </w:pPr>
      <w:r>
        <w:t>F</w:t>
      </w:r>
      <w:r w:rsidR="001978D9">
        <w:t>inancial and insurance services</w:t>
      </w:r>
    </w:p>
    <w:p w14:paraId="1A9A2C33" w14:textId="2DB84B4C" w:rsidR="00F22966" w:rsidRDefault="00F22966" w:rsidP="00F22966">
      <w:r>
        <w:t>T</w:t>
      </w:r>
      <w:r w:rsidR="00781310">
        <w:t>he Australian average incidence rate for the Financial and insura</w:t>
      </w:r>
      <w:r w:rsidR="00DB77DF">
        <w:t>nce services industry in 2015–16 was 1.6</w:t>
      </w:r>
      <w:r w:rsidR="00781310">
        <w:t xml:space="preserve"> claims per </w:t>
      </w:r>
      <w:r w:rsidR="000B6602">
        <w:t>1,000</w:t>
      </w:r>
      <w:r w:rsidR="00781310">
        <w:t xml:space="preserve"> employees</w:t>
      </w:r>
      <w:r w:rsidR="00D34FAE">
        <w:t xml:space="preserve"> (Indicator 11k)</w:t>
      </w:r>
      <w:r w:rsidR="00781310">
        <w:t xml:space="preserve">, the lowest average incidence rate of serious claims among all industries. </w:t>
      </w:r>
      <w:r w:rsidR="00DB77DF">
        <w:t xml:space="preserve">Tasmania recorded </w:t>
      </w:r>
      <w:r w:rsidR="00085CC6">
        <w:t xml:space="preserve">the largest </w:t>
      </w:r>
      <w:r w:rsidR="00DB77DF">
        <w:t>decrease (down 82 per cent) in the incidence rate</w:t>
      </w:r>
      <w:r w:rsidR="00085CC6">
        <w:t xml:space="preserve"> for this industry</w:t>
      </w:r>
      <w:r w:rsidR="00DB77DF">
        <w:t xml:space="preserve"> between 2012–13 and 2015–16, followed by the Northern Territory (down 67 per cent), </w:t>
      </w:r>
      <w:r w:rsidR="00085CC6">
        <w:t xml:space="preserve">and </w:t>
      </w:r>
      <w:r w:rsidR="00DB77DF">
        <w:t xml:space="preserve">New South Wales (down 45 per cent). </w:t>
      </w:r>
      <w:r w:rsidR="00781310">
        <w:t xml:space="preserve">The incidence rates of the Australian Capital Territory should be interpreted with caution as the </w:t>
      </w:r>
      <w:r w:rsidR="00A0229E">
        <w:t>relative standard error</w:t>
      </w:r>
      <w:r w:rsidR="00781310">
        <w:t xml:space="preserve"> of the number of employees w</w:t>
      </w:r>
      <w:r w:rsidR="00812A53">
        <w:t>as</w:t>
      </w:r>
      <w:r w:rsidR="00781310">
        <w:t xml:space="preserve"> between 25 and 50</w:t>
      </w:r>
      <w:r w:rsidR="008E540E">
        <w:t> per cent</w:t>
      </w:r>
      <w:r w:rsidR="00781310">
        <w:t>.</w:t>
      </w:r>
    </w:p>
    <w:p w14:paraId="279E6B02" w14:textId="0E62A0DD" w:rsidR="007938AC" w:rsidRDefault="007938AC" w:rsidP="00F22966">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k</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F</w:t>
      </w:r>
      <w:r>
        <w:t xml:space="preserve">inancial and insurance services </w:t>
      </w:r>
      <w:r w:rsidRPr="002D04B4">
        <w:t>by</w:t>
      </w:r>
      <w:r w:rsidR="00E55876">
        <w:t> </w:t>
      </w:r>
      <w:r w:rsidRPr="002D04B4">
        <w:t>jurisdiction</w:t>
      </w:r>
    </w:p>
    <w:p w14:paraId="037BF456" w14:textId="77777777" w:rsidR="00781310" w:rsidRPr="007F5071" w:rsidRDefault="00A03033" w:rsidP="00A03033">
      <w:pPr>
        <w:jc w:val="center"/>
      </w:pPr>
      <w:r>
        <w:rPr>
          <w:noProof/>
        </w:rPr>
        <w:drawing>
          <wp:inline distT="0" distB="0" distL="0" distR="0" wp14:anchorId="16DFDE03" wp14:editId="2554DF60">
            <wp:extent cx="4267018" cy="2412000"/>
            <wp:effectExtent l="0" t="0" r="635" b="7620"/>
            <wp:docPr id="33" name="Picture 33" descr="This chart shows the incidence rates (claims per 1,000 employees) of serious injury and disease claims for Financial and insurance services industry between 2012-13 and 2016-17, by jurisdiction. Please refer to body text for more information." title="Indicator 11k - Incidence rates of serious claims for financial and insuranc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t1-Ind11k-Financial &amp; insurance services-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018" cy="2412000"/>
                    </a:xfrm>
                    <a:prstGeom prst="rect">
                      <a:avLst/>
                    </a:prstGeom>
                  </pic:spPr>
                </pic:pic>
              </a:graphicData>
            </a:graphic>
          </wp:inline>
        </w:drawing>
      </w:r>
    </w:p>
    <w:p w14:paraId="45593B18" w14:textId="77777777" w:rsidR="00781310" w:rsidRDefault="00781310" w:rsidP="00B51041">
      <w:pPr>
        <w:pStyle w:val="Heading1"/>
      </w:pPr>
      <w:r>
        <w:t xml:space="preserve">Rental, </w:t>
      </w:r>
      <w:r w:rsidR="001978D9">
        <w:t>hiring and real estate services</w:t>
      </w:r>
    </w:p>
    <w:p w14:paraId="0B3CD5DF" w14:textId="0E039BCA" w:rsidR="00781310" w:rsidRDefault="00781310" w:rsidP="00781310">
      <w:r>
        <w:t>Indicator 11l shows that the Australian average incidence rate for the Rental, hiring and real estate servic</w:t>
      </w:r>
      <w:r w:rsidR="00D34FAE">
        <w:t>es industry was 4.9</w:t>
      </w:r>
      <w:r>
        <w:t xml:space="preserve"> claims per </w:t>
      </w:r>
      <w:r w:rsidR="000B6602">
        <w:t>1,000</w:t>
      </w:r>
      <w:r>
        <w:t xml:space="preserve"> employees in </w:t>
      </w:r>
      <w:r w:rsidR="00D34FAE">
        <w:t>2015–16</w:t>
      </w:r>
      <w:r>
        <w:t xml:space="preserve">. </w:t>
      </w:r>
      <w:r w:rsidR="00D34FAE">
        <w:t>Western Australia</w:t>
      </w:r>
      <w:r>
        <w:t xml:space="preserve"> </w:t>
      </w:r>
      <w:r w:rsidR="00085CC6">
        <w:t>recorded</w:t>
      </w:r>
      <w:r>
        <w:t xml:space="preserve"> the largest decrease (down</w:t>
      </w:r>
      <w:r w:rsidR="00D34FAE">
        <w:t> 43</w:t>
      </w:r>
      <w:r w:rsidR="008E540E">
        <w:t> per cent</w:t>
      </w:r>
      <w:r>
        <w:t xml:space="preserve">) between </w:t>
      </w:r>
      <w:r w:rsidR="00D34FAE">
        <w:t>2012–13</w:t>
      </w:r>
      <w:r>
        <w:t xml:space="preserve"> and </w:t>
      </w:r>
      <w:r w:rsidR="00D34FAE">
        <w:t>201</w:t>
      </w:r>
      <w:r w:rsidR="00085CC6">
        <w:t>5</w:t>
      </w:r>
      <w:r w:rsidR="00D34FAE">
        <w:t>–1</w:t>
      </w:r>
      <w:r w:rsidR="00085CC6">
        <w:t>6</w:t>
      </w:r>
      <w:r>
        <w:t xml:space="preserve">, followed by </w:t>
      </w:r>
      <w:r w:rsidR="00D34FAE">
        <w:t>South Australia (down 29 per cent) and Queensland (down 23 per cent).</w:t>
      </w:r>
      <w:r>
        <w:t xml:space="preserve"> The incidence rates of the Australian Capital Territory </w:t>
      </w:r>
      <w:r w:rsidR="00D34FAE">
        <w:t xml:space="preserve">and the Australian Government </w:t>
      </w:r>
      <w:r>
        <w:t xml:space="preserve">should be interpreted with caution as the </w:t>
      </w:r>
      <w:r w:rsidR="00220412">
        <w:t>relative standard error</w:t>
      </w:r>
      <w:r>
        <w:t xml:space="preserve"> of the number of employees </w:t>
      </w:r>
      <w:r w:rsidR="00220412">
        <w:t>was</w:t>
      </w:r>
      <w:r>
        <w:t xml:space="preserve"> between 25 and 50</w:t>
      </w:r>
      <w:r w:rsidR="008E540E">
        <w:t> per cent</w:t>
      </w:r>
      <w:r>
        <w:t>.</w:t>
      </w:r>
    </w:p>
    <w:p w14:paraId="37E590CC" w14:textId="71070159" w:rsidR="00F17473" w:rsidRDefault="00F17473" w:rsidP="00F17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l</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R</w:t>
      </w:r>
      <w:r>
        <w:t xml:space="preserve">ental, hiring and real estate services </w:t>
      </w:r>
      <w:r w:rsidRPr="002D04B4">
        <w:t>by</w:t>
      </w:r>
      <w:r w:rsidR="00E55876">
        <w:t> </w:t>
      </w:r>
      <w:r w:rsidRPr="002D04B4">
        <w:t>jurisdiction</w:t>
      </w:r>
    </w:p>
    <w:p w14:paraId="7CF0B234" w14:textId="77777777" w:rsidR="00781310" w:rsidRDefault="00F22966" w:rsidP="00F22966">
      <w:pPr>
        <w:jc w:val="center"/>
      </w:pPr>
      <w:r>
        <w:rPr>
          <w:noProof/>
        </w:rPr>
        <w:drawing>
          <wp:inline distT="0" distB="0" distL="0" distR="0" wp14:anchorId="440A27E3" wp14:editId="54A90A47">
            <wp:extent cx="4320000" cy="2434689"/>
            <wp:effectExtent l="0" t="0" r="4445" b="3810"/>
            <wp:docPr id="36" name="Picture 36" descr="This chart shows the incidence rates (claims per 1,000 employees) of serious injury and disease claims for Rental, hiring and real estate services industry between 2012-13 and 2016-17,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t1-Ind11l-Rental, hiring and real estate services-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20000" cy="2434689"/>
                    </a:xfrm>
                    <a:prstGeom prst="rect">
                      <a:avLst/>
                    </a:prstGeom>
                  </pic:spPr>
                </pic:pic>
              </a:graphicData>
            </a:graphic>
          </wp:inline>
        </w:drawing>
      </w:r>
    </w:p>
    <w:p w14:paraId="38F17BC3" w14:textId="77777777" w:rsidR="00457DAE" w:rsidRPr="00457DAE" w:rsidRDefault="00457DAE" w:rsidP="00457DAE"/>
    <w:p w14:paraId="2325BFE2" w14:textId="77777777" w:rsidR="00781310" w:rsidRDefault="00781310" w:rsidP="00B51041">
      <w:pPr>
        <w:pStyle w:val="Heading1"/>
      </w:pPr>
      <w:r>
        <w:t>Professional, sc</w:t>
      </w:r>
      <w:r w:rsidR="001978D9">
        <w:t>ientific and technical services</w:t>
      </w:r>
    </w:p>
    <w:p w14:paraId="7A3F04FC" w14:textId="2C61E81A" w:rsidR="00781310" w:rsidRDefault="00781310" w:rsidP="00781310">
      <w:r>
        <w:t>All jurisdictions recorded decreases in the incidence rate</w:t>
      </w:r>
      <w:r w:rsidR="00085CC6">
        <w:t xml:space="preserve"> of serious claims</w:t>
      </w:r>
      <w:r>
        <w:t xml:space="preserve"> for the Professional, scientific and technical services industry between </w:t>
      </w:r>
      <w:r w:rsidR="002C4451">
        <w:t>2012–13</w:t>
      </w:r>
      <w:r>
        <w:t xml:space="preserve"> and </w:t>
      </w:r>
      <w:r w:rsidR="002C4451">
        <w:t>2015–16</w:t>
      </w:r>
      <w:r w:rsidR="00CA500F">
        <w:t xml:space="preserve"> (Indicator 11m)</w:t>
      </w:r>
      <w:r w:rsidR="00085CC6">
        <w:t>. The</w:t>
      </w:r>
      <w:r>
        <w:t xml:space="preserve"> </w:t>
      </w:r>
      <w:r w:rsidR="00085CC6">
        <w:t xml:space="preserve">largest </w:t>
      </w:r>
      <w:r>
        <w:t xml:space="preserve">decrease </w:t>
      </w:r>
      <w:r w:rsidR="00085CC6">
        <w:t xml:space="preserve">was </w:t>
      </w:r>
      <w:r>
        <w:t xml:space="preserve">recorded by </w:t>
      </w:r>
      <w:r w:rsidR="002C4451">
        <w:t>Queensland and Tasmania (</w:t>
      </w:r>
      <w:r w:rsidR="00085CC6">
        <w:t xml:space="preserve">both </w:t>
      </w:r>
      <w:r w:rsidR="002C4451">
        <w:t>down 33 per cent)</w:t>
      </w:r>
      <w:r>
        <w:t xml:space="preserve">. </w:t>
      </w:r>
      <w:r w:rsidR="00085CC6">
        <w:t xml:space="preserve">The </w:t>
      </w:r>
      <w:r>
        <w:t xml:space="preserve">Professional, scientific and technical services </w:t>
      </w:r>
      <w:r w:rsidR="00085CC6">
        <w:t xml:space="preserve">industry </w:t>
      </w:r>
      <w:r>
        <w:t xml:space="preserve">had the second lowest </w:t>
      </w:r>
      <w:r w:rsidR="00126416">
        <w:t xml:space="preserve">incidence rate overall </w:t>
      </w:r>
      <w:r>
        <w:t xml:space="preserve">in </w:t>
      </w:r>
      <w:r w:rsidR="002C4451">
        <w:t>2015–16</w:t>
      </w:r>
      <w:r>
        <w:t xml:space="preserve"> (2.</w:t>
      </w:r>
      <w:r w:rsidR="002C4451">
        <w:t>0</w:t>
      </w:r>
      <w:r>
        <w:t xml:space="preserve"> claims per </w:t>
      </w:r>
      <w:r w:rsidR="000B6602">
        <w:t>1,000</w:t>
      </w:r>
      <w:r>
        <w:t xml:space="preserve"> employees) when compared to all other industries. </w:t>
      </w:r>
    </w:p>
    <w:p w14:paraId="5EAF271D" w14:textId="77777777" w:rsidR="00781310" w:rsidRDefault="00781310" w:rsidP="00781310">
      <w:r>
        <w:t xml:space="preserve">The </w:t>
      </w:r>
      <w:r w:rsidR="00220412">
        <w:t xml:space="preserve">relative standard error </w:t>
      </w:r>
      <w:r>
        <w:t>values for employee numbers in the Australian Capital Territory were greater than 50</w:t>
      </w:r>
      <w:r w:rsidR="008E540E">
        <w:t> per cent</w:t>
      </w:r>
      <w:r>
        <w:t xml:space="preserve">, hence the incidence rates for this industry are not reported here. </w:t>
      </w:r>
    </w:p>
    <w:p w14:paraId="007C6F36" w14:textId="4328BF47" w:rsidR="00F17473" w:rsidRDefault="00F17473" w:rsidP="00F17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m</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P</w:t>
      </w:r>
      <w:r>
        <w:t xml:space="preserve">rofessional, scientific and technical services </w:t>
      </w:r>
      <w:r w:rsidRPr="002D04B4">
        <w:t>by jurisdiction</w:t>
      </w:r>
    </w:p>
    <w:p w14:paraId="40C31EC4" w14:textId="77777777" w:rsidR="00781310" w:rsidRPr="007F5071" w:rsidRDefault="00AF6CDB" w:rsidP="00AF6CDB">
      <w:pPr>
        <w:jc w:val="center"/>
      </w:pPr>
      <w:r>
        <w:rPr>
          <w:noProof/>
        </w:rPr>
        <w:drawing>
          <wp:inline distT="0" distB="0" distL="0" distR="0" wp14:anchorId="73FC2553" wp14:editId="2B30D1B2">
            <wp:extent cx="4320000" cy="2450257"/>
            <wp:effectExtent l="0" t="0" r="4445" b="7620"/>
            <wp:docPr id="37" name="Picture 37" descr="This chart shows the incidence rates (claims per 1,000 employees) of serious injury and disease claims for Professional, scientific and technical services industry between 2012-13 and 2016-17, by jurisdiction. Please refer to body text for more information." title="Indicator 11m – Incidence rates of serious claims for professional, scientific and technical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t1-Ind11m-Professional, Scientific and Technical Services-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20000" cy="2450257"/>
                    </a:xfrm>
                    <a:prstGeom prst="rect">
                      <a:avLst/>
                    </a:prstGeom>
                  </pic:spPr>
                </pic:pic>
              </a:graphicData>
            </a:graphic>
          </wp:inline>
        </w:drawing>
      </w:r>
    </w:p>
    <w:p w14:paraId="18802F3B" w14:textId="77777777" w:rsidR="00781310" w:rsidRDefault="00781310" w:rsidP="00457DAE">
      <w:pPr>
        <w:pStyle w:val="Heading1"/>
        <w:keepLines/>
      </w:pPr>
      <w:r>
        <w:t xml:space="preserve">Administrative and support </w:t>
      </w:r>
      <w:r w:rsidR="00381AA1">
        <w:t>services</w:t>
      </w:r>
    </w:p>
    <w:p w14:paraId="08A0AA34" w14:textId="135E4894" w:rsidR="00781310" w:rsidRDefault="00346216" w:rsidP="00457DAE">
      <w:pPr>
        <w:keepNext/>
        <w:keepLines/>
      </w:pPr>
      <w:r>
        <w:t>Indicator 11n shows that t</w:t>
      </w:r>
      <w:r w:rsidR="00381AA1">
        <w:t>he Australian average incidence rate in the Administrative and s</w:t>
      </w:r>
      <w:r w:rsidR="006D6DFB">
        <w:t>upport services industry was 9.3</w:t>
      </w:r>
      <w:r w:rsidR="00381AA1">
        <w:t xml:space="preserve"> serious claims per </w:t>
      </w:r>
      <w:r w:rsidR="000B6602">
        <w:t>1,000</w:t>
      </w:r>
      <w:r w:rsidR="00381AA1">
        <w:t xml:space="preserve"> employees in </w:t>
      </w:r>
      <w:r w:rsidR="006D6DFB">
        <w:t>2015–16</w:t>
      </w:r>
      <w:r w:rsidR="00381AA1">
        <w:t>. Western Australia (5.</w:t>
      </w:r>
      <w:r w:rsidR="006D6DFB">
        <w:t>4</w:t>
      </w:r>
      <w:r w:rsidR="00381AA1">
        <w:t xml:space="preserve"> claims per </w:t>
      </w:r>
      <w:r w:rsidR="000B6602">
        <w:t>1,000</w:t>
      </w:r>
      <w:r w:rsidR="00381AA1">
        <w:t xml:space="preserve"> employees) had the lowest incidence rate in </w:t>
      </w:r>
      <w:r w:rsidR="006D6DFB">
        <w:t>2015–16</w:t>
      </w:r>
      <w:r w:rsidR="00381AA1">
        <w:t xml:space="preserve">. </w:t>
      </w:r>
      <w:r w:rsidR="006D6DFB">
        <w:t>South Australia</w:t>
      </w:r>
      <w:r w:rsidR="00381AA1">
        <w:t xml:space="preserve"> recorded the largest decrease (down </w:t>
      </w:r>
      <w:r w:rsidR="006D6DFB">
        <w:t>63</w:t>
      </w:r>
      <w:r w:rsidR="00381AA1">
        <w:t xml:space="preserve"> per cent) in the incidence rate between </w:t>
      </w:r>
      <w:r w:rsidR="006D6DFB">
        <w:t>2012–13</w:t>
      </w:r>
      <w:r w:rsidR="00381AA1">
        <w:t xml:space="preserve"> and </w:t>
      </w:r>
      <w:r w:rsidR="006D6DFB">
        <w:t>2015–16</w:t>
      </w:r>
      <w:r w:rsidR="00FE7959">
        <w:t>, followed by the Northern Territory (down 30 per cent) and Queensland (down 29 per cent)</w:t>
      </w:r>
      <w:r w:rsidR="00381AA1">
        <w:t>. Readers should be aware that the Australian Government has not reported any claims for this industry since 2011−12. The incidence rates of the Australian Capital Territory should be interpreted with caution as the relative standard error of the number of employees was between 25 and 50 per cent.</w:t>
      </w:r>
    </w:p>
    <w:p w14:paraId="16AE301C" w14:textId="38A0AD47" w:rsidR="00F17473" w:rsidRDefault="00F17473" w:rsidP="00F17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n</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A</w:t>
      </w:r>
      <w:r>
        <w:t xml:space="preserve">dministrative and support services </w:t>
      </w:r>
      <w:r w:rsidRPr="002D04B4">
        <w:t>by</w:t>
      </w:r>
      <w:r w:rsidR="00E55876">
        <w:t> </w:t>
      </w:r>
      <w:r w:rsidRPr="002D04B4">
        <w:t>jurisdiction</w:t>
      </w:r>
    </w:p>
    <w:p w14:paraId="337863E3" w14:textId="77777777" w:rsidR="00F17473" w:rsidRDefault="006D6DFB" w:rsidP="006D6DFB">
      <w:pPr>
        <w:jc w:val="center"/>
      </w:pPr>
      <w:r>
        <w:rPr>
          <w:noProof/>
        </w:rPr>
        <w:drawing>
          <wp:inline distT="0" distB="0" distL="0" distR="0" wp14:anchorId="0AE96CEA" wp14:editId="3803F8EB">
            <wp:extent cx="4320000" cy="2433479"/>
            <wp:effectExtent l="0" t="0" r="4445" b="5080"/>
            <wp:docPr id="38" name="Picture 38" descr="This chart shows the incidence rates (claims per 1,000 employees) of serious injury and disease claims for Administrative and support services industry between 2012-13 and 2016-17, by jurisdiction. Please refer to body text for more information." title="Indicator 11n - Incidence rates of serious claims for administrative and support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t1-Ind11n-Administrative and support services-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20000" cy="2433479"/>
                    </a:xfrm>
                    <a:prstGeom prst="rect">
                      <a:avLst/>
                    </a:prstGeom>
                  </pic:spPr>
                </pic:pic>
              </a:graphicData>
            </a:graphic>
          </wp:inline>
        </w:drawing>
      </w:r>
    </w:p>
    <w:p w14:paraId="2C9CBA68" w14:textId="77777777" w:rsidR="00457DAE" w:rsidRPr="00457DAE" w:rsidRDefault="00457DAE" w:rsidP="00457DAE"/>
    <w:p w14:paraId="13A7F170" w14:textId="77777777" w:rsidR="00781310" w:rsidRDefault="00781310" w:rsidP="00B51041">
      <w:pPr>
        <w:pStyle w:val="Heading1"/>
      </w:pPr>
      <w:r>
        <w:t>P</w:t>
      </w:r>
      <w:r w:rsidR="001978D9">
        <w:t>ublic administration and safety</w:t>
      </w:r>
    </w:p>
    <w:p w14:paraId="2CE61E5F" w14:textId="484952E7" w:rsidR="00781310" w:rsidRDefault="00781310" w:rsidP="00781310">
      <w:r>
        <w:t>Indicator 11o shows that the Australian average incidence rate of serious claims in the Public administrat</w:t>
      </w:r>
      <w:r w:rsidR="00B36EA8">
        <w:t>ion and safety industry was 10.7</w:t>
      </w:r>
      <w:r>
        <w:t xml:space="preserve"> claims per </w:t>
      </w:r>
      <w:r w:rsidR="000B6602">
        <w:t>1,000</w:t>
      </w:r>
      <w:r>
        <w:t xml:space="preserve"> employees in </w:t>
      </w:r>
      <w:r w:rsidR="00B36EA8">
        <w:t>2015–16</w:t>
      </w:r>
      <w:r>
        <w:t xml:space="preserve">, down from </w:t>
      </w:r>
      <w:r w:rsidR="00B36EA8">
        <w:t>14.1</w:t>
      </w:r>
      <w:r>
        <w:t xml:space="preserve"> claims per </w:t>
      </w:r>
      <w:r w:rsidR="000B6602">
        <w:t>1,000</w:t>
      </w:r>
      <w:r>
        <w:t xml:space="preserve"> employees in </w:t>
      </w:r>
      <w:r w:rsidR="00B36EA8">
        <w:t>2012–13</w:t>
      </w:r>
      <w:r>
        <w:t>. All jurisdict</w:t>
      </w:r>
      <w:r w:rsidR="00126416">
        <w:t xml:space="preserve">ions except </w:t>
      </w:r>
      <w:r w:rsidR="00246B93">
        <w:t xml:space="preserve">Western </w:t>
      </w:r>
      <w:r w:rsidR="00126416">
        <w:t>Australia (up </w:t>
      </w:r>
      <w:r w:rsidR="00246B93">
        <w:t>4</w:t>
      </w:r>
      <w:r w:rsidR="008E540E">
        <w:t> per cent</w:t>
      </w:r>
      <w:r>
        <w:t xml:space="preserve">) showed a decrease in the incidence rate of claims between </w:t>
      </w:r>
      <w:r w:rsidR="00246B93">
        <w:t>2012–13 and 2015–16</w:t>
      </w:r>
      <w:r>
        <w:t xml:space="preserve">. The incidence rates of the Australian Capital Territory should be interpreted with caution as the </w:t>
      </w:r>
      <w:r w:rsidR="00A36F08">
        <w:t>relative standard error</w:t>
      </w:r>
      <w:r w:rsidR="00246B93">
        <w:t>s</w:t>
      </w:r>
      <w:r>
        <w:t xml:space="preserve"> of the number of employees were between 25 and 50</w:t>
      </w:r>
      <w:r w:rsidR="008E540E">
        <w:t> per cent</w:t>
      </w:r>
      <w:r>
        <w:t xml:space="preserve">. Of all other jurisdictions, </w:t>
      </w:r>
      <w:r w:rsidR="00B27863">
        <w:t xml:space="preserve">the </w:t>
      </w:r>
      <w:r>
        <w:t>Northern Territory recorded the largest decrease in incidence rate between</w:t>
      </w:r>
      <w:r w:rsidR="00085CC6">
        <w:t xml:space="preserve"> </w:t>
      </w:r>
      <w:r w:rsidR="00246B93">
        <w:t>2012–13 and 2015–16</w:t>
      </w:r>
      <w:r>
        <w:t xml:space="preserve"> (down</w:t>
      </w:r>
      <w:r w:rsidR="00246B93">
        <w:t> 47</w:t>
      </w:r>
      <w:r w:rsidR="008E540E">
        <w:t> per cent</w:t>
      </w:r>
      <w:r>
        <w:t xml:space="preserve">). </w:t>
      </w:r>
    </w:p>
    <w:p w14:paraId="1327DD55" w14:textId="2DD5E2C6" w:rsidR="00F17473" w:rsidRDefault="00F17473" w:rsidP="00F17473">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o</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P</w:t>
      </w:r>
      <w:r>
        <w:t xml:space="preserve">ublic administration and safety </w:t>
      </w:r>
      <w:r w:rsidRPr="002D04B4">
        <w:t>by</w:t>
      </w:r>
      <w:r w:rsidR="00E55876">
        <w:t> </w:t>
      </w:r>
      <w:r w:rsidRPr="002D04B4">
        <w:t>jurisdiction</w:t>
      </w:r>
    </w:p>
    <w:p w14:paraId="7B62CFE8" w14:textId="77777777" w:rsidR="00D61607" w:rsidRDefault="00785DC4" w:rsidP="00D61607">
      <w:pPr>
        <w:jc w:val="center"/>
      </w:pPr>
      <w:r w:rsidRPr="007F5071">
        <w:rPr>
          <w:noProof/>
        </w:rPr>
        <w:drawing>
          <wp:inline distT="0" distB="0" distL="0" distR="0" wp14:anchorId="0B7113C9" wp14:editId="0C10B348">
            <wp:extent cx="4320000" cy="2441949"/>
            <wp:effectExtent l="0" t="0" r="4445" b="0"/>
            <wp:docPr id="66" name="Picture 66" descr="This chart shows the incidence rates (claims per 1,000 employees) of serious injury and disease claims for Public administration and safety industry between 2012-13 and 2016-17, by jurisdiction. Please refer to body text for more information." title="Indicator 11o – Incidence rates of serious claims for public administration and safet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O - Public Administration and safety-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0" cy="2441949"/>
                    </a:xfrm>
                    <a:prstGeom prst="rect">
                      <a:avLst/>
                    </a:prstGeom>
                  </pic:spPr>
                </pic:pic>
              </a:graphicData>
            </a:graphic>
          </wp:inline>
        </w:drawing>
      </w:r>
    </w:p>
    <w:p w14:paraId="18CEE2CE" w14:textId="77777777" w:rsidR="00D61607" w:rsidRDefault="001978D9" w:rsidP="00D61607">
      <w:pPr>
        <w:pStyle w:val="Heading1"/>
      </w:pPr>
      <w:r>
        <w:t>Education and training</w:t>
      </w:r>
    </w:p>
    <w:p w14:paraId="53DFC57D" w14:textId="165BD61A" w:rsidR="00781310" w:rsidRDefault="00781310" w:rsidP="00D61607">
      <w:r>
        <w:t>Indicator 11p shows that the Australian average incidence rate for the Educati</w:t>
      </w:r>
      <w:r w:rsidR="00D32BBD">
        <w:t>on and training industry was 6.9</w:t>
      </w:r>
      <w:r>
        <w:t xml:space="preserve"> serious claims per </w:t>
      </w:r>
      <w:r w:rsidR="000B6602">
        <w:t>1,000</w:t>
      </w:r>
      <w:r>
        <w:t xml:space="preserve"> employees in </w:t>
      </w:r>
      <w:r w:rsidR="00D32BBD">
        <w:t>2015–16, an 8</w:t>
      </w:r>
      <w:r w:rsidR="008E540E">
        <w:t> per cent</w:t>
      </w:r>
      <w:r>
        <w:t xml:space="preserve"> decrease since </w:t>
      </w:r>
      <w:r w:rsidR="00D32BBD">
        <w:t xml:space="preserve">2012–13. With the exception of </w:t>
      </w:r>
      <w:r w:rsidR="00085CC6">
        <w:t>Tasmania and Western Australia</w:t>
      </w:r>
      <w:r>
        <w:t>, all jurisdictions recorded a decrease in their incidence r</w:t>
      </w:r>
      <w:r w:rsidR="00D32BBD">
        <w:t>ates between 2012–13 and 2015–16</w:t>
      </w:r>
      <w:r>
        <w:t>. The Australian Government reco</w:t>
      </w:r>
      <w:r w:rsidR="00126416">
        <w:t>rded the largest decrease (down </w:t>
      </w:r>
      <w:r w:rsidR="00D32BBD">
        <w:t>64</w:t>
      </w:r>
      <w:r w:rsidR="008E540E">
        <w:t> per cent</w:t>
      </w:r>
      <w:r>
        <w:t xml:space="preserve">), followed by </w:t>
      </w:r>
      <w:r w:rsidR="00D32BBD">
        <w:t xml:space="preserve">the Northern Territory (down 55 per cent) and </w:t>
      </w:r>
      <w:r>
        <w:t>New South Wales (down</w:t>
      </w:r>
      <w:r w:rsidR="00D32BBD">
        <w:t> 12</w:t>
      </w:r>
      <w:r w:rsidR="008E540E">
        <w:t> per cent</w:t>
      </w:r>
      <w:r>
        <w:t xml:space="preserve">). The incidence rates of the Australian Capital Territory should be interpreted with caution as the </w:t>
      </w:r>
      <w:r w:rsidR="00A0229E">
        <w:t>relative standard error</w:t>
      </w:r>
      <w:r>
        <w:t xml:space="preserve"> of the number of employees were between 25 and 50</w:t>
      </w:r>
      <w:r w:rsidR="008E540E">
        <w:t> per cent</w:t>
      </w:r>
      <w:r>
        <w:t>.</w:t>
      </w:r>
    </w:p>
    <w:p w14:paraId="4AA81F48" w14:textId="0E242228" w:rsidR="00671BB0" w:rsidRDefault="00671BB0" w:rsidP="00671BB0">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p</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E</w:t>
      </w:r>
      <w:r>
        <w:t xml:space="preserve">ducation and training </w:t>
      </w:r>
      <w:r w:rsidRPr="002D04B4">
        <w:t>by jurisdiction</w:t>
      </w:r>
    </w:p>
    <w:p w14:paraId="2EC4E2F3" w14:textId="77777777" w:rsidR="00671BB0" w:rsidRPr="00457DAE" w:rsidRDefault="00186239" w:rsidP="00D32BBD">
      <w:pPr>
        <w:jc w:val="center"/>
      </w:pPr>
      <w:r w:rsidRPr="00457DAE">
        <w:rPr>
          <w:noProof/>
        </w:rPr>
        <w:drawing>
          <wp:inline distT="0" distB="0" distL="0" distR="0" wp14:anchorId="77BA798A" wp14:editId="47D59FAA">
            <wp:extent cx="4320000" cy="2452841"/>
            <wp:effectExtent l="0" t="0" r="4445" b="5080"/>
            <wp:docPr id="67" name="Picture 67" descr="This chart shows the incidence rates (claims per 1,000 employees) of serious injury and disease claims for Education and training industry between 2012-13 and 2016-17, by jurisdiction. Please refer to body text for more information." title="Indicator 11p - Incidence rates of serious claims for education and tra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P - Education and training-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20000" cy="2452841"/>
                    </a:xfrm>
                    <a:prstGeom prst="rect">
                      <a:avLst/>
                    </a:prstGeom>
                  </pic:spPr>
                </pic:pic>
              </a:graphicData>
            </a:graphic>
          </wp:inline>
        </w:drawing>
      </w:r>
    </w:p>
    <w:p w14:paraId="52435D4B" w14:textId="77777777" w:rsidR="00457DAE" w:rsidRPr="00457DAE" w:rsidRDefault="00457DAE" w:rsidP="00457DAE"/>
    <w:p w14:paraId="7D5ED7FD" w14:textId="77777777" w:rsidR="00781310" w:rsidRDefault="00781310" w:rsidP="00B51041">
      <w:pPr>
        <w:pStyle w:val="Heading1"/>
      </w:pPr>
      <w:r>
        <w:t>H</w:t>
      </w:r>
      <w:r w:rsidR="001978D9">
        <w:t>ealthcare and social assistance</w:t>
      </w:r>
    </w:p>
    <w:p w14:paraId="3A910BA2" w14:textId="77777777" w:rsidR="00781310" w:rsidRDefault="00781310" w:rsidP="00781310">
      <w:r>
        <w:t xml:space="preserve">The Australian average incidence rate of serious claims in the Healthcare and social assistance industry in </w:t>
      </w:r>
      <w:r w:rsidR="00F463DB">
        <w:t>2015–16</w:t>
      </w:r>
      <w:r>
        <w:t xml:space="preserve"> was </w:t>
      </w:r>
      <w:r w:rsidR="00F463DB">
        <w:t>10.9</w:t>
      </w:r>
      <w:r>
        <w:t xml:space="preserve"> claims per </w:t>
      </w:r>
      <w:r w:rsidR="000B6602">
        <w:t>1,000</w:t>
      </w:r>
      <w:r>
        <w:t xml:space="preserve"> employees, which was </w:t>
      </w:r>
      <w:r w:rsidR="00F463DB">
        <w:t>23 </w:t>
      </w:r>
      <w:r w:rsidR="008E540E">
        <w:t>per cent</w:t>
      </w:r>
      <w:r>
        <w:t xml:space="preserve"> lower than in </w:t>
      </w:r>
      <w:r w:rsidR="00F463DB">
        <w:t>2012–13</w:t>
      </w:r>
      <w:r>
        <w:t xml:space="preserve">. </w:t>
      </w:r>
      <w:r w:rsidR="00F463DB">
        <w:t>The incidence rates of the Australian Capital Territory and the Australian Government should be interpreted with caution as the relative standard error of the number of employees were between 25 and 50 per cent. Of the other</w:t>
      </w:r>
      <w:r>
        <w:t xml:space="preserve"> jurisdictions</w:t>
      </w:r>
      <w:r w:rsidR="00F463DB">
        <w:t>, South Australia</w:t>
      </w:r>
      <w:r>
        <w:t xml:space="preserve"> recorded </w:t>
      </w:r>
      <w:r w:rsidR="00F463DB">
        <w:t xml:space="preserve">the largest </w:t>
      </w:r>
      <w:r>
        <w:t xml:space="preserve">decrease </w:t>
      </w:r>
      <w:r w:rsidR="00F463DB">
        <w:t xml:space="preserve">(down 35 per cent) </w:t>
      </w:r>
      <w:r>
        <w:t xml:space="preserve">in the incidence rates for the industry between </w:t>
      </w:r>
      <w:r w:rsidR="00F463DB">
        <w:t>2012–13</w:t>
      </w:r>
      <w:r>
        <w:t xml:space="preserve"> and </w:t>
      </w:r>
      <w:r w:rsidR="00F463DB">
        <w:t>2015–16</w:t>
      </w:r>
      <w:r>
        <w:t>,</w:t>
      </w:r>
      <w:r w:rsidR="00F463DB">
        <w:t xml:space="preserve"> followed by the Northern Territory (down 33 per cent) and Victoria (down 29 per cent)</w:t>
      </w:r>
      <w:r>
        <w:t>.</w:t>
      </w:r>
    </w:p>
    <w:p w14:paraId="6978101A" w14:textId="7747EDAF" w:rsidR="00671BB0" w:rsidRDefault="00671BB0" w:rsidP="00671BB0">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q</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H</w:t>
      </w:r>
      <w:r>
        <w:t xml:space="preserve">ealthcare and social assistance </w:t>
      </w:r>
      <w:r w:rsidRPr="002D04B4">
        <w:t>by</w:t>
      </w:r>
      <w:r w:rsidR="00E55876">
        <w:t> </w:t>
      </w:r>
      <w:r w:rsidRPr="002D04B4">
        <w:t>jurisdiction</w:t>
      </w:r>
    </w:p>
    <w:p w14:paraId="3E0EB5DF" w14:textId="77777777" w:rsidR="00781310" w:rsidRPr="007F5071" w:rsidRDefault="00FA79D4" w:rsidP="00FA79D4">
      <w:pPr>
        <w:jc w:val="center"/>
      </w:pPr>
      <w:r>
        <w:rPr>
          <w:noProof/>
        </w:rPr>
        <w:drawing>
          <wp:inline distT="0" distB="0" distL="0" distR="0" wp14:anchorId="695B1266" wp14:editId="65DDC47E">
            <wp:extent cx="4320000" cy="2444370"/>
            <wp:effectExtent l="0" t="0" r="4445" b="0"/>
            <wp:docPr id="39" name="Picture 39" descr="This chart shows the incidence rates (claims per 1,000 employees) of serious injury and disease claims for Healthcare and social assistance industry between 2012-13 and 2016-17, by jurisdiction. Please refer to body text for more information." title="Indicator 11q - Incidence rates of serious claims for healthcare and social assista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t1-Ind11q-Healthcare and Social assistance-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0" cy="2444370"/>
                    </a:xfrm>
                    <a:prstGeom prst="rect">
                      <a:avLst/>
                    </a:prstGeom>
                  </pic:spPr>
                </pic:pic>
              </a:graphicData>
            </a:graphic>
          </wp:inline>
        </w:drawing>
      </w:r>
    </w:p>
    <w:p w14:paraId="55641296" w14:textId="77777777" w:rsidR="00905154" w:rsidRPr="00905154" w:rsidRDefault="00905154" w:rsidP="00905154"/>
    <w:p w14:paraId="7B29F7E1" w14:textId="77777777" w:rsidR="00781310" w:rsidRPr="00B51041" w:rsidRDefault="001978D9" w:rsidP="009B4398">
      <w:pPr>
        <w:pStyle w:val="Heading1"/>
        <w:keepLines/>
      </w:pPr>
      <w:r w:rsidRPr="00B51041">
        <w:t>Arts and recreation services</w:t>
      </w:r>
    </w:p>
    <w:p w14:paraId="56938B1A" w14:textId="3AC304E3" w:rsidR="00085CC6" w:rsidRDefault="00781310" w:rsidP="009B4398">
      <w:pPr>
        <w:keepNext/>
        <w:keepLines/>
      </w:pPr>
      <w:r>
        <w:t>The Australian average</w:t>
      </w:r>
      <w:r w:rsidR="00126416">
        <w:t xml:space="preserve"> incidence</w:t>
      </w:r>
      <w:r>
        <w:t xml:space="preserve"> rate for the Arts and recreat</w:t>
      </w:r>
      <w:r w:rsidR="002C6758">
        <w:t>ion services industry fell by 7</w:t>
      </w:r>
      <w:r w:rsidR="008E540E">
        <w:t> per cent</w:t>
      </w:r>
      <w:r>
        <w:t xml:space="preserve"> from </w:t>
      </w:r>
      <w:r w:rsidR="002C6758">
        <w:t>10.7</w:t>
      </w:r>
      <w:r>
        <w:t xml:space="preserve"> claims per </w:t>
      </w:r>
      <w:r w:rsidR="000B6602">
        <w:t>1,000</w:t>
      </w:r>
      <w:r>
        <w:t xml:space="preserve"> employees in </w:t>
      </w:r>
      <w:r w:rsidR="002C6758">
        <w:t>2012–13</w:t>
      </w:r>
      <w:r>
        <w:t xml:space="preserve"> to </w:t>
      </w:r>
      <w:r w:rsidR="002C6758">
        <w:t>9.9</w:t>
      </w:r>
      <w:r>
        <w:t xml:space="preserve"> claims per </w:t>
      </w:r>
      <w:r w:rsidR="000B6602">
        <w:t>1,000</w:t>
      </w:r>
      <w:r>
        <w:t xml:space="preserve"> employees in </w:t>
      </w:r>
      <w:r w:rsidR="002C6758">
        <w:t>2015–16</w:t>
      </w:r>
      <w:r>
        <w:t xml:space="preserve">. </w:t>
      </w:r>
      <w:r w:rsidR="00137702">
        <w:t xml:space="preserve">The incidence rates for the Australian Capital Territory were not reported due to </w:t>
      </w:r>
      <w:r w:rsidR="00085CC6">
        <w:t xml:space="preserve">the </w:t>
      </w:r>
      <w:r w:rsidR="00137702">
        <w:t xml:space="preserve">high </w:t>
      </w:r>
      <w:r w:rsidR="00085CC6">
        <w:t xml:space="preserve">relative standard error </w:t>
      </w:r>
      <w:r w:rsidR="00137702">
        <w:t>(greater than 50 per cent)</w:t>
      </w:r>
      <w:r w:rsidR="00EA53BE">
        <w:t xml:space="preserve"> of the number of employees</w:t>
      </w:r>
      <w:r w:rsidR="00137702">
        <w:t xml:space="preserve">. The incidence rates of the Australian Government should be interpreted with caution as the relative standard error of the number of employees was between 25 and 50 per cent. </w:t>
      </w:r>
    </w:p>
    <w:p w14:paraId="14176874" w14:textId="2762B463" w:rsidR="00781310" w:rsidRDefault="00137702" w:rsidP="009B4398">
      <w:pPr>
        <w:keepNext/>
        <w:keepLines/>
      </w:pPr>
      <w:r>
        <w:t xml:space="preserve">Of the other jurisdictions, South Australia </w:t>
      </w:r>
      <w:r w:rsidR="00781310">
        <w:t xml:space="preserve">recorded </w:t>
      </w:r>
      <w:r w:rsidR="00085CC6">
        <w:t xml:space="preserve">an </w:t>
      </w:r>
      <w:r w:rsidR="00781310">
        <w:t>increase in the incidence rate</w:t>
      </w:r>
      <w:r>
        <w:t xml:space="preserve"> (up 60 per cent)</w:t>
      </w:r>
      <w:r w:rsidR="00781310">
        <w:t xml:space="preserve">, while the rest </w:t>
      </w:r>
      <w:r w:rsidR="00085CC6">
        <w:t>recorded a fall</w:t>
      </w:r>
      <w:r w:rsidR="00781310">
        <w:t xml:space="preserve"> over the same period. </w:t>
      </w:r>
      <w:r>
        <w:t>Western Australia</w:t>
      </w:r>
      <w:r w:rsidR="00781310">
        <w:t xml:space="preserve"> recorded the la</w:t>
      </w:r>
      <w:r w:rsidR="00126416">
        <w:t>rgest decrease (down </w:t>
      </w:r>
      <w:r>
        <w:t>28 </w:t>
      </w:r>
      <w:r w:rsidR="008E540E">
        <w:t>per cent</w:t>
      </w:r>
      <w:r w:rsidR="00781310">
        <w:t xml:space="preserve">), followed by </w:t>
      </w:r>
      <w:r>
        <w:t>Queensland</w:t>
      </w:r>
      <w:r w:rsidR="00781310">
        <w:t xml:space="preserve"> (down</w:t>
      </w:r>
      <w:r>
        <w:t> 21</w:t>
      </w:r>
      <w:r w:rsidR="008E540E">
        <w:t> per cent</w:t>
      </w:r>
      <w:r w:rsidR="00781310">
        <w:t>) and the Northern Territory (down</w:t>
      </w:r>
      <w:r>
        <w:t> 20</w:t>
      </w:r>
      <w:r w:rsidR="008E540E">
        <w:t> per cent</w:t>
      </w:r>
      <w:r w:rsidR="00781310">
        <w:t xml:space="preserve">). </w:t>
      </w:r>
    </w:p>
    <w:p w14:paraId="610EEB67" w14:textId="4440BB4E" w:rsidR="00671BB0" w:rsidRDefault="00671BB0" w:rsidP="00671BB0">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r</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A</w:t>
      </w:r>
      <w:r>
        <w:t xml:space="preserve">rts and recreation services </w:t>
      </w:r>
      <w:r w:rsidRPr="002D04B4">
        <w:t>by jurisdiction</w:t>
      </w:r>
    </w:p>
    <w:p w14:paraId="1469B047" w14:textId="765CDC45" w:rsidR="00781310" w:rsidRDefault="002C6758" w:rsidP="002C6758">
      <w:pPr>
        <w:jc w:val="center"/>
      </w:pPr>
      <w:r>
        <w:rPr>
          <w:noProof/>
        </w:rPr>
        <w:drawing>
          <wp:inline distT="0" distB="0" distL="0" distR="0" wp14:anchorId="07C81621" wp14:editId="2205A93C">
            <wp:extent cx="4320000" cy="2451630"/>
            <wp:effectExtent l="0" t="0" r="4445" b="6350"/>
            <wp:docPr id="40" name="Picture 40" descr="This chart shows the incidence rates (claims per 1,000 employees) of serious injury and disease claims for Arts and recreation services industry between 2012-13 and 2016-17, by jurisdiction. Please refer to body text for more information." title="Indicator 11r - Incidence rates of serious claims for arts and recreation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t1-Ind11r-Arts and recreation services-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20000" cy="2451630"/>
                    </a:xfrm>
                    <a:prstGeom prst="rect">
                      <a:avLst/>
                    </a:prstGeom>
                  </pic:spPr>
                </pic:pic>
              </a:graphicData>
            </a:graphic>
          </wp:inline>
        </w:drawing>
      </w:r>
    </w:p>
    <w:p w14:paraId="359C4FD0" w14:textId="77777777" w:rsidR="00781310" w:rsidRDefault="009B4398" w:rsidP="00B51041">
      <w:pPr>
        <w:pStyle w:val="Heading1"/>
      </w:pPr>
      <w:r>
        <w:t>Other services</w:t>
      </w:r>
    </w:p>
    <w:p w14:paraId="61404191" w14:textId="77777777" w:rsidR="00085CC6" w:rsidRDefault="00781310" w:rsidP="00B51041">
      <w:pPr>
        <w:keepNext/>
        <w:keepLines/>
      </w:pPr>
      <w:r>
        <w:t>Indicator 11s shows that the Australian average incidence rate of serious claims in the Other s</w:t>
      </w:r>
      <w:r w:rsidR="009851FB">
        <w:t>ervices industry decreased by 21</w:t>
      </w:r>
      <w:r w:rsidR="008E540E">
        <w:t> per cent</w:t>
      </w:r>
      <w:r>
        <w:t xml:space="preserve"> between </w:t>
      </w:r>
      <w:r w:rsidR="009851FB">
        <w:t>2012–13</w:t>
      </w:r>
      <w:r>
        <w:t xml:space="preserve"> and</w:t>
      </w:r>
      <w:r w:rsidR="009851FB">
        <w:t xml:space="preserve"> 2016–17</w:t>
      </w:r>
      <w:r>
        <w:t xml:space="preserve">. </w:t>
      </w:r>
      <w:r w:rsidR="00C47954">
        <w:t xml:space="preserve">The incidence rates of the Australian Capital Territory should be interpreted with caution as the relative standard error of the number of employees were between 25 and 50 per cent. The Australian Government data are not reported here due to the high relative standard error (greater than 50 per cent) in the employee numbers, rendering the data unreliable. </w:t>
      </w:r>
    </w:p>
    <w:p w14:paraId="4DC91512" w14:textId="1D518E46" w:rsidR="00B24501" w:rsidRDefault="00C47954" w:rsidP="00B51041">
      <w:pPr>
        <w:keepNext/>
        <w:keepLines/>
      </w:pPr>
      <w:r>
        <w:t xml:space="preserve">Of the other jurisdictions, the Northern Territory </w:t>
      </w:r>
      <w:r w:rsidR="00781310">
        <w:t>recorded the largest decrease (down</w:t>
      </w:r>
      <w:r>
        <w:t> 37</w:t>
      </w:r>
      <w:r w:rsidR="008E540E">
        <w:t> per cent</w:t>
      </w:r>
      <w:r w:rsidR="00781310">
        <w:t xml:space="preserve">), followed by </w:t>
      </w:r>
      <w:r>
        <w:t>Queensland</w:t>
      </w:r>
      <w:r w:rsidR="00781310">
        <w:t xml:space="preserve"> (down</w:t>
      </w:r>
      <w:r>
        <w:t> 33</w:t>
      </w:r>
      <w:r w:rsidR="008E540E">
        <w:t> per cent</w:t>
      </w:r>
      <w:r w:rsidR="00781310">
        <w:t>), New South Wales (down</w:t>
      </w:r>
      <w:r>
        <w:t> 32</w:t>
      </w:r>
      <w:r w:rsidR="008E540E">
        <w:t> per cent</w:t>
      </w:r>
      <w:r w:rsidR="00781310">
        <w:t xml:space="preserve">) and </w:t>
      </w:r>
      <w:r>
        <w:t>Tasmania</w:t>
      </w:r>
      <w:r w:rsidR="00781310">
        <w:t xml:space="preserve"> (down</w:t>
      </w:r>
      <w:r>
        <w:t> 16</w:t>
      </w:r>
      <w:r w:rsidR="008E540E">
        <w:t> per cent</w:t>
      </w:r>
      <w:r w:rsidR="00781310">
        <w:t xml:space="preserve">). </w:t>
      </w:r>
    </w:p>
    <w:p w14:paraId="6EFC9A95" w14:textId="5E6BC443" w:rsidR="00671BB0" w:rsidRDefault="00671BB0" w:rsidP="00671BB0">
      <w:pPr>
        <w:pStyle w:val="SWATableheader"/>
      </w:pPr>
      <w:r>
        <w:t>Indicator 11</w:t>
      </w:r>
      <w:r w:rsidR="006F0762">
        <w:rPr>
          <w:noProof/>
        </w:rPr>
        <w:fldChar w:fldCharType="begin"/>
      </w:r>
      <w:r w:rsidR="006F0762">
        <w:rPr>
          <w:noProof/>
        </w:rPr>
        <w:instrText xml:space="preserve"> SEQ Indicator_11 \* alphabetic </w:instrText>
      </w:r>
      <w:r w:rsidR="006F0762">
        <w:rPr>
          <w:noProof/>
        </w:rPr>
        <w:fldChar w:fldCharType="separate"/>
      </w:r>
      <w:r w:rsidR="008B76E8">
        <w:rPr>
          <w:noProof/>
        </w:rPr>
        <w:t>s</w:t>
      </w:r>
      <w:r w:rsidR="006F0762">
        <w:rPr>
          <w:noProof/>
        </w:rPr>
        <w:fldChar w:fldCharType="end"/>
      </w:r>
      <w:r>
        <w:t xml:space="preserve"> </w:t>
      </w:r>
      <w:r w:rsidR="00E55876">
        <w:t>–</w:t>
      </w:r>
      <w:r>
        <w:t xml:space="preserve"> </w:t>
      </w:r>
      <w:r w:rsidRPr="002D04B4">
        <w:t>Incidence rate</w:t>
      </w:r>
      <w:r>
        <w:t>s</w:t>
      </w:r>
      <w:r w:rsidRPr="002D04B4">
        <w:t xml:space="preserve"> of serious claims for </w:t>
      </w:r>
      <w:r w:rsidR="009D46FF">
        <w:t>O</w:t>
      </w:r>
      <w:r>
        <w:t xml:space="preserve">ther services </w:t>
      </w:r>
      <w:r w:rsidRPr="002D04B4">
        <w:t>by jurisdiction</w:t>
      </w:r>
    </w:p>
    <w:p w14:paraId="6BC33F10" w14:textId="77777777" w:rsidR="00671BB0" w:rsidRPr="00B51041" w:rsidRDefault="009851FB" w:rsidP="009851FB">
      <w:pPr>
        <w:jc w:val="center"/>
      </w:pPr>
      <w:r>
        <w:rPr>
          <w:noProof/>
        </w:rPr>
        <w:drawing>
          <wp:inline distT="0" distB="0" distL="0" distR="0" wp14:anchorId="4E3A33F2" wp14:editId="29E799E4">
            <wp:extent cx="4320000" cy="2460101"/>
            <wp:effectExtent l="0" t="0" r="4445" b="0"/>
            <wp:docPr id="41" name="Picture 41" descr="This chart shows the incidence rates (claims per 1,000 employees) of serious injury and disease claims for Other services industry between 2012-13 and 2016-17, by jurisdiction. Please refer to body text for more information." title="Indicator 11s - Incidence rates of serious claims for other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t1-Ind11s-Other Services-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20000" cy="2460101"/>
                    </a:xfrm>
                    <a:prstGeom prst="rect">
                      <a:avLst/>
                    </a:prstGeom>
                  </pic:spPr>
                </pic:pic>
              </a:graphicData>
            </a:graphic>
          </wp:inline>
        </w:drawing>
      </w:r>
    </w:p>
    <w:p w14:paraId="3C57293F" w14:textId="77777777" w:rsidR="00905154" w:rsidRPr="00B51041" w:rsidRDefault="00905154" w:rsidP="00B51041">
      <w:pPr>
        <w:sectPr w:rsidR="00905154" w:rsidRPr="00B51041" w:rsidSect="009C1651">
          <w:pgSz w:w="11906" w:h="16838"/>
          <w:pgMar w:top="1440" w:right="1800" w:bottom="1440" w:left="1276" w:header="708" w:footer="708" w:gutter="0"/>
          <w:cols w:space="242"/>
          <w:docGrid w:linePitch="360"/>
        </w:sectPr>
      </w:pPr>
    </w:p>
    <w:p w14:paraId="76D62708" w14:textId="77777777" w:rsidR="00B747C9" w:rsidRDefault="00B747C9" w:rsidP="001665F1">
      <w:pPr>
        <w:pStyle w:val="Title"/>
      </w:pPr>
      <w:bookmarkStart w:id="20" w:name="_Toc530477930"/>
      <w:r>
        <w:t>Appendix 1 — Explanatory notes</w:t>
      </w:r>
      <w:bookmarkEnd w:id="20"/>
    </w:p>
    <w:p w14:paraId="10A4533F" w14:textId="77777777" w:rsidR="00B747C9" w:rsidRDefault="00B747C9" w:rsidP="001665F1">
      <w:pPr>
        <w:pStyle w:val="Titlesmall"/>
      </w:pPr>
      <w:r>
        <w:t>Workers’ compensation claims data</w:t>
      </w:r>
    </w:p>
    <w:p w14:paraId="0B1A5CC0" w14:textId="77777777" w:rsidR="00B747C9" w:rsidRDefault="00B747C9" w:rsidP="00313829">
      <w:pPr>
        <w:pStyle w:val="Heading2"/>
      </w:pPr>
      <w:r>
        <w:t>Scope</w:t>
      </w:r>
    </w:p>
    <w:p w14:paraId="0D64E275" w14:textId="23130EF0" w:rsidR="00B747C9" w:rsidRDefault="00B747C9" w:rsidP="00B747C9">
      <w:r>
        <w:t xml:space="preserve">The data presented in this report are extracted from the National Data Set for Compensation-based Statistics (NDS), which is compiled annually from claims made under state, territory and </w:t>
      </w:r>
      <w:r w:rsidR="006A3630">
        <w:t xml:space="preserve">Commonwealth </w:t>
      </w:r>
      <w:r>
        <w:t xml:space="preserve">workers’ compensation Acts. The New Zealand Accident Compensation Corporation (ACC) also collects data in accordance with the NDS. </w:t>
      </w:r>
    </w:p>
    <w:p w14:paraId="72505886" w14:textId="77777777" w:rsidR="00B747C9" w:rsidRDefault="00B747C9" w:rsidP="00B747C9">
      <w:r>
        <w:t>Definition of a serious claim: Under the definition, a serious claim is a workers’ compensation claim for an incapacity that results in a total absence from work of one working week or more. Claims excluded from this definition include those arising from a work-related fatality or a journey to or from work or during a recess period. One working week is defined as lost when the number of hours lost is greater than or equal to the number of hours usually worked per week.</w:t>
      </w:r>
    </w:p>
    <w:p w14:paraId="0F610B76" w14:textId="77777777" w:rsidR="006C2470" w:rsidRDefault="00B747C9" w:rsidP="00B747C9">
      <w:r>
        <w:t>The data in this report do not cover all cases of occupational injury and diseases as workers’ compensation generally covers employees only. Therefore many contractors and self-employed workers are not represented by these data. The exclusion of self-employed persons is likely to result in an underestimate of the number of cases in industries where self-employed persons are common, such as Agriculture, forest</w:t>
      </w:r>
      <w:r w:rsidR="00BF414C">
        <w:t>ry and fishing, Construction,</w:t>
      </w:r>
      <w:r>
        <w:t xml:space="preserve"> Transport, postal and warehousing – Road transport, Administrative and support services and Arts and recreation services. However, the incidence and frequency rates shown in this report for all industries can be considered to be reliable</w:t>
      </w:r>
      <w:r w:rsidR="00B27863">
        <w:t>,</w:t>
      </w:r>
      <w:r>
        <w:t xml:space="preserve"> as the denominators used in the calculation of the rates have been adjusted to exclude self-employed persons.</w:t>
      </w:r>
    </w:p>
    <w:p w14:paraId="19016E3C" w14:textId="77777777" w:rsidR="00B747C9" w:rsidRDefault="00B747C9" w:rsidP="00B747C9">
      <w:r>
        <w:t>In addition, the following have been excluded from the data in this report:</w:t>
      </w:r>
    </w:p>
    <w:p w14:paraId="66EEA865" w14:textId="77777777" w:rsidR="00B747C9" w:rsidRPr="007F5071" w:rsidRDefault="00B747C9" w:rsidP="007F5071">
      <w:pPr>
        <w:pStyle w:val="SWABullets"/>
      </w:pPr>
      <w:r w:rsidRPr="007F5071">
        <w:t xml:space="preserve">occupational injuries and diseases resulting in absences from work of less than </w:t>
      </w:r>
      <w:r w:rsidR="00B8433E">
        <w:br/>
      </w:r>
      <w:r w:rsidRPr="007F5071">
        <w:t>one working week</w:t>
      </w:r>
    </w:p>
    <w:p w14:paraId="6CBF1829" w14:textId="77777777" w:rsidR="00B747C9" w:rsidRPr="007F5071" w:rsidRDefault="00B747C9" w:rsidP="007F5071">
      <w:pPr>
        <w:pStyle w:val="SWABullets"/>
      </w:pPr>
      <w:r w:rsidRPr="007F5071">
        <w:t>military personnel within the Defence force</w:t>
      </w:r>
    </w:p>
    <w:p w14:paraId="7A0EC531" w14:textId="77777777" w:rsidR="00B747C9" w:rsidRPr="007F5071" w:rsidRDefault="00B747C9" w:rsidP="007F5071">
      <w:pPr>
        <w:pStyle w:val="SWABullets"/>
      </w:pPr>
      <w:r w:rsidRPr="007F5071">
        <w:t>cases not claimed as workers’ compensation or not acknowledged as being work-related,</w:t>
      </w:r>
      <w:r w:rsidR="004841BA">
        <w:t> </w:t>
      </w:r>
      <w:r w:rsidRPr="007F5071">
        <w:t>and</w:t>
      </w:r>
    </w:p>
    <w:p w14:paraId="23AFE303" w14:textId="77777777" w:rsidR="00B747C9" w:rsidRPr="007F5071" w:rsidRDefault="00B747C9" w:rsidP="007F5071">
      <w:pPr>
        <w:pStyle w:val="SWABullets"/>
      </w:pPr>
      <w:r w:rsidRPr="007F5071">
        <w:t>claims for compensation to the Dust Diseases Authority of New South Wales.</w:t>
      </w:r>
    </w:p>
    <w:p w14:paraId="2DA4A775" w14:textId="77777777" w:rsidR="00B747C9" w:rsidRDefault="00B747C9" w:rsidP="00B747C9">
      <w:r>
        <w:t xml:space="preserve">Australian Government employees working in each jurisdiction have been included in Australian Government figures rather than state or territory results. </w:t>
      </w:r>
      <w:r w:rsidR="00B8433E">
        <w:t xml:space="preserve">The </w:t>
      </w:r>
      <w:r>
        <w:t xml:space="preserve">Australian Capital Territory Public Service employees are covered by the Comcare scheme but operate under the work health and safety provisions of the Australian Capital Territory. These employees and their claims have been combined with </w:t>
      </w:r>
      <w:r w:rsidR="00B8433E">
        <w:t xml:space="preserve">the </w:t>
      </w:r>
      <w:r>
        <w:t>Australian Capital Territory Private sector employees for reporting outcomes in Chapter 1 of this report.</w:t>
      </w:r>
    </w:p>
    <w:p w14:paraId="20B90447" w14:textId="77777777" w:rsidR="00542E0D" w:rsidRDefault="00542E0D" w:rsidP="00542E0D">
      <w:r>
        <w:t>Reporting on fatalities: Similar to the previous edition, this edition sources information from the traumatic injury fatalities</w:t>
      </w:r>
      <w:r w:rsidR="00B27863">
        <w:t xml:space="preserve"> (TIF)</w:t>
      </w:r>
      <w:r>
        <w:t xml:space="preserve"> collection. The </w:t>
      </w:r>
      <w:r w:rsidR="00B27863">
        <w:t>TIF</w:t>
      </w:r>
      <w:r>
        <w:t xml:space="preserve"> collection provides the most accurate information on work-related injury fatalities since the data is sourced from workers’ compensation data, fatality notifications to the various work health and safety authorities and information in the National Coronial Information System (NCIS). Only around 60 per cent of work-related fatalities recorded in the </w:t>
      </w:r>
      <w:r w:rsidR="00B27863">
        <w:t>TIF</w:t>
      </w:r>
      <w:r>
        <w:t xml:space="preserve"> collection are typically compensated. </w:t>
      </w:r>
      <w:r w:rsidR="00C97937">
        <w:t>This is in part due to self-employed workers not being covered by workers’ compensation schemes</w:t>
      </w:r>
      <w:r w:rsidR="00553741">
        <w:t xml:space="preserve">. Many self-employed workers work in high risk sectors such as agriculture, transport and construction. </w:t>
      </w:r>
      <w:r>
        <w:t xml:space="preserve">Further information about the </w:t>
      </w:r>
      <w:r w:rsidR="00B27863">
        <w:t>TIF</w:t>
      </w:r>
      <w:r>
        <w:t xml:space="preserve"> collection and a detailed analysis of the data can be found in the </w:t>
      </w:r>
      <w:r w:rsidRPr="00B747C9">
        <w:rPr>
          <w:i/>
        </w:rPr>
        <w:t>Work-Related Traumatic Injury Fatalities</w:t>
      </w:r>
      <w:r w:rsidR="00B27863">
        <w:t xml:space="preserve"> report published on</w:t>
      </w:r>
      <w:r>
        <w:t xml:space="preserve"> the </w:t>
      </w:r>
      <w:hyperlink r:id="rId61" w:history="1">
        <w:r w:rsidRPr="00B747C9">
          <w:rPr>
            <w:rStyle w:val="SWALinkChar"/>
          </w:rPr>
          <w:t>Safe Work Australia</w:t>
        </w:r>
      </w:hyperlink>
      <w:r>
        <w:t xml:space="preserve"> website. </w:t>
      </w:r>
    </w:p>
    <w:p w14:paraId="74E5EA49" w14:textId="77777777" w:rsidR="00542E0D" w:rsidRDefault="00542E0D" w:rsidP="00542E0D">
      <w:r>
        <w:t>There is no change to the source of information on disease-related fatalities in this edition of the CPM. This information is only available through the NDS.</w:t>
      </w:r>
    </w:p>
    <w:p w14:paraId="3359F233" w14:textId="3C9630B4" w:rsidR="00B747C9" w:rsidRDefault="00B747C9" w:rsidP="00905154">
      <w:pPr>
        <w:keepNext/>
        <w:keepLines/>
      </w:pPr>
      <w:r>
        <w:t>The following table (Appendix 1 – Table 1) shows the preliminary number of serious claims, an estimate of the number of employees in each jurisdiction, and an estimate of the number of hours worked in each jurisdiction in 201</w:t>
      </w:r>
      <w:r w:rsidR="00D80A8D">
        <w:t>6</w:t>
      </w:r>
      <w:r>
        <w:t>–1</w:t>
      </w:r>
      <w:r w:rsidR="00D80A8D">
        <w:t>7</w:t>
      </w:r>
      <w:r>
        <w:t>. Please note that the number of serious claims shown for Victoria includes adjustment factors that are explained later in this section. The figures for employee and hours worked in Appendix 1 – Table 1 are those that have been used to calculate the incidence and frequency rates in this report. Please note that the number of claims shown will increase when updated information is provided by the jurisdictions for next year’s report.</w:t>
      </w:r>
    </w:p>
    <w:p w14:paraId="1CAD55C9" w14:textId="7C223582" w:rsidR="00B747C9" w:rsidRDefault="00B747C9" w:rsidP="00B747C9">
      <w:pPr>
        <w:pStyle w:val="SWATableheader"/>
      </w:pPr>
      <w:r>
        <w:t xml:space="preserve">Appendix 1 </w:t>
      </w:r>
      <w:r w:rsidR="004841BA">
        <w:t>–</w:t>
      </w:r>
      <w:r>
        <w:t xml:space="preserve"> Table </w:t>
      </w:r>
      <w:r w:rsidR="006F0762">
        <w:rPr>
          <w:noProof/>
        </w:rPr>
        <w:fldChar w:fldCharType="begin"/>
      </w:r>
      <w:r w:rsidR="006F0762">
        <w:rPr>
          <w:noProof/>
        </w:rPr>
        <w:instrText xml:space="preserve"> SEQ Appendix_1 \* ARABIC </w:instrText>
      </w:r>
      <w:r w:rsidR="006F0762">
        <w:rPr>
          <w:noProof/>
        </w:rPr>
        <w:fldChar w:fldCharType="separate"/>
      </w:r>
      <w:r w:rsidR="008B76E8">
        <w:rPr>
          <w:noProof/>
        </w:rPr>
        <w:t>1</w:t>
      </w:r>
      <w:r w:rsidR="006F0762">
        <w:rPr>
          <w:noProof/>
        </w:rPr>
        <w:fldChar w:fldCharType="end"/>
      </w:r>
      <w:r>
        <w:t xml:space="preserve">: Summary </w:t>
      </w:r>
      <w:r w:rsidR="000B630E">
        <w:t>of key jurisdictional data, 2016–17</w:t>
      </w:r>
    </w:p>
    <w:tbl>
      <w:tblPr>
        <w:tblW w:w="9077" w:type="dxa"/>
        <w:tblInd w:w="108" w:type="dxa"/>
        <w:tblLook w:val="04A0" w:firstRow="1" w:lastRow="0" w:firstColumn="1" w:lastColumn="0" w:noHBand="0" w:noVBand="1"/>
        <w:tblCaption w:val="Appendix 1 - Table 1: Summary of key jurisdictional data for 2016–17"/>
        <w:tblDescription w:val="This table shows the number of serious claims, employees and hours worked in Australian jurisdictions for preliminary year 2016–17."/>
      </w:tblPr>
      <w:tblGrid>
        <w:gridCol w:w="1985"/>
        <w:gridCol w:w="992"/>
        <w:gridCol w:w="1006"/>
        <w:gridCol w:w="1273"/>
        <w:gridCol w:w="1250"/>
        <w:gridCol w:w="1607"/>
        <w:gridCol w:w="1006"/>
      </w:tblGrid>
      <w:tr w:rsidR="000B630E" w:rsidRPr="000B630E" w14:paraId="3467CD55" w14:textId="77777777" w:rsidTr="000B630E">
        <w:trPr>
          <w:trHeight w:val="1020"/>
        </w:trPr>
        <w:tc>
          <w:tcPr>
            <w:tcW w:w="1985"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14:paraId="40C0CFE5" w14:textId="77777777" w:rsidR="000B630E" w:rsidRPr="000B630E" w:rsidRDefault="000B630E" w:rsidP="000B630E">
            <w:pPr>
              <w:spacing w:after="0"/>
              <w:jc w:val="left"/>
              <w:rPr>
                <w:rFonts w:cs="Arial"/>
                <w:b/>
                <w:bCs/>
                <w:color w:val="FFFFFF"/>
                <w:szCs w:val="20"/>
              </w:rPr>
            </w:pPr>
            <w:r w:rsidRPr="000B630E">
              <w:rPr>
                <w:rFonts w:cs="Arial"/>
                <w:b/>
                <w:bCs/>
                <w:color w:val="FFFFFF"/>
                <w:szCs w:val="20"/>
              </w:rPr>
              <w:t>Jurisdiction</w:t>
            </w:r>
          </w:p>
        </w:tc>
        <w:tc>
          <w:tcPr>
            <w:tcW w:w="992" w:type="dxa"/>
            <w:tcBorders>
              <w:top w:val="dotted" w:sz="4" w:space="0" w:color="FFFFFF"/>
              <w:left w:val="nil"/>
              <w:bottom w:val="dotted" w:sz="4" w:space="0" w:color="FFFFFF"/>
              <w:right w:val="dotted" w:sz="4" w:space="0" w:color="FFFFFF"/>
            </w:tcBorders>
            <w:shd w:val="clear" w:color="000000" w:fill="AF1E2D"/>
            <w:vAlign w:val="center"/>
            <w:hideMark/>
          </w:tcPr>
          <w:p w14:paraId="3FF44FCB" w14:textId="77777777" w:rsidR="000B630E" w:rsidRPr="000B630E" w:rsidRDefault="000B630E" w:rsidP="000B630E">
            <w:pPr>
              <w:spacing w:after="0"/>
              <w:jc w:val="center"/>
              <w:rPr>
                <w:rFonts w:cs="Arial"/>
                <w:b/>
                <w:bCs/>
                <w:color w:val="FFFFFF"/>
                <w:szCs w:val="20"/>
              </w:rPr>
            </w:pPr>
            <w:r w:rsidRPr="000B630E">
              <w:rPr>
                <w:rFonts w:cs="Arial"/>
                <w:b/>
                <w:bCs/>
                <w:color w:val="FFFFFF"/>
                <w:szCs w:val="20"/>
              </w:rPr>
              <w:t>Serious claims</w:t>
            </w:r>
          </w:p>
        </w:tc>
        <w:tc>
          <w:tcPr>
            <w:tcW w:w="1006" w:type="dxa"/>
            <w:tcBorders>
              <w:top w:val="dotted" w:sz="4" w:space="0" w:color="FFFFFF"/>
              <w:left w:val="nil"/>
              <w:bottom w:val="dotted" w:sz="4" w:space="0" w:color="FFFFFF"/>
              <w:right w:val="dotted" w:sz="4" w:space="0" w:color="FFFFFF"/>
            </w:tcBorders>
            <w:shd w:val="clear" w:color="000000" w:fill="AF1E2D"/>
            <w:vAlign w:val="center"/>
            <w:hideMark/>
          </w:tcPr>
          <w:p w14:paraId="1AA60327" w14:textId="77777777" w:rsidR="000B630E" w:rsidRPr="000B630E" w:rsidRDefault="000B630E" w:rsidP="000B630E">
            <w:pPr>
              <w:spacing w:after="0"/>
              <w:jc w:val="center"/>
              <w:rPr>
                <w:rFonts w:cs="Arial"/>
                <w:b/>
                <w:bCs/>
                <w:color w:val="FFFFFF"/>
                <w:szCs w:val="20"/>
              </w:rPr>
            </w:pPr>
            <w:r w:rsidRPr="000B630E">
              <w:rPr>
                <w:rFonts w:cs="Arial"/>
                <w:b/>
                <w:bCs/>
                <w:color w:val="FFFFFF"/>
                <w:szCs w:val="20"/>
              </w:rPr>
              <w:t>Per cent of claims</w:t>
            </w:r>
          </w:p>
        </w:tc>
        <w:tc>
          <w:tcPr>
            <w:tcW w:w="1273" w:type="dxa"/>
            <w:tcBorders>
              <w:top w:val="dotted" w:sz="4" w:space="0" w:color="FFFFFF"/>
              <w:left w:val="nil"/>
              <w:bottom w:val="dotted" w:sz="4" w:space="0" w:color="FFFFFF"/>
              <w:right w:val="dotted" w:sz="4" w:space="0" w:color="FFFFFF"/>
            </w:tcBorders>
            <w:shd w:val="clear" w:color="000000" w:fill="AF1E2D"/>
            <w:vAlign w:val="center"/>
            <w:hideMark/>
          </w:tcPr>
          <w:p w14:paraId="6DD3B1ED" w14:textId="77777777" w:rsidR="000B630E" w:rsidRPr="000B630E" w:rsidRDefault="000B630E" w:rsidP="000B630E">
            <w:pPr>
              <w:spacing w:after="0"/>
              <w:jc w:val="center"/>
              <w:rPr>
                <w:rFonts w:cs="Arial"/>
                <w:b/>
                <w:bCs/>
                <w:color w:val="FFFFFF"/>
                <w:szCs w:val="20"/>
              </w:rPr>
            </w:pPr>
            <w:r w:rsidRPr="000B630E">
              <w:rPr>
                <w:rFonts w:cs="Arial"/>
                <w:b/>
                <w:bCs/>
                <w:color w:val="FFFFFF"/>
                <w:szCs w:val="20"/>
              </w:rPr>
              <w:t>Employees</w:t>
            </w:r>
          </w:p>
        </w:tc>
        <w:tc>
          <w:tcPr>
            <w:tcW w:w="1250" w:type="dxa"/>
            <w:tcBorders>
              <w:top w:val="dotted" w:sz="4" w:space="0" w:color="FFFFFF"/>
              <w:left w:val="nil"/>
              <w:bottom w:val="dotted" w:sz="4" w:space="0" w:color="FFFFFF"/>
              <w:right w:val="dotted" w:sz="4" w:space="0" w:color="FFFFFF"/>
            </w:tcBorders>
            <w:shd w:val="clear" w:color="000000" w:fill="AF1E2D"/>
            <w:vAlign w:val="center"/>
            <w:hideMark/>
          </w:tcPr>
          <w:p w14:paraId="6D5DCB3A" w14:textId="77777777" w:rsidR="000B630E" w:rsidRPr="000B630E" w:rsidRDefault="000B630E" w:rsidP="000B630E">
            <w:pPr>
              <w:spacing w:after="0"/>
              <w:jc w:val="center"/>
              <w:rPr>
                <w:rFonts w:cs="Arial"/>
                <w:b/>
                <w:bCs/>
                <w:color w:val="FFFFFF"/>
                <w:szCs w:val="20"/>
              </w:rPr>
            </w:pPr>
            <w:r w:rsidRPr="000B630E">
              <w:rPr>
                <w:rFonts w:cs="Arial"/>
                <w:b/>
                <w:bCs/>
                <w:color w:val="FFFFFF"/>
                <w:szCs w:val="20"/>
              </w:rPr>
              <w:t>Per cent of employees</w:t>
            </w:r>
          </w:p>
        </w:tc>
        <w:tc>
          <w:tcPr>
            <w:tcW w:w="1607" w:type="dxa"/>
            <w:tcBorders>
              <w:top w:val="dotted" w:sz="4" w:space="0" w:color="FFFFFF"/>
              <w:left w:val="nil"/>
              <w:bottom w:val="dotted" w:sz="4" w:space="0" w:color="FFFFFF"/>
              <w:right w:val="dotted" w:sz="4" w:space="0" w:color="FFFFFF"/>
            </w:tcBorders>
            <w:shd w:val="clear" w:color="000000" w:fill="AF1E2D"/>
            <w:vAlign w:val="center"/>
            <w:hideMark/>
          </w:tcPr>
          <w:p w14:paraId="424A7345" w14:textId="77777777" w:rsidR="000B630E" w:rsidRPr="000B630E" w:rsidRDefault="000B630E" w:rsidP="000B630E">
            <w:pPr>
              <w:spacing w:after="0"/>
              <w:jc w:val="center"/>
              <w:rPr>
                <w:rFonts w:cs="Arial"/>
                <w:b/>
                <w:bCs/>
                <w:color w:val="FFFFFF"/>
                <w:szCs w:val="20"/>
              </w:rPr>
            </w:pPr>
            <w:r w:rsidRPr="000B630E">
              <w:rPr>
                <w:rFonts w:cs="Arial"/>
                <w:b/>
                <w:bCs/>
                <w:color w:val="FFFFFF"/>
                <w:szCs w:val="20"/>
              </w:rPr>
              <w:t>Hours worked</w:t>
            </w:r>
          </w:p>
        </w:tc>
        <w:tc>
          <w:tcPr>
            <w:tcW w:w="964" w:type="dxa"/>
            <w:tcBorders>
              <w:top w:val="dotted" w:sz="4" w:space="0" w:color="FFFFFF"/>
              <w:left w:val="nil"/>
              <w:bottom w:val="dotted" w:sz="4" w:space="0" w:color="FFFFFF"/>
              <w:right w:val="dotted" w:sz="4" w:space="0" w:color="FFFFFF"/>
            </w:tcBorders>
            <w:shd w:val="clear" w:color="000000" w:fill="AF1E2D"/>
            <w:vAlign w:val="center"/>
            <w:hideMark/>
          </w:tcPr>
          <w:p w14:paraId="3D34FA01" w14:textId="77777777" w:rsidR="000B630E" w:rsidRPr="000B630E" w:rsidRDefault="000B630E" w:rsidP="000B630E">
            <w:pPr>
              <w:spacing w:after="0"/>
              <w:jc w:val="center"/>
              <w:rPr>
                <w:rFonts w:cs="Arial"/>
                <w:b/>
                <w:bCs/>
                <w:color w:val="FFFFFF"/>
                <w:szCs w:val="20"/>
              </w:rPr>
            </w:pPr>
            <w:r w:rsidRPr="000B630E">
              <w:rPr>
                <w:rFonts w:cs="Arial"/>
                <w:b/>
                <w:bCs/>
                <w:color w:val="FFFFFF"/>
                <w:szCs w:val="20"/>
              </w:rPr>
              <w:t>Per cent of hours worked</w:t>
            </w:r>
          </w:p>
        </w:tc>
      </w:tr>
      <w:tr w:rsidR="000B630E" w:rsidRPr="000B630E" w14:paraId="33D055A3"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0D3D0EF9"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New South Wales</w:t>
            </w:r>
          </w:p>
        </w:tc>
        <w:tc>
          <w:tcPr>
            <w:tcW w:w="992" w:type="dxa"/>
            <w:tcBorders>
              <w:top w:val="nil"/>
              <w:left w:val="nil"/>
              <w:bottom w:val="dotted" w:sz="4" w:space="0" w:color="FFFFFF"/>
              <w:right w:val="dotted" w:sz="4" w:space="0" w:color="FFFFFF"/>
            </w:tcBorders>
            <w:shd w:val="clear" w:color="000000" w:fill="EFD3D2"/>
            <w:noWrap/>
            <w:vAlign w:val="center"/>
            <w:hideMark/>
          </w:tcPr>
          <w:p w14:paraId="7A7418CE" w14:textId="77777777" w:rsidR="000B630E" w:rsidRPr="000B630E" w:rsidRDefault="000B630E" w:rsidP="000B630E">
            <w:pPr>
              <w:spacing w:after="0"/>
              <w:jc w:val="right"/>
              <w:rPr>
                <w:rFonts w:cs="Arial"/>
                <w:color w:val="000000"/>
                <w:szCs w:val="20"/>
              </w:rPr>
            </w:pPr>
            <w:r w:rsidRPr="000B630E">
              <w:rPr>
                <w:rFonts w:cs="Arial"/>
                <w:color w:val="000000"/>
                <w:szCs w:val="20"/>
              </w:rPr>
              <w:t>33,000</w:t>
            </w:r>
          </w:p>
        </w:tc>
        <w:tc>
          <w:tcPr>
            <w:tcW w:w="1006" w:type="dxa"/>
            <w:tcBorders>
              <w:top w:val="nil"/>
              <w:left w:val="nil"/>
              <w:bottom w:val="dotted" w:sz="4" w:space="0" w:color="FFFFFF"/>
              <w:right w:val="dotted" w:sz="4" w:space="0" w:color="FFFFFF"/>
            </w:tcBorders>
            <w:shd w:val="clear" w:color="000000" w:fill="EFD3D2"/>
            <w:noWrap/>
            <w:vAlign w:val="center"/>
            <w:hideMark/>
          </w:tcPr>
          <w:p w14:paraId="52E8996F" w14:textId="77777777" w:rsidR="000B630E" w:rsidRPr="000B630E" w:rsidRDefault="000B630E" w:rsidP="000B630E">
            <w:pPr>
              <w:spacing w:after="0"/>
              <w:jc w:val="right"/>
              <w:rPr>
                <w:rFonts w:cs="Arial"/>
                <w:color w:val="000000"/>
                <w:szCs w:val="20"/>
              </w:rPr>
            </w:pPr>
            <w:r w:rsidRPr="000B630E">
              <w:rPr>
                <w:rFonts w:cs="Arial"/>
                <w:color w:val="000000"/>
                <w:szCs w:val="20"/>
              </w:rPr>
              <w:t>31.1</w:t>
            </w:r>
          </w:p>
        </w:tc>
        <w:tc>
          <w:tcPr>
            <w:tcW w:w="1273" w:type="dxa"/>
            <w:tcBorders>
              <w:top w:val="nil"/>
              <w:left w:val="nil"/>
              <w:bottom w:val="dotted" w:sz="4" w:space="0" w:color="FFFFFF"/>
              <w:right w:val="dotted" w:sz="4" w:space="0" w:color="FFFFFF"/>
            </w:tcBorders>
            <w:shd w:val="clear" w:color="000000" w:fill="EFD3D2"/>
            <w:noWrap/>
            <w:vAlign w:val="center"/>
            <w:hideMark/>
          </w:tcPr>
          <w:p w14:paraId="4053283E" w14:textId="77777777" w:rsidR="000B630E" w:rsidRPr="000B630E" w:rsidRDefault="000B630E" w:rsidP="000B630E">
            <w:pPr>
              <w:spacing w:after="0"/>
              <w:jc w:val="right"/>
              <w:rPr>
                <w:rFonts w:cs="Arial"/>
                <w:color w:val="000000"/>
                <w:szCs w:val="20"/>
              </w:rPr>
            </w:pPr>
            <w:r w:rsidRPr="000B630E">
              <w:rPr>
                <w:rFonts w:cs="Arial"/>
                <w:color w:val="000000"/>
                <w:szCs w:val="20"/>
              </w:rPr>
              <w:t>3,482,440</w:t>
            </w:r>
          </w:p>
        </w:tc>
        <w:tc>
          <w:tcPr>
            <w:tcW w:w="1250" w:type="dxa"/>
            <w:tcBorders>
              <w:top w:val="nil"/>
              <w:left w:val="nil"/>
              <w:bottom w:val="dotted" w:sz="4" w:space="0" w:color="FFFFFF"/>
              <w:right w:val="dotted" w:sz="4" w:space="0" w:color="FFFFFF"/>
            </w:tcBorders>
            <w:shd w:val="clear" w:color="000000" w:fill="EFD3D2"/>
            <w:noWrap/>
            <w:vAlign w:val="center"/>
            <w:hideMark/>
          </w:tcPr>
          <w:p w14:paraId="513BA219" w14:textId="77777777" w:rsidR="000B630E" w:rsidRPr="000B630E" w:rsidRDefault="000B630E" w:rsidP="000B630E">
            <w:pPr>
              <w:spacing w:after="0"/>
              <w:jc w:val="right"/>
              <w:rPr>
                <w:rFonts w:cs="Arial"/>
                <w:color w:val="000000"/>
                <w:szCs w:val="20"/>
              </w:rPr>
            </w:pPr>
            <w:r w:rsidRPr="000B630E">
              <w:rPr>
                <w:rFonts w:cs="Arial"/>
                <w:color w:val="000000"/>
                <w:szCs w:val="20"/>
              </w:rPr>
              <w:t>30.4</w:t>
            </w:r>
          </w:p>
        </w:tc>
        <w:tc>
          <w:tcPr>
            <w:tcW w:w="1607" w:type="dxa"/>
            <w:tcBorders>
              <w:top w:val="nil"/>
              <w:left w:val="nil"/>
              <w:bottom w:val="dotted" w:sz="4" w:space="0" w:color="FFFFFF"/>
              <w:right w:val="dotted" w:sz="4" w:space="0" w:color="FFFFFF"/>
            </w:tcBorders>
            <w:shd w:val="clear" w:color="000000" w:fill="EFD3D2"/>
            <w:noWrap/>
            <w:vAlign w:val="center"/>
            <w:hideMark/>
          </w:tcPr>
          <w:p w14:paraId="77C66F2C" w14:textId="77777777" w:rsidR="000B630E" w:rsidRPr="000B630E" w:rsidRDefault="000B630E" w:rsidP="000B630E">
            <w:pPr>
              <w:spacing w:after="0"/>
              <w:jc w:val="right"/>
              <w:rPr>
                <w:rFonts w:cs="Arial"/>
                <w:color w:val="000000"/>
                <w:szCs w:val="20"/>
              </w:rPr>
            </w:pPr>
            <w:r w:rsidRPr="000B630E">
              <w:rPr>
                <w:rFonts w:cs="Arial"/>
                <w:color w:val="000000"/>
                <w:szCs w:val="20"/>
              </w:rPr>
              <w:t>5,816,554,460</w:t>
            </w:r>
          </w:p>
        </w:tc>
        <w:tc>
          <w:tcPr>
            <w:tcW w:w="964" w:type="dxa"/>
            <w:tcBorders>
              <w:top w:val="nil"/>
              <w:left w:val="nil"/>
              <w:bottom w:val="dotted" w:sz="4" w:space="0" w:color="FFFFFF"/>
              <w:right w:val="dotted" w:sz="4" w:space="0" w:color="FFFFFF"/>
            </w:tcBorders>
            <w:shd w:val="clear" w:color="000000" w:fill="EFD3D2"/>
            <w:noWrap/>
            <w:vAlign w:val="center"/>
            <w:hideMark/>
          </w:tcPr>
          <w:p w14:paraId="12A3DFE0" w14:textId="1A96712C" w:rsidR="000B630E" w:rsidRPr="000B630E" w:rsidRDefault="002437D9" w:rsidP="000B630E">
            <w:pPr>
              <w:spacing w:after="0"/>
              <w:jc w:val="right"/>
              <w:rPr>
                <w:rFonts w:cs="Arial"/>
                <w:color w:val="000000"/>
                <w:szCs w:val="20"/>
              </w:rPr>
            </w:pPr>
            <w:r>
              <w:rPr>
                <w:rFonts w:cs="Arial"/>
                <w:color w:val="000000"/>
                <w:szCs w:val="20"/>
              </w:rPr>
              <w:t>30.9</w:t>
            </w:r>
          </w:p>
        </w:tc>
      </w:tr>
      <w:tr w:rsidR="000B630E" w:rsidRPr="000B630E" w14:paraId="24370F54"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5A723012"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Victoria</w:t>
            </w:r>
          </w:p>
        </w:tc>
        <w:tc>
          <w:tcPr>
            <w:tcW w:w="992" w:type="dxa"/>
            <w:tcBorders>
              <w:top w:val="nil"/>
              <w:left w:val="nil"/>
              <w:bottom w:val="dotted" w:sz="4" w:space="0" w:color="FFFFFF"/>
              <w:right w:val="dotted" w:sz="4" w:space="0" w:color="FFFFFF"/>
            </w:tcBorders>
            <w:shd w:val="clear" w:color="000000" w:fill="FFFFFF"/>
            <w:noWrap/>
            <w:vAlign w:val="center"/>
            <w:hideMark/>
          </w:tcPr>
          <w:p w14:paraId="69AB04EB" w14:textId="77777777" w:rsidR="000B630E" w:rsidRPr="000B630E" w:rsidRDefault="000B630E" w:rsidP="000B630E">
            <w:pPr>
              <w:spacing w:after="0"/>
              <w:jc w:val="right"/>
              <w:rPr>
                <w:rFonts w:cs="Arial"/>
                <w:color w:val="000000"/>
                <w:szCs w:val="20"/>
              </w:rPr>
            </w:pPr>
            <w:r w:rsidRPr="000B630E">
              <w:rPr>
                <w:rFonts w:cs="Arial"/>
                <w:color w:val="000000"/>
                <w:szCs w:val="20"/>
              </w:rPr>
              <w:t>22,930</w:t>
            </w:r>
          </w:p>
        </w:tc>
        <w:tc>
          <w:tcPr>
            <w:tcW w:w="1006" w:type="dxa"/>
            <w:tcBorders>
              <w:top w:val="nil"/>
              <w:left w:val="nil"/>
              <w:bottom w:val="dotted" w:sz="4" w:space="0" w:color="FFFFFF"/>
              <w:right w:val="dotted" w:sz="4" w:space="0" w:color="FFFFFF"/>
            </w:tcBorders>
            <w:shd w:val="clear" w:color="000000" w:fill="FFFFFF"/>
            <w:noWrap/>
            <w:vAlign w:val="center"/>
            <w:hideMark/>
          </w:tcPr>
          <w:p w14:paraId="60E8982A" w14:textId="77777777" w:rsidR="000B630E" w:rsidRPr="000B630E" w:rsidRDefault="000B630E" w:rsidP="000B630E">
            <w:pPr>
              <w:spacing w:after="0"/>
              <w:jc w:val="right"/>
              <w:rPr>
                <w:rFonts w:cs="Arial"/>
                <w:color w:val="000000"/>
                <w:szCs w:val="20"/>
              </w:rPr>
            </w:pPr>
            <w:r w:rsidRPr="000B630E">
              <w:rPr>
                <w:rFonts w:cs="Arial"/>
                <w:color w:val="000000"/>
                <w:szCs w:val="20"/>
              </w:rPr>
              <w:t>21.6</w:t>
            </w:r>
          </w:p>
        </w:tc>
        <w:tc>
          <w:tcPr>
            <w:tcW w:w="1273" w:type="dxa"/>
            <w:tcBorders>
              <w:top w:val="nil"/>
              <w:left w:val="nil"/>
              <w:bottom w:val="dotted" w:sz="4" w:space="0" w:color="FFFFFF"/>
              <w:right w:val="dotted" w:sz="4" w:space="0" w:color="FFFFFF"/>
            </w:tcBorders>
            <w:shd w:val="clear" w:color="000000" w:fill="FFFFFF"/>
            <w:noWrap/>
            <w:vAlign w:val="center"/>
            <w:hideMark/>
          </w:tcPr>
          <w:p w14:paraId="56227992" w14:textId="77777777" w:rsidR="000B630E" w:rsidRPr="000B630E" w:rsidRDefault="000B630E" w:rsidP="000B630E">
            <w:pPr>
              <w:spacing w:after="0"/>
              <w:jc w:val="right"/>
              <w:rPr>
                <w:rFonts w:cs="Arial"/>
                <w:color w:val="000000"/>
                <w:szCs w:val="20"/>
              </w:rPr>
            </w:pPr>
            <w:r w:rsidRPr="000B630E">
              <w:rPr>
                <w:rFonts w:cs="Arial"/>
                <w:color w:val="000000"/>
                <w:szCs w:val="20"/>
              </w:rPr>
              <w:t>2,879,730</w:t>
            </w:r>
          </w:p>
        </w:tc>
        <w:tc>
          <w:tcPr>
            <w:tcW w:w="1250" w:type="dxa"/>
            <w:tcBorders>
              <w:top w:val="nil"/>
              <w:left w:val="nil"/>
              <w:bottom w:val="dotted" w:sz="4" w:space="0" w:color="FFFFFF"/>
              <w:right w:val="dotted" w:sz="4" w:space="0" w:color="FFFFFF"/>
            </w:tcBorders>
            <w:shd w:val="clear" w:color="000000" w:fill="FFFFFF"/>
            <w:noWrap/>
            <w:vAlign w:val="center"/>
            <w:hideMark/>
          </w:tcPr>
          <w:p w14:paraId="039EA89D" w14:textId="6FEC2DD9" w:rsidR="000B630E" w:rsidRPr="000B630E" w:rsidRDefault="002437D9" w:rsidP="000B630E">
            <w:pPr>
              <w:spacing w:after="0"/>
              <w:jc w:val="right"/>
              <w:rPr>
                <w:rFonts w:cs="Arial"/>
                <w:color w:val="000000"/>
                <w:szCs w:val="20"/>
              </w:rPr>
            </w:pPr>
            <w:r>
              <w:rPr>
                <w:rFonts w:cs="Arial"/>
                <w:color w:val="000000"/>
                <w:szCs w:val="20"/>
              </w:rPr>
              <w:t>25.2</w:t>
            </w:r>
          </w:p>
        </w:tc>
        <w:tc>
          <w:tcPr>
            <w:tcW w:w="1607" w:type="dxa"/>
            <w:tcBorders>
              <w:top w:val="nil"/>
              <w:left w:val="nil"/>
              <w:bottom w:val="dotted" w:sz="4" w:space="0" w:color="FFFFFF"/>
              <w:right w:val="dotted" w:sz="4" w:space="0" w:color="FFFFFF"/>
            </w:tcBorders>
            <w:shd w:val="clear" w:color="000000" w:fill="FFFFFF"/>
            <w:noWrap/>
            <w:vAlign w:val="center"/>
            <w:hideMark/>
          </w:tcPr>
          <w:p w14:paraId="78B748F4" w14:textId="77777777" w:rsidR="000B630E" w:rsidRPr="000B630E" w:rsidRDefault="000B630E" w:rsidP="000B630E">
            <w:pPr>
              <w:spacing w:after="0"/>
              <w:jc w:val="right"/>
              <w:rPr>
                <w:rFonts w:cs="Arial"/>
                <w:color w:val="000000"/>
                <w:szCs w:val="20"/>
              </w:rPr>
            </w:pPr>
            <w:r w:rsidRPr="000B630E">
              <w:rPr>
                <w:rFonts w:cs="Arial"/>
                <w:color w:val="000000"/>
                <w:szCs w:val="20"/>
              </w:rPr>
              <w:t>4,621,178,070</w:t>
            </w:r>
          </w:p>
        </w:tc>
        <w:tc>
          <w:tcPr>
            <w:tcW w:w="964" w:type="dxa"/>
            <w:tcBorders>
              <w:top w:val="nil"/>
              <w:left w:val="nil"/>
              <w:bottom w:val="dotted" w:sz="4" w:space="0" w:color="FFFFFF"/>
              <w:right w:val="dotted" w:sz="4" w:space="0" w:color="FFFFFF"/>
            </w:tcBorders>
            <w:shd w:val="clear" w:color="000000" w:fill="FFFFFF"/>
            <w:noWrap/>
            <w:vAlign w:val="center"/>
            <w:hideMark/>
          </w:tcPr>
          <w:p w14:paraId="2A76A224" w14:textId="77777777" w:rsidR="000B630E" w:rsidRPr="000B630E" w:rsidRDefault="000B630E" w:rsidP="000B630E">
            <w:pPr>
              <w:spacing w:after="0"/>
              <w:jc w:val="right"/>
              <w:rPr>
                <w:rFonts w:cs="Arial"/>
                <w:color w:val="000000"/>
                <w:szCs w:val="20"/>
              </w:rPr>
            </w:pPr>
            <w:r w:rsidRPr="000B630E">
              <w:rPr>
                <w:rFonts w:cs="Arial"/>
                <w:color w:val="000000"/>
                <w:szCs w:val="20"/>
              </w:rPr>
              <w:t>24.5</w:t>
            </w:r>
          </w:p>
        </w:tc>
      </w:tr>
      <w:tr w:rsidR="000B630E" w:rsidRPr="000B630E" w14:paraId="744B3C92"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6F53D198"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Queensland</w:t>
            </w:r>
          </w:p>
        </w:tc>
        <w:tc>
          <w:tcPr>
            <w:tcW w:w="992" w:type="dxa"/>
            <w:tcBorders>
              <w:top w:val="nil"/>
              <w:left w:val="nil"/>
              <w:bottom w:val="dotted" w:sz="4" w:space="0" w:color="FFFFFF"/>
              <w:right w:val="dotted" w:sz="4" w:space="0" w:color="FFFFFF"/>
            </w:tcBorders>
            <w:shd w:val="clear" w:color="000000" w:fill="EFD3D2"/>
            <w:noWrap/>
            <w:vAlign w:val="center"/>
            <w:hideMark/>
          </w:tcPr>
          <w:p w14:paraId="7D9CAA61" w14:textId="77777777" w:rsidR="000B630E" w:rsidRPr="000B630E" w:rsidRDefault="000B630E" w:rsidP="000B630E">
            <w:pPr>
              <w:spacing w:after="0"/>
              <w:jc w:val="right"/>
              <w:rPr>
                <w:rFonts w:cs="Arial"/>
                <w:color w:val="000000"/>
                <w:szCs w:val="20"/>
              </w:rPr>
            </w:pPr>
            <w:r w:rsidRPr="000B630E">
              <w:rPr>
                <w:rFonts w:cs="Arial"/>
                <w:color w:val="000000"/>
                <w:szCs w:val="20"/>
              </w:rPr>
              <w:t>25,790</w:t>
            </w:r>
          </w:p>
        </w:tc>
        <w:tc>
          <w:tcPr>
            <w:tcW w:w="1006" w:type="dxa"/>
            <w:tcBorders>
              <w:top w:val="nil"/>
              <w:left w:val="nil"/>
              <w:bottom w:val="dotted" w:sz="4" w:space="0" w:color="FFFFFF"/>
              <w:right w:val="dotted" w:sz="4" w:space="0" w:color="FFFFFF"/>
            </w:tcBorders>
            <w:shd w:val="clear" w:color="000000" w:fill="EFD3D2"/>
            <w:noWrap/>
            <w:vAlign w:val="center"/>
            <w:hideMark/>
          </w:tcPr>
          <w:p w14:paraId="7E41364F" w14:textId="77777777" w:rsidR="000B630E" w:rsidRPr="000B630E" w:rsidRDefault="000B630E" w:rsidP="000B630E">
            <w:pPr>
              <w:spacing w:after="0"/>
              <w:jc w:val="right"/>
              <w:rPr>
                <w:rFonts w:cs="Arial"/>
                <w:color w:val="000000"/>
                <w:szCs w:val="20"/>
              </w:rPr>
            </w:pPr>
            <w:r w:rsidRPr="000B630E">
              <w:rPr>
                <w:rFonts w:cs="Arial"/>
                <w:color w:val="000000"/>
                <w:szCs w:val="20"/>
              </w:rPr>
              <w:t>24.3</w:t>
            </w:r>
          </w:p>
        </w:tc>
        <w:tc>
          <w:tcPr>
            <w:tcW w:w="1273" w:type="dxa"/>
            <w:tcBorders>
              <w:top w:val="nil"/>
              <w:left w:val="nil"/>
              <w:bottom w:val="dotted" w:sz="4" w:space="0" w:color="FFFFFF"/>
              <w:right w:val="dotted" w:sz="4" w:space="0" w:color="FFFFFF"/>
            </w:tcBorders>
            <w:shd w:val="clear" w:color="000000" w:fill="EFD3D2"/>
            <w:noWrap/>
            <w:vAlign w:val="center"/>
            <w:hideMark/>
          </w:tcPr>
          <w:p w14:paraId="26CD6445" w14:textId="77777777" w:rsidR="000B630E" w:rsidRPr="000B630E" w:rsidRDefault="000B630E" w:rsidP="000B630E">
            <w:pPr>
              <w:spacing w:after="0"/>
              <w:jc w:val="right"/>
              <w:rPr>
                <w:rFonts w:cs="Arial"/>
                <w:color w:val="000000"/>
                <w:szCs w:val="20"/>
              </w:rPr>
            </w:pPr>
            <w:r w:rsidRPr="000B630E">
              <w:rPr>
                <w:rFonts w:cs="Arial"/>
                <w:color w:val="000000"/>
                <w:szCs w:val="20"/>
              </w:rPr>
              <w:t>2,182,520</w:t>
            </w:r>
          </w:p>
        </w:tc>
        <w:tc>
          <w:tcPr>
            <w:tcW w:w="1250" w:type="dxa"/>
            <w:tcBorders>
              <w:top w:val="nil"/>
              <w:left w:val="nil"/>
              <w:bottom w:val="dotted" w:sz="4" w:space="0" w:color="FFFFFF"/>
              <w:right w:val="dotted" w:sz="4" w:space="0" w:color="FFFFFF"/>
            </w:tcBorders>
            <w:shd w:val="clear" w:color="000000" w:fill="EFD3D2"/>
            <w:noWrap/>
            <w:vAlign w:val="center"/>
            <w:hideMark/>
          </w:tcPr>
          <w:p w14:paraId="308C7060" w14:textId="77777777" w:rsidR="000B630E" w:rsidRPr="000B630E" w:rsidRDefault="000B630E" w:rsidP="000B630E">
            <w:pPr>
              <w:spacing w:after="0"/>
              <w:jc w:val="right"/>
              <w:rPr>
                <w:rFonts w:cs="Arial"/>
                <w:color w:val="000000"/>
                <w:szCs w:val="20"/>
              </w:rPr>
            </w:pPr>
            <w:r w:rsidRPr="000B630E">
              <w:rPr>
                <w:rFonts w:cs="Arial"/>
                <w:color w:val="000000"/>
                <w:szCs w:val="20"/>
              </w:rPr>
              <w:t>19.1</w:t>
            </w:r>
          </w:p>
        </w:tc>
        <w:tc>
          <w:tcPr>
            <w:tcW w:w="1607" w:type="dxa"/>
            <w:tcBorders>
              <w:top w:val="nil"/>
              <w:left w:val="nil"/>
              <w:bottom w:val="dotted" w:sz="4" w:space="0" w:color="FFFFFF"/>
              <w:right w:val="dotted" w:sz="4" w:space="0" w:color="FFFFFF"/>
            </w:tcBorders>
            <w:shd w:val="clear" w:color="000000" w:fill="EFD3D2"/>
            <w:noWrap/>
            <w:vAlign w:val="center"/>
            <w:hideMark/>
          </w:tcPr>
          <w:p w14:paraId="16BFED64" w14:textId="77777777" w:rsidR="000B630E" w:rsidRPr="000B630E" w:rsidRDefault="000B630E" w:rsidP="000B630E">
            <w:pPr>
              <w:spacing w:after="0"/>
              <w:jc w:val="right"/>
              <w:rPr>
                <w:rFonts w:cs="Arial"/>
                <w:color w:val="000000"/>
                <w:szCs w:val="20"/>
              </w:rPr>
            </w:pPr>
            <w:r w:rsidRPr="000B630E">
              <w:rPr>
                <w:rFonts w:cs="Arial"/>
                <w:color w:val="000000"/>
                <w:szCs w:val="20"/>
              </w:rPr>
              <w:t>3,629,311,430</w:t>
            </w:r>
          </w:p>
        </w:tc>
        <w:tc>
          <w:tcPr>
            <w:tcW w:w="964" w:type="dxa"/>
            <w:tcBorders>
              <w:top w:val="nil"/>
              <w:left w:val="nil"/>
              <w:bottom w:val="dotted" w:sz="4" w:space="0" w:color="FFFFFF"/>
              <w:right w:val="dotted" w:sz="4" w:space="0" w:color="FFFFFF"/>
            </w:tcBorders>
            <w:shd w:val="clear" w:color="000000" w:fill="EFD3D2"/>
            <w:noWrap/>
            <w:vAlign w:val="center"/>
            <w:hideMark/>
          </w:tcPr>
          <w:p w14:paraId="5C02D8FD" w14:textId="46906F63" w:rsidR="000B630E" w:rsidRPr="000B630E" w:rsidRDefault="002437D9" w:rsidP="000B630E">
            <w:pPr>
              <w:spacing w:after="0"/>
              <w:jc w:val="right"/>
              <w:rPr>
                <w:rFonts w:cs="Arial"/>
                <w:color w:val="000000"/>
                <w:szCs w:val="20"/>
              </w:rPr>
            </w:pPr>
            <w:r>
              <w:rPr>
                <w:rFonts w:cs="Arial"/>
                <w:color w:val="000000"/>
                <w:szCs w:val="20"/>
              </w:rPr>
              <w:t>19.3</w:t>
            </w:r>
          </w:p>
        </w:tc>
      </w:tr>
      <w:tr w:rsidR="000B630E" w:rsidRPr="000B630E" w14:paraId="1897F81C"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055FA501"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Western Australia</w:t>
            </w:r>
          </w:p>
        </w:tc>
        <w:tc>
          <w:tcPr>
            <w:tcW w:w="992" w:type="dxa"/>
            <w:tcBorders>
              <w:top w:val="nil"/>
              <w:left w:val="nil"/>
              <w:bottom w:val="dotted" w:sz="4" w:space="0" w:color="FFFFFF"/>
              <w:right w:val="dotted" w:sz="4" w:space="0" w:color="FFFFFF"/>
            </w:tcBorders>
            <w:shd w:val="clear" w:color="000000" w:fill="FFFFFF"/>
            <w:noWrap/>
            <w:vAlign w:val="center"/>
            <w:hideMark/>
          </w:tcPr>
          <w:p w14:paraId="4149C37F" w14:textId="77777777" w:rsidR="000B630E" w:rsidRPr="000B630E" w:rsidRDefault="000B630E" w:rsidP="000B630E">
            <w:pPr>
              <w:spacing w:after="0"/>
              <w:jc w:val="right"/>
              <w:rPr>
                <w:rFonts w:cs="Arial"/>
                <w:color w:val="000000"/>
                <w:szCs w:val="20"/>
              </w:rPr>
            </w:pPr>
            <w:r w:rsidRPr="000B630E">
              <w:rPr>
                <w:rFonts w:cs="Arial"/>
                <w:color w:val="000000"/>
                <w:szCs w:val="20"/>
              </w:rPr>
              <w:t>11,140</w:t>
            </w:r>
          </w:p>
        </w:tc>
        <w:tc>
          <w:tcPr>
            <w:tcW w:w="1006" w:type="dxa"/>
            <w:tcBorders>
              <w:top w:val="nil"/>
              <w:left w:val="nil"/>
              <w:bottom w:val="dotted" w:sz="4" w:space="0" w:color="FFFFFF"/>
              <w:right w:val="dotted" w:sz="4" w:space="0" w:color="FFFFFF"/>
            </w:tcBorders>
            <w:shd w:val="clear" w:color="000000" w:fill="FFFFFF"/>
            <w:noWrap/>
            <w:vAlign w:val="center"/>
            <w:hideMark/>
          </w:tcPr>
          <w:p w14:paraId="45DDB874" w14:textId="77777777" w:rsidR="000B630E" w:rsidRPr="000B630E" w:rsidRDefault="000B630E" w:rsidP="000B630E">
            <w:pPr>
              <w:spacing w:after="0"/>
              <w:jc w:val="right"/>
              <w:rPr>
                <w:rFonts w:cs="Arial"/>
                <w:color w:val="000000"/>
                <w:szCs w:val="20"/>
              </w:rPr>
            </w:pPr>
            <w:r w:rsidRPr="000B630E">
              <w:rPr>
                <w:rFonts w:cs="Arial"/>
                <w:color w:val="000000"/>
                <w:szCs w:val="20"/>
              </w:rPr>
              <w:t>10.5</w:t>
            </w:r>
          </w:p>
        </w:tc>
        <w:tc>
          <w:tcPr>
            <w:tcW w:w="1273" w:type="dxa"/>
            <w:tcBorders>
              <w:top w:val="nil"/>
              <w:left w:val="nil"/>
              <w:bottom w:val="dotted" w:sz="4" w:space="0" w:color="FFFFFF"/>
              <w:right w:val="dotted" w:sz="4" w:space="0" w:color="FFFFFF"/>
            </w:tcBorders>
            <w:shd w:val="clear" w:color="000000" w:fill="FFFFFF"/>
            <w:noWrap/>
            <w:vAlign w:val="center"/>
            <w:hideMark/>
          </w:tcPr>
          <w:p w14:paraId="65FA0165" w14:textId="77777777" w:rsidR="000B630E" w:rsidRPr="000B630E" w:rsidRDefault="000B630E" w:rsidP="000B630E">
            <w:pPr>
              <w:spacing w:after="0"/>
              <w:jc w:val="right"/>
              <w:rPr>
                <w:rFonts w:cs="Arial"/>
                <w:color w:val="000000"/>
                <w:szCs w:val="20"/>
              </w:rPr>
            </w:pPr>
            <w:r w:rsidRPr="000B630E">
              <w:rPr>
                <w:rFonts w:cs="Arial"/>
                <w:color w:val="000000"/>
                <w:szCs w:val="20"/>
              </w:rPr>
              <w:t>1,211,770</w:t>
            </w:r>
          </w:p>
        </w:tc>
        <w:tc>
          <w:tcPr>
            <w:tcW w:w="1250" w:type="dxa"/>
            <w:tcBorders>
              <w:top w:val="nil"/>
              <w:left w:val="nil"/>
              <w:bottom w:val="dotted" w:sz="4" w:space="0" w:color="FFFFFF"/>
              <w:right w:val="dotted" w:sz="4" w:space="0" w:color="FFFFFF"/>
            </w:tcBorders>
            <w:shd w:val="clear" w:color="000000" w:fill="FFFFFF"/>
            <w:noWrap/>
            <w:vAlign w:val="center"/>
            <w:hideMark/>
          </w:tcPr>
          <w:p w14:paraId="431475EE" w14:textId="54FEE780" w:rsidR="000B630E" w:rsidRPr="000B630E" w:rsidRDefault="002437D9" w:rsidP="000B630E">
            <w:pPr>
              <w:spacing w:after="0"/>
              <w:jc w:val="right"/>
              <w:rPr>
                <w:rFonts w:cs="Arial"/>
                <w:color w:val="000000"/>
                <w:szCs w:val="20"/>
              </w:rPr>
            </w:pPr>
            <w:r>
              <w:rPr>
                <w:rFonts w:cs="Arial"/>
                <w:color w:val="000000"/>
                <w:szCs w:val="20"/>
              </w:rPr>
              <w:t>10.6</w:t>
            </w:r>
          </w:p>
        </w:tc>
        <w:tc>
          <w:tcPr>
            <w:tcW w:w="1607" w:type="dxa"/>
            <w:tcBorders>
              <w:top w:val="nil"/>
              <w:left w:val="nil"/>
              <w:bottom w:val="dotted" w:sz="4" w:space="0" w:color="FFFFFF"/>
              <w:right w:val="dotted" w:sz="4" w:space="0" w:color="FFFFFF"/>
            </w:tcBorders>
            <w:shd w:val="clear" w:color="000000" w:fill="FFFFFF"/>
            <w:noWrap/>
            <w:vAlign w:val="center"/>
            <w:hideMark/>
          </w:tcPr>
          <w:p w14:paraId="02FCF711" w14:textId="77777777" w:rsidR="000B630E" w:rsidRPr="000B630E" w:rsidRDefault="000B630E" w:rsidP="000B630E">
            <w:pPr>
              <w:spacing w:after="0"/>
              <w:jc w:val="right"/>
              <w:rPr>
                <w:rFonts w:cs="Arial"/>
                <w:color w:val="000000"/>
                <w:szCs w:val="20"/>
              </w:rPr>
            </w:pPr>
            <w:r w:rsidRPr="000B630E">
              <w:rPr>
                <w:rFonts w:cs="Arial"/>
                <w:color w:val="000000"/>
                <w:szCs w:val="20"/>
              </w:rPr>
              <w:t>2,016,582,060</w:t>
            </w:r>
          </w:p>
        </w:tc>
        <w:tc>
          <w:tcPr>
            <w:tcW w:w="964" w:type="dxa"/>
            <w:tcBorders>
              <w:top w:val="nil"/>
              <w:left w:val="nil"/>
              <w:bottom w:val="dotted" w:sz="4" w:space="0" w:color="FFFFFF"/>
              <w:right w:val="dotted" w:sz="4" w:space="0" w:color="FFFFFF"/>
            </w:tcBorders>
            <w:shd w:val="clear" w:color="000000" w:fill="FFFFFF"/>
            <w:noWrap/>
            <w:vAlign w:val="center"/>
            <w:hideMark/>
          </w:tcPr>
          <w:p w14:paraId="3D9F0538" w14:textId="77777777" w:rsidR="000B630E" w:rsidRPr="000B630E" w:rsidRDefault="000B630E" w:rsidP="000B630E">
            <w:pPr>
              <w:spacing w:after="0"/>
              <w:jc w:val="right"/>
              <w:rPr>
                <w:rFonts w:cs="Arial"/>
                <w:color w:val="000000"/>
                <w:szCs w:val="20"/>
              </w:rPr>
            </w:pPr>
            <w:r w:rsidRPr="000B630E">
              <w:rPr>
                <w:rFonts w:cs="Arial"/>
                <w:color w:val="000000"/>
                <w:szCs w:val="20"/>
              </w:rPr>
              <w:t>10.7</w:t>
            </w:r>
          </w:p>
        </w:tc>
      </w:tr>
      <w:tr w:rsidR="000B630E" w:rsidRPr="000B630E" w14:paraId="657BB603"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19160E96"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South Australia</w:t>
            </w:r>
          </w:p>
        </w:tc>
        <w:tc>
          <w:tcPr>
            <w:tcW w:w="992" w:type="dxa"/>
            <w:tcBorders>
              <w:top w:val="nil"/>
              <w:left w:val="nil"/>
              <w:bottom w:val="dotted" w:sz="4" w:space="0" w:color="FFFFFF"/>
              <w:right w:val="dotted" w:sz="4" w:space="0" w:color="FFFFFF"/>
            </w:tcBorders>
            <w:shd w:val="clear" w:color="000000" w:fill="EFD3D2"/>
            <w:noWrap/>
            <w:vAlign w:val="center"/>
            <w:hideMark/>
          </w:tcPr>
          <w:p w14:paraId="7E3A3DBF" w14:textId="77777777" w:rsidR="000B630E" w:rsidRPr="000B630E" w:rsidRDefault="000B630E" w:rsidP="000B630E">
            <w:pPr>
              <w:spacing w:after="0"/>
              <w:jc w:val="right"/>
              <w:rPr>
                <w:rFonts w:cs="Arial"/>
                <w:color w:val="000000"/>
                <w:szCs w:val="20"/>
              </w:rPr>
            </w:pPr>
            <w:r w:rsidRPr="000B630E">
              <w:rPr>
                <w:rFonts w:cs="Arial"/>
                <w:color w:val="000000"/>
                <w:szCs w:val="20"/>
              </w:rPr>
              <w:t>6,360</w:t>
            </w:r>
          </w:p>
        </w:tc>
        <w:tc>
          <w:tcPr>
            <w:tcW w:w="1006" w:type="dxa"/>
            <w:tcBorders>
              <w:top w:val="nil"/>
              <w:left w:val="nil"/>
              <w:bottom w:val="dotted" w:sz="4" w:space="0" w:color="FFFFFF"/>
              <w:right w:val="dotted" w:sz="4" w:space="0" w:color="FFFFFF"/>
            </w:tcBorders>
            <w:shd w:val="clear" w:color="000000" w:fill="EFD3D2"/>
            <w:noWrap/>
            <w:vAlign w:val="center"/>
            <w:hideMark/>
          </w:tcPr>
          <w:p w14:paraId="1B5FBD81" w14:textId="77777777" w:rsidR="000B630E" w:rsidRPr="000B630E" w:rsidRDefault="000B630E" w:rsidP="000B630E">
            <w:pPr>
              <w:spacing w:after="0"/>
              <w:jc w:val="right"/>
              <w:rPr>
                <w:rFonts w:cs="Arial"/>
                <w:color w:val="000000"/>
                <w:szCs w:val="20"/>
              </w:rPr>
            </w:pPr>
            <w:r w:rsidRPr="000B630E">
              <w:rPr>
                <w:rFonts w:cs="Arial"/>
                <w:color w:val="000000"/>
                <w:szCs w:val="20"/>
              </w:rPr>
              <w:t>6.0</w:t>
            </w:r>
          </w:p>
        </w:tc>
        <w:tc>
          <w:tcPr>
            <w:tcW w:w="1273" w:type="dxa"/>
            <w:tcBorders>
              <w:top w:val="nil"/>
              <w:left w:val="nil"/>
              <w:bottom w:val="dotted" w:sz="4" w:space="0" w:color="FFFFFF"/>
              <w:right w:val="dotted" w:sz="4" w:space="0" w:color="FFFFFF"/>
            </w:tcBorders>
            <w:shd w:val="clear" w:color="000000" w:fill="EFD3D2"/>
            <w:noWrap/>
            <w:vAlign w:val="center"/>
            <w:hideMark/>
          </w:tcPr>
          <w:p w14:paraId="42F5ADBE" w14:textId="77777777" w:rsidR="000B630E" w:rsidRPr="000B630E" w:rsidRDefault="000B630E" w:rsidP="000B630E">
            <w:pPr>
              <w:spacing w:after="0"/>
              <w:jc w:val="right"/>
              <w:rPr>
                <w:rFonts w:cs="Arial"/>
                <w:color w:val="000000"/>
                <w:szCs w:val="20"/>
              </w:rPr>
            </w:pPr>
            <w:r w:rsidRPr="000B630E">
              <w:rPr>
                <w:rFonts w:cs="Arial"/>
                <w:color w:val="000000"/>
                <w:szCs w:val="20"/>
              </w:rPr>
              <w:t>752,050</w:t>
            </w:r>
          </w:p>
        </w:tc>
        <w:tc>
          <w:tcPr>
            <w:tcW w:w="1250" w:type="dxa"/>
            <w:tcBorders>
              <w:top w:val="nil"/>
              <w:left w:val="nil"/>
              <w:bottom w:val="dotted" w:sz="4" w:space="0" w:color="FFFFFF"/>
              <w:right w:val="dotted" w:sz="4" w:space="0" w:color="FFFFFF"/>
            </w:tcBorders>
            <w:shd w:val="clear" w:color="000000" w:fill="EFD3D2"/>
            <w:noWrap/>
            <w:vAlign w:val="center"/>
            <w:hideMark/>
          </w:tcPr>
          <w:p w14:paraId="66172E7C" w14:textId="00D4805B" w:rsidR="000B630E" w:rsidRPr="000B630E" w:rsidRDefault="002437D9" w:rsidP="000B630E">
            <w:pPr>
              <w:spacing w:after="0"/>
              <w:jc w:val="right"/>
              <w:rPr>
                <w:rFonts w:cs="Arial"/>
                <w:color w:val="000000"/>
                <w:szCs w:val="20"/>
              </w:rPr>
            </w:pPr>
            <w:r>
              <w:rPr>
                <w:rFonts w:cs="Arial"/>
                <w:color w:val="000000"/>
                <w:szCs w:val="20"/>
              </w:rPr>
              <w:t>6</w:t>
            </w:r>
            <w:r w:rsidR="000B630E" w:rsidRPr="000B630E">
              <w:rPr>
                <w:rFonts w:cs="Arial"/>
                <w:color w:val="000000"/>
                <w:szCs w:val="20"/>
              </w:rPr>
              <w:t>.6</w:t>
            </w:r>
          </w:p>
        </w:tc>
        <w:tc>
          <w:tcPr>
            <w:tcW w:w="1607" w:type="dxa"/>
            <w:tcBorders>
              <w:top w:val="nil"/>
              <w:left w:val="nil"/>
              <w:bottom w:val="dotted" w:sz="4" w:space="0" w:color="FFFFFF"/>
              <w:right w:val="dotted" w:sz="4" w:space="0" w:color="FFFFFF"/>
            </w:tcBorders>
            <w:shd w:val="clear" w:color="000000" w:fill="EFD3D2"/>
            <w:noWrap/>
            <w:vAlign w:val="center"/>
            <w:hideMark/>
          </w:tcPr>
          <w:p w14:paraId="225F2A6F" w14:textId="77777777" w:rsidR="000B630E" w:rsidRPr="000B630E" w:rsidRDefault="000B630E" w:rsidP="000B630E">
            <w:pPr>
              <w:spacing w:after="0"/>
              <w:jc w:val="right"/>
              <w:rPr>
                <w:rFonts w:cs="Arial"/>
                <w:color w:val="000000"/>
                <w:szCs w:val="20"/>
              </w:rPr>
            </w:pPr>
            <w:r w:rsidRPr="000B630E">
              <w:rPr>
                <w:rFonts w:cs="Arial"/>
                <w:color w:val="000000"/>
                <w:szCs w:val="20"/>
              </w:rPr>
              <w:t>1,189,668,390</w:t>
            </w:r>
          </w:p>
        </w:tc>
        <w:tc>
          <w:tcPr>
            <w:tcW w:w="964" w:type="dxa"/>
            <w:tcBorders>
              <w:top w:val="nil"/>
              <w:left w:val="nil"/>
              <w:bottom w:val="dotted" w:sz="4" w:space="0" w:color="FFFFFF"/>
              <w:right w:val="dotted" w:sz="4" w:space="0" w:color="FFFFFF"/>
            </w:tcBorders>
            <w:shd w:val="clear" w:color="000000" w:fill="EFD3D2"/>
            <w:noWrap/>
            <w:vAlign w:val="center"/>
            <w:hideMark/>
          </w:tcPr>
          <w:p w14:paraId="37EBA091" w14:textId="77777777" w:rsidR="000B630E" w:rsidRPr="000B630E" w:rsidRDefault="000B630E" w:rsidP="000B630E">
            <w:pPr>
              <w:spacing w:after="0"/>
              <w:jc w:val="right"/>
              <w:rPr>
                <w:rFonts w:cs="Arial"/>
                <w:color w:val="000000"/>
                <w:szCs w:val="20"/>
              </w:rPr>
            </w:pPr>
            <w:r w:rsidRPr="000B630E">
              <w:rPr>
                <w:rFonts w:cs="Arial"/>
                <w:color w:val="000000"/>
                <w:szCs w:val="20"/>
              </w:rPr>
              <w:t>6.3</w:t>
            </w:r>
          </w:p>
        </w:tc>
      </w:tr>
      <w:tr w:rsidR="000B630E" w:rsidRPr="000B630E" w14:paraId="22D9732E"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56027B0A"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Tasmania</w:t>
            </w:r>
          </w:p>
        </w:tc>
        <w:tc>
          <w:tcPr>
            <w:tcW w:w="992" w:type="dxa"/>
            <w:tcBorders>
              <w:top w:val="nil"/>
              <w:left w:val="nil"/>
              <w:bottom w:val="dotted" w:sz="4" w:space="0" w:color="FFFFFF"/>
              <w:right w:val="dotted" w:sz="4" w:space="0" w:color="FFFFFF"/>
            </w:tcBorders>
            <w:shd w:val="clear" w:color="000000" w:fill="FFFFFF"/>
            <w:noWrap/>
            <w:vAlign w:val="center"/>
            <w:hideMark/>
          </w:tcPr>
          <w:p w14:paraId="38370254" w14:textId="77777777" w:rsidR="000B630E" w:rsidRPr="000B630E" w:rsidRDefault="000B630E" w:rsidP="000B630E">
            <w:pPr>
              <w:spacing w:after="0"/>
              <w:jc w:val="right"/>
              <w:rPr>
                <w:rFonts w:cs="Arial"/>
                <w:color w:val="000000"/>
                <w:szCs w:val="20"/>
              </w:rPr>
            </w:pPr>
            <w:r w:rsidRPr="000B630E">
              <w:rPr>
                <w:rFonts w:cs="Arial"/>
                <w:color w:val="000000"/>
                <w:szCs w:val="20"/>
              </w:rPr>
              <w:t>2,640</w:t>
            </w:r>
          </w:p>
        </w:tc>
        <w:tc>
          <w:tcPr>
            <w:tcW w:w="1006" w:type="dxa"/>
            <w:tcBorders>
              <w:top w:val="nil"/>
              <w:left w:val="nil"/>
              <w:bottom w:val="dotted" w:sz="4" w:space="0" w:color="FFFFFF"/>
              <w:right w:val="dotted" w:sz="4" w:space="0" w:color="FFFFFF"/>
            </w:tcBorders>
            <w:shd w:val="clear" w:color="000000" w:fill="FFFFFF"/>
            <w:noWrap/>
            <w:vAlign w:val="center"/>
            <w:hideMark/>
          </w:tcPr>
          <w:p w14:paraId="3161263C" w14:textId="77777777" w:rsidR="000B630E" w:rsidRPr="000B630E" w:rsidRDefault="000B630E" w:rsidP="000B630E">
            <w:pPr>
              <w:spacing w:after="0"/>
              <w:jc w:val="right"/>
              <w:rPr>
                <w:rFonts w:cs="Arial"/>
                <w:color w:val="000000"/>
                <w:szCs w:val="20"/>
              </w:rPr>
            </w:pPr>
            <w:r w:rsidRPr="000B630E">
              <w:rPr>
                <w:rFonts w:cs="Arial"/>
                <w:color w:val="000000"/>
                <w:szCs w:val="20"/>
              </w:rPr>
              <w:t>2.5</w:t>
            </w:r>
          </w:p>
        </w:tc>
        <w:tc>
          <w:tcPr>
            <w:tcW w:w="1273" w:type="dxa"/>
            <w:tcBorders>
              <w:top w:val="nil"/>
              <w:left w:val="nil"/>
              <w:bottom w:val="dotted" w:sz="4" w:space="0" w:color="FFFFFF"/>
              <w:right w:val="dotted" w:sz="4" w:space="0" w:color="FFFFFF"/>
            </w:tcBorders>
            <w:shd w:val="clear" w:color="000000" w:fill="FFFFFF"/>
            <w:noWrap/>
            <w:vAlign w:val="center"/>
            <w:hideMark/>
          </w:tcPr>
          <w:p w14:paraId="77049DD7" w14:textId="77777777" w:rsidR="000B630E" w:rsidRPr="000B630E" w:rsidRDefault="000B630E" w:rsidP="000B630E">
            <w:pPr>
              <w:spacing w:after="0"/>
              <w:jc w:val="right"/>
              <w:rPr>
                <w:rFonts w:cs="Arial"/>
                <w:color w:val="000000"/>
                <w:szCs w:val="20"/>
              </w:rPr>
            </w:pPr>
            <w:r w:rsidRPr="000B630E">
              <w:rPr>
                <w:rFonts w:cs="Arial"/>
                <w:color w:val="000000"/>
                <w:szCs w:val="20"/>
              </w:rPr>
              <w:t>218,990</w:t>
            </w:r>
          </w:p>
        </w:tc>
        <w:tc>
          <w:tcPr>
            <w:tcW w:w="1250" w:type="dxa"/>
            <w:tcBorders>
              <w:top w:val="nil"/>
              <w:left w:val="nil"/>
              <w:bottom w:val="dotted" w:sz="4" w:space="0" w:color="FFFFFF"/>
              <w:right w:val="dotted" w:sz="4" w:space="0" w:color="FFFFFF"/>
            </w:tcBorders>
            <w:shd w:val="clear" w:color="000000" w:fill="FFFFFF"/>
            <w:noWrap/>
            <w:vAlign w:val="center"/>
            <w:hideMark/>
          </w:tcPr>
          <w:p w14:paraId="07283D57" w14:textId="77777777" w:rsidR="000B630E" w:rsidRPr="000B630E" w:rsidRDefault="000B630E" w:rsidP="000B630E">
            <w:pPr>
              <w:spacing w:after="0"/>
              <w:jc w:val="right"/>
              <w:rPr>
                <w:rFonts w:cs="Arial"/>
                <w:color w:val="000000"/>
                <w:szCs w:val="20"/>
              </w:rPr>
            </w:pPr>
            <w:r w:rsidRPr="000B630E">
              <w:rPr>
                <w:rFonts w:cs="Arial"/>
                <w:color w:val="000000"/>
                <w:szCs w:val="20"/>
              </w:rPr>
              <w:t>1.9</w:t>
            </w:r>
          </w:p>
        </w:tc>
        <w:tc>
          <w:tcPr>
            <w:tcW w:w="1607" w:type="dxa"/>
            <w:tcBorders>
              <w:top w:val="nil"/>
              <w:left w:val="nil"/>
              <w:bottom w:val="dotted" w:sz="4" w:space="0" w:color="FFFFFF"/>
              <w:right w:val="dotted" w:sz="4" w:space="0" w:color="FFFFFF"/>
            </w:tcBorders>
            <w:shd w:val="clear" w:color="000000" w:fill="FFFFFF"/>
            <w:noWrap/>
            <w:vAlign w:val="center"/>
            <w:hideMark/>
          </w:tcPr>
          <w:p w14:paraId="2DC5EC60" w14:textId="77777777" w:rsidR="000B630E" w:rsidRPr="000B630E" w:rsidRDefault="000B630E" w:rsidP="000B630E">
            <w:pPr>
              <w:spacing w:after="0"/>
              <w:jc w:val="right"/>
              <w:rPr>
                <w:rFonts w:cs="Arial"/>
                <w:color w:val="000000"/>
                <w:szCs w:val="20"/>
              </w:rPr>
            </w:pPr>
            <w:r w:rsidRPr="000B630E">
              <w:rPr>
                <w:rFonts w:cs="Arial"/>
                <w:color w:val="000000"/>
                <w:szCs w:val="20"/>
              </w:rPr>
              <w:t>334,313,370</w:t>
            </w:r>
          </w:p>
        </w:tc>
        <w:tc>
          <w:tcPr>
            <w:tcW w:w="964" w:type="dxa"/>
            <w:tcBorders>
              <w:top w:val="nil"/>
              <w:left w:val="nil"/>
              <w:bottom w:val="dotted" w:sz="4" w:space="0" w:color="FFFFFF"/>
              <w:right w:val="dotted" w:sz="4" w:space="0" w:color="FFFFFF"/>
            </w:tcBorders>
            <w:shd w:val="clear" w:color="000000" w:fill="FFFFFF"/>
            <w:noWrap/>
            <w:vAlign w:val="center"/>
            <w:hideMark/>
          </w:tcPr>
          <w:p w14:paraId="1D09FA71" w14:textId="77777777" w:rsidR="000B630E" w:rsidRPr="000B630E" w:rsidRDefault="000B630E" w:rsidP="000B630E">
            <w:pPr>
              <w:spacing w:after="0"/>
              <w:jc w:val="right"/>
              <w:rPr>
                <w:rFonts w:cs="Arial"/>
                <w:color w:val="000000"/>
                <w:szCs w:val="20"/>
              </w:rPr>
            </w:pPr>
            <w:r w:rsidRPr="000B630E">
              <w:rPr>
                <w:rFonts w:cs="Arial"/>
                <w:color w:val="000000"/>
                <w:szCs w:val="20"/>
              </w:rPr>
              <w:t>1.8</w:t>
            </w:r>
          </w:p>
        </w:tc>
      </w:tr>
      <w:tr w:rsidR="000B630E" w:rsidRPr="000B630E" w14:paraId="7885CCF6"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0B24730C"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Northern Territory</w:t>
            </w:r>
          </w:p>
        </w:tc>
        <w:tc>
          <w:tcPr>
            <w:tcW w:w="992" w:type="dxa"/>
            <w:tcBorders>
              <w:top w:val="nil"/>
              <w:left w:val="nil"/>
              <w:bottom w:val="dotted" w:sz="4" w:space="0" w:color="FFFFFF"/>
              <w:right w:val="dotted" w:sz="4" w:space="0" w:color="FFFFFF"/>
            </w:tcBorders>
            <w:shd w:val="clear" w:color="000000" w:fill="EFD3D2"/>
            <w:noWrap/>
            <w:vAlign w:val="center"/>
            <w:hideMark/>
          </w:tcPr>
          <w:p w14:paraId="105E43D7" w14:textId="77777777" w:rsidR="000B630E" w:rsidRPr="000B630E" w:rsidRDefault="000B630E" w:rsidP="000B630E">
            <w:pPr>
              <w:spacing w:after="0"/>
              <w:jc w:val="right"/>
              <w:rPr>
                <w:rFonts w:cs="Arial"/>
                <w:color w:val="000000"/>
                <w:szCs w:val="20"/>
              </w:rPr>
            </w:pPr>
            <w:r w:rsidRPr="000B630E">
              <w:rPr>
                <w:rFonts w:cs="Arial"/>
                <w:color w:val="000000"/>
                <w:szCs w:val="20"/>
              </w:rPr>
              <w:t>990</w:t>
            </w:r>
          </w:p>
        </w:tc>
        <w:tc>
          <w:tcPr>
            <w:tcW w:w="1006" w:type="dxa"/>
            <w:tcBorders>
              <w:top w:val="nil"/>
              <w:left w:val="nil"/>
              <w:bottom w:val="dotted" w:sz="4" w:space="0" w:color="FFFFFF"/>
              <w:right w:val="dotted" w:sz="4" w:space="0" w:color="FFFFFF"/>
            </w:tcBorders>
            <w:shd w:val="clear" w:color="000000" w:fill="EFD3D2"/>
            <w:noWrap/>
            <w:vAlign w:val="center"/>
            <w:hideMark/>
          </w:tcPr>
          <w:p w14:paraId="0B5D5697" w14:textId="77777777" w:rsidR="000B630E" w:rsidRPr="000B630E" w:rsidRDefault="000B630E" w:rsidP="000B630E">
            <w:pPr>
              <w:spacing w:after="0"/>
              <w:jc w:val="right"/>
              <w:rPr>
                <w:rFonts w:cs="Arial"/>
                <w:color w:val="000000"/>
                <w:szCs w:val="20"/>
              </w:rPr>
            </w:pPr>
            <w:r w:rsidRPr="000B630E">
              <w:rPr>
                <w:rFonts w:cs="Arial"/>
                <w:color w:val="000000"/>
                <w:szCs w:val="20"/>
              </w:rPr>
              <w:t>0.9</w:t>
            </w:r>
          </w:p>
        </w:tc>
        <w:tc>
          <w:tcPr>
            <w:tcW w:w="1273" w:type="dxa"/>
            <w:tcBorders>
              <w:top w:val="nil"/>
              <w:left w:val="nil"/>
              <w:bottom w:val="dotted" w:sz="4" w:space="0" w:color="FFFFFF"/>
              <w:right w:val="dotted" w:sz="4" w:space="0" w:color="FFFFFF"/>
            </w:tcBorders>
            <w:shd w:val="clear" w:color="000000" w:fill="EFD3D2"/>
            <w:noWrap/>
            <w:vAlign w:val="center"/>
            <w:hideMark/>
          </w:tcPr>
          <w:p w14:paraId="16CF9D46" w14:textId="77777777" w:rsidR="000B630E" w:rsidRPr="000B630E" w:rsidRDefault="000B630E" w:rsidP="000B630E">
            <w:pPr>
              <w:spacing w:after="0"/>
              <w:jc w:val="right"/>
              <w:rPr>
                <w:rFonts w:cs="Arial"/>
                <w:color w:val="000000"/>
                <w:szCs w:val="20"/>
              </w:rPr>
            </w:pPr>
            <w:r w:rsidRPr="000B630E">
              <w:rPr>
                <w:rFonts w:cs="Arial"/>
                <w:color w:val="000000"/>
                <w:szCs w:val="20"/>
              </w:rPr>
              <w:t>140,420</w:t>
            </w:r>
          </w:p>
        </w:tc>
        <w:tc>
          <w:tcPr>
            <w:tcW w:w="1250" w:type="dxa"/>
            <w:tcBorders>
              <w:top w:val="nil"/>
              <w:left w:val="nil"/>
              <w:bottom w:val="dotted" w:sz="4" w:space="0" w:color="FFFFFF"/>
              <w:right w:val="dotted" w:sz="4" w:space="0" w:color="FFFFFF"/>
            </w:tcBorders>
            <w:shd w:val="clear" w:color="000000" w:fill="EFD3D2"/>
            <w:noWrap/>
            <w:vAlign w:val="center"/>
            <w:hideMark/>
          </w:tcPr>
          <w:p w14:paraId="35D145AC" w14:textId="77777777" w:rsidR="000B630E" w:rsidRPr="000B630E" w:rsidRDefault="000B630E" w:rsidP="000B630E">
            <w:pPr>
              <w:spacing w:after="0"/>
              <w:jc w:val="right"/>
              <w:rPr>
                <w:rFonts w:cs="Arial"/>
                <w:color w:val="000000"/>
                <w:szCs w:val="20"/>
              </w:rPr>
            </w:pPr>
            <w:r w:rsidRPr="000B630E">
              <w:rPr>
                <w:rFonts w:cs="Arial"/>
                <w:color w:val="000000"/>
                <w:szCs w:val="20"/>
              </w:rPr>
              <w:t>1.2</w:t>
            </w:r>
          </w:p>
        </w:tc>
        <w:tc>
          <w:tcPr>
            <w:tcW w:w="1607" w:type="dxa"/>
            <w:tcBorders>
              <w:top w:val="nil"/>
              <w:left w:val="nil"/>
              <w:bottom w:val="dotted" w:sz="4" w:space="0" w:color="FFFFFF"/>
              <w:right w:val="dotted" w:sz="4" w:space="0" w:color="FFFFFF"/>
            </w:tcBorders>
            <w:shd w:val="clear" w:color="000000" w:fill="EFD3D2"/>
            <w:noWrap/>
            <w:vAlign w:val="center"/>
            <w:hideMark/>
          </w:tcPr>
          <w:p w14:paraId="386A96A6" w14:textId="77777777" w:rsidR="000B630E" w:rsidRPr="000B630E" w:rsidRDefault="000B630E" w:rsidP="000B630E">
            <w:pPr>
              <w:spacing w:after="0"/>
              <w:jc w:val="right"/>
              <w:rPr>
                <w:rFonts w:cs="Arial"/>
                <w:color w:val="000000"/>
                <w:szCs w:val="20"/>
              </w:rPr>
            </w:pPr>
            <w:r w:rsidRPr="000B630E">
              <w:rPr>
                <w:rFonts w:cs="Arial"/>
                <w:color w:val="000000"/>
                <w:szCs w:val="20"/>
              </w:rPr>
              <w:t>248,035,180</w:t>
            </w:r>
          </w:p>
        </w:tc>
        <w:tc>
          <w:tcPr>
            <w:tcW w:w="964" w:type="dxa"/>
            <w:tcBorders>
              <w:top w:val="nil"/>
              <w:left w:val="nil"/>
              <w:bottom w:val="dotted" w:sz="4" w:space="0" w:color="FFFFFF"/>
              <w:right w:val="dotted" w:sz="4" w:space="0" w:color="FFFFFF"/>
            </w:tcBorders>
            <w:shd w:val="clear" w:color="000000" w:fill="EFD3D2"/>
            <w:noWrap/>
            <w:vAlign w:val="center"/>
            <w:hideMark/>
          </w:tcPr>
          <w:p w14:paraId="6C223CDD" w14:textId="77777777" w:rsidR="000B630E" w:rsidRPr="000B630E" w:rsidRDefault="000B630E" w:rsidP="000B630E">
            <w:pPr>
              <w:spacing w:after="0"/>
              <w:jc w:val="right"/>
              <w:rPr>
                <w:rFonts w:cs="Arial"/>
                <w:color w:val="000000"/>
                <w:szCs w:val="20"/>
              </w:rPr>
            </w:pPr>
            <w:r w:rsidRPr="000B630E">
              <w:rPr>
                <w:rFonts w:cs="Arial"/>
                <w:color w:val="000000"/>
                <w:szCs w:val="20"/>
              </w:rPr>
              <w:t>1.3</w:t>
            </w:r>
          </w:p>
        </w:tc>
      </w:tr>
      <w:tr w:rsidR="000B630E" w:rsidRPr="000B630E" w14:paraId="0E9ECEB0" w14:textId="77777777" w:rsidTr="000B630E">
        <w:trPr>
          <w:trHeight w:val="51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4015021D"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Australian Capital Territory</w:t>
            </w:r>
          </w:p>
        </w:tc>
        <w:tc>
          <w:tcPr>
            <w:tcW w:w="992" w:type="dxa"/>
            <w:tcBorders>
              <w:top w:val="nil"/>
              <w:left w:val="nil"/>
              <w:bottom w:val="dotted" w:sz="4" w:space="0" w:color="FFFFFF"/>
              <w:right w:val="dotted" w:sz="4" w:space="0" w:color="FFFFFF"/>
            </w:tcBorders>
            <w:shd w:val="clear" w:color="000000" w:fill="FFFFFF"/>
            <w:noWrap/>
            <w:vAlign w:val="center"/>
            <w:hideMark/>
          </w:tcPr>
          <w:p w14:paraId="00FED90C" w14:textId="77777777" w:rsidR="000B630E" w:rsidRPr="000B630E" w:rsidRDefault="000B630E" w:rsidP="000B630E">
            <w:pPr>
              <w:spacing w:after="0"/>
              <w:jc w:val="right"/>
              <w:rPr>
                <w:rFonts w:cs="Arial"/>
                <w:color w:val="000000"/>
                <w:szCs w:val="20"/>
              </w:rPr>
            </w:pPr>
            <w:r w:rsidRPr="000B630E">
              <w:rPr>
                <w:rFonts w:cs="Arial"/>
                <w:color w:val="000000"/>
                <w:szCs w:val="20"/>
              </w:rPr>
              <w:t>1,730</w:t>
            </w:r>
          </w:p>
        </w:tc>
        <w:tc>
          <w:tcPr>
            <w:tcW w:w="1006" w:type="dxa"/>
            <w:tcBorders>
              <w:top w:val="nil"/>
              <w:left w:val="nil"/>
              <w:bottom w:val="dotted" w:sz="4" w:space="0" w:color="FFFFFF"/>
              <w:right w:val="dotted" w:sz="4" w:space="0" w:color="FFFFFF"/>
            </w:tcBorders>
            <w:shd w:val="clear" w:color="000000" w:fill="FFFFFF"/>
            <w:noWrap/>
            <w:vAlign w:val="center"/>
            <w:hideMark/>
          </w:tcPr>
          <w:p w14:paraId="4BD951EA" w14:textId="77777777" w:rsidR="000B630E" w:rsidRPr="000B630E" w:rsidRDefault="000B630E" w:rsidP="000B630E">
            <w:pPr>
              <w:spacing w:after="0"/>
              <w:jc w:val="right"/>
              <w:rPr>
                <w:rFonts w:cs="Arial"/>
                <w:color w:val="000000"/>
                <w:szCs w:val="20"/>
              </w:rPr>
            </w:pPr>
            <w:r w:rsidRPr="000B630E">
              <w:rPr>
                <w:rFonts w:cs="Arial"/>
                <w:color w:val="000000"/>
                <w:szCs w:val="20"/>
              </w:rPr>
              <w:t>1.6</w:t>
            </w:r>
          </w:p>
        </w:tc>
        <w:tc>
          <w:tcPr>
            <w:tcW w:w="1273" w:type="dxa"/>
            <w:tcBorders>
              <w:top w:val="nil"/>
              <w:left w:val="nil"/>
              <w:bottom w:val="dotted" w:sz="4" w:space="0" w:color="FFFFFF"/>
              <w:right w:val="dotted" w:sz="4" w:space="0" w:color="FFFFFF"/>
            </w:tcBorders>
            <w:shd w:val="clear" w:color="000000" w:fill="FFFFFF"/>
            <w:noWrap/>
            <w:vAlign w:val="center"/>
            <w:hideMark/>
          </w:tcPr>
          <w:p w14:paraId="6B284C75" w14:textId="77777777" w:rsidR="000B630E" w:rsidRPr="000B630E" w:rsidRDefault="000B630E" w:rsidP="000B630E">
            <w:pPr>
              <w:spacing w:after="0"/>
              <w:jc w:val="right"/>
              <w:rPr>
                <w:rFonts w:cs="Arial"/>
                <w:color w:val="000000"/>
                <w:szCs w:val="20"/>
              </w:rPr>
            </w:pPr>
            <w:r w:rsidRPr="000B630E">
              <w:rPr>
                <w:rFonts w:cs="Arial"/>
                <w:color w:val="000000"/>
                <w:szCs w:val="20"/>
              </w:rPr>
              <w:t>168,330</w:t>
            </w:r>
          </w:p>
        </w:tc>
        <w:tc>
          <w:tcPr>
            <w:tcW w:w="1250" w:type="dxa"/>
            <w:tcBorders>
              <w:top w:val="nil"/>
              <w:left w:val="nil"/>
              <w:bottom w:val="dotted" w:sz="4" w:space="0" w:color="FFFFFF"/>
              <w:right w:val="dotted" w:sz="4" w:space="0" w:color="FFFFFF"/>
            </w:tcBorders>
            <w:shd w:val="clear" w:color="000000" w:fill="FFFFFF"/>
            <w:noWrap/>
            <w:vAlign w:val="center"/>
            <w:hideMark/>
          </w:tcPr>
          <w:p w14:paraId="040A10A1" w14:textId="77777777" w:rsidR="000B630E" w:rsidRPr="000B630E" w:rsidRDefault="000B630E" w:rsidP="000B630E">
            <w:pPr>
              <w:spacing w:after="0"/>
              <w:jc w:val="right"/>
              <w:rPr>
                <w:rFonts w:cs="Arial"/>
                <w:color w:val="000000"/>
                <w:szCs w:val="20"/>
              </w:rPr>
            </w:pPr>
            <w:r w:rsidRPr="000B630E">
              <w:rPr>
                <w:rFonts w:cs="Arial"/>
                <w:color w:val="000000"/>
                <w:szCs w:val="20"/>
              </w:rPr>
              <w:t>1.5</w:t>
            </w:r>
          </w:p>
        </w:tc>
        <w:tc>
          <w:tcPr>
            <w:tcW w:w="1607" w:type="dxa"/>
            <w:tcBorders>
              <w:top w:val="nil"/>
              <w:left w:val="nil"/>
              <w:bottom w:val="dotted" w:sz="4" w:space="0" w:color="FFFFFF"/>
              <w:right w:val="dotted" w:sz="4" w:space="0" w:color="FFFFFF"/>
            </w:tcBorders>
            <w:shd w:val="clear" w:color="000000" w:fill="FFFFFF"/>
            <w:noWrap/>
            <w:vAlign w:val="center"/>
            <w:hideMark/>
          </w:tcPr>
          <w:p w14:paraId="112CA82A" w14:textId="77777777" w:rsidR="000B630E" w:rsidRPr="000B630E" w:rsidRDefault="000B630E" w:rsidP="000B630E">
            <w:pPr>
              <w:spacing w:after="0"/>
              <w:jc w:val="right"/>
              <w:rPr>
                <w:rFonts w:cs="Arial"/>
                <w:color w:val="000000"/>
                <w:szCs w:val="20"/>
              </w:rPr>
            </w:pPr>
            <w:r w:rsidRPr="000B630E">
              <w:rPr>
                <w:rFonts w:cs="Arial"/>
                <w:color w:val="000000"/>
                <w:szCs w:val="20"/>
              </w:rPr>
              <w:t>266,524,040</w:t>
            </w:r>
          </w:p>
        </w:tc>
        <w:tc>
          <w:tcPr>
            <w:tcW w:w="964" w:type="dxa"/>
            <w:tcBorders>
              <w:top w:val="nil"/>
              <w:left w:val="nil"/>
              <w:bottom w:val="dotted" w:sz="4" w:space="0" w:color="FFFFFF"/>
              <w:right w:val="dotted" w:sz="4" w:space="0" w:color="FFFFFF"/>
            </w:tcBorders>
            <w:shd w:val="clear" w:color="000000" w:fill="FFFFFF"/>
            <w:noWrap/>
            <w:vAlign w:val="center"/>
            <w:hideMark/>
          </w:tcPr>
          <w:p w14:paraId="793C0528" w14:textId="77777777" w:rsidR="000B630E" w:rsidRPr="000B630E" w:rsidRDefault="000B630E" w:rsidP="000B630E">
            <w:pPr>
              <w:spacing w:after="0"/>
              <w:jc w:val="right"/>
              <w:rPr>
                <w:rFonts w:cs="Arial"/>
                <w:color w:val="000000"/>
                <w:szCs w:val="20"/>
              </w:rPr>
            </w:pPr>
            <w:r w:rsidRPr="000B630E">
              <w:rPr>
                <w:rFonts w:cs="Arial"/>
                <w:color w:val="000000"/>
                <w:szCs w:val="20"/>
              </w:rPr>
              <w:t>1.4</w:t>
            </w:r>
          </w:p>
        </w:tc>
      </w:tr>
      <w:tr w:rsidR="000B630E" w:rsidRPr="000B630E" w14:paraId="1821C5E5" w14:textId="77777777" w:rsidTr="000B630E">
        <w:trPr>
          <w:trHeight w:val="510"/>
        </w:trPr>
        <w:tc>
          <w:tcPr>
            <w:tcW w:w="1985" w:type="dxa"/>
            <w:tcBorders>
              <w:top w:val="nil"/>
              <w:left w:val="dotted" w:sz="4" w:space="0" w:color="FFFFFF"/>
              <w:bottom w:val="dotted" w:sz="4" w:space="0" w:color="FFFFFF"/>
              <w:right w:val="dotted" w:sz="4" w:space="0" w:color="FFFFFF"/>
            </w:tcBorders>
            <w:shd w:val="clear" w:color="000000" w:fill="EFD3D2"/>
            <w:noWrap/>
            <w:vAlign w:val="center"/>
            <w:hideMark/>
          </w:tcPr>
          <w:p w14:paraId="7D6BF2DA"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Australian Government</w:t>
            </w:r>
          </w:p>
        </w:tc>
        <w:tc>
          <w:tcPr>
            <w:tcW w:w="992" w:type="dxa"/>
            <w:tcBorders>
              <w:top w:val="nil"/>
              <w:left w:val="nil"/>
              <w:bottom w:val="dotted" w:sz="4" w:space="0" w:color="FFFFFF"/>
              <w:right w:val="dotted" w:sz="4" w:space="0" w:color="FFFFFF"/>
            </w:tcBorders>
            <w:shd w:val="clear" w:color="000000" w:fill="EFD3D2"/>
            <w:noWrap/>
            <w:vAlign w:val="center"/>
            <w:hideMark/>
          </w:tcPr>
          <w:p w14:paraId="315088E3" w14:textId="77777777" w:rsidR="000B630E" w:rsidRPr="000B630E" w:rsidRDefault="000B630E" w:rsidP="000B630E">
            <w:pPr>
              <w:spacing w:after="0"/>
              <w:jc w:val="right"/>
              <w:rPr>
                <w:rFonts w:cs="Arial"/>
                <w:color w:val="000000"/>
                <w:szCs w:val="20"/>
              </w:rPr>
            </w:pPr>
            <w:r w:rsidRPr="000B630E">
              <w:rPr>
                <w:rFonts w:cs="Arial"/>
                <w:color w:val="000000"/>
                <w:szCs w:val="20"/>
              </w:rPr>
              <w:t>1,610</w:t>
            </w:r>
          </w:p>
        </w:tc>
        <w:tc>
          <w:tcPr>
            <w:tcW w:w="1006" w:type="dxa"/>
            <w:tcBorders>
              <w:top w:val="nil"/>
              <w:left w:val="nil"/>
              <w:bottom w:val="dotted" w:sz="4" w:space="0" w:color="FFFFFF"/>
              <w:right w:val="dotted" w:sz="4" w:space="0" w:color="FFFFFF"/>
            </w:tcBorders>
            <w:shd w:val="clear" w:color="000000" w:fill="EFD3D2"/>
            <w:noWrap/>
            <w:vAlign w:val="center"/>
            <w:hideMark/>
          </w:tcPr>
          <w:p w14:paraId="79A03152" w14:textId="77777777" w:rsidR="000B630E" w:rsidRPr="000B630E" w:rsidRDefault="000B630E" w:rsidP="000B630E">
            <w:pPr>
              <w:spacing w:after="0"/>
              <w:jc w:val="right"/>
              <w:rPr>
                <w:rFonts w:cs="Arial"/>
                <w:color w:val="000000"/>
                <w:szCs w:val="20"/>
              </w:rPr>
            </w:pPr>
            <w:r w:rsidRPr="000B630E">
              <w:rPr>
                <w:rFonts w:cs="Arial"/>
                <w:color w:val="000000"/>
                <w:szCs w:val="20"/>
              </w:rPr>
              <w:t>1.5</w:t>
            </w:r>
          </w:p>
        </w:tc>
        <w:tc>
          <w:tcPr>
            <w:tcW w:w="1273" w:type="dxa"/>
            <w:tcBorders>
              <w:top w:val="nil"/>
              <w:left w:val="nil"/>
              <w:bottom w:val="dotted" w:sz="4" w:space="0" w:color="FFFFFF"/>
              <w:right w:val="dotted" w:sz="4" w:space="0" w:color="FFFFFF"/>
            </w:tcBorders>
            <w:shd w:val="clear" w:color="000000" w:fill="EFD3D2"/>
            <w:noWrap/>
            <w:vAlign w:val="center"/>
            <w:hideMark/>
          </w:tcPr>
          <w:p w14:paraId="11911439" w14:textId="77777777" w:rsidR="000B630E" w:rsidRPr="000B630E" w:rsidRDefault="000B630E" w:rsidP="000B630E">
            <w:pPr>
              <w:spacing w:after="0"/>
              <w:jc w:val="right"/>
              <w:rPr>
                <w:rFonts w:cs="Arial"/>
                <w:color w:val="000000"/>
                <w:szCs w:val="20"/>
              </w:rPr>
            </w:pPr>
            <w:r w:rsidRPr="000B630E">
              <w:rPr>
                <w:rFonts w:cs="Arial"/>
                <w:color w:val="000000"/>
                <w:szCs w:val="20"/>
              </w:rPr>
              <w:t>407,110</w:t>
            </w:r>
          </w:p>
        </w:tc>
        <w:tc>
          <w:tcPr>
            <w:tcW w:w="1250" w:type="dxa"/>
            <w:tcBorders>
              <w:top w:val="nil"/>
              <w:left w:val="nil"/>
              <w:bottom w:val="dotted" w:sz="4" w:space="0" w:color="FFFFFF"/>
              <w:right w:val="dotted" w:sz="4" w:space="0" w:color="FFFFFF"/>
            </w:tcBorders>
            <w:shd w:val="clear" w:color="000000" w:fill="EFD3D2"/>
            <w:noWrap/>
            <w:vAlign w:val="center"/>
            <w:hideMark/>
          </w:tcPr>
          <w:p w14:paraId="05C184E2" w14:textId="77777777" w:rsidR="000B630E" w:rsidRPr="000B630E" w:rsidRDefault="000B630E" w:rsidP="000B630E">
            <w:pPr>
              <w:spacing w:after="0"/>
              <w:jc w:val="right"/>
              <w:rPr>
                <w:rFonts w:cs="Arial"/>
                <w:color w:val="000000"/>
                <w:szCs w:val="20"/>
              </w:rPr>
            </w:pPr>
            <w:r w:rsidRPr="000B630E">
              <w:rPr>
                <w:rFonts w:cs="Arial"/>
                <w:color w:val="000000"/>
                <w:szCs w:val="20"/>
              </w:rPr>
              <w:t>3.6</w:t>
            </w:r>
          </w:p>
        </w:tc>
        <w:tc>
          <w:tcPr>
            <w:tcW w:w="1607" w:type="dxa"/>
            <w:tcBorders>
              <w:top w:val="nil"/>
              <w:left w:val="nil"/>
              <w:bottom w:val="dotted" w:sz="4" w:space="0" w:color="FFFFFF"/>
              <w:right w:val="dotted" w:sz="4" w:space="0" w:color="FFFFFF"/>
            </w:tcBorders>
            <w:shd w:val="clear" w:color="000000" w:fill="EFD3D2"/>
            <w:noWrap/>
            <w:vAlign w:val="center"/>
            <w:hideMark/>
          </w:tcPr>
          <w:p w14:paraId="6C139217" w14:textId="77777777" w:rsidR="000B630E" w:rsidRPr="000B630E" w:rsidRDefault="000B630E" w:rsidP="000B630E">
            <w:pPr>
              <w:spacing w:after="0"/>
              <w:jc w:val="right"/>
              <w:rPr>
                <w:rFonts w:cs="Arial"/>
                <w:color w:val="000000"/>
                <w:szCs w:val="20"/>
              </w:rPr>
            </w:pPr>
            <w:r w:rsidRPr="000B630E">
              <w:rPr>
                <w:rFonts w:cs="Arial"/>
                <w:color w:val="000000"/>
                <w:szCs w:val="20"/>
              </w:rPr>
              <w:t>712,478,050</w:t>
            </w:r>
          </w:p>
        </w:tc>
        <w:tc>
          <w:tcPr>
            <w:tcW w:w="964" w:type="dxa"/>
            <w:tcBorders>
              <w:top w:val="nil"/>
              <w:left w:val="nil"/>
              <w:bottom w:val="dotted" w:sz="4" w:space="0" w:color="FFFFFF"/>
              <w:right w:val="dotted" w:sz="4" w:space="0" w:color="FFFFFF"/>
            </w:tcBorders>
            <w:shd w:val="clear" w:color="000000" w:fill="EFD3D2"/>
            <w:noWrap/>
            <w:vAlign w:val="center"/>
            <w:hideMark/>
          </w:tcPr>
          <w:p w14:paraId="45D85AD7" w14:textId="77777777" w:rsidR="000B630E" w:rsidRPr="000B630E" w:rsidRDefault="000B630E" w:rsidP="000B630E">
            <w:pPr>
              <w:spacing w:after="0"/>
              <w:jc w:val="right"/>
              <w:rPr>
                <w:rFonts w:cs="Arial"/>
                <w:color w:val="000000"/>
                <w:szCs w:val="20"/>
              </w:rPr>
            </w:pPr>
            <w:r w:rsidRPr="000B630E">
              <w:rPr>
                <w:rFonts w:cs="Arial"/>
                <w:color w:val="000000"/>
                <w:szCs w:val="20"/>
              </w:rPr>
              <w:t>3.8</w:t>
            </w:r>
          </w:p>
        </w:tc>
      </w:tr>
      <w:tr w:rsidR="000B630E" w:rsidRPr="000B630E" w14:paraId="7F2F663B"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FFFFFF"/>
            <w:noWrap/>
            <w:vAlign w:val="center"/>
            <w:hideMark/>
          </w:tcPr>
          <w:p w14:paraId="62B1A939" w14:textId="77777777" w:rsidR="000B630E" w:rsidRPr="000B630E" w:rsidRDefault="000B630E" w:rsidP="000B630E">
            <w:pPr>
              <w:spacing w:after="0"/>
              <w:jc w:val="left"/>
              <w:rPr>
                <w:rFonts w:cs="Arial"/>
                <w:b/>
                <w:bCs/>
                <w:color w:val="000000"/>
                <w:szCs w:val="20"/>
              </w:rPr>
            </w:pPr>
            <w:r w:rsidRPr="000B630E">
              <w:rPr>
                <w:rFonts w:cs="Arial"/>
                <w:b/>
                <w:bCs/>
                <w:color w:val="000000"/>
                <w:szCs w:val="20"/>
              </w:rPr>
              <w:t>Seacare</w:t>
            </w:r>
          </w:p>
        </w:tc>
        <w:tc>
          <w:tcPr>
            <w:tcW w:w="992" w:type="dxa"/>
            <w:tcBorders>
              <w:top w:val="nil"/>
              <w:left w:val="nil"/>
              <w:bottom w:val="dotted" w:sz="4" w:space="0" w:color="FFFFFF"/>
              <w:right w:val="dotted" w:sz="4" w:space="0" w:color="FFFFFF"/>
            </w:tcBorders>
            <w:shd w:val="clear" w:color="000000" w:fill="FFFFFF"/>
            <w:noWrap/>
            <w:vAlign w:val="center"/>
            <w:hideMark/>
          </w:tcPr>
          <w:p w14:paraId="54B5D10A" w14:textId="77777777" w:rsidR="000B630E" w:rsidRPr="000B630E" w:rsidRDefault="000B630E" w:rsidP="000B630E">
            <w:pPr>
              <w:spacing w:after="0"/>
              <w:jc w:val="right"/>
              <w:rPr>
                <w:rFonts w:cs="Arial"/>
                <w:color w:val="000000"/>
                <w:szCs w:val="20"/>
              </w:rPr>
            </w:pPr>
            <w:r w:rsidRPr="000B630E">
              <w:rPr>
                <w:rFonts w:cs="Arial"/>
                <w:color w:val="000000"/>
                <w:szCs w:val="20"/>
              </w:rPr>
              <w:t>70</w:t>
            </w:r>
          </w:p>
        </w:tc>
        <w:tc>
          <w:tcPr>
            <w:tcW w:w="1006" w:type="dxa"/>
            <w:tcBorders>
              <w:top w:val="nil"/>
              <w:left w:val="nil"/>
              <w:bottom w:val="dotted" w:sz="4" w:space="0" w:color="FFFFFF"/>
              <w:right w:val="dotted" w:sz="4" w:space="0" w:color="FFFFFF"/>
            </w:tcBorders>
            <w:shd w:val="clear" w:color="000000" w:fill="FFFFFF"/>
            <w:noWrap/>
            <w:vAlign w:val="center"/>
            <w:hideMark/>
          </w:tcPr>
          <w:p w14:paraId="5E214499" w14:textId="77777777" w:rsidR="000B630E" w:rsidRPr="000B630E" w:rsidRDefault="000B630E" w:rsidP="000B630E">
            <w:pPr>
              <w:spacing w:after="0"/>
              <w:jc w:val="right"/>
              <w:rPr>
                <w:rFonts w:cs="Arial"/>
                <w:color w:val="000000"/>
                <w:szCs w:val="20"/>
              </w:rPr>
            </w:pPr>
            <w:r w:rsidRPr="000B630E">
              <w:rPr>
                <w:rFonts w:cs="Arial"/>
                <w:color w:val="000000"/>
                <w:szCs w:val="20"/>
              </w:rPr>
              <w:t>0.1</w:t>
            </w:r>
          </w:p>
        </w:tc>
        <w:tc>
          <w:tcPr>
            <w:tcW w:w="1273" w:type="dxa"/>
            <w:tcBorders>
              <w:top w:val="nil"/>
              <w:left w:val="nil"/>
              <w:bottom w:val="dotted" w:sz="4" w:space="0" w:color="FFFFFF"/>
              <w:right w:val="dotted" w:sz="4" w:space="0" w:color="FFFFFF"/>
            </w:tcBorders>
            <w:shd w:val="clear" w:color="000000" w:fill="FFFFFF"/>
            <w:noWrap/>
            <w:vAlign w:val="center"/>
            <w:hideMark/>
          </w:tcPr>
          <w:p w14:paraId="3D5184DD" w14:textId="6A9E8BA3" w:rsidR="000B630E" w:rsidRPr="000B630E" w:rsidRDefault="002437D9" w:rsidP="000B630E">
            <w:pPr>
              <w:spacing w:after="0"/>
              <w:jc w:val="right"/>
              <w:rPr>
                <w:rFonts w:cs="Arial"/>
                <w:color w:val="000000"/>
                <w:szCs w:val="20"/>
              </w:rPr>
            </w:pPr>
            <w:r>
              <w:rPr>
                <w:rFonts w:cs="Arial"/>
                <w:color w:val="000000"/>
                <w:szCs w:val="20"/>
              </w:rPr>
              <w:t>4,600</w:t>
            </w:r>
          </w:p>
        </w:tc>
        <w:tc>
          <w:tcPr>
            <w:tcW w:w="1250" w:type="dxa"/>
            <w:tcBorders>
              <w:top w:val="nil"/>
              <w:left w:val="nil"/>
              <w:bottom w:val="dotted" w:sz="4" w:space="0" w:color="FFFFFF"/>
              <w:right w:val="dotted" w:sz="4" w:space="0" w:color="FFFFFF"/>
            </w:tcBorders>
            <w:shd w:val="clear" w:color="000000" w:fill="FFFFFF"/>
            <w:noWrap/>
            <w:vAlign w:val="center"/>
            <w:hideMark/>
          </w:tcPr>
          <w:p w14:paraId="7B62DF9C" w14:textId="562B98DA" w:rsidR="000B630E" w:rsidRPr="000B630E" w:rsidRDefault="002437D9" w:rsidP="000B630E">
            <w:pPr>
              <w:spacing w:after="0"/>
              <w:jc w:val="right"/>
              <w:rPr>
                <w:rFonts w:cs="Arial"/>
                <w:color w:val="000000"/>
                <w:szCs w:val="20"/>
              </w:rPr>
            </w:pPr>
            <w:r>
              <w:rPr>
                <w:rFonts w:cs="Arial"/>
                <w:color w:val="000000"/>
                <w:szCs w:val="20"/>
              </w:rPr>
              <w:t>0.0</w:t>
            </w:r>
          </w:p>
        </w:tc>
        <w:tc>
          <w:tcPr>
            <w:tcW w:w="1607" w:type="dxa"/>
            <w:tcBorders>
              <w:top w:val="nil"/>
              <w:left w:val="nil"/>
              <w:bottom w:val="dotted" w:sz="4" w:space="0" w:color="FFFFFF"/>
              <w:right w:val="dotted" w:sz="4" w:space="0" w:color="FFFFFF"/>
            </w:tcBorders>
            <w:shd w:val="clear" w:color="000000" w:fill="FFFFFF"/>
            <w:noWrap/>
            <w:vAlign w:val="center"/>
            <w:hideMark/>
          </w:tcPr>
          <w:p w14:paraId="1B294EE6" w14:textId="1DC059A3" w:rsidR="000B630E" w:rsidRPr="000B630E" w:rsidRDefault="002437D9" w:rsidP="000B630E">
            <w:pPr>
              <w:spacing w:after="0"/>
              <w:jc w:val="right"/>
              <w:rPr>
                <w:rFonts w:cs="Arial"/>
                <w:color w:val="000000"/>
                <w:szCs w:val="20"/>
              </w:rPr>
            </w:pPr>
            <w:r>
              <w:rPr>
                <w:rFonts w:cs="Arial"/>
                <w:color w:val="000000"/>
                <w:szCs w:val="20"/>
              </w:rPr>
              <w:t>11,941,380</w:t>
            </w:r>
          </w:p>
        </w:tc>
        <w:tc>
          <w:tcPr>
            <w:tcW w:w="964" w:type="dxa"/>
            <w:tcBorders>
              <w:top w:val="nil"/>
              <w:left w:val="nil"/>
              <w:bottom w:val="dotted" w:sz="4" w:space="0" w:color="FFFFFF"/>
              <w:right w:val="dotted" w:sz="4" w:space="0" w:color="FFFFFF"/>
            </w:tcBorders>
            <w:shd w:val="clear" w:color="000000" w:fill="FFFFFF"/>
            <w:noWrap/>
            <w:vAlign w:val="center"/>
            <w:hideMark/>
          </w:tcPr>
          <w:p w14:paraId="1AC47E56" w14:textId="77777777" w:rsidR="000B630E" w:rsidRPr="000B630E" w:rsidRDefault="000B630E" w:rsidP="000B630E">
            <w:pPr>
              <w:spacing w:after="0"/>
              <w:jc w:val="right"/>
              <w:rPr>
                <w:rFonts w:cs="Arial"/>
                <w:color w:val="000000"/>
                <w:szCs w:val="20"/>
              </w:rPr>
            </w:pPr>
            <w:r w:rsidRPr="000B630E">
              <w:rPr>
                <w:rFonts w:cs="Arial"/>
                <w:color w:val="000000"/>
                <w:szCs w:val="20"/>
              </w:rPr>
              <w:t>0.1</w:t>
            </w:r>
          </w:p>
        </w:tc>
      </w:tr>
      <w:tr w:rsidR="000B630E" w:rsidRPr="000B630E" w14:paraId="4C8DC7EF" w14:textId="77777777" w:rsidTr="000B630E">
        <w:trPr>
          <w:trHeight w:val="340"/>
        </w:trPr>
        <w:tc>
          <w:tcPr>
            <w:tcW w:w="1985" w:type="dxa"/>
            <w:tcBorders>
              <w:top w:val="nil"/>
              <w:left w:val="dotted" w:sz="4" w:space="0" w:color="FFFFFF"/>
              <w:bottom w:val="dotted" w:sz="4" w:space="0" w:color="FFFFFF"/>
              <w:right w:val="dotted" w:sz="4" w:space="0" w:color="FFFFFF"/>
            </w:tcBorders>
            <w:shd w:val="clear" w:color="000000" w:fill="808080"/>
            <w:noWrap/>
            <w:vAlign w:val="center"/>
            <w:hideMark/>
          </w:tcPr>
          <w:p w14:paraId="5871E017" w14:textId="77777777" w:rsidR="000B630E" w:rsidRPr="000B630E" w:rsidRDefault="000B630E" w:rsidP="000B630E">
            <w:pPr>
              <w:spacing w:after="0"/>
              <w:jc w:val="left"/>
              <w:rPr>
                <w:rFonts w:cs="Arial"/>
                <w:b/>
                <w:bCs/>
                <w:color w:val="F8F8F8"/>
                <w:szCs w:val="20"/>
              </w:rPr>
            </w:pPr>
            <w:r w:rsidRPr="000B630E">
              <w:rPr>
                <w:rFonts w:cs="Arial"/>
                <w:b/>
                <w:bCs/>
                <w:color w:val="F8F8F8"/>
                <w:szCs w:val="20"/>
              </w:rPr>
              <w:t>Australian total</w:t>
            </w:r>
          </w:p>
        </w:tc>
        <w:tc>
          <w:tcPr>
            <w:tcW w:w="992" w:type="dxa"/>
            <w:tcBorders>
              <w:top w:val="nil"/>
              <w:left w:val="nil"/>
              <w:bottom w:val="dotted" w:sz="4" w:space="0" w:color="FFFFFF"/>
              <w:right w:val="dotted" w:sz="4" w:space="0" w:color="FFFFFF"/>
            </w:tcBorders>
            <w:shd w:val="clear" w:color="000000" w:fill="808080"/>
            <w:noWrap/>
            <w:vAlign w:val="center"/>
            <w:hideMark/>
          </w:tcPr>
          <w:p w14:paraId="23AEB989" w14:textId="77777777" w:rsidR="000B630E" w:rsidRPr="000B630E" w:rsidRDefault="000B630E" w:rsidP="000B630E">
            <w:pPr>
              <w:spacing w:after="0"/>
              <w:jc w:val="right"/>
              <w:rPr>
                <w:rFonts w:cs="Arial"/>
                <w:b/>
                <w:bCs/>
                <w:color w:val="F8F8F8"/>
                <w:szCs w:val="20"/>
              </w:rPr>
            </w:pPr>
            <w:r w:rsidRPr="000B630E">
              <w:rPr>
                <w:rFonts w:cs="Arial"/>
                <w:b/>
                <w:bCs/>
                <w:color w:val="F8F8F8"/>
                <w:szCs w:val="20"/>
              </w:rPr>
              <w:t>106,260</w:t>
            </w:r>
          </w:p>
        </w:tc>
        <w:tc>
          <w:tcPr>
            <w:tcW w:w="1006" w:type="dxa"/>
            <w:tcBorders>
              <w:top w:val="nil"/>
              <w:left w:val="nil"/>
              <w:bottom w:val="dotted" w:sz="4" w:space="0" w:color="FFFFFF"/>
              <w:right w:val="dotted" w:sz="4" w:space="0" w:color="FFFFFF"/>
            </w:tcBorders>
            <w:shd w:val="clear" w:color="000000" w:fill="808080"/>
            <w:noWrap/>
            <w:vAlign w:val="center"/>
            <w:hideMark/>
          </w:tcPr>
          <w:p w14:paraId="011074D2" w14:textId="77777777" w:rsidR="000B630E" w:rsidRPr="000B630E" w:rsidRDefault="000B630E" w:rsidP="000B630E">
            <w:pPr>
              <w:spacing w:after="0"/>
              <w:jc w:val="right"/>
              <w:rPr>
                <w:rFonts w:cs="Arial"/>
                <w:b/>
                <w:bCs/>
                <w:color w:val="F8F8F8"/>
                <w:szCs w:val="20"/>
              </w:rPr>
            </w:pPr>
            <w:r w:rsidRPr="000B630E">
              <w:rPr>
                <w:rFonts w:cs="Arial"/>
                <w:b/>
                <w:bCs/>
                <w:color w:val="F8F8F8"/>
                <w:szCs w:val="20"/>
              </w:rPr>
              <w:t>100.0</w:t>
            </w:r>
          </w:p>
        </w:tc>
        <w:tc>
          <w:tcPr>
            <w:tcW w:w="1273" w:type="dxa"/>
            <w:tcBorders>
              <w:top w:val="nil"/>
              <w:left w:val="nil"/>
              <w:bottom w:val="dotted" w:sz="4" w:space="0" w:color="FFFFFF"/>
              <w:right w:val="dotted" w:sz="4" w:space="0" w:color="FFFFFF"/>
            </w:tcBorders>
            <w:shd w:val="clear" w:color="000000" w:fill="808080"/>
            <w:noWrap/>
            <w:vAlign w:val="center"/>
            <w:hideMark/>
          </w:tcPr>
          <w:p w14:paraId="6F5E4AAB" w14:textId="26959E28" w:rsidR="000B630E" w:rsidRPr="000B630E" w:rsidRDefault="002437D9" w:rsidP="000B630E">
            <w:pPr>
              <w:spacing w:after="0"/>
              <w:jc w:val="right"/>
              <w:rPr>
                <w:rFonts w:cs="Arial"/>
                <w:b/>
                <w:bCs/>
                <w:color w:val="F8F8F8"/>
                <w:szCs w:val="20"/>
              </w:rPr>
            </w:pPr>
            <w:r>
              <w:rPr>
                <w:rFonts w:cs="Arial"/>
                <w:b/>
                <w:bCs/>
                <w:color w:val="F8F8F8"/>
                <w:szCs w:val="20"/>
              </w:rPr>
              <w:t>11,447,950</w:t>
            </w:r>
          </w:p>
        </w:tc>
        <w:tc>
          <w:tcPr>
            <w:tcW w:w="1250" w:type="dxa"/>
            <w:tcBorders>
              <w:top w:val="nil"/>
              <w:left w:val="nil"/>
              <w:bottom w:val="dotted" w:sz="4" w:space="0" w:color="FFFFFF"/>
              <w:right w:val="dotted" w:sz="4" w:space="0" w:color="FFFFFF"/>
            </w:tcBorders>
            <w:shd w:val="clear" w:color="000000" w:fill="808080"/>
            <w:noWrap/>
            <w:vAlign w:val="center"/>
            <w:hideMark/>
          </w:tcPr>
          <w:p w14:paraId="0F636CAC" w14:textId="77777777" w:rsidR="000B630E" w:rsidRPr="000B630E" w:rsidRDefault="000B630E" w:rsidP="000B630E">
            <w:pPr>
              <w:spacing w:after="0"/>
              <w:jc w:val="right"/>
              <w:rPr>
                <w:rFonts w:cs="Arial"/>
                <w:b/>
                <w:bCs/>
                <w:color w:val="F8F8F8"/>
                <w:szCs w:val="20"/>
              </w:rPr>
            </w:pPr>
            <w:r w:rsidRPr="000B630E">
              <w:rPr>
                <w:rFonts w:cs="Arial"/>
                <w:b/>
                <w:bCs/>
                <w:color w:val="F8F8F8"/>
                <w:szCs w:val="20"/>
              </w:rPr>
              <w:t>100.0</w:t>
            </w:r>
          </w:p>
        </w:tc>
        <w:tc>
          <w:tcPr>
            <w:tcW w:w="1607" w:type="dxa"/>
            <w:tcBorders>
              <w:top w:val="nil"/>
              <w:left w:val="nil"/>
              <w:bottom w:val="dotted" w:sz="4" w:space="0" w:color="FFFFFF"/>
              <w:right w:val="dotted" w:sz="4" w:space="0" w:color="FFFFFF"/>
            </w:tcBorders>
            <w:shd w:val="clear" w:color="000000" w:fill="808080"/>
            <w:noWrap/>
            <w:vAlign w:val="center"/>
            <w:hideMark/>
          </w:tcPr>
          <w:p w14:paraId="744CCCBC" w14:textId="2F66F650" w:rsidR="000B630E" w:rsidRPr="000B630E" w:rsidRDefault="002437D9" w:rsidP="000B630E">
            <w:pPr>
              <w:spacing w:after="0"/>
              <w:jc w:val="right"/>
              <w:rPr>
                <w:rFonts w:cs="Arial"/>
                <w:b/>
                <w:bCs/>
                <w:color w:val="F8F8F8"/>
                <w:szCs w:val="20"/>
              </w:rPr>
            </w:pPr>
            <w:r>
              <w:rPr>
                <w:rFonts w:cs="Arial"/>
                <w:b/>
                <w:bCs/>
                <w:color w:val="F8F8F8"/>
                <w:szCs w:val="20"/>
              </w:rPr>
              <w:t>18,846,586,430</w:t>
            </w:r>
          </w:p>
        </w:tc>
        <w:tc>
          <w:tcPr>
            <w:tcW w:w="964" w:type="dxa"/>
            <w:tcBorders>
              <w:top w:val="nil"/>
              <w:left w:val="nil"/>
              <w:bottom w:val="dotted" w:sz="4" w:space="0" w:color="FFFFFF"/>
              <w:right w:val="dotted" w:sz="4" w:space="0" w:color="FFFFFF"/>
            </w:tcBorders>
            <w:shd w:val="clear" w:color="000000" w:fill="808080"/>
            <w:noWrap/>
            <w:vAlign w:val="center"/>
            <w:hideMark/>
          </w:tcPr>
          <w:p w14:paraId="415748B9" w14:textId="77777777" w:rsidR="000B630E" w:rsidRPr="000B630E" w:rsidRDefault="000B630E" w:rsidP="000B630E">
            <w:pPr>
              <w:spacing w:after="0"/>
              <w:jc w:val="right"/>
              <w:rPr>
                <w:rFonts w:cs="Arial"/>
                <w:b/>
                <w:bCs/>
                <w:color w:val="F8F8F8"/>
                <w:szCs w:val="20"/>
              </w:rPr>
            </w:pPr>
            <w:r w:rsidRPr="000B630E">
              <w:rPr>
                <w:rFonts w:cs="Arial"/>
                <w:b/>
                <w:bCs/>
                <w:color w:val="F8F8F8"/>
                <w:szCs w:val="20"/>
              </w:rPr>
              <w:t>100.0</w:t>
            </w:r>
          </w:p>
        </w:tc>
      </w:tr>
    </w:tbl>
    <w:p w14:paraId="763BF6C9" w14:textId="77777777" w:rsidR="004A425E" w:rsidRPr="004A425E" w:rsidRDefault="004A425E" w:rsidP="004A425E"/>
    <w:p w14:paraId="75776A7D" w14:textId="77777777" w:rsidR="00ED47E7" w:rsidRDefault="00ED47E7" w:rsidP="001665F1">
      <w:pPr>
        <w:pStyle w:val="Titlesmall"/>
      </w:pPr>
      <w:r>
        <w:t>Time series and adjustment of scheme data</w:t>
      </w:r>
    </w:p>
    <w:p w14:paraId="013D25CA" w14:textId="77777777" w:rsidR="00ED47E7" w:rsidRDefault="00ED47E7" w:rsidP="00ED47E7">
      <w:r>
        <w:t xml:space="preserve">The estimates of the number of employees and their hours worked for Australia are supplied by the Australian Bureau of Statistics and these denominator data are based on the Labour Force Survey, the Survey of Employment and Earnings and data provided by Comcare. Further adjustments are performed using data from the Census, the Forms of Employment Survey and the Survey of Employment Arrangements, Retirement and Superannuation. These data are matched to the scope of the claims data but may not be exact, particularly in the smaller jurisdictions, due to the number of employees being derived from a survey of the population rather than a census. </w:t>
      </w:r>
    </w:p>
    <w:p w14:paraId="21DF6AE9" w14:textId="77777777" w:rsidR="00ED47E7" w:rsidRDefault="00ED47E7" w:rsidP="00ED47E7">
      <w:r>
        <w:t>The labour force estimates were recently benchmarked against the 2011 Census and 20 years recasting is currently underway. As a result, the ABS revised and supplied Safe Work Australia with estimates for the number of employees and hours worked back to 2007–08. This change and the recent change in the definition of serious claims means that the incidence and frequency rates published in this report will differ to those previously published. The New Zealand employment data used has been sourced from the New Zealand census information.</w:t>
      </w:r>
    </w:p>
    <w:p w14:paraId="13152CCA" w14:textId="77777777" w:rsidR="00ED47E7" w:rsidRDefault="00ED47E7" w:rsidP="00EA124A">
      <w:pPr>
        <w:keepNext/>
        <w:keepLines/>
      </w:pPr>
      <w:r>
        <w:t>Incidence and frequency rates, especially for the most recent years, are expected to rise as the number of accepted claims increases as a result of further data development. This may involve additional claims being accepted or shorter-term claims with temporary incapacity incurring additional time lost and subsequently matching the definition of a serious claim: one that involves one or more working weeks of time lost.</w:t>
      </w:r>
    </w:p>
    <w:p w14:paraId="2E63EC95" w14:textId="77777777" w:rsidR="00ED47E7" w:rsidRDefault="00ED47E7" w:rsidP="00ED47E7">
      <w:r>
        <w:t xml:space="preserve">Claims data shown in this report for </w:t>
      </w:r>
      <w:r w:rsidR="004417B4">
        <w:t>2016–17</w:t>
      </w:r>
      <w:r>
        <w:t xml:space="preserve"> are preliminary unless otherwise stated. Therefore these data are likely to be understated and a comparison of </w:t>
      </w:r>
      <w:r w:rsidR="004417B4">
        <w:t>2016–17</w:t>
      </w:r>
      <w:r>
        <w:t xml:space="preserve"> data with those of previous years should be undertaken with caution. </w:t>
      </w:r>
    </w:p>
    <w:p w14:paraId="4A77CBE2" w14:textId="77777777" w:rsidR="00ED47E7" w:rsidRDefault="00ED47E7" w:rsidP="00ED47E7">
      <w:r>
        <w:t xml:space="preserve">In analysing trends over time, consideration needs to be given to any changes to jurisdiction-specific legislation and administrative processes during the period concerned, further details of which should be sought from the jurisdictions. Any commentary relating to these comparisons should be interpreted carefully, where provided. </w:t>
      </w:r>
    </w:p>
    <w:p w14:paraId="70D584B0" w14:textId="77777777" w:rsidR="00ED47E7" w:rsidRDefault="00ED47E7" w:rsidP="00ED47E7">
      <w:r>
        <w:t>Frequency rates for the Seacare scheme have been calculated using a 24-hour basis. This is in recognition of the 24-hour risk of exposure to workplace hazards due to the nature of employment in the maritime industry. This definition is consistent with data published by the Seacare Authority.</w:t>
      </w:r>
    </w:p>
    <w:p w14:paraId="4A504587" w14:textId="77777777" w:rsidR="00B747C9" w:rsidRDefault="00ED47E7" w:rsidP="00ED47E7">
      <w:r>
        <w:t>Due to difficulties obtaining time lost in hours for the Northern Territory, data have been estimated using the definition of a working week of five working days. To enable comparison of the data reported for the Northern Territory and data reported for all other jurisdictions, the data for the Northern Territory has been increased by a factor of 1.3</w:t>
      </w:r>
      <w:r w:rsidR="008E540E">
        <w:t> per cent</w:t>
      </w:r>
      <w:r>
        <w:t>.</w:t>
      </w:r>
    </w:p>
    <w:p w14:paraId="048833F9" w14:textId="77777777" w:rsidR="006F15AC" w:rsidRDefault="006F15AC" w:rsidP="001665F1">
      <w:pPr>
        <w:pStyle w:val="Titlesmall"/>
      </w:pPr>
      <w:r>
        <w:t>Definition of injury and disease</w:t>
      </w:r>
    </w:p>
    <w:p w14:paraId="783E8875" w14:textId="77777777" w:rsidR="006F15AC" w:rsidRDefault="006F15AC" w:rsidP="006F15AC">
      <w:r>
        <w:t xml:space="preserve">Occupational injuries are defined as all employment-related injuries that are the result of a single traumatic event, occurring while a person is on duty or during a recess period at the workplace, and where there was a short or non-existent latency period. This includes injuries that are the result of a single exposure to an agent(s) causing an acute toxic effect. </w:t>
      </w:r>
    </w:p>
    <w:p w14:paraId="1205E8C4" w14:textId="77777777" w:rsidR="006F15AC" w:rsidRDefault="006F15AC" w:rsidP="006F15AC">
      <w:r>
        <w:t>Occupational diseases are defined as all employment-related diseases that result from repeated or long-term exposure to an agent(s) or event(s), or that are the result of a single event resulting in a disease (for example, the development of hepatitis following a single exposure to the infection).</w:t>
      </w:r>
    </w:p>
    <w:p w14:paraId="07BF6F37" w14:textId="77777777" w:rsidR="006F15AC" w:rsidRDefault="006F15AC" w:rsidP="006F15AC">
      <w:r>
        <w:t>In this report, the injuries data also include claims for musculoskeletal disorders (MSD). This change was necessitated by the introduction of a new coding system in Victoria in 2002–03 that resulted in a large number of claims previously coded as sprains and strains (injuries) being coded as diseases of the musculoskeletal system and connective tissue. This more accurately reflects the repetitive and long term muscle stress that results in these conditions. To minimise the effect of this coding change on time series consistency, musculoskeletal disorders have been combined with the data on injuries for all years and all jurisdictions in this report. A similar change in coding practices across all other jurisdictions has been occurring progressively from 2005–06 as the 3rd edition of the Type of Occurrence Classification Scheme (TOOCS) is introduced in each jurisdiction.</w:t>
      </w:r>
    </w:p>
    <w:p w14:paraId="561A3372" w14:textId="3E863DB6" w:rsidR="006F15AC" w:rsidRDefault="006F15AC" w:rsidP="001665F1">
      <w:pPr>
        <w:pStyle w:val="Titlesmall"/>
      </w:pPr>
      <w:r>
        <w:t>Adjustment of Victorian data</w:t>
      </w:r>
    </w:p>
    <w:p w14:paraId="46348B88" w14:textId="2D30D75E" w:rsidR="00E92F5B" w:rsidRDefault="006F15AC" w:rsidP="00E92F5B">
      <w:r>
        <w:t xml:space="preserve">Only claims involving one or more weeks of compensation have been used for analysis in </w:t>
      </w:r>
      <w:r w:rsidR="00812A53">
        <w:t>P</w:t>
      </w:r>
      <w:r w:rsidR="003C675C">
        <w:t>art</w:t>
      </w:r>
      <w:r>
        <w:t xml:space="preserve"> 1 </w:t>
      </w:r>
      <w:r w:rsidR="0097641C">
        <w:t xml:space="preserve">of the CPM, </w:t>
      </w:r>
      <w:r>
        <w:t xml:space="preserve">to enable greater comparability in the jurisdictional data. This accounts for the different employer excesses that exist in various schemes. Under the Victorian workers’ compensation scheme the employer is generally liable for the first 10 days of lost wages by the injured worker. In addition to this, </w:t>
      </w:r>
      <w:r w:rsidR="00F2768E">
        <w:t xml:space="preserve">Victorian employers pay the first </w:t>
      </w:r>
      <w:r w:rsidR="00F2768E" w:rsidRPr="00435945">
        <w:t>$692 of medical services (for the year 2016</w:t>
      </w:r>
      <w:r w:rsidR="006A3630">
        <w:t>-</w:t>
      </w:r>
      <w:r w:rsidR="00F2768E" w:rsidRPr="00435945">
        <w:t xml:space="preserve">17 </w:t>
      </w:r>
      <w:r w:rsidR="000304FC" w:rsidRPr="00435945">
        <w:t>–</w:t>
      </w:r>
      <w:r w:rsidR="00F2768E" w:rsidRPr="00435945">
        <w:t xml:space="preserve"> indexed annually</w:t>
      </w:r>
      <w:r w:rsidR="00BD078E" w:rsidRPr="00435945">
        <w:t>)</w:t>
      </w:r>
      <w:r>
        <w:t xml:space="preserve"> unless the employer </w:t>
      </w:r>
      <w:r w:rsidR="00A74989">
        <w:t>`</w:t>
      </w:r>
      <w:r>
        <w:t>has elected the Excess Buyout option. Please refer to WorkSafe Victoria’s website for more information on the Excess Buyout option.</w:t>
      </w:r>
    </w:p>
    <w:p w14:paraId="68D9C88E" w14:textId="1A425D5B" w:rsidR="00B747C9" w:rsidRPr="0013074D" w:rsidRDefault="006F15AC" w:rsidP="00E92F5B">
      <w:r>
        <w:t>As employers do not always provide WorkSafe Victoria with information on claims lasting fewer than 10 days, an adjustment factor needs to be applied in order to compare Victorian claims data with other jurisdictions. To calculate the Victorian</w:t>
      </w:r>
      <w:r w:rsidR="0097641C">
        <w:t xml:space="preserve"> under-10-</w:t>
      </w:r>
      <w:r>
        <w:t>day</w:t>
      </w:r>
      <w:r w:rsidR="0097641C">
        <w:t>s</w:t>
      </w:r>
      <w:r>
        <w:t xml:space="preserve"> excess impact, the percentage of claims between one and two weeks duration for Victoria were compared with the percentage of one to two weeks claims for other Australian jurisdictions. From this comparison, the number of Victorian claims between one and two weeks were increased by a factor so that the percentage of such claims was similar to the Australian average. The analysis was undertaken at the industry division level to allow for a greater degree of homogeneity in respect of claim duration in Victoria. </w:t>
      </w:r>
      <w:r w:rsidRPr="0013074D">
        <w:t>The application of the factors has increased claims sup</w:t>
      </w:r>
      <w:r w:rsidR="00A66DE3" w:rsidRPr="0013074D">
        <w:t>plied by WorkSafe Victoria by 19</w:t>
      </w:r>
      <w:r w:rsidR="008E540E" w:rsidRPr="0013074D">
        <w:t> per cent</w:t>
      </w:r>
      <w:r w:rsidRPr="0013074D">
        <w:t xml:space="preserve"> (from </w:t>
      </w:r>
      <w:r w:rsidR="00A66DE3" w:rsidRPr="0013074D">
        <w:t>19,345 to 22,93</w:t>
      </w:r>
      <w:r w:rsidR="007A0F15">
        <w:t>4</w:t>
      </w:r>
      <w:r w:rsidRPr="0013074D">
        <w:t>)</w:t>
      </w:r>
      <w:r w:rsidR="00B51D5F" w:rsidRPr="0013074D">
        <w:t xml:space="preserve"> in 2016–17</w:t>
      </w:r>
      <w:r w:rsidRPr="0013074D">
        <w:t>.</w:t>
      </w:r>
    </w:p>
    <w:p w14:paraId="05EFDBDC" w14:textId="77777777" w:rsidR="0046252E" w:rsidRDefault="0046252E" w:rsidP="001665F1">
      <w:pPr>
        <w:pStyle w:val="Titlesmall"/>
      </w:pPr>
      <w:r>
        <w:t>Changes to South Australian data</w:t>
      </w:r>
    </w:p>
    <w:p w14:paraId="5DD24C74" w14:textId="45C3043E" w:rsidR="0046252E" w:rsidRDefault="00100D8A" w:rsidP="0046252E">
      <w:r>
        <w:t xml:space="preserve">Safe Work Australia conducted a </w:t>
      </w:r>
      <w:r w:rsidR="0046252E">
        <w:t>review of the methodology used to calc</w:t>
      </w:r>
      <w:r>
        <w:t>ulate South Australian under-10-</w:t>
      </w:r>
      <w:r w:rsidR="0046252E">
        <w:t>days excess factors</w:t>
      </w:r>
      <w:r>
        <w:t xml:space="preserve">. Following the review </w:t>
      </w:r>
      <w:r w:rsidR="0046252E">
        <w:t xml:space="preserve">it was found that the claim numbers after factoring did not accurately represent the South Australian claims. </w:t>
      </w:r>
      <w:r>
        <w:t>Hence t</w:t>
      </w:r>
      <w:r w:rsidR="00B51D5F">
        <w:t xml:space="preserve">he </w:t>
      </w:r>
      <w:r>
        <w:t xml:space="preserve">excess factors for </w:t>
      </w:r>
      <w:r w:rsidR="00B51D5F">
        <w:t>South Australian claims were not applied in this edition of the CPM, which includes claims data from 2012–13 to 2016</w:t>
      </w:r>
      <w:r w:rsidR="006A3630">
        <w:noBreakHyphen/>
      </w:r>
      <w:r w:rsidR="00B51D5F">
        <w:t xml:space="preserve">17. </w:t>
      </w:r>
      <w:r w:rsidR="00BE09B4">
        <w:t>This change means that the incidence and frequency rates reported for South Australia and Australian average will differ to those previously published.</w:t>
      </w:r>
    </w:p>
    <w:p w14:paraId="67CBED8F" w14:textId="77777777" w:rsidR="006F15AC" w:rsidRDefault="008E3FEF" w:rsidP="001665F1">
      <w:pPr>
        <w:pStyle w:val="Titlesmall"/>
      </w:pPr>
      <w:r>
        <w:t>Size of business</w:t>
      </w:r>
    </w:p>
    <w:p w14:paraId="1565649D" w14:textId="421FB69A" w:rsidR="006F15AC" w:rsidRDefault="006F15AC" w:rsidP="006F15AC">
      <w:r>
        <w:t>The number of employees in each of the three business size groups has been provided by the ABS. Estimates of employment figures by ‘Small: less than 20 employees’, ‘Medium: 20–199 employees’ and ‘Large: 200 employees or more’ business size groups published in the 201</w:t>
      </w:r>
      <w:r w:rsidR="004B18D3">
        <w:t>4</w:t>
      </w:r>
      <w:r>
        <w:t>–1</w:t>
      </w:r>
      <w:r w:rsidR="004B18D3">
        <w:t>5</w:t>
      </w:r>
      <w:r>
        <w:t xml:space="preserve"> ‘Australian Industry’ publication (ABS cat. No. 8155.0) are used. These estimates are produced annually using a combination of data directly collected from the annual Economic Activity Survey (EAS) conducted by the ABS and Business Activity Statement (BAS) data provided by businesses to the Australian Taxation Office (ATO). As figures in this publication are for ‘Employment’, the ABS Labour Force data were also used in order to be able to exclude self-employed persons from the ‘Australian Industry’ figures.</w:t>
      </w:r>
    </w:p>
    <w:p w14:paraId="6DD19075" w14:textId="77777777" w:rsidR="006F15AC" w:rsidRDefault="006F15AC" w:rsidP="006F15AC">
      <w:r>
        <w:t>The scope and coverage of these estimates are for the private sector only, which consists of all business entities in the Australian economy except for entities classified as general Government. Data on the number of claims are collected in each jurisdiction by a variety of methods, some via the claim form and others by imputing estimates from the data supplied by employers.</w:t>
      </w:r>
    </w:p>
    <w:p w14:paraId="1B9FC5E7" w14:textId="77777777" w:rsidR="006F15AC" w:rsidRDefault="006F15AC" w:rsidP="00396555"/>
    <w:p w14:paraId="5B77E9E3" w14:textId="77777777" w:rsidR="008E540E" w:rsidRDefault="008E540E" w:rsidP="00396555">
      <w:pPr>
        <w:sectPr w:rsidR="008E540E" w:rsidSect="009C1651">
          <w:pgSz w:w="11906" w:h="16838"/>
          <w:pgMar w:top="1440" w:right="1800" w:bottom="1440" w:left="1276" w:header="708" w:footer="708" w:gutter="0"/>
          <w:cols w:space="242"/>
          <w:docGrid w:linePitch="360"/>
        </w:sectPr>
      </w:pPr>
    </w:p>
    <w:p w14:paraId="2254816F" w14:textId="77777777" w:rsidR="006F15AC" w:rsidRDefault="006F15AC" w:rsidP="001665F1">
      <w:pPr>
        <w:pStyle w:val="Title"/>
      </w:pPr>
      <w:bookmarkStart w:id="21" w:name="_Toc530477931"/>
      <w:r>
        <w:t>Appendix 2 – Jurisdictional contact information</w:t>
      </w:r>
      <w:bookmarkEnd w:id="21"/>
    </w:p>
    <w:p w14:paraId="1EF63C3E" w14:textId="02AFBBCD" w:rsidR="004841BA" w:rsidRDefault="004841BA" w:rsidP="004841BA">
      <w:pPr>
        <w:pStyle w:val="SWATableheader"/>
      </w:pPr>
      <w:r w:rsidRPr="004841BA">
        <w:t xml:space="preserve">Appendix 2 </w:t>
      </w:r>
      <w:r>
        <w:t xml:space="preserve">– Table </w:t>
      </w:r>
      <w:r w:rsidR="006F0762">
        <w:rPr>
          <w:noProof/>
        </w:rPr>
        <w:fldChar w:fldCharType="begin"/>
      </w:r>
      <w:r w:rsidR="006F0762">
        <w:rPr>
          <w:noProof/>
        </w:rPr>
        <w:instrText xml:space="preserve"> SEQ Table \* ARABIC </w:instrText>
      </w:r>
      <w:r w:rsidR="006F0762">
        <w:rPr>
          <w:noProof/>
        </w:rPr>
        <w:fldChar w:fldCharType="separate"/>
      </w:r>
      <w:r w:rsidR="008B76E8">
        <w:rPr>
          <w:noProof/>
        </w:rPr>
        <w:t>1</w:t>
      </w:r>
      <w:r w:rsidR="006F0762">
        <w:rPr>
          <w:noProof/>
        </w:rPr>
        <w:fldChar w:fldCharType="end"/>
      </w:r>
      <w:r>
        <w:t xml:space="preserve">: </w:t>
      </w:r>
      <w:r w:rsidRPr="004841BA">
        <w:t>Jurisdictional contact information</w:t>
      </w:r>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849"/>
        <w:gridCol w:w="3453"/>
        <w:gridCol w:w="3068"/>
      </w:tblGrid>
      <w:tr w:rsidR="0032659F" w:rsidRPr="00A945EC" w14:paraId="310E438E" w14:textId="77777777" w:rsidTr="00964B2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0" w:type="pct"/>
            <w:vAlign w:val="center"/>
          </w:tcPr>
          <w:p w14:paraId="6771E3D9" w14:textId="77777777" w:rsidR="0032659F" w:rsidRPr="00A945EC" w:rsidRDefault="0032659F" w:rsidP="00A71A8E">
            <w:pPr>
              <w:spacing w:after="60"/>
            </w:pPr>
            <w:r w:rsidRPr="00A945EC">
              <w:t>Jurisdiction</w:t>
            </w:r>
          </w:p>
        </w:tc>
        <w:tc>
          <w:tcPr>
            <w:tcW w:w="1842" w:type="pct"/>
            <w:vAlign w:val="center"/>
          </w:tcPr>
          <w:p w14:paraId="173EE70F" w14:textId="77777777" w:rsidR="0032659F" w:rsidRPr="00A945EC" w:rsidRDefault="0032659F" w:rsidP="00A71A8E">
            <w:pPr>
              <w:spacing w:after="60"/>
              <w:cnfStyle w:val="100000000000" w:firstRow="1" w:lastRow="0" w:firstColumn="0" w:lastColumn="0" w:oddVBand="0" w:evenVBand="0" w:oddHBand="0" w:evenHBand="0" w:firstRowFirstColumn="0" w:firstRowLastColumn="0" w:lastRowFirstColumn="0" w:lastRowLastColumn="0"/>
            </w:pPr>
            <w:r w:rsidRPr="00A945EC">
              <w:t>Organisation</w:t>
            </w:r>
          </w:p>
        </w:tc>
        <w:tc>
          <w:tcPr>
            <w:tcW w:w="1637" w:type="pct"/>
            <w:vAlign w:val="center"/>
          </w:tcPr>
          <w:p w14:paraId="6332DB27" w14:textId="77777777" w:rsidR="0032659F" w:rsidRPr="00A945EC" w:rsidRDefault="0032659F" w:rsidP="00A71A8E">
            <w:pPr>
              <w:spacing w:after="60"/>
              <w:cnfStyle w:val="100000000000" w:firstRow="1" w:lastRow="0" w:firstColumn="0" w:lastColumn="0" w:oddVBand="0" w:evenVBand="0" w:oddHBand="0" w:evenHBand="0" w:firstRowFirstColumn="0" w:firstRowLastColumn="0" w:lastRowFirstColumn="0" w:lastRowLastColumn="0"/>
            </w:pPr>
            <w:r w:rsidRPr="00A945EC">
              <w:t>Contact details</w:t>
            </w:r>
          </w:p>
        </w:tc>
      </w:tr>
      <w:tr w:rsidR="0032659F" w:rsidRPr="00EA124A" w14:paraId="62E3DBCE" w14:textId="77777777"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0B427701" w14:textId="77777777" w:rsidR="0032659F" w:rsidRPr="00EA124A" w:rsidRDefault="0032659F" w:rsidP="000D5FE6">
            <w:pPr>
              <w:spacing w:before="60" w:after="60"/>
              <w:jc w:val="left"/>
            </w:pPr>
            <w:r w:rsidRPr="00EA124A">
              <w:t>New South Wales</w:t>
            </w:r>
          </w:p>
        </w:tc>
        <w:tc>
          <w:tcPr>
            <w:tcW w:w="1842" w:type="pct"/>
          </w:tcPr>
          <w:p w14:paraId="0FDC21BB"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State Insurance Regulatory</w:t>
            </w:r>
            <w:r w:rsidR="00B5123A">
              <w:t> </w:t>
            </w:r>
            <w:r w:rsidRPr="00EA124A">
              <w:t>Authority</w:t>
            </w:r>
          </w:p>
          <w:p w14:paraId="0B06B789"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SafeWork NSW</w:t>
            </w:r>
          </w:p>
          <w:p w14:paraId="1BBBC9E1"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Customer Service Centre</w:t>
            </w:r>
          </w:p>
        </w:tc>
        <w:tc>
          <w:tcPr>
            <w:tcW w:w="1637" w:type="pct"/>
          </w:tcPr>
          <w:p w14:paraId="0E3C7EAE" w14:textId="77777777" w:rsidR="0032659F"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62" w:tooltip="Link to State Insurance Regulatory Authority NSW website" w:history="1">
              <w:r w:rsidR="0032659F" w:rsidRPr="00A71A8E">
                <w:rPr>
                  <w:rStyle w:val="Hyperlink"/>
                  <w:rFonts w:eastAsiaTheme="majorEastAsia"/>
                  <w:color w:val="auto"/>
                </w:rPr>
                <w:t>www.sira.nsw.gov.au</w:t>
              </w:r>
            </w:hyperlink>
          </w:p>
          <w:p w14:paraId="41D486B1"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63" w:tooltip="Link to SafeWork NSW website" w:history="1">
              <w:r w:rsidR="0032659F" w:rsidRPr="00A71A8E">
                <w:rPr>
                  <w:rStyle w:val="Hyperlink"/>
                  <w:rFonts w:eastAsiaTheme="majorEastAsia"/>
                  <w:color w:val="auto"/>
                </w:rPr>
                <w:t>www.safework.nsw.gov.au</w:t>
              </w:r>
            </w:hyperlink>
          </w:p>
          <w:p w14:paraId="114017F5" w14:textId="77777777" w:rsidR="0032659F" w:rsidRPr="00A71A8E" w:rsidRDefault="0032659F" w:rsidP="000D5FE6">
            <w:pPr>
              <w:spacing w:before="60" w:after="60"/>
              <w:cnfStyle w:val="000000100000" w:firstRow="0" w:lastRow="0" w:firstColumn="0" w:lastColumn="0" w:oddVBand="0" w:evenVBand="0" w:oddHBand="1" w:evenHBand="0" w:firstRowFirstColumn="0" w:firstRowLastColumn="0" w:lastRowFirstColumn="0" w:lastRowLastColumn="0"/>
            </w:pPr>
            <w:r w:rsidRPr="00A71A8E">
              <w:rPr>
                <w:rFonts w:eastAsiaTheme="majorEastAsia"/>
              </w:rPr>
              <w:t>13 10 50</w:t>
            </w:r>
          </w:p>
        </w:tc>
      </w:tr>
      <w:tr w:rsidR="0032659F" w:rsidRPr="00EA124A" w14:paraId="4793EF49" w14:textId="77777777"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5A746AD1" w14:textId="77777777" w:rsidR="0032659F" w:rsidRPr="00EA124A" w:rsidRDefault="0032659F" w:rsidP="000D5FE6">
            <w:pPr>
              <w:spacing w:before="60" w:after="60"/>
              <w:jc w:val="left"/>
            </w:pPr>
            <w:r w:rsidRPr="00EA124A">
              <w:t>Victoria</w:t>
            </w:r>
          </w:p>
        </w:tc>
        <w:tc>
          <w:tcPr>
            <w:tcW w:w="1842" w:type="pct"/>
          </w:tcPr>
          <w:p w14:paraId="3F32ACDE"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WorkSafe Victoria</w:t>
            </w:r>
          </w:p>
        </w:tc>
        <w:tc>
          <w:tcPr>
            <w:tcW w:w="1637" w:type="pct"/>
          </w:tcPr>
          <w:p w14:paraId="161E8B6E"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Advisory Service 1800 136 089</w:t>
            </w:r>
          </w:p>
          <w:p w14:paraId="2CD7B914"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64" w:history="1">
              <w:r w:rsidR="0032659F" w:rsidRPr="00A71A8E">
                <w:rPr>
                  <w:rStyle w:val="Hyperlink"/>
                  <w:rFonts w:eastAsiaTheme="majorEastAsia"/>
                  <w:color w:val="auto"/>
                </w:rPr>
                <w:t>info@worksafe.vic.gov.au</w:t>
              </w:r>
            </w:hyperlink>
          </w:p>
          <w:p w14:paraId="6AE3FDFE"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65" w:tooltip="Link to WorkSafe Victoria website" w:history="1">
              <w:r w:rsidR="0032659F" w:rsidRPr="00A71A8E">
                <w:rPr>
                  <w:rStyle w:val="Hyperlink"/>
                  <w:rFonts w:eastAsiaTheme="majorEastAsia"/>
                  <w:color w:val="auto"/>
                </w:rPr>
                <w:t>www.worksafe.vic.gov.au</w:t>
              </w:r>
            </w:hyperlink>
          </w:p>
        </w:tc>
      </w:tr>
      <w:tr w:rsidR="0032659F" w:rsidRPr="00EA124A" w14:paraId="67C8CF0A" w14:textId="77777777"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114FA0A9" w14:textId="77777777" w:rsidR="0032659F" w:rsidRPr="00EA124A" w:rsidRDefault="0032659F" w:rsidP="000D5FE6">
            <w:pPr>
              <w:spacing w:before="60" w:after="60"/>
              <w:jc w:val="left"/>
            </w:pPr>
            <w:r w:rsidRPr="00EA124A">
              <w:t>Queensland</w:t>
            </w:r>
          </w:p>
        </w:tc>
        <w:tc>
          <w:tcPr>
            <w:tcW w:w="1842" w:type="pct"/>
          </w:tcPr>
          <w:p w14:paraId="36D31E67" w14:textId="1C9149E4" w:rsidR="0032659F" w:rsidRPr="00EA124A" w:rsidRDefault="0032659F" w:rsidP="00373865">
            <w:pPr>
              <w:spacing w:before="60" w:after="60"/>
              <w:jc w:val="left"/>
              <w:cnfStyle w:val="000000100000" w:firstRow="0" w:lastRow="0" w:firstColumn="0" w:lastColumn="0" w:oddVBand="0" w:evenVBand="0" w:oddHBand="1" w:evenHBand="0" w:firstRowFirstColumn="0" w:firstRowLastColumn="0" w:lastRowFirstColumn="0" w:lastRowLastColumn="0"/>
            </w:pPr>
            <w:r w:rsidRPr="00EA124A">
              <w:t xml:space="preserve">Workplace Health and Safety Queensland – Office of Industrial Relations – </w:t>
            </w:r>
            <w:r w:rsidR="00373865">
              <w:t>Education Queensland</w:t>
            </w:r>
          </w:p>
        </w:tc>
        <w:tc>
          <w:tcPr>
            <w:tcW w:w="1637" w:type="pct"/>
          </w:tcPr>
          <w:p w14:paraId="5C42394C" w14:textId="77777777"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Infoline 1300 362 128</w:t>
            </w:r>
          </w:p>
          <w:p w14:paraId="739CF751" w14:textId="77777777" w:rsidR="0032659F" w:rsidRPr="00A71A8E" w:rsidRDefault="00A03E3D"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66" w:history="1">
              <w:r w:rsidR="0032659F" w:rsidRPr="00A71A8E">
                <w:rPr>
                  <w:rStyle w:val="Hyperlink"/>
                  <w:rFonts w:eastAsiaTheme="majorEastAsia"/>
                  <w:color w:val="auto"/>
                </w:rPr>
                <w:t>www.worksafe.qld.gov.au</w:t>
              </w:r>
            </w:hyperlink>
          </w:p>
        </w:tc>
      </w:tr>
      <w:tr w:rsidR="0032659F" w:rsidRPr="00EA124A" w14:paraId="77D46433" w14:textId="77777777"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1DBBB323" w14:textId="77777777" w:rsidR="0032659F" w:rsidRPr="00EA124A" w:rsidRDefault="0032659F" w:rsidP="000D5FE6">
            <w:pPr>
              <w:spacing w:before="60" w:after="60"/>
              <w:jc w:val="left"/>
            </w:pPr>
            <w:r w:rsidRPr="00EA124A">
              <w:t>Western Australia</w:t>
            </w:r>
          </w:p>
        </w:tc>
        <w:tc>
          <w:tcPr>
            <w:tcW w:w="1842" w:type="pct"/>
          </w:tcPr>
          <w:p w14:paraId="44D40CE6"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WorkCover WA</w:t>
            </w:r>
          </w:p>
          <w:p w14:paraId="15FF9C76"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p>
          <w:p w14:paraId="0A222A98"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Department of Mines, Industry Regulation and Safety</w:t>
            </w:r>
            <w:r w:rsidR="004F6215" w:rsidRPr="00EA124A">
              <w:t xml:space="preserve">– WorkSafe </w:t>
            </w:r>
          </w:p>
        </w:tc>
        <w:tc>
          <w:tcPr>
            <w:tcW w:w="1637" w:type="pct"/>
          </w:tcPr>
          <w:p w14:paraId="5BC8C6E2"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(08) 9388 5555</w:t>
            </w:r>
          </w:p>
          <w:p w14:paraId="4082B8BF"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67" w:tooltip="Link to WorkCover WA website" w:history="1">
              <w:r w:rsidR="0032659F" w:rsidRPr="00A71A8E">
                <w:rPr>
                  <w:rStyle w:val="Hyperlink"/>
                  <w:rFonts w:eastAsiaTheme="majorEastAsia"/>
                  <w:color w:val="auto"/>
                </w:rPr>
                <w:t>www.workcover.wa.gov.au</w:t>
              </w:r>
            </w:hyperlink>
          </w:p>
          <w:p w14:paraId="71F65FC2"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1300 307 877</w:t>
            </w:r>
          </w:p>
          <w:p w14:paraId="13C496A8"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68" w:tooltip="Link to Department of Mines, Industry Regulation and Safety– WorkSafe website" w:history="1">
              <w:r w:rsidR="0032659F" w:rsidRPr="00A71A8E">
                <w:rPr>
                  <w:rStyle w:val="Hyperlink"/>
                  <w:rFonts w:eastAsiaTheme="majorEastAsia"/>
                  <w:color w:val="auto"/>
                </w:rPr>
                <w:t>www.dmirs.wa.gov.au</w:t>
              </w:r>
            </w:hyperlink>
          </w:p>
        </w:tc>
      </w:tr>
      <w:tr w:rsidR="0032659F" w:rsidRPr="00EA124A" w14:paraId="7EC8DE58" w14:textId="77777777"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2A14E912" w14:textId="77777777" w:rsidR="0032659F" w:rsidRPr="00EA124A" w:rsidRDefault="0032659F" w:rsidP="000D5FE6">
            <w:pPr>
              <w:spacing w:before="60" w:after="60"/>
              <w:jc w:val="left"/>
            </w:pPr>
            <w:r w:rsidRPr="00EA124A">
              <w:t>South Australia</w:t>
            </w:r>
          </w:p>
        </w:tc>
        <w:tc>
          <w:tcPr>
            <w:tcW w:w="1842" w:type="pct"/>
          </w:tcPr>
          <w:p w14:paraId="7F3E2AC8" w14:textId="77777777" w:rsidR="0032659F" w:rsidRPr="00EA124A" w:rsidRDefault="00B27863"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Return to WorkSA</w:t>
            </w:r>
          </w:p>
          <w:p w14:paraId="0EFC334B"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p>
          <w:p w14:paraId="7C4888CD"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SafeWork SA</w:t>
            </w:r>
          </w:p>
        </w:tc>
        <w:tc>
          <w:tcPr>
            <w:tcW w:w="1637" w:type="pct"/>
          </w:tcPr>
          <w:p w14:paraId="05B52865" w14:textId="77777777"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13 18 55</w:t>
            </w:r>
          </w:p>
          <w:p w14:paraId="11DB715A"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69" w:tooltip="Link to Return to Work SA website" w:history="1">
              <w:r w:rsidR="0032659F" w:rsidRPr="00A71A8E">
                <w:rPr>
                  <w:rStyle w:val="Hyperlink"/>
                  <w:rFonts w:eastAsiaTheme="majorEastAsia"/>
                  <w:color w:val="auto"/>
                </w:rPr>
                <w:t>www.rtwsa.com</w:t>
              </w:r>
            </w:hyperlink>
          </w:p>
          <w:p w14:paraId="2A984830" w14:textId="77777777"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1300 365 255</w:t>
            </w:r>
          </w:p>
          <w:p w14:paraId="2F161FA6"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0" w:tooltip="Link to SafeWork SA website" w:history="1">
              <w:r w:rsidR="0032659F" w:rsidRPr="00A71A8E">
                <w:rPr>
                  <w:rStyle w:val="Hyperlink"/>
                  <w:rFonts w:eastAsiaTheme="majorEastAsia"/>
                  <w:color w:val="auto"/>
                </w:rPr>
                <w:t>www.safework.sa.gov.au</w:t>
              </w:r>
            </w:hyperlink>
          </w:p>
        </w:tc>
      </w:tr>
      <w:tr w:rsidR="0032659F" w:rsidRPr="00EA124A" w14:paraId="2C6FD8BB" w14:textId="77777777"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7B06DB43" w14:textId="77777777" w:rsidR="0032659F" w:rsidRPr="00EA124A" w:rsidRDefault="0032659F" w:rsidP="000D5FE6">
            <w:pPr>
              <w:spacing w:before="60" w:after="60"/>
              <w:jc w:val="left"/>
            </w:pPr>
            <w:r w:rsidRPr="00EA124A">
              <w:t>Tasmania</w:t>
            </w:r>
          </w:p>
        </w:tc>
        <w:tc>
          <w:tcPr>
            <w:tcW w:w="1842" w:type="pct"/>
          </w:tcPr>
          <w:p w14:paraId="51169EF0"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WorkSafe Tasmania</w:t>
            </w:r>
          </w:p>
        </w:tc>
        <w:tc>
          <w:tcPr>
            <w:tcW w:w="1637" w:type="pct"/>
          </w:tcPr>
          <w:p w14:paraId="6BDC31EE"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Helpline</w:t>
            </w:r>
          </w:p>
          <w:p w14:paraId="79746201"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366 322 (inside Tas)</w:t>
            </w:r>
          </w:p>
          <w:p w14:paraId="00E0CBF5"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(03) 6166 4600 (outside Tas)</w:t>
            </w:r>
          </w:p>
          <w:p w14:paraId="4AFD38C4"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1" w:history="1">
              <w:r w:rsidR="0032659F" w:rsidRPr="00A71A8E">
                <w:rPr>
                  <w:rStyle w:val="Hyperlink"/>
                  <w:rFonts w:eastAsiaTheme="majorEastAsia"/>
                  <w:color w:val="auto"/>
                </w:rPr>
                <w:t>wstinfo@justice.tas.gov.au</w:t>
              </w:r>
            </w:hyperlink>
          </w:p>
          <w:p w14:paraId="6F778AF9"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2" w:tooltip="Link to WorkCover Tasmania website" w:history="1">
              <w:r w:rsidR="0032659F" w:rsidRPr="00A71A8E">
                <w:rPr>
                  <w:rStyle w:val="Hyperlink"/>
                  <w:rFonts w:eastAsiaTheme="majorEastAsia"/>
                  <w:color w:val="auto"/>
                </w:rPr>
                <w:t>www.workcover.tas.gov.au</w:t>
              </w:r>
            </w:hyperlink>
          </w:p>
          <w:p w14:paraId="581B5A9B"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73" w:tooltip="Link to WorkSafe Tasmania website" w:history="1">
              <w:r w:rsidR="0032659F" w:rsidRPr="00A71A8E">
                <w:rPr>
                  <w:rStyle w:val="Hyperlink"/>
                  <w:rFonts w:eastAsiaTheme="majorEastAsia"/>
                  <w:color w:val="auto"/>
                </w:rPr>
                <w:t>www.worksafe.tas.gov.au</w:t>
              </w:r>
            </w:hyperlink>
          </w:p>
        </w:tc>
      </w:tr>
      <w:tr w:rsidR="0032659F" w:rsidRPr="00EA124A" w14:paraId="49946843" w14:textId="77777777"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59DA5167" w14:textId="77777777" w:rsidR="0032659F" w:rsidRPr="00EA124A" w:rsidRDefault="0032659F" w:rsidP="000D5FE6">
            <w:pPr>
              <w:spacing w:before="60" w:after="60"/>
              <w:jc w:val="left"/>
            </w:pPr>
            <w:r w:rsidRPr="00EA124A">
              <w:t>Northern Territory</w:t>
            </w:r>
          </w:p>
        </w:tc>
        <w:tc>
          <w:tcPr>
            <w:tcW w:w="1842" w:type="pct"/>
          </w:tcPr>
          <w:p w14:paraId="2771C399"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NT WorkSafe</w:t>
            </w:r>
          </w:p>
        </w:tc>
        <w:tc>
          <w:tcPr>
            <w:tcW w:w="1637" w:type="pct"/>
          </w:tcPr>
          <w:p w14:paraId="52697CA1" w14:textId="77777777"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A71A8E">
              <w:rPr>
                <w:rFonts w:eastAsiaTheme="majorEastAsia"/>
              </w:rPr>
              <w:t>1800 019 115</w:t>
            </w:r>
          </w:p>
          <w:p w14:paraId="33DF013C"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4" w:history="1">
              <w:r w:rsidR="0032659F" w:rsidRPr="00A71A8E">
                <w:rPr>
                  <w:rStyle w:val="Hyperlink"/>
                  <w:rFonts w:eastAsiaTheme="majorEastAsia"/>
                  <w:color w:val="auto"/>
                </w:rPr>
                <w:t>ntworksafe@nt.gov.au</w:t>
              </w:r>
            </w:hyperlink>
          </w:p>
          <w:p w14:paraId="0D3F1EFC"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pPr>
            <w:hyperlink r:id="rId75" w:history="1">
              <w:r w:rsidR="0032659F" w:rsidRPr="00A71A8E">
                <w:rPr>
                  <w:rStyle w:val="Hyperlink"/>
                  <w:rFonts w:eastAsiaTheme="majorEastAsia"/>
                  <w:color w:val="auto"/>
                </w:rPr>
                <w:t>www.worksafe.nt.gov.au</w:t>
              </w:r>
            </w:hyperlink>
          </w:p>
        </w:tc>
      </w:tr>
      <w:tr w:rsidR="0032659F" w:rsidRPr="00EA124A" w14:paraId="1C05AF87" w14:textId="77777777"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5D70AD74" w14:textId="77777777" w:rsidR="0032659F" w:rsidRPr="00EA124A" w:rsidRDefault="0032659F" w:rsidP="000D5FE6">
            <w:pPr>
              <w:spacing w:before="60" w:after="60"/>
              <w:jc w:val="left"/>
            </w:pPr>
            <w:r w:rsidRPr="00EA124A">
              <w:t>Australian Capital Territory</w:t>
            </w:r>
          </w:p>
        </w:tc>
        <w:tc>
          <w:tcPr>
            <w:tcW w:w="1842" w:type="pct"/>
          </w:tcPr>
          <w:p w14:paraId="46BB102F"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Access Canberra WorkSafe ACT within Chief Minister Treasury</w:t>
            </w:r>
            <w:r w:rsidR="00964B21">
              <w:t> </w:t>
            </w:r>
            <w:r w:rsidRPr="00EA124A">
              <w:t>and</w:t>
            </w:r>
            <w:r w:rsidR="00B5123A">
              <w:t> </w:t>
            </w:r>
            <w:r w:rsidRPr="00EA124A">
              <w:t>Economic Development</w:t>
            </w:r>
            <w:r w:rsidR="00B5123A">
              <w:t> </w:t>
            </w:r>
            <w:r w:rsidRPr="00EA124A">
              <w:t xml:space="preserve">Directorate </w:t>
            </w:r>
          </w:p>
        </w:tc>
        <w:tc>
          <w:tcPr>
            <w:tcW w:w="1637" w:type="pct"/>
          </w:tcPr>
          <w:p w14:paraId="1168BB23"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(02) 6207 3000</w:t>
            </w:r>
          </w:p>
          <w:p w14:paraId="79DFDBF1"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6" w:history="1">
              <w:r w:rsidR="0032659F" w:rsidRPr="00A71A8E">
                <w:rPr>
                  <w:rStyle w:val="Hyperlink"/>
                  <w:rFonts w:eastAsiaTheme="majorEastAsia"/>
                  <w:color w:val="auto"/>
                </w:rPr>
                <w:t>www.worksafe.act.gov.au</w:t>
              </w:r>
            </w:hyperlink>
          </w:p>
        </w:tc>
      </w:tr>
      <w:tr w:rsidR="0032659F" w:rsidRPr="00EA124A" w14:paraId="5B027CCF" w14:textId="77777777"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212B9501" w14:textId="77777777" w:rsidR="0032659F" w:rsidRPr="00EA124A" w:rsidRDefault="0032659F" w:rsidP="000D5FE6">
            <w:pPr>
              <w:spacing w:before="60" w:after="60"/>
              <w:jc w:val="left"/>
            </w:pPr>
            <w:r w:rsidRPr="00EA124A">
              <w:t>Seafarers</w:t>
            </w:r>
          </w:p>
        </w:tc>
        <w:tc>
          <w:tcPr>
            <w:tcW w:w="1842" w:type="pct"/>
          </w:tcPr>
          <w:p w14:paraId="1FFFFB5E"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Seacare Authority</w:t>
            </w:r>
          </w:p>
        </w:tc>
        <w:tc>
          <w:tcPr>
            <w:tcW w:w="1637" w:type="pct"/>
          </w:tcPr>
          <w:p w14:paraId="3A5AFADF" w14:textId="77777777"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(02) 6275 0070</w:t>
            </w:r>
          </w:p>
          <w:p w14:paraId="4F571FEB"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7" w:history="1">
              <w:r w:rsidR="0032659F" w:rsidRPr="00A71A8E">
                <w:rPr>
                  <w:rStyle w:val="Hyperlink"/>
                  <w:rFonts w:eastAsiaTheme="majorEastAsia"/>
                  <w:color w:val="auto"/>
                </w:rPr>
                <w:t>seacare@comcare.gov.au</w:t>
              </w:r>
            </w:hyperlink>
          </w:p>
          <w:p w14:paraId="5C704B38"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8" w:tooltip="Link to Seacare Authority website" w:history="1">
              <w:r w:rsidR="0032659F" w:rsidRPr="00A71A8E">
                <w:rPr>
                  <w:rStyle w:val="Hyperlink"/>
                  <w:rFonts w:eastAsiaTheme="majorEastAsia"/>
                  <w:color w:val="auto"/>
                </w:rPr>
                <w:t>www.seacare.gov.au</w:t>
              </w:r>
            </w:hyperlink>
          </w:p>
        </w:tc>
      </w:tr>
      <w:tr w:rsidR="0032659F" w:rsidRPr="00EA124A" w14:paraId="0D8B0EFD" w14:textId="77777777"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097AE665" w14:textId="77777777" w:rsidR="0032659F" w:rsidRPr="00EA124A" w:rsidRDefault="0032659F" w:rsidP="000D5FE6">
            <w:pPr>
              <w:spacing w:before="60" w:after="60"/>
              <w:jc w:val="left"/>
            </w:pPr>
            <w:r w:rsidRPr="00EA124A">
              <w:t>Australian Government</w:t>
            </w:r>
          </w:p>
        </w:tc>
        <w:tc>
          <w:tcPr>
            <w:tcW w:w="1842" w:type="pct"/>
          </w:tcPr>
          <w:p w14:paraId="4AE57853" w14:textId="77777777"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Comcare</w:t>
            </w:r>
          </w:p>
        </w:tc>
        <w:tc>
          <w:tcPr>
            <w:tcW w:w="1637" w:type="pct"/>
          </w:tcPr>
          <w:p w14:paraId="6045D481" w14:textId="77777777"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1300 366 979</w:t>
            </w:r>
          </w:p>
          <w:p w14:paraId="71F63639" w14:textId="77777777" w:rsidR="0032659F" w:rsidRPr="00A71A8E" w:rsidRDefault="00A03E3D"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9" w:tooltip="Link to Comcare website" w:history="1">
              <w:r w:rsidR="0032659F" w:rsidRPr="00A71A8E">
                <w:rPr>
                  <w:rStyle w:val="Hyperlink"/>
                  <w:rFonts w:eastAsiaTheme="majorEastAsia"/>
                  <w:color w:val="auto"/>
                </w:rPr>
                <w:t>www.comcare.gov.au</w:t>
              </w:r>
            </w:hyperlink>
          </w:p>
        </w:tc>
      </w:tr>
      <w:tr w:rsidR="0032659F" w:rsidRPr="00EA124A" w14:paraId="3D045A9A" w14:textId="77777777"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14:paraId="2ACAB124" w14:textId="77777777" w:rsidR="0032659F" w:rsidRPr="00EA124A" w:rsidRDefault="0032659F" w:rsidP="000D5FE6">
            <w:pPr>
              <w:spacing w:before="60" w:after="60"/>
              <w:jc w:val="left"/>
            </w:pPr>
            <w:r w:rsidRPr="00EA124A">
              <w:t>New Zealand</w:t>
            </w:r>
          </w:p>
        </w:tc>
        <w:tc>
          <w:tcPr>
            <w:tcW w:w="1842" w:type="pct"/>
          </w:tcPr>
          <w:p w14:paraId="3CFA7284" w14:textId="77777777"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Accident Compensation Corporation</w:t>
            </w:r>
          </w:p>
        </w:tc>
        <w:tc>
          <w:tcPr>
            <w:tcW w:w="1637" w:type="pct"/>
          </w:tcPr>
          <w:p w14:paraId="6F0813E2" w14:textId="77777777"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64 7 848 7400</w:t>
            </w:r>
          </w:p>
          <w:p w14:paraId="23EFAE74" w14:textId="77777777" w:rsidR="0032659F" w:rsidRPr="00A71A8E" w:rsidRDefault="00A03E3D"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0" w:tooltip="Link to Accident Compensation Corporation website" w:history="1">
              <w:r w:rsidR="0032659F" w:rsidRPr="00A71A8E">
                <w:rPr>
                  <w:rStyle w:val="Hyperlink"/>
                  <w:rFonts w:eastAsiaTheme="majorEastAsia"/>
                  <w:color w:val="auto"/>
                </w:rPr>
                <w:t>www.acc.co.nz</w:t>
              </w:r>
            </w:hyperlink>
          </w:p>
        </w:tc>
      </w:tr>
    </w:tbl>
    <w:p w14:paraId="6B14A434" w14:textId="77777777" w:rsidR="0032659F" w:rsidRPr="0032659F" w:rsidRDefault="0032659F" w:rsidP="0032659F"/>
    <w:sectPr w:rsidR="0032659F" w:rsidRPr="0032659F" w:rsidSect="00F21CB1">
      <w:headerReference w:type="first" r:id="rId81"/>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44554" w14:textId="77777777" w:rsidR="00EA53BE" w:rsidRDefault="00EA53BE" w:rsidP="003411E8">
      <w:r>
        <w:separator/>
      </w:r>
    </w:p>
  </w:endnote>
  <w:endnote w:type="continuationSeparator" w:id="0">
    <w:p w14:paraId="639B9A52" w14:textId="77777777" w:rsidR="00EA53BE" w:rsidRDefault="00EA53BE"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938542"/>
      <w:docPartObj>
        <w:docPartGallery w:val="Page Numbers (Bottom of Page)"/>
        <w:docPartUnique/>
      </w:docPartObj>
    </w:sdtPr>
    <w:sdtEndPr>
      <w:rPr>
        <w:noProof/>
      </w:rPr>
    </w:sdtEndPr>
    <w:sdtContent>
      <w:p w14:paraId="2D788F14" w14:textId="7ABAA389" w:rsidR="00EA53BE" w:rsidRDefault="00EA53BE" w:rsidP="00E754C1">
        <w:pPr>
          <w:pStyle w:val="Footer"/>
          <w:jc w:val="right"/>
        </w:pPr>
        <w:r>
          <w:fldChar w:fldCharType="begin"/>
        </w:r>
        <w:r>
          <w:instrText xml:space="preserve"> PAGE   \* MERGEFORMAT </w:instrText>
        </w:r>
        <w:r>
          <w:fldChar w:fldCharType="separate"/>
        </w:r>
        <w:r w:rsidR="00A03E3D">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21F5" w14:textId="77777777" w:rsidR="00EA53BE" w:rsidRDefault="00EA53BE">
    <w:pPr>
      <w:pStyle w:val="Footer"/>
      <w:jc w:val="right"/>
    </w:pPr>
  </w:p>
  <w:p w14:paraId="60C6600F" w14:textId="77777777" w:rsidR="00EA53BE" w:rsidRPr="00510E89" w:rsidRDefault="00EA53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450089"/>
      <w:docPartObj>
        <w:docPartGallery w:val="Page Numbers (Bottom of Page)"/>
        <w:docPartUnique/>
      </w:docPartObj>
    </w:sdtPr>
    <w:sdtEndPr>
      <w:rPr>
        <w:noProof/>
      </w:rPr>
    </w:sdtEndPr>
    <w:sdtContent>
      <w:p w14:paraId="1A9DFD96" w14:textId="1759BC1E" w:rsidR="00EA53BE" w:rsidRDefault="00EA53BE">
        <w:pPr>
          <w:pStyle w:val="Footer"/>
          <w:jc w:val="right"/>
        </w:pPr>
        <w:r>
          <w:fldChar w:fldCharType="begin"/>
        </w:r>
        <w:r>
          <w:instrText xml:space="preserve"> PAGE   \* MERGEFORMAT </w:instrText>
        </w:r>
        <w:r>
          <w:fldChar w:fldCharType="separate"/>
        </w:r>
        <w:r w:rsidR="00A03E3D">
          <w:rPr>
            <w:noProof/>
          </w:rPr>
          <w:t>6</w:t>
        </w:r>
        <w:r>
          <w:rPr>
            <w:noProof/>
          </w:rPr>
          <w:fldChar w:fldCharType="end"/>
        </w:r>
      </w:p>
    </w:sdtContent>
  </w:sdt>
  <w:p w14:paraId="3A163624" w14:textId="77777777" w:rsidR="00EA53BE" w:rsidRPr="00510E89" w:rsidRDefault="00EA5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0E011" w14:textId="77777777" w:rsidR="00EA53BE" w:rsidRDefault="00EA53BE" w:rsidP="003411E8">
      <w:r>
        <w:separator/>
      </w:r>
    </w:p>
  </w:footnote>
  <w:footnote w:type="continuationSeparator" w:id="0">
    <w:p w14:paraId="1A5ACA04" w14:textId="77777777" w:rsidR="00EA53BE" w:rsidRDefault="00EA53BE"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DD851" w14:textId="77777777" w:rsidR="00EA53BE" w:rsidRDefault="00EA53BE"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BA846" w14:textId="77777777" w:rsidR="00EA53BE" w:rsidRDefault="00EA53BE"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83867" w14:textId="77777777" w:rsidR="00EA53BE" w:rsidRDefault="00EA53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D0A88" w14:textId="77777777" w:rsidR="00EA53BE" w:rsidRDefault="00EA53BE"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741B4"/>
    <w:multiLevelType w:val="multilevel"/>
    <w:tmpl w:val="2E0495D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47C0248"/>
    <w:multiLevelType w:val="multilevel"/>
    <w:tmpl w:val="4BDA3DC4"/>
    <w:numStyleLink w:val="SecNumb"/>
  </w:abstractNum>
  <w:abstractNum w:abstractNumId="2" w15:restartNumberingAfterBreak="0">
    <w:nsid w:val="22CD56F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81034CD"/>
    <w:multiLevelType w:val="multilevel"/>
    <w:tmpl w:val="4BDA3DC4"/>
    <w:numStyleLink w:val="SecNumb"/>
  </w:abstractNum>
  <w:abstractNum w:abstractNumId="8" w15:restartNumberingAfterBreak="0">
    <w:nsid w:val="58D07003"/>
    <w:multiLevelType w:val="multilevel"/>
    <w:tmpl w:val="4BDA3DC4"/>
    <w:numStyleLink w:val="SecNumb"/>
  </w:abstractNum>
  <w:abstractNum w:abstractNumId="9" w15:restartNumberingAfterBreak="0">
    <w:nsid w:val="6B137DFE"/>
    <w:multiLevelType w:val="multilevel"/>
    <w:tmpl w:val="4BDA3DC4"/>
    <w:numStyleLink w:val="SecNumb"/>
  </w:abstractNum>
  <w:abstractNum w:abstractNumId="10" w15:restartNumberingAfterBreak="0">
    <w:nsid w:val="77084633"/>
    <w:multiLevelType w:val="multilevel"/>
    <w:tmpl w:val="4BDA3DC4"/>
    <w:numStyleLink w:val="SecNumb"/>
  </w:abstractNum>
  <w:abstractNum w:abstractNumId="11"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5"/>
  </w:num>
  <w:num w:numId="2">
    <w:abstractNumId w:val="3"/>
  </w:num>
  <w:num w:numId="3">
    <w:abstractNumId w:val="4"/>
  </w:num>
  <w:num w:numId="4">
    <w:abstractNumId w:val="6"/>
  </w:num>
  <w:num w:numId="5">
    <w:abstractNumId w:val="2"/>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
  </w:num>
  <w:num w:numId="10">
    <w:abstractNumId w:val="7"/>
  </w:num>
  <w:num w:numId="11">
    <w:abstractNumId w:val="8"/>
  </w:num>
  <w:num w:numId="12">
    <w:abstractNumId w:val="0"/>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1059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9331a8ac-b95f-4b87-aa30-720e89f286c6"/>
  </w:docVars>
  <w:rsids>
    <w:rsidRoot w:val="00077368"/>
    <w:rsid w:val="0000657D"/>
    <w:rsid w:val="00007127"/>
    <w:rsid w:val="000107AB"/>
    <w:rsid w:val="00012363"/>
    <w:rsid w:val="00020DBC"/>
    <w:rsid w:val="000233C2"/>
    <w:rsid w:val="000265CC"/>
    <w:rsid w:val="000267EE"/>
    <w:rsid w:val="000304FC"/>
    <w:rsid w:val="00031A5C"/>
    <w:rsid w:val="0003244F"/>
    <w:rsid w:val="00034C08"/>
    <w:rsid w:val="00036775"/>
    <w:rsid w:val="0004108C"/>
    <w:rsid w:val="0005327F"/>
    <w:rsid w:val="00056EAA"/>
    <w:rsid w:val="00057827"/>
    <w:rsid w:val="00066D3B"/>
    <w:rsid w:val="00075FCD"/>
    <w:rsid w:val="00077148"/>
    <w:rsid w:val="00077368"/>
    <w:rsid w:val="00085CC6"/>
    <w:rsid w:val="000862E5"/>
    <w:rsid w:val="00087AAF"/>
    <w:rsid w:val="00087E20"/>
    <w:rsid w:val="000A105F"/>
    <w:rsid w:val="000A1C63"/>
    <w:rsid w:val="000A34EC"/>
    <w:rsid w:val="000A4BCB"/>
    <w:rsid w:val="000A7E83"/>
    <w:rsid w:val="000B1DE9"/>
    <w:rsid w:val="000B3499"/>
    <w:rsid w:val="000B53FF"/>
    <w:rsid w:val="000B630E"/>
    <w:rsid w:val="000B6602"/>
    <w:rsid w:val="000C1B52"/>
    <w:rsid w:val="000D051B"/>
    <w:rsid w:val="000D0595"/>
    <w:rsid w:val="000D34EF"/>
    <w:rsid w:val="000D5FE6"/>
    <w:rsid w:val="000D7B1C"/>
    <w:rsid w:val="000E0F9F"/>
    <w:rsid w:val="000F11D0"/>
    <w:rsid w:val="000F1560"/>
    <w:rsid w:val="00100D8A"/>
    <w:rsid w:val="001036CC"/>
    <w:rsid w:val="001072B4"/>
    <w:rsid w:val="00113CA7"/>
    <w:rsid w:val="001169B9"/>
    <w:rsid w:val="00117908"/>
    <w:rsid w:val="00124A12"/>
    <w:rsid w:val="00126416"/>
    <w:rsid w:val="0013074D"/>
    <w:rsid w:val="00137702"/>
    <w:rsid w:val="001523EB"/>
    <w:rsid w:val="00155389"/>
    <w:rsid w:val="00160B79"/>
    <w:rsid w:val="001614E5"/>
    <w:rsid w:val="00162DA9"/>
    <w:rsid w:val="001640C3"/>
    <w:rsid w:val="001665F1"/>
    <w:rsid w:val="001737DD"/>
    <w:rsid w:val="00186239"/>
    <w:rsid w:val="001941A3"/>
    <w:rsid w:val="0019511C"/>
    <w:rsid w:val="001978D9"/>
    <w:rsid w:val="001A409E"/>
    <w:rsid w:val="001A4236"/>
    <w:rsid w:val="001B67B4"/>
    <w:rsid w:val="001B75CF"/>
    <w:rsid w:val="001D7C48"/>
    <w:rsid w:val="001E2E8F"/>
    <w:rsid w:val="001E4110"/>
    <w:rsid w:val="001F1B86"/>
    <w:rsid w:val="001F2DC1"/>
    <w:rsid w:val="001F33EA"/>
    <w:rsid w:val="001F617E"/>
    <w:rsid w:val="002031C9"/>
    <w:rsid w:val="00203217"/>
    <w:rsid w:val="002072F8"/>
    <w:rsid w:val="00210E9F"/>
    <w:rsid w:val="002128C4"/>
    <w:rsid w:val="00220412"/>
    <w:rsid w:val="00221EB8"/>
    <w:rsid w:val="00222F0C"/>
    <w:rsid w:val="00223D84"/>
    <w:rsid w:val="00236B76"/>
    <w:rsid w:val="00237B5F"/>
    <w:rsid w:val="0024317C"/>
    <w:rsid w:val="002437D9"/>
    <w:rsid w:val="0024396E"/>
    <w:rsid w:val="00246B93"/>
    <w:rsid w:val="00246F39"/>
    <w:rsid w:val="00257198"/>
    <w:rsid w:val="002634C4"/>
    <w:rsid w:val="0026558F"/>
    <w:rsid w:val="002912A1"/>
    <w:rsid w:val="002A170E"/>
    <w:rsid w:val="002C2153"/>
    <w:rsid w:val="002C4451"/>
    <w:rsid w:val="002C50DE"/>
    <w:rsid w:val="002C6758"/>
    <w:rsid w:val="002C7AAB"/>
    <w:rsid w:val="002D0BDE"/>
    <w:rsid w:val="002D3758"/>
    <w:rsid w:val="002D6028"/>
    <w:rsid w:val="002D638A"/>
    <w:rsid w:val="002D644E"/>
    <w:rsid w:val="002F254F"/>
    <w:rsid w:val="002F420E"/>
    <w:rsid w:val="003070A9"/>
    <w:rsid w:val="003079A2"/>
    <w:rsid w:val="00313829"/>
    <w:rsid w:val="0032659F"/>
    <w:rsid w:val="003338FA"/>
    <w:rsid w:val="00333A32"/>
    <w:rsid w:val="00336841"/>
    <w:rsid w:val="003411E8"/>
    <w:rsid w:val="00343325"/>
    <w:rsid w:val="00346216"/>
    <w:rsid w:val="00350B31"/>
    <w:rsid w:val="003535BF"/>
    <w:rsid w:val="003558FE"/>
    <w:rsid w:val="00355FA0"/>
    <w:rsid w:val="0035776E"/>
    <w:rsid w:val="0036373C"/>
    <w:rsid w:val="00365B5C"/>
    <w:rsid w:val="00373865"/>
    <w:rsid w:val="00373889"/>
    <w:rsid w:val="00373B5F"/>
    <w:rsid w:val="00381AA1"/>
    <w:rsid w:val="00396555"/>
    <w:rsid w:val="003A3266"/>
    <w:rsid w:val="003B5969"/>
    <w:rsid w:val="003B6A4A"/>
    <w:rsid w:val="003C1E2B"/>
    <w:rsid w:val="003C675C"/>
    <w:rsid w:val="003D187A"/>
    <w:rsid w:val="003D450C"/>
    <w:rsid w:val="003D527F"/>
    <w:rsid w:val="003D7317"/>
    <w:rsid w:val="003D7F25"/>
    <w:rsid w:val="003E0A80"/>
    <w:rsid w:val="003E2D4F"/>
    <w:rsid w:val="003E4485"/>
    <w:rsid w:val="003E58E2"/>
    <w:rsid w:val="003E7106"/>
    <w:rsid w:val="003F051B"/>
    <w:rsid w:val="004014F4"/>
    <w:rsid w:val="004035EC"/>
    <w:rsid w:val="00411127"/>
    <w:rsid w:val="004171A8"/>
    <w:rsid w:val="00423212"/>
    <w:rsid w:val="00426D88"/>
    <w:rsid w:val="00432D38"/>
    <w:rsid w:val="00435945"/>
    <w:rsid w:val="004364D2"/>
    <w:rsid w:val="004417B4"/>
    <w:rsid w:val="00442BA1"/>
    <w:rsid w:val="004452A7"/>
    <w:rsid w:val="004452FB"/>
    <w:rsid w:val="004502B3"/>
    <w:rsid w:val="004503C0"/>
    <w:rsid w:val="00457DAE"/>
    <w:rsid w:val="004620F7"/>
    <w:rsid w:val="0046252E"/>
    <w:rsid w:val="00465482"/>
    <w:rsid w:val="004726AA"/>
    <w:rsid w:val="004748E5"/>
    <w:rsid w:val="00477588"/>
    <w:rsid w:val="00483568"/>
    <w:rsid w:val="004841BA"/>
    <w:rsid w:val="00484773"/>
    <w:rsid w:val="004848FD"/>
    <w:rsid w:val="0048685D"/>
    <w:rsid w:val="00486C4E"/>
    <w:rsid w:val="004917D0"/>
    <w:rsid w:val="00492659"/>
    <w:rsid w:val="004A2301"/>
    <w:rsid w:val="004A425E"/>
    <w:rsid w:val="004A4C60"/>
    <w:rsid w:val="004A7FAF"/>
    <w:rsid w:val="004B18D3"/>
    <w:rsid w:val="004B646D"/>
    <w:rsid w:val="004B79B6"/>
    <w:rsid w:val="004C13BC"/>
    <w:rsid w:val="004C173D"/>
    <w:rsid w:val="004D2214"/>
    <w:rsid w:val="004E33BF"/>
    <w:rsid w:val="004F1816"/>
    <w:rsid w:val="004F6215"/>
    <w:rsid w:val="004F7AAA"/>
    <w:rsid w:val="00500E11"/>
    <w:rsid w:val="00500F06"/>
    <w:rsid w:val="00503481"/>
    <w:rsid w:val="0050409C"/>
    <w:rsid w:val="00506CEB"/>
    <w:rsid w:val="00510E89"/>
    <w:rsid w:val="00512BD0"/>
    <w:rsid w:val="0051400B"/>
    <w:rsid w:val="005173F6"/>
    <w:rsid w:val="005225D2"/>
    <w:rsid w:val="00522A78"/>
    <w:rsid w:val="00522E61"/>
    <w:rsid w:val="005233AD"/>
    <w:rsid w:val="005263CE"/>
    <w:rsid w:val="00530D27"/>
    <w:rsid w:val="00532482"/>
    <w:rsid w:val="00532697"/>
    <w:rsid w:val="00532CDD"/>
    <w:rsid w:val="005342F6"/>
    <w:rsid w:val="005354A4"/>
    <w:rsid w:val="00536144"/>
    <w:rsid w:val="00537D5A"/>
    <w:rsid w:val="0054162A"/>
    <w:rsid w:val="00541CC4"/>
    <w:rsid w:val="00542532"/>
    <w:rsid w:val="00542E0D"/>
    <w:rsid w:val="00543F5B"/>
    <w:rsid w:val="00546165"/>
    <w:rsid w:val="00546938"/>
    <w:rsid w:val="00546B67"/>
    <w:rsid w:val="00553741"/>
    <w:rsid w:val="00557FCC"/>
    <w:rsid w:val="00570D6E"/>
    <w:rsid w:val="00571636"/>
    <w:rsid w:val="00575B5C"/>
    <w:rsid w:val="00581656"/>
    <w:rsid w:val="005820B5"/>
    <w:rsid w:val="005865B9"/>
    <w:rsid w:val="005871D9"/>
    <w:rsid w:val="00587F6C"/>
    <w:rsid w:val="0059184D"/>
    <w:rsid w:val="00592278"/>
    <w:rsid w:val="00596128"/>
    <w:rsid w:val="00596DAD"/>
    <w:rsid w:val="005A3862"/>
    <w:rsid w:val="005A4199"/>
    <w:rsid w:val="005B03F2"/>
    <w:rsid w:val="005B202C"/>
    <w:rsid w:val="005B6DB1"/>
    <w:rsid w:val="005C1488"/>
    <w:rsid w:val="005C4874"/>
    <w:rsid w:val="005C4C44"/>
    <w:rsid w:val="005D0128"/>
    <w:rsid w:val="005D0CFC"/>
    <w:rsid w:val="005D73B9"/>
    <w:rsid w:val="005E0079"/>
    <w:rsid w:val="005E4CAE"/>
    <w:rsid w:val="005E5F2A"/>
    <w:rsid w:val="005F1601"/>
    <w:rsid w:val="005F2FC4"/>
    <w:rsid w:val="005F5FD2"/>
    <w:rsid w:val="006209B5"/>
    <w:rsid w:val="0063282B"/>
    <w:rsid w:val="00643AB8"/>
    <w:rsid w:val="00651D51"/>
    <w:rsid w:val="00652B50"/>
    <w:rsid w:val="00655216"/>
    <w:rsid w:val="00662C78"/>
    <w:rsid w:val="00664DEE"/>
    <w:rsid w:val="006705DB"/>
    <w:rsid w:val="00671BB0"/>
    <w:rsid w:val="00672AA7"/>
    <w:rsid w:val="0067564A"/>
    <w:rsid w:val="006926E8"/>
    <w:rsid w:val="006A1FA9"/>
    <w:rsid w:val="006A3630"/>
    <w:rsid w:val="006A3D58"/>
    <w:rsid w:val="006B1DC6"/>
    <w:rsid w:val="006B3FF7"/>
    <w:rsid w:val="006B6ED8"/>
    <w:rsid w:val="006B7701"/>
    <w:rsid w:val="006C21B2"/>
    <w:rsid w:val="006C2470"/>
    <w:rsid w:val="006C3107"/>
    <w:rsid w:val="006C4BFF"/>
    <w:rsid w:val="006C5AE4"/>
    <w:rsid w:val="006C5CAB"/>
    <w:rsid w:val="006D1D6B"/>
    <w:rsid w:val="006D6DFB"/>
    <w:rsid w:val="006E2105"/>
    <w:rsid w:val="006F0762"/>
    <w:rsid w:val="006F15AC"/>
    <w:rsid w:val="00712C2A"/>
    <w:rsid w:val="0071450B"/>
    <w:rsid w:val="007159DD"/>
    <w:rsid w:val="00720C28"/>
    <w:rsid w:val="00722839"/>
    <w:rsid w:val="007231AE"/>
    <w:rsid w:val="007439D9"/>
    <w:rsid w:val="00746222"/>
    <w:rsid w:val="0075034A"/>
    <w:rsid w:val="00750EF2"/>
    <w:rsid w:val="0075111E"/>
    <w:rsid w:val="00762385"/>
    <w:rsid w:val="0076725A"/>
    <w:rsid w:val="007744ED"/>
    <w:rsid w:val="00781310"/>
    <w:rsid w:val="00785DA3"/>
    <w:rsid w:val="00785DC4"/>
    <w:rsid w:val="00787A6B"/>
    <w:rsid w:val="007921F9"/>
    <w:rsid w:val="007938AC"/>
    <w:rsid w:val="00795CFD"/>
    <w:rsid w:val="007A0F15"/>
    <w:rsid w:val="007A2925"/>
    <w:rsid w:val="007A319C"/>
    <w:rsid w:val="007A4A11"/>
    <w:rsid w:val="007B0EF3"/>
    <w:rsid w:val="007C15C6"/>
    <w:rsid w:val="007C1D0C"/>
    <w:rsid w:val="007C57D9"/>
    <w:rsid w:val="007C79C4"/>
    <w:rsid w:val="007C7C5D"/>
    <w:rsid w:val="007D179E"/>
    <w:rsid w:val="007E7776"/>
    <w:rsid w:val="007F03B6"/>
    <w:rsid w:val="007F5071"/>
    <w:rsid w:val="007F6B25"/>
    <w:rsid w:val="007F7514"/>
    <w:rsid w:val="00802ACF"/>
    <w:rsid w:val="008065F8"/>
    <w:rsid w:val="00812A53"/>
    <w:rsid w:val="00816022"/>
    <w:rsid w:val="00824488"/>
    <w:rsid w:val="00827AA8"/>
    <w:rsid w:val="00832514"/>
    <w:rsid w:val="00832AB0"/>
    <w:rsid w:val="00836CBF"/>
    <w:rsid w:val="00841238"/>
    <w:rsid w:val="00842F87"/>
    <w:rsid w:val="00844845"/>
    <w:rsid w:val="008450EE"/>
    <w:rsid w:val="008552DB"/>
    <w:rsid w:val="00861FAA"/>
    <w:rsid w:val="00866F67"/>
    <w:rsid w:val="008756A7"/>
    <w:rsid w:val="00876D39"/>
    <w:rsid w:val="008836DD"/>
    <w:rsid w:val="008902C4"/>
    <w:rsid w:val="00897D3A"/>
    <w:rsid w:val="008A3A60"/>
    <w:rsid w:val="008A3C40"/>
    <w:rsid w:val="008A57E6"/>
    <w:rsid w:val="008A7E8C"/>
    <w:rsid w:val="008B0E1D"/>
    <w:rsid w:val="008B1C44"/>
    <w:rsid w:val="008B76E8"/>
    <w:rsid w:val="008C746B"/>
    <w:rsid w:val="008D1E7A"/>
    <w:rsid w:val="008D1ED3"/>
    <w:rsid w:val="008D367D"/>
    <w:rsid w:val="008D771A"/>
    <w:rsid w:val="008E013C"/>
    <w:rsid w:val="008E0DDC"/>
    <w:rsid w:val="008E3FEF"/>
    <w:rsid w:val="008E540E"/>
    <w:rsid w:val="008E63C4"/>
    <w:rsid w:val="008F17CC"/>
    <w:rsid w:val="008F3ABB"/>
    <w:rsid w:val="00903EEF"/>
    <w:rsid w:val="00905154"/>
    <w:rsid w:val="00921410"/>
    <w:rsid w:val="00930562"/>
    <w:rsid w:val="00934DED"/>
    <w:rsid w:val="00937113"/>
    <w:rsid w:val="00937370"/>
    <w:rsid w:val="00937CA0"/>
    <w:rsid w:val="00944A50"/>
    <w:rsid w:val="00947F6E"/>
    <w:rsid w:val="009548EF"/>
    <w:rsid w:val="00957093"/>
    <w:rsid w:val="00963657"/>
    <w:rsid w:val="00964B21"/>
    <w:rsid w:val="00974471"/>
    <w:rsid w:val="0097641C"/>
    <w:rsid w:val="00977671"/>
    <w:rsid w:val="009804A7"/>
    <w:rsid w:val="009851FB"/>
    <w:rsid w:val="00986780"/>
    <w:rsid w:val="00992B0D"/>
    <w:rsid w:val="009A45E0"/>
    <w:rsid w:val="009A4D9D"/>
    <w:rsid w:val="009A5EC1"/>
    <w:rsid w:val="009A63AF"/>
    <w:rsid w:val="009B4398"/>
    <w:rsid w:val="009B60EF"/>
    <w:rsid w:val="009B6AB8"/>
    <w:rsid w:val="009B6F6C"/>
    <w:rsid w:val="009B7F51"/>
    <w:rsid w:val="009C1651"/>
    <w:rsid w:val="009C1D77"/>
    <w:rsid w:val="009C2254"/>
    <w:rsid w:val="009C571C"/>
    <w:rsid w:val="009C7741"/>
    <w:rsid w:val="009D33E5"/>
    <w:rsid w:val="009D46FF"/>
    <w:rsid w:val="009D7A7E"/>
    <w:rsid w:val="009E66B2"/>
    <w:rsid w:val="009F0FB1"/>
    <w:rsid w:val="009F2A51"/>
    <w:rsid w:val="009F59E5"/>
    <w:rsid w:val="009F70C1"/>
    <w:rsid w:val="009F722E"/>
    <w:rsid w:val="00A005BC"/>
    <w:rsid w:val="00A02157"/>
    <w:rsid w:val="00A0229E"/>
    <w:rsid w:val="00A03033"/>
    <w:rsid w:val="00A03D67"/>
    <w:rsid w:val="00A03E3D"/>
    <w:rsid w:val="00A06964"/>
    <w:rsid w:val="00A17097"/>
    <w:rsid w:val="00A200D7"/>
    <w:rsid w:val="00A212D5"/>
    <w:rsid w:val="00A22256"/>
    <w:rsid w:val="00A33B98"/>
    <w:rsid w:val="00A36F08"/>
    <w:rsid w:val="00A379C3"/>
    <w:rsid w:val="00A40589"/>
    <w:rsid w:val="00A45D0C"/>
    <w:rsid w:val="00A47D8D"/>
    <w:rsid w:val="00A6195D"/>
    <w:rsid w:val="00A65046"/>
    <w:rsid w:val="00A66DE3"/>
    <w:rsid w:val="00A71A8E"/>
    <w:rsid w:val="00A74989"/>
    <w:rsid w:val="00A81111"/>
    <w:rsid w:val="00A85577"/>
    <w:rsid w:val="00A86AE0"/>
    <w:rsid w:val="00A9216A"/>
    <w:rsid w:val="00A93189"/>
    <w:rsid w:val="00A93A35"/>
    <w:rsid w:val="00A945EC"/>
    <w:rsid w:val="00A97199"/>
    <w:rsid w:val="00AA10E5"/>
    <w:rsid w:val="00AA7CE2"/>
    <w:rsid w:val="00AB20B9"/>
    <w:rsid w:val="00AB2237"/>
    <w:rsid w:val="00AB59A4"/>
    <w:rsid w:val="00AC0B4E"/>
    <w:rsid w:val="00AD11A7"/>
    <w:rsid w:val="00AD165B"/>
    <w:rsid w:val="00AD18AF"/>
    <w:rsid w:val="00AD4195"/>
    <w:rsid w:val="00AD46C8"/>
    <w:rsid w:val="00AD5D3E"/>
    <w:rsid w:val="00AE320E"/>
    <w:rsid w:val="00AF080C"/>
    <w:rsid w:val="00AF0B5E"/>
    <w:rsid w:val="00AF1522"/>
    <w:rsid w:val="00AF1525"/>
    <w:rsid w:val="00AF4B6B"/>
    <w:rsid w:val="00AF6A93"/>
    <w:rsid w:val="00AF6CDB"/>
    <w:rsid w:val="00AF7807"/>
    <w:rsid w:val="00B06C28"/>
    <w:rsid w:val="00B12C74"/>
    <w:rsid w:val="00B17B6F"/>
    <w:rsid w:val="00B24501"/>
    <w:rsid w:val="00B27863"/>
    <w:rsid w:val="00B311C7"/>
    <w:rsid w:val="00B368F4"/>
    <w:rsid w:val="00B36EA8"/>
    <w:rsid w:val="00B40F4F"/>
    <w:rsid w:val="00B41082"/>
    <w:rsid w:val="00B45EC1"/>
    <w:rsid w:val="00B47075"/>
    <w:rsid w:val="00B51041"/>
    <w:rsid w:val="00B5123A"/>
    <w:rsid w:val="00B51D5F"/>
    <w:rsid w:val="00B63E9C"/>
    <w:rsid w:val="00B745EF"/>
    <w:rsid w:val="00B747C9"/>
    <w:rsid w:val="00B747D9"/>
    <w:rsid w:val="00B773DE"/>
    <w:rsid w:val="00B77DC6"/>
    <w:rsid w:val="00B8433E"/>
    <w:rsid w:val="00B87886"/>
    <w:rsid w:val="00B94DB8"/>
    <w:rsid w:val="00BA10FF"/>
    <w:rsid w:val="00BA1642"/>
    <w:rsid w:val="00BA4296"/>
    <w:rsid w:val="00BA5013"/>
    <w:rsid w:val="00BA71A4"/>
    <w:rsid w:val="00BB657C"/>
    <w:rsid w:val="00BC0DB4"/>
    <w:rsid w:val="00BC1622"/>
    <w:rsid w:val="00BC6D23"/>
    <w:rsid w:val="00BD0130"/>
    <w:rsid w:val="00BD078E"/>
    <w:rsid w:val="00BD3B97"/>
    <w:rsid w:val="00BE09B4"/>
    <w:rsid w:val="00BF0281"/>
    <w:rsid w:val="00BF414C"/>
    <w:rsid w:val="00BF6A3E"/>
    <w:rsid w:val="00C00338"/>
    <w:rsid w:val="00C03800"/>
    <w:rsid w:val="00C062D0"/>
    <w:rsid w:val="00C06417"/>
    <w:rsid w:val="00C06A5F"/>
    <w:rsid w:val="00C07BFE"/>
    <w:rsid w:val="00C1632A"/>
    <w:rsid w:val="00C277BE"/>
    <w:rsid w:val="00C3234A"/>
    <w:rsid w:val="00C458AC"/>
    <w:rsid w:val="00C4681E"/>
    <w:rsid w:val="00C47954"/>
    <w:rsid w:val="00C50144"/>
    <w:rsid w:val="00C60373"/>
    <w:rsid w:val="00C60939"/>
    <w:rsid w:val="00C627A3"/>
    <w:rsid w:val="00C63B88"/>
    <w:rsid w:val="00C63DB5"/>
    <w:rsid w:val="00C7073D"/>
    <w:rsid w:val="00C72BC4"/>
    <w:rsid w:val="00C75841"/>
    <w:rsid w:val="00C82D5F"/>
    <w:rsid w:val="00C8587B"/>
    <w:rsid w:val="00C85DF5"/>
    <w:rsid w:val="00C870F4"/>
    <w:rsid w:val="00C9153F"/>
    <w:rsid w:val="00C92473"/>
    <w:rsid w:val="00C95BE6"/>
    <w:rsid w:val="00C963FE"/>
    <w:rsid w:val="00C965EC"/>
    <w:rsid w:val="00C97937"/>
    <w:rsid w:val="00CA11BD"/>
    <w:rsid w:val="00CA2B01"/>
    <w:rsid w:val="00CA500F"/>
    <w:rsid w:val="00CB1DC2"/>
    <w:rsid w:val="00CB4022"/>
    <w:rsid w:val="00CC1458"/>
    <w:rsid w:val="00CC620E"/>
    <w:rsid w:val="00CD15AB"/>
    <w:rsid w:val="00CD5072"/>
    <w:rsid w:val="00CD5319"/>
    <w:rsid w:val="00CE5647"/>
    <w:rsid w:val="00CE5E41"/>
    <w:rsid w:val="00CF3626"/>
    <w:rsid w:val="00D10D6A"/>
    <w:rsid w:val="00D13B53"/>
    <w:rsid w:val="00D20B68"/>
    <w:rsid w:val="00D225AE"/>
    <w:rsid w:val="00D272B1"/>
    <w:rsid w:val="00D275E1"/>
    <w:rsid w:val="00D27A4E"/>
    <w:rsid w:val="00D30D61"/>
    <w:rsid w:val="00D3178A"/>
    <w:rsid w:val="00D32BBD"/>
    <w:rsid w:val="00D32BDA"/>
    <w:rsid w:val="00D34FAE"/>
    <w:rsid w:val="00D60313"/>
    <w:rsid w:val="00D61607"/>
    <w:rsid w:val="00D62C46"/>
    <w:rsid w:val="00D63C2C"/>
    <w:rsid w:val="00D64E89"/>
    <w:rsid w:val="00D65777"/>
    <w:rsid w:val="00D65A9F"/>
    <w:rsid w:val="00D66878"/>
    <w:rsid w:val="00D66E7E"/>
    <w:rsid w:val="00D71E74"/>
    <w:rsid w:val="00D7210C"/>
    <w:rsid w:val="00D73D0A"/>
    <w:rsid w:val="00D8013D"/>
    <w:rsid w:val="00D80A8D"/>
    <w:rsid w:val="00D81E0F"/>
    <w:rsid w:val="00D835A5"/>
    <w:rsid w:val="00D85ED6"/>
    <w:rsid w:val="00D911F6"/>
    <w:rsid w:val="00D92EEF"/>
    <w:rsid w:val="00DA154E"/>
    <w:rsid w:val="00DB2A21"/>
    <w:rsid w:val="00DB656E"/>
    <w:rsid w:val="00DB7658"/>
    <w:rsid w:val="00DB77DF"/>
    <w:rsid w:val="00DC4EFB"/>
    <w:rsid w:val="00DC5FCF"/>
    <w:rsid w:val="00DD1296"/>
    <w:rsid w:val="00DD1DAB"/>
    <w:rsid w:val="00DD7C2F"/>
    <w:rsid w:val="00DE46E7"/>
    <w:rsid w:val="00DF3960"/>
    <w:rsid w:val="00E04C70"/>
    <w:rsid w:val="00E0674A"/>
    <w:rsid w:val="00E07409"/>
    <w:rsid w:val="00E15FFF"/>
    <w:rsid w:val="00E16C87"/>
    <w:rsid w:val="00E20CEA"/>
    <w:rsid w:val="00E2507D"/>
    <w:rsid w:val="00E26F12"/>
    <w:rsid w:val="00E36F0E"/>
    <w:rsid w:val="00E40D55"/>
    <w:rsid w:val="00E51431"/>
    <w:rsid w:val="00E52CA4"/>
    <w:rsid w:val="00E54DD1"/>
    <w:rsid w:val="00E55876"/>
    <w:rsid w:val="00E7337C"/>
    <w:rsid w:val="00E73AA5"/>
    <w:rsid w:val="00E754C1"/>
    <w:rsid w:val="00E76BFC"/>
    <w:rsid w:val="00E81B98"/>
    <w:rsid w:val="00E82228"/>
    <w:rsid w:val="00E840FC"/>
    <w:rsid w:val="00E85147"/>
    <w:rsid w:val="00E90AFF"/>
    <w:rsid w:val="00E92F5B"/>
    <w:rsid w:val="00EA124A"/>
    <w:rsid w:val="00EA37E9"/>
    <w:rsid w:val="00EA53BE"/>
    <w:rsid w:val="00EA66A0"/>
    <w:rsid w:val="00EB1750"/>
    <w:rsid w:val="00EB3C0B"/>
    <w:rsid w:val="00EB3F6A"/>
    <w:rsid w:val="00EB4D6D"/>
    <w:rsid w:val="00EB7B48"/>
    <w:rsid w:val="00EC5605"/>
    <w:rsid w:val="00EC7F95"/>
    <w:rsid w:val="00ED2224"/>
    <w:rsid w:val="00ED23FB"/>
    <w:rsid w:val="00ED29D6"/>
    <w:rsid w:val="00ED47E7"/>
    <w:rsid w:val="00EE14ED"/>
    <w:rsid w:val="00EF05F1"/>
    <w:rsid w:val="00EF06C2"/>
    <w:rsid w:val="00EF2F78"/>
    <w:rsid w:val="00EF5DBF"/>
    <w:rsid w:val="00EF6FC3"/>
    <w:rsid w:val="00F042AA"/>
    <w:rsid w:val="00F17473"/>
    <w:rsid w:val="00F20315"/>
    <w:rsid w:val="00F21CB1"/>
    <w:rsid w:val="00F21F84"/>
    <w:rsid w:val="00F22966"/>
    <w:rsid w:val="00F26DB0"/>
    <w:rsid w:val="00F2768E"/>
    <w:rsid w:val="00F301C4"/>
    <w:rsid w:val="00F37B76"/>
    <w:rsid w:val="00F448AA"/>
    <w:rsid w:val="00F457B0"/>
    <w:rsid w:val="00F463DB"/>
    <w:rsid w:val="00F51F06"/>
    <w:rsid w:val="00F52244"/>
    <w:rsid w:val="00F60AA4"/>
    <w:rsid w:val="00F60D57"/>
    <w:rsid w:val="00F625BD"/>
    <w:rsid w:val="00F63E4D"/>
    <w:rsid w:val="00F7275E"/>
    <w:rsid w:val="00F72AD2"/>
    <w:rsid w:val="00F74ABF"/>
    <w:rsid w:val="00F76E6A"/>
    <w:rsid w:val="00F81B48"/>
    <w:rsid w:val="00F82060"/>
    <w:rsid w:val="00F869DA"/>
    <w:rsid w:val="00F879E2"/>
    <w:rsid w:val="00F907CD"/>
    <w:rsid w:val="00F93DAC"/>
    <w:rsid w:val="00F9424C"/>
    <w:rsid w:val="00F96BDA"/>
    <w:rsid w:val="00FA090D"/>
    <w:rsid w:val="00FA3010"/>
    <w:rsid w:val="00FA40C9"/>
    <w:rsid w:val="00FA79D4"/>
    <w:rsid w:val="00FB4C0A"/>
    <w:rsid w:val="00FC3DA6"/>
    <w:rsid w:val="00FE386E"/>
    <w:rsid w:val="00FE7959"/>
    <w:rsid w:val="00FF2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8E4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536144"/>
    <w:pPr>
      <w:spacing w:after="12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B51041"/>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B51041"/>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2"/>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162DA9"/>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162DA9"/>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14"/>
      </w:numPr>
      <w:tabs>
        <w:tab w:val="clear" w:pos="284"/>
        <w:tab w:val="num" w:pos="426"/>
      </w:tabs>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4"/>
      </w:numPr>
      <w:ind w:left="1077" w:hanging="357"/>
    </w:pPr>
  </w:style>
  <w:style w:type="paragraph" w:styleId="Caption">
    <w:name w:val="caption"/>
    <w:basedOn w:val="Normal"/>
    <w:next w:val="Normal"/>
    <w:uiPriority w:val="35"/>
    <w:unhideWhenUsed/>
    <w:qFormat/>
    <w:rsid w:val="00D10D6A"/>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semiHidden/>
    <w:unhideWhenUsed/>
    <w:rsid w:val="00D10D6A"/>
  </w:style>
  <w:style w:type="character" w:customStyle="1" w:styleId="BodyTextChar">
    <w:name w:val="Body Text Char"/>
    <w:basedOn w:val="DefaultParagraphFont"/>
    <w:link w:val="BodyText"/>
    <w:uiPriority w:val="99"/>
    <w:semiHidden/>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6"/>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styleId="CommentReference">
    <w:name w:val="annotation reference"/>
    <w:basedOn w:val="DefaultParagraphFont"/>
    <w:uiPriority w:val="99"/>
    <w:semiHidden/>
    <w:unhideWhenUsed/>
    <w:rsid w:val="007E7776"/>
    <w:rPr>
      <w:sz w:val="16"/>
      <w:szCs w:val="16"/>
    </w:rPr>
  </w:style>
  <w:style w:type="paragraph" w:styleId="CommentText">
    <w:name w:val="annotation text"/>
    <w:basedOn w:val="Normal"/>
    <w:link w:val="CommentTextChar"/>
    <w:uiPriority w:val="99"/>
    <w:semiHidden/>
    <w:unhideWhenUsed/>
    <w:rsid w:val="007E7776"/>
    <w:rPr>
      <w:szCs w:val="20"/>
    </w:rPr>
  </w:style>
  <w:style w:type="character" w:customStyle="1" w:styleId="CommentTextChar">
    <w:name w:val="Comment Text Char"/>
    <w:basedOn w:val="DefaultParagraphFont"/>
    <w:link w:val="CommentText"/>
    <w:uiPriority w:val="99"/>
    <w:semiHidden/>
    <w:rsid w:val="007E7776"/>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E7776"/>
    <w:rPr>
      <w:b/>
      <w:bCs/>
    </w:rPr>
  </w:style>
  <w:style w:type="character" w:customStyle="1" w:styleId="CommentSubjectChar">
    <w:name w:val="Comment Subject Char"/>
    <w:basedOn w:val="CommentTextChar"/>
    <w:link w:val="CommentSubject"/>
    <w:uiPriority w:val="99"/>
    <w:semiHidden/>
    <w:rsid w:val="007E7776"/>
    <w:rPr>
      <w:rFonts w:ascii="Arial" w:eastAsia="Times New Roman" w:hAnsi="Arial"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578057">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17167163">
      <w:bodyDiv w:val="1"/>
      <w:marLeft w:val="0"/>
      <w:marRight w:val="0"/>
      <w:marTop w:val="0"/>
      <w:marBottom w:val="0"/>
      <w:divBdr>
        <w:top w:val="none" w:sz="0" w:space="0" w:color="auto"/>
        <w:left w:val="none" w:sz="0" w:space="0" w:color="auto"/>
        <w:bottom w:val="none" w:sz="0" w:space="0" w:color="auto"/>
        <w:right w:val="none" w:sz="0" w:space="0" w:color="auto"/>
      </w:divBdr>
    </w:div>
    <w:div w:id="1017731259">
      <w:bodyDiv w:val="1"/>
      <w:marLeft w:val="0"/>
      <w:marRight w:val="0"/>
      <w:marTop w:val="0"/>
      <w:marBottom w:val="0"/>
      <w:divBdr>
        <w:top w:val="none" w:sz="0" w:space="0" w:color="auto"/>
        <w:left w:val="none" w:sz="0" w:space="0" w:color="auto"/>
        <w:bottom w:val="none" w:sz="0" w:space="0" w:color="auto"/>
        <w:right w:val="none" w:sz="0" w:space="0" w:color="auto"/>
      </w:divBdr>
    </w:div>
    <w:div w:id="116188805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www.swa.gov.au" TargetMode="External"/><Relationship Id="rId18" Type="http://schemas.openxmlformats.org/officeDocument/2006/relationships/footer" Target="footer3.xml"/><Relationship Id="rId26" Type="http://schemas.openxmlformats.org/officeDocument/2006/relationships/hyperlink" Target="https://www.safeworkaustralia.gov.au/collection/work-related-traumatic-injury-fatalities" TargetMode="External"/><Relationship Id="rId39" Type="http://schemas.openxmlformats.org/officeDocument/2006/relationships/hyperlink" Target="https://www.safeworkaustralia.gov.au/collection/australian-workers-compensation-statistics"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yperlink" Target="http://www.safework.nsw.gov.au/" TargetMode="External"/><Relationship Id="rId68" Type="http://schemas.openxmlformats.org/officeDocument/2006/relationships/hyperlink" Target="http://www.dmirs.wa.gov.au/" TargetMode="External"/><Relationship Id="rId76" Type="http://schemas.openxmlformats.org/officeDocument/2006/relationships/hyperlink" Target="http://www.worksafe.act.gov.au/health_safety" TargetMode="External"/><Relationship Id="rId7" Type="http://schemas.openxmlformats.org/officeDocument/2006/relationships/endnotes" Target="endnotes.xml"/><Relationship Id="rId71" Type="http://schemas.openxmlformats.org/officeDocument/2006/relationships/hyperlink" Target="mailto:wstinfo@justice.tas.gov.au" TargetMode="External"/><Relationship Id="rId2" Type="http://schemas.openxmlformats.org/officeDocument/2006/relationships/numbering" Target="numbering.xml"/><Relationship Id="rId16" Type="http://schemas.openxmlformats.org/officeDocument/2006/relationships/hyperlink" Target="https://www.safeworkaustralia.gov.au/statistics-and-research/statistics/statistics"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3.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s://www.worksafe.qld.gov.au/" TargetMode="External"/><Relationship Id="rId74" Type="http://schemas.openxmlformats.org/officeDocument/2006/relationships/hyperlink" Target="mailto:ntworksafe@nt.gov.au" TargetMode="External"/><Relationship Id="rId79" Type="http://schemas.openxmlformats.org/officeDocument/2006/relationships/hyperlink" Target="http://www.comcare.gov.au/" TargetMode="External"/><Relationship Id="rId5" Type="http://schemas.openxmlformats.org/officeDocument/2006/relationships/webSettings" Target="webSettings.xml"/><Relationship Id="rId61" Type="http://schemas.openxmlformats.org/officeDocument/2006/relationships/hyperlink" Target="https://www.safeworkaustralia.gov.au/collection/work-related-traumatic-injury-fatalities" TargetMode="External"/><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worksafe.vic.gov.au/" TargetMode="External"/><Relationship Id="rId73" Type="http://schemas.openxmlformats.org/officeDocument/2006/relationships/hyperlink" Target="http://www.worksafe.tas.gov.au/" TargetMode="External"/><Relationship Id="rId78" Type="http://schemas.openxmlformats.org/officeDocument/2006/relationships/hyperlink" Target="http://www.seacare.gov.au/" TargetMode="External"/><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afeworkaustralia.gov.au/collection/australian-workers-compensation-statistics" TargetMode="External"/><Relationship Id="rId22" Type="http://schemas.openxmlformats.org/officeDocument/2006/relationships/image" Target="media/image5.png"/><Relationship Id="rId27" Type="http://schemas.openxmlformats.org/officeDocument/2006/relationships/hyperlink" Target="https://www.mesothelioma-australia.com/publications-and-data/publication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mailto:info@worksafe.vic.gov.au" TargetMode="External"/><Relationship Id="rId69" Type="http://schemas.openxmlformats.org/officeDocument/2006/relationships/hyperlink" Target="http://www.rtwsa.com/" TargetMode="External"/><Relationship Id="rId77" Type="http://schemas.openxmlformats.org/officeDocument/2006/relationships/hyperlink" Target="mailto:seacare@comcare.gov.au" TargetMode="Externa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yperlink" Target="http://www.workcover.tas.gov.au/" TargetMode="External"/><Relationship Id="rId80" Type="http://schemas.openxmlformats.org/officeDocument/2006/relationships/hyperlink" Target="http://www.acc.co.nz/" TargetMode="External"/><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header" Target="header2.xml"/><Relationship Id="rId25" Type="http://schemas.openxmlformats.org/officeDocument/2006/relationships/hyperlink" Target="https://www.safeworkaustralia.gov.au/workers-compensation/comparing-australias-workers-compensation-schemes" TargetMode="External"/><Relationship Id="rId33" Type="http://schemas.openxmlformats.org/officeDocument/2006/relationships/image" Target="media/image12.png"/><Relationship Id="rId38" Type="http://schemas.openxmlformats.org/officeDocument/2006/relationships/hyperlink" Target="https://www.safeworkaustralia.gov.au/about-us/australian-work-health-and-safety-strategy-2012-2022"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www.workcover.wa.gov.au/" TargetMode="External"/><Relationship Id="rId20" Type="http://schemas.openxmlformats.org/officeDocument/2006/relationships/image" Target="media/image3.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yperlink" Target="http://www.sira.nsw.gov.au/" TargetMode="External"/><Relationship Id="rId70" Type="http://schemas.openxmlformats.org/officeDocument/2006/relationships/hyperlink" Target="http://www.safework.sa.gov.au/" TargetMode="External"/><Relationship Id="rId75" Type="http://schemas.openxmlformats.org/officeDocument/2006/relationships/hyperlink" Target="http://www.worksafe.nt.gov.au/Pages/default.asp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oc/comparison-workers-compensation-arrangements-australia-and-new-zealand-2016" TargetMode="External"/><Relationship Id="rId23" Type="http://schemas.openxmlformats.org/officeDocument/2006/relationships/image" Target="media/image6.png"/><Relationship Id="rId28" Type="http://schemas.openxmlformats.org/officeDocument/2006/relationships/hyperlink" Target="https://www.safeworkaustralia.gov.au/doc/type-occurrence-classification-system-3rd-edition-revision-1" TargetMode="Externa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14526-7FC3-48B0-9DAE-39EF5692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6B79F453.dotm</Template>
  <TotalTime>0</TotalTime>
  <Pages>41</Pages>
  <Words>10534</Words>
  <Characters>60046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2018-12-19T04:36:00Z</dcterms:created>
  <dcterms:modified xsi:type="dcterms:W3CDTF">2018-12-19T04:36:00Z</dcterms:modified>
</cp:coreProperties>
</file>