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alias w:val="Title"/>
        <w:tag w:val=""/>
        <w:id w:val="300893407"/>
        <w:placeholder>
          <w:docPart w:val="EB52E77BEC7B4777957F1076C61DB772"/>
        </w:placeholder>
        <w:dataBinding w:prefixMappings="xmlns:ns0='http://purl.org/dc/elements/1.1/' xmlns:ns1='http://schemas.openxmlformats.org/package/2006/metadata/core-properties' " w:xpath="/ns1:coreProperties[1]/ns0:title[1]" w:storeItemID="{6C3C8BC8-F283-45AE-878A-BAB7291924A1}"/>
        <w:text/>
      </w:sdtPr>
      <w:sdtEndPr/>
      <w:sdtContent>
        <w:p w14:paraId="2F14AA33" w14:textId="1BC9F0C5" w:rsidR="00FB5F0A" w:rsidRDefault="00F66DFC" w:rsidP="000746F6">
          <w:pPr>
            <w:pStyle w:val="Title"/>
          </w:pPr>
          <w:r w:rsidRPr="00F66DFC">
            <w:t>Confined spaces</w:t>
          </w:r>
        </w:p>
      </w:sdtContent>
    </w:sdt>
    <w:p w14:paraId="46D2204C" w14:textId="0E5669A1" w:rsidR="000E276E" w:rsidRDefault="000474AB" w:rsidP="000108F5">
      <w:pPr>
        <w:pStyle w:val="Subtitle"/>
      </w:pPr>
      <w:r>
        <w:t>Code of Practice</w:t>
      </w:r>
    </w:p>
    <w:p w14:paraId="7D645CE3" w14:textId="77777777" w:rsidR="00711F77" w:rsidRPr="00711F77" w:rsidRDefault="00711F77" w:rsidP="00711F77"/>
    <w:p w14:paraId="062DDF2D" w14:textId="47F426A5" w:rsidR="00AD361A" w:rsidRPr="000746F6" w:rsidRDefault="00D3738F" w:rsidP="00711F77">
      <w:pPr>
        <w:pStyle w:val="Titledate"/>
      </w:pPr>
      <w:r>
        <w:t>November</w:t>
      </w:r>
      <w:r w:rsidR="00711F77">
        <w:t xml:space="preserve"> </w:t>
      </w:r>
      <w:r w:rsidR="00F66DFC">
        <w:t>2024</w:t>
      </w:r>
    </w:p>
    <w:p w14:paraId="57851850" w14:textId="77777777" w:rsidR="000E276E" w:rsidRDefault="000E276E" w:rsidP="00E36081">
      <w:pPr>
        <w:sectPr w:rsidR="000E276E" w:rsidSect="008F3F28">
          <w:footerReference w:type="default" r:id="rId8"/>
          <w:headerReference w:type="first" r:id="rId9"/>
          <w:footerReference w:type="first" r:id="rId10"/>
          <w:pgSz w:w="11906" w:h="16838" w:code="9"/>
          <w:pgMar w:top="1440" w:right="1440" w:bottom="567" w:left="1440" w:header="709" w:footer="709" w:gutter="0"/>
          <w:cols w:space="708"/>
          <w:vAlign w:val="center"/>
          <w:titlePg/>
          <w:docGrid w:linePitch="360"/>
        </w:sectPr>
      </w:pPr>
    </w:p>
    <w:p w14:paraId="67E5C8E8" w14:textId="77777777" w:rsidR="00E1134C" w:rsidRPr="007D5BA8" w:rsidRDefault="00E1134C" w:rsidP="00E1134C">
      <w:pPr>
        <w:pStyle w:val="Disclaimer"/>
        <w:rPr>
          <w:b/>
        </w:rPr>
      </w:pPr>
      <w:bookmarkStart w:id="0" w:name="_Hlk157615336"/>
      <w:r w:rsidRPr="007D5BA8">
        <w:rPr>
          <w:b/>
        </w:rPr>
        <w:lastRenderedPageBreak/>
        <w:t>Disclaimer</w:t>
      </w:r>
    </w:p>
    <w:p w14:paraId="75594D76" w14:textId="77777777" w:rsidR="00E1134C" w:rsidRPr="00A034C4" w:rsidRDefault="00E1134C" w:rsidP="00E1134C">
      <w:pPr>
        <w:pStyle w:val="Disclaimer"/>
        <w:rPr>
          <w:b/>
          <w:lang w:eastAsia="en-AU"/>
        </w:rPr>
      </w:pPr>
      <w:r w:rsidRPr="00A034C4">
        <w:rPr>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DFD9842" w14:textId="77777777" w:rsidR="00E1134C" w:rsidRPr="00A034C4" w:rsidRDefault="00E1134C" w:rsidP="00E1134C">
      <w:pPr>
        <w:pStyle w:val="Disclaimer"/>
        <w:rPr>
          <w:b/>
          <w:lang w:eastAsia="en-AU"/>
        </w:rPr>
      </w:pPr>
      <w:r w:rsidRPr="00A034C4">
        <w:rPr>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w:t>
      </w:r>
      <w:r>
        <w:rPr>
          <w:lang w:eastAsia="en-AU"/>
        </w:rPr>
        <w:t>ction.</w:t>
      </w:r>
    </w:p>
    <w:p w14:paraId="04C70781" w14:textId="77777777" w:rsidR="00E1134C" w:rsidRPr="00CD675A" w:rsidRDefault="00E1134C" w:rsidP="00E1134C">
      <w:pPr>
        <w:pStyle w:val="SWADisclaimerheading"/>
        <w:rPr>
          <w:color w:val="auto"/>
          <w:sz w:val="16"/>
          <w:szCs w:val="16"/>
        </w:rPr>
      </w:pPr>
      <w:r w:rsidRPr="00CD675A">
        <w:rPr>
          <w:color w:val="auto"/>
          <w:sz w:val="16"/>
          <w:szCs w:val="16"/>
        </w:rPr>
        <w:t>Creative Commons</w:t>
      </w:r>
    </w:p>
    <w:p w14:paraId="62778626" w14:textId="77777777" w:rsidR="00E1134C" w:rsidRPr="00CD675A" w:rsidRDefault="00E1134C" w:rsidP="00E1134C">
      <w:pPr>
        <w:pStyle w:val="SWADisclaimerheading"/>
        <w:rPr>
          <w:b w:val="0"/>
          <w:color w:val="auto"/>
          <w:spacing w:val="0"/>
          <w:sz w:val="16"/>
          <w:szCs w:val="16"/>
          <w:lang w:eastAsia="en-AU"/>
        </w:rPr>
      </w:pPr>
      <w:r w:rsidRPr="00CD675A">
        <w:rPr>
          <w:b w:val="0"/>
          <w:bCs/>
          <w:color w:val="auto"/>
          <w:spacing w:val="0"/>
          <w:sz w:val="16"/>
          <w:szCs w:val="16"/>
        </w:rPr>
        <w:t>With the exception of the Safe Work Australia logo, this copyright work is licensed under a Creative Commons Attribution 4.0 International licence. To view a copy of this licence, visit creativecommons.org/licenses In essence, you are free to copy, communicate and adapt the work, even commercially, as long as you attribute the work to Safe Work Australia and abide by the other licence terms.</w:t>
      </w:r>
    </w:p>
    <w:p w14:paraId="1E62590B" w14:textId="77777777" w:rsidR="00E1134C" w:rsidRPr="0029654A" w:rsidRDefault="00E1134C" w:rsidP="00E1134C">
      <w:pPr>
        <w:pStyle w:val="Disclaimer"/>
        <w:rPr>
          <w:b/>
        </w:rPr>
      </w:pPr>
      <w:r w:rsidRPr="0029654A">
        <w:rPr>
          <w:b/>
        </w:rPr>
        <w:t>Contact information</w:t>
      </w:r>
    </w:p>
    <w:p w14:paraId="3DFEAA6D" w14:textId="77777777" w:rsidR="00E1134C" w:rsidRDefault="00E1134C" w:rsidP="00E1134C">
      <w:pPr>
        <w:pStyle w:val="Disclaimer"/>
      </w:pPr>
      <w:r w:rsidRPr="00A034C4">
        <w:rPr>
          <w:lang w:eastAsia="en-AU"/>
        </w:rPr>
        <w:t xml:space="preserve">Safe Work Australia | </w:t>
      </w:r>
      <w:hyperlink r:id="rId11" w:tooltip="Send email to info@swa.gov.au" w:history="1">
        <w:r w:rsidRPr="00A034C4">
          <w:rPr>
            <w:rStyle w:val="Hyperlink"/>
            <w:rFonts w:eastAsia="Times New Roman" w:cs="Times New Roman"/>
            <w:lang w:eastAsia="en-AU"/>
          </w:rPr>
          <w:t>mailto:info@swa.gov.au</w:t>
        </w:r>
      </w:hyperlink>
      <w:r w:rsidRPr="00A034C4">
        <w:rPr>
          <w:lang w:eastAsia="en-AU"/>
        </w:rPr>
        <w:t xml:space="preserve"> | </w:t>
      </w:r>
      <w:hyperlink r:id="rId12" w:history="1">
        <w:r w:rsidRPr="00A034C4">
          <w:rPr>
            <w:rStyle w:val="Hyperlink"/>
            <w:rFonts w:eastAsia="Times New Roman" w:cs="Times New Roman"/>
            <w:lang w:eastAsia="en-AU"/>
          </w:rPr>
          <w:t>www.swa.gov.au</w:t>
        </w:r>
      </w:hyperlink>
    </w:p>
    <w:bookmarkEnd w:id="0"/>
    <w:p w14:paraId="0484A1ED" w14:textId="77777777" w:rsidR="00241746" w:rsidRDefault="00241746" w:rsidP="009215CE">
      <w:pPr>
        <w:sectPr w:rsidR="00241746" w:rsidSect="00711F77">
          <w:headerReference w:type="first" r:id="rId13"/>
          <w:footerReference w:type="first" r:id="rId14"/>
          <w:pgSz w:w="11906" w:h="16838" w:code="9"/>
          <w:pgMar w:top="1440" w:right="1440" w:bottom="1440" w:left="1440" w:header="709" w:footer="709" w:gutter="0"/>
          <w:cols w:space="708"/>
          <w:vAlign w:val="bottom"/>
          <w:titlePg/>
          <w:docGrid w:linePitch="360"/>
        </w:sectPr>
      </w:pPr>
    </w:p>
    <w:p w14:paraId="6F44C14F" w14:textId="77777777" w:rsidR="00FB5F0A" w:rsidRPr="00D96F47" w:rsidRDefault="00FB5F0A" w:rsidP="00E14BDF">
      <w:pPr>
        <w:pStyle w:val="TOC"/>
      </w:pPr>
      <w:bookmarkStart w:id="2" w:name="_Toc488677861"/>
      <w:r w:rsidRPr="006777D3">
        <w:lastRenderedPageBreak/>
        <w:t>Contents</w:t>
      </w:r>
      <w:bookmarkEnd w:id="2"/>
    </w:p>
    <w:p w14:paraId="5A68A0AE" w14:textId="47FC8C14" w:rsidR="008B383F" w:rsidRDefault="00550E3D">
      <w:pPr>
        <w:pStyle w:val="TOC1"/>
        <w:rPr>
          <w:rFonts w:asciiTheme="minorHAnsi" w:eastAsiaTheme="minorEastAsia" w:hAnsiTheme="minorHAnsi"/>
          <w:b w:val="0"/>
          <w:bCs w:val="0"/>
          <w:kern w:val="2"/>
          <w:sz w:val="24"/>
          <w:lang w:eastAsia="en-AU"/>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81777518" w:history="1">
        <w:r w:rsidR="008B383F" w:rsidRPr="002B4C17">
          <w:rPr>
            <w:rStyle w:val="Hyperlink"/>
          </w:rPr>
          <w:t>Foreword</w:t>
        </w:r>
        <w:r w:rsidR="008B383F">
          <w:rPr>
            <w:webHidden/>
          </w:rPr>
          <w:tab/>
        </w:r>
        <w:r w:rsidR="008B383F">
          <w:rPr>
            <w:webHidden/>
          </w:rPr>
          <w:fldChar w:fldCharType="begin"/>
        </w:r>
        <w:r w:rsidR="008B383F">
          <w:rPr>
            <w:webHidden/>
          </w:rPr>
          <w:instrText xml:space="preserve"> PAGEREF _Toc181777518 \h </w:instrText>
        </w:r>
        <w:r w:rsidR="008B383F">
          <w:rPr>
            <w:webHidden/>
          </w:rPr>
        </w:r>
        <w:r w:rsidR="008B383F">
          <w:rPr>
            <w:webHidden/>
          </w:rPr>
          <w:fldChar w:fldCharType="separate"/>
        </w:r>
        <w:r w:rsidR="001B31C6">
          <w:rPr>
            <w:webHidden/>
          </w:rPr>
          <w:t>5</w:t>
        </w:r>
        <w:r w:rsidR="008B383F">
          <w:rPr>
            <w:webHidden/>
          </w:rPr>
          <w:fldChar w:fldCharType="end"/>
        </w:r>
      </w:hyperlink>
    </w:p>
    <w:p w14:paraId="7AE929D2" w14:textId="56A84DB3"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19" w:history="1">
        <w:r w:rsidR="008B383F" w:rsidRPr="002B4C17">
          <w:rPr>
            <w:rStyle w:val="Hyperlink"/>
          </w:rPr>
          <w:t>1.</w:t>
        </w:r>
        <w:r w:rsidR="008B383F">
          <w:rPr>
            <w:rFonts w:asciiTheme="minorHAnsi" w:eastAsiaTheme="minorEastAsia" w:hAnsiTheme="minorHAnsi"/>
            <w:b w:val="0"/>
            <w:bCs w:val="0"/>
            <w:kern w:val="2"/>
            <w:sz w:val="24"/>
            <w:lang w:eastAsia="en-AU"/>
            <w14:ligatures w14:val="standardContextual"/>
          </w:rPr>
          <w:tab/>
        </w:r>
        <w:r w:rsidR="008B383F" w:rsidRPr="002B4C17">
          <w:rPr>
            <w:rStyle w:val="Hyperlink"/>
          </w:rPr>
          <w:t>Introduction</w:t>
        </w:r>
        <w:r w:rsidR="008B383F">
          <w:rPr>
            <w:webHidden/>
          </w:rPr>
          <w:tab/>
        </w:r>
        <w:r w:rsidR="008B383F">
          <w:rPr>
            <w:webHidden/>
          </w:rPr>
          <w:fldChar w:fldCharType="begin"/>
        </w:r>
        <w:r w:rsidR="008B383F">
          <w:rPr>
            <w:webHidden/>
          </w:rPr>
          <w:instrText xml:space="preserve"> PAGEREF _Toc181777519 \h </w:instrText>
        </w:r>
        <w:r w:rsidR="008B383F">
          <w:rPr>
            <w:webHidden/>
          </w:rPr>
        </w:r>
        <w:r w:rsidR="008B383F">
          <w:rPr>
            <w:webHidden/>
          </w:rPr>
          <w:fldChar w:fldCharType="separate"/>
        </w:r>
        <w:r w:rsidR="001B31C6">
          <w:rPr>
            <w:webHidden/>
          </w:rPr>
          <w:t>6</w:t>
        </w:r>
        <w:r w:rsidR="008B383F">
          <w:rPr>
            <w:webHidden/>
          </w:rPr>
          <w:fldChar w:fldCharType="end"/>
        </w:r>
      </w:hyperlink>
    </w:p>
    <w:p w14:paraId="5DF64BBB" w14:textId="6C32AA8A" w:rsidR="008B383F" w:rsidRDefault="007C3909">
      <w:pPr>
        <w:pStyle w:val="TOC2"/>
        <w:rPr>
          <w:rFonts w:asciiTheme="minorHAnsi" w:eastAsiaTheme="minorEastAsia" w:hAnsiTheme="minorHAnsi"/>
          <w:noProof/>
          <w:kern w:val="2"/>
          <w:sz w:val="24"/>
          <w:lang w:eastAsia="en-AU"/>
          <w14:ligatures w14:val="standardContextual"/>
        </w:rPr>
      </w:pPr>
      <w:hyperlink w:anchor="_Toc181777520" w:history="1">
        <w:r w:rsidR="008B383F" w:rsidRPr="002B4C17">
          <w:rPr>
            <w:rStyle w:val="Hyperlink"/>
            <w:noProof/>
          </w:rPr>
          <w:t>1.1</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What is a confined space?</w:t>
        </w:r>
        <w:r w:rsidR="008B383F">
          <w:rPr>
            <w:noProof/>
            <w:webHidden/>
          </w:rPr>
          <w:tab/>
        </w:r>
        <w:r w:rsidR="008B383F">
          <w:rPr>
            <w:noProof/>
            <w:webHidden/>
          </w:rPr>
          <w:fldChar w:fldCharType="begin"/>
        </w:r>
        <w:r w:rsidR="008B383F">
          <w:rPr>
            <w:noProof/>
            <w:webHidden/>
          </w:rPr>
          <w:instrText xml:space="preserve"> PAGEREF _Toc181777520 \h </w:instrText>
        </w:r>
        <w:r w:rsidR="008B383F">
          <w:rPr>
            <w:noProof/>
            <w:webHidden/>
          </w:rPr>
        </w:r>
        <w:r w:rsidR="008B383F">
          <w:rPr>
            <w:noProof/>
            <w:webHidden/>
          </w:rPr>
          <w:fldChar w:fldCharType="separate"/>
        </w:r>
        <w:r w:rsidR="001B31C6">
          <w:rPr>
            <w:noProof/>
            <w:webHidden/>
          </w:rPr>
          <w:t>6</w:t>
        </w:r>
        <w:r w:rsidR="008B383F">
          <w:rPr>
            <w:noProof/>
            <w:webHidden/>
          </w:rPr>
          <w:fldChar w:fldCharType="end"/>
        </w:r>
      </w:hyperlink>
    </w:p>
    <w:p w14:paraId="4CC43B3F" w14:textId="440434F2" w:rsidR="008B383F" w:rsidRDefault="007C3909">
      <w:pPr>
        <w:pStyle w:val="TOC2"/>
        <w:rPr>
          <w:rFonts w:asciiTheme="minorHAnsi" w:eastAsiaTheme="minorEastAsia" w:hAnsiTheme="minorHAnsi"/>
          <w:noProof/>
          <w:kern w:val="2"/>
          <w:sz w:val="24"/>
          <w:lang w:eastAsia="en-AU"/>
          <w14:ligatures w14:val="standardContextual"/>
        </w:rPr>
      </w:pPr>
      <w:hyperlink w:anchor="_Toc181777521" w:history="1">
        <w:r w:rsidR="008B383F" w:rsidRPr="002B4C17">
          <w:rPr>
            <w:rStyle w:val="Hyperlink"/>
            <w:noProof/>
          </w:rPr>
          <w:t>1.2</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Who has health and safety duties in relation to confined spaces?</w:t>
        </w:r>
        <w:r w:rsidR="008B383F">
          <w:rPr>
            <w:noProof/>
            <w:webHidden/>
          </w:rPr>
          <w:tab/>
        </w:r>
        <w:r w:rsidR="008B383F">
          <w:rPr>
            <w:noProof/>
            <w:webHidden/>
          </w:rPr>
          <w:fldChar w:fldCharType="begin"/>
        </w:r>
        <w:r w:rsidR="008B383F">
          <w:rPr>
            <w:noProof/>
            <w:webHidden/>
          </w:rPr>
          <w:instrText xml:space="preserve"> PAGEREF _Toc181777521 \h </w:instrText>
        </w:r>
        <w:r w:rsidR="008B383F">
          <w:rPr>
            <w:noProof/>
            <w:webHidden/>
          </w:rPr>
        </w:r>
        <w:r w:rsidR="008B383F">
          <w:rPr>
            <w:noProof/>
            <w:webHidden/>
          </w:rPr>
          <w:fldChar w:fldCharType="separate"/>
        </w:r>
        <w:r w:rsidR="001B31C6">
          <w:rPr>
            <w:noProof/>
            <w:webHidden/>
          </w:rPr>
          <w:t>9</w:t>
        </w:r>
        <w:r w:rsidR="008B383F">
          <w:rPr>
            <w:noProof/>
            <w:webHidden/>
          </w:rPr>
          <w:fldChar w:fldCharType="end"/>
        </w:r>
      </w:hyperlink>
    </w:p>
    <w:p w14:paraId="1F21B276" w14:textId="0B905BD2" w:rsidR="008B383F" w:rsidRDefault="007C3909">
      <w:pPr>
        <w:pStyle w:val="TOC2"/>
        <w:rPr>
          <w:rFonts w:asciiTheme="minorHAnsi" w:eastAsiaTheme="minorEastAsia" w:hAnsiTheme="minorHAnsi"/>
          <w:noProof/>
          <w:kern w:val="2"/>
          <w:sz w:val="24"/>
          <w:lang w:eastAsia="en-AU"/>
          <w14:ligatures w14:val="standardContextual"/>
        </w:rPr>
      </w:pPr>
      <w:hyperlink w:anchor="_Toc181777522" w:history="1">
        <w:r w:rsidR="008B383F" w:rsidRPr="002B4C17">
          <w:rPr>
            <w:rStyle w:val="Hyperlink"/>
            <w:noProof/>
          </w:rPr>
          <w:t>1.3</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What is involved in managing risks associated with working in confined spaces?</w:t>
        </w:r>
        <w:r w:rsidR="008B383F">
          <w:rPr>
            <w:noProof/>
            <w:webHidden/>
          </w:rPr>
          <w:tab/>
        </w:r>
        <w:r w:rsidR="008B383F">
          <w:rPr>
            <w:noProof/>
            <w:webHidden/>
          </w:rPr>
          <w:fldChar w:fldCharType="begin"/>
        </w:r>
        <w:r w:rsidR="008B383F">
          <w:rPr>
            <w:noProof/>
            <w:webHidden/>
          </w:rPr>
          <w:instrText xml:space="preserve"> PAGEREF _Toc181777522 \h </w:instrText>
        </w:r>
        <w:r w:rsidR="008B383F">
          <w:rPr>
            <w:noProof/>
            <w:webHidden/>
          </w:rPr>
        </w:r>
        <w:r w:rsidR="008B383F">
          <w:rPr>
            <w:noProof/>
            <w:webHidden/>
          </w:rPr>
          <w:fldChar w:fldCharType="separate"/>
        </w:r>
        <w:r w:rsidR="001B31C6">
          <w:rPr>
            <w:noProof/>
            <w:webHidden/>
          </w:rPr>
          <w:t>11</w:t>
        </w:r>
        <w:r w:rsidR="008B383F">
          <w:rPr>
            <w:noProof/>
            <w:webHidden/>
          </w:rPr>
          <w:fldChar w:fldCharType="end"/>
        </w:r>
      </w:hyperlink>
    </w:p>
    <w:p w14:paraId="6AC812C9" w14:textId="097EF13F" w:rsidR="008B383F" w:rsidRDefault="007C3909">
      <w:pPr>
        <w:pStyle w:val="TOC2"/>
        <w:rPr>
          <w:rFonts w:asciiTheme="minorHAnsi" w:eastAsiaTheme="minorEastAsia" w:hAnsiTheme="minorHAnsi"/>
          <w:noProof/>
          <w:kern w:val="2"/>
          <w:sz w:val="24"/>
          <w:lang w:eastAsia="en-AU"/>
          <w14:ligatures w14:val="standardContextual"/>
        </w:rPr>
      </w:pPr>
      <w:hyperlink w:anchor="_Toc181777523" w:history="1">
        <w:r w:rsidR="008B383F" w:rsidRPr="002B4C17">
          <w:rPr>
            <w:rStyle w:val="Hyperlink"/>
            <w:noProof/>
          </w:rPr>
          <w:t>1.4</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Information, training, instruction and supervision</w:t>
        </w:r>
        <w:r w:rsidR="008B383F">
          <w:rPr>
            <w:noProof/>
            <w:webHidden/>
          </w:rPr>
          <w:tab/>
        </w:r>
        <w:r w:rsidR="008B383F">
          <w:rPr>
            <w:noProof/>
            <w:webHidden/>
          </w:rPr>
          <w:fldChar w:fldCharType="begin"/>
        </w:r>
        <w:r w:rsidR="008B383F">
          <w:rPr>
            <w:noProof/>
            <w:webHidden/>
          </w:rPr>
          <w:instrText xml:space="preserve"> PAGEREF _Toc181777523 \h </w:instrText>
        </w:r>
        <w:r w:rsidR="008B383F">
          <w:rPr>
            <w:noProof/>
            <w:webHidden/>
          </w:rPr>
        </w:r>
        <w:r w:rsidR="008B383F">
          <w:rPr>
            <w:noProof/>
            <w:webHidden/>
          </w:rPr>
          <w:fldChar w:fldCharType="separate"/>
        </w:r>
        <w:r w:rsidR="001B31C6">
          <w:rPr>
            <w:noProof/>
            <w:webHidden/>
          </w:rPr>
          <w:t>14</w:t>
        </w:r>
        <w:r w:rsidR="008B383F">
          <w:rPr>
            <w:noProof/>
            <w:webHidden/>
          </w:rPr>
          <w:fldChar w:fldCharType="end"/>
        </w:r>
      </w:hyperlink>
    </w:p>
    <w:p w14:paraId="18859285" w14:textId="10692B7D"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24" w:history="1">
        <w:r w:rsidR="008B383F" w:rsidRPr="002B4C17">
          <w:rPr>
            <w:rStyle w:val="Hyperlink"/>
          </w:rPr>
          <w:t>2.</w:t>
        </w:r>
        <w:r w:rsidR="008B383F">
          <w:rPr>
            <w:rFonts w:asciiTheme="minorHAnsi" w:eastAsiaTheme="minorEastAsia" w:hAnsiTheme="minorHAnsi"/>
            <w:b w:val="0"/>
            <w:bCs w:val="0"/>
            <w:kern w:val="2"/>
            <w:sz w:val="24"/>
            <w:lang w:eastAsia="en-AU"/>
            <w14:ligatures w14:val="standardContextual"/>
          </w:rPr>
          <w:tab/>
        </w:r>
        <w:r w:rsidR="008B383F" w:rsidRPr="002B4C17">
          <w:rPr>
            <w:rStyle w:val="Hyperlink"/>
          </w:rPr>
          <w:t>Duty of designers, manufacturers, importers, suppliers, installers and constructors</w:t>
        </w:r>
        <w:r w:rsidR="008B383F">
          <w:rPr>
            <w:webHidden/>
          </w:rPr>
          <w:tab/>
        </w:r>
        <w:r w:rsidR="008B383F">
          <w:rPr>
            <w:webHidden/>
          </w:rPr>
          <w:fldChar w:fldCharType="begin"/>
        </w:r>
        <w:r w:rsidR="008B383F">
          <w:rPr>
            <w:webHidden/>
          </w:rPr>
          <w:instrText xml:space="preserve"> PAGEREF _Toc181777524 \h </w:instrText>
        </w:r>
        <w:r w:rsidR="008B383F">
          <w:rPr>
            <w:webHidden/>
          </w:rPr>
        </w:r>
        <w:r w:rsidR="008B383F">
          <w:rPr>
            <w:webHidden/>
          </w:rPr>
          <w:fldChar w:fldCharType="separate"/>
        </w:r>
        <w:r w:rsidR="001B31C6">
          <w:rPr>
            <w:webHidden/>
          </w:rPr>
          <w:t>16</w:t>
        </w:r>
        <w:r w:rsidR="008B383F">
          <w:rPr>
            <w:webHidden/>
          </w:rPr>
          <w:fldChar w:fldCharType="end"/>
        </w:r>
      </w:hyperlink>
    </w:p>
    <w:p w14:paraId="5752C890" w14:textId="4D78E46D" w:rsidR="008B383F" w:rsidRDefault="007C3909">
      <w:pPr>
        <w:pStyle w:val="TOC2"/>
        <w:rPr>
          <w:rFonts w:asciiTheme="minorHAnsi" w:eastAsiaTheme="minorEastAsia" w:hAnsiTheme="minorHAnsi"/>
          <w:noProof/>
          <w:kern w:val="2"/>
          <w:sz w:val="24"/>
          <w:lang w:eastAsia="en-AU"/>
          <w14:ligatures w14:val="standardContextual"/>
        </w:rPr>
      </w:pPr>
      <w:hyperlink w:anchor="_Toc181777525" w:history="1">
        <w:r w:rsidR="008B383F" w:rsidRPr="002B4C17">
          <w:rPr>
            <w:rStyle w:val="Hyperlink"/>
            <w:noProof/>
          </w:rPr>
          <w:t>2.1</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Eliminating or minimising the need to enter a confined space</w:t>
        </w:r>
        <w:r w:rsidR="008B383F">
          <w:rPr>
            <w:noProof/>
            <w:webHidden/>
          </w:rPr>
          <w:tab/>
        </w:r>
        <w:r w:rsidR="008B383F">
          <w:rPr>
            <w:noProof/>
            <w:webHidden/>
          </w:rPr>
          <w:fldChar w:fldCharType="begin"/>
        </w:r>
        <w:r w:rsidR="008B383F">
          <w:rPr>
            <w:noProof/>
            <w:webHidden/>
          </w:rPr>
          <w:instrText xml:space="preserve"> PAGEREF _Toc181777525 \h </w:instrText>
        </w:r>
        <w:r w:rsidR="008B383F">
          <w:rPr>
            <w:noProof/>
            <w:webHidden/>
          </w:rPr>
        </w:r>
        <w:r w:rsidR="008B383F">
          <w:rPr>
            <w:noProof/>
            <w:webHidden/>
          </w:rPr>
          <w:fldChar w:fldCharType="separate"/>
        </w:r>
        <w:r w:rsidR="001B31C6">
          <w:rPr>
            <w:noProof/>
            <w:webHidden/>
          </w:rPr>
          <w:t>16</w:t>
        </w:r>
        <w:r w:rsidR="008B383F">
          <w:rPr>
            <w:noProof/>
            <w:webHidden/>
          </w:rPr>
          <w:fldChar w:fldCharType="end"/>
        </w:r>
      </w:hyperlink>
    </w:p>
    <w:p w14:paraId="1DE52AC2" w14:textId="53C2EBA5" w:rsidR="008B383F" w:rsidRDefault="007C3909">
      <w:pPr>
        <w:pStyle w:val="TOC2"/>
        <w:rPr>
          <w:rFonts w:asciiTheme="minorHAnsi" w:eastAsiaTheme="minorEastAsia" w:hAnsiTheme="minorHAnsi"/>
          <w:noProof/>
          <w:kern w:val="2"/>
          <w:sz w:val="24"/>
          <w:lang w:eastAsia="en-AU"/>
          <w14:ligatures w14:val="standardContextual"/>
        </w:rPr>
      </w:pPr>
      <w:hyperlink w:anchor="_Toc181777526" w:history="1">
        <w:r w:rsidR="008B383F" w:rsidRPr="002B4C17">
          <w:rPr>
            <w:rStyle w:val="Hyperlink"/>
            <w:noProof/>
          </w:rPr>
          <w:t>2.2</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Entry and exit</w:t>
        </w:r>
        <w:r w:rsidR="008B383F">
          <w:rPr>
            <w:noProof/>
            <w:webHidden/>
          </w:rPr>
          <w:tab/>
        </w:r>
        <w:r w:rsidR="008B383F">
          <w:rPr>
            <w:noProof/>
            <w:webHidden/>
          </w:rPr>
          <w:fldChar w:fldCharType="begin"/>
        </w:r>
        <w:r w:rsidR="008B383F">
          <w:rPr>
            <w:noProof/>
            <w:webHidden/>
          </w:rPr>
          <w:instrText xml:space="preserve"> PAGEREF _Toc181777526 \h </w:instrText>
        </w:r>
        <w:r w:rsidR="008B383F">
          <w:rPr>
            <w:noProof/>
            <w:webHidden/>
          </w:rPr>
        </w:r>
        <w:r w:rsidR="008B383F">
          <w:rPr>
            <w:noProof/>
            <w:webHidden/>
          </w:rPr>
          <w:fldChar w:fldCharType="separate"/>
        </w:r>
        <w:r w:rsidR="001B31C6">
          <w:rPr>
            <w:noProof/>
            <w:webHidden/>
          </w:rPr>
          <w:t>16</w:t>
        </w:r>
        <w:r w:rsidR="008B383F">
          <w:rPr>
            <w:noProof/>
            <w:webHidden/>
          </w:rPr>
          <w:fldChar w:fldCharType="end"/>
        </w:r>
      </w:hyperlink>
    </w:p>
    <w:p w14:paraId="7BA62446" w14:textId="7EA5AF4A"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27" w:history="1">
        <w:r w:rsidR="008B383F" w:rsidRPr="002B4C17">
          <w:rPr>
            <w:rStyle w:val="Hyperlink"/>
          </w:rPr>
          <w:t>3.</w:t>
        </w:r>
        <w:r w:rsidR="008B383F">
          <w:rPr>
            <w:rFonts w:asciiTheme="minorHAnsi" w:eastAsiaTheme="minorEastAsia" w:hAnsiTheme="minorHAnsi"/>
            <w:b w:val="0"/>
            <w:bCs w:val="0"/>
            <w:kern w:val="2"/>
            <w:sz w:val="24"/>
            <w:lang w:eastAsia="en-AU"/>
            <w14:ligatures w14:val="standardContextual"/>
          </w:rPr>
          <w:tab/>
        </w:r>
        <w:r w:rsidR="008B383F" w:rsidRPr="002B4C17">
          <w:rPr>
            <w:rStyle w:val="Hyperlink"/>
          </w:rPr>
          <w:t>The risk management process</w:t>
        </w:r>
        <w:r w:rsidR="008B383F">
          <w:rPr>
            <w:webHidden/>
          </w:rPr>
          <w:tab/>
        </w:r>
        <w:r w:rsidR="008B383F">
          <w:rPr>
            <w:webHidden/>
          </w:rPr>
          <w:fldChar w:fldCharType="begin"/>
        </w:r>
        <w:r w:rsidR="008B383F">
          <w:rPr>
            <w:webHidden/>
          </w:rPr>
          <w:instrText xml:space="preserve"> PAGEREF _Toc181777527 \h </w:instrText>
        </w:r>
        <w:r w:rsidR="008B383F">
          <w:rPr>
            <w:webHidden/>
          </w:rPr>
        </w:r>
        <w:r w:rsidR="008B383F">
          <w:rPr>
            <w:webHidden/>
          </w:rPr>
          <w:fldChar w:fldCharType="separate"/>
        </w:r>
        <w:r w:rsidR="001B31C6">
          <w:rPr>
            <w:webHidden/>
          </w:rPr>
          <w:t>18</w:t>
        </w:r>
        <w:r w:rsidR="008B383F">
          <w:rPr>
            <w:webHidden/>
          </w:rPr>
          <w:fldChar w:fldCharType="end"/>
        </w:r>
      </w:hyperlink>
    </w:p>
    <w:p w14:paraId="2FCA7C6E" w14:textId="7A9DCD3A" w:rsidR="008B383F" w:rsidRDefault="007C3909">
      <w:pPr>
        <w:pStyle w:val="TOC2"/>
        <w:rPr>
          <w:rFonts w:asciiTheme="minorHAnsi" w:eastAsiaTheme="minorEastAsia" w:hAnsiTheme="minorHAnsi"/>
          <w:noProof/>
          <w:kern w:val="2"/>
          <w:sz w:val="24"/>
          <w:lang w:eastAsia="en-AU"/>
          <w14:ligatures w14:val="standardContextual"/>
        </w:rPr>
      </w:pPr>
      <w:hyperlink w:anchor="_Toc181777528" w:history="1">
        <w:r w:rsidR="008B383F" w:rsidRPr="002B4C17">
          <w:rPr>
            <w:rStyle w:val="Hyperlink"/>
            <w:noProof/>
          </w:rPr>
          <w:t>3.1</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Identifying the hazards</w:t>
        </w:r>
        <w:r w:rsidR="008B383F">
          <w:rPr>
            <w:noProof/>
            <w:webHidden/>
          </w:rPr>
          <w:tab/>
        </w:r>
        <w:r w:rsidR="008B383F">
          <w:rPr>
            <w:noProof/>
            <w:webHidden/>
          </w:rPr>
          <w:fldChar w:fldCharType="begin"/>
        </w:r>
        <w:r w:rsidR="008B383F">
          <w:rPr>
            <w:noProof/>
            <w:webHidden/>
          </w:rPr>
          <w:instrText xml:space="preserve"> PAGEREF _Toc181777528 \h </w:instrText>
        </w:r>
        <w:r w:rsidR="008B383F">
          <w:rPr>
            <w:noProof/>
            <w:webHidden/>
          </w:rPr>
        </w:r>
        <w:r w:rsidR="008B383F">
          <w:rPr>
            <w:noProof/>
            <w:webHidden/>
          </w:rPr>
          <w:fldChar w:fldCharType="separate"/>
        </w:r>
        <w:r w:rsidR="001B31C6">
          <w:rPr>
            <w:noProof/>
            <w:webHidden/>
          </w:rPr>
          <w:t>18</w:t>
        </w:r>
        <w:r w:rsidR="008B383F">
          <w:rPr>
            <w:noProof/>
            <w:webHidden/>
          </w:rPr>
          <w:fldChar w:fldCharType="end"/>
        </w:r>
      </w:hyperlink>
    </w:p>
    <w:p w14:paraId="06144A20" w14:textId="3BD0AF4F" w:rsidR="008B383F" w:rsidRDefault="007C3909">
      <w:pPr>
        <w:pStyle w:val="TOC2"/>
        <w:rPr>
          <w:rFonts w:asciiTheme="minorHAnsi" w:eastAsiaTheme="minorEastAsia" w:hAnsiTheme="minorHAnsi"/>
          <w:noProof/>
          <w:kern w:val="2"/>
          <w:sz w:val="24"/>
          <w:lang w:eastAsia="en-AU"/>
          <w14:ligatures w14:val="standardContextual"/>
        </w:rPr>
      </w:pPr>
      <w:hyperlink w:anchor="_Toc181777529" w:history="1">
        <w:r w:rsidR="008B383F" w:rsidRPr="002B4C17">
          <w:rPr>
            <w:rStyle w:val="Hyperlink"/>
            <w:noProof/>
          </w:rPr>
          <w:t>3.2</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What hazards are associated with a confined space?</w:t>
        </w:r>
        <w:r w:rsidR="008B383F">
          <w:rPr>
            <w:noProof/>
            <w:webHidden/>
          </w:rPr>
          <w:tab/>
        </w:r>
        <w:r w:rsidR="008B383F">
          <w:rPr>
            <w:noProof/>
            <w:webHidden/>
          </w:rPr>
          <w:fldChar w:fldCharType="begin"/>
        </w:r>
        <w:r w:rsidR="008B383F">
          <w:rPr>
            <w:noProof/>
            <w:webHidden/>
          </w:rPr>
          <w:instrText xml:space="preserve"> PAGEREF _Toc181777529 \h </w:instrText>
        </w:r>
        <w:r w:rsidR="008B383F">
          <w:rPr>
            <w:noProof/>
            <w:webHidden/>
          </w:rPr>
        </w:r>
        <w:r w:rsidR="008B383F">
          <w:rPr>
            <w:noProof/>
            <w:webHidden/>
          </w:rPr>
          <w:fldChar w:fldCharType="separate"/>
        </w:r>
        <w:r w:rsidR="001B31C6">
          <w:rPr>
            <w:noProof/>
            <w:webHidden/>
          </w:rPr>
          <w:t>19</w:t>
        </w:r>
        <w:r w:rsidR="008B383F">
          <w:rPr>
            <w:noProof/>
            <w:webHidden/>
          </w:rPr>
          <w:fldChar w:fldCharType="end"/>
        </w:r>
      </w:hyperlink>
    </w:p>
    <w:p w14:paraId="536C7003" w14:textId="2DFFE2FE" w:rsidR="008B383F" w:rsidRDefault="007C3909">
      <w:pPr>
        <w:pStyle w:val="TOC2"/>
        <w:rPr>
          <w:rFonts w:asciiTheme="minorHAnsi" w:eastAsiaTheme="minorEastAsia" w:hAnsiTheme="minorHAnsi"/>
          <w:noProof/>
          <w:kern w:val="2"/>
          <w:sz w:val="24"/>
          <w:lang w:eastAsia="en-AU"/>
          <w14:ligatures w14:val="standardContextual"/>
        </w:rPr>
      </w:pPr>
      <w:hyperlink w:anchor="_Toc181777530" w:history="1">
        <w:r w:rsidR="008B383F" w:rsidRPr="002B4C17">
          <w:rPr>
            <w:rStyle w:val="Hyperlink"/>
            <w:noProof/>
          </w:rPr>
          <w:t>3.3</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Other hazards</w:t>
        </w:r>
        <w:r w:rsidR="008B383F">
          <w:rPr>
            <w:noProof/>
            <w:webHidden/>
          </w:rPr>
          <w:tab/>
        </w:r>
        <w:r w:rsidR="008B383F">
          <w:rPr>
            <w:noProof/>
            <w:webHidden/>
          </w:rPr>
          <w:fldChar w:fldCharType="begin"/>
        </w:r>
        <w:r w:rsidR="008B383F">
          <w:rPr>
            <w:noProof/>
            <w:webHidden/>
          </w:rPr>
          <w:instrText xml:space="preserve"> PAGEREF _Toc181777530 \h </w:instrText>
        </w:r>
        <w:r w:rsidR="008B383F">
          <w:rPr>
            <w:noProof/>
            <w:webHidden/>
          </w:rPr>
        </w:r>
        <w:r w:rsidR="008B383F">
          <w:rPr>
            <w:noProof/>
            <w:webHidden/>
          </w:rPr>
          <w:fldChar w:fldCharType="separate"/>
        </w:r>
        <w:r w:rsidR="001B31C6">
          <w:rPr>
            <w:noProof/>
            <w:webHidden/>
          </w:rPr>
          <w:t>21</w:t>
        </w:r>
        <w:r w:rsidR="008B383F">
          <w:rPr>
            <w:noProof/>
            <w:webHidden/>
          </w:rPr>
          <w:fldChar w:fldCharType="end"/>
        </w:r>
      </w:hyperlink>
    </w:p>
    <w:p w14:paraId="0211FA63" w14:textId="78E4947F" w:rsidR="008B383F" w:rsidRDefault="007C3909">
      <w:pPr>
        <w:pStyle w:val="TOC2"/>
        <w:rPr>
          <w:rFonts w:asciiTheme="minorHAnsi" w:eastAsiaTheme="minorEastAsia" w:hAnsiTheme="minorHAnsi"/>
          <w:noProof/>
          <w:kern w:val="2"/>
          <w:sz w:val="24"/>
          <w:lang w:eastAsia="en-AU"/>
          <w14:ligatures w14:val="standardContextual"/>
        </w:rPr>
      </w:pPr>
      <w:hyperlink w:anchor="_Toc181777531" w:history="1">
        <w:r w:rsidR="008B383F" w:rsidRPr="002B4C17">
          <w:rPr>
            <w:rStyle w:val="Hyperlink"/>
            <w:noProof/>
          </w:rPr>
          <w:t>3.4</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Assessing the risks</w:t>
        </w:r>
        <w:r w:rsidR="008B383F">
          <w:rPr>
            <w:noProof/>
            <w:webHidden/>
          </w:rPr>
          <w:tab/>
        </w:r>
        <w:r w:rsidR="008B383F">
          <w:rPr>
            <w:noProof/>
            <w:webHidden/>
          </w:rPr>
          <w:fldChar w:fldCharType="begin"/>
        </w:r>
        <w:r w:rsidR="008B383F">
          <w:rPr>
            <w:noProof/>
            <w:webHidden/>
          </w:rPr>
          <w:instrText xml:space="preserve"> PAGEREF _Toc181777531 \h </w:instrText>
        </w:r>
        <w:r w:rsidR="008B383F">
          <w:rPr>
            <w:noProof/>
            <w:webHidden/>
          </w:rPr>
        </w:r>
        <w:r w:rsidR="008B383F">
          <w:rPr>
            <w:noProof/>
            <w:webHidden/>
          </w:rPr>
          <w:fldChar w:fldCharType="separate"/>
        </w:r>
        <w:r w:rsidR="001B31C6">
          <w:rPr>
            <w:noProof/>
            <w:webHidden/>
          </w:rPr>
          <w:t>24</w:t>
        </w:r>
        <w:r w:rsidR="008B383F">
          <w:rPr>
            <w:noProof/>
            <w:webHidden/>
          </w:rPr>
          <w:fldChar w:fldCharType="end"/>
        </w:r>
      </w:hyperlink>
    </w:p>
    <w:p w14:paraId="06BF4C89" w14:textId="5118A4E5"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32" w:history="1">
        <w:r w:rsidR="008B383F" w:rsidRPr="002B4C17">
          <w:rPr>
            <w:rStyle w:val="Hyperlink"/>
          </w:rPr>
          <w:t>4.</w:t>
        </w:r>
        <w:r w:rsidR="008B383F">
          <w:rPr>
            <w:rFonts w:asciiTheme="minorHAnsi" w:eastAsiaTheme="minorEastAsia" w:hAnsiTheme="minorHAnsi"/>
            <w:b w:val="0"/>
            <w:bCs w:val="0"/>
            <w:kern w:val="2"/>
            <w:sz w:val="24"/>
            <w:lang w:eastAsia="en-AU"/>
            <w14:ligatures w14:val="standardContextual"/>
          </w:rPr>
          <w:tab/>
        </w:r>
        <w:r w:rsidR="008B383F" w:rsidRPr="002B4C17">
          <w:rPr>
            <w:rStyle w:val="Hyperlink"/>
          </w:rPr>
          <w:t>Controlling the risks</w:t>
        </w:r>
        <w:r w:rsidR="008B383F">
          <w:rPr>
            <w:webHidden/>
          </w:rPr>
          <w:tab/>
        </w:r>
        <w:r w:rsidR="008B383F">
          <w:rPr>
            <w:webHidden/>
          </w:rPr>
          <w:fldChar w:fldCharType="begin"/>
        </w:r>
        <w:r w:rsidR="008B383F">
          <w:rPr>
            <w:webHidden/>
          </w:rPr>
          <w:instrText xml:space="preserve"> PAGEREF _Toc181777532 \h </w:instrText>
        </w:r>
        <w:r w:rsidR="008B383F">
          <w:rPr>
            <w:webHidden/>
          </w:rPr>
        </w:r>
        <w:r w:rsidR="008B383F">
          <w:rPr>
            <w:webHidden/>
          </w:rPr>
          <w:fldChar w:fldCharType="separate"/>
        </w:r>
        <w:r w:rsidR="001B31C6">
          <w:rPr>
            <w:webHidden/>
          </w:rPr>
          <w:t>29</w:t>
        </w:r>
        <w:r w:rsidR="008B383F">
          <w:rPr>
            <w:webHidden/>
          </w:rPr>
          <w:fldChar w:fldCharType="end"/>
        </w:r>
      </w:hyperlink>
    </w:p>
    <w:p w14:paraId="73E7C975" w14:textId="2A5175FC" w:rsidR="008B383F" w:rsidRDefault="007C3909">
      <w:pPr>
        <w:pStyle w:val="TOC2"/>
        <w:rPr>
          <w:rFonts w:asciiTheme="minorHAnsi" w:eastAsiaTheme="minorEastAsia" w:hAnsiTheme="minorHAnsi"/>
          <w:noProof/>
          <w:kern w:val="2"/>
          <w:sz w:val="24"/>
          <w:lang w:eastAsia="en-AU"/>
          <w14:ligatures w14:val="standardContextual"/>
        </w:rPr>
      </w:pPr>
      <w:hyperlink w:anchor="_Toc181777533" w:history="1">
        <w:r w:rsidR="008B383F" w:rsidRPr="002B4C17">
          <w:rPr>
            <w:rStyle w:val="Hyperlink"/>
            <w:noProof/>
          </w:rPr>
          <w:t>Hierarchy of control measures</w:t>
        </w:r>
        <w:r w:rsidR="008B383F">
          <w:rPr>
            <w:noProof/>
            <w:webHidden/>
          </w:rPr>
          <w:tab/>
        </w:r>
        <w:r w:rsidR="008B383F">
          <w:rPr>
            <w:noProof/>
            <w:webHidden/>
          </w:rPr>
          <w:fldChar w:fldCharType="begin"/>
        </w:r>
        <w:r w:rsidR="008B383F">
          <w:rPr>
            <w:noProof/>
            <w:webHidden/>
          </w:rPr>
          <w:instrText xml:space="preserve"> PAGEREF _Toc181777533 \h </w:instrText>
        </w:r>
        <w:r w:rsidR="008B383F">
          <w:rPr>
            <w:noProof/>
            <w:webHidden/>
          </w:rPr>
        </w:r>
        <w:r w:rsidR="008B383F">
          <w:rPr>
            <w:noProof/>
            <w:webHidden/>
          </w:rPr>
          <w:fldChar w:fldCharType="separate"/>
        </w:r>
        <w:r w:rsidR="001B31C6">
          <w:rPr>
            <w:noProof/>
            <w:webHidden/>
          </w:rPr>
          <w:t>29</w:t>
        </w:r>
        <w:r w:rsidR="008B383F">
          <w:rPr>
            <w:noProof/>
            <w:webHidden/>
          </w:rPr>
          <w:fldChar w:fldCharType="end"/>
        </w:r>
      </w:hyperlink>
    </w:p>
    <w:p w14:paraId="1E288C5A" w14:textId="65635738" w:rsidR="008B383F" w:rsidRDefault="007C3909">
      <w:pPr>
        <w:pStyle w:val="TOC2"/>
        <w:rPr>
          <w:rFonts w:asciiTheme="minorHAnsi" w:eastAsiaTheme="minorEastAsia" w:hAnsiTheme="minorHAnsi"/>
          <w:noProof/>
          <w:kern w:val="2"/>
          <w:sz w:val="24"/>
          <w:lang w:eastAsia="en-AU"/>
          <w14:ligatures w14:val="standardContextual"/>
        </w:rPr>
      </w:pPr>
      <w:hyperlink w:anchor="_Toc181777534" w:history="1">
        <w:r w:rsidR="008B383F" w:rsidRPr="002B4C17">
          <w:rPr>
            <w:rStyle w:val="Hyperlink"/>
            <w:noProof/>
          </w:rPr>
          <w:t>4.1</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Eliminate the need to enter a confined space</w:t>
        </w:r>
        <w:r w:rsidR="008B383F">
          <w:rPr>
            <w:noProof/>
            <w:webHidden/>
          </w:rPr>
          <w:tab/>
        </w:r>
        <w:r w:rsidR="008B383F">
          <w:rPr>
            <w:noProof/>
            <w:webHidden/>
          </w:rPr>
          <w:fldChar w:fldCharType="begin"/>
        </w:r>
        <w:r w:rsidR="008B383F">
          <w:rPr>
            <w:noProof/>
            <w:webHidden/>
          </w:rPr>
          <w:instrText xml:space="preserve"> PAGEREF _Toc181777534 \h </w:instrText>
        </w:r>
        <w:r w:rsidR="008B383F">
          <w:rPr>
            <w:noProof/>
            <w:webHidden/>
          </w:rPr>
        </w:r>
        <w:r w:rsidR="008B383F">
          <w:rPr>
            <w:noProof/>
            <w:webHidden/>
          </w:rPr>
          <w:fldChar w:fldCharType="separate"/>
        </w:r>
        <w:r w:rsidR="001B31C6">
          <w:rPr>
            <w:noProof/>
            <w:webHidden/>
          </w:rPr>
          <w:t>30</w:t>
        </w:r>
        <w:r w:rsidR="008B383F">
          <w:rPr>
            <w:noProof/>
            <w:webHidden/>
          </w:rPr>
          <w:fldChar w:fldCharType="end"/>
        </w:r>
      </w:hyperlink>
    </w:p>
    <w:p w14:paraId="149D10D2" w14:textId="1F4EF272" w:rsidR="008B383F" w:rsidRDefault="007C3909">
      <w:pPr>
        <w:pStyle w:val="TOC2"/>
        <w:rPr>
          <w:rFonts w:asciiTheme="minorHAnsi" w:eastAsiaTheme="minorEastAsia" w:hAnsiTheme="minorHAnsi"/>
          <w:noProof/>
          <w:kern w:val="2"/>
          <w:sz w:val="24"/>
          <w:lang w:eastAsia="en-AU"/>
          <w14:ligatures w14:val="standardContextual"/>
        </w:rPr>
      </w:pPr>
      <w:hyperlink w:anchor="_Toc181777535" w:history="1">
        <w:r w:rsidR="008B383F" w:rsidRPr="002B4C17">
          <w:rPr>
            <w:rStyle w:val="Hyperlink"/>
            <w:noProof/>
          </w:rPr>
          <w:t>4.2</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Minimise the risks</w:t>
        </w:r>
        <w:r w:rsidR="008B383F">
          <w:rPr>
            <w:noProof/>
            <w:webHidden/>
          </w:rPr>
          <w:tab/>
        </w:r>
        <w:r w:rsidR="008B383F">
          <w:rPr>
            <w:noProof/>
            <w:webHidden/>
          </w:rPr>
          <w:fldChar w:fldCharType="begin"/>
        </w:r>
        <w:r w:rsidR="008B383F">
          <w:rPr>
            <w:noProof/>
            <w:webHidden/>
          </w:rPr>
          <w:instrText xml:space="preserve"> PAGEREF _Toc181777535 \h </w:instrText>
        </w:r>
        <w:r w:rsidR="008B383F">
          <w:rPr>
            <w:noProof/>
            <w:webHidden/>
          </w:rPr>
        </w:r>
        <w:r w:rsidR="008B383F">
          <w:rPr>
            <w:noProof/>
            <w:webHidden/>
          </w:rPr>
          <w:fldChar w:fldCharType="separate"/>
        </w:r>
        <w:r w:rsidR="001B31C6">
          <w:rPr>
            <w:noProof/>
            <w:webHidden/>
          </w:rPr>
          <w:t>30</w:t>
        </w:r>
        <w:r w:rsidR="008B383F">
          <w:rPr>
            <w:noProof/>
            <w:webHidden/>
          </w:rPr>
          <w:fldChar w:fldCharType="end"/>
        </w:r>
      </w:hyperlink>
    </w:p>
    <w:p w14:paraId="689AFDA3" w14:textId="19CCC42D" w:rsidR="008B383F" w:rsidRDefault="007C3909">
      <w:pPr>
        <w:pStyle w:val="TOC2"/>
        <w:rPr>
          <w:rFonts w:asciiTheme="minorHAnsi" w:eastAsiaTheme="minorEastAsia" w:hAnsiTheme="minorHAnsi"/>
          <w:noProof/>
          <w:kern w:val="2"/>
          <w:sz w:val="24"/>
          <w:lang w:eastAsia="en-AU"/>
          <w14:ligatures w14:val="standardContextual"/>
        </w:rPr>
      </w:pPr>
      <w:hyperlink w:anchor="_Toc181777536" w:history="1">
        <w:r w:rsidR="008B383F" w:rsidRPr="002B4C17">
          <w:rPr>
            <w:rStyle w:val="Hyperlink"/>
            <w:noProof/>
          </w:rPr>
          <w:t>4.3</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Entry permits</w:t>
        </w:r>
        <w:r w:rsidR="008B383F">
          <w:rPr>
            <w:noProof/>
            <w:webHidden/>
          </w:rPr>
          <w:tab/>
        </w:r>
        <w:r w:rsidR="008B383F">
          <w:rPr>
            <w:noProof/>
            <w:webHidden/>
          </w:rPr>
          <w:fldChar w:fldCharType="begin"/>
        </w:r>
        <w:r w:rsidR="008B383F">
          <w:rPr>
            <w:noProof/>
            <w:webHidden/>
          </w:rPr>
          <w:instrText xml:space="preserve"> PAGEREF _Toc181777536 \h </w:instrText>
        </w:r>
        <w:r w:rsidR="008B383F">
          <w:rPr>
            <w:noProof/>
            <w:webHidden/>
          </w:rPr>
        </w:r>
        <w:r w:rsidR="008B383F">
          <w:rPr>
            <w:noProof/>
            <w:webHidden/>
          </w:rPr>
          <w:fldChar w:fldCharType="separate"/>
        </w:r>
        <w:r w:rsidR="001B31C6">
          <w:rPr>
            <w:noProof/>
            <w:webHidden/>
          </w:rPr>
          <w:t>32</w:t>
        </w:r>
        <w:r w:rsidR="008B383F">
          <w:rPr>
            <w:noProof/>
            <w:webHidden/>
          </w:rPr>
          <w:fldChar w:fldCharType="end"/>
        </w:r>
      </w:hyperlink>
    </w:p>
    <w:p w14:paraId="1D013CA5" w14:textId="286F9F58" w:rsidR="008B383F" w:rsidRDefault="007C3909">
      <w:pPr>
        <w:pStyle w:val="TOC2"/>
        <w:rPr>
          <w:rFonts w:asciiTheme="minorHAnsi" w:eastAsiaTheme="minorEastAsia" w:hAnsiTheme="minorHAnsi"/>
          <w:noProof/>
          <w:kern w:val="2"/>
          <w:sz w:val="24"/>
          <w:lang w:eastAsia="en-AU"/>
          <w14:ligatures w14:val="standardContextual"/>
        </w:rPr>
      </w:pPr>
      <w:hyperlink w:anchor="_Toc181777537" w:history="1">
        <w:r w:rsidR="008B383F" w:rsidRPr="002B4C17">
          <w:rPr>
            <w:rStyle w:val="Hyperlink"/>
            <w:noProof/>
          </w:rPr>
          <w:t>4.4</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Isolation</w:t>
        </w:r>
        <w:r w:rsidR="008B383F">
          <w:rPr>
            <w:noProof/>
            <w:webHidden/>
          </w:rPr>
          <w:tab/>
        </w:r>
        <w:r w:rsidR="008B383F">
          <w:rPr>
            <w:noProof/>
            <w:webHidden/>
          </w:rPr>
          <w:fldChar w:fldCharType="begin"/>
        </w:r>
        <w:r w:rsidR="008B383F">
          <w:rPr>
            <w:noProof/>
            <w:webHidden/>
          </w:rPr>
          <w:instrText xml:space="preserve"> PAGEREF _Toc181777537 \h </w:instrText>
        </w:r>
        <w:r w:rsidR="008B383F">
          <w:rPr>
            <w:noProof/>
            <w:webHidden/>
          </w:rPr>
        </w:r>
        <w:r w:rsidR="008B383F">
          <w:rPr>
            <w:noProof/>
            <w:webHidden/>
          </w:rPr>
          <w:fldChar w:fldCharType="separate"/>
        </w:r>
        <w:r w:rsidR="001B31C6">
          <w:rPr>
            <w:noProof/>
            <w:webHidden/>
          </w:rPr>
          <w:t>34</w:t>
        </w:r>
        <w:r w:rsidR="008B383F">
          <w:rPr>
            <w:noProof/>
            <w:webHidden/>
          </w:rPr>
          <w:fldChar w:fldCharType="end"/>
        </w:r>
      </w:hyperlink>
    </w:p>
    <w:p w14:paraId="53804508" w14:textId="24899175" w:rsidR="008B383F" w:rsidRDefault="007C3909">
      <w:pPr>
        <w:pStyle w:val="TOC2"/>
        <w:rPr>
          <w:rFonts w:asciiTheme="minorHAnsi" w:eastAsiaTheme="minorEastAsia" w:hAnsiTheme="minorHAnsi"/>
          <w:noProof/>
          <w:kern w:val="2"/>
          <w:sz w:val="24"/>
          <w:lang w:eastAsia="en-AU"/>
          <w14:ligatures w14:val="standardContextual"/>
        </w:rPr>
      </w:pPr>
      <w:hyperlink w:anchor="_Toc181777538" w:history="1">
        <w:r w:rsidR="008B383F" w:rsidRPr="002B4C17">
          <w:rPr>
            <w:rStyle w:val="Hyperlink"/>
            <w:noProof/>
          </w:rPr>
          <w:t>4.5</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Atmosphere</w:t>
        </w:r>
        <w:r w:rsidR="008B383F">
          <w:rPr>
            <w:noProof/>
            <w:webHidden/>
          </w:rPr>
          <w:tab/>
        </w:r>
        <w:r w:rsidR="008B383F">
          <w:rPr>
            <w:noProof/>
            <w:webHidden/>
          </w:rPr>
          <w:fldChar w:fldCharType="begin"/>
        </w:r>
        <w:r w:rsidR="008B383F">
          <w:rPr>
            <w:noProof/>
            <w:webHidden/>
          </w:rPr>
          <w:instrText xml:space="preserve"> PAGEREF _Toc181777538 \h </w:instrText>
        </w:r>
        <w:r w:rsidR="008B383F">
          <w:rPr>
            <w:noProof/>
            <w:webHidden/>
          </w:rPr>
        </w:r>
        <w:r w:rsidR="008B383F">
          <w:rPr>
            <w:noProof/>
            <w:webHidden/>
          </w:rPr>
          <w:fldChar w:fldCharType="separate"/>
        </w:r>
        <w:r w:rsidR="001B31C6">
          <w:rPr>
            <w:noProof/>
            <w:webHidden/>
          </w:rPr>
          <w:t>38</w:t>
        </w:r>
        <w:r w:rsidR="008B383F">
          <w:rPr>
            <w:noProof/>
            <w:webHidden/>
          </w:rPr>
          <w:fldChar w:fldCharType="end"/>
        </w:r>
      </w:hyperlink>
    </w:p>
    <w:p w14:paraId="7AE51B7F" w14:textId="1833F0CD" w:rsidR="008B383F" w:rsidRDefault="007C3909">
      <w:pPr>
        <w:pStyle w:val="TOC2"/>
        <w:rPr>
          <w:rFonts w:asciiTheme="minorHAnsi" w:eastAsiaTheme="minorEastAsia" w:hAnsiTheme="minorHAnsi"/>
          <w:noProof/>
          <w:kern w:val="2"/>
          <w:sz w:val="24"/>
          <w:lang w:eastAsia="en-AU"/>
          <w14:ligatures w14:val="standardContextual"/>
        </w:rPr>
      </w:pPr>
      <w:hyperlink w:anchor="_Toc181777539" w:history="1">
        <w:r w:rsidR="008B383F" w:rsidRPr="002B4C17">
          <w:rPr>
            <w:rStyle w:val="Hyperlink"/>
            <w:noProof/>
          </w:rPr>
          <w:t>4.6</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Communication and safety monitoring</w:t>
        </w:r>
        <w:r w:rsidR="008B383F">
          <w:rPr>
            <w:noProof/>
            <w:webHidden/>
          </w:rPr>
          <w:tab/>
        </w:r>
        <w:r w:rsidR="008B383F">
          <w:rPr>
            <w:noProof/>
            <w:webHidden/>
          </w:rPr>
          <w:fldChar w:fldCharType="begin"/>
        </w:r>
        <w:r w:rsidR="008B383F">
          <w:rPr>
            <w:noProof/>
            <w:webHidden/>
          </w:rPr>
          <w:instrText xml:space="preserve"> PAGEREF _Toc181777539 \h </w:instrText>
        </w:r>
        <w:r w:rsidR="008B383F">
          <w:rPr>
            <w:noProof/>
            <w:webHidden/>
          </w:rPr>
        </w:r>
        <w:r w:rsidR="008B383F">
          <w:rPr>
            <w:noProof/>
            <w:webHidden/>
          </w:rPr>
          <w:fldChar w:fldCharType="separate"/>
        </w:r>
        <w:r w:rsidR="001B31C6">
          <w:rPr>
            <w:noProof/>
            <w:webHidden/>
          </w:rPr>
          <w:t>41</w:t>
        </w:r>
        <w:r w:rsidR="008B383F">
          <w:rPr>
            <w:noProof/>
            <w:webHidden/>
          </w:rPr>
          <w:fldChar w:fldCharType="end"/>
        </w:r>
      </w:hyperlink>
    </w:p>
    <w:p w14:paraId="425CBDF0" w14:textId="2A893C8C" w:rsidR="008B383F" w:rsidRDefault="007C3909">
      <w:pPr>
        <w:pStyle w:val="TOC2"/>
        <w:rPr>
          <w:rFonts w:asciiTheme="minorHAnsi" w:eastAsiaTheme="minorEastAsia" w:hAnsiTheme="minorHAnsi"/>
          <w:noProof/>
          <w:kern w:val="2"/>
          <w:sz w:val="24"/>
          <w:lang w:eastAsia="en-AU"/>
          <w14:ligatures w14:val="standardContextual"/>
        </w:rPr>
      </w:pPr>
      <w:hyperlink w:anchor="_Toc181777540" w:history="1">
        <w:r w:rsidR="008B383F" w:rsidRPr="002B4C17">
          <w:rPr>
            <w:rStyle w:val="Hyperlink"/>
            <w:noProof/>
          </w:rPr>
          <w:t>4.7</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Entry and exit procedures</w:t>
        </w:r>
        <w:r w:rsidR="008B383F">
          <w:rPr>
            <w:noProof/>
            <w:webHidden/>
          </w:rPr>
          <w:tab/>
        </w:r>
        <w:r w:rsidR="008B383F">
          <w:rPr>
            <w:noProof/>
            <w:webHidden/>
          </w:rPr>
          <w:fldChar w:fldCharType="begin"/>
        </w:r>
        <w:r w:rsidR="008B383F">
          <w:rPr>
            <w:noProof/>
            <w:webHidden/>
          </w:rPr>
          <w:instrText xml:space="preserve"> PAGEREF _Toc181777540 \h </w:instrText>
        </w:r>
        <w:r w:rsidR="008B383F">
          <w:rPr>
            <w:noProof/>
            <w:webHidden/>
          </w:rPr>
        </w:r>
        <w:r w:rsidR="008B383F">
          <w:rPr>
            <w:noProof/>
            <w:webHidden/>
          </w:rPr>
          <w:fldChar w:fldCharType="separate"/>
        </w:r>
        <w:r w:rsidR="001B31C6">
          <w:rPr>
            <w:noProof/>
            <w:webHidden/>
          </w:rPr>
          <w:t>42</w:t>
        </w:r>
        <w:r w:rsidR="008B383F">
          <w:rPr>
            <w:noProof/>
            <w:webHidden/>
          </w:rPr>
          <w:fldChar w:fldCharType="end"/>
        </w:r>
      </w:hyperlink>
    </w:p>
    <w:p w14:paraId="7AEF821E" w14:textId="1350FA16" w:rsidR="008B383F" w:rsidRDefault="007C3909">
      <w:pPr>
        <w:pStyle w:val="TOC2"/>
        <w:rPr>
          <w:rFonts w:asciiTheme="minorHAnsi" w:eastAsiaTheme="minorEastAsia" w:hAnsiTheme="minorHAnsi"/>
          <w:noProof/>
          <w:kern w:val="2"/>
          <w:sz w:val="24"/>
          <w:lang w:eastAsia="en-AU"/>
          <w14:ligatures w14:val="standardContextual"/>
        </w:rPr>
      </w:pPr>
      <w:hyperlink w:anchor="_Toc181777541" w:history="1">
        <w:r w:rsidR="008B383F" w:rsidRPr="002B4C17">
          <w:rPr>
            <w:rStyle w:val="Hyperlink"/>
            <w:noProof/>
          </w:rPr>
          <w:t>4.8</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Signs and barricades</w:t>
        </w:r>
        <w:r w:rsidR="008B383F">
          <w:rPr>
            <w:noProof/>
            <w:webHidden/>
          </w:rPr>
          <w:tab/>
        </w:r>
        <w:r w:rsidR="008B383F">
          <w:rPr>
            <w:noProof/>
            <w:webHidden/>
          </w:rPr>
          <w:fldChar w:fldCharType="begin"/>
        </w:r>
        <w:r w:rsidR="008B383F">
          <w:rPr>
            <w:noProof/>
            <w:webHidden/>
          </w:rPr>
          <w:instrText xml:space="preserve"> PAGEREF _Toc181777541 \h </w:instrText>
        </w:r>
        <w:r w:rsidR="008B383F">
          <w:rPr>
            <w:noProof/>
            <w:webHidden/>
          </w:rPr>
        </w:r>
        <w:r w:rsidR="008B383F">
          <w:rPr>
            <w:noProof/>
            <w:webHidden/>
          </w:rPr>
          <w:fldChar w:fldCharType="separate"/>
        </w:r>
        <w:r w:rsidR="001B31C6">
          <w:rPr>
            <w:noProof/>
            <w:webHidden/>
          </w:rPr>
          <w:t>42</w:t>
        </w:r>
        <w:r w:rsidR="008B383F">
          <w:rPr>
            <w:noProof/>
            <w:webHidden/>
          </w:rPr>
          <w:fldChar w:fldCharType="end"/>
        </w:r>
      </w:hyperlink>
    </w:p>
    <w:p w14:paraId="515FA23F" w14:textId="10D75158" w:rsidR="008B383F" w:rsidRDefault="007C3909">
      <w:pPr>
        <w:pStyle w:val="TOC2"/>
        <w:rPr>
          <w:rFonts w:asciiTheme="minorHAnsi" w:eastAsiaTheme="minorEastAsia" w:hAnsiTheme="minorHAnsi"/>
          <w:noProof/>
          <w:kern w:val="2"/>
          <w:sz w:val="24"/>
          <w:lang w:eastAsia="en-AU"/>
          <w14:ligatures w14:val="standardContextual"/>
        </w:rPr>
      </w:pPr>
      <w:hyperlink w:anchor="_Toc181777542" w:history="1">
        <w:r w:rsidR="008B383F" w:rsidRPr="002B4C17">
          <w:rPr>
            <w:rStyle w:val="Hyperlink"/>
            <w:noProof/>
          </w:rPr>
          <w:t>4.9</w:t>
        </w:r>
        <w:r w:rsidR="008B383F">
          <w:rPr>
            <w:rFonts w:asciiTheme="minorHAnsi" w:eastAsiaTheme="minorEastAsia" w:hAnsiTheme="minorHAnsi"/>
            <w:noProof/>
            <w:kern w:val="2"/>
            <w:sz w:val="24"/>
            <w:lang w:eastAsia="en-AU"/>
            <w14:ligatures w14:val="standardContextual"/>
          </w:rPr>
          <w:tab/>
        </w:r>
        <w:r w:rsidR="008B383F" w:rsidRPr="002B4C17">
          <w:rPr>
            <w:rStyle w:val="Hyperlink"/>
            <w:noProof/>
          </w:rPr>
          <w:t>Maintaining and reviewing control measures</w:t>
        </w:r>
        <w:r w:rsidR="008B383F">
          <w:rPr>
            <w:noProof/>
            <w:webHidden/>
          </w:rPr>
          <w:tab/>
        </w:r>
        <w:r w:rsidR="008B383F">
          <w:rPr>
            <w:noProof/>
            <w:webHidden/>
          </w:rPr>
          <w:fldChar w:fldCharType="begin"/>
        </w:r>
        <w:r w:rsidR="008B383F">
          <w:rPr>
            <w:noProof/>
            <w:webHidden/>
          </w:rPr>
          <w:instrText xml:space="preserve"> PAGEREF _Toc181777542 \h </w:instrText>
        </w:r>
        <w:r w:rsidR="008B383F">
          <w:rPr>
            <w:noProof/>
            <w:webHidden/>
          </w:rPr>
        </w:r>
        <w:r w:rsidR="008B383F">
          <w:rPr>
            <w:noProof/>
            <w:webHidden/>
          </w:rPr>
          <w:fldChar w:fldCharType="separate"/>
        </w:r>
        <w:r w:rsidR="001B31C6">
          <w:rPr>
            <w:noProof/>
            <w:webHidden/>
          </w:rPr>
          <w:t>43</w:t>
        </w:r>
        <w:r w:rsidR="008B383F">
          <w:rPr>
            <w:noProof/>
            <w:webHidden/>
          </w:rPr>
          <w:fldChar w:fldCharType="end"/>
        </w:r>
      </w:hyperlink>
    </w:p>
    <w:p w14:paraId="5CE033B6" w14:textId="2A4C59CB"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43" w:history="1">
        <w:r w:rsidR="008B383F" w:rsidRPr="002B4C17">
          <w:rPr>
            <w:rStyle w:val="Hyperlink"/>
          </w:rPr>
          <w:t>5.</w:t>
        </w:r>
        <w:r w:rsidR="008B383F">
          <w:rPr>
            <w:rFonts w:asciiTheme="minorHAnsi" w:eastAsiaTheme="minorEastAsia" w:hAnsiTheme="minorHAnsi"/>
            <w:b w:val="0"/>
            <w:bCs w:val="0"/>
            <w:kern w:val="2"/>
            <w:sz w:val="24"/>
            <w:lang w:eastAsia="en-AU"/>
            <w14:ligatures w14:val="standardContextual"/>
          </w:rPr>
          <w:tab/>
        </w:r>
        <w:r w:rsidR="008B383F" w:rsidRPr="002B4C17">
          <w:rPr>
            <w:rStyle w:val="Hyperlink"/>
          </w:rPr>
          <w:t>Emergency procedures</w:t>
        </w:r>
        <w:r w:rsidR="008B383F">
          <w:rPr>
            <w:webHidden/>
          </w:rPr>
          <w:tab/>
        </w:r>
        <w:r w:rsidR="008B383F">
          <w:rPr>
            <w:webHidden/>
          </w:rPr>
          <w:fldChar w:fldCharType="begin"/>
        </w:r>
        <w:r w:rsidR="008B383F">
          <w:rPr>
            <w:webHidden/>
          </w:rPr>
          <w:instrText xml:space="preserve"> PAGEREF _Toc181777543 \h </w:instrText>
        </w:r>
        <w:r w:rsidR="008B383F">
          <w:rPr>
            <w:webHidden/>
          </w:rPr>
        </w:r>
        <w:r w:rsidR="008B383F">
          <w:rPr>
            <w:webHidden/>
          </w:rPr>
          <w:fldChar w:fldCharType="separate"/>
        </w:r>
        <w:r w:rsidR="001B31C6">
          <w:rPr>
            <w:webHidden/>
          </w:rPr>
          <w:t>45</w:t>
        </w:r>
        <w:r w:rsidR="008B383F">
          <w:rPr>
            <w:webHidden/>
          </w:rPr>
          <w:fldChar w:fldCharType="end"/>
        </w:r>
      </w:hyperlink>
    </w:p>
    <w:p w14:paraId="202CAB61" w14:textId="449ECF38"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44" w:history="1">
        <w:r w:rsidR="008B383F" w:rsidRPr="002B4C17">
          <w:rPr>
            <w:rStyle w:val="Hyperlink"/>
          </w:rPr>
          <w:t>Appendix A—Glossary</w:t>
        </w:r>
        <w:r w:rsidR="008B383F">
          <w:rPr>
            <w:webHidden/>
          </w:rPr>
          <w:tab/>
        </w:r>
        <w:r w:rsidR="008B383F">
          <w:rPr>
            <w:webHidden/>
          </w:rPr>
          <w:fldChar w:fldCharType="begin"/>
        </w:r>
        <w:r w:rsidR="008B383F">
          <w:rPr>
            <w:webHidden/>
          </w:rPr>
          <w:instrText xml:space="preserve"> PAGEREF _Toc181777544 \h </w:instrText>
        </w:r>
        <w:r w:rsidR="008B383F">
          <w:rPr>
            <w:webHidden/>
          </w:rPr>
        </w:r>
        <w:r w:rsidR="008B383F">
          <w:rPr>
            <w:webHidden/>
          </w:rPr>
          <w:fldChar w:fldCharType="separate"/>
        </w:r>
        <w:r w:rsidR="001B31C6">
          <w:rPr>
            <w:webHidden/>
          </w:rPr>
          <w:t>47</w:t>
        </w:r>
        <w:r w:rsidR="008B383F">
          <w:rPr>
            <w:webHidden/>
          </w:rPr>
          <w:fldChar w:fldCharType="end"/>
        </w:r>
      </w:hyperlink>
    </w:p>
    <w:p w14:paraId="6CB76F0B" w14:textId="2284478C"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45" w:history="1">
        <w:r w:rsidR="008B383F" w:rsidRPr="002B4C17">
          <w:rPr>
            <w:rStyle w:val="Hyperlink"/>
          </w:rPr>
          <w:t>Appendix B—Confined space criteria</w:t>
        </w:r>
        <w:r w:rsidR="008B383F">
          <w:rPr>
            <w:webHidden/>
          </w:rPr>
          <w:tab/>
        </w:r>
        <w:r w:rsidR="008B383F">
          <w:rPr>
            <w:webHidden/>
          </w:rPr>
          <w:fldChar w:fldCharType="begin"/>
        </w:r>
        <w:r w:rsidR="008B383F">
          <w:rPr>
            <w:webHidden/>
          </w:rPr>
          <w:instrText xml:space="preserve"> PAGEREF _Toc181777545 \h </w:instrText>
        </w:r>
        <w:r w:rsidR="008B383F">
          <w:rPr>
            <w:webHidden/>
          </w:rPr>
        </w:r>
        <w:r w:rsidR="008B383F">
          <w:rPr>
            <w:webHidden/>
          </w:rPr>
          <w:fldChar w:fldCharType="separate"/>
        </w:r>
        <w:r w:rsidR="001B31C6">
          <w:rPr>
            <w:webHidden/>
          </w:rPr>
          <w:t>49</w:t>
        </w:r>
        <w:r w:rsidR="008B383F">
          <w:rPr>
            <w:webHidden/>
          </w:rPr>
          <w:fldChar w:fldCharType="end"/>
        </w:r>
      </w:hyperlink>
    </w:p>
    <w:p w14:paraId="542BEBC9" w14:textId="6BCD4CCE"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46" w:history="1">
        <w:r w:rsidR="008B383F" w:rsidRPr="002B4C17">
          <w:rPr>
            <w:rStyle w:val="Hyperlink"/>
          </w:rPr>
          <w:t>Appendix C—Sample confined space entry permit</w:t>
        </w:r>
        <w:r w:rsidR="008B383F">
          <w:rPr>
            <w:webHidden/>
          </w:rPr>
          <w:tab/>
        </w:r>
        <w:r w:rsidR="008B383F">
          <w:rPr>
            <w:webHidden/>
          </w:rPr>
          <w:fldChar w:fldCharType="begin"/>
        </w:r>
        <w:r w:rsidR="008B383F">
          <w:rPr>
            <w:webHidden/>
          </w:rPr>
          <w:instrText xml:space="preserve"> PAGEREF _Toc181777546 \h </w:instrText>
        </w:r>
        <w:r w:rsidR="008B383F">
          <w:rPr>
            <w:webHidden/>
          </w:rPr>
        </w:r>
        <w:r w:rsidR="008B383F">
          <w:rPr>
            <w:webHidden/>
          </w:rPr>
          <w:fldChar w:fldCharType="separate"/>
        </w:r>
        <w:r w:rsidR="001B31C6">
          <w:rPr>
            <w:webHidden/>
          </w:rPr>
          <w:t>50</w:t>
        </w:r>
        <w:r w:rsidR="008B383F">
          <w:rPr>
            <w:webHidden/>
          </w:rPr>
          <w:fldChar w:fldCharType="end"/>
        </w:r>
      </w:hyperlink>
    </w:p>
    <w:p w14:paraId="34016259" w14:textId="1C116AF3" w:rsidR="008B383F" w:rsidRDefault="007C3909">
      <w:pPr>
        <w:pStyle w:val="TOC2"/>
        <w:rPr>
          <w:rFonts w:asciiTheme="minorHAnsi" w:eastAsiaTheme="minorEastAsia" w:hAnsiTheme="minorHAnsi"/>
          <w:noProof/>
          <w:kern w:val="2"/>
          <w:sz w:val="24"/>
          <w:lang w:eastAsia="en-AU"/>
          <w14:ligatures w14:val="standardContextual"/>
        </w:rPr>
      </w:pPr>
      <w:hyperlink w:anchor="_Toc181777547" w:history="1">
        <w:r w:rsidR="008B383F" w:rsidRPr="002B4C17">
          <w:rPr>
            <w:rStyle w:val="Hyperlink"/>
            <w:noProof/>
          </w:rPr>
          <w:t>General</w:t>
        </w:r>
        <w:r w:rsidR="008B383F">
          <w:rPr>
            <w:noProof/>
            <w:webHidden/>
          </w:rPr>
          <w:tab/>
        </w:r>
        <w:r w:rsidR="008B383F">
          <w:rPr>
            <w:noProof/>
            <w:webHidden/>
          </w:rPr>
          <w:fldChar w:fldCharType="begin"/>
        </w:r>
        <w:r w:rsidR="008B383F">
          <w:rPr>
            <w:noProof/>
            <w:webHidden/>
          </w:rPr>
          <w:instrText xml:space="preserve"> PAGEREF _Toc181777547 \h </w:instrText>
        </w:r>
        <w:r w:rsidR="008B383F">
          <w:rPr>
            <w:noProof/>
            <w:webHidden/>
          </w:rPr>
        </w:r>
        <w:r w:rsidR="008B383F">
          <w:rPr>
            <w:noProof/>
            <w:webHidden/>
          </w:rPr>
          <w:fldChar w:fldCharType="separate"/>
        </w:r>
        <w:r w:rsidR="001B31C6">
          <w:rPr>
            <w:noProof/>
            <w:webHidden/>
          </w:rPr>
          <w:t>50</w:t>
        </w:r>
        <w:r w:rsidR="008B383F">
          <w:rPr>
            <w:noProof/>
            <w:webHidden/>
          </w:rPr>
          <w:fldChar w:fldCharType="end"/>
        </w:r>
      </w:hyperlink>
    </w:p>
    <w:p w14:paraId="3426D27D" w14:textId="45ECE738" w:rsidR="008B383F" w:rsidRDefault="007C3909">
      <w:pPr>
        <w:pStyle w:val="TOC2"/>
        <w:rPr>
          <w:rFonts w:asciiTheme="minorHAnsi" w:eastAsiaTheme="minorEastAsia" w:hAnsiTheme="minorHAnsi"/>
          <w:noProof/>
          <w:kern w:val="2"/>
          <w:sz w:val="24"/>
          <w:lang w:eastAsia="en-AU"/>
          <w14:ligatures w14:val="standardContextual"/>
        </w:rPr>
      </w:pPr>
      <w:hyperlink w:anchor="_Toc181777548" w:history="1">
        <w:r w:rsidR="008B383F" w:rsidRPr="002B4C17">
          <w:rPr>
            <w:rStyle w:val="Hyperlink"/>
            <w:noProof/>
          </w:rPr>
          <w:t>Control measures</w:t>
        </w:r>
        <w:r w:rsidR="008B383F">
          <w:rPr>
            <w:noProof/>
            <w:webHidden/>
          </w:rPr>
          <w:tab/>
        </w:r>
        <w:r w:rsidR="008B383F">
          <w:rPr>
            <w:noProof/>
            <w:webHidden/>
          </w:rPr>
          <w:fldChar w:fldCharType="begin"/>
        </w:r>
        <w:r w:rsidR="008B383F">
          <w:rPr>
            <w:noProof/>
            <w:webHidden/>
          </w:rPr>
          <w:instrText xml:space="preserve"> PAGEREF _Toc181777548 \h </w:instrText>
        </w:r>
        <w:r w:rsidR="008B383F">
          <w:rPr>
            <w:noProof/>
            <w:webHidden/>
          </w:rPr>
        </w:r>
        <w:r w:rsidR="008B383F">
          <w:rPr>
            <w:noProof/>
            <w:webHidden/>
          </w:rPr>
          <w:fldChar w:fldCharType="separate"/>
        </w:r>
        <w:r w:rsidR="001B31C6">
          <w:rPr>
            <w:noProof/>
            <w:webHidden/>
          </w:rPr>
          <w:t>51</w:t>
        </w:r>
        <w:r w:rsidR="008B383F">
          <w:rPr>
            <w:noProof/>
            <w:webHidden/>
          </w:rPr>
          <w:fldChar w:fldCharType="end"/>
        </w:r>
      </w:hyperlink>
    </w:p>
    <w:p w14:paraId="5065DD4D" w14:textId="18ABB078" w:rsidR="008B383F" w:rsidRDefault="007C3909">
      <w:pPr>
        <w:pStyle w:val="TOC2"/>
        <w:rPr>
          <w:rFonts w:asciiTheme="minorHAnsi" w:eastAsiaTheme="minorEastAsia" w:hAnsiTheme="minorHAnsi"/>
          <w:noProof/>
          <w:kern w:val="2"/>
          <w:sz w:val="24"/>
          <w:lang w:eastAsia="en-AU"/>
          <w14:ligatures w14:val="standardContextual"/>
        </w:rPr>
      </w:pPr>
      <w:hyperlink w:anchor="_Toc181777549" w:history="1">
        <w:r w:rsidR="008B383F" w:rsidRPr="002B4C17">
          <w:rPr>
            <w:rStyle w:val="Hyperlink"/>
            <w:noProof/>
          </w:rPr>
          <w:t>Authority to enter</w:t>
        </w:r>
        <w:r w:rsidR="008B383F">
          <w:rPr>
            <w:noProof/>
            <w:webHidden/>
          </w:rPr>
          <w:tab/>
        </w:r>
        <w:r w:rsidR="008B383F">
          <w:rPr>
            <w:noProof/>
            <w:webHidden/>
          </w:rPr>
          <w:fldChar w:fldCharType="begin"/>
        </w:r>
        <w:r w:rsidR="008B383F">
          <w:rPr>
            <w:noProof/>
            <w:webHidden/>
          </w:rPr>
          <w:instrText xml:space="preserve"> PAGEREF _Toc181777549 \h </w:instrText>
        </w:r>
        <w:r w:rsidR="008B383F">
          <w:rPr>
            <w:noProof/>
            <w:webHidden/>
          </w:rPr>
        </w:r>
        <w:r w:rsidR="008B383F">
          <w:rPr>
            <w:noProof/>
            <w:webHidden/>
          </w:rPr>
          <w:fldChar w:fldCharType="separate"/>
        </w:r>
        <w:r w:rsidR="001B31C6">
          <w:rPr>
            <w:noProof/>
            <w:webHidden/>
          </w:rPr>
          <w:t>57</w:t>
        </w:r>
        <w:r w:rsidR="008B383F">
          <w:rPr>
            <w:noProof/>
            <w:webHidden/>
          </w:rPr>
          <w:fldChar w:fldCharType="end"/>
        </w:r>
      </w:hyperlink>
    </w:p>
    <w:p w14:paraId="6EE7AF48" w14:textId="2048F4F3" w:rsidR="008B383F" w:rsidRDefault="007C3909">
      <w:pPr>
        <w:pStyle w:val="TOC2"/>
        <w:rPr>
          <w:rFonts w:asciiTheme="minorHAnsi" w:eastAsiaTheme="minorEastAsia" w:hAnsiTheme="minorHAnsi"/>
          <w:noProof/>
          <w:kern w:val="2"/>
          <w:sz w:val="24"/>
          <w:lang w:eastAsia="en-AU"/>
          <w14:ligatures w14:val="standardContextual"/>
        </w:rPr>
      </w:pPr>
      <w:hyperlink w:anchor="_Toc181777550" w:history="1">
        <w:r w:rsidR="008B383F" w:rsidRPr="002B4C17">
          <w:rPr>
            <w:rStyle w:val="Hyperlink"/>
            <w:noProof/>
          </w:rPr>
          <w:t>Person authorised to enter confined space</w:t>
        </w:r>
        <w:r w:rsidR="008B383F">
          <w:rPr>
            <w:noProof/>
            <w:webHidden/>
          </w:rPr>
          <w:tab/>
        </w:r>
        <w:r w:rsidR="008B383F">
          <w:rPr>
            <w:noProof/>
            <w:webHidden/>
          </w:rPr>
          <w:fldChar w:fldCharType="begin"/>
        </w:r>
        <w:r w:rsidR="008B383F">
          <w:rPr>
            <w:noProof/>
            <w:webHidden/>
          </w:rPr>
          <w:instrText xml:space="preserve"> PAGEREF _Toc181777550 \h </w:instrText>
        </w:r>
        <w:r w:rsidR="008B383F">
          <w:rPr>
            <w:noProof/>
            <w:webHidden/>
          </w:rPr>
        </w:r>
        <w:r w:rsidR="008B383F">
          <w:rPr>
            <w:noProof/>
            <w:webHidden/>
          </w:rPr>
          <w:fldChar w:fldCharType="separate"/>
        </w:r>
        <w:r w:rsidR="001B31C6">
          <w:rPr>
            <w:noProof/>
            <w:webHidden/>
          </w:rPr>
          <w:t>58</w:t>
        </w:r>
        <w:r w:rsidR="008B383F">
          <w:rPr>
            <w:noProof/>
            <w:webHidden/>
          </w:rPr>
          <w:fldChar w:fldCharType="end"/>
        </w:r>
      </w:hyperlink>
    </w:p>
    <w:p w14:paraId="493C54F7" w14:textId="01E37C2C" w:rsidR="008B383F" w:rsidRDefault="007C3909">
      <w:pPr>
        <w:pStyle w:val="TOC2"/>
        <w:rPr>
          <w:rFonts w:asciiTheme="minorHAnsi" w:eastAsiaTheme="minorEastAsia" w:hAnsiTheme="minorHAnsi"/>
          <w:noProof/>
          <w:kern w:val="2"/>
          <w:sz w:val="24"/>
          <w:lang w:eastAsia="en-AU"/>
          <w14:ligatures w14:val="standardContextual"/>
        </w:rPr>
      </w:pPr>
      <w:hyperlink w:anchor="_Toc181777551" w:history="1">
        <w:r w:rsidR="008B383F" w:rsidRPr="002B4C17">
          <w:rPr>
            <w:rStyle w:val="Hyperlink"/>
            <w:noProof/>
          </w:rPr>
          <w:t>Withdrawal of written authority</w:t>
        </w:r>
        <w:r w:rsidR="008B383F">
          <w:rPr>
            <w:noProof/>
            <w:webHidden/>
          </w:rPr>
          <w:tab/>
        </w:r>
        <w:r w:rsidR="008B383F">
          <w:rPr>
            <w:noProof/>
            <w:webHidden/>
          </w:rPr>
          <w:fldChar w:fldCharType="begin"/>
        </w:r>
        <w:r w:rsidR="008B383F">
          <w:rPr>
            <w:noProof/>
            <w:webHidden/>
          </w:rPr>
          <w:instrText xml:space="preserve"> PAGEREF _Toc181777551 \h </w:instrText>
        </w:r>
        <w:r w:rsidR="008B383F">
          <w:rPr>
            <w:noProof/>
            <w:webHidden/>
          </w:rPr>
        </w:r>
        <w:r w:rsidR="008B383F">
          <w:rPr>
            <w:noProof/>
            <w:webHidden/>
          </w:rPr>
          <w:fldChar w:fldCharType="separate"/>
        </w:r>
        <w:r w:rsidR="001B31C6">
          <w:rPr>
            <w:noProof/>
            <w:webHidden/>
          </w:rPr>
          <w:t>58</w:t>
        </w:r>
        <w:r w:rsidR="008B383F">
          <w:rPr>
            <w:noProof/>
            <w:webHidden/>
          </w:rPr>
          <w:fldChar w:fldCharType="end"/>
        </w:r>
      </w:hyperlink>
    </w:p>
    <w:p w14:paraId="2A9472A8" w14:textId="6ECA6C9C" w:rsidR="008B383F" w:rsidRDefault="007C3909">
      <w:pPr>
        <w:pStyle w:val="TOC1"/>
        <w:rPr>
          <w:rFonts w:asciiTheme="minorHAnsi" w:eastAsiaTheme="minorEastAsia" w:hAnsiTheme="minorHAnsi"/>
          <w:b w:val="0"/>
          <w:bCs w:val="0"/>
          <w:kern w:val="2"/>
          <w:sz w:val="24"/>
          <w:lang w:eastAsia="en-AU"/>
          <w14:ligatures w14:val="standardContextual"/>
        </w:rPr>
      </w:pPr>
      <w:hyperlink w:anchor="_Toc181777552" w:history="1">
        <w:r w:rsidR="008B383F" w:rsidRPr="002B4C17">
          <w:rPr>
            <w:rStyle w:val="Hyperlink"/>
          </w:rPr>
          <w:t>Amendments</w:t>
        </w:r>
        <w:r w:rsidR="008B383F">
          <w:rPr>
            <w:webHidden/>
          </w:rPr>
          <w:tab/>
        </w:r>
        <w:r w:rsidR="008B383F">
          <w:rPr>
            <w:webHidden/>
          </w:rPr>
          <w:fldChar w:fldCharType="begin"/>
        </w:r>
        <w:r w:rsidR="008B383F">
          <w:rPr>
            <w:webHidden/>
          </w:rPr>
          <w:instrText xml:space="preserve"> PAGEREF _Toc181777552 \h </w:instrText>
        </w:r>
        <w:r w:rsidR="008B383F">
          <w:rPr>
            <w:webHidden/>
          </w:rPr>
        </w:r>
        <w:r w:rsidR="008B383F">
          <w:rPr>
            <w:webHidden/>
          </w:rPr>
          <w:fldChar w:fldCharType="separate"/>
        </w:r>
        <w:r w:rsidR="001B31C6">
          <w:rPr>
            <w:webHidden/>
          </w:rPr>
          <w:t>59</w:t>
        </w:r>
        <w:r w:rsidR="008B383F">
          <w:rPr>
            <w:webHidden/>
          </w:rPr>
          <w:fldChar w:fldCharType="end"/>
        </w:r>
      </w:hyperlink>
    </w:p>
    <w:p w14:paraId="5B352F77" w14:textId="1BFF523A" w:rsidR="00E6439B" w:rsidRDefault="00550E3D" w:rsidP="008B69A9">
      <w:pPr>
        <w:spacing w:after="100"/>
        <w:contextualSpacing w:val="0"/>
        <w:rPr>
          <w:b/>
          <w:noProof/>
        </w:rPr>
      </w:pPr>
      <w:r>
        <w:rPr>
          <w:b/>
          <w:bCs/>
          <w:noProof/>
        </w:rPr>
        <w:fldChar w:fldCharType="end"/>
      </w:r>
    </w:p>
    <w:p w14:paraId="226AD661" w14:textId="77777777" w:rsidR="00E6439B" w:rsidRDefault="00E6439B" w:rsidP="00FB5F0A">
      <w:pPr>
        <w:sectPr w:rsidR="00E6439B" w:rsidSect="008F3F28">
          <w:headerReference w:type="first" r:id="rId15"/>
          <w:pgSz w:w="11906" w:h="16838" w:code="9"/>
          <w:pgMar w:top="1440" w:right="1440" w:bottom="1440" w:left="1440" w:header="709" w:footer="709" w:gutter="0"/>
          <w:cols w:space="708"/>
          <w:titlePg/>
          <w:docGrid w:linePitch="360"/>
        </w:sectPr>
      </w:pPr>
    </w:p>
    <w:p w14:paraId="7A94387D" w14:textId="77777777" w:rsidR="00F66DFC" w:rsidRDefault="00F66DFC" w:rsidP="00F66DFC">
      <w:pPr>
        <w:pStyle w:val="SWAHeading1"/>
        <w:numPr>
          <w:ilvl w:val="0"/>
          <w:numId w:val="0"/>
        </w:numPr>
        <w:ind w:left="567" w:hanging="567"/>
      </w:pPr>
      <w:bookmarkStart w:id="3" w:name="_Toc514164999"/>
      <w:bookmarkStart w:id="4" w:name="_Toc181777518"/>
      <w:r>
        <w:lastRenderedPageBreak/>
        <w:t>Foreword</w:t>
      </w:r>
      <w:bookmarkEnd w:id="3"/>
      <w:bookmarkEnd w:id="4"/>
    </w:p>
    <w:p w14:paraId="2347FCC3" w14:textId="77777777" w:rsidR="00F66DFC" w:rsidRDefault="00F66DFC" w:rsidP="00C9053D">
      <w:pPr>
        <w:contextualSpacing w:val="0"/>
      </w:pPr>
      <w:r>
        <w:t xml:space="preserve">This Code of Practice on how to manage the risks associated with confined spaces in the workplace is an approved code of practice under section 274 of the </w:t>
      </w:r>
      <w:hyperlink r:id="rId16" w:history="1">
        <w:r w:rsidRPr="007A199F">
          <w:rPr>
            <w:rStyle w:val="Hyperlink"/>
            <w:i/>
          </w:rPr>
          <w:t>Work Health and Safety Act</w:t>
        </w:r>
      </w:hyperlink>
      <w:r>
        <w:t xml:space="preserve"> (WHS Act).</w:t>
      </w:r>
    </w:p>
    <w:p w14:paraId="1BB8874E" w14:textId="77777777" w:rsidR="00F66DFC" w:rsidRDefault="00F66DFC" w:rsidP="00C9053D">
      <w:pPr>
        <w:contextualSpacing w:val="0"/>
      </w:pPr>
      <w:r>
        <w:t xml:space="preserve">An approved code of practice provides practical guidance on how to achieve the standards of work health and safety required under the WHS Act and the </w:t>
      </w:r>
      <w:hyperlink r:id="rId17" w:history="1">
        <w:r w:rsidRPr="00876694">
          <w:rPr>
            <w:rStyle w:val="Hyperlink"/>
            <w:i/>
          </w:rPr>
          <w:t>Work Health and Safety Regulations</w:t>
        </w:r>
      </w:hyperlink>
      <w:r>
        <w:t xml:space="preserve"> (the WHS Regulations) and effective ways to identify and manage risks.</w:t>
      </w:r>
    </w:p>
    <w:p w14:paraId="112B733C" w14:textId="77777777" w:rsidR="00F66DFC" w:rsidRDefault="00F66DFC" w:rsidP="00C9053D">
      <w:pPr>
        <w:contextualSpacing w:val="0"/>
      </w:pPr>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4AF08B9B" w14:textId="77777777" w:rsidR="00F66DFC" w:rsidRDefault="00F66DFC" w:rsidP="00C9053D">
      <w:pPr>
        <w:contextualSpacing w:val="0"/>
      </w:pPr>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18" w:history="1">
        <w:r w:rsidRPr="00322510">
          <w:rPr>
            <w:rStyle w:val="Hyperlink"/>
          </w:rPr>
          <w:t xml:space="preserve">Interpretive Guideline: </w:t>
        </w:r>
        <w:r w:rsidRPr="00876694">
          <w:rPr>
            <w:rStyle w:val="Hyperlink"/>
            <w:i/>
          </w:rPr>
          <w:t>The meaning of ‘reasonably practicable’</w:t>
        </w:r>
      </w:hyperlink>
      <w:r>
        <w:t>.</w:t>
      </w:r>
    </w:p>
    <w:p w14:paraId="092885BD" w14:textId="77777777" w:rsidR="00F66DFC" w:rsidRPr="00AE4AED" w:rsidRDefault="00F66DFC" w:rsidP="00C9053D">
      <w:pPr>
        <w:pStyle w:val="SWANormal"/>
        <w:rPr>
          <w:rFonts w:eastAsiaTheme="minorHAnsi" w:cstheme="minorBidi"/>
          <w:sz w:val="22"/>
          <w:lang w:eastAsia="en-US"/>
        </w:rPr>
      </w:pPr>
      <w:r w:rsidRPr="00AE4AED">
        <w:rPr>
          <w:rFonts w:eastAsiaTheme="minorHAnsi" w:cstheme="minorBidi"/>
          <w:sz w:val="22"/>
          <w:lang w:eastAsia="en-US"/>
        </w:rPr>
        <w:t>Compliance with the WHS Act and WHS Regulations may be achieved by following another method if it provides an equivalent or higher standard of work health and safety than the code.</w:t>
      </w:r>
    </w:p>
    <w:p w14:paraId="729F61A0" w14:textId="77777777" w:rsidR="00F66DFC" w:rsidRDefault="00F66DFC" w:rsidP="00C9053D">
      <w:pPr>
        <w:contextualSpacing w:val="0"/>
      </w:pPr>
      <w:r>
        <w:t>An inspector may refer to an approved code of practice when issuing an improvement or prohibition notice.</w:t>
      </w:r>
    </w:p>
    <w:p w14:paraId="67711947" w14:textId="77777777" w:rsidR="00F66DFC" w:rsidRPr="00C9053D" w:rsidRDefault="00F66DFC" w:rsidP="00C9053D">
      <w:pPr>
        <w:contextualSpacing w:val="0"/>
        <w:rPr>
          <w:rStyle w:val="Emphasised"/>
        </w:rPr>
      </w:pPr>
      <w:r w:rsidRPr="00C9053D">
        <w:rPr>
          <w:rStyle w:val="Emphasised"/>
        </w:rPr>
        <w:t>Scope and application</w:t>
      </w:r>
    </w:p>
    <w:p w14:paraId="78E3B732" w14:textId="77777777" w:rsidR="00F66DFC" w:rsidRDefault="00F66DFC" w:rsidP="00C9053D">
      <w:pPr>
        <w:contextualSpacing w:val="0"/>
      </w:pPr>
      <w:r>
        <w:t>This Code is intended to be read by a person conducting a business or undertaking (PCBU). It provides practical guidance to PCBUs on how to manage health and safety risks associated with work carried out in a confined space.</w:t>
      </w:r>
    </w:p>
    <w:p w14:paraId="52F7E369" w14:textId="77777777" w:rsidR="00F66DFC" w:rsidRDefault="00F66DFC" w:rsidP="00C9053D">
      <w:pPr>
        <w:contextualSpacing w:val="0"/>
      </w:pPr>
      <w:r>
        <w:t xml:space="preserve">This Code may be a useful reference for other persons interested in the duties under the WHS Act and WHS Regulations. </w:t>
      </w:r>
    </w:p>
    <w:p w14:paraId="0ADC22DE" w14:textId="77777777" w:rsidR="00F66DFC" w:rsidRDefault="00F66DFC" w:rsidP="00C9053D">
      <w:pPr>
        <w:contextualSpacing w:val="0"/>
      </w:pPr>
      <w:r>
        <w:t>This Code applies to all workplaces covered by the WHS Act where work is carried out in confined spaces.</w:t>
      </w:r>
    </w:p>
    <w:p w14:paraId="3A324B75" w14:textId="77777777" w:rsidR="00F66DFC" w:rsidRPr="00C9053D" w:rsidRDefault="00F66DFC" w:rsidP="00C9053D">
      <w:pPr>
        <w:contextualSpacing w:val="0"/>
        <w:rPr>
          <w:rStyle w:val="Emphasised"/>
        </w:rPr>
      </w:pPr>
      <w:r w:rsidRPr="00C9053D">
        <w:rPr>
          <w:rStyle w:val="Emphasised"/>
        </w:rPr>
        <w:t>How to use this Code of Practice</w:t>
      </w:r>
    </w:p>
    <w:p w14:paraId="368592CF" w14:textId="77777777" w:rsidR="00F66DFC" w:rsidRDefault="00F66DFC" w:rsidP="00C9053D">
      <w:pPr>
        <w:contextualSpacing w:val="0"/>
      </w:pPr>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3D5DD7BB" w14:textId="77777777" w:rsidR="00F66DFC" w:rsidRPr="00675C38" w:rsidRDefault="00F66DFC" w:rsidP="00C9053D">
      <w:pPr>
        <w:contextualSpacing w:val="0"/>
      </w:pPr>
      <w:r>
        <w:t>The word ‘should’ is used in this Code to indicate a recommended course of action, while ‘may’ is used to indicate an optional course of action.</w:t>
      </w:r>
    </w:p>
    <w:p w14:paraId="787439F4" w14:textId="77777777" w:rsidR="00F66DFC" w:rsidRDefault="00F66DFC" w:rsidP="00C9053D">
      <w:pPr>
        <w:pStyle w:val="SWAHeading1"/>
      </w:pPr>
      <w:bookmarkStart w:id="5" w:name="_Toc514165000"/>
      <w:bookmarkStart w:id="6" w:name="_Toc181777519"/>
      <w:r>
        <w:lastRenderedPageBreak/>
        <w:t>Introduction</w:t>
      </w:r>
      <w:bookmarkEnd w:id="5"/>
      <w:bookmarkEnd w:id="6"/>
    </w:p>
    <w:p w14:paraId="1DE03FA0" w14:textId="77777777" w:rsidR="00F66DFC" w:rsidRDefault="00F66DFC" w:rsidP="00C9053D">
      <w:pPr>
        <w:spacing w:before="240"/>
        <w:contextualSpacing w:val="0"/>
        <w:rPr>
          <w:rFonts w:cs="Arial"/>
        </w:rPr>
      </w:pPr>
      <w:r>
        <w:rPr>
          <w:rFonts w:cs="Arial"/>
        </w:rPr>
        <w:t xml:space="preserve">Confined spaces pose dangers because they are usually not designed to be areas where people work. Confined spaces often have poor ventilation which allows hazardous </w:t>
      </w:r>
      <w:r w:rsidRPr="00DA5014">
        <w:rPr>
          <w:rFonts w:cs="Arial"/>
          <w:color w:val="000000"/>
          <w:szCs w:val="22"/>
        </w:rPr>
        <w:t>atmospheres</w:t>
      </w:r>
      <w:r>
        <w:rPr>
          <w:rFonts w:cs="Arial"/>
        </w:rPr>
        <w:t xml:space="preserve"> to quickly develop</w:t>
      </w:r>
      <w:r w:rsidRPr="00BB5251">
        <w:rPr>
          <w:rFonts w:cs="Arial"/>
        </w:rPr>
        <w:t xml:space="preserve">, especially if the space is small. The hazards are not always obvious and may change from one entry </w:t>
      </w:r>
      <w:r>
        <w:rPr>
          <w:rFonts w:cs="Arial"/>
        </w:rPr>
        <w:t xml:space="preserve">into the confined space </w:t>
      </w:r>
      <w:r w:rsidRPr="00BB5251">
        <w:rPr>
          <w:rFonts w:cs="Arial"/>
        </w:rPr>
        <w:t>to the</w:t>
      </w:r>
      <w:r>
        <w:rPr>
          <w:rFonts w:cs="Arial"/>
        </w:rPr>
        <w:t xml:space="preserve"> next.</w:t>
      </w:r>
    </w:p>
    <w:p w14:paraId="3EF5ABE0" w14:textId="77777777" w:rsidR="00F66DFC" w:rsidRDefault="00F66DFC" w:rsidP="00C9053D">
      <w:pPr>
        <w:contextualSpacing w:val="0"/>
        <w:rPr>
          <w:rFonts w:cs="Arial"/>
        </w:rPr>
      </w:pPr>
      <w:r w:rsidRPr="00213F78">
        <w:rPr>
          <w:rFonts w:cs="Arial"/>
        </w:rPr>
        <w:t>The risks of working in confined spaces include</w:t>
      </w:r>
      <w:r>
        <w:rPr>
          <w:rFonts w:cs="Arial"/>
        </w:rPr>
        <w:t xml:space="preserve"> loss of consciousness, impairment, injury or death from</w:t>
      </w:r>
      <w:r w:rsidRPr="00213F78">
        <w:rPr>
          <w:rFonts w:cs="Arial"/>
        </w:rPr>
        <w:t>:</w:t>
      </w:r>
    </w:p>
    <w:p w14:paraId="71CF868A" w14:textId="77777777" w:rsidR="00F66DFC" w:rsidRPr="00F25629" w:rsidRDefault="00F66DFC" w:rsidP="00C9053D">
      <w:pPr>
        <w:pStyle w:val="ListBullet"/>
        <w:spacing w:after="120" w:line="240" w:lineRule="auto"/>
        <w:ind w:left="720"/>
      </w:pPr>
      <w:r w:rsidRPr="00F25629">
        <w:t>the immediate effects of airborne contaminants</w:t>
      </w:r>
    </w:p>
    <w:p w14:paraId="416957FD" w14:textId="77777777" w:rsidR="00F66DFC" w:rsidRPr="00F25629" w:rsidRDefault="00F66DFC" w:rsidP="00C9053D">
      <w:pPr>
        <w:pStyle w:val="ListBullet"/>
        <w:spacing w:after="120" w:line="240" w:lineRule="auto"/>
        <w:ind w:left="720"/>
      </w:pPr>
      <w:r w:rsidRPr="00F25629">
        <w:t>fire or explosion from the ignition of flammable contaminants</w:t>
      </w:r>
    </w:p>
    <w:p w14:paraId="0161687E" w14:textId="77777777" w:rsidR="00F66DFC" w:rsidRPr="00F25629" w:rsidRDefault="00F66DFC" w:rsidP="00C9053D">
      <w:pPr>
        <w:pStyle w:val="ListBullet"/>
        <w:spacing w:after="120" w:line="240" w:lineRule="auto"/>
        <w:ind w:left="720"/>
      </w:pPr>
      <w:r w:rsidRPr="00F25629">
        <w:t>difficulty rescuing and treating an injured or unconscious person</w:t>
      </w:r>
    </w:p>
    <w:p w14:paraId="10F26C9D" w14:textId="77777777" w:rsidR="00F66DFC" w:rsidRDefault="00F66DFC" w:rsidP="00C9053D">
      <w:pPr>
        <w:pStyle w:val="ListBullet"/>
        <w:spacing w:after="120" w:line="240" w:lineRule="auto"/>
        <w:ind w:left="720"/>
      </w:pPr>
      <w:r w:rsidRPr="00F25629">
        <w:t>oxygen deficiency or immersion in a free-flowing material, such as grain, sand, fertiliser, water or other liquids</w:t>
      </w:r>
    </w:p>
    <w:p w14:paraId="3F3D7769" w14:textId="77777777" w:rsidR="00F66DFC" w:rsidRDefault="00F66DFC" w:rsidP="00C9053D">
      <w:pPr>
        <w:pStyle w:val="ListBullet"/>
        <w:spacing w:after="120" w:line="240" w:lineRule="auto"/>
        <w:ind w:left="720"/>
      </w:pPr>
      <w:r>
        <w:t>falls from a height</w:t>
      </w:r>
    </w:p>
    <w:p w14:paraId="341ADB36" w14:textId="77777777" w:rsidR="00F66DFC" w:rsidRDefault="00F66DFC" w:rsidP="00C9053D">
      <w:pPr>
        <w:pStyle w:val="ListBullet"/>
        <w:spacing w:after="120" w:line="240" w:lineRule="auto"/>
        <w:ind w:left="720"/>
      </w:pPr>
      <w:r>
        <w:t>environmental factors, for example extremes in temperature</w:t>
      </w:r>
    </w:p>
    <w:p w14:paraId="05588388" w14:textId="77777777" w:rsidR="00F66DFC" w:rsidRDefault="00F66DFC" w:rsidP="00C9053D">
      <w:pPr>
        <w:pStyle w:val="ListBullet"/>
        <w:spacing w:after="120" w:line="240" w:lineRule="auto"/>
        <w:ind w:left="720"/>
      </w:pPr>
      <w:r>
        <w:t>poor lighting, and</w:t>
      </w:r>
    </w:p>
    <w:p w14:paraId="28B9BF42" w14:textId="0F2058DE" w:rsidR="00F66DFC" w:rsidRDefault="00F66DFC" w:rsidP="000426BC">
      <w:pPr>
        <w:pStyle w:val="ListBullet"/>
        <w:spacing w:after="120" w:line="240" w:lineRule="auto"/>
        <w:ind w:left="720"/>
      </w:pPr>
      <w:r>
        <w:t>manual handling</w:t>
      </w:r>
      <w:r w:rsidRPr="00F25629">
        <w:t>.</w:t>
      </w:r>
    </w:p>
    <w:p w14:paraId="78EAFE32" w14:textId="77777777" w:rsidR="00F66DFC" w:rsidRPr="00F25629" w:rsidRDefault="00F66DFC" w:rsidP="00C9053D">
      <w:pPr>
        <w:pStyle w:val="ListBullet"/>
        <w:numPr>
          <w:ilvl w:val="0"/>
          <w:numId w:val="0"/>
        </w:numPr>
      </w:pPr>
      <w:r w:rsidRPr="0038385A">
        <w:t>Work in confined spaces may pose psychosocial risks that can lead to both physical and psychological injuries. These risks may arise from psychosocial hazards such as poor environmental conditions, low job control, high job demands, and remote or isolated work.</w:t>
      </w:r>
    </w:p>
    <w:p w14:paraId="6A26BF58" w14:textId="77777777" w:rsidR="00F66DFC" w:rsidRDefault="00F66DFC" w:rsidP="00C9053D">
      <w:pPr>
        <w:pStyle w:val="SWAHeading2"/>
      </w:pPr>
      <w:bookmarkStart w:id="7" w:name="_Toc514165001"/>
      <w:bookmarkStart w:id="8" w:name="_Toc181777520"/>
      <w:r>
        <w:t>What is a confined space?</w:t>
      </w:r>
      <w:bookmarkEnd w:id="7"/>
      <w:bookmarkEnd w:id="8"/>
    </w:p>
    <w:p w14:paraId="6B87847C" w14:textId="77777777" w:rsidR="00F66DFC" w:rsidRPr="00C9053D" w:rsidRDefault="00F66DFC" w:rsidP="00C9053D">
      <w:pPr>
        <w:pStyle w:val="Boxedshaded"/>
        <w:contextualSpacing w:val="0"/>
        <w:rPr>
          <w:rStyle w:val="Emphasised"/>
        </w:rPr>
      </w:pPr>
      <w:r w:rsidRPr="00C9053D">
        <w:rPr>
          <w:rStyle w:val="Emphasised"/>
        </w:rPr>
        <w:t>WHS Regulation 5</w:t>
      </w:r>
    </w:p>
    <w:p w14:paraId="48F26A01" w14:textId="77777777" w:rsidR="00F66DFC" w:rsidRPr="00F66DFC" w:rsidRDefault="00F66DFC" w:rsidP="00C9053D">
      <w:pPr>
        <w:pStyle w:val="Boxedshaded"/>
        <w:contextualSpacing w:val="0"/>
      </w:pPr>
      <w:r w:rsidRPr="00F66DFC">
        <w:t>Definitions</w:t>
      </w:r>
    </w:p>
    <w:p w14:paraId="16D98401" w14:textId="77777777" w:rsidR="00F66DFC" w:rsidRDefault="00F66DFC" w:rsidP="00C9053D">
      <w:pPr>
        <w:contextualSpacing w:val="0"/>
      </w:pPr>
      <w:r>
        <w:t>A ‘confined space’ means an enclosed or partially enclosed space that:</w:t>
      </w:r>
    </w:p>
    <w:p w14:paraId="31A9D376" w14:textId="77777777" w:rsidR="00F66DFC" w:rsidRDefault="00F66DFC" w:rsidP="00C9053D">
      <w:pPr>
        <w:pStyle w:val="ListBullet"/>
        <w:spacing w:after="120" w:line="240" w:lineRule="auto"/>
        <w:ind w:left="720"/>
      </w:pPr>
      <w:r>
        <w:t>is not designed or intended to be occupied by a person</w:t>
      </w:r>
    </w:p>
    <w:p w14:paraId="5B221914" w14:textId="77777777" w:rsidR="00F66DFC" w:rsidRDefault="00F66DFC" w:rsidP="00C9053D">
      <w:pPr>
        <w:pStyle w:val="ListBullet"/>
        <w:spacing w:after="120" w:line="240" w:lineRule="auto"/>
        <w:ind w:left="720"/>
      </w:pPr>
      <w:r w:rsidRPr="00213F78">
        <w:t>is, or is designed or intended to be, at normal atmospheric pressure while any person is in the space; and</w:t>
      </w:r>
    </w:p>
    <w:p w14:paraId="13D036AC" w14:textId="77777777" w:rsidR="008F6568" w:rsidRDefault="00F66DFC" w:rsidP="008F6568">
      <w:pPr>
        <w:pStyle w:val="ListBullet"/>
        <w:spacing w:after="120" w:line="240" w:lineRule="auto"/>
        <w:ind w:left="720"/>
      </w:pPr>
      <w:r>
        <w:t>is or is likely to be</w:t>
      </w:r>
      <w:r w:rsidRPr="00213F78">
        <w:t xml:space="preserve"> a risk to health and safety from:</w:t>
      </w:r>
    </w:p>
    <w:p w14:paraId="4680B0BA" w14:textId="77777777" w:rsidR="008F6568" w:rsidRDefault="00F66DFC" w:rsidP="008F6568">
      <w:pPr>
        <w:pStyle w:val="ListBullet"/>
        <w:numPr>
          <w:ilvl w:val="0"/>
          <w:numId w:val="35"/>
        </w:numPr>
        <w:spacing w:after="120" w:line="240" w:lineRule="auto"/>
      </w:pPr>
      <w:r w:rsidRPr="00213F78">
        <w:t>an atmosphere that does not have a safe oxygen level</w:t>
      </w:r>
      <w:r>
        <w:t>,</w:t>
      </w:r>
      <w:r w:rsidRPr="00213F78">
        <w:t xml:space="preserve"> or</w:t>
      </w:r>
    </w:p>
    <w:p w14:paraId="6D52B76C" w14:textId="77777777" w:rsidR="008F6568" w:rsidRDefault="00F66DFC" w:rsidP="008F6568">
      <w:pPr>
        <w:pStyle w:val="ListBullet"/>
        <w:numPr>
          <w:ilvl w:val="0"/>
          <w:numId w:val="35"/>
        </w:numPr>
        <w:spacing w:after="120" w:line="240" w:lineRule="auto"/>
      </w:pPr>
      <w:r w:rsidRPr="00B81E1E">
        <w:t>contaminants</w:t>
      </w:r>
      <w:r w:rsidRPr="002B166D">
        <w:t>, including airborne gases, vapours and dusts, that may cause injury from fire or explosion</w:t>
      </w:r>
      <w:r>
        <w:t>,</w:t>
      </w:r>
      <w:r w:rsidRPr="00213F78">
        <w:t xml:space="preserve"> o</w:t>
      </w:r>
      <w:r w:rsidR="008F6568">
        <w:t>r</w:t>
      </w:r>
    </w:p>
    <w:p w14:paraId="71EDC364" w14:textId="77777777" w:rsidR="008F6568" w:rsidRDefault="00F66DFC" w:rsidP="008F6568">
      <w:pPr>
        <w:pStyle w:val="ListBullet"/>
        <w:numPr>
          <w:ilvl w:val="0"/>
          <w:numId w:val="35"/>
        </w:numPr>
        <w:spacing w:after="120" w:line="240" w:lineRule="auto"/>
      </w:pPr>
      <w:r w:rsidRPr="00213F78">
        <w:t>harmful concentrations of any airborne contaminants</w:t>
      </w:r>
      <w:r>
        <w:t>,</w:t>
      </w:r>
      <w:r w:rsidRPr="00213F78">
        <w:t xml:space="preserve"> or</w:t>
      </w:r>
    </w:p>
    <w:p w14:paraId="506E1DD3" w14:textId="161655FF" w:rsidR="00F66DFC" w:rsidRDefault="00F66DFC" w:rsidP="008F6568">
      <w:pPr>
        <w:pStyle w:val="ListBullet"/>
        <w:numPr>
          <w:ilvl w:val="0"/>
          <w:numId w:val="35"/>
        </w:numPr>
        <w:spacing w:after="120" w:line="240" w:lineRule="auto"/>
      </w:pPr>
      <w:r w:rsidRPr="002B166D">
        <w:t>engulfment.</w:t>
      </w:r>
      <w:r>
        <w:t xml:space="preserve"> </w:t>
      </w:r>
    </w:p>
    <w:p w14:paraId="2B7B1247" w14:textId="77777777" w:rsidR="00F66DFC" w:rsidRDefault="00F66DFC" w:rsidP="00C9053D">
      <w:pPr>
        <w:contextualSpacing w:val="0"/>
      </w:pPr>
      <w:r w:rsidRPr="007B5031">
        <w:t>A confined space is determined by the hazards associated with a set of specific circumstances and not just because work is performed in a small space.</w:t>
      </w:r>
    </w:p>
    <w:p w14:paraId="2B78F37A" w14:textId="77777777" w:rsidR="00F66DFC" w:rsidRPr="007B5031" w:rsidRDefault="00F66DFC" w:rsidP="00C9053D">
      <w:pPr>
        <w:contextualSpacing w:val="0"/>
      </w:pPr>
      <w:r>
        <w:t>Entry into a confined space means a person’s head or upper body is in the confined space or within the boundary of the confined space.</w:t>
      </w:r>
    </w:p>
    <w:p w14:paraId="5A216650" w14:textId="77777777" w:rsidR="00F66DFC" w:rsidRDefault="00F66DFC" w:rsidP="00C9053D">
      <w:pPr>
        <w:contextualSpacing w:val="0"/>
      </w:pPr>
      <w:r>
        <w:lastRenderedPageBreak/>
        <w:t>C</w:t>
      </w:r>
      <w:r w:rsidRPr="00745FBC">
        <w:t xml:space="preserve">onfined spaces </w:t>
      </w:r>
      <w:r>
        <w:t xml:space="preserve">are commonly found </w:t>
      </w:r>
      <w:r w:rsidRPr="00BA2983">
        <w:t>in vat</w:t>
      </w:r>
      <w:r>
        <w:t>s</w:t>
      </w:r>
      <w:r w:rsidRPr="00BA2983">
        <w:t>, tank</w:t>
      </w:r>
      <w:r>
        <w:t>s</w:t>
      </w:r>
      <w:r w:rsidRPr="00BA2983">
        <w:t>, pit</w:t>
      </w:r>
      <w:r>
        <w:t>s</w:t>
      </w:r>
      <w:r w:rsidRPr="00BA2983">
        <w:t>, pipe</w:t>
      </w:r>
      <w:r>
        <w:t>s, duc</w:t>
      </w:r>
      <w:r w:rsidRPr="00BA2983">
        <w:t>t</w:t>
      </w:r>
      <w:r>
        <w:t>s</w:t>
      </w:r>
      <w:r w:rsidRPr="00BA2983">
        <w:t>, flue</w:t>
      </w:r>
      <w:r>
        <w:t>s</w:t>
      </w:r>
      <w:r w:rsidRPr="00BA2983">
        <w:t>, chimney</w:t>
      </w:r>
      <w:r>
        <w:t>s</w:t>
      </w:r>
      <w:r w:rsidRPr="00BA2983">
        <w:t>, silo</w:t>
      </w:r>
      <w:r>
        <w:t>s</w:t>
      </w:r>
      <w:r w:rsidRPr="00BA2983">
        <w:t>, container</w:t>
      </w:r>
      <w:r>
        <w:t>s</w:t>
      </w:r>
      <w:r w:rsidRPr="00BA2983">
        <w:t>, pressure vessel</w:t>
      </w:r>
      <w:r>
        <w:t>s</w:t>
      </w:r>
      <w:r w:rsidRPr="00BA2983">
        <w:t xml:space="preserve">, </w:t>
      </w:r>
      <w:r w:rsidRPr="00213F78">
        <w:t>underground sewer</w:t>
      </w:r>
      <w:r>
        <w:t>s</w:t>
      </w:r>
      <w:r w:rsidRPr="00213F78">
        <w:t xml:space="preserve">, wet </w:t>
      </w:r>
      <w:r>
        <w:t>or</w:t>
      </w:r>
      <w:r w:rsidRPr="00213F78">
        <w:t xml:space="preserve"> dry well</w:t>
      </w:r>
      <w:r>
        <w:t>s</w:t>
      </w:r>
      <w:r w:rsidRPr="00213F78">
        <w:t>, shaft</w:t>
      </w:r>
      <w:r>
        <w:t>s</w:t>
      </w:r>
      <w:r w:rsidRPr="00213F78">
        <w:t>, trench</w:t>
      </w:r>
      <w:r>
        <w:t>es</w:t>
      </w:r>
      <w:r w:rsidRPr="00213F78">
        <w:t>, tunnel</w:t>
      </w:r>
      <w:r>
        <w:t>s</w:t>
      </w:r>
      <w:r w:rsidRPr="00213F78">
        <w:t xml:space="preserve"> or other similar enclosed or partially enclosed structure</w:t>
      </w:r>
      <w:r>
        <w:t>s</w:t>
      </w:r>
      <w:r w:rsidRPr="00213F78">
        <w:t xml:space="preserve">, </w:t>
      </w:r>
      <w:r w:rsidRPr="00B80B25">
        <w:t>when these examples</w:t>
      </w:r>
      <w:r>
        <w:t xml:space="preserve"> </w:t>
      </w:r>
      <w:r w:rsidRPr="00213F78">
        <w:t xml:space="preserve">meet </w:t>
      </w:r>
      <w:r>
        <w:t>the definition of a confined space in the WHS Regulations</w:t>
      </w:r>
      <w:r w:rsidRPr="00213F78">
        <w:t>.</w:t>
      </w:r>
    </w:p>
    <w:p w14:paraId="4E5EE07B" w14:textId="66FDFA8A" w:rsidR="00F66DFC" w:rsidRPr="00F66DFC" w:rsidRDefault="00F66DFC" w:rsidP="00C9053D">
      <w:pPr>
        <w:pStyle w:val="SWAHeading3"/>
      </w:pPr>
      <w:bookmarkStart w:id="9" w:name="_Toc426987913"/>
      <w:r w:rsidRPr="00F66DFC">
        <w:t>What is not a confined space for the purposes of the WHS Regulations?</w:t>
      </w:r>
      <w:bookmarkEnd w:id="9"/>
    </w:p>
    <w:p w14:paraId="28D6AB39" w14:textId="77777777" w:rsidR="00F66DFC" w:rsidRPr="00B80B25" w:rsidRDefault="00F66DFC" w:rsidP="00C9053D">
      <w:pPr>
        <w:contextualSpacing w:val="0"/>
        <w:rPr>
          <w:rFonts w:cs="Arial"/>
          <w:color w:val="000000"/>
          <w:szCs w:val="22"/>
        </w:rPr>
      </w:pPr>
      <w:r w:rsidRPr="00B80B25">
        <w:rPr>
          <w:rFonts w:cs="Arial"/>
          <w:color w:val="000000"/>
          <w:szCs w:val="22"/>
        </w:rPr>
        <w:t xml:space="preserve">A </w:t>
      </w:r>
      <w:r w:rsidRPr="00B80B25">
        <w:rPr>
          <w:rFonts w:cs="Arial"/>
        </w:rPr>
        <w:t>confined</w:t>
      </w:r>
      <w:r w:rsidRPr="00B80B25">
        <w:rPr>
          <w:rFonts w:cs="Arial"/>
          <w:color w:val="000000"/>
          <w:szCs w:val="22"/>
        </w:rPr>
        <w:t xml:space="preserve"> space does not include a mine shaft or the workings of a mine.</w:t>
      </w:r>
    </w:p>
    <w:p w14:paraId="4E7369B2" w14:textId="77777777" w:rsidR="00F66DFC" w:rsidRDefault="00F66DFC" w:rsidP="00C9053D">
      <w:pPr>
        <w:contextualSpacing w:val="0"/>
        <w:rPr>
          <w:rFonts w:cs="Arial"/>
          <w:color w:val="000000"/>
          <w:szCs w:val="22"/>
        </w:rPr>
      </w:pPr>
      <w:r>
        <w:rPr>
          <w:rFonts w:cs="Arial"/>
          <w:color w:val="000000"/>
          <w:szCs w:val="22"/>
        </w:rPr>
        <w:t>The following kinds of workplaces are also generally not confined spaces for the purposes of the WHS Regulations:</w:t>
      </w:r>
    </w:p>
    <w:p w14:paraId="3CAAB026" w14:textId="77777777" w:rsidR="00F66DFC" w:rsidRPr="004D20A0" w:rsidRDefault="00F66DFC" w:rsidP="00C9053D">
      <w:pPr>
        <w:pStyle w:val="ListBullet"/>
        <w:spacing w:after="120" w:line="240" w:lineRule="auto"/>
        <w:ind w:left="720"/>
      </w:pPr>
      <w:r w:rsidRPr="004D20A0">
        <w:t xml:space="preserve">places that are intended for human occupancy and have adequate ventilation, lighting and safe means of entry and exit, such as offices and workshops </w:t>
      </w:r>
    </w:p>
    <w:p w14:paraId="7B347D83" w14:textId="77777777" w:rsidR="00F66DFC" w:rsidRPr="004D20A0" w:rsidRDefault="00F66DFC" w:rsidP="00C9053D">
      <w:pPr>
        <w:pStyle w:val="ListBullet"/>
        <w:spacing w:after="120" w:line="240" w:lineRule="auto"/>
        <w:ind w:left="720"/>
      </w:pPr>
      <w:r w:rsidRPr="004D20A0">
        <w:t>some enclosed or partially enclosed spaces that at particular times have harmful airborne contaminants but are designed for a person to occupy, for example abrasive blasting or spray painting booths</w:t>
      </w:r>
      <w:r>
        <w:t>, and</w:t>
      </w:r>
    </w:p>
    <w:p w14:paraId="27C01762" w14:textId="77777777" w:rsidR="00F66DFC" w:rsidRPr="004D20A0" w:rsidRDefault="00F66DFC" w:rsidP="00C9053D">
      <w:pPr>
        <w:pStyle w:val="ListBullet"/>
        <w:spacing w:after="120" w:line="240" w:lineRule="auto"/>
        <w:ind w:left="720"/>
      </w:pPr>
      <w:r w:rsidRPr="004D20A0">
        <w:t>enclosed or partially enclosed spaces that are designed to be occasionally occupied by a person if the space has a readily and conveniently accessible means of entry and exit via a doorway at ground level, for example:</w:t>
      </w:r>
    </w:p>
    <w:p w14:paraId="0F4DC9C5" w14:textId="77777777" w:rsidR="00F66DFC" w:rsidRPr="004D20A0" w:rsidRDefault="00F66DFC" w:rsidP="008F6568">
      <w:pPr>
        <w:pStyle w:val="ListBullet2"/>
        <w:numPr>
          <w:ilvl w:val="0"/>
          <w:numId w:val="37"/>
        </w:numPr>
        <w:spacing w:after="120" w:line="240" w:lineRule="auto"/>
      </w:pPr>
      <w:r w:rsidRPr="004D20A0">
        <w:t xml:space="preserve">a cool store accessed by a LPG </w:t>
      </w:r>
      <w:r>
        <w:t xml:space="preserve">powered </w:t>
      </w:r>
      <w:r w:rsidRPr="004D20A0">
        <w:t>forklift to move stock</w:t>
      </w:r>
      <w:r>
        <w:t>—</w:t>
      </w:r>
      <w:r w:rsidRPr="004D20A0">
        <w:t xml:space="preserve">although the use of a LPG </w:t>
      </w:r>
      <w:r>
        <w:t xml:space="preserve">powered </w:t>
      </w:r>
      <w:r w:rsidRPr="004D20A0">
        <w:t xml:space="preserve">forklift in a cool store </w:t>
      </w:r>
      <w:r w:rsidRPr="00B80B25">
        <w:t>can be hazardous</w:t>
      </w:r>
      <w:r w:rsidRPr="004D20A0">
        <w:t>, the door at ground level means that once the alarm is raised, escape and rescue can happen quickly</w:t>
      </w:r>
      <w:r>
        <w:t>, or</w:t>
      </w:r>
    </w:p>
    <w:p w14:paraId="364242C3" w14:textId="77777777" w:rsidR="00F66DFC" w:rsidRPr="004D20A0" w:rsidRDefault="00F66DFC" w:rsidP="008F6568">
      <w:pPr>
        <w:pStyle w:val="ListBullet2"/>
        <w:numPr>
          <w:ilvl w:val="0"/>
          <w:numId w:val="37"/>
        </w:numPr>
        <w:spacing w:after="120" w:line="240" w:lineRule="auto"/>
      </w:pPr>
      <w:r w:rsidRPr="004D20A0">
        <w:t>a fumigated shipping container with a large ground level opening</w:t>
      </w:r>
      <w:r>
        <w:t xml:space="preserve"> that</w:t>
      </w:r>
      <w:r w:rsidRPr="004D20A0">
        <w:t xml:space="preserve"> will facilitate escape and rescue.</w:t>
      </w:r>
    </w:p>
    <w:p w14:paraId="27081586" w14:textId="77777777" w:rsidR="00F66DFC" w:rsidRDefault="00F66DFC" w:rsidP="00C9053D">
      <w:pPr>
        <w:contextualSpacing w:val="0"/>
        <w:rPr>
          <w:rFonts w:cs="Arial"/>
          <w:color w:val="000000"/>
          <w:szCs w:val="22"/>
        </w:rPr>
      </w:pPr>
      <w:r w:rsidRPr="00E52621">
        <w:rPr>
          <w:rFonts w:cs="Arial"/>
          <w:color w:val="000000"/>
          <w:szCs w:val="22"/>
        </w:rPr>
        <w:t>Trenches are not considered confined spaces based on the risk of structural collapse alone, but will be confined spaces if they potentially contain concentrations of airborne contaminants that may cause impairment, loss of consciousness or asphyxiation.</w:t>
      </w:r>
    </w:p>
    <w:p w14:paraId="7C2E719E" w14:textId="77777777" w:rsidR="00F66DFC" w:rsidRPr="00F66DFC" w:rsidRDefault="00F66DFC" w:rsidP="00C9053D">
      <w:pPr>
        <w:pStyle w:val="SWAHeading3"/>
      </w:pPr>
      <w:r w:rsidRPr="00F66DFC">
        <w:t>How to determine whether a space is a confined space</w:t>
      </w:r>
    </w:p>
    <w:p w14:paraId="1CC9C697" w14:textId="77777777" w:rsidR="00F66DFC" w:rsidRPr="00FC06E6" w:rsidRDefault="00F66DFC" w:rsidP="00C9053D">
      <w:pPr>
        <w:contextualSpacing w:val="0"/>
      </w:pPr>
      <w:r w:rsidRPr="00FC06E6">
        <w:t>A confined space is determined by the structure and a specific set of circumstances. The same structure may or may not be a confined space depending on the circumstances when the space is entered. Entry to a confined space is considered to have occurred when a person’s head or upper body enters the space.</w:t>
      </w:r>
    </w:p>
    <w:p w14:paraId="03D46301" w14:textId="77777777" w:rsidR="00F66DFC" w:rsidRPr="00FC06E6" w:rsidRDefault="00F66DFC" w:rsidP="00C9053D">
      <w:pPr>
        <w:contextualSpacing w:val="0"/>
      </w:pPr>
      <w:r w:rsidRPr="00FC06E6">
        <w:t>A space may become a confined space if work that is to be carried out in the space would generate harmful concentrations of airborne contaminants.</w:t>
      </w:r>
      <w:r>
        <w:t xml:space="preserve"> </w:t>
      </w:r>
    </w:p>
    <w:p w14:paraId="05E6D02B" w14:textId="77777777" w:rsidR="00F66DFC" w:rsidRPr="00FC06E6" w:rsidRDefault="00F66DFC" w:rsidP="00C9053D">
      <w:pPr>
        <w:contextualSpacing w:val="0"/>
      </w:pPr>
      <w:r w:rsidRPr="00FC06E6">
        <w:t>Temporary control measures such as providing temporary ventilation or achieving a satisfactory pre-entry gas test will not cause a confined space to be declassified. For a confined space to be declassified as a non-confined space, it needs to have undergone sufficient changes in structure and use to eliminate all inherent hazards that define a confined space.</w:t>
      </w:r>
    </w:p>
    <w:p w14:paraId="02CCBAF2" w14:textId="77777777" w:rsidR="00F66DFC" w:rsidRPr="00FC06E6" w:rsidRDefault="00F66DFC" w:rsidP="00C9053D">
      <w:pPr>
        <w:contextualSpacing w:val="0"/>
      </w:pPr>
      <w:r w:rsidRPr="00FC06E6">
        <w:t xml:space="preserve">The following flowchart will help to determine whether a space is a ‘confined space’ for </w:t>
      </w:r>
      <w:r>
        <w:t xml:space="preserve">the </w:t>
      </w:r>
      <w:r w:rsidRPr="00FC06E6">
        <w:t>purposes of the WHS Regulations.</w:t>
      </w:r>
    </w:p>
    <w:p w14:paraId="032C87AC" w14:textId="77777777" w:rsidR="00F66DFC" w:rsidRDefault="007C3909" w:rsidP="00C9053D">
      <w:pPr>
        <w:contextualSpacing w:val="0"/>
      </w:pPr>
      <w:hyperlink w:anchor="_Appendix_B—Confined_space" w:history="1">
        <w:r w:rsidR="00F66DFC" w:rsidRPr="00E86E8C">
          <w:rPr>
            <w:rStyle w:val="Hyperlink"/>
          </w:rPr>
          <w:t>Appendix B</w:t>
        </w:r>
      </w:hyperlink>
      <w:r w:rsidR="00F66DFC" w:rsidRPr="00FC06E6">
        <w:t xml:space="preserve"> provides examples to illustrate how a confined space is determined. </w:t>
      </w:r>
    </w:p>
    <w:p w14:paraId="5E5D75FA" w14:textId="254BBF9B" w:rsidR="001B31C6" w:rsidRDefault="00F66DFC" w:rsidP="00C9053D">
      <w:pPr>
        <w:spacing w:after="200" w:line="276" w:lineRule="auto"/>
        <w:contextualSpacing w:val="0"/>
      </w:pPr>
      <w:r>
        <w:rPr>
          <w:noProof/>
          <w:lang w:eastAsia="en-AU"/>
        </w:rPr>
        <w:lastRenderedPageBreak/>
        <w:drawing>
          <wp:inline distT="0" distB="0" distL="0" distR="0" wp14:anchorId="0B27D7CA" wp14:editId="128E1B21">
            <wp:extent cx="5702044" cy="7236000"/>
            <wp:effectExtent l="0" t="0" r="0" b="3175"/>
            <wp:docPr id="1" name="Picture 1" descr="The decision tree follows how to define a confined space by asking specific questions about the space." title="Decision tree for defining a confined space under the model work health and safety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2044" cy="7236000"/>
                    </a:xfrm>
                    <a:prstGeom prst="rect">
                      <a:avLst/>
                    </a:prstGeom>
                  </pic:spPr>
                </pic:pic>
              </a:graphicData>
            </a:graphic>
          </wp:inline>
        </w:drawing>
      </w:r>
    </w:p>
    <w:p w14:paraId="660264B7" w14:textId="77777777" w:rsidR="001B31C6" w:rsidRDefault="001B31C6">
      <w:pPr>
        <w:spacing w:after="200" w:line="276" w:lineRule="auto"/>
        <w:contextualSpacing w:val="0"/>
      </w:pPr>
      <w:r>
        <w:br w:type="page"/>
      </w:r>
    </w:p>
    <w:p w14:paraId="4283D3E7" w14:textId="77777777" w:rsidR="00F66DFC" w:rsidRDefault="00F66DFC" w:rsidP="00C9053D">
      <w:pPr>
        <w:pStyle w:val="SWAHeading2"/>
      </w:pPr>
      <w:bookmarkStart w:id="10" w:name="_Toc514165002"/>
      <w:bookmarkStart w:id="11" w:name="_Toc181777521"/>
      <w:r>
        <w:lastRenderedPageBreak/>
        <w:t>Who has health and safety duties in relation to confined spaces?</w:t>
      </w:r>
      <w:bookmarkEnd w:id="10"/>
      <w:bookmarkEnd w:id="11"/>
    </w:p>
    <w:p w14:paraId="5665202E" w14:textId="77777777" w:rsidR="00F66DFC" w:rsidRDefault="00F66DFC" w:rsidP="00C9053D">
      <w:pPr>
        <w:contextualSpacing w:val="0"/>
      </w:pPr>
      <w:r>
        <w:t>Duty holders who have a role in managing the risks of working in confined spaces include:</w:t>
      </w:r>
    </w:p>
    <w:p w14:paraId="009067B2" w14:textId="77777777" w:rsidR="00F66DFC" w:rsidRDefault="00F66DFC" w:rsidP="00C9053D">
      <w:pPr>
        <w:pStyle w:val="ListBullet"/>
        <w:spacing w:after="120" w:line="240" w:lineRule="auto"/>
        <w:ind w:left="720"/>
      </w:pPr>
      <w:r>
        <w:t>persons conducting a business or undertaking (PCBUs)</w:t>
      </w:r>
    </w:p>
    <w:p w14:paraId="3EE6C91E" w14:textId="77777777" w:rsidR="00F66DFC" w:rsidRDefault="00F66DFC" w:rsidP="00C9053D">
      <w:pPr>
        <w:pStyle w:val="ListBullet"/>
        <w:spacing w:after="120" w:line="240" w:lineRule="auto"/>
        <w:ind w:left="720"/>
      </w:pPr>
      <w:r>
        <w:t>designers, manufacturers, importers, suppliers, installers and constructors of plant, substances or structures, and</w:t>
      </w:r>
    </w:p>
    <w:p w14:paraId="36BE593E" w14:textId="77777777" w:rsidR="00F66DFC" w:rsidRDefault="00F66DFC" w:rsidP="00C9053D">
      <w:pPr>
        <w:pStyle w:val="ListBullet"/>
        <w:spacing w:after="120" w:line="240" w:lineRule="auto"/>
        <w:ind w:left="720"/>
      </w:pPr>
      <w:r>
        <w:t>officers.</w:t>
      </w:r>
    </w:p>
    <w:p w14:paraId="3F72808E" w14:textId="77777777" w:rsidR="00F66DFC" w:rsidRDefault="00F66DFC" w:rsidP="00C9053D">
      <w:pPr>
        <w:contextualSpacing w:val="0"/>
      </w:pPr>
      <w:r>
        <w:t>Workers and other persons at the workplace also have duties under the WHS Act, such as the duty to take reasonable care for their own health and safety at the workplace.</w:t>
      </w:r>
    </w:p>
    <w:p w14:paraId="26BAAA0B" w14:textId="77777777" w:rsidR="00F66DFC" w:rsidRDefault="00F66DFC" w:rsidP="00C9053D">
      <w:pPr>
        <w:contextualSpacing w:val="0"/>
      </w:pPr>
      <w:r>
        <w:t>A person can have more than one duty and more than one person can have the same duty at the same time.</w:t>
      </w:r>
    </w:p>
    <w:p w14:paraId="621A3565" w14:textId="77777777" w:rsidR="00F66DFC" w:rsidRDefault="00F66DFC" w:rsidP="00C9053D">
      <w:pPr>
        <w:contextualSpacing w:val="0"/>
      </w:pPr>
      <w:r>
        <w:t>Early consultation and identification of risks can allow for more options to eliminate or minimise risks and reduce the associated costs.</w:t>
      </w:r>
    </w:p>
    <w:p w14:paraId="227F55E2" w14:textId="77777777" w:rsidR="00F66DFC" w:rsidRPr="00F66DFC" w:rsidRDefault="00F66DFC" w:rsidP="00C9053D">
      <w:pPr>
        <w:pStyle w:val="SWAHeading3"/>
      </w:pPr>
      <w:r w:rsidRPr="00F66DFC">
        <w:t>Person conducting a business or undertaking</w:t>
      </w:r>
    </w:p>
    <w:p w14:paraId="0A0E920D" w14:textId="77777777" w:rsidR="00F66DFC" w:rsidRPr="00C9053D" w:rsidRDefault="00F66DFC" w:rsidP="00C9053D">
      <w:pPr>
        <w:pStyle w:val="Boxedshaded"/>
        <w:contextualSpacing w:val="0"/>
        <w:rPr>
          <w:rStyle w:val="Emphasised"/>
        </w:rPr>
      </w:pPr>
      <w:r w:rsidRPr="00C9053D">
        <w:rPr>
          <w:rStyle w:val="Emphasised"/>
        </w:rPr>
        <w:t>WHS Act section 19</w:t>
      </w:r>
    </w:p>
    <w:p w14:paraId="6C05B31E" w14:textId="77777777" w:rsidR="00F66DFC" w:rsidRPr="00F66DFC" w:rsidRDefault="00F66DFC" w:rsidP="00C9053D">
      <w:pPr>
        <w:pStyle w:val="Boxedshaded"/>
        <w:contextualSpacing w:val="0"/>
      </w:pPr>
      <w:r w:rsidRPr="00F66DFC">
        <w:t>Primary duty of care</w:t>
      </w:r>
    </w:p>
    <w:p w14:paraId="31B58128" w14:textId="77777777" w:rsidR="00F66DFC" w:rsidRDefault="00F66DFC" w:rsidP="00C9053D">
      <w:pPr>
        <w:contextualSpacing w:val="0"/>
      </w:pPr>
      <w:r>
        <w:t>A PCBU must eliminate risks arising from working in confined spaces, or if that is not reasonably practicable, minimise the risks so far as is reasonably practicable.</w:t>
      </w:r>
    </w:p>
    <w:p w14:paraId="1B28ADBB" w14:textId="3CFCA631" w:rsidR="00F66DFC" w:rsidRDefault="00F66DFC" w:rsidP="00C9053D">
      <w:pPr>
        <w:contextualSpacing w:val="0"/>
      </w:pPr>
      <w:r>
        <w:t xml:space="preserve">The WHS Regulations include more specific requirements for PCBUs to manage the risks of hazardous chemicals, airborne contaminants, plant and psychosocial hazards, as well as other hazards associated with confined spaces. </w:t>
      </w:r>
    </w:p>
    <w:p w14:paraId="029D9C61" w14:textId="77777777" w:rsidR="00F66DFC" w:rsidRDefault="00F66DFC" w:rsidP="00C9053D">
      <w:pPr>
        <w:contextualSpacing w:val="0"/>
      </w:pPr>
      <w:r>
        <w:t>PCBUs have a duty to consult workers about work health and safety and may also have duties to consult, cooperate and coordinate with other duty holders.</w:t>
      </w:r>
    </w:p>
    <w:p w14:paraId="7384E69D" w14:textId="77777777" w:rsidR="00F66DFC" w:rsidRPr="00F66DFC" w:rsidRDefault="00F66DFC" w:rsidP="00C9053D">
      <w:pPr>
        <w:pStyle w:val="SWAHeading3"/>
      </w:pPr>
      <w:r w:rsidRPr="00F66DFC">
        <w:t xml:space="preserve">Designers, manufacturers, importers, suppliers, installers and constructors of plant, substances or structures </w:t>
      </w:r>
    </w:p>
    <w:p w14:paraId="4C9009C6" w14:textId="77777777" w:rsidR="00F66DFC" w:rsidRPr="00C9053D" w:rsidRDefault="00F66DFC" w:rsidP="00C9053D">
      <w:pPr>
        <w:pStyle w:val="Boxedshaded"/>
        <w:contextualSpacing w:val="0"/>
        <w:rPr>
          <w:rStyle w:val="Emphasised"/>
        </w:rPr>
      </w:pPr>
      <w:r w:rsidRPr="00C9053D">
        <w:rPr>
          <w:rStyle w:val="Emphasised"/>
        </w:rPr>
        <w:t>WHS Act Part 2 Division 3</w:t>
      </w:r>
    </w:p>
    <w:p w14:paraId="4CD3E1B2" w14:textId="77777777" w:rsidR="00F66DFC" w:rsidRPr="00F66DFC" w:rsidRDefault="00F66DFC" w:rsidP="00C9053D">
      <w:pPr>
        <w:pStyle w:val="Boxedshaded"/>
        <w:contextualSpacing w:val="0"/>
      </w:pPr>
      <w:r w:rsidRPr="00F66DFC">
        <w:t>Further duties of persons conducting businesses or undertakings</w:t>
      </w:r>
    </w:p>
    <w:p w14:paraId="778651A9" w14:textId="124C2D77" w:rsidR="001B31C6" w:rsidRDefault="00F66DFC" w:rsidP="00C9053D">
      <w:pPr>
        <w:contextualSpacing w:val="0"/>
      </w:pPr>
      <w:r w:rsidRPr="0036381D">
        <w:t>Designers, manufacturers, impo</w:t>
      </w:r>
      <w:r>
        <w:t xml:space="preserve">rters, suppliers, installers and constructors of plant, </w:t>
      </w:r>
      <w:r w:rsidRPr="0036381D">
        <w:t xml:space="preserve">substances </w:t>
      </w:r>
      <w:r>
        <w:t>or structures that include a space that is intended, or is likely to become a</w:t>
      </w:r>
      <w:r w:rsidRPr="0036381D">
        <w:t xml:space="preserve"> </w:t>
      </w:r>
      <w:r>
        <w:t xml:space="preserve">confined space </w:t>
      </w:r>
      <w:r w:rsidRPr="0036381D">
        <w:t>must</w:t>
      </w:r>
      <w:r>
        <w:t xml:space="preserve"> </w:t>
      </w:r>
      <w:r w:rsidRPr="0036381D">
        <w:t>ensure, so far as is reasonably practicable, the plant</w:t>
      </w:r>
      <w:r>
        <w:t>,</w:t>
      </w:r>
      <w:r w:rsidRPr="0036381D">
        <w:t xml:space="preserve"> substance</w:t>
      </w:r>
      <w:r>
        <w:t xml:space="preserve"> or structure</w:t>
      </w:r>
      <w:r w:rsidRPr="0036381D">
        <w:t xml:space="preserve"> they design, manufacture, import</w:t>
      </w:r>
      <w:r>
        <w:t>,</w:t>
      </w:r>
      <w:r w:rsidRPr="0036381D">
        <w:t xml:space="preserve"> supply</w:t>
      </w:r>
      <w:r>
        <w:t xml:space="preserve"> or install</w:t>
      </w:r>
      <w:r w:rsidRPr="0036381D">
        <w:t xml:space="preserve"> is without risks to health and safety. This duty includes carrying out testing and analysis as well as providing specific informati</w:t>
      </w:r>
      <w:r>
        <w:t>on about the plant, substance or structure.</w:t>
      </w:r>
    </w:p>
    <w:p w14:paraId="0F78EA1A" w14:textId="77777777" w:rsidR="001B31C6" w:rsidRDefault="001B31C6">
      <w:pPr>
        <w:spacing w:after="200" w:line="276" w:lineRule="auto"/>
        <w:contextualSpacing w:val="0"/>
      </w:pPr>
      <w:r>
        <w:br w:type="page"/>
      </w:r>
    </w:p>
    <w:p w14:paraId="76F7C517" w14:textId="77777777" w:rsidR="00F66DFC" w:rsidRDefault="00F66DFC" w:rsidP="00C9053D">
      <w:pPr>
        <w:contextualSpacing w:val="0"/>
      </w:pPr>
      <w:r>
        <w:lastRenderedPageBreak/>
        <w:t>To carry out this duty they must:</w:t>
      </w:r>
    </w:p>
    <w:p w14:paraId="1A50F792" w14:textId="77777777" w:rsidR="00F66DFC" w:rsidRDefault="00F66DFC" w:rsidP="00C9053D">
      <w:pPr>
        <w:pStyle w:val="ListBullet"/>
        <w:spacing w:after="120" w:line="240" w:lineRule="auto"/>
        <w:ind w:left="720"/>
      </w:pPr>
      <w:r>
        <w:t xml:space="preserve">eliminate the need for any person to enter a confined space and eliminate the risk of inadvertent entry, so far as is reasonably practicable, or </w:t>
      </w:r>
    </w:p>
    <w:p w14:paraId="2F366B64" w14:textId="77777777" w:rsidR="00F66DFC" w:rsidRDefault="00F66DFC" w:rsidP="00C9053D">
      <w:pPr>
        <w:pStyle w:val="ListBullet"/>
        <w:spacing w:after="120" w:line="240" w:lineRule="auto"/>
        <w:ind w:left="720"/>
      </w:pPr>
      <w:r>
        <w:t>if it is not reasonably practicable to eliminate the need to enter or the risk of inadvertent entry:</w:t>
      </w:r>
    </w:p>
    <w:p w14:paraId="55C29C84" w14:textId="77777777" w:rsidR="00F66DFC" w:rsidRDefault="00F66DFC" w:rsidP="00012A84">
      <w:pPr>
        <w:pStyle w:val="ListBullet21"/>
        <w:numPr>
          <w:ilvl w:val="0"/>
          <w:numId w:val="44"/>
        </w:numPr>
        <w:contextualSpacing w:val="0"/>
      </w:pPr>
      <w:r>
        <w:t>the need or risk is minimised so far as is reasonably practicable</w:t>
      </w:r>
    </w:p>
    <w:p w14:paraId="25FB4ED8" w14:textId="77777777" w:rsidR="00F66DFC" w:rsidRDefault="00F66DFC" w:rsidP="00012A84">
      <w:pPr>
        <w:pStyle w:val="ListBullet21"/>
        <w:numPr>
          <w:ilvl w:val="0"/>
          <w:numId w:val="44"/>
        </w:numPr>
        <w:contextualSpacing w:val="0"/>
      </w:pPr>
      <w:r>
        <w:t>the space is designed with safe means of entry and exit, and</w:t>
      </w:r>
    </w:p>
    <w:p w14:paraId="350C749C" w14:textId="77777777" w:rsidR="00F66DFC" w:rsidRDefault="00F66DFC" w:rsidP="00012A84">
      <w:pPr>
        <w:pStyle w:val="ListBullet21"/>
        <w:numPr>
          <w:ilvl w:val="0"/>
          <w:numId w:val="44"/>
        </w:numPr>
        <w:contextualSpacing w:val="0"/>
      </w:pPr>
      <w:r>
        <w:t>the risk to health and safety of any person who enters the space is eliminated so far as is reasonably practicable, and if this is not possible, the risk is minimised so far as is reasonably practicable.</w:t>
      </w:r>
    </w:p>
    <w:p w14:paraId="39E24ABB" w14:textId="77777777" w:rsidR="00F66DFC" w:rsidRDefault="00F66DFC" w:rsidP="00C9053D">
      <w:pPr>
        <w:contextualSpacing w:val="0"/>
      </w:pPr>
      <w:r>
        <w:t>To assist in meeting these duties, the WHS Regulations require:</w:t>
      </w:r>
    </w:p>
    <w:p w14:paraId="3959BB68" w14:textId="77777777" w:rsidR="00F66DFC" w:rsidRDefault="00F66DFC" w:rsidP="00C9053D">
      <w:pPr>
        <w:pStyle w:val="ListBullet"/>
        <w:spacing w:after="120" w:line="240" w:lineRule="auto"/>
        <w:ind w:left="720"/>
      </w:pPr>
      <w:r>
        <w:t>manufacturers to consult with designers of plant</w:t>
      </w:r>
    </w:p>
    <w:p w14:paraId="42774598" w14:textId="77777777" w:rsidR="00F66DFC" w:rsidRDefault="00F66DFC" w:rsidP="00C9053D">
      <w:pPr>
        <w:pStyle w:val="ListBullet"/>
        <w:spacing w:after="120" w:line="240" w:lineRule="auto"/>
        <w:ind w:left="720"/>
      </w:pPr>
      <w:r>
        <w:t xml:space="preserve">importers to consult with designers and manufacturers of plant, and </w:t>
      </w:r>
    </w:p>
    <w:p w14:paraId="74B5B6A0" w14:textId="77777777" w:rsidR="00F66DFC" w:rsidRDefault="00F66DFC" w:rsidP="00C9053D">
      <w:pPr>
        <w:pStyle w:val="ListBullet"/>
        <w:spacing w:after="120" w:line="240" w:lineRule="auto"/>
        <w:ind w:left="720"/>
      </w:pPr>
      <w:r>
        <w:t>the person who commissions construction work to consult with the designer of the structure.</w:t>
      </w:r>
    </w:p>
    <w:p w14:paraId="7A2C133B" w14:textId="77777777" w:rsidR="00F66DFC" w:rsidRDefault="00F66DFC" w:rsidP="00C9053D">
      <w:pPr>
        <w:contextualSpacing w:val="0"/>
      </w:pPr>
      <w:r>
        <w:t xml:space="preserve">Please refer to AS 2865–2009: </w:t>
      </w:r>
      <w:r w:rsidRPr="00C419D3">
        <w:rPr>
          <w:i/>
        </w:rPr>
        <w:t>Confined spaces</w:t>
      </w:r>
      <w:r>
        <w:t xml:space="preserve"> for specific obligations of designers.</w:t>
      </w:r>
    </w:p>
    <w:p w14:paraId="07EAA90F" w14:textId="77777777" w:rsidR="00F66DFC" w:rsidRPr="00F66DFC" w:rsidRDefault="00F66DFC" w:rsidP="00C9053D">
      <w:pPr>
        <w:pStyle w:val="SWAHeading3"/>
      </w:pPr>
      <w:r w:rsidRPr="00F66DFC">
        <w:t>Officers</w:t>
      </w:r>
    </w:p>
    <w:p w14:paraId="50646A35" w14:textId="77777777" w:rsidR="00F66DFC" w:rsidRPr="00C9053D" w:rsidRDefault="00F66DFC" w:rsidP="00C9053D">
      <w:pPr>
        <w:pStyle w:val="Boxedshaded"/>
        <w:contextualSpacing w:val="0"/>
        <w:rPr>
          <w:rStyle w:val="Emphasised"/>
        </w:rPr>
      </w:pPr>
      <w:r w:rsidRPr="00C9053D">
        <w:rPr>
          <w:rStyle w:val="Emphasised"/>
        </w:rPr>
        <w:t>WHS Act section 27</w:t>
      </w:r>
    </w:p>
    <w:p w14:paraId="374B5137" w14:textId="77777777" w:rsidR="00F66DFC" w:rsidRPr="00F66DFC" w:rsidRDefault="00F66DFC" w:rsidP="00C9053D">
      <w:pPr>
        <w:pStyle w:val="Boxedshaded"/>
        <w:contextualSpacing w:val="0"/>
      </w:pPr>
      <w:r w:rsidRPr="00F66DFC">
        <w:t>Duty of officers</w:t>
      </w:r>
    </w:p>
    <w:p w14:paraId="5F777C47" w14:textId="77777777" w:rsidR="00F66DFC" w:rsidRDefault="00F66DFC" w:rsidP="00C9053D">
      <w:pPr>
        <w:contextualSpacing w:val="0"/>
      </w:pPr>
      <w:r>
        <w:t xml:space="preserve">Officers, for example company directors, have a duty to exercise due diligence to ensure the PCBU complies with the WHS Act and WHS Regulations. This includes taking reasonable steps to ensure the business or undertaking has </w:t>
      </w:r>
      <w:r w:rsidRPr="0036381D">
        <w:t xml:space="preserve">and uses appropriate resources and processes to eliminate or minimise risks </w:t>
      </w:r>
      <w:r>
        <w:t>to health and safety from work carried out as part of the conduct of the business or undertaking, including those arising from working in confined spaces</w:t>
      </w:r>
      <w:r w:rsidRPr="0036381D">
        <w:t xml:space="preserve">. </w:t>
      </w:r>
      <w:r>
        <w:t xml:space="preserve">Further information on who is an officer and their duties is available in the </w:t>
      </w:r>
      <w:hyperlink r:id="rId20" w:history="1">
        <w:r w:rsidRPr="0097146B">
          <w:rPr>
            <w:rStyle w:val="Hyperlink"/>
          </w:rPr>
          <w:t xml:space="preserve">Interpretive Guideline: </w:t>
        </w:r>
        <w:r w:rsidRPr="00876694">
          <w:rPr>
            <w:rStyle w:val="Hyperlink"/>
            <w:i/>
          </w:rPr>
          <w:t>The health and safety duty of an officer under section 27</w:t>
        </w:r>
      </w:hyperlink>
      <w:r>
        <w:t>.</w:t>
      </w:r>
    </w:p>
    <w:p w14:paraId="05E78CB5" w14:textId="77777777" w:rsidR="00F66DFC" w:rsidRPr="00F66DFC" w:rsidRDefault="00F66DFC" w:rsidP="00C9053D">
      <w:pPr>
        <w:pStyle w:val="SWAHeading3"/>
      </w:pPr>
      <w:r w:rsidRPr="00F66DFC">
        <w:t>Workers</w:t>
      </w:r>
    </w:p>
    <w:p w14:paraId="1F0DB839" w14:textId="77777777" w:rsidR="00F66DFC" w:rsidRPr="00C9053D" w:rsidRDefault="00F66DFC" w:rsidP="00C9053D">
      <w:pPr>
        <w:pStyle w:val="Boxedshaded"/>
        <w:contextualSpacing w:val="0"/>
        <w:rPr>
          <w:rStyle w:val="Emphasised"/>
        </w:rPr>
      </w:pPr>
      <w:r w:rsidRPr="00C9053D">
        <w:rPr>
          <w:rStyle w:val="Emphasised"/>
        </w:rPr>
        <w:t>WHS Act section 28</w:t>
      </w:r>
    </w:p>
    <w:p w14:paraId="6C612C95" w14:textId="77777777" w:rsidR="00F66DFC" w:rsidRPr="00F66DFC" w:rsidRDefault="00F66DFC" w:rsidP="00C9053D">
      <w:pPr>
        <w:pStyle w:val="Boxedshaded"/>
        <w:contextualSpacing w:val="0"/>
      </w:pPr>
      <w:r w:rsidRPr="00F66DFC">
        <w:t>Duties of workers</w:t>
      </w:r>
    </w:p>
    <w:p w14:paraId="66F85413" w14:textId="77777777" w:rsidR="00F66DFC" w:rsidRDefault="00F66DFC" w:rsidP="00C9053D">
      <w:pPr>
        <w:contextualSpacing w:val="0"/>
      </w:pPr>
      <w:r w:rsidRPr="001E75BE">
        <w:t xml:space="preserve">Workers have a duty to take reasonable care for their own health and safety and to not adversely affect the health and safety of other persons. Workers must comply with reasonable instructions, as far as they are reasonably able, and cooperate with reasonable </w:t>
      </w:r>
      <w:r>
        <w:t xml:space="preserve">health and safety policies or procedures that has been notified to workers, including information, instructions and </w:t>
      </w:r>
      <w:r w:rsidRPr="00DA1A74">
        <w:t>training</w:t>
      </w:r>
      <w:r>
        <w:t xml:space="preserve"> in relation to work carried out by the worker in a confined space. If personal protective equipment (PPE) is provided, the worker must so far as they are reasonably able, use or wear it in accordance with the information, instructions and training provided. </w:t>
      </w:r>
    </w:p>
    <w:p w14:paraId="5FBE5828" w14:textId="77777777" w:rsidR="00F66DFC" w:rsidRPr="00C9053D" w:rsidRDefault="00F66DFC" w:rsidP="00C9053D">
      <w:pPr>
        <w:pStyle w:val="Boxedshaded"/>
        <w:contextualSpacing w:val="0"/>
        <w:rPr>
          <w:rStyle w:val="Emphasised"/>
        </w:rPr>
      </w:pPr>
      <w:r w:rsidRPr="00C9053D">
        <w:rPr>
          <w:rStyle w:val="Emphasised"/>
        </w:rPr>
        <w:lastRenderedPageBreak/>
        <w:t>WHS Regulation 63</w:t>
      </w:r>
    </w:p>
    <w:p w14:paraId="2448EF05" w14:textId="77777777" w:rsidR="00F66DFC" w:rsidRPr="00F66DFC" w:rsidRDefault="00F66DFC" w:rsidP="00C9053D">
      <w:pPr>
        <w:pStyle w:val="Boxedshaded"/>
        <w:contextualSpacing w:val="0"/>
      </w:pPr>
      <w:r w:rsidRPr="00F66DFC">
        <w:t>Confined spaces—Application to emergency service workers</w:t>
      </w:r>
    </w:p>
    <w:p w14:paraId="1D06494B" w14:textId="77777777" w:rsidR="00F66DFC" w:rsidRPr="00C9053D" w:rsidRDefault="00F66DFC" w:rsidP="00C9053D">
      <w:pPr>
        <w:pStyle w:val="Boxedshaded"/>
        <w:contextualSpacing w:val="0"/>
        <w:rPr>
          <w:rStyle w:val="Emphasised"/>
        </w:rPr>
      </w:pPr>
      <w:r w:rsidRPr="00C9053D">
        <w:rPr>
          <w:rStyle w:val="Emphasised"/>
        </w:rPr>
        <w:t>WHS Regulation 67</w:t>
      </w:r>
    </w:p>
    <w:p w14:paraId="153677BF" w14:textId="77777777" w:rsidR="00F66DFC" w:rsidRPr="00F66DFC" w:rsidRDefault="00F66DFC" w:rsidP="00C9053D">
      <w:pPr>
        <w:pStyle w:val="Boxedshaded"/>
        <w:contextualSpacing w:val="0"/>
      </w:pPr>
      <w:r w:rsidRPr="00F66DFC">
        <w:t>Confined space entry permit</w:t>
      </w:r>
    </w:p>
    <w:p w14:paraId="659CA863" w14:textId="77777777" w:rsidR="00F66DFC" w:rsidRPr="00C9053D" w:rsidRDefault="00F66DFC" w:rsidP="00C9053D">
      <w:pPr>
        <w:pStyle w:val="Boxedshaded"/>
        <w:contextualSpacing w:val="0"/>
        <w:rPr>
          <w:rStyle w:val="Emphasised"/>
        </w:rPr>
      </w:pPr>
      <w:r w:rsidRPr="00C9053D">
        <w:rPr>
          <w:rStyle w:val="Emphasised"/>
        </w:rPr>
        <w:t>WHS Regulation 68</w:t>
      </w:r>
    </w:p>
    <w:p w14:paraId="45F4BB2D" w14:textId="77777777" w:rsidR="00F66DFC" w:rsidRPr="00F66DFC" w:rsidRDefault="00F66DFC" w:rsidP="00C9053D">
      <w:pPr>
        <w:pStyle w:val="Boxedshaded"/>
        <w:contextualSpacing w:val="0"/>
      </w:pPr>
      <w:r w:rsidRPr="00F66DFC">
        <w:t>Confined spaces—Signage</w:t>
      </w:r>
    </w:p>
    <w:p w14:paraId="58BD85B0" w14:textId="77777777" w:rsidR="00F66DFC" w:rsidRDefault="00F66DFC" w:rsidP="00C9053D">
      <w:pPr>
        <w:spacing w:before="120"/>
        <w:contextualSpacing w:val="0"/>
      </w:pPr>
      <w:r>
        <w:t>Some requirements for entry permits and signage do not apply to entry into a confined space by an emergency service worker if the worker is rescuing or providing first aid to a person in a confined space, at the direction of the emergency service organisation.</w:t>
      </w:r>
    </w:p>
    <w:p w14:paraId="79BE90B1" w14:textId="77777777" w:rsidR="00F66DFC" w:rsidRPr="00F66DFC" w:rsidRDefault="00F66DFC" w:rsidP="00C9053D">
      <w:pPr>
        <w:pStyle w:val="SWAHeading3"/>
      </w:pPr>
      <w:r w:rsidRPr="00F66DFC">
        <w:t>Other persons at the workplace</w:t>
      </w:r>
    </w:p>
    <w:p w14:paraId="1EC1DBC0" w14:textId="77777777" w:rsidR="00F66DFC" w:rsidRPr="00C9053D" w:rsidRDefault="00F66DFC" w:rsidP="00C9053D">
      <w:pPr>
        <w:pStyle w:val="Boxedshaded"/>
        <w:contextualSpacing w:val="0"/>
        <w:rPr>
          <w:rStyle w:val="Emphasised"/>
        </w:rPr>
      </w:pPr>
      <w:r w:rsidRPr="00C9053D">
        <w:rPr>
          <w:rStyle w:val="Emphasised"/>
        </w:rPr>
        <w:t>WHS Act section 29</w:t>
      </w:r>
    </w:p>
    <w:p w14:paraId="0E181B90" w14:textId="77777777" w:rsidR="00F66DFC" w:rsidRPr="00F66DFC" w:rsidRDefault="00F66DFC" w:rsidP="00C9053D">
      <w:pPr>
        <w:pStyle w:val="Boxedshaded"/>
        <w:contextualSpacing w:val="0"/>
      </w:pPr>
      <w:r w:rsidRPr="00F66DFC">
        <w:t>Duties of other persons at the workplace</w:t>
      </w:r>
    </w:p>
    <w:p w14:paraId="4DE60960" w14:textId="77777777" w:rsidR="00F66DFC" w:rsidRDefault="00F66DFC" w:rsidP="00C9053D">
      <w:pPr>
        <w:contextualSpacing w:val="0"/>
      </w:pPr>
      <w:r w:rsidRPr="00B86001">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14:paraId="0D028C35" w14:textId="77777777" w:rsidR="00F66DFC" w:rsidRPr="0016684A" w:rsidRDefault="00F66DFC" w:rsidP="00C9053D">
      <w:pPr>
        <w:pStyle w:val="SWAHeading2"/>
      </w:pPr>
      <w:bookmarkStart w:id="12" w:name="_What_is_involved"/>
      <w:bookmarkStart w:id="13" w:name="_Toc505952701"/>
      <w:bookmarkStart w:id="14" w:name="_Toc514165003"/>
      <w:bookmarkStart w:id="15" w:name="_Toc181777522"/>
      <w:bookmarkEnd w:id="12"/>
      <w:r w:rsidRPr="0016684A">
        <w:t xml:space="preserve">What is involved in </w:t>
      </w:r>
      <w:r>
        <w:t>managing risks associated with working in confined spaces</w:t>
      </w:r>
      <w:r w:rsidRPr="0016684A">
        <w:t>?</w:t>
      </w:r>
      <w:bookmarkEnd w:id="13"/>
      <w:bookmarkEnd w:id="14"/>
      <w:bookmarkEnd w:id="15"/>
      <w:r w:rsidRPr="0016684A">
        <w:t xml:space="preserve"> </w:t>
      </w:r>
    </w:p>
    <w:p w14:paraId="35C9890C" w14:textId="77777777" w:rsidR="00F66DFC" w:rsidRPr="00C9053D" w:rsidRDefault="00F66DFC" w:rsidP="00C9053D">
      <w:pPr>
        <w:pStyle w:val="Boxedshaded"/>
        <w:contextualSpacing w:val="0"/>
        <w:rPr>
          <w:rStyle w:val="Emphasised"/>
        </w:rPr>
      </w:pPr>
      <w:r w:rsidRPr="00C9053D">
        <w:rPr>
          <w:rStyle w:val="Emphasised"/>
        </w:rPr>
        <w:t>WHS Regulations Part 3.1 Regulations 32–38</w:t>
      </w:r>
    </w:p>
    <w:p w14:paraId="0F9B6941" w14:textId="77777777" w:rsidR="00F66DFC" w:rsidRPr="00C9053D" w:rsidRDefault="00F66DFC" w:rsidP="00C9053D">
      <w:pPr>
        <w:pStyle w:val="Boxedshaded"/>
        <w:contextualSpacing w:val="0"/>
        <w:rPr>
          <w:rStyle w:val="Emphasised"/>
        </w:rPr>
      </w:pPr>
      <w:r w:rsidRPr="00F66DFC">
        <w:t xml:space="preserve">Managing risks to health and safety </w:t>
      </w:r>
    </w:p>
    <w:p w14:paraId="5821988F" w14:textId="77777777" w:rsidR="00F66DFC" w:rsidRPr="00FC06E6" w:rsidRDefault="00F66DFC" w:rsidP="00C9053D">
      <w:pPr>
        <w:contextualSpacing w:val="0"/>
        <w:rPr>
          <w:rFonts w:cs="Arial"/>
        </w:rPr>
      </w:pPr>
      <w:r w:rsidRPr="00FC06E6">
        <w:rPr>
          <w:rFonts w:cs="Arial"/>
        </w:rPr>
        <w:t>This Code provides guidance on how to manage the risks</w:t>
      </w:r>
      <w:r>
        <w:rPr>
          <w:rFonts w:cs="Arial"/>
        </w:rPr>
        <w:t>, both physical and psychosocial,</w:t>
      </w:r>
      <w:r w:rsidRPr="00FC06E6">
        <w:rPr>
          <w:rFonts w:cs="Arial"/>
        </w:rPr>
        <w:t xml:space="preserve"> associated with </w:t>
      </w:r>
      <w:r>
        <w:t>confined spaces</w:t>
      </w:r>
      <w:r w:rsidRPr="00FC06E6">
        <w:rPr>
          <w:rFonts w:cs="Arial"/>
        </w:rPr>
        <w:t xml:space="preserve"> in the workplace using the following systematic process:</w:t>
      </w:r>
    </w:p>
    <w:p w14:paraId="1BE69DC3" w14:textId="77777777" w:rsidR="00F66DFC" w:rsidRPr="00AC6F5C" w:rsidRDefault="00F66DFC" w:rsidP="00C9053D">
      <w:pPr>
        <w:pStyle w:val="ListBullet"/>
        <w:spacing w:after="120" w:line="240" w:lineRule="auto"/>
        <w:ind w:left="720"/>
      </w:pPr>
      <w:r>
        <w:t>I</w:t>
      </w:r>
      <w:r w:rsidRPr="00AC6F5C">
        <w:t>dentify hazards</w:t>
      </w:r>
      <w:r>
        <w:t>—</w:t>
      </w:r>
      <w:r w:rsidRPr="00AC6F5C">
        <w:t xml:space="preserve">find out what could cause harm. </w:t>
      </w:r>
    </w:p>
    <w:p w14:paraId="793F0652" w14:textId="77777777" w:rsidR="00F66DFC" w:rsidRPr="00AC6F5C" w:rsidRDefault="00F66DFC" w:rsidP="00C9053D">
      <w:pPr>
        <w:pStyle w:val="ListBullet"/>
        <w:spacing w:after="120" w:line="240" w:lineRule="auto"/>
        <w:ind w:left="720"/>
      </w:pPr>
      <w:r>
        <w:t>A</w:t>
      </w:r>
      <w:r w:rsidRPr="00AC6F5C">
        <w:t>ssess risks, if necessary</w:t>
      </w:r>
      <w:r>
        <w:t>—</w:t>
      </w:r>
      <w:r w:rsidRPr="00AC6F5C">
        <w:t>understand the nature of the harm that could be caused by the hazard, how serious the harm could be and the likelihood of it happening. This step may not be necessary if you are dealing with a</w:t>
      </w:r>
      <w:r>
        <w:t xml:space="preserve"> known risk with known controls.</w:t>
      </w:r>
    </w:p>
    <w:p w14:paraId="01E278BF" w14:textId="77777777" w:rsidR="00F66DFC" w:rsidRPr="00AC6F5C" w:rsidRDefault="00F66DFC" w:rsidP="00C9053D">
      <w:pPr>
        <w:pStyle w:val="ListBullet"/>
        <w:spacing w:after="120" w:line="240" w:lineRule="auto"/>
        <w:ind w:left="720"/>
      </w:pPr>
      <w:r>
        <w:t>E</w:t>
      </w:r>
      <w:r w:rsidRPr="00AC6F5C">
        <w:t xml:space="preserve">liminate risks </w:t>
      </w:r>
      <w:r>
        <w:t xml:space="preserve">to health and safety </w:t>
      </w:r>
      <w:r w:rsidRPr="00AC6F5C">
        <w:t>so far as is reasonably practicable</w:t>
      </w:r>
      <w:r>
        <w:t>.</w:t>
      </w:r>
    </w:p>
    <w:p w14:paraId="683EDBBA" w14:textId="77777777" w:rsidR="00F66DFC" w:rsidRPr="00AC6F5C" w:rsidRDefault="00F66DFC" w:rsidP="00C9053D">
      <w:pPr>
        <w:pStyle w:val="ListBullet"/>
        <w:spacing w:after="120" w:line="240" w:lineRule="auto"/>
        <w:ind w:left="720"/>
      </w:pPr>
      <w:r>
        <w:t>C</w:t>
      </w:r>
      <w:r w:rsidRPr="00AC6F5C">
        <w:t>ontrol risks</w:t>
      </w:r>
      <w:r>
        <w:t>—</w:t>
      </w:r>
      <w:r w:rsidRPr="00AC6F5C">
        <w:t xml:space="preserve">if it is not reasonably practicable to eliminate </w:t>
      </w:r>
      <w:r>
        <w:t xml:space="preserve">the </w:t>
      </w:r>
      <w:r w:rsidRPr="00AC6F5C">
        <w:t>risk, implement the most effective control measures that are reasonably practicable in the circumstances in accordance with the hierarchy of control measures, and ensure they remain effective over time.</w:t>
      </w:r>
    </w:p>
    <w:p w14:paraId="4E804C15" w14:textId="77777777" w:rsidR="00F66DFC" w:rsidRPr="00AC6F5C" w:rsidRDefault="00F66DFC" w:rsidP="00C9053D">
      <w:pPr>
        <w:pStyle w:val="ListBullet"/>
        <w:spacing w:after="120" w:line="240" w:lineRule="auto"/>
        <w:ind w:left="720"/>
      </w:pPr>
      <w:r>
        <w:t>R</w:t>
      </w:r>
      <w:r w:rsidRPr="00AC6F5C">
        <w:t>eview control measures to ensure they are working as planned.</w:t>
      </w:r>
    </w:p>
    <w:p w14:paraId="190DAD4A" w14:textId="77777777" w:rsidR="001B31C6" w:rsidRDefault="001B31C6">
      <w:pPr>
        <w:spacing w:after="200" w:line="276" w:lineRule="auto"/>
        <w:contextualSpacing w:val="0"/>
      </w:pPr>
      <w:r>
        <w:br w:type="page"/>
      </w:r>
    </w:p>
    <w:p w14:paraId="2AF3A67C" w14:textId="79E31E48" w:rsidR="00F66DFC" w:rsidRDefault="00F66DFC" w:rsidP="00C9053D">
      <w:pPr>
        <w:contextualSpacing w:val="0"/>
      </w:pPr>
      <w:r>
        <w:lastRenderedPageBreak/>
        <w:t>Duties in relation to confined spaces include:</w:t>
      </w:r>
    </w:p>
    <w:p w14:paraId="6046A941" w14:textId="77777777" w:rsidR="00F66DFC" w:rsidRDefault="00F66DFC" w:rsidP="00C9053D">
      <w:pPr>
        <w:pStyle w:val="ListBullet"/>
        <w:spacing w:after="120" w:line="240" w:lineRule="auto"/>
        <w:ind w:left="720"/>
      </w:pPr>
      <w:r>
        <w:t>managing health and safety risks associated with a confined space, including risks when entering, working in, on or near a confined space, and the risk of inadvertent entry, in accordance with requirements for managing risks to health and safety set out in Part 3.1 of the WHS Regulations</w:t>
      </w:r>
    </w:p>
    <w:p w14:paraId="11D80406" w14:textId="77777777" w:rsidR="00F66DFC" w:rsidRDefault="00F66DFC" w:rsidP="00C9053D">
      <w:pPr>
        <w:pStyle w:val="ListBullet"/>
        <w:spacing w:after="120" w:line="240" w:lineRule="auto"/>
        <w:ind w:left="720"/>
      </w:pPr>
      <w:r>
        <w:t>ensuring a risk assessment is conducted, reviewed and as necessary revised by a competent person</w:t>
      </w:r>
    </w:p>
    <w:p w14:paraId="271F12C1" w14:textId="77777777" w:rsidR="00F66DFC" w:rsidRDefault="00F66DFC" w:rsidP="00C9053D">
      <w:pPr>
        <w:pStyle w:val="ListBullet"/>
        <w:spacing w:after="120" w:line="240" w:lineRule="auto"/>
        <w:ind w:left="720"/>
      </w:pPr>
      <w:r>
        <w:t>not directing a worker to enter a confined space unless the worker has an entry permit</w:t>
      </w:r>
    </w:p>
    <w:p w14:paraId="6E1F2EE8" w14:textId="77777777" w:rsidR="00F66DFC" w:rsidRDefault="00F66DFC" w:rsidP="00C9053D">
      <w:pPr>
        <w:pStyle w:val="ListBullet"/>
        <w:spacing w:after="120" w:line="240" w:lineRule="auto"/>
        <w:ind w:left="720"/>
      </w:pPr>
      <w:r>
        <w:t>erecting signs next to each entry to the confined space</w:t>
      </w:r>
    </w:p>
    <w:p w14:paraId="3D576E58" w14:textId="77777777" w:rsidR="00F66DFC" w:rsidRDefault="00F66DFC" w:rsidP="00C9053D">
      <w:pPr>
        <w:pStyle w:val="ListBullet"/>
        <w:spacing w:after="120" w:line="240" w:lineRule="auto"/>
        <w:ind w:left="720"/>
      </w:pPr>
      <w:r>
        <w:t>ensuring, so far as is reasonably practicable, that a worker does not enter a confined space until all the duties in relation to the confined space have been complied with, for example meeting entry permit requirements</w:t>
      </w:r>
    </w:p>
    <w:p w14:paraId="5E310DBE" w14:textId="77777777" w:rsidR="00F66DFC" w:rsidRDefault="00F66DFC" w:rsidP="00C9053D">
      <w:pPr>
        <w:pStyle w:val="ListBullet"/>
        <w:spacing w:after="120" w:line="240" w:lineRule="auto"/>
        <w:ind w:left="720"/>
      </w:pPr>
      <w:r>
        <w:t>establishing first aid and rescue procedures to be followed in the event of an emergency in the confined space and ensuring these procedures are practised as necessary, and</w:t>
      </w:r>
    </w:p>
    <w:p w14:paraId="1AE921D2" w14:textId="77777777" w:rsidR="00F66DFC" w:rsidRDefault="00F66DFC" w:rsidP="00C9053D">
      <w:pPr>
        <w:pStyle w:val="ListBullet"/>
        <w:spacing w:after="120" w:line="240" w:lineRule="auto"/>
        <w:ind w:left="720"/>
      </w:pPr>
      <w:r>
        <w:t>providing suitable and adequate information, training and instruction to workers.</w:t>
      </w:r>
    </w:p>
    <w:p w14:paraId="7CC32910" w14:textId="77777777" w:rsidR="00F66DFC" w:rsidRDefault="00F66DFC" w:rsidP="00C9053D">
      <w:pPr>
        <w:contextualSpacing w:val="0"/>
      </w:pPr>
      <w:r>
        <w:t>The WHS Regulations set out requirements for specific control measures within the confined space including communication and safety monitoring, signs, isolation of connected plant and services, and controls to maintain a safe atmosphere.</w:t>
      </w:r>
    </w:p>
    <w:p w14:paraId="660B385B" w14:textId="77777777" w:rsidR="00F66DFC" w:rsidRPr="00FC06E6" w:rsidRDefault="00F66DFC" w:rsidP="00C9053D">
      <w:pPr>
        <w:contextualSpacing w:val="0"/>
        <w:rPr>
          <w:i/>
        </w:rPr>
      </w:pPr>
      <w:r w:rsidRPr="00FC06E6">
        <w:t xml:space="preserve">Further guidance on the risk management process is available in the </w:t>
      </w:r>
      <w:hyperlink r:id="rId21" w:history="1">
        <w:r w:rsidRPr="004641C5">
          <w:rPr>
            <w:rStyle w:val="Hyperlink"/>
          </w:rPr>
          <w:t xml:space="preserve">Code of Practice: </w:t>
        </w:r>
        <w:r w:rsidRPr="004641C5">
          <w:rPr>
            <w:rStyle w:val="Hyperlink"/>
            <w:i/>
          </w:rPr>
          <w:t>How to manage work health and safety risks</w:t>
        </w:r>
      </w:hyperlink>
      <w:r w:rsidRPr="00FC06E6">
        <w:rPr>
          <w:i/>
        </w:rPr>
        <w:t>.</w:t>
      </w:r>
    </w:p>
    <w:p w14:paraId="577DEA7A" w14:textId="77777777" w:rsidR="00F66DFC" w:rsidRPr="00F66DFC" w:rsidRDefault="00F66DFC" w:rsidP="00C9053D">
      <w:pPr>
        <w:pStyle w:val="SWAHeading3"/>
      </w:pPr>
      <w:r w:rsidRPr="00F66DFC">
        <w:t xml:space="preserve">Consulting workers </w:t>
      </w:r>
    </w:p>
    <w:p w14:paraId="149927FC" w14:textId="77777777" w:rsidR="00F66DFC" w:rsidRPr="00C9053D" w:rsidRDefault="00F66DFC" w:rsidP="00C9053D">
      <w:pPr>
        <w:pStyle w:val="Boxedshaded"/>
        <w:contextualSpacing w:val="0"/>
        <w:rPr>
          <w:rStyle w:val="Emphasised"/>
        </w:rPr>
      </w:pPr>
      <w:r w:rsidRPr="00C9053D">
        <w:rPr>
          <w:rStyle w:val="Emphasised"/>
        </w:rPr>
        <w:t>WHS Act section 47</w:t>
      </w:r>
    </w:p>
    <w:p w14:paraId="529FA3F8" w14:textId="77777777" w:rsidR="00F66DFC" w:rsidRPr="00F66DFC" w:rsidRDefault="00F66DFC" w:rsidP="00C9053D">
      <w:pPr>
        <w:pStyle w:val="Boxedshaded"/>
        <w:contextualSpacing w:val="0"/>
      </w:pPr>
      <w:r w:rsidRPr="00F66DFC">
        <w:t>Duty to consult workers</w:t>
      </w:r>
    </w:p>
    <w:p w14:paraId="51624E7D" w14:textId="77777777" w:rsidR="00F66DFC" w:rsidRPr="00C9053D" w:rsidRDefault="00F66DFC" w:rsidP="00C9053D">
      <w:pPr>
        <w:pStyle w:val="Boxedshaded"/>
        <w:contextualSpacing w:val="0"/>
        <w:rPr>
          <w:rStyle w:val="Emphasised"/>
        </w:rPr>
      </w:pPr>
      <w:r w:rsidRPr="00C9053D">
        <w:rPr>
          <w:rStyle w:val="Emphasised"/>
        </w:rPr>
        <w:t>WHS Act section 48</w:t>
      </w:r>
    </w:p>
    <w:p w14:paraId="4369F2BE" w14:textId="77777777" w:rsidR="00F66DFC" w:rsidRPr="00F66DFC" w:rsidRDefault="00F66DFC" w:rsidP="00C9053D">
      <w:pPr>
        <w:pStyle w:val="Boxedshaded"/>
        <w:contextualSpacing w:val="0"/>
      </w:pPr>
      <w:r w:rsidRPr="00F66DFC">
        <w:t>Nature of consultation</w:t>
      </w:r>
    </w:p>
    <w:p w14:paraId="52923AFD" w14:textId="77777777" w:rsidR="00F66DFC" w:rsidRPr="00FC06E6" w:rsidRDefault="00F66DFC" w:rsidP="00C9053D">
      <w:pPr>
        <w:contextualSpacing w:val="0"/>
      </w:pPr>
      <w:r w:rsidRPr="00FC06E6">
        <w:t xml:space="preserve">A PCBU must consult, so far as is reasonably practicable, with workers who carry out work for the business or undertaking and who are (or are likely to be) directly affected by a health and safety matter. </w:t>
      </w:r>
    </w:p>
    <w:p w14:paraId="4EEDDF31" w14:textId="77777777" w:rsidR="00F66DFC" w:rsidRPr="00FC06E6" w:rsidRDefault="00F66DFC" w:rsidP="00C9053D">
      <w:pPr>
        <w:contextualSpacing w:val="0"/>
      </w:pPr>
      <w:r w:rsidRPr="00FC06E6">
        <w:t xml:space="preserve">This duty to consult is based on the recognition that worker input and participation improves decision-making about health and safety matters and assists in reducing work-related injuries and disease. </w:t>
      </w:r>
    </w:p>
    <w:p w14:paraId="16982821" w14:textId="77777777" w:rsidR="00F66DFC" w:rsidRPr="00FC06E6" w:rsidRDefault="00F66DFC" w:rsidP="00C9053D">
      <w:pPr>
        <w:contextualSpacing w:val="0"/>
      </w:pPr>
      <w:r w:rsidRPr="00FC06E6">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66483ED8" w14:textId="77777777" w:rsidR="00F66DFC" w:rsidRDefault="00F66DFC" w:rsidP="00C9053D">
      <w:pPr>
        <w:contextualSpacing w:val="0"/>
      </w:pPr>
      <w:r w:rsidRPr="00FC06E6">
        <w:t xml:space="preserve">Workers are entitled to take part in consultations and to be represented in consultations by a health and safety representative </w:t>
      </w:r>
      <w:r>
        <w:t xml:space="preserve">(HSR) </w:t>
      </w:r>
      <w:r w:rsidRPr="00FC06E6">
        <w:t>who has been elected to represent their work group.</w:t>
      </w:r>
      <w:r>
        <w:t xml:space="preserve"> </w:t>
      </w:r>
    </w:p>
    <w:p w14:paraId="7C9FE1E5" w14:textId="77777777" w:rsidR="00F66DFC" w:rsidRDefault="00F66DFC" w:rsidP="00C9053D">
      <w:pPr>
        <w:contextualSpacing w:val="0"/>
      </w:pPr>
      <w:r>
        <w:lastRenderedPageBreak/>
        <w:t>It is often more effective to involve a team of people in the risk management process to draw on a range of knowledge and experience, for example knowledge of:</w:t>
      </w:r>
    </w:p>
    <w:p w14:paraId="1CAA10F2" w14:textId="77777777" w:rsidR="00F66DFC" w:rsidRDefault="00F66DFC" w:rsidP="00C9053D">
      <w:pPr>
        <w:pStyle w:val="ListBullet"/>
        <w:spacing w:after="120" w:line="240" w:lineRule="auto"/>
        <w:ind w:left="720"/>
      </w:pPr>
      <w:r>
        <w:t>the particular confined space under assessment</w:t>
      </w:r>
    </w:p>
    <w:p w14:paraId="4358C60B" w14:textId="77777777" w:rsidR="00F66DFC" w:rsidRDefault="00F66DFC" w:rsidP="00C9053D">
      <w:pPr>
        <w:pStyle w:val="ListBullet"/>
        <w:spacing w:after="120" w:line="240" w:lineRule="auto"/>
        <w:ind w:left="720"/>
      </w:pPr>
      <w:r>
        <w:t>any work methods that will be used in or near the confined space, and</w:t>
      </w:r>
    </w:p>
    <w:p w14:paraId="3FB25B54" w14:textId="77777777" w:rsidR="00F66DFC" w:rsidRPr="00FC06E6" w:rsidRDefault="00F66DFC" w:rsidP="00C9053D">
      <w:pPr>
        <w:pStyle w:val="ListBullet"/>
        <w:spacing w:after="120" w:line="240" w:lineRule="auto"/>
        <w:ind w:left="720"/>
      </w:pPr>
      <w:r>
        <w:t>confined space hazards and control measures.</w:t>
      </w:r>
    </w:p>
    <w:p w14:paraId="38667C5C" w14:textId="77777777" w:rsidR="00F66DFC" w:rsidRPr="00F66DFC" w:rsidRDefault="00F66DFC" w:rsidP="00C9053D">
      <w:pPr>
        <w:pStyle w:val="SWAHeading3"/>
      </w:pPr>
      <w:r w:rsidRPr="00F66DFC">
        <w:t xml:space="preserve">Consulting, cooperating and coordinating activities with other duty holders </w:t>
      </w:r>
    </w:p>
    <w:p w14:paraId="4EBD9CE7" w14:textId="77777777" w:rsidR="00F66DFC" w:rsidRPr="00C9053D" w:rsidRDefault="00F66DFC" w:rsidP="00C9053D">
      <w:pPr>
        <w:pStyle w:val="Boxedshaded"/>
        <w:contextualSpacing w:val="0"/>
        <w:rPr>
          <w:rStyle w:val="Emphasised"/>
        </w:rPr>
      </w:pPr>
      <w:r w:rsidRPr="00C9053D">
        <w:rPr>
          <w:rStyle w:val="Emphasised"/>
        </w:rPr>
        <w:t>WHS Act section 46</w:t>
      </w:r>
    </w:p>
    <w:p w14:paraId="5B392EB2" w14:textId="77777777" w:rsidR="00F66DFC" w:rsidRPr="00F66DFC" w:rsidRDefault="00F66DFC" w:rsidP="00C9053D">
      <w:pPr>
        <w:pStyle w:val="Boxedshaded"/>
        <w:contextualSpacing w:val="0"/>
      </w:pPr>
      <w:r w:rsidRPr="00F66DFC">
        <w:t>Duty to consult with other duty holders</w:t>
      </w:r>
    </w:p>
    <w:p w14:paraId="3BC14844" w14:textId="77777777" w:rsidR="00F66DFC" w:rsidRDefault="00F66DFC" w:rsidP="00C9053D">
      <w:pPr>
        <w:contextualSpacing w:val="0"/>
      </w:pPr>
      <w:r>
        <w:t>The WHS Act requires a PCBU to consult, cooperate and coordinate activities with all other persons who have a work health or safety duty in relation to the same matter, so far as is reasonably practicable.</w:t>
      </w:r>
    </w:p>
    <w:p w14:paraId="00FE3E3C" w14:textId="77777777" w:rsidR="00F66DFC" w:rsidRDefault="00F66DFC" w:rsidP="00C9053D">
      <w:pPr>
        <w:contextualSpacing w:val="0"/>
      </w:pPr>
      <w:r>
        <w:t>There is often more than one business or undertaking involved in relation to a confined space, that may each have responsibility for the same health and safety matters, either because they are involved in the same activities or share the same workplace.</w:t>
      </w:r>
    </w:p>
    <w:p w14:paraId="34A63BFE" w14:textId="77777777" w:rsidR="00F66DFC" w:rsidRDefault="00F66DFC" w:rsidP="00C9053D">
      <w:pPr>
        <w:contextualSpacing w:val="0"/>
      </w:pPr>
      <w:r>
        <w:t>In these situations, each duty holder should exchange information to find out who is doing what and work together in a cooperative and coordinated way so risks are eliminated or minimised so far as is reasonably practicable. For example, a person who owns the plant or structure that contains the confined space will have management or control of the confined space. A contractor engaged to carry out work in the same space will also have management or control of the confined space at the time that work is being carried out. In these situations, effective communication, cooperation and coordination of activities between duty holders is essential to ensure that risks associated with the confined space are eliminated or minimised as far as is reasonably practicable.</w:t>
      </w:r>
    </w:p>
    <w:p w14:paraId="685861F4" w14:textId="77777777" w:rsidR="00F66DFC" w:rsidRDefault="00F66DFC" w:rsidP="00C9053D">
      <w:pPr>
        <w:contextualSpacing w:val="0"/>
      </w:pPr>
      <w:r>
        <w:t xml:space="preserve">Further guidance on consultation is available in the </w:t>
      </w:r>
      <w:hyperlink r:id="rId22" w:history="1">
        <w:r w:rsidRPr="006048F0">
          <w:rPr>
            <w:rStyle w:val="Hyperlink"/>
          </w:rPr>
          <w:t xml:space="preserve">Code of Practice: </w:t>
        </w:r>
        <w:r w:rsidRPr="006048F0">
          <w:rPr>
            <w:rStyle w:val="Hyperlink"/>
            <w:i/>
          </w:rPr>
          <w:t>Work health and safety consultation, cooperation and coordination</w:t>
        </w:r>
      </w:hyperlink>
      <w:r>
        <w:t>.</w:t>
      </w:r>
    </w:p>
    <w:p w14:paraId="21B2BB73" w14:textId="77777777" w:rsidR="00F66DFC" w:rsidRPr="00F66DFC" w:rsidRDefault="00F66DFC" w:rsidP="00C9053D">
      <w:pPr>
        <w:pStyle w:val="SWAHeading3"/>
      </w:pPr>
      <w:r w:rsidRPr="00F66DFC">
        <w:t>Principal contractors</w:t>
      </w:r>
    </w:p>
    <w:p w14:paraId="60CDF8DA" w14:textId="77777777" w:rsidR="00F66DFC" w:rsidRPr="00C9053D" w:rsidRDefault="00F66DFC" w:rsidP="008F6568">
      <w:pPr>
        <w:pStyle w:val="Boxedshaded"/>
        <w:keepNext w:val="0"/>
        <w:keepLines w:val="0"/>
        <w:contextualSpacing w:val="0"/>
        <w:rPr>
          <w:rStyle w:val="Emphasised"/>
        </w:rPr>
      </w:pPr>
      <w:r w:rsidRPr="00C9053D">
        <w:rPr>
          <w:rStyle w:val="Emphasised"/>
        </w:rPr>
        <w:t>WHS Regulation 309</w:t>
      </w:r>
    </w:p>
    <w:p w14:paraId="58D0A760" w14:textId="77777777" w:rsidR="00F66DFC" w:rsidRPr="00F66DFC" w:rsidRDefault="00F66DFC" w:rsidP="008F6568">
      <w:pPr>
        <w:pStyle w:val="Boxedshaded"/>
        <w:keepNext w:val="0"/>
        <w:keepLines w:val="0"/>
        <w:contextualSpacing w:val="0"/>
      </w:pPr>
      <w:r w:rsidRPr="00F66DFC">
        <w:t>WHS management plan—preparation</w:t>
      </w:r>
    </w:p>
    <w:p w14:paraId="57B1E218" w14:textId="77777777" w:rsidR="00F66DFC" w:rsidRDefault="00F66DFC" w:rsidP="008F6568">
      <w:pPr>
        <w:contextualSpacing w:val="0"/>
      </w:pPr>
      <w:r>
        <w:t>The principal contractor for a construction project has a specific duty under the WHS Regulations to document, in their WHS Management Plan for the project, the arrangements in place for consultation, cooperation and coordination between the PCBUs at the site.</w:t>
      </w:r>
    </w:p>
    <w:p w14:paraId="5E3B92DA" w14:textId="77777777" w:rsidR="00F66DFC" w:rsidRPr="00DE01E7" w:rsidRDefault="00F66DFC" w:rsidP="008F6568">
      <w:pPr>
        <w:pStyle w:val="SWAHeading2"/>
        <w:keepNext/>
      </w:pPr>
      <w:bookmarkStart w:id="16" w:name="_Toc514165004"/>
      <w:bookmarkStart w:id="17" w:name="_Toc181777523"/>
      <w:r w:rsidRPr="00DE01E7">
        <w:lastRenderedPageBreak/>
        <w:t>Information, training, instructi</w:t>
      </w:r>
      <w:r>
        <w:t xml:space="preserve">on and </w:t>
      </w:r>
      <w:r w:rsidRPr="00DE01E7">
        <w:t>supervision</w:t>
      </w:r>
      <w:bookmarkEnd w:id="16"/>
      <w:bookmarkEnd w:id="17"/>
    </w:p>
    <w:p w14:paraId="2E7D90C2" w14:textId="77777777" w:rsidR="00F66DFC" w:rsidRPr="00C9053D" w:rsidRDefault="00F66DFC" w:rsidP="00C9053D">
      <w:pPr>
        <w:pStyle w:val="Boxedshaded"/>
        <w:contextualSpacing w:val="0"/>
        <w:rPr>
          <w:rStyle w:val="Emphasised"/>
        </w:rPr>
      </w:pPr>
      <w:r w:rsidRPr="00C9053D">
        <w:rPr>
          <w:rStyle w:val="Emphasised"/>
        </w:rPr>
        <w:t>WHS Act section 19</w:t>
      </w:r>
    </w:p>
    <w:p w14:paraId="22273AF8" w14:textId="77777777" w:rsidR="00F66DFC" w:rsidRPr="00F66DFC" w:rsidRDefault="00F66DFC" w:rsidP="00C9053D">
      <w:pPr>
        <w:pStyle w:val="Boxedshaded"/>
        <w:contextualSpacing w:val="0"/>
      </w:pPr>
      <w:r w:rsidRPr="00F66DFC">
        <w:t>Primary duty of care</w:t>
      </w:r>
    </w:p>
    <w:p w14:paraId="560E036D" w14:textId="77777777" w:rsidR="00F66DFC" w:rsidRPr="00C9053D" w:rsidRDefault="00F66DFC" w:rsidP="00C9053D">
      <w:pPr>
        <w:pStyle w:val="Boxedshaded"/>
        <w:contextualSpacing w:val="0"/>
        <w:rPr>
          <w:rStyle w:val="Emphasised"/>
        </w:rPr>
      </w:pPr>
      <w:r w:rsidRPr="00C9053D">
        <w:rPr>
          <w:rStyle w:val="Emphasised"/>
        </w:rPr>
        <w:t>WHS Regulation 39</w:t>
      </w:r>
    </w:p>
    <w:p w14:paraId="72A64370" w14:textId="77777777" w:rsidR="00F66DFC" w:rsidRPr="00F66DFC" w:rsidRDefault="00F66DFC" w:rsidP="00C9053D">
      <w:pPr>
        <w:pStyle w:val="Boxedshaded"/>
        <w:contextualSpacing w:val="0"/>
      </w:pPr>
      <w:r w:rsidRPr="00F66DFC">
        <w:t>Provision of information, training and instruction</w:t>
      </w:r>
    </w:p>
    <w:p w14:paraId="6F760D88" w14:textId="77777777" w:rsidR="00F66DFC" w:rsidRPr="008E43DF" w:rsidRDefault="00F66DFC" w:rsidP="00C9053D">
      <w:pPr>
        <w:contextualSpacing w:val="0"/>
        <w:rPr>
          <w:szCs w:val="22"/>
        </w:rPr>
      </w:pPr>
      <w:r w:rsidRPr="008E43DF">
        <w:rPr>
          <w:szCs w:val="22"/>
        </w:rPr>
        <w:t xml:space="preserve">The WHS Act requires that a PCBU ensure, so far as </w:t>
      </w:r>
      <w:r>
        <w:rPr>
          <w:szCs w:val="22"/>
        </w:rPr>
        <w:t xml:space="preserve">is </w:t>
      </w:r>
      <w:r w:rsidRPr="008E43DF">
        <w:rPr>
          <w:szCs w:val="22"/>
        </w:rPr>
        <w:t>reasonably practicable, the provision of any information, training, instruction or supervision that is necessary to protect all persons from risks to their health and safety arising from work carried out as part of the conduct of the business or undertaking.</w:t>
      </w:r>
    </w:p>
    <w:p w14:paraId="1EF1FF56" w14:textId="77777777" w:rsidR="00F66DFC" w:rsidRPr="008E43DF" w:rsidRDefault="00F66DFC" w:rsidP="00C9053D">
      <w:pPr>
        <w:contextualSpacing w:val="0"/>
        <w:rPr>
          <w:szCs w:val="22"/>
        </w:rPr>
      </w:pPr>
      <w:r w:rsidRPr="008E43DF">
        <w:rPr>
          <w:szCs w:val="22"/>
        </w:rPr>
        <w:t>The PCBU must ensure that information, training or instruction provided to a worker are suitable and adequate having regard to:</w:t>
      </w:r>
    </w:p>
    <w:p w14:paraId="44DD537E" w14:textId="77777777" w:rsidR="00F66DFC" w:rsidRPr="008E43DF" w:rsidRDefault="00F66DFC" w:rsidP="00C9053D">
      <w:pPr>
        <w:pStyle w:val="ListBullet"/>
        <w:spacing w:after="120" w:line="240" w:lineRule="auto"/>
        <w:ind w:left="720"/>
      </w:pPr>
      <w:r w:rsidRPr="008E43DF">
        <w:t>the nature of the work carried out by the worker</w:t>
      </w:r>
    </w:p>
    <w:p w14:paraId="79D8ED06" w14:textId="77777777" w:rsidR="00F66DFC" w:rsidRPr="008E43DF" w:rsidRDefault="00F66DFC" w:rsidP="00C9053D">
      <w:pPr>
        <w:pStyle w:val="ListBullet"/>
        <w:spacing w:after="120" w:line="240" w:lineRule="auto"/>
        <w:ind w:left="720"/>
      </w:pPr>
      <w:r w:rsidRPr="008E43DF">
        <w:t xml:space="preserve">the nature of the risks associated with the work at the time of the information, training and instruction, and </w:t>
      </w:r>
    </w:p>
    <w:p w14:paraId="120A00BC" w14:textId="77777777" w:rsidR="00F66DFC" w:rsidRPr="008E43DF" w:rsidRDefault="00F66DFC" w:rsidP="00C9053D">
      <w:pPr>
        <w:pStyle w:val="ListBullet"/>
        <w:spacing w:after="120" w:line="240" w:lineRule="auto"/>
        <w:ind w:left="720"/>
      </w:pPr>
      <w:r w:rsidRPr="008E43DF">
        <w:t xml:space="preserve">the control measures implemented. </w:t>
      </w:r>
    </w:p>
    <w:p w14:paraId="24CAE206" w14:textId="77777777" w:rsidR="00F66DFC" w:rsidRPr="008E43DF" w:rsidRDefault="00F66DFC" w:rsidP="00C9053D">
      <w:pPr>
        <w:contextualSpacing w:val="0"/>
        <w:rPr>
          <w:szCs w:val="22"/>
        </w:rPr>
      </w:pPr>
      <w:r w:rsidRPr="008E43DF">
        <w:rPr>
          <w:szCs w:val="22"/>
        </w:rPr>
        <w:t xml:space="preserve">The PCBU must also ensure, so far as is reasonably practicable, that the information, training and instruction are provided in a way that is readily understandable </w:t>
      </w:r>
      <w:r>
        <w:rPr>
          <w:szCs w:val="22"/>
        </w:rPr>
        <w:t xml:space="preserve">for the person </w:t>
      </w:r>
      <w:r w:rsidRPr="008E43DF">
        <w:rPr>
          <w:szCs w:val="22"/>
        </w:rPr>
        <w:t xml:space="preserve">to whom it is provided. </w:t>
      </w:r>
    </w:p>
    <w:p w14:paraId="164DBCBA" w14:textId="77777777" w:rsidR="00F66DFC" w:rsidRPr="008E43DF" w:rsidRDefault="00F66DFC" w:rsidP="00C9053D">
      <w:pPr>
        <w:contextualSpacing w:val="0"/>
        <w:rPr>
          <w:szCs w:val="22"/>
        </w:rPr>
      </w:pPr>
      <w:r w:rsidRPr="008E43DF">
        <w:rPr>
          <w:szCs w:val="22"/>
        </w:rPr>
        <w:t>Workers must be trained and have the appropriate skills to carry out a particular task safely. Training should be provided to workers by a competent person.</w:t>
      </w:r>
    </w:p>
    <w:p w14:paraId="3F4DD60E" w14:textId="77777777" w:rsidR="00F66DFC" w:rsidRPr="00C9053D" w:rsidRDefault="00F66DFC" w:rsidP="00C9053D">
      <w:pPr>
        <w:pStyle w:val="Boxedshaded"/>
        <w:contextualSpacing w:val="0"/>
        <w:rPr>
          <w:rStyle w:val="Emphasised"/>
        </w:rPr>
      </w:pPr>
      <w:r w:rsidRPr="00C9053D">
        <w:rPr>
          <w:rStyle w:val="Emphasised"/>
        </w:rPr>
        <w:t>WHS Regulation 76</w:t>
      </w:r>
    </w:p>
    <w:p w14:paraId="2819B08D" w14:textId="77777777" w:rsidR="00F66DFC" w:rsidRPr="00F66DFC" w:rsidRDefault="00F66DFC" w:rsidP="00C9053D">
      <w:pPr>
        <w:pStyle w:val="Boxedshaded"/>
        <w:contextualSpacing w:val="0"/>
      </w:pPr>
      <w:r w:rsidRPr="00F66DFC">
        <w:t>Confined spaces—Information, training and instruction for workers</w:t>
      </w:r>
    </w:p>
    <w:p w14:paraId="7C96E66A" w14:textId="77777777" w:rsidR="00F66DFC" w:rsidRPr="000519D9" w:rsidRDefault="00F66DFC" w:rsidP="00C9053D">
      <w:pPr>
        <w:contextualSpacing w:val="0"/>
      </w:pPr>
      <w:r w:rsidRPr="000519D9">
        <w:t>The information, training and instruction provided to relevant workers must cover:</w:t>
      </w:r>
    </w:p>
    <w:p w14:paraId="44125E81" w14:textId="77777777" w:rsidR="00F66DFC" w:rsidRPr="00AA395F" w:rsidRDefault="00F66DFC" w:rsidP="00C9053D">
      <w:pPr>
        <w:pStyle w:val="ListBullet"/>
        <w:spacing w:after="120" w:line="240" w:lineRule="auto"/>
        <w:ind w:left="720"/>
      </w:pPr>
      <w:r w:rsidRPr="00AA395F">
        <w:t>the nature of all hazards associated with a confined space</w:t>
      </w:r>
    </w:p>
    <w:p w14:paraId="0FC04738" w14:textId="77777777" w:rsidR="00F66DFC" w:rsidRPr="00AA395F" w:rsidRDefault="00F66DFC" w:rsidP="00C9053D">
      <w:pPr>
        <w:pStyle w:val="ListBullet"/>
        <w:spacing w:after="120" w:line="240" w:lineRule="auto"/>
        <w:ind w:left="720"/>
      </w:pPr>
      <w:r w:rsidRPr="00AA395F">
        <w:t>the need for, and appropriate use of, risk control measures</w:t>
      </w:r>
    </w:p>
    <w:p w14:paraId="5E78E657" w14:textId="77777777" w:rsidR="00F66DFC" w:rsidRPr="00AA395F" w:rsidRDefault="00F66DFC" w:rsidP="00C9053D">
      <w:pPr>
        <w:pStyle w:val="ListBullet"/>
        <w:spacing w:after="120" w:line="240" w:lineRule="auto"/>
        <w:ind w:left="720"/>
      </w:pPr>
      <w:r w:rsidRPr="00AA395F">
        <w:t>the selection,</w:t>
      </w:r>
      <w:r>
        <w:t xml:space="preserve"> </w:t>
      </w:r>
      <w:r w:rsidRPr="00AA395F">
        <w:t xml:space="preserve">fit, </w:t>
      </w:r>
      <w:r>
        <w:t xml:space="preserve">use, wearing, testing, </w:t>
      </w:r>
      <w:r w:rsidRPr="00AA395F">
        <w:t xml:space="preserve">storage </w:t>
      </w:r>
      <w:r>
        <w:t xml:space="preserve">and maintenance </w:t>
      </w:r>
      <w:r w:rsidRPr="00AA395F">
        <w:t xml:space="preserve">of any </w:t>
      </w:r>
      <w:r>
        <w:t>PPE</w:t>
      </w:r>
    </w:p>
    <w:p w14:paraId="5F297DE2" w14:textId="77777777" w:rsidR="00F66DFC" w:rsidRPr="00AA395F" w:rsidRDefault="00F66DFC" w:rsidP="00C9053D">
      <w:pPr>
        <w:pStyle w:val="ListBullet"/>
        <w:spacing w:after="120" w:line="240" w:lineRule="auto"/>
        <w:ind w:left="720"/>
      </w:pPr>
      <w:r w:rsidRPr="00AA395F">
        <w:t>the contents of any relevant confined space entry permit</w:t>
      </w:r>
      <w:r>
        <w:t>, and</w:t>
      </w:r>
    </w:p>
    <w:p w14:paraId="55CF1E9E" w14:textId="77777777" w:rsidR="00F66DFC" w:rsidRPr="00AA395F" w:rsidRDefault="00F66DFC" w:rsidP="00C9053D">
      <w:pPr>
        <w:pStyle w:val="ListBullet"/>
        <w:spacing w:after="120" w:line="240" w:lineRule="auto"/>
        <w:ind w:left="720"/>
      </w:pPr>
      <w:r w:rsidRPr="00AA395F">
        <w:t>emergency procedures.</w:t>
      </w:r>
    </w:p>
    <w:p w14:paraId="542ABB55" w14:textId="77777777" w:rsidR="001B31C6" w:rsidRDefault="001B31C6">
      <w:pPr>
        <w:spacing w:after="200" w:line="276" w:lineRule="auto"/>
        <w:contextualSpacing w:val="0"/>
      </w:pPr>
      <w:r>
        <w:br w:type="page"/>
      </w:r>
    </w:p>
    <w:p w14:paraId="05D6733C" w14:textId="3CBDB08C" w:rsidR="00F66DFC" w:rsidRDefault="00F66DFC" w:rsidP="00C9053D">
      <w:pPr>
        <w:contextualSpacing w:val="0"/>
      </w:pPr>
      <w:r>
        <w:lastRenderedPageBreak/>
        <w:t>A ‘relevant’ worker means a worker who could enter or work in a confined space, or other workers who are not required to enter the confined space but could carry out related functions or emergency procedures, such as:</w:t>
      </w:r>
    </w:p>
    <w:p w14:paraId="0F0F847D" w14:textId="77777777" w:rsidR="00F66DFC" w:rsidRDefault="00F66DFC" w:rsidP="00C9053D">
      <w:pPr>
        <w:pStyle w:val="ListBullet"/>
        <w:spacing w:after="120" w:line="240" w:lineRule="auto"/>
        <w:ind w:left="720"/>
      </w:pPr>
      <w:r>
        <w:t>undertake hazard identification or risk assessment in relation to a confined space</w:t>
      </w:r>
    </w:p>
    <w:p w14:paraId="615A7205" w14:textId="77777777" w:rsidR="00F66DFC" w:rsidRDefault="00F66DFC" w:rsidP="00C9053D">
      <w:pPr>
        <w:pStyle w:val="ListBullet"/>
        <w:spacing w:after="120" w:line="240" w:lineRule="auto"/>
        <w:ind w:left="720"/>
      </w:pPr>
      <w:r>
        <w:t>implement risk control measures</w:t>
      </w:r>
    </w:p>
    <w:p w14:paraId="65D51603" w14:textId="77777777" w:rsidR="00F66DFC" w:rsidRDefault="00F66DFC" w:rsidP="00C9053D">
      <w:pPr>
        <w:pStyle w:val="ListBullet"/>
        <w:spacing w:after="120" w:line="240" w:lineRule="auto"/>
        <w:ind w:left="720"/>
      </w:pPr>
      <w:r>
        <w:t>complete entry permits</w:t>
      </w:r>
    </w:p>
    <w:p w14:paraId="3ABA5605" w14:textId="77777777" w:rsidR="00F66DFC" w:rsidRDefault="00F66DFC" w:rsidP="00C9053D">
      <w:pPr>
        <w:pStyle w:val="ListBullet"/>
        <w:spacing w:after="120" w:line="240" w:lineRule="auto"/>
        <w:ind w:left="720"/>
      </w:pPr>
      <w:r>
        <w:t>act as a stand-by person or communicate with workers in a confined space</w:t>
      </w:r>
    </w:p>
    <w:p w14:paraId="1982CAFF" w14:textId="77777777" w:rsidR="00F66DFC" w:rsidRDefault="00F66DFC" w:rsidP="00C9053D">
      <w:pPr>
        <w:pStyle w:val="ListBullet"/>
        <w:spacing w:after="120" w:line="240" w:lineRule="auto"/>
        <w:ind w:left="720"/>
      </w:pPr>
      <w:r>
        <w:t>monitor conditions while work is being carried out</w:t>
      </w:r>
    </w:p>
    <w:p w14:paraId="49B24F8F" w14:textId="77777777" w:rsidR="00F66DFC" w:rsidRDefault="00F66DFC" w:rsidP="00C9053D">
      <w:pPr>
        <w:pStyle w:val="ListBullet"/>
        <w:spacing w:after="120" w:line="240" w:lineRule="auto"/>
        <w:ind w:left="720"/>
      </w:pPr>
      <w:r>
        <w:t>purchase equipment for confined space work, and</w:t>
      </w:r>
    </w:p>
    <w:p w14:paraId="58A30042" w14:textId="77777777" w:rsidR="00F66DFC" w:rsidRDefault="00F66DFC" w:rsidP="00C9053D">
      <w:pPr>
        <w:pStyle w:val="ListBullet"/>
        <w:spacing w:after="120" w:line="240" w:lineRule="auto"/>
        <w:ind w:left="720"/>
      </w:pPr>
      <w:r>
        <w:t>design or lay out a work area that includes a confined space.</w:t>
      </w:r>
    </w:p>
    <w:p w14:paraId="004DBF9E" w14:textId="77777777" w:rsidR="00F66DFC" w:rsidRDefault="00F66DFC" w:rsidP="00C9053D">
      <w:pPr>
        <w:contextualSpacing w:val="0"/>
      </w:pPr>
      <w:r>
        <w:t>The supervisors of these workers are also relevant workers.</w:t>
      </w:r>
    </w:p>
    <w:p w14:paraId="41BCC97E" w14:textId="77777777" w:rsidR="00F66DFC" w:rsidRDefault="00F66DFC" w:rsidP="00C9053D">
      <w:pPr>
        <w:contextualSpacing w:val="0"/>
      </w:pPr>
      <w:r w:rsidRPr="00263178">
        <w:t>Retraining or refresher training should be provided as appropriate for a particular workplace. The frequency of this training should depend on how often workers are required to carry out tasks associated with entry to or work in confined spaces.</w:t>
      </w:r>
    </w:p>
    <w:p w14:paraId="028AD05A" w14:textId="77777777" w:rsidR="00F66DFC" w:rsidRPr="00E52621" w:rsidRDefault="00F66DFC" w:rsidP="00C9053D">
      <w:pPr>
        <w:contextualSpacing w:val="0"/>
        <w:rPr>
          <w:b/>
        </w:rPr>
      </w:pPr>
      <w:r w:rsidRPr="00E52621">
        <w:t>Records of all training provided to workers in relation to confined space work must be ke</w:t>
      </w:r>
      <w:r>
        <w:t>pt for two years.</w:t>
      </w:r>
    </w:p>
    <w:p w14:paraId="2267CBF0" w14:textId="77777777" w:rsidR="00F66DFC" w:rsidRPr="005467DC" w:rsidRDefault="00F66DFC" w:rsidP="00C9053D">
      <w:pPr>
        <w:contextualSpacing w:val="0"/>
        <w:rPr>
          <w:szCs w:val="22"/>
        </w:rPr>
      </w:pPr>
      <w:r w:rsidRPr="005467DC">
        <w:rPr>
          <w:szCs w:val="22"/>
        </w:rP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0307755C" w14:textId="77777777" w:rsidR="00F66DFC" w:rsidRPr="00AB55FD" w:rsidRDefault="00F66DFC" w:rsidP="00C9053D">
      <w:pPr>
        <w:pStyle w:val="ListBullet"/>
        <w:spacing w:after="120" w:line="240" w:lineRule="auto"/>
        <w:ind w:left="720"/>
      </w:pPr>
      <w:r w:rsidRPr="00AB55FD">
        <w:t>uses</w:t>
      </w:r>
      <w:r>
        <w:t xml:space="preserve">, handles or generates </w:t>
      </w:r>
      <w:r w:rsidRPr="00AB55FD">
        <w:t>hazardous chemicals</w:t>
      </w:r>
    </w:p>
    <w:p w14:paraId="502DF342" w14:textId="77777777" w:rsidR="00F66DFC" w:rsidRPr="00AB55FD" w:rsidRDefault="00F66DFC" w:rsidP="00C9053D">
      <w:pPr>
        <w:pStyle w:val="ListBullet"/>
        <w:spacing w:after="120" w:line="240" w:lineRule="auto"/>
        <w:ind w:left="720"/>
      </w:pPr>
      <w:r w:rsidRPr="00AB55FD">
        <w:t>operates, tests, mainta</w:t>
      </w:r>
      <w:r>
        <w:t xml:space="preserve">ins, repairs or decommissions a </w:t>
      </w:r>
      <w:r w:rsidRPr="00AB55FD">
        <w:t>storage or handling system for a hazardous chemical, or</w:t>
      </w:r>
    </w:p>
    <w:p w14:paraId="0DDA0499" w14:textId="77777777" w:rsidR="00F66DFC" w:rsidRPr="00AB55FD" w:rsidRDefault="00F66DFC" w:rsidP="00C9053D">
      <w:pPr>
        <w:pStyle w:val="ListBullet"/>
        <w:spacing w:after="120" w:line="240" w:lineRule="auto"/>
        <w:ind w:left="720"/>
      </w:pPr>
      <w:r w:rsidRPr="00AB55FD">
        <w:t>is likely to be exposed to a hazardous chemical.</w:t>
      </w:r>
    </w:p>
    <w:p w14:paraId="111EDC9A" w14:textId="718B7868" w:rsidR="00F66DFC" w:rsidRPr="004D20A0" w:rsidRDefault="00F66DFC" w:rsidP="00C9053D">
      <w:pPr>
        <w:contextualSpacing w:val="0"/>
      </w:pPr>
      <w:r>
        <w:t>Workers</w:t>
      </w:r>
      <w:r w:rsidRPr="00D161D3">
        <w:t xml:space="preserve"> and their supervisors</w:t>
      </w:r>
      <w:r>
        <w:t xml:space="preserve"> must be provided with suitable and adequate information, training and instruction so they have the</w:t>
      </w:r>
      <w:r w:rsidRPr="00D161D3">
        <w:t xml:space="preserve"> skills</w:t>
      </w:r>
      <w:r>
        <w:t xml:space="preserve"> </w:t>
      </w:r>
      <w:r w:rsidRPr="00D161D3">
        <w:t xml:space="preserve">and knowledge </w:t>
      </w:r>
      <w:r>
        <w:t>t</w:t>
      </w:r>
      <w:r w:rsidRPr="00D161D3">
        <w:t>o understand the hazards associated with working</w:t>
      </w:r>
      <w:r>
        <w:t xml:space="preserve"> </w:t>
      </w:r>
      <w:r w:rsidRPr="00D161D3">
        <w:t xml:space="preserve">in the confined space, </w:t>
      </w:r>
      <w:r>
        <w:t>the contents of any confined space entry permit</w:t>
      </w:r>
      <w:r w:rsidRPr="00D161D3">
        <w:t>, and the control measures</w:t>
      </w:r>
      <w:r>
        <w:t xml:space="preserve"> </w:t>
      </w:r>
      <w:r w:rsidRPr="00D161D3">
        <w:t>implemented for their protection.</w:t>
      </w:r>
      <w:r>
        <w:t xml:space="preserve"> </w:t>
      </w:r>
    </w:p>
    <w:p w14:paraId="6801A795" w14:textId="77777777" w:rsidR="00F66DFC" w:rsidRDefault="00F66DFC" w:rsidP="00C9053D">
      <w:pPr>
        <w:pStyle w:val="SWAHeading1"/>
      </w:pPr>
      <w:bookmarkStart w:id="18" w:name="_Toc514165005"/>
      <w:bookmarkStart w:id="19" w:name="_Toc181777524"/>
      <w:r>
        <w:lastRenderedPageBreak/>
        <w:t>Duty of designers, manufacturers, importers, suppliers, installers and constructors</w:t>
      </w:r>
      <w:bookmarkEnd w:id="18"/>
      <w:bookmarkEnd w:id="19"/>
      <w:r>
        <w:t xml:space="preserve"> </w:t>
      </w:r>
    </w:p>
    <w:p w14:paraId="2286DC58" w14:textId="77777777" w:rsidR="00F66DFC" w:rsidRDefault="00F66DFC" w:rsidP="00C9053D">
      <w:pPr>
        <w:contextualSpacing w:val="0"/>
      </w:pPr>
      <w:r w:rsidRPr="00AA395F">
        <w:t>The design, manufacture or modification of any plant or structure that includes a confined space can significantly affect the risks associated with confined spaces. Thoughtful design can eliminate the need to enter a confined space or eliminate the risk of inadvertent entry. The design stage should consider the whole life cycle of the plant or structure, from manufacture and use through to demolition and disposal.</w:t>
      </w:r>
    </w:p>
    <w:p w14:paraId="2ABFCDF3" w14:textId="77777777" w:rsidR="00F66DFC" w:rsidRPr="001054EC" w:rsidRDefault="00F66DFC" w:rsidP="00C9053D">
      <w:pPr>
        <w:pStyle w:val="SWAHeading2"/>
      </w:pPr>
      <w:bookmarkStart w:id="20" w:name="_Toc514165006"/>
      <w:bookmarkStart w:id="21" w:name="_Toc181777525"/>
      <w:r w:rsidRPr="001054EC">
        <w:t>Eliminating or minimising the need to enter a confined space</w:t>
      </w:r>
      <w:bookmarkEnd w:id="20"/>
      <w:bookmarkEnd w:id="21"/>
    </w:p>
    <w:p w14:paraId="1B4C9CAD" w14:textId="77777777" w:rsidR="00F66DFC" w:rsidRPr="00C9053D" w:rsidRDefault="00F66DFC" w:rsidP="00C9053D">
      <w:pPr>
        <w:pStyle w:val="Boxedshaded"/>
        <w:contextualSpacing w:val="0"/>
        <w:rPr>
          <w:rStyle w:val="Emphasised"/>
        </w:rPr>
      </w:pPr>
      <w:r w:rsidRPr="00C9053D">
        <w:rPr>
          <w:rStyle w:val="Emphasised"/>
        </w:rPr>
        <w:t>WHS Regulation 64</w:t>
      </w:r>
    </w:p>
    <w:p w14:paraId="65235191" w14:textId="77777777" w:rsidR="00F66DFC" w:rsidRPr="00C9053D" w:rsidRDefault="00F66DFC" w:rsidP="00C9053D">
      <w:pPr>
        <w:pStyle w:val="Boxedshaded"/>
      </w:pPr>
      <w:r w:rsidRPr="00C9053D">
        <w:rPr>
          <w:rStyle w:val="Emphasised"/>
          <w:b w:val="0"/>
          <w:szCs w:val="24"/>
        </w:rPr>
        <w:t>Confined spaces—</w:t>
      </w:r>
      <w:r w:rsidRPr="00C9053D">
        <w:t>Duty to eliminate or minimise risk</w:t>
      </w:r>
    </w:p>
    <w:p w14:paraId="16FD14C6" w14:textId="77777777" w:rsidR="00F66DFC" w:rsidRDefault="00F66DFC" w:rsidP="00C9053D">
      <w:pPr>
        <w:contextualSpacing w:val="0"/>
      </w:pPr>
      <w:r>
        <w:t>A designer, manufacturer, importer or supplier of a plant or structure, and a person who installs or constructs a plant or structure, must eliminate the need to enter a confined space and eliminate the risk of inadvertent entry so far as is reasonably practicable. If this is not reasonably practicable, then:</w:t>
      </w:r>
    </w:p>
    <w:p w14:paraId="0612B564" w14:textId="77777777" w:rsidR="00F66DFC" w:rsidRDefault="00F66DFC" w:rsidP="00C9053D">
      <w:pPr>
        <w:pStyle w:val="ListBullet"/>
        <w:spacing w:after="120" w:line="240" w:lineRule="auto"/>
        <w:ind w:left="720"/>
      </w:pPr>
      <w:r>
        <w:t>the need for any person to enter the space and the risk of a person inadvertently entering the space must be minimised so far as is reasonably practicable</w:t>
      </w:r>
    </w:p>
    <w:p w14:paraId="16C57F6B" w14:textId="77777777" w:rsidR="00F66DFC" w:rsidRDefault="00F66DFC" w:rsidP="00C9053D">
      <w:pPr>
        <w:pStyle w:val="ListBullet"/>
        <w:spacing w:after="120" w:line="240" w:lineRule="auto"/>
        <w:ind w:left="720"/>
      </w:pPr>
      <w:r>
        <w:t>the space must be designed with a safe means of entry and exit, and</w:t>
      </w:r>
    </w:p>
    <w:p w14:paraId="31B5E74A" w14:textId="77777777" w:rsidR="00F66DFC" w:rsidRDefault="00F66DFC" w:rsidP="00C9053D">
      <w:pPr>
        <w:pStyle w:val="ListBullet"/>
        <w:spacing w:after="120" w:line="240" w:lineRule="auto"/>
        <w:ind w:left="720"/>
      </w:pPr>
      <w:r>
        <w:t>risk to the health and safety of any person who enters the space must be eliminated or minimised so far as is reasonably practicable.</w:t>
      </w:r>
    </w:p>
    <w:p w14:paraId="2A76DD4C" w14:textId="77777777" w:rsidR="00F66DFC" w:rsidRPr="007B1EBE" w:rsidRDefault="00F66DFC" w:rsidP="00C9053D">
      <w:pPr>
        <w:contextualSpacing w:val="0"/>
      </w:pPr>
      <w:r w:rsidRPr="007B1EBE">
        <w:t xml:space="preserve">The following features should be incorporated in the design and manufacturing stages: </w:t>
      </w:r>
    </w:p>
    <w:p w14:paraId="2D14772A" w14:textId="77777777" w:rsidR="00F66DFC" w:rsidRPr="007B1EBE" w:rsidRDefault="00F66DFC" w:rsidP="00C9053D">
      <w:pPr>
        <w:pStyle w:val="ListBullet"/>
        <w:spacing w:after="120" w:line="240" w:lineRule="auto"/>
        <w:ind w:left="720"/>
      </w:pPr>
      <w:r w:rsidRPr="007B1EBE">
        <w:t>provision of outlets and facilities for cleaning, to eliminate the need for entry</w:t>
      </w:r>
    </w:p>
    <w:p w14:paraId="052C55D6" w14:textId="77777777" w:rsidR="00F66DFC" w:rsidRPr="007B1EBE" w:rsidRDefault="00F66DFC" w:rsidP="00C9053D">
      <w:pPr>
        <w:pStyle w:val="ListBullet"/>
        <w:spacing w:after="120" w:line="240" w:lineRule="auto"/>
        <w:ind w:left="720"/>
      </w:pPr>
      <w:r w:rsidRPr="007B1EBE">
        <w:t>use of lining materials that are durable, require minimal cleaning and do not react with materials contained in the confined space</w:t>
      </w:r>
      <w:r>
        <w:t>, and</w:t>
      </w:r>
    </w:p>
    <w:p w14:paraId="10E5A27A" w14:textId="77777777" w:rsidR="00F66DFC" w:rsidRPr="007B1EBE" w:rsidRDefault="00F66DFC" w:rsidP="00C9053D">
      <w:pPr>
        <w:pStyle w:val="ListBullet"/>
        <w:spacing w:after="120" w:line="240" w:lineRule="auto"/>
        <w:ind w:left="720"/>
      </w:pPr>
      <w:r w:rsidRPr="007B1EBE">
        <w:t xml:space="preserve">design of the structure and mechanical parts to provide for safe and easy </w:t>
      </w:r>
      <w:r>
        <w:t xml:space="preserve">maintenance </w:t>
      </w:r>
      <w:r w:rsidRPr="007B1EBE">
        <w:t>to reduce the need for persons to enter.</w:t>
      </w:r>
    </w:p>
    <w:p w14:paraId="5496CA7B" w14:textId="77777777" w:rsidR="00F66DFC" w:rsidRPr="009902E7" w:rsidRDefault="00F66DFC" w:rsidP="00C9053D">
      <w:pPr>
        <w:pStyle w:val="SWAHeading2"/>
      </w:pPr>
      <w:bookmarkStart w:id="22" w:name="_Toc267314422"/>
      <w:bookmarkStart w:id="23" w:name="_Toc426987921"/>
      <w:bookmarkStart w:id="24" w:name="_Toc514165007"/>
      <w:bookmarkStart w:id="25" w:name="_Toc181777526"/>
      <w:r w:rsidRPr="009902E7">
        <w:t>Entry and exit</w:t>
      </w:r>
      <w:bookmarkEnd w:id="22"/>
      <w:bookmarkEnd w:id="23"/>
      <w:bookmarkEnd w:id="24"/>
      <w:bookmarkEnd w:id="25"/>
    </w:p>
    <w:p w14:paraId="37E2B84F" w14:textId="77777777" w:rsidR="00F66DFC" w:rsidRPr="001054EC" w:rsidRDefault="00F66DFC" w:rsidP="00C9053D">
      <w:pPr>
        <w:contextualSpacing w:val="0"/>
      </w:pPr>
      <w:r w:rsidRPr="001054EC">
        <w:t xml:space="preserve">If it is not reasonably practicable to eliminate the need to enter the confined space or the risk </w:t>
      </w:r>
      <w:r w:rsidRPr="001054EC">
        <w:br/>
        <w:t xml:space="preserve">of inadvertent entry, then any risk associated with entry to and exit from the space must be minimised. Entry to and exit from a confined space </w:t>
      </w:r>
      <w:r>
        <w:t>are</w:t>
      </w:r>
      <w:r w:rsidRPr="001054EC">
        <w:t xml:space="preserve"> safer when openings (access points) are large and located in a position that persons and equipment </w:t>
      </w:r>
      <w:r>
        <w:t>can</w:t>
      </w:r>
      <w:r w:rsidRPr="001054EC">
        <w:t xml:space="preserve"> pass through</w:t>
      </w:r>
      <w:r>
        <w:t xml:space="preserve"> </w:t>
      </w:r>
      <w:r w:rsidRPr="001054EC">
        <w:t xml:space="preserve">easily. </w:t>
      </w:r>
    </w:p>
    <w:p w14:paraId="66CC7015" w14:textId="77777777" w:rsidR="001B31C6" w:rsidRDefault="001B31C6">
      <w:pPr>
        <w:spacing w:after="200" w:line="276" w:lineRule="auto"/>
        <w:contextualSpacing w:val="0"/>
      </w:pPr>
      <w:r>
        <w:br w:type="page"/>
      </w:r>
    </w:p>
    <w:p w14:paraId="0FC5908F" w14:textId="066188DE" w:rsidR="00F66DFC" w:rsidRPr="001054EC" w:rsidRDefault="00F66DFC" w:rsidP="00C9053D">
      <w:pPr>
        <w:keepNext/>
        <w:contextualSpacing w:val="0"/>
      </w:pPr>
      <w:r w:rsidRPr="001054EC">
        <w:lastRenderedPageBreak/>
        <w:t xml:space="preserve">Where relevant, the following features should be incorporated at the design, manufacture </w:t>
      </w:r>
      <w:r w:rsidRPr="001054EC">
        <w:br/>
        <w:t>and installation stages:</w:t>
      </w:r>
    </w:p>
    <w:p w14:paraId="294779F8" w14:textId="77777777" w:rsidR="00F66DFC" w:rsidRDefault="00F66DFC" w:rsidP="00C9053D">
      <w:pPr>
        <w:pStyle w:val="ListBullet"/>
        <w:spacing w:after="120" w:line="240" w:lineRule="auto"/>
        <w:ind w:left="720"/>
      </w:pPr>
      <w:r>
        <w:t xml:space="preserve">Access points </w:t>
      </w:r>
      <w:r w:rsidRPr="008D4C00">
        <w:t>(including those within the confined space, through</w:t>
      </w:r>
      <w:r>
        <w:t xml:space="preserve"> </w:t>
      </w:r>
      <w:r w:rsidRPr="008D4C00">
        <w:t xml:space="preserve">divisions, partitions or obstructions) </w:t>
      </w:r>
      <w:r>
        <w:t>should be</w:t>
      </w:r>
      <w:r w:rsidRPr="008D4C00">
        <w:t xml:space="preserve"> large enough to allow people</w:t>
      </w:r>
      <w:r>
        <w:t xml:space="preserve"> </w:t>
      </w:r>
      <w:r w:rsidRPr="008D4C00">
        <w:t>wearing the necessary protective clothing and equipment to pass through,</w:t>
      </w:r>
      <w:r>
        <w:t xml:space="preserve"> </w:t>
      </w:r>
      <w:r w:rsidRPr="008D4C00">
        <w:t>and to permit the rescue of all people who may enter the confined space.</w:t>
      </w:r>
    </w:p>
    <w:p w14:paraId="361EE587" w14:textId="77777777" w:rsidR="00F66DFC" w:rsidRDefault="00F66DFC" w:rsidP="00C9053D">
      <w:pPr>
        <w:pStyle w:val="ListBullet"/>
        <w:spacing w:after="120" w:line="240" w:lineRule="auto"/>
        <w:ind w:left="720"/>
      </w:pPr>
      <w:r w:rsidRPr="008D4C00">
        <w:t>A safe means of access to and within the confined space, such as fixed</w:t>
      </w:r>
      <w:r>
        <w:t xml:space="preserve"> </w:t>
      </w:r>
      <w:r w:rsidRPr="008D4C00">
        <w:t>ladders, platforms and walkways</w:t>
      </w:r>
      <w:r>
        <w:t>, should be provided</w:t>
      </w:r>
      <w:r w:rsidRPr="008D4C00">
        <w:t xml:space="preserve">. </w:t>
      </w:r>
      <w:r>
        <w:t xml:space="preserve">Further guidance is available in </w:t>
      </w:r>
      <w:r w:rsidRPr="00876694">
        <w:t>AS 1657</w:t>
      </w:r>
      <w:r>
        <w:t>–2018:</w:t>
      </w:r>
      <w:r w:rsidRPr="001054EC">
        <w:rPr>
          <w:i/>
        </w:rPr>
        <w:t xml:space="preserve"> Fixed platforms, walkways, stairways and ladders – Design, construction and installation</w:t>
      </w:r>
      <w:r w:rsidRPr="008D4C00">
        <w:t>.</w:t>
      </w:r>
    </w:p>
    <w:p w14:paraId="5A583BFD" w14:textId="77777777" w:rsidR="00F66DFC" w:rsidRDefault="00F66DFC" w:rsidP="00C9053D">
      <w:pPr>
        <w:pStyle w:val="ListBullet"/>
        <w:spacing w:after="120" w:line="240" w:lineRule="auto"/>
        <w:ind w:left="720"/>
      </w:pPr>
      <w:r>
        <w:t xml:space="preserve">Access points should be </w:t>
      </w:r>
      <w:r w:rsidRPr="008D4C00">
        <w:t>unobstructed by fittings or equipment that</w:t>
      </w:r>
      <w:r>
        <w:t xml:space="preserve"> </w:t>
      </w:r>
      <w:r w:rsidRPr="008D4C00">
        <w:t>could impede rescue</w:t>
      </w:r>
      <w:r>
        <w:t xml:space="preserve"> and should also be kept free of any obstructions</w:t>
      </w:r>
      <w:r w:rsidRPr="008D4C00">
        <w:t xml:space="preserve"> during work in the</w:t>
      </w:r>
      <w:r>
        <w:t xml:space="preserve"> </w:t>
      </w:r>
      <w:r w:rsidRPr="008D4C00">
        <w:t xml:space="preserve">confined space. </w:t>
      </w:r>
      <w:r>
        <w:t>If there is a requirement to pass equipment s</w:t>
      </w:r>
      <w:r w:rsidRPr="008D4C00">
        <w:t>uch as electrical cables, leads, hoses and</w:t>
      </w:r>
      <w:r>
        <w:t xml:space="preserve"> </w:t>
      </w:r>
      <w:r w:rsidRPr="008D4C00">
        <w:t>ventilation ducts through an access hole, a second</w:t>
      </w:r>
      <w:r>
        <w:t xml:space="preserve"> </w:t>
      </w:r>
      <w:r w:rsidRPr="008D4C00">
        <w:t xml:space="preserve">access </w:t>
      </w:r>
      <w:r>
        <w:t>point</w:t>
      </w:r>
      <w:r w:rsidRPr="008D4C00">
        <w:t xml:space="preserve"> may be needed.</w:t>
      </w:r>
    </w:p>
    <w:p w14:paraId="060251D9" w14:textId="77777777" w:rsidR="00F66DFC" w:rsidRDefault="00F66DFC" w:rsidP="00C9053D">
      <w:pPr>
        <w:pStyle w:val="ListBullet"/>
        <w:spacing w:after="120" w:line="240" w:lineRule="auto"/>
        <w:ind w:left="720"/>
      </w:pPr>
      <w:r>
        <w:t>There should be e</w:t>
      </w:r>
      <w:r w:rsidRPr="008D4C00">
        <w:t xml:space="preserve">nough </w:t>
      </w:r>
      <w:r>
        <w:t>access points</w:t>
      </w:r>
      <w:r w:rsidRPr="008D4C00">
        <w:t xml:space="preserve"> to provide s</w:t>
      </w:r>
      <w:r>
        <w:t>afe</w:t>
      </w:r>
      <w:r w:rsidRPr="008D4C00">
        <w:t xml:space="preserve"> </w:t>
      </w:r>
      <w:r>
        <w:t xml:space="preserve">entry to and exit from </w:t>
      </w:r>
      <w:r w:rsidRPr="008D4C00">
        <w:t>the confined</w:t>
      </w:r>
      <w:r>
        <w:t xml:space="preserve"> </w:t>
      </w:r>
      <w:r w:rsidRPr="008D4C00">
        <w:t xml:space="preserve">space. </w:t>
      </w:r>
      <w:r>
        <w:t>For example, t</w:t>
      </w:r>
      <w:r w:rsidRPr="008D4C00">
        <w:t>he spacing of access holes on sewers (or in the case of large gas</w:t>
      </w:r>
      <w:r>
        <w:t xml:space="preserve"> </w:t>
      </w:r>
      <w:r w:rsidRPr="008D4C00">
        <w:t>mains, the absence of such access holes over considerable lengths) may</w:t>
      </w:r>
      <w:r>
        <w:t xml:space="preserve"> </w:t>
      </w:r>
      <w:r w:rsidRPr="008D4C00">
        <w:t>affect both the degree of natural ventilation and the ease with which</w:t>
      </w:r>
      <w:r>
        <w:t xml:space="preserve"> </w:t>
      </w:r>
      <w:r w:rsidRPr="008D4C00">
        <w:t>persons can be rescued.</w:t>
      </w:r>
    </w:p>
    <w:p w14:paraId="220AABC1" w14:textId="77777777" w:rsidR="00F66DFC" w:rsidRDefault="00F66DFC" w:rsidP="00C9053D">
      <w:pPr>
        <w:contextualSpacing w:val="0"/>
      </w:pPr>
      <w:r>
        <w:t xml:space="preserve">For further guidance please refer to AS 2865–2009: </w:t>
      </w:r>
      <w:r w:rsidRPr="00B76112">
        <w:rPr>
          <w:i/>
        </w:rPr>
        <w:t>Confined spaces</w:t>
      </w:r>
      <w:r>
        <w:rPr>
          <w:i/>
        </w:rPr>
        <w:t>.</w:t>
      </w:r>
      <w:r>
        <w:t xml:space="preserve"> </w:t>
      </w:r>
    </w:p>
    <w:p w14:paraId="0E6BCE41" w14:textId="77777777" w:rsidR="00F66DFC" w:rsidRDefault="00F66DFC" w:rsidP="00C9053D">
      <w:pPr>
        <w:pStyle w:val="SWAHeading1"/>
      </w:pPr>
      <w:bookmarkStart w:id="26" w:name="_Toc514165008"/>
      <w:bookmarkStart w:id="27" w:name="_Toc181777527"/>
      <w:r>
        <w:lastRenderedPageBreak/>
        <w:t>The risk management process</w:t>
      </w:r>
      <w:bookmarkEnd w:id="26"/>
      <w:bookmarkEnd w:id="27"/>
    </w:p>
    <w:p w14:paraId="58D43D7F" w14:textId="77777777" w:rsidR="00F66DFC" w:rsidRPr="00C9053D" w:rsidRDefault="00F66DFC" w:rsidP="00C9053D">
      <w:pPr>
        <w:pStyle w:val="Boxedshaded"/>
        <w:contextualSpacing w:val="0"/>
        <w:rPr>
          <w:rStyle w:val="Emphasised"/>
        </w:rPr>
      </w:pPr>
      <w:r w:rsidRPr="00C9053D">
        <w:rPr>
          <w:rStyle w:val="Emphasised"/>
        </w:rPr>
        <w:t>WHS Regulation 66</w:t>
      </w:r>
    </w:p>
    <w:p w14:paraId="61481F94" w14:textId="77777777" w:rsidR="00F66DFC" w:rsidRPr="00C9053D" w:rsidRDefault="00F66DFC" w:rsidP="00C9053D">
      <w:pPr>
        <w:pStyle w:val="Boxedshaded"/>
        <w:rPr>
          <w:rStyle w:val="Emphasised"/>
          <w:b w:val="0"/>
          <w:szCs w:val="24"/>
        </w:rPr>
      </w:pPr>
      <w:r w:rsidRPr="00C9053D">
        <w:rPr>
          <w:rStyle w:val="Emphasised"/>
          <w:b w:val="0"/>
          <w:szCs w:val="24"/>
        </w:rPr>
        <w:t>Confined spaces—Managing risks to health and safety</w:t>
      </w:r>
    </w:p>
    <w:p w14:paraId="26F066EE" w14:textId="77777777" w:rsidR="00F66DFC" w:rsidRDefault="00F66DFC" w:rsidP="00C9053D">
      <w:pPr>
        <w:contextualSpacing w:val="0"/>
        <w:rPr>
          <w:color w:val="000000"/>
        </w:rPr>
      </w:pPr>
      <w:r w:rsidRPr="00325A7A">
        <w:rPr>
          <w:color w:val="000000"/>
        </w:rPr>
        <w:t xml:space="preserve">A risk assessment is mandatory for </w:t>
      </w:r>
      <w:r>
        <w:rPr>
          <w:color w:val="000000"/>
        </w:rPr>
        <w:t>confined spaces</w:t>
      </w:r>
      <w:r w:rsidRPr="00325A7A">
        <w:rPr>
          <w:color w:val="000000"/>
        </w:rPr>
        <w:t xml:space="preserve"> under the WHS Regulations. </w:t>
      </w:r>
      <w:r>
        <w:rPr>
          <w:color w:val="000000"/>
        </w:rPr>
        <w:t xml:space="preserve">As a person conducting a business or undertaking (PCBU), you must ensure that a risk assessment is conducted by a competent person and recorded in writing. </w:t>
      </w:r>
    </w:p>
    <w:p w14:paraId="6FA97D18" w14:textId="77777777" w:rsidR="00F66DFC" w:rsidRPr="00325A7A" w:rsidRDefault="00F66DFC" w:rsidP="00C9053D">
      <w:pPr>
        <w:contextualSpacing w:val="0"/>
        <w:rPr>
          <w:color w:val="000000"/>
        </w:rPr>
      </w:pPr>
      <w:r>
        <w:rPr>
          <w:color w:val="000000"/>
        </w:rPr>
        <w:t>A risk assessment will</w:t>
      </w:r>
      <w:r w:rsidRPr="00325A7A">
        <w:rPr>
          <w:color w:val="000000"/>
        </w:rPr>
        <w:t xml:space="preserve"> determine the measures that should be implemented to control risks. It will help to: </w:t>
      </w:r>
    </w:p>
    <w:p w14:paraId="5430EA3E" w14:textId="77777777" w:rsidR="00F66DFC" w:rsidRPr="00325A7A" w:rsidRDefault="00F66DFC" w:rsidP="00C9053D">
      <w:pPr>
        <w:pStyle w:val="ListBullet"/>
        <w:spacing w:after="120" w:line="240" w:lineRule="auto"/>
        <w:ind w:left="720"/>
      </w:pPr>
      <w:r w:rsidRPr="00325A7A">
        <w:t>identify which workers are at risk of exposure</w:t>
      </w:r>
    </w:p>
    <w:p w14:paraId="73973558" w14:textId="77777777" w:rsidR="00F66DFC" w:rsidRPr="00325A7A" w:rsidRDefault="00F66DFC" w:rsidP="00C9053D">
      <w:pPr>
        <w:pStyle w:val="ListBullet"/>
        <w:spacing w:after="120" w:line="240" w:lineRule="auto"/>
        <w:ind w:left="720"/>
      </w:pPr>
      <w:r w:rsidRPr="00325A7A">
        <w:t>determine what sources and processes are causing that risk</w:t>
      </w:r>
    </w:p>
    <w:p w14:paraId="0AE67598" w14:textId="77777777" w:rsidR="00F66DFC" w:rsidRPr="00325A7A" w:rsidRDefault="00F66DFC" w:rsidP="00C9053D">
      <w:pPr>
        <w:pStyle w:val="ListBullet"/>
        <w:spacing w:after="120" w:line="240" w:lineRule="auto"/>
        <w:ind w:left="720"/>
      </w:pPr>
      <w:r w:rsidRPr="00325A7A">
        <w:t>identify if and what kind of control measures should be implemented, and</w:t>
      </w:r>
    </w:p>
    <w:p w14:paraId="463A0F2D" w14:textId="77777777" w:rsidR="00F66DFC" w:rsidRPr="00325A7A" w:rsidRDefault="00F66DFC" w:rsidP="00C9053D">
      <w:pPr>
        <w:pStyle w:val="ListBullet"/>
        <w:spacing w:after="120" w:line="240" w:lineRule="auto"/>
        <w:ind w:left="720"/>
      </w:pPr>
      <w:r w:rsidRPr="00325A7A">
        <w:t>check the effectiveness of existing control measures.</w:t>
      </w:r>
    </w:p>
    <w:p w14:paraId="3C650BB6" w14:textId="77777777" w:rsidR="00F66DFC" w:rsidRDefault="00F66DFC" w:rsidP="00C9053D">
      <w:pPr>
        <w:contextualSpacing w:val="0"/>
        <w:rPr>
          <w:color w:val="000000"/>
        </w:rPr>
      </w:pPr>
      <w:r w:rsidRPr="00325A7A">
        <w:rPr>
          <w:color w:val="000000"/>
        </w:rPr>
        <w:t>Risk management is a systematic process to eliminate or minimise the potential for harm to people.</w:t>
      </w:r>
    </w:p>
    <w:p w14:paraId="0B7F2135" w14:textId="77777777" w:rsidR="00F66DFC" w:rsidRDefault="00F66DFC" w:rsidP="00C9053D">
      <w:pPr>
        <w:pStyle w:val="SWAHeading2"/>
      </w:pPr>
      <w:bookmarkStart w:id="28" w:name="_Toc505952703"/>
      <w:bookmarkStart w:id="29" w:name="_Toc514165009"/>
      <w:bookmarkStart w:id="30" w:name="_Toc181777528"/>
      <w:r w:rsidRPr="001054EC">
        <w:t>Identifying the hazards</w:t>
      </w:r>
      <w:bookmarkEnd w:id="28"/>
      <w:bookmarkEnd w:id="29"/>
      <w:bookmarkEnd w:id="30"/>
    </w:p>
    <w:p w14:paraId="2729AACC" w14:textId="77777777" w:rsidR="00F66DFC" w:rsidRDefault="00F66DFC" w:rsidP="00C9053D">
      <w:pPr>
        <w:contextualSpacing w:val="0"/>
      </w:pPr>
      <w:r>
        <w:t xml:space="preserve">The first step in the risk management process is to identify all hazards associated with </w:t>
      </w:r>
      <w:r>
        <w:rPr>
          <w:color w:val="000000"/>
        </w:rPr>
        <w:t>confined spaces</w:t>
      </w:r>
      <w:r>
        <w:t xml:space="preserve">. This involves finding things and situations which could potentially cause harm to people. Hazards generally arise from the following aspects of work and their interaction: </w:t>
      </w:r>
    </w:p>
    <w:p w14:paraId="048A24F6" w14:textId="77777777" w:rsidR="00F66DFC" w:rsidRPr="00352B40" w:rsidRDefault="00F66DFC" w:rsidP="00352B40">
      <w:pPr>
        <w:pStyle w:val="ListBullet"/>
      </w:pPr>
      <w:r w:rsidRPr="00352B40">
        <w:t>physical work environment</w:t>
      </w:r>
    </w:p>
    <w:p w14:paraId="42B8A478" w14:textId="77777777" w:rsidR="00F66DFC" w:rsidRPr="00352B40" w:rsidRDefault="00F66DFC" w:rsidP="00352B40">
      <w:pPr>
        <w:pStyle w:val="ListBullet"/>
      </w:pPr>
      <w:r w:rsidRPr="00352B40">
        <w:t>equipment, materials and substances used</w:t>
      </w:r>
    </w:p>
    <w:p w14:paraId="408A64CA" w14:textId="77777777" w:rsidR="00F66DFC" w:rsidRPr="00352B40" w:rsidRDefault="00F66DFC" w:rsidP="00352B40">
      <w:pPr>
        <w:pStyle w:val="ListBullet"/>
      </w:pPr>
      <w:r w:rsidRPr="00352B40">
        <w:t>work tasks and how they are performed, and</w:t>
      </w:r>
    </w:p>
    <w:p w14:paraId="12DE1710" w14:textId="77777777" w:rsidR="00352B40" w:rsidRPr="00352B40" w:rsidRDefault="00F66DFC" w:rsidP="00352B40">
      <w:pPr>
        <w:pStyle w:val="ListBullet"/>
      </w:pPr>
      <w:r w:rsidRPr="00352B40">
        <w:t>work design and management</w:t>
      </w:r>
      <w:r w:rsidR="00352B40" w:rsidRPr="00352B40">
        <w:t>, and</w:t>
      </w:r>
    </w:p>
    <w:p w14:paraId="18496104" w14:textId="2E425139" w:rsidR="00F66DFC" w:rsidRPr="00352B40" w:rsidRDefault="00352B40" w:rsidP="00352B40">
      <w:pPr>
        <w:pStyle w:val="ListBullet"/>
      </w:pPr>
      <w:r w:rsidRPr="00352B40">
        <w:t>workplace interactions and behaviours.</w:t>
      </w:r>
    </w:p>
    <w:p w14:paraId="521BA2CE" w14:textId="77777777" w:rsidR="00F66DFC" w:rsidRDefault="00F66DFC" w:rsidP="00C9053D">
      <w:pPr>
        <w:contextualSpacing w:val="0"/>
      </w:pPr>
      <w:r>
        <w:t xml:space="preserve">Hazards may be identified by looking at the workplace and how work is carried out. It is also useful to talk to workers, manufacturers, suppliers and health and safety specialists and review relevant information, records and incident reports. </w:t>
      </w:r>
    </w:p>
    <w:p w14:paraId="09419633" w14:textId="77777777" w:rsidR="00F66DFC" w:rsidRPr="00C9053D" w:rsidRDefault="00F66DFC" w:rsidP="00C9053D">
      <w:pPr>
        <w:pStyle w:val="Boxedshaded"/>
        <w:contextualSpacing w:val="0"/>
        <w:rPr>
          <w:rStyle w:val="Emphasised"/>
        </w:rPr>
      </w:pPr>
      <w:r w:rsidRPr="00C9053D">
        <w:rPr>
          <w:rStyle w:val="Emphasised"/>
        </w:rPr>
        <w:t>WHS Regulation 34</w:t>
      </w:r>
    </w:p>
    <w:p w14:paraId="342BE271" w14:textId="77777777" w:rsidR="00F66DFC" w:rsidRPr="006802E0" w:rsidRDefault="00F66DFC" w:rsidP="00C9053D">
      <w:pPr>
        <w:pStyle w:val="Boxedshaded"/>
        <w:contextualSpacing w:val="0"/>
      </w:pPr>
      <w:r w:rsidRPr="006802E0">
        <w:t>Duty to identify hazards</w:t>
      </w:r>
    </w:p>
    <w:p w14:paraId="129AE092" w14:textId="77777777" w:rsidR="00F66DFC" w:rsidRPr="001054EC" w:rsidRDefault="00F66DFC" w:rsidP="00C9053D">
      <w:pPr>
        <w:contextualSpacing w:val="0"/>
      </w:pPr>
      <w:r>
        <w:t>In managing the risks associated with a confined space the duty holder must identify reasonably foreseeable hazards that could give rise to health and safety risks.</w:t>
      </w:r>
    </w:p>
    <w:p w14:paraId="5AA5FA82" w14:textId="77777777" w:rsidR="00F66DFC" w:rsidRDefault="00F66DFC" w:rsidP="00C9053D">
      <w:pPr>
        <w:contextualSpacing w:val="0"/>
      </w:pPr>
      <w:r>
        <w:t>The types of substances previously stored in a confined space (however briefly) will indicate the sorts of hazards that may be present. Substances stored in a confined space may result in a lack of oxygen, airborne contaminants or a flammable atmosphere within the confined space. Other hazards may arise from work activities, products or by-products in or around the confined space.</w:t>
      </w:r>
    </w:p>
    <w:p w14:paraId="2C883348" w14:textId="77777777" w:rsidR="00F66DFC" w:rsidRPr="00471F45" w:rsidRDefault="00F66DFC" w:rsidP="00C9053D">
      <w:pPr>
        <w:contextualSpacing w:val="0"/>
      </w:pPr>
      <w:r>
        <w:lastRenderedPageBreak/>
        <w:t>Many confined spaces’ hazards are invisible to the naked eye or not visible from outside the space, for example toxic gases, smaller spaces within a space and concealed electrical or mechanical parts.</w:t>
      </w:r>
    </w:p>
    <w:p w14:paraId="002413C6" w14:textId="77777777" w:rsidR="00F66DFC" w:rsidRPr="001E3654" w:rsidRDefault="00F66DFC" w:rsidP="00C9053D">
      <w:pPr>
        <w:pStyle w:val="SWAHeading2"/>
      </w:pPr>
      <w:bookmarkStart w:id="31" w:name="_Toc426987923"/>
      <w:bookmarkStart w:id="32" w:name="_Toc514165010"/>
      <w:bookmarkStart w:id="33" w:name="_Toc181777529"/>
      <w:r w:rsidRPr="001E3654">
        <w:t>What hazards are associated with a confined space?</w:t>
      </w:r>
      <w:bookmarkEnd w:id="31"/>
      <w:bookmarkEnd w:id="32"/>
      <w:bookmarkEnd w:id="33"/>
    </w:p>
    <w:p w14:paraId="03173267" w14:textId="77777777" w:rsidR="00F66DFC" w:rsidRPr="00F66DFC" w:rsidRDefault="00F66DFC" w:rsidP="00C9053D">
      <w:pPr>
        <w:pStyle w:val="SWAHeading3"/>
      </w:pPr>
      <w:bookmarkStart w:id="34" w:name="_Toc426987924"/>
      <w:r w:rsidRPr="00F66DFC">
        <w:t>Restricted entry or exit</w:t>
      </w:r>
      <w:bookmarkEnd w:id="34"/>
    </w:p>
    <w:p w14:paraId="2BF557FC" w14:textId="77777777" w:rsidR="00F66DFC" w:rsidRDefault="00F66DFC" w:rsidP="00C9053D">
      <w:pPr>
        <w:contextualSpacing w:val="0"/>
      </w:pPr>
      <w:r w:rsidRPr="00AA14F4">
        <w:t xml:space="preserve">Small entrances and exits make it difficult to rescue injured </w:t>
      </w:r>
      <w:r>
        <w:t>workers</w:t>
      </w:r>
      <w:r w:rsidRPr="00AA14F4">
        <w:t xml:space="preserve"> or to get equipment in </w:t>
      </w:r>
      <w:r>
        <w:br/>
      </w:r>
      <w:r w:rsidRPr="00AA14F4">
        <w:t xml:space="preserve">or out of the </w:t>
      </w:r>
      <w:r>
        <w:t xml:space="preserve">confined </w:t>
      </w:r>
      <w:r w:rsidRPr="00AA14F4">
        <w:t xml:space="preserve">space. In some cases, entrances and exits may be very large but </w:t>
      </w:r>
      <w:r>
        <w:t xml:space="preserve">their location can make them </w:t>
      </w:r>
      <w:r w:rsidRPr="00AA14F4">
        <w:t xml:space="preserve">difficult to access. </w:t>
      </w:r>
      <w:r>
        <w:t>For example, a</w:t>
      </w:r>
      <w:r w:rsidRPr="00AA14F4">
        <w:t>ccess</w:t>
      </w:r>
      <w:r>
        <w:t>ing</w:t>
      </w:r>
      <w:r w:rsidRPr="00AA14F4">
        <w:t xml:space="preserve"> pits or openings high up </w:t>
      </w:r>
      <w:r>
        <w:br/>
      </w:r>
      <w:r w:rsidRPr="00AA14F4">
        <w:t>in silos may require the use of ladders, hoists or other devices, and escape and rescue from such spaces may be difficult in emergency situations.</w:t>
      </w:r>
      <w:r>
        <w:t xml:space="preserve"> This can create both physical and psychosocial risks.</w:t>
      </w:r>
    </w:p>
    <w:p w14:paraId="7E3D3A18" w14:textId="77777777" w:rsidR="00F66DFC" w:rsidRPr="00F66DFC" w:rsidRDefault="00F66DFC" w:rsidP="00C9053D">
      <w:pPr>
        <w:pStyle w:val="SWAHeading3"/>
      </w:pPr>
      <w:bookmarkStart w:id="35" w:name="_Toc426987925"/>
      <w:r w:rsidRPr="00F66DFC">
        <w:t>Harmful airborne contaminants</w:t>
      </w:r>
      <w:bookmarkEnd w:id="35"/>
    </w:p>
    <w:p w14:paraId="0DEAA9B0" w14:textId="77777777" w:rsidR="00F66DFC" w:rsidRDefault="00F66DFC" w:rsidP="00C9053D">
      <w:pPr>
        <w:autoSpaceDE w:val="0"/>
        <w:autoSpaceDN w:val="0"/>
        <w:adjustRightInd w:val="0"/>
        <w:contextualSpacing w:val="0"/>
        <w:rPr>
          <w:rFonts w:cs="Arial"/>
          <w:szCs w:val="22"/>
        </w:rPr>
      </w:pPr>
      <w:r>
        <w:rPr>
          <w:rFonts w:cs="Arial"/>
          <w:szCs w:val="22"/>
        </w:rPr>
        <w:t xml:space="preserve">The following table </w:t>
      </w:r>
      <w:r w:rsidRPr="0064457A">
        <w:rPr>
          <w:rFonts w:cs="Arial"/>
          <w:szCs w:val="22"/>
        </w:rPr>
        <w:t>illustrates the kinds of harmful atmospheres that may be present in a confined space, and how they may be created.</w:t>
      </w:r>
    </w:p>
    <w:p w14:paraId="7E7C83A6" w14:textId="77777777" w:rsidR="00F66DFC" w:rsidRDefault="00F66DFC" w:rsidP="00C9053D">
      <w:pPr>
        <w:pStyle w:val="Caption"/>
        <w:contextualSpacing w:val="0"/>
      </w:pPr>
      <w:r>
        <w:t xml:space="preserve">Table 1 </w:t>
      </w:r>
      <w:r w:rsidRPr="00C9053D">
        <w:rPr>
          <w:bCs w:val="0"/>
        </w:rPr>
        <w:t>Sources of contaminants</w:t>
      </w:r>
    </w:p>
    <w:tbl>
      <w:tblPr>
        <w:tblStyle w:val="LightShading-Accent2"/>
        <w:tblW w:w="5111" w:type="pct"/>
        <w:tblLook w:val="0420" w:firstRow="1" w:lastRow="0" w:firstColumn="0" w:lastColumn="0" w:noHBand="0" w:noVBand="1"/>
      </w:tblPr>
      <w:tblGrid>
        <w:gridCol w:w="2907"/>
        <w:gridCol w:w="6309"/>
      </w:tblGrid>
      <w:tr w:rsidR="00F66DFC" w:rsidRPr="00246CE0" w14:paraId="32C36416" w14:textId="77777777" w:rsidTr="006802E0">
        <w:trPr>
          <w:cnfStyle w:val="100000000000" w:firstRow="1" w:lastRow="0" w:firstColumn="0" w:lastColumn="0" w:oddVBand="0" w:evenVBand="0" w:oddHBand="0" w:evenHBand="0" w:firstRowFirstColumn="0" w:firstRowLastColumn="0" w:lastRowFirstColumn="0" w:lastRowLastColumn="0"/>
          <w:trHeight w:val="525"/>
        </w:trPr>
        <w:tc>
          <w:tcPr>
            <w:tcW w:w="1577" w:type="pct"/>
          </w:tcPr>
          <w:p w14:paraId="09D378C9" w14:textId="77777777" w:rsidR="00F66DFC" w:rsidRPr="00246CE0" w:rsidRDefault="00F66DFC" w:rsidP="00C9053D">
            <w:pPr>
              <w:contextualSpacing w:val="0"/>
              <w:rPr>
                <w:rFonts w:cs="Arial"/>
                <w:b w:val="0"/>
                <w:szCs w:val="20"/>
              </w:rPr>
            </w:pPr>
            <w:r w:rsidRPr="00246CE0">
              <w:rPr>
                <w:rFonts w:cs="Arial"/>
                <w:szCs w:val="20"/>
              </w:rPr>
              <w:t>Source</w:t>
            </w:r>
            <w:r>
              <w:rPr>
                <w:rFonts w:cs="Arial"/>
                <w:szCs w:val="20"/>
              </w:rPr>
              <w:t xml:space="preserve"> of contaminant</w:t>
            </w:r>
          </w:p>
        </w:tc>
        <w:tc>
          <w:tcPr>
            <w:tcW w:w="3423" w:type="pct"/>
          </w:tcPr>
          <w:p w14:paraId="10CD65B4" w14:textId="77777777" w:rsidR="00F66DFC" w:rsidRPr="00246CE0" w:rsidRDefault="00F66DFC" w:rsidP="00C9053D">
            <w:pPr>
              <w:contextualSpacing w:val="0"/>
              <w:rPr>
                <w:rFonts w:cs="Arial"/>
                <w:b w:val="0"/>
                <w:szCs w:val="20"/>
              </w:rPr>
            </w:pPr>
            <w:r w:rsidRPr="00246CE0">
              <w:rPr>
                <w:rFonts w:cs="Arial"/>
                <w:szCs w:val="20"/>
              </w:rPr>
              <w:t>Examples</w:t>
            </w:r>
          </w:p>
        </w:tc>
      </w:tr>
      <w:tr w:rsidR="00F66DFC" w:rsidRPr="008F1F62" w14:paraId="4D7E1691" w14:textId="77777777" w:rsidTr="006802E0">
        <w:trPr>
          <w:cnfStyle w:val="000000100000" w:firstRow="0" w:lastRow="0" w:firstColumn="0" w:lastColumn="0" w:oddVBand="0" w:evenVBand="0" w:oddHBand="1" w:evenHBand="0" w:firstRowFirstColumn="0" w:firstRowLastColumn="0" w:lastRowFirstColumn="0" w:lastRowLastColumn="0"/>
          <w:trHeight w:val="1133"/>
        </w:trPr>
        <w:tc>
          <w:tcPr>
            <w:tcW w:w="1577" w:type="pct"/>
          </w:tcPr>
          <w:p w14:paraId="0CE37497" w14:textId="77777777" w:rsidR="00F66DFC" w:rsidRPr="00C9053D" w:rsidRDefault="00F66DFC" w:rsidP="00C9053D">
            <w:pPr>
              <w:spacing w:before="60"/>
              <w:contextualSpacing w:val="0"/>
              <w:rPr>
                <w:rStyle w:val="Emphasised"/>
              </w:rPr>
            </w:pPr>
            <w:r w:rsidRPr="00C9053D">
              <w:rPr>
                <w:rStyle w:val="Emphasised"/>
              </w:rPr>
              <w:t>Substance stored in the confined space or its by-product(s)</w:t>
            </w:r>
          </w:p>
        </w:tc>
        <w:tc>
          <w:tcPr>
            <w:tcW w:w="3423" w:type="pct"/>
          </w:tcPr>
          <w:p w14:paraId="0CFC7B1B" w14:textId="77777777" w:rsidR="00F66DFC" w:rsidRDefault="00F66DFC" w:rsidP="00C9053D">
            <w:pPr>
              <w:pStyle w:val="ListBullet"/>
              <w:spacing w:after="120" w:line="240" w:lineRule="auto"/>
              <w:ind w:left="720"/>
              <w:rPr>
                <w:szCs w:val="20"/>
              </w:rPr>
            </w:pPr>
            <w:r w:rsidRPr="00246CE0">
              <w:rPr>
                <w:szCs w:val="20"/>
              </w:rPr>
              <w:t xml:space="preserve">release of toxic substances e.g. hydrogen sulphide in tanks </w:t>
            </w:r>
            <w:r w:rsidRPr="00246CE0">
              <w:rPr>
                <w:szCs w:val="20"/>
              </w:rPr>
              <w:br/>
              <w:t xml:space="preserve">of decomposing organic material, especially when the material is disturbed </w:t>
            </w:r>
          </w:p>
          <w:p w14:paraId="4D0B81C4" w14:textId="77777777" w:rsidR="00F66DFC" w:rsidRPr="008E6698" w:rsidRDefault="00F66DFC" w:rsidP="00C9053D">
            <w:pPr>
              <w:pStyle w:val="ListBullet"/>
              <w:spacing w:after="120" w:line="240" w:lineRule="auto"/>
              <w:ind w:left="720"/>
              <w:rPr>
                <w:szCs w:val="20"/>
              </w:rPr>
            </w:pPr>
            <w:r w:rsidRPr="00246CE0">
              <w:rPr>
                <w:szCs w:val="20"/>
              </w:rPr>
              <w:t>build-up of hydrogen sulphide in sewers and pits</w:t>
            </w:r>
          </w:p>
        </w:tc>
      </w:tr>
      <w:tr w:rsidR="00F66DFC" w:rsidRPr="008F1F62" w14:paraId="329ACA4B" w14:textId="77777777" w:rsidTr="006802E0">
        <w:trPr>
          <w:cnfStyle w:val="000000010000" w:firstRow="0" w:lastRow="0" w:firstColumn="0" w:lastColumn="0" w:oddVBand="0" w:evenVBand="0" w:oddHBand="0" w:evenHBand="1" w:firstRowFirstColumn="0" w:firstRowLastColumn="0" w:lastRowFirstColumn="0" w:lastRowLastColumn="0"/>
          <w:trHeight w:hRule="exact" w:val="1527"/>
        </w:trPr>
        <w:tc>
          <w:tcPr>
            <w:tcW w:w="1577" w:type="pct"/>
          </w:tcPr>
          <w:p w14:paraId="793494C2" w14:textId="77777777" w:rsidR="00F66DFC" w:rsidRPr="00C9053D" w:rsidRDefault="00F66DFC" w:rsidP="00C9053D">
            <w:pPr>
              <w:spacing w:before="60"/>
              <w:contextualSpacing w:val="0"/>
              <w:rPr>
                <w:rStyle w:val="Emphasised"/>
              </w:rPr>
            </w:pPr>
            <w:r w:rsidRPr="00C9053D">
              <w:rPr>
                <w:rStyle w:val="Emphasised"/>
              </w:rPr>
              <w:t>Work performed in the confined space</w:t>
            </w:r>
          </w:p>
        </w:tc>
        <w:tc>
          <w:tcPr>
            <w:tcW w:w="3423" w:type="pct"/>
          </w:tcPr>
          <w:p w14:paraId="713BDFBE" w14:textId="77777777" w:rsidR="00F66DFC" w:rsidRPr="00246CE0" w:rsidRDefault="00F66DFC" w:rsidP="00C9053D">
            <w:pPr>
              <w:pStyle w:val="ListBullet"/>
              <w:spacing w:after="120" w:line="240" w:lineRule="auto"/>
              <w:ind w:left="720"/>
              <w:rPr>
                <w:szCs w:val="20"/>
              </w:rPr>
            </w:pPr>
            <w:r w:rsidRPr="00246CE0">
              <w:rPr>
                <w:szCs w:val="20"/>
              </w:rPr>
              <w:t>use of paints, adhesives, solvents or cleaning solutions</w:t>
            </w:r>
          </w:p>
          <w:p w14:paraId="2103733D" w14:textId="77777777" w:rsidR="00F66DFC" w:rsidRPr="00246CE0" w:rsidRDefault="00F66DFC" w:rsidP="00C9053D">
            <w:pPr>
              <w:pStyle w:val="ListBullet"/>
              <w:spacing w:after="120" w:line="240" w:lineRule="auto"/>
              <w:ind w:left="720"/>
              <w:rPr>
                <w:szCs w:val="20"/>
              </w:rPr>
            </w:pPr>
            <w:r w:rsidRPr="00246CE0">
              <w:rPr>
                <w:szCs w:val="20"/>
              </w:rPr>
              <w:t xml:space="preserve">welding or brazing with metals capable of producing toxic </w:t>
            </w:r>
            <w:r>
              <w:rPr>
                <w:szCs w:val="20"/>
              </w:rPr>
              <w:t>vapours or gases</w:t>
            </w:r>
          </w:p>
          <w:p w14:paraId="1C689E57" w14:textId="77777777" w:rsidR="00F66DFC" w:rsidRPr="00246CE0" w:rsidRDefault="00F66DFC" w:rsidP="00C9053D">
            <w:pPr>
              <w:pStyle w:val="ListBullet"/>
              <w:spacing w:after="120" w:line="240" w:lineRule="auto"/>
              <w:ind w:left="720"/>
              <w:rPr>
                <w:szCs w:val="20"/>
              </w:rPr>
            </w:pPr>
            <w:r w:rsidRPr="00246CE0">
              <w:rPr>
                <w:szCs w:val="20"/>
              </w:rPr>
              <w:t xml:space="preserve">exhaust </w:t>
            </w:r>
            <w:r>
              <w:rPr>
                <w:szCs w:val="20"/>
              </w:rPr>
              <w:t xml:space="preserve">vapours or gases </w:t>
            </w:r>
            <w:r w:rsidRPr="00246CE0">
              <w:rPr>
                <w:szCs w:val="20"/>
              </w:rPr>
              <w:t>from engines used in the confined space</w:t>
            </w:r>
          </w:p>
          <w:p w14:paraId="748F2567" w14:textId="77777777" w:rsidR="00F66DFC" w:rsidRPr="00246CE0" w:rsidRDefault="00F66DFC" w:rsidP="00C9053D">
            <w:pPr>
              <w:pStyle w:val="ListBullet"/>
              <w:spacing w:after="120" w:line="240" w:lineRule="auto"/>
              <w:ind w:left="720"/>
              <w:rPr>
                <w:szCs w:val="20"/>
              </w:rPr>
            </w:pPr>
            <w:r w:rsidRPr="00246CE0">
              <w:rPr>
                <w:szCs w:val="20"/>
              </w:rPr>
              <w:t>painting or moulding glass-reinforced plastics</w:t>
            </w:r>
          </w:p>
        </w:tc>
      </w:tr>
      <w:tr w:rsidR="00F66DFC" w:rsidRPr="008F1F62" w14:paraId="589745BF" w14:textId="77777777" w:rsidTr="006802E0">
        <w:trPr>
          <w:cnfStyle w:val="000000100000" w:firstRow="0" w:lastRow="0" w:firstColumn="0" w:lastColumn="0" w:oddVBand="0" w:evenVBand="0" w:oddHBand="1" w:evenHBand="0" w:firstRowFirstColumn="0" w:firstRowLastColumn="0" w:lastRowFirstColumn="0" w:lastRowLastColumn="0"/>
          <w:trHeight w:hRule="exact" w:val="1757"/>
        </w:trPr>
        <w:tc>
          <w:tcPr>
            <w:tcW w:w="1577" w:type="pct"/>
          </w:tcPr>
          <w:p w14:paraId="774F6C0B" w14:textId="77777777" w:rsidR="00F66DFC" w:rsidRPr="00C9053D" w:rsidRDefault="00F66DFC" w:rsidP="00C9053D">
            <w:pPr>
              <w:spacing w:before="60"/>
              <w:contextualSpacing w:val="0"/>
              <w:rPr>
                <w:rStyle w:val="Emphasised"/>
              </w:rPr>
            </w:pPr>
            <w:r w:rsidRPr="00C9053D">
              <w:rPr>
                <w:rStyle w:val="Emphasised"/>
              </w:rPr>
              <w:t>Entry of natural contaminants, e.g. groundwater and gases, into the confined space from the surrounding land, soil or strata</w:t>
            </w:r>
          </w:p>
        </w:tc>
        <w:tc>
          <w:tcPr>
            <w:tcW w:w="3423" w:type="pct"/>
          </w:tcPr>
          <w:p w14:paraId="3CF0E92B" w14:textId="77777777" w:rsidR="00F66DFC" w:rsidRPr="00246CE0" w:rsidRDefault="00F66DFC" w:rsidP="00C9053D">
            <w:pPr>
              <w:pStyle w:val="ListBullet"/>
              <w:spacing w:after="120" w:line="240" w:lineRule="auto"/>
              <w:ind w:left="720"/>
              <w:rPr>
                <w:szCs w:val="20"/>
              </w:rPr>
            </w:pPr>
            <w:r w:rsidRPr="00246CE0">
              <w:rPr>
                <w:szCs w:val="20"/>
              </w:rPr>
              <w:t>acid groundwater acting on limestone with the potential to produce dangerous accumulations of carbon dioxide</w:t>
            </w:r>
          </w:p>
          <w:p w14:paraId="012DE42D" w14:textId="77777777" w:rsidR="00F66DFC" w:rsidRPr="00246CE0" w:rsidRDefault="00F66DFC" w:rsidP="00C9053D">
            <w:pPr>
              <w:pStyle w:val="ListBullet"/>
              <w:spacing w:after="120" w:line="240" w:lineRule="auto"/>
              <w:ind w:left="720"/>
              <w:rPr>
                <w:szCs w:val="20"/>
              </w:rPr>
            </w:pPr>
            <w:r w:rsidRPr="00246CE0">
              <w:rPr>
                <w:szCs w:val="20"/>
              </w:rPr>
              <w:t xml:space="preserve">methane released from groundwater and from decay </w:t>
            </w:r>
            <w:r w:rsidRPr="00246CE0">
              <w:rPr>
                <w:szCs w:val="20"/>
              </w:rPr>
              <w:br/>
              <w:t>of organic matter</w:t>
            </w:r>
          </w:p>
        </w:tc>
      </w:tr>
      <w:tr w:rsidR="00F66DFC" w:rsidRPr="008F1F62" w14:paraId="2F02ECBC" w14:textId="77777777" w:rsidTr="006802E0">
        <w:trPr>
          <w:cnfStyle w:val="000000010000" w:firstRow="0" w:lastRow="0" w:firstColumn="0" w:lastColumn="0" w:oddVBand="0" w:evenVBand="0" w:oddHBand="0" w:evenHBand="1" w:firstRowFirstColumn="0" w:firstRowLastColumn="0" w:lastRowFirstColumn="0" w:lastRowLastColumn="0"/>
          <w:trHeight w:hRule="exact" w:val="797"/>
        </w:trPr>
        <w:tc>
          <w:tcPr>
            <w:tcW w:w="1577" w:type="pct"/>
          </w:tcPr>
          <w:p w14:paraId="3E5BA175" w14:textId="77777777" w:rsidR="00F66DFC" w:rsidRPr="00C9053D" w:rsidRDefault="00F66DFC" w:rsidP="00C9053D">
            <w:pPr>
              <w:spacing w:before="60"/>
              <w:contextualSpacing w:val="0"/>
              <w:rPr>
                <w:rStyle w:val="Emphasised"/>
              </w:rPr>
            </w:pPr>
            <w:r w:rsidRPr="00C9053D">
              <w:rPr>
                <w:rStyle w:val="Emphasised"/>
              </w:rPr>
              <w:t xml:space="preserve">Release of airborne contaminants </w:t>
            </w:r>
          </w:p>
        </w:tc>
        <w:tc>
          <w:tcPr>
            <w:tcW w:w="3423" w:type="pct"/>
          </w:tcPr>
          <w:p w14:paraId="5C4DC81D" w14:textId="77777777" w:rsidR="00F66DFC" w:rsidRPr="00246CE0" w:rsidRDefault="00F66DFC" w:rsidP="00C9053D">
            <w:pPr>
              <w:pStyle w:val="ListBullet"/>
              <w:spacing w:after="120" w:line="240" w:lineRule="auto"/>
              <w:ind w:left="720"/>
              <w:rPr>
                <w:szCs w:val="20"/>
              </w:rPr>
            </w:pPr>
            <w:r w:rsidRPr="00246CE0">
              <w:rPr>
                <w:szCs w:val="20"/>
              </w:rPr>
              <w:t>when sludge, slurry or other deposits are disturbed or when scale is removed</w:t>
            </w:r>
          </w:p>
        </w:tc>
      </w:tr>
      <w:tr w:rsidR="00F66DFC" w:rsidRPr="008F1F62" w14:paraId="20FF4128" w14:textId="77777777" w:rsidTr="006802E0">
        <w:trPr>
          <w:cnfStyle w:val="000000100000" w:firstRow="0" w:lastRow="0" w:firstColumn="0" w:lastColumn="0" w:oddVBand="0" w:evenVBand="0" w:oddHBand="1" w:evenHBand="0" w:firstRowFirstColumn="0" w:firstRowLastColumn="0" w:lastRowFirstColumn="0" w:lastRowLastColumn="0"/>
          <w:trHeight w:hRule="exact" w:val="802"/>
        </w:trPr>
        <w:tc>
          <w:tcPr>
            <w:tcW w:w="1577" w:type="pct"/>
          </w:tcPr>
          <w:p w14:paraId="1E40A6DD" w14:textId="77777777" w:rsidR="00F66DFC" w:rsidRPr="00C9053D" w:rsidRDefault="00F66DFC" w:rsidP="00C9053D">
            <w:pPr>
              <w:spacing w:before="60"/>
              <w:contextualSpacing w:val="0"/>
              <w:rPr>
                <w:rStyle w:val="Emphasised"/>
              </w:rPr>
            </w:pPr>
            <w:r w:rsidRPr="00C9053D">
              <w:rPr>
                <w:rStyle w:val="Emphasised"/>
              </w:rPr>
              <w:t>Manufacturing process</w:t>
            </w:r>
          </w:p>
        </w:tc>
        <w:tc>
          <w:tcPr>
            <w:tcW w:w="3423" w:type="pct"/>
          </w:tcPr>
          <w:p w14:paraId="314E3976" w14:textId="77777777" w:rsidR="00F66DFC" w:rsidRPr="00246CE0" w:rsidRDefault="00F66DFC" w:rsidP="00C9053D">
            <w:pPr>
              <w:pStyle w:val="ListBullet"/>
              <w:spacing w:after="120" w:line="240" w:lineRule="auto"/>
              <w:ind w:left="720"/>
              <w:rPr>
                <w:szCs w:val="20"/>
              </w:rPr>
            </w:pPr>
            <w:r w:rsidRPr="00246CE0">
              <w:rPr>
                <w:szCs w:val="20"/>
              </w:rPr>
              <w:t xml:space="preserve">residues left in tanks, vessels etc or remaining on internal surfaces can evaporate into a </w:t>
            </w:r>
            <w:r>
              <w:rPr>
                <w:szCs w:val="20"/>
              </w:rPr>
              <w:t xml:space="preserve">vapour or </w:t>
            </w:r>
            <w:r w:rsidRPr="00246CE0">
              <w:rPr>
                <w:szCs w:val="20"/>
              </w:rPr>
              <w:t xml:space="preserve">gas </w:t>
            </w:r>
          </w:p>
        </w:tc>
      </w:tr>
      <w:tr w:rsidR="00F66DFC" w:rsidRPr="008F1F62" w14:paraId="7C93154F" w14:textId="77777777" w:rsidTr="006802E0">
        <w:trPr>
          <w:cnfStyle w:val="000000010000" w:firstRow="0" w:lastRow="0" w:firstColumn="0" w:lastColumn="0" w:oddVBand="0" w:evenVBand="0" w:oddHBand="0" w:evenHBand="1" w:firstRowFirstColumn="0" w:firstRowLastColumn="0" w:lastRowFirstColumn="0" w:lastRowLastColumn="0"/>
          <w:trHeight w:hRule="exact" w:val="1433"/>
        </w:trPr>
        <w:tc>
          <w:tcPr>
            <w:tcW w:w="1577" w:type="pct"/>
          </w:tcPr>
          <w:p w14:paraId="7B735479" w14:textId="77777777" w:rsidR="00F66DFC" w:rsidRPr="00C9053D" w:rsidRDefault="00F66DFC" w:rsidP="00C9053D">
            <w:pPr>
              <w:spacing w:before="60"/>
              <w:contextualSpacing w:val="0"/>
              <w:rPr>
                <w:rStyle w:val="Emphasised"/>
              </w:rPr>
            </w:pPr>
            <w:r w:rsidRPr="00C9053D">
              <w:rPr>
                <w:rStyle w:val="Emphasised"/>
              </w:rPr>
              <w:t>Entry and accumulation of gases and liquids from adjacent plant, installations, services or processes</w:t>
            </w:r>
          </w:p>
        </w:tc>
        <w:tc>
          <w:tcPr>
            <w:tcW w:w="3423" w:type="pct"/>
          </w:tcPr>
          <w:p w14:paraId="127CA7F6" w14:textId="77777777" w:rsidR="00F66DFC" w:rsidRPr="00246CE0" w:rsidRDefault="00F66DFC" w:rsidP="00C9053D">
            <w:pPr>
              <w:pStyle w:val="ListBullet"/>
              <w:spacing w:after="120" w:line="240" w:lineRule="auto"/>
              <w:ind w:left="720"/>
              <w:rPr>
                <w:szCs w:val="20"/>
              </w:rPr>
            </w:pPr>
            <w:r w:rsidRPr="00246CE0">
              <w:rPr>
                <w:szCs w:val="20"/>
              </w:rPr>
              <w:t>the contamination of underground confined spaces by substances from plant in the vicinity of the confined space</w:t>
            </w:r>
          </w:p>
          <w:p w14:paraId="53444189" w14:textId="77777777" w:rsidR="00F66DFC" w:rsidRPr="00246CE0" w:rsidRDefault="00F66DFC" w:rsidP="00C9053D">
            <w:pPr>
              <w:pStyle w:val="ListBullet"/>
              <w:spacing w:after="120" w:line="240" w:lineRule="auto"/>
              <w:ind w:left="720"/>
              <w:rPr>
                <w:rFonts w:cs="Arial"/>
                <w:szCs w:val="20"/>
              </w:rPr>
            </w:pPr>
            <w:r w:rsidRPr="00246CE0">
              <w:rPr>
                <w:szCs w:val="20"/>
              </w:rPr>
              <w:t>carbon monoxide from the exhaust of LPG-powered forklifts operating in, or in the vicinity of, the confined space</w:t>
            </w:r>
          </w:p>
        </w:tc>
      </w:tr>
    </w:tbl>
    <w:p w14:paraId="31A57129" w14:textId="77777777" w:rsidR="00F66DFC" w:rsidRPr="00F66DFC" w:rsidRDefault="00F66DFC" w:rsidP="00C9053D">
      <w:pPr>
        <w:pStyle w:val="SWAHeading3"/>
      </w:pPr>
      <w:bookmarkStart w:id="36" w:name="_Toc426987926"/>
      <w:r w:rsidRPr="00F66DFC">
        <w:lastRenderedPageBreak/>
        <w:t>Unsafe oxygen level</w:t>
      </w:r>
      <w:bookmarkEnd w:id="36"/>
    </w:p>
    <w:p w14:paraId="32F2F64E" w14:textId="77777777" w:rsidR="00F66DFC" w:rsidRPr="00F41F71" w:rsidRDefault="00F66DFC" w:rsidP="00C9053D">
      <w:pPr>
        <w:autoSpaceDE w:val="0"/>
        <w:autoSpaceDN w:val="0"/>
        <w:adjustRightInd w:val="0"/>
        <w:contextualSpacing w:val="0"/>
        <w:rPr>
          <w:rFonts w:cs="Arial"/>
        </w:rPr>
      </w:pPr>
      <w:r>
        <w:rPr>
          <w:rFonts w:cs="Arial"/>
          <w:szCs w:val="22"/>
        </w:rPr>
        <w:t>Air normally contains 21 per cent oxygen by volume, although oxygen levels of 19.5 per cent to 23.5 per cent by volume are considered to be safe.</w:t>
      </w:r>
    </w:p>
    <w:p w14:paraId="2DDFE1F5" w14:textId="77777777" w:rsidR="00F66DFC" w:rsidRPr="00F65745" w:rsidRDefault="00F66DFC" w:rsidP="00C9053D">
      <w:pPr>
        <w:autoSpaceDE w:val="0"/>
        <w:autoSpaceDN w:val="0"/>
        <w:adjustRightInd w:val="0"/>
        <w:contextualSpacing w:val="0"/>
        <w:rPr>
          <w:rFonts w:cs="Arial"/>
          <w:szCs w:val="22"/>
        </w:rPr>
      </w:pPr>
      <w:r w:rsidRPr="00B81E1E">
        <w:rPr>
          <w:rFonts w:cs="Arial"/>
          <w:szCs w:val="22"/>
        </w:rPr>
        <w:t xml:space="preserve">Some situations can cause the level of oxygen to dramatically decrease, leading to an oxygen-deficient atmosphere and possible asphyxiation. </w:t>
      </w:r>
      <w:r w:rsidRPr="00F65745">
        <w:rPr>
          <w:rFonts w:cs="Arial"/>
          <w:szCs w:val="22"/>
        </w:rPr>
        <w:t>This may occur if oxygen in the atmosphere is:</w:t>
      </w:r>
    </w:p>
    <w:p w14:paraId="00EC42C2" w14:textId="77777777" w:rsidR="00F66DFC" w:rsidRPr="00B64418" w:rsidRDefault="00F66DFC" w:rsidP="00C9053D">
      <w:pPr>
        <w:pStyle w:val="ListBullet"/>
        <w:spacing w:after="120" w:line="240" w:lineRule="auto"/>
        <w:ind w:left="720"/>
      </w:pPr>
      <w:r w:rsidRPr="00F65745">
        <w:t xml:space="preserve">displaced by gases produced during biological processes, </w:t>
      </w:r>
      <w:r>
        <w:t>for example</w:t>
      </w:r>
      <w:r w:rsidRPr="00196A14">
        <w:t xml:space="preserve"> methane in a </w:t>
      </w:r>
      <w:r w:rsidRPr="00B64418">
        <w:t>sewer</w:t>
      </w:r>
    </w:p>
    <w:p w14:paraId="02C9BC49" w14:textId="77777777" w:rsidR="00F66DFC" w:rsidRPr="00B64418" w:rsidRDefault="00F66DFC" w:rsidP="00C9053D">
      <w:pPr>
        <w:pStyle w:val="ListBullet"/>
        <w:spacing w:after="120" w:line="240" w:lineRule="auto"/>
        <w:ind w:left="720"/>
      </w:pPr>
      <w:r w:rsidRPr="00B64418">
        <w:t>displaced during purging of a confined space with an inert gas to remove flammable or toxic</w:t>
      </w:r>
      <w:r>
        <w:t xml:space="preserve"> vapours or gases</w:t>
      </w:r>
    </w:p>
    <w:p w14:paraId="1048EBA7" w14:textId="77777777" w:rsidR="00F66DFC" w:rsidRPr="00B64418" w:rsidRDefault="00F66DFC" w:rsidP="00C9053D">
      <w:pPr>
        <w:pStyle w:val="ListBullet"/>
        <w:spacing w:after="120" w:line="240" w:lineRule="auto"/>
        <w:ind w:left="720"/>
      </w:pPr>
      <w:r w:rsidRPr="00B64418">
        <w:t>depleted inside metal tanks and vessels through surface oxidation (for example when rust forms)</w:t>
      </w:r>
    </w:p>
    <w:p w14:paraId="58852E4F" w14:textId="77777777" w:rsidR="00F66DFC" w:rsidRPr="00B64418" w:rsidRDefault="00F66DFC" w:rsidP="00C9053D">
      <w:pPr>
        <w:pStyle w:val="ListBullet"/>
        <w:spacing w:after="120" w:line="240" w:lineRule="auto"/>
        <w:ind w:left="720"/>
      </w:pPr>
      <w:r w:rsidRPr="00B64418">
        <w:t>consumed during combustion of flammable substances</w:t>
      </w:r>
      <w:r>
        <w:t>, or</w:t>
      </w:r>
    </w:p>
    <w:p w14:paraId="084E6694" w14:textId="77777777" w:rsidR="00F66DFC" w:rsidRPr="00B64418" w:rsidRDefault="00F66DFC" w:rsidP="00C9053D">
      <w:pPr>
        <w:pStyle w:val="ListBullet"/>
        <w:spacing w:after="120" w:line="240" w:lineRule="auto"/>
        <w:ind w:left="720"/>
      </w:pPr>
      <w:r w:rsidRPr="00B64418">
        <w:t>absorbed or reacts with grains, wood chips, soil or chemicals in sealed silos.</w:t>
      </w:r>
    </w:p>
    <w:p w14:paraId="42C1FDB4" w14:textId="77777777" w:rsidR="00F66DFC" w:rsidRDefault="00F66DFC" w:rsidP="00C9053D">
      <w:pPr>
        <w:autoSpaceDE w:val="0"/>
        <w:autoSpaceDN w:val="0"/>
        <w:adjustRightInd w:val="0"/>
        <w:contextualSpacing w:val="0"/>
        <w:rPr>
          <w:rFonts w:cs="Arial"/>
          <w:szCs w:val="22"/>
        </w:rPr>
      </w:pPr>
      <w:r w:rsidRPr="00B81E1E">
        <w:rPr>
          <w:rFonts w:cs="Arial"/>
          <w:szCs w:val="22"/>
        </w:rPr>
        <w:t xml:space="preserve">Too much oxygen </w:t>
      </w:r>
      <w:r w:rsidRPr="0011379D">
        <w:rPr>
          <w:rFonts w:cs="Arial"/>
          <w:szCs w:val="22"/>
        </w:rPr>
        <w:t xml:space="preserve">can </w:t>
      </w:r>
      <w:r>
        <w:rPr>
          <w:rFonts w:cs="Arial"/>
          <w:szCs w:val="22"/>
        </w:rPr>
        <w:t xml:space="preserve">increase the risk </w:t>
      </w:r>
      <w:r w:rsidRPr="0011379D">
        <w:rPr>
          <w:rFonts w:cs="Arial"/>
          <w:szCs w:val="22"/>
        </w:rPr>
        <w:t>of fire or explosion</w:t>
      </w:r>
      <w:r>
        <w:rPr>
          <w:rFonts w:cs="Arial"/>
          <w:szCs w:val="22"/>
        </w:rPr>
        <w:t>. Oxygen-</w:t>
      </w:r>
      <w:r w:rsidRPr="00F65745">
        <w:rPr>
          <w:rFonts w:cs="Arial"/>
          <w:szCs w:val="22"/>
        </w:rPr>
        <w:t>enriched atmosphere</w:t>
      </w:r>
      <w:r>
        <w:rPr>
          <w:rFonts w:cs="Arial"/>
          <w:szCs w:val="22"/>
        </w:rPr>
        <w:t>s</w:t>
      </w:r>
      <w:r w:rsidRPr="00F65745">
        <w:rPr>
          <w:rFonts w:cs="Arial"/>
          <w:szCs w:val="22"/>
        </w:rPr>
        <w:t xml:space="preserve"> may occur </w:t>
      </w:r>
      <w:r>
        <w:rPr>
          <w:rFonts w:cs="Arial"/>
          <w:szCs w:val="22"/>
        </w:rPr>
        <w:t>if:</w:t>
      </w:r>
    </w:p>
    <w:p w14:paraId="272EB63D" w14:textId="77777777" w:rsidR="00F66DFC" w:rsidRPr="00B64418" w:rsidRDefault="00F66DFC" w:rsidP="00C9053D">
      <w:pPr>
        <w:pStyle w:val="ListBullet"/>
        <w:spacing w:after="120" w:line="240" w:lineRule="auto"/>
        <w:ind w:left="720"/>
      </w:pPr>
      <w:r w:rsidRPr="00B64418">
        <w:t>chemical reactions cause the production of oxygen, for example certain reactions with hydrogen peroxide</w:t>
      </w:r>
      <w:r>
        <w:t>, or</w:t>
      </w:r>
    </w:p>
    <w:p w14:paraId="4611FF74" w14:textId="77777777" w:rsidR="00F66DFC" w:rsidRDefault="00F66DFC" w:rsidP="00C9053D">
      <w:pPr>
        <w:pStyle w:val="ListBullet"/>
        <w:spacing w:after="120" w:line="240" w:lineRule="auto"/>
        <w:ind w:left="720"/>
      </w:pPr>
      <w:r w:rsidRPr="00B64418">
        <w:t>there is a leak of oxygen from an oxygen tank or fitting while using oxy-acetylene equipment.</w:t>
      </w:r>
      <w:r>
        <w:t xml:space="preserve"> </w:t>
      </w:r>
    </w:p>
    <w:p w14:paraId="3B81CEF2" w14:textId="77777777" w:rsidR="00F66DFC" w:rsidRDefault="00F66DFC" w:rsidP="00C9053D">
      <w:pPr>
        <w:contextualSpacing w:val="0"/>
      </w:pPr>
      <w:r>
        <w:t>Refer to AS 1674 (Series)</w:t>
      </w:r>
      <w:r>
        <w:rPr>
          <w:rStyle w:val="FootnoteReference"/>
        </w:rPr>
        <w:footnoteReference w:id="1"/>
      </w:r>
      <w:r>
        <w:t xml:space="preserve">: </w:t>
      </w:r>
      <w:r w:rsidRPr="00F41754">
        <w:rPr>
          <w:i/>
        </w:rPr>
        <w:t>Safety in welding and allied processes</w:t>
      </w:r>
      <w:r>
        <w:t xml:space="preserve"> to cover circumstances where ignition source is cutting, grinding or welding.</w:t>
      </w:r>
    </w:p>
    <w:p w14:paraId="7DECF087" w14:textId="77777777" w:rsidR="00F66DFC" w:rsidRPr="00F66DFC" w:rsidRDefault="00F66DFC" w:rsidP="00C9053D">
      <w:pPr>
        <w:pStyle w:val="SWAHeading3"/>
      </w:pPr>
      <w:bookmarkStart w:id="37" w:name="_Toc426987927"/>
      <w:r w:rsidRPr="00F66DFC">
        <w:t>Fire and explosion</w:t>
      </w:r>
      <w:bookmarkEnd w:id="37"/>
    </w:p>
    <w:p w14:paraId="05D46A5A" w14:textId="77777777" w:rsidR="00F66DFC" w:rsidRDefault="00F66DFC" w:rsidP="00C9053D">
      <w:pPr>
        <w:pStyle w:val="BodyText"/>
        <w:spacing w:after="0"/>
        <w:rPr>
          <w:rFonts w:cs="Arial"/>
          <w:szCs w:val="22"/>
        </w:rPr>
      </w:pPr>
      <w:r w:rsidRPr="00D60719">
        <w:rPr>
          <w:rFonts w:cs="Arial"/>
          <w:szCs w:val="22"/>
        </w:rPr>
        <w:t xml:space="preserve">A fire or explosion requires the presence of three elements: </w:t>
      </w:r>
    </w:p>
    <w:p w14:paraId="4100A330" w14:textId="77777777" w:rsidR="00F66DFC" w:rsidRDefault="00F66DFC" w:rsidP="00C9053D">
      <w:pPr>
        <w:pStyle w:val="ListBullet"/>
        <w:spacing w:after="120" w:line="240" w:lineRule="auto"/>
        <w:ind w:left="720"/>
      </w:pPr>
      <w:r w:rsidRPr="00D60719">
        <w:t>an ignition source</w:t>
      </w:r>
    </w:p>
    <w:p w14:paraId="50812D85" w14:textId="77777777" w:rsidR="00F66DFC" w:rsidRDefault="00F66DFC" w:rsidP="00C9053D">
      <w:pPr>
        <w:pStyle w:val="ListBullet"/>
        <w:spacing w:after="120" w:line="240" w:lineRule="auto"/>
        <w:ind w:left="720"/>
      </w:pPr>
      <w:r w:rsidRPr="00D60719">
        <w:t>air</w:t>
      </w:r>
      <w:r>
        <w:t>, and</w:t>
      </w:r>
    </w:p>
    <w:p w14:paraId="06BC334B" w14:textId="77777777" w:rsidR="00F66DFC" w:rsidRDefault="00F66DFC" w:rsidP="00C9053D">
      <w:pPr>
        <w:pStyle w:val="ListBullet"/>
        <w:spacing w:after="120" w:line="240" w:lineRule="auto"/>
        <w:ind w:left="720"/>
      </w:pPr>
      <w:r w:rsidRPr="00D60719">
        <w:t xml:space="preserve">a fuel (gas, vapour or </w:t>
      </w:r>
      <w:r>
        <w:t>mist</w:t>
      </w:r>
      <w:r w:rsidRPr="00D60719">
        <w:t xml:space="preserve">) capable of igniting. </w:t>
      </w:r>
    </w:p>
    <w:p w14:paraId="7D086DE7" w14:textId="77777777" w:rsidR="00F66DFC" w:rsidRDefault="00F66DFC" w:rsidP="00C9053D">
      <w:pPr>
        <w:contextualSpacing w:val="0"/>
      </w:pPr>
      <w:r w:rsidRPr="00D60719">
        <w:t>A flammable atmosphere</w:t>
      </w:r>
      <w:r>
        <w:t xml:space="preserve"> </w:t>
      </w:r>
      <w:r w:rsidRPr="00D60719">
        <w:t>is one in which the flammable gas</w:t>
      </w:r>
      <w:r>
        <w:t xml:space="preserve">, </w:t>
      </w:r>
      <w:r w:rsidRPr="00D60719">
        <w:t>vapour</w:t>
      </w:r>
      <w:r>
        <w:t xml:space="preserve"> or mist is likely to exceed 5 per cent</w:t>
      </w:r>
      <w:r w:rsidRPr="00D60719">
        <w:t xml:space="preserve"> of its lower</w:t>
      </w:r>
      <w:r>
        <w:t xml:space="preserve"> </w:t>
      </w:r>
      <w:r w:rsidRPr="00D60719">
        <w:t>explosive limit (LEL).</w:t>
      </w:r>
    </w:p>
    <w:p w14:paraId="476D36D2" w14:textId="77777777" w:rsidR="00F66DFC" w:rsidRDefault="00F66DFC" w:rsidP="00C9053D">
      <w:pPr>
        <w:pStyle w:val="BodyText"/>
        <w:spacing w:before="120" w:after="0"/>
        <w:rPr>
          <w:rFonts w:cs="Arial"/>
          <w:szCs w:val="22"/>
        </w:rPr>
      </w:pPr>
      <w:r w:rsidRPr="00D60719">
        <w:rPr>
          <w:rFonts w:cs="Arial"/>
          <w:szCs w:val="22"/>
        </w:rPr>
        <w:t xml:space="preserve">Flammable atmospheres in confined </w:t>
      </w:r>
      <w:r w:rsidRPr="001C7218">
        <w:rPr>
          <w:rFonts w:cs="Arial"/>
          <w:szCs w:val="22"/>
        </w:rPr>
        <w:t>spaces may result from the evaporation of a flammable residue, flammable materials used in the space, a chemical reaction</w:t>
      </w:r>
      <w:r w:rsidRPr="00D60719">
        <w:rPr>
          <w:rFonts w:cs="Arial"/>
          <w:szCs w:val="22"/>
        </w:rPr>
        <w:t xml:space="preserve"> (such as the formation </w:t>
      </w:r>
      <w:r>
        <w:rPr>
          <w:rFonts w:cs="Arial"/>
          <w:szCs w:val="22"/>
        </w:rPr>
        <w:br/>
      </w:r>
      <w:r w:rsidRPr="00D60719">
        <w:rPr>
          <w:rFonts w:cs="Arial"/>
          <w:szCs w:val="22"/>
        </w:rPr>
        <w:t>of methane in sewers), or from the presence</w:t>
      </w:r>
      <w:r>
        <w:rPr>
          <w:rFonts w:cs="Arial"/>
          <w:szCs w:val="22"/>
        </w:rPr>
        <w:t xml:space="preserve"> </w:t>
      </w:r>
      <w:r w:rsidRPr="00D60719">
        <w:rPr>
          <w:rFonts w:cs="Arial"/>
          <w:szCs w:val="22"/>
        </w:rPr>
        <w:t xml:space="preserve">of combustible dust (such as that in flour </w:t>
      </w:r>
      <w:r>
        <w:rPr>
          <w:rFonts w:cs="Arial"/>
          <w:szCs w:val="22"/>
        </w:rPr>
        <w:t xml:space="preserve">and other grain </w:t>
      </w:r>
      <w:r w:rsidRPr="00D60719">
        <w:rPr>
          <w:rFonts w:cs="Arial"/>
          <w:szCs w:val="22"/>
        </w:rPr>
        <w:t>silos</w:t>
      </w:r>
      <w:r>
        <w:rPr>
          <w:rFonts w:cs="Arial"/>
          <w:szCs w:val="22"/>
        </w:rPr>
        <w:t xml:space="preserve"> and coal handling areas</w:t>
      </w:r>
      <w:r w:rsidRPr="00D60719">
        <w:rPr>
          <w:rFonts w:cs="Arial"/>
          <w:szCs w:val="22"/>
        </w:rPr>
        <w:t>).</w:t>
      </w:r>
      <w:r w:rsidRPr="005E2FF1">
        <w:rPr>
          <w:rFonts w:cs="Arial"/>
          <w:szCs w:val="22"/>
        </w:rPr>
        <w:t xml:space="preserve"> </w:t>
      </w:r>
    </w:p>
    <w:p w14:paraId="43DCF287" w14:textId="77777777" w:rsidR="00F66DFC" w:rsidRDefault="00F66DFC" w:rsidP="00C9053D">
      <w:pPr>
        <w:pStyle w:val="BodyText"/>
        <w:spacing w:before="120" w:after="0"/>
        <w:rPr>
          <w:rFonts w:cs="Arial"/>
          <w:szCs w:val="22"/>
        </w:rPr>
      </w:pPr>
      <w:r w:rsidRPr="00D60719">
        <w:rPr>
          <w:rFonts w:cs="Arial"/>
          <w:szCs w:val="22"/>
        </w:rPr>
        <w:t>If an ignition source, such as a sparking electrical tool</w:t>
      </w:r>
      <w:r>
        <w:rPr>
          <w:rFonts w:cs="Arial"/>
          <w:szCs w:val="22"/>
        </w:rPr>
        <w:t xml:space="preserve"> or static on a person,</w:t>
      </w:r>
      <w:r w:rsidRPr="00D60719">
        <w:rPr>
          <w:rFonts w:cs="Arial"/>
          <w:szCs w:val="22"/>
        </w:rPr>
        <w:t xml:space="preserve"> is introduced into</w:t>
      </w:r>
      <w:r>
        <w:rPr>
          <w:rFonts w:cs="Arial"/>
          <w:szCs w:val="22"/>
        </w:rPr>
        <w:t xml:space="preserve"> </w:t>
      </w:r>
      <w:r w:rsidRPr="00D60719">
        <w:rPr>
          <w:rFonts w:cs="Arial"/>
          <w:szCs w:val="22"/>
        </w:rPr>
        <w:t>a space containing a flammable atmosphere, an explosion is likely to result.</w:t>
      </w:r>
    </w:p>
    <w:p w14:paraId="0E50EF86" w14:textId="77777777" w:rsidR="00F66DFC" w:rsidRPr="00F66DFC" w:rsidRDefault="00F66DFC" w:rsidP="00020F58">
      <w:pPr>
        <w:pStyle w:val="SWAHeading3"/>
        <w:keepNext/>
      </w:pPr>
      <w:bookmarkStart w:id="38" w:name="_Toc426987928"/>
      <w:r w:rsidRPr="00F66DFC">
        <w:lastRenderedPageBreak/>
        <w:t>Engulfment</w:t>
      </w:r>
      <w:bookmarkEnd w:id="38"/>
    </w:p>
    <w:p w14:paraId="5201B049" w14:textId="77777777" w:rsidR="00F66DFC" w:rsidRPr="00F226F0" w:rsidRDefault="00F66DFC" w:rsidP="00C9053D">
      <w:pPr>
        <w:pStyle w:val="BodyText"/>
        <w:spacing w:before="120" w:after="0"/>
        <w:rPr>
          <w:rFonts w:cs="Arial"/>
          <w:szCs w:val="22"/>
        </w:rPr>
      </w:pPr>
      <w:r w:rsidRPr="00F226F0">
        <w:rPr>
          <w:rFonts w:cs="Arial"/>
          <w:szCs w:val="22"/>
        </w:rPr>
        <w:t xml:space="preserve">Engulfment means to be swallowed up in or immersed by material, which may result in asphyxiation. Examples of materials that may pose a risk of engulfment include plastics, sand, liquids, fertiliser, grain, coal, coal products, fly ash, animal feed and sewage. </w:t>
      </w:r>
    </w:p>
    <w:p w14:paraId="25D4BABC" w14:textId="77777777" w:rsidR="00F66DFC" w:rsidRPr="00DE6960" w:rsidRDefault="00F66DFC" w:rsidP="00C9053D">
      <w:pPr>
        <w:pStyle w:val="BodyText"/>
        <w:spacing w:before="120" w:after="0"/>
        <w:rPr>
          <w:rFonts w:cs="Arial"/>
          <w:szCs w:val="22"/>
        </w:rPr>
      </w:pPr>
      <w:r w:rsidRPr="00F226F0">
        <w:rPr>
          <w:rFonts w:cs="Arial"/>
          <w:szCs w:val="22"/>
        </w:rPr>
        <w:t xml:space="preserve">Stored materials such as sand and grain can form a crust or bridge when a container is emptied from below, leaving the top layer in place. Workers walking on the </w:t>
      </w:r>
      <w:r>
        <w:rPr>
          <w:rFonts w:cs="Arial"/>
          <w:szCs w:val="22"/>
        </w:rPr>
        <w:t xml:space="preserve">crust or </w:t>
      </w:r>
      <w:r w:rsidRPr="00F226F0">
        <w:rPr>
          <w:rFonts w:cs="Arial"/>
          <w:szCs w:val="22"/>
        </w:rPr>
        <w:t>bridge or working below the bridge on the floor of the container may be engulfed</w:t>
      </w:r>
      <w:r>
        <w:rPr>
          <w:rFonts w:cs="Arial"/>
          <w:szCs w:val="22"/>
        </w:rPr>
        <w:t xml:space="preserve"> if the</w:t>
      </w:r>
      <w:r w:rsidRPr="00F226F0">
        <w:rPr>
          <w:rFonts w:cs="Arial"/>
          <w:szCs w:val="22"/>
        </w:rPr>
        <w:t xml:space="preserve"> </w:t>
      </w:r>
      <w:r>
        <w:rPr>
          <w:rFonts w:cs="Arial"/>
          <w:szCs w:val="22"/>
        </w:rPr>
        <w:t xml:space="preserve">crust cracks or dislodges and a bridge </w:t>
      </w:r>
      <w:r w:rsidRPr="00F226F0">
        <w:rPr>
          <w:rFonts w:cs="Arial"/>
          <w:szCs w:val="22"/>
        </w:rPr>
        <w:t>collapses (see Figure</w:t>
      </w:r>
      <w:r>
        <w:rPr>
          <w:rFonts w:cs="Arial"/>
          <w:szCs w:val="22"/>
        </w:rPr>
        <w:t xml:space="preserve"> </w:t>
      </w:r>
      <w:r w:rsidRPr="00F226F0">
        <w:rPr>
          <w:rFonts w:cs="Arial"/>
          <w:szCs w:val="22"/>
        </w:rPr>
        <w:t>1).</w:t>
      </w:r>
    </w:p>
    <w:p w14:paraId="6D0C8C72" w14:textId="3A1B4BB2" w:rsidR="00F66DFC" w:rsidRDefault="00C9053D" w:rsidP="00C9053D">
      <w:pPr>
        <w:pStyle w:val="Caption"/>
        <w:contextualSpacing w:val="0"/>
      </w:pPr>
      <w:r w:rsidRPr="001E3654">
        <w:t xml:space="preserve">Figure 1 </w:t>
      </w:r>
      <w:r w:rsidRPr="00C9053D">
        <w:rPr>
          <w:bCs w:val="0"/>
        </w:rPr>
        <w:t>Example of ‘bridging’ which may result in engulfment</w:t>
      </w:r>
      <w:r>
        <w:rPr>
          <w:rFonts w:cs="Arial"/>
          <w:noProof/>
          <w:szCs w:val="22"/>
          <w:lang w:eastAsia="en-AU"/>
        </w:rPr>
        <w:t xml:space="preserve"> </w:t>
      </w:r>
      <w:r w:rsidR="00F66DFC">
        <w:rPr>
          <w:rFonts w:cs="Arial"/>
          <w:noProof/>
          <w:szCs w:val="22"/>
          <w:lang w:eastAsia="en-AU"/>
        </w:rPr>
        <w:drawing>
          <wp:inline distT="0" distB="0" distL="0" distR="0" wp14:anchorId="70B3840C" wp14:editId="31DDB001">
            <wp:extent cx="4302104" cy="4365111"/>
            <wp:effectExtent l="0" t="0" r="3810" b="0"/>
            <wp:docPr id="98" name="Picture 98" descr="The picture shows a man standing in a grain silo on a crust bridge with an unseen empty space below." title="Example of bridging which may result in engulf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NF-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2104" cy="4365111"/>
                    </a:xfrm>
                    <a:prstGeom prst="rect">
                      <a:avLst/>
                    </a:prstGeom>
                  </pic:spPr>
                </pic:pic>
              </a:graphicData>
            </a:graphic>
          </wp:inline>
        </w:drawing>
      </w:r>
    </w:p>
    <w:p w14:paraId="3F3E5090" w14:textId="77777777" w:rsidR="00F66DFC" w:rsidRPr="00B64418" w:rsidRDefault="00F66DFC" w:rsidP="00C9053D">
      <w:pPr>
        <w:pStyle w:val="SWAHeading2"/>
      </w:pPr>
      <w:bookmarkStart w:id="39" w:name="_Toc426987929"/>
      <w:bookmarkStart w:id="40" w:name="_Toc514165011"/>
      <w:bookmarkStart w:id="41" w:name="_Toc181777530"/>
      <w:r w:rsidRPr="00B64418">
        <w:t>Other hazards</w:t>
      </w:r>
      <w:bookmarkEnd w:id="39"/>
      <w:bookmarkEnd w:id="40"/>
      <w:bookmarkEnd w:id="41"/>
    </w:p>
    <w:p w14:paraId="54A56C65" w14:textId="77777777" w:rsidR="00F66DFC" w:rsidRPr="00F66DFC" w:rsidRDefault="00F66DFC" w:rsidP="00C9053D">
      <w:pPr>
        <w:pStyle w:val="SWAHeading3"/>
      </w:pPr>
      <w:bookmarkStart w:id="42" w:name="_Toc426987930"/>
      <w:r w:rsidRPr="00F66DFC">
        <w:t>Uncontrolled introduction of substances</w:t>
      </w:r>
      <w:bookmarkEnd w:id="42"/>
    </w:p>
    <w:p w14:paraId="693C2E7D" w14:textId="77777777" w:rsidR="00F66DFC" w:rsidRDefault="00F66DFC" w:rsidP="00C9053D">
      <w:pPr>
        <w:autoSpaceDE w:val="0"/>
        <w:autoSpaceDN w:val="0"/>
        <w:adjustRightInd w:val="0"/>
        <w:contextualSpacing w:val="0"/>
        <w:rPr>
          <w:rFonts w:cs="Arial"/>
          <w:szCs w:val="22"/>
        </w:rPr>
      </w:pPr>
      <w:r w:rsidRPr="00EA0967">
        <w:rPr>
          <w:rFonts w:cs="Arial"/>
          <w:szCs w:val="22"/>
        </w:rPr>
        <w:t>The uncontrolled introduction of substances such as steam, water or other</w:t>
      </w:r>
      <w:r>
        <w:rPr>
          <w:rFonts w:cs="Arial"/>
          <w:szCs w:val="22"/>
        </w:rPr>
        <w:t xml:space="preserve"> </w:t>
      </w:r>
      <w:r w:rsidRPr="00EA0967">
        <w:rPr>
          <w:rFonts w:cs="Arial"/>
          <w:szCs w:val="22"/>
        </w:rPr>
        <w:t xml:space="preserve">liquids, </w:t>
      </w:r>
      <w:r w:rsidRPr="00133BF1">
        <w:rPr>
          <w:rFonts w:cs="Arial"/>
          <w:szCs w:val="22"/>
        </w:rPr>
        <w:t xml:space="preserve">gases or solids may result in drowning, </w:t>
      </w:r>
      <w:r>
        <w:rPr>
          <w:rFonts w:cs="Arial"/>
          <w:szCs w:val="22"/>
        </w:rPr>
        <w:t xml:space="preserve">immersion, </w:t>
      </w:r>
      <w:r w:rsidRPr="00133BF1">
        <w:rPr>
          <w:rFonts w:cs="Arial"/>
          <w:szCs w:val="22"/>
        </w:rPr>
        <w:t>being overcome by fumes</w:t>
      </w:r>
      <w:r>
        <w:rPr>
          <w:rFonts w:cs="Arial"/>
          <w:szCs w:val="22"/>
        </w:rPr>
        <w:t xml:space="preserve"> (for example vision and odour impairment from hydrogen sulphide (H</w:t>
      </w:r>
      <w:r w:rsidRPr="00876694">
        <w:rPr>
          <w:rFonts w:cs="Arial"/>
          <w:szCs w:val="22"/>
          <w:vertAlign w:val="subscript"/>
        </w:rPr>
        <w:t>2</w:t>
      </w:r>
      <w:r>
        <w:rPr>
          <w:rFonts w:cs="Arial"/>
          <w:szCs w:val="22"/>
        </w:rPr>
        <w:t xml:space="preserve">S), inability to breathe due to fine grain or ceramic dust), </w:t>
      </w:r>
      <w:r w:rsidRPr="00133BF1">
        <w:rPr>
          <w:rFonts w:cs="Arial"/>
          <w:szCs w:val="22"/>
        </w:rPr>
        <w:t>or other harm depending on the nature of the substance.</w:t>
      </w:r>
    </w:p>
    <w:p w14:paraId="44D05C68" w14:textId="77777777" w:rsidR="00F66DFC" w:rsidRDefault="00F66DFC" w:rsidP="00C9053D">
      <w:pPr>
        <w:autoSpaceDE w:val="0"/>
        <w:autoSpaceDN w:val="0"/>
        <w:adjustRightInd w:val="0"/>
        <w:contextualSpacing w:val="0"/>
      </w:pPr>
      <w:r>
        <w:t>Combustible engines, v</w:t>
      </w:r>
      <w:r w:rsidRPr="00EA0967">
        <w:t xml:space="preserve">ehicles and </w:t>
      </w:r>
      <w:r>
        <w:t xml:space="preserve">liquid petroleum gas (LPG) </w:t>
      </w:r>
      <w:r w:rsidRPr="00EA0967">
        <w:t>forklifts operating close to the opening of</w:t>
      </w:r>
      <w:r>
        <w:t xml:space="preserve"> </w:t>
      </w:r>
      <w:r w:rsidRPr="00EA0967">
        <w:t>the confined space can cause a build-up of exhaust gases, including carbon</w:t>
      </w:r>
      <w:r>
        <w:t xml:space="preserve"> </w:t>
      </w:r>
      <w:r w:rsidRPr="00EA0967">
        <w:t>monoxide, in</w:t>
      </w:r>
      <w:r>
        <w:t xml:space="preserve"> the space.</w:t>
      </w:r>
    </w:p>
    <w:p w14:paraId="0875EA4F" w14:textId="77777777" w:rsidR="00F66DFC" w:rsidRPr="00F66DFC" w:rsidRDefault="00F66DFC" w:rsidP="00020F58">
      <w:pPr>
        <w:pStyle w:val="SWAHeading3"/>
        <w:keepNext/>
      </w:pPr>
      <w:bookmarkStart w:id="43" w:name="_Toc426987931"/>
      <w:r w:rsidRPr="00F66DFC">
        <w:lastRenderedPageBreak/>
        <w:t>Biological hazards</w:t>
      </w:r>
      <w:bookmarkEnd w:id="43"/>
    </w:p>
    <w:p w14:paraId="2EAA9B16" w14:textId="77777777" w:rsidR="00F66DFC" w:rsidRDefault="00F66DFC" w:rsidP="00C9053D">
      <w:pPr>
        <w:autoSpaceDE w:val="0"/>
        <w:autoSpaceDN w:val="0"/>
        <w:adjustRightInd w:val="0"/>
        <w:contextualSpacing w:val="0"/>
        <w:rPr>
          <w:rFonts w:cs="Arial"/>
          <w:szCs w:val="22"/>
        </w:rPr>
      </w:pPr>
      <w:r w:rsidRPr="00EA0967">
        <w:rPr>
          <w:rFonts w:cs="Arial"/>
          <w:szCs w:val="22"/>
        </w:rPr>
        <w:t xml:space="preserve">Contact with micro-organisms, such as viruses, bacteria or </w:t>
      </w:r>
      <w:r w:rsidRPr="00133BF1">
        <w:rPr>
          <w:rFonts w:cs="Arial"/>
          <w:szCs w:val="22"/>
        </w:rPr>
        <w:t>fungi, may result in infectious diseases, dermatitis or lung conditions such as hypersensitivity pneumonitis. Sewers, grain silos and manure pits are examples of confined spaces where biological hazards may be present.</w:t>
      </w:r>
    </w:p>
    <w:p w14:paraId="620C7248" w14:textId="77777777" w:rsidR="00F66DFC" w:rsidRPr="00F66DFC" w:rsidRDefault="00F66DFC" w:rsidP="00C9053D">
      <w:pPr>
        <w:pStyle w:val="SWAHeading3"/>
      </w:pPr>
      <w:bookmarkStart w:id="44" w:name="_Toc426987932"/>
      <w:r w:rsidRPr="00F66DFC">
        <w:t>Mechanical hazards</w:t>
      </w:r>
      <w:bookmarkEnd w:id="44"/>
    </w:p>
    <w:p w14:paraId="12892573" w14:textId="77777777" w:rsidR="00F66DFC" w:rsidRDefault="00F66DFC" w:rsidP="00C9053D">
      <w:pPr>
        <w:autoSpaceDE w:val="0"/>
        <w:autoSpaceDN w:val="0"/>
        <w:adjustRightInd w:val="0"/>
        <w:contextualSpacing w:val="0"/>
        <w:rPr>
          <w:rFonts w:cs="Arial"/>
          <w:szCs w:val="22"/>
        </w:rPr>
      </w:pPr>
      <w:r w:rsidRPr="0066212D">
        <w:rPr>
          <w:rFonts w:cs="Arial"/>
          <w:szCs w:val="22"/>
        </w:rPr>
        <w:t xml:space="preserve">Exposure to mechanical hazards associated with </w:t>
      </w:r>
      <w:r w:rsidRPr="001C7218">
        <w:rPr>
          <w:rFonts w:cs="Arial"/>
          <w:szCs w:val="22"/>
        </w:rPr>
        <w:t>plant may result in entanglement, crushing, cutting, piercing or shearing of parts of a person’s body. Sources</w:t>
      </w:r>
      <w:r w:rsidRPr="0066212D">
        <w:rPr>
          <w:rFonts w:cs="Arial"/>
          <w:szCs w:val="22"/>
        </w:rPr>
        <w:t xml:space="preserve"> of mechanical hazards include plant such as augers, agitators,</w:t>
      </w:r>
      <w:r>
        <w:rPr>
          <w:rFonts w:cs="Arial"/>
          <w:szCs w:val="22"/>
        </w:rPr>
        <w:t xml:space="preserve"> </w:t>
      </w:r>
      <w:r w:rsidRPr="0066212D">
        <w:rPr>
          <w:rFonts w:cs="Arial"/>
          <w:szCs w:val="22"/>
        </w:rPr>
        <w:t>blenders, mixers and stirrers.</w:t>
      </w:r>
    </w:p>
    <w:p w14:paraId="326E78D5" w14:textId="77777777" w:rsidR="00F66DFC" w:rsidRPr="00F66DFC" w:rsidRDefault="00F66DFC" w:rsidP="00C9053D">
      <w:pPr>
        <w:pStyle w:val="SWAHeading3"/>
      </w:pPr>
      <w:bookmarkStart w:id="45" w:name="_Toc426987933"/>
      <w:r w:rsidRPr="00F66DFC">
        <w:t>Electrical hazards</w:t>
      </w:r>
      <w:bookmarkEnd w:id="45"/>
    </w:p>
    <w:p w14:paraId="531E44DE" w14:textId="77777777" w:rsidR="00F66DFC" w:rsidRDefault="00F66DFC" w:rsidP="00C9053D">
      <w:pPr>
        <w:autoSpaceDE w:val="0"/>
        <w:autoSpaceDN w:val="0"/>
        <w:adjustRightInd w:val="0"/>
        <w:contextualSpacing w:val="0"/>
        <w:rPr>
          <w:rFonts w:cs="Arial"/>
          <w:szCs w:val="22"/>
        </w:rPr>
      </w:pPr>
      <w:r w:rsidRPr="001C7218">
        <w:rPr>
          <w:rFonts w:cs="Arial"/>
          <w:szCs w:val="22"/>
        </w:rPr>
        <w:t>Electrical hazards may cause electrocution, shocks</w:t>
      </w:r>
      <w:r w:rsidRPr="0066212D">
        <w:rPr>
          <w:rFonts w:cs="Arial"/>
          <w:szCs w:val="22"/>
        </w:rPr>
        <w:t xml:space="preserve"> or burns, and can arise from</w:t>
      </w:r>
      <w:r>
        <w:rPr>
          <w:rFonts w:cs="Arial"/>
          <w:szCs w:val="22"/>
        </w:rPr>
        <w:t xml:space="preserve"> </w:t>
      </w:r>
      <w:r w:rsidRPr="0066212D">
        <w:rPr>
          <w:rFonts w:cs="Arial"/>
          <w:szCs w:val="22"/>
        </w:rPr>
        <w:t>cables, transformers, capacitors, relays, exposed terminals and wet surfaces</w:t>
      </w:r>
      <w:r>
        <w:rPr>
          <w:rFonts w:cs="Arial"/>
          <w:szCs w:val="22"/>
        </w:rPr>
        <w:t xml:space="preserve"> </w:t>
      </w:r>
      <w:r w:rsidRPr="0066212D">
        <w:rPr>
          <w:rFonts w:cs="Arial"/>
          <w:szCs w:val="22"/>
        </w:rPr>
        <w:t>where electrical circuit</w:t>
      </w:r>
      <w:r>
        <w:rPr>
          <w:rFonts w:cs="Arial"/>
          <w:szCs w:val="22"/>
        </w:rPr>
        <w:t>s</w:t>
      </w:r>
      <w:r w:rsidRPr="0066212D">
        <w:rPr>
          <w:rFonts w:cs="Arial"/>
          <w:szCs w:val="22"/>
        </w:rPr>
        <w:t xml:space="preserve"> and electrically powered plant are used. </w:t>
      </w:r>
    </w:p>
    <w:p w14:paraId="4B44C90C" w14:textId="77777777" w:rsidR="00F66DFC" w:rsidRPr="0066212D" w:rsidRDefault="00F66DFC" w:rsidP="00C9053D">
      <w:pPr>
        <w:autoSpaceDE w:val="0"/>
        <w:autoSpaceDN w:val="0"/>
        <w:adjustRightInd w:val="0"/>
        <w:contextualSpacing w:val="0"/>
        <w:rPr>
          <w:rFonts w:cs="Arial"/>
          <w:szCs w:val="22"/>
        </w:rPr>
      </w:pPr>
      <w:r>
        <w:rPr>
          <w:rFonts w:cs="Arial"/>
          <w:szCs w:val="22"/>
        </w:rPr>
        <w:t xml:space="preserve">Further guidance is available in the </w:t>
      </w:r>
      <w:hyperlink r:id="rId24" w:history="1">
        <w:r w:rsidRPr="00264AB0">
          <w:rPr>
            <w:rStyle w:val="Hyperlink"/>
            <w:rFonts w:cs="Arial"/>
            <w:szCs w:val="22"/>
          </w:rPr>
          <w:t xml:space="preserve">Code of Practice: </w:t>
        </w:r>
        <w:r w:rsidRPr="00264AB0">
          <w:rPr>
            <w:rStyle w:val="Hyperlink"/>
            <w:rFonts w:cs="Arial"/>
            <w:i/>
            <w:szCs w:val="22"/>
          </w:rPr>
          <w:t>Managing electrical risks in the workplace</w:t>
        </w:r>
      </w:hyperlink>
      <w:r>
        <w:rPr>
          <w:rFonts w:cs="Arial"/>
          <w:szCs w:val="22"/>
        </w:rPr>
        <w:t>.</w:t>
      </w:r>
    </w:p>
    <w:p w14:paraId="28E1A761" w14:textId="77777777" w:rsidR="00F66DFC" w:rsidRPr="00F66DFC" w:rsidRDefault="00F66DFC" w:rsidP="00C9053D">
      <w:pPr>
        <w:pStyle w:val="SWAHeading3"/>
      </w:pPr>
      <w:bookmarkStart w:id="46" w:name="_Toc426987934"/>
      <w:r w:rsidRPr="00F66DFC">
        <w:t>Skin contact with hazardous substances</w:t>
      </w:r>
      <w:bookmarkEnd w:id="46"/>
    </w:p>
    <w:p w14:paraId="73DEFBCB" w14:textId="77777777" w:rsidR="00F66DFC" w:rsidRPr="00375F5D" w:rsidRDefault="00F66DFC" w:rsidP="00C9053D">
      <w:pPr>
        <w:autoSpaceDE w:val="0"/>
        <w:autoSpaceDN w:val="0"/>
        <w:adjustRightInd w:val="0"/>
        <w:contextualSpacing w:val="0"/>
        <w:rPr>
          <w:rFonts w:cs="Arial"/>
          <w:szCs w:val="22"/>
        </w:rPr>
      </w:pPr>
      <w:r w:rsidRPr="006D326C">
        <w:rPr>
          <w:rFonts w:cs="Arial"/>
          <w:szCs w:val="22"/>
        </w:rPr>
        <w:t>The nature of a confined space could give rise to an increased likelihood of skin</w:t>
      </w:r>
      <w:r>
        <w:rPr>
          <w:rFonts w:cs="Arial"/>
          <w:szCs w:val="22"/>
        </w:rPr>
        <w:t xml:space="preserve"> </w:t>
      </w:r>
      <w:r w:rsidRPr="006D326C">
        <w:rPr>
          <w:rFonts w:cs="Arial"/>
          <w:szCs w:val="22"/>
        </w:rPr>
        <w:t xml:space="preserve">contact with surface contaminants. Skin contact with hazardous </w:t>
      </w:r>
      <w:r w:rsidRPr="001C7218">
        <w:rPr>
          <w:rFonts w:cs="Arial"/>
          <w:szCs w:val="22"/>
        </w:rPr>
        <w:t>substances may result in immediate health effects such as burns, irritation or allergic dermatitis, or longer-term systemic effects.</w:t>
      </w:r>
    </w:p>
    <w:p w14:paraId="4C6E867E" w14:textId="77777777" w:rsidR="00F66DFC" w:rsidRPr="00F66DFC" w:rsidRDefault="00F66DFC" w:rsidP="00C9053D">
      <w:pPr>
        <w:pStyle w:val="SWAHeading3"/>
      </w:pPr>
      <w:bookmarkStart w:id="47" w:name="_Toc426987935"/>
      <w:r w:rsidRPr="00F66DFC">
        <w:t>Noise</w:t>
      </w:r>
      <w:bookmarkEnd w:id="47"/>
    </w:p>
    <w:p w14:paraId="472A7168" w14:textId="77777777" w:rsidR="00F66DFC" w:rsidRDefault="00F66DFC" w:rsidP="00C9053D">
      <w:pPr>
        <w:autoSpaceDE w:val="0"/>
        <w:autoSpaceDN w:val="0"/>
        <w:adjustRightInd w:val="0"/>
        <w:contextualSpacing w:val="0"/>
        <w:rPr>
          <w:rFonts w:cs="Arial"/>
          <w:szCs w:val="22"/>
        </w:rPr>
      </w:pPr>
      <w:r w:rsidRPr="006D326C">
        <w:rPr>
          <w:rFonts w:cs="Arial"/>
          <w:szCs w:val="22"/>
        </w:rPr>
        <w:t xml:space="preserve">Noise generated in a confined space from the use of plant, the </w:t>
      </w:r>
      <w:r w:rsidRPr="001C7218">
        <w:rPr>
          <w:rFonts w:cs="Arial"/>
          <w:szCs w:val="22"/>
        </w:rPr>
        <w:t xml:space="preserve">work method or process may </w:t>
      </w:r>
      <w:r>
        <w:rPr>
          <w:rFonts w:cs="Arial"/>
          <w:szCs w:val="22"/>
        </w:rPr>
        <w:br/>
      </w:r>
      <w:r w:rsidRPr="001C7218">
        <w:rPr>
          <w:rFonts w:cs="Arial"/>
          <w:szCs w:val="22"/>
        </w:rPr>
        <w:t xml:space="preserve">be amplified due to reflections off hard surfaces. Exposure to hazardous noise may result in hearing loss, tinnitus and other non-auditory health effects. Hazardous noise may also prevent workers </w:t>
      </w:r>
      <w:r>
        <w:rPr>
          <w:rFonts w:cs="Arial"/>
          <w:szCs w:val="22"/>
        </w:rPr>
        <w:t xml:space="preserve">from </w:t>
      </w:r>
      <w:r w:rsidRPr="001C7218">
        <w:rPr>
          <w:rFonts w:cs="Arial"/>
          <w:szCs w:val="22"/>
        </w:rPr>
        <w:t>hearing warning signals and distract workers from their work.</w:t>
      </w:r>
      <w:r>
        <w:rPr>
          <w:rFonts w:cs="Arial"/>
          <w:szCs w:val="22"/>
        </w:rPr>
        <w:t xml:space="preserve"> </w:t>
      </w:r>
    </w:p>
    <w:p w14:paraId="424D7042" w14:textId="77777777" w:rsidR="00F66DFC" w:rsidRPr="00F226F0" w:rsidRDefault="00F66DFC" w:rsidP="00C9053D">
      <w:pPr>
        <w:autoSpaceDE w:val="0"/>
        <w:autoSpaceDN w:val="0"/>
        <w:adjustRightInd w:val="0"/>
        <w:contextualSpacing w:val="0"/>
      </w:pPr>
      <w:r w:rsidRPr="00AC0018">
        <w:rPr>
          <w:rFonts w:cs="Arial"/>
          <w:szCs w:val="22"/>
        </w:rPr>
        <w:t xml:space="preserve">Further guidance is available in the </w:t>
      </w:r>
      <w:hyperlink r:id="rId25" w:history="1">
        <w:r w:rsidRPr="00285AE6">
          <w:rPr>
            <w:rStyle w:val="Hyperlink"/>
          </w:rPr>
          <w:t>Code of Practice:</w:t>
        </w:r>
        <w:r w:rsidRPr="00285AE6">
          <w:rPr>
            <w:rStyle w:val="Hyperlink"/>
            <w:i/>
          </w:rPr>
          <w:t xml:space="preserve"> Managing noise and preventing hearing loss at work</w:t>
        </w:r>
      </w:hyperlink>
      <w:r w:rsidRPr="00F226F0">
        <w:rPr>
          <w:i/>
        </w:rPr>
        <w:t>.</w:t>
      </w:r>
      <w:r w:rsidRPr="00F226F0">
        <w:t xml:space="preserve"> </w:t>
      </w:r>
    </w:p>
    <w:p w14:paraId="2FD866C6" w14:textId="77777777" w:rsidR="00F66DFC" w:rsidRPr="00F66DFC" w:rsidRDefault="00F66DFC" w:rsidP="00C9053D">
      <w:pPr>
        <w:pStyle w:val="SWAHeading3"/>
      </w:pPr>
      <w:bookmarkStart w:id="48" w:name="_Toc426987936"/>
      <w:r w:rsidRPr="00F66DFC">
        <w:t>Manual tasks</w:t>
      </w:r>
      <w:bookmarkEnd w:id="48"/>
    </w:p>
    <w:p w14:paraId="1BEB88C2" w14:textId="77777777" w:rsidR="00F66DFC" w:rsidRDefault="00F66DFC" w:rsidP="00C9053D">
      <w:pPr>
        <w:autoSpaceDE w:val="0"/>
        <w:autoSpaceDN w:val="0"/>
        <w:adjustRightInd w:val="0"/>
        <w:contextualSpacing w:val="0"/>
        <w:rPr>
          <w:rFonts w:cs="Arial"/>
          <w:szCs w:val="22"/>
        </w:rPr>
      </w:pPr>
      <w:r w:rsidRPr="006D326C">
        <w:rPr>
          <w:rFonts w:cs="Arial"/>
          <w:szCs w:val="22"/>
        </w:rPr>
        <w:t xml:space="preserve">Hazards arising from manual </w:t>
      </w:r>
      <w:r>
        <w:rPr>
          <w:rFonts w:cs="Arial"/>
          <w:szCs w:val="22"/>
        </w:rPr>
        <w:t>tasks</w:t>
      </w:r>
      <w:r w:rsidRPr="006D326C">
        <w:rPr>
          <w:rFonts w:cs="Arial"/>
          <w:szCs w:val="22"/>
        </w:rPr>
        <w:t xml:space="preserve"> </w:t>
      </w:r>
      <w:r w:rsidRPr="001C7218">
        <w:rPr>
          <w:rFonts w:cs="Arial"/>
          <w:szCs w:val="22"/>
        </w:rPr>
        <w:t xml:space="preserve">may be exacerbated by physical constraints associated with working in a confined space. Additional hazards may arise from the use of personal protective equipment </w:t>
      </w:r>
      <w:r>
        <w:rPr>
          <w:rFonts w:cs="Arial"/>
          <w:szCs w:val="22"/>
        </w:rPr>
        <w:t xml:space="preserve">(PPE) </w:t>
      </w:r>
      <w:r w:rsidRPr="001C7218">
        <w:rPr>
          <w:rFonts w:cs="Arial"/>
          <w:szCs w:val="22"/>
        </w:rPr>
        <w:t>that restricts movement, grip and mobility.</w:t>
      </w:r>
    </w:p>
    <w:p w14:paraId="35EA3140" w14:textId="77777777" w:rsidR="00F66DFC" w:rsidRPr="00AC0018" w:rsidRDefault="00F66DFC" w:rsidP="00C9053D">
      <w:pPr>
        <w:autoSpaceDE w:val="0"/>
        <w:autoSpaceDN w:val="0"/>
        <w:adjustRightInd w:val="0"/>
        <w:contextualSpacing w:val="0"/>
        <w:rPr>
          <w:rFonts w:cs="Arial"/>
          <w:szCs w:val="22"/>
        </w:rPr>
      </w:pPr>
      <w:r w:rsidRPr="00AC0018">
        <w:rPr>
          <w:rFonts w:cs="Arial"/>
          <w:szCs w:val="22"/>
        </w:rPr>
        <w:t>Further guidance is available in the</w:t>
      </w:r>
      <w:r w:rsidRPr="00855F79">
        <w:rPr>
          <w:rFonts w:cs="Arial"/>
          <w:szCs w:val="22"/>
        </w:rPr>
        <w:t xml:space="preserve"> </w:t>
      </w:r>
      <w:hyperlink r:id="rId26" w:history="1">
        <w:r w:rsidRPr="009E18B2">
          <w:rPr>
            <w:rStyle w:val="Hyperlink"/>
          </w:rPr>
          <w:t>Code of Practice:</w:t>
        </w:r>
        <w:r w:rsidRPr="009E18B2">
          <w:rPr>
            <w:rStyle w:val="Hyperlink"/>
            <w:i/>
          </w:rPr>
          <w:t xml:space="preserve"> Hazardous manual tasks</w:t>
        </w:r>
      </w:hyperlink>
      <w:r w:rsidRPr="000036A7">
        <w:rPr>
          <w:rFonts w:cs="Arial"/>
          <w:i/>
          <w:szCs w:val="22"/>
        </w:rPr>
        <w:t>.</w:t>
      </w:r>
      <w:r w:rsidRPr="00AC0018">
        <w:rPr>
          <w:rFonts w:cs="Arial"/>
          <w:szCs w:val="22"/>
        </w:rPr>
        <w:t xml:space="preserve"> </w:t>
      </w:r>
    </w:p>
    <w:p w14:paraId="7470359F" w14:textId="77777777" w:rsidR="00F66DFC" w:rsidRPr="00F66DFC" w:rsidRDefault="00F66DFC" w:rsidP="00C9053D">
      <w:pPr>
        <w:pStyle w:val="SWAHeading3"/>
      </w:pPr>
      <w:bookmarkStart w:id="49" w:name="_Toc426987937"/>
      <w:r w:rsidRPr="00F66DFC">
        <w:t>Radiation</w:t>
      </w:r>
      <w:bookmarkEnd w:id="49"/>
    </w:p>
    <w:p w14:paraId="0FC5F8A5" w14:textId="77777777" w:rsidR="00F66DFC" w:rsidRPr="00876694" w:rsidDel="000B07A1" w:rsidRDefault="00F66DFC" w:rsidP="00C9053D">
      <w:pPr>
        <w:contextualSpacing w:val="0"/>
      </w:pPr>
      <w:r w:rsidRPr="000B07A1">
        <w:t>The health effects associated with radiation depend on the type of radiation involved. Sources of radiation include radioactive sources, X-rays, lasers, welding flash, radio frequency and microwaves.</w:t>
      </w:r>
    </w:p>
    <w:p w14:paraId="38E08A5D" w14:textId="77777777" w:rsidR="00F66DFC" w:rsidRPr="00F66DFC" w:rsidRDefault="00F66DFC" w:rsidP="00020F58">
      <w:pPr>
        <w:pStyle w:val="SWAHeading3"/>
        <w:keepNext/>
      </w:pPr>
      <w:bookmarkStart w:id="50" w:name="_Toc426987938"/>
      <w:r w:rsidRPr="00F66DFC">
        <w:lastRenderedPageBreak/>
        <w:t>Environmental hazards</w:t>
      </w:r>
      <w:bookmarkEnd w:id="50"/>
    </w:p>
    <w:p w14:paraId="1928E303" w14:textId="77777777" w:rsidR="00F66DFC" w:rsidRDefault="00F66DFC" w:rsidP="00C9053D">
      <w:pPr>
        <w:autoSpaceDE w:val="0"/>
        <w:autoSpaceDN w:val="0"/>
        <w:adjustRightInd w:val="0"/>
        <w:contextualSpacing w:val="0"/>
        <w:rPr>
          <w:rFonts w:cs="Arial"/>
          <w:szCs w:val="22"/>
        </w:rPr>
      </w:pPr>
      <w:r w:rsidRPr="006D326C">
        <w:rPr>
          <w:rFonts w:cs="Arial"/>
          <w:szCs w:val="22"/>
        </w:rPr>
        <w:t xml:space="preserve">Environmental hazards associated with work in a confined </w:t>
      </w:r>
      <w:r w:rsidRPr="000577EA">
        <w:rPr>
          <w:rFonts w:cs="Arial"/>
          <w:szCs w:val="22"/>
        </w:rPr>
        <w:t>space may cause or contribute to harm. Examples of environmental hazards include:</w:t>
      </w:r>
      <w:r>
        <w:rPr>
          <w:rFonts w:cs="Arial"/>
          <w:szCs w:val="22"/>
        </w:rPr>
        <w:t xml:space="preserve"> </w:t>
      </w:r>
    </w:p>
    <w:p w14:paraId="509999AB" w14:textId="77777777" w:rsidR="00F66DFC" w:rsidRPr="00B64418" w:rsidRDefault="00F66DFC" w:rsidP="00C9053D">
      <w:pPr>
        <w:pStyle w:val="ListBullet"/>
        <w:spacing w:after="120" w:line="240" w:lineRule="auto"/>
        <w:ind w:left="720"/>
      </w:pPr>
      <w:r w:rsidRPr="00B64418">
        <w:t>heat or cold stress arising from the work, process or conditions</w:t>
      </w:r>
    </w:p>
    <w:p w14:paraId="2FA91C13" w14:textId="77777777" w:rsidR="00F66DFC" w:rsidRPr="00B64418" w:rsidRDefault="00F66DFC" w:rsidP="00C9053D">
      <w:pPr>
        <w:pStyle w:val="ListBullet"/>
        <w:spacing w:after="120" w:line="240" w:lineRule="auto"/>
        <w:ind w:left="720"/>
      </w:pPr>
      <w:r w:rsidRPr="00B64418">
        <w:t>slips, trips and falls arising from slippery surfaces or obstacles</w:t>
      </w:r>
      <w:r>
        <w:t>, and</w:t>
      </w:r>
    </w:p>
    <w:p w14:paraId="05A6CE69" w14:textId="77777777" w:rsidR="00F66DFC" w:rsidRPr="00B64418" w:rsidRDefault="00F66DFC" w:rsidP="00C9053D">
      <w:pPr>
        <w:pStyle w:val="ListBullet"/>
        <w:spacing w:after="120" w:line="240" w:lineRule="auto"/>
        <w:ind w:left="720"/>
      </w:pPr>
      <w:r w:rsidRPr="00B64418">
        <w:t>inadequate lighting.</w:t>
      </w:r>
    </w:p>
    <w:p w14:paraId="6B494CE3" w14:textId="77777777" w:rsidR="00F66DFC" w:rsidRPr="00F226F0" w:rsidRDefault="00F66DFC" w:rsidP="00C9053D">
      <w:pPr>
        <w:autoSpaceDE w:val="0"/>
        <w:autoSpaceDN w:val="0"/>
        <w:adjustRightInd w:val="0"/>
        <w:contextualSpacing w:val="0"/>
        <w:rPr>
          <w:rFonts w:cs="Arial"/>
          <w:szCs w:val="22"/>
        </w:rPr>
      </w:pPr>
      <w:r w:rsidRPr="00FD2170">
        <w:rPr>
          <w:rFonts w:cs="Arial"/>
          <w:szCs w:val="22"/>
        </w:rPr>
        <w:t xml:space="preserve">Further guidance is available in the </w:t>
      </w:r>
      <w:hyperlink r:id="rId27" w:history="1">
        <w:r w:rsidRPr="002864C1">
          <w:rPr>
            <w:rStyle w:val="Hyperlink"/>
            <w:i/>
          </w:rPr>
          <w:t>Code of Practice: Managing the work environment and facilities</w:t>
        </w:r>
      </w:hyperlink>
      <w:r w:rsidRPr="002864C1">
        <w:rPr>
          <w:rStyle w:val="Hyperlink"/>
        </w:rPr>
        <w:t>.</w:t>
      </w:r>
      <w:r w:rsidRPr="00F226F0">
        <w:rPr>
          <w:rFonts w:cs="Arial"/>
          <w:szCs w:val="22"/>
        </w:rPr>
        <w:t xml:space="preserve"> </w:t>
      </w:r>
    </w:p>
    <w:p w14:paraId="761789E3" w14:textId="77777777" w:rsidR="00F66DFC" w:rsidRPr="00F66DFC" w:rsidRDefault="00F66DFC" w:rsidP="00C9053D">
      <w:pPr>
        <w:pStyle w:val="SWAHeading3"/>
      </w:pPr>
      <w:bookmarkStart w:id="51" w:name="_Toc426987939"/>
      <w:r w:rsidRPr="00F66DFC">
        <w:t>Hazards outside the confined space</w:t>
      </w:r>
      <w:bookmarkEnd w:id="51"/>
      <w:r w:rsidRPr="00F66DFC">
        <w:t xml:space="preserve"> </w:t>
      </w:r>
    </w:p>
    <w:p w14:paraId="0011B930" w14:textId="77777777" w:rsidR="00F66DFC" w:rsidRDefault="00F66DFC" w:rsidP="00C9053D">
      <w:pPr>
        <w:autoSpaceDE w:val="0"/>
        <w:autoSpaceDN w:val="0"/>
        <w:adjustRightInd w:val="0"/>
        <w:contextualSpacing w:val="0"/>
        <w:rPr>
          <w:rFonts w:cs="Arial"/>
          <w:szCs w:val="22"/>
        </w:rPr>
      </w:pPr>
      <w:r w:rsidRPr="006D326C">
        <w:rPr>
          <w:rFonts w:cs="Arial"/>
          <w:szCs w:val="22"/>
        </w:rPr>
        <w:t>Where the confined space has a vertical opening, there is a risk that people</w:t>
      </w:r>
      <w:r>
        <w:rPr>
          <w:rFonts w:cs="Arial"/>
          <w:szCs w:val="22"/>
        </w:rPr>
        <w:t xml:space="preserve"> </w:t>
      </w:r>
      <w:r w:rsidRPr="006D326C">
        <w:rPr>
          <w:rFonts w:cs="Arial"/>
          <w:szCs w:val="22"/>
        </w:rPr>
        <w:t xml:space="preserve">could fall in. </w:t>
      </w:r>
    </w:p>
    <w:p w14:paraId="42FA1352" w14:textId="77777777" w:rsidR="00F66DFC" w:rsidRDefault="00F66DFC" w:rsidP="00C9053D">
      <w:pPr>
        <w:autoSpaceDE w:val="0"/>
        <w:autoSpaceDN w:val="0"/>
        <w:adjustRightInd w:val="0"/>
        <w:contextualSpacing w:val="0"/>
        <w:rPr>
          <w:rFonts w:cs="Arial"/>
          <w:szCs w:val="22"/>
        </w:rPr>
      </w:pPr>
      <w:r w:rsidRPr="006D326C">
        <w:rPr>
          <w:rFonts w:cs="Arial"/>
          <w:szCs w:val="22"/>
        </w:rPr>
        <w:t>Traffic hazards are a concern where confined space entrances or exits are</w:t>
      </w:r>
      <w:r>
        <w:rPr>
          <w:rFonts w:cs="Arial"/>
          <w:szCs w:val="22"/>
        </w:rPr>
        <w:t xml:space="preserve"> </w:t>
      </w:r>
      <w:r w:rsidRPr="006D326C">
        <w:rPr>
          <w:rFonts w:cs="Arial"/>
          <w:szCs w:val="22"/>
        </w:rPr>
        <w:t xml:space="preserve">located on footpaths or roads. There is the potential for </w:t>
      </w:r>
      <w:r>
        <w:rPr>
          <w:rFonts w:cs="Arial"/>
          <w:szCs w:val="22"/>
        </w:rPr>
        <w:t>workers</w:t>
      </w:r>
      <w:r w:rsidRPr="006D326C">
        <w:rPr>
          <w:rFonts w:cs="Arial"/>
          <w:szCs w:val="22"/>
        </w:rPr>
        <w:t xml:space="preserve"> entering</w:t>
      </w:r>
      <w:r>
        <w:rPr>
          <w:rFonts w:cs="Arial"/>
          <w:szCs w:val="22"/>
        </w:rPr>
        <w:t xml:space="preserve"> </w:t>
      </w:r>
      <w:r w:rsidRPr="006D326C">
        <w:rPr>
          <w:rFonts w:cs="Arial"/>
          <w:szCs w:val="22"/>
        </w:rPr>
        <w:t>or exiting the space to be struck and injured by vehicle traffic.</w:t>
      </w:r>
    </w:p>
    <w:p w14:paraId="0EC40311" w14:textId="77777777" w:rsidR="00F66DFC" w:rsidRPr="00C34CE8" w:rsidRDefault="00F66DFC" w:rsidP="00C9053D">
      <w:pPr>
        <w:autoSpaceDE w:val="0"/>
        <w:autoSpaceDN w:val="0"/>
        <w:adjustRightInd w:val="0"/>
        <w:contextualSpacing w:val="0"/>
        <w:rPr>
          <w:rFonts w:cs="Arial"/>
          <w:szCs w:val="22"/>
        </w:rPr>
      </w:pPr>
      <w:r w:rsidRPr="000640D9">
        <w:rPr>
          <w:rFonts w:cs="Arial"/>
          <w:szCs w:val="22"/>
        </w:rPr>
        <w:t>Work done outside the space, but near openings to it, can c</w:t>
      </w:r>
      <w:r w:rsidRPr="000577EA">
        <w:rPr>
          <w:rFonts w:cs="Arial"/>
          <w:szCs w:val="22"/>
        </w:rPr>
        <w:t>ontaminate the atmosphere inside the space. A common example is the exhaust gases from an internal combustion engine. There may also be potential for fire or explosion where hot work is done in areas next to confined spaces that contain flammable atmospheres.</w:t>
      </w:r>
    </w:p>
    <w:p w14:paraId="10B64EDD" w14:textId="3507BB6D" w:rsidR="00F66DFC" w:rsidRPr="00F66DFC" w:rsidRDefault="00F66DFC" w:rsidP="00C9053D">
      <w:pPr>
        <w:pStyle w:val="SWAHeading3"/>
      </w:pPr>
      <w:bookmarkStart w:id="52" w:name="_Toc426987940"/>
      <w:r w:rsidRPr="00F66DFC">
        <w:t>Physiological demands and psychosocial hazards</w:t>
      </w:r>
      <w:bookmarkEnd w:id="52"/>
    </w:p>
    <w:p w14:paraId="3CFC23CA" w14:textId="7BE2BDA0" w:rsidR="00F66DFC" w:rsidRPr="000577EA" w:rsidRDefault="00F66DFC" w:rsidP="00C9053D">
      <w:pPr>
        <w:autoSpaceDE w:val="0"/>
        <w:autoSpaceDN w:val="0"/>
        <w:adjustRightInd w:val="0"/>
        <w:contextualSpacing w:val="0"/>
        <w:rPr>
          <w:rFonts w:cs="Arial"/>
          <w:szCs w:val="22"/>
        </w:rPr>
      </w:pPr>
      <w:r w:rsidRPr="006D326C">
        <w:rPr>
          <w:rFonts w:cs="Arial"/>
          <w:szCs w:val="22"/>
        </w:rPr>
        <w:t xml:space="preserve">Working in a confined space </w:t>
      </w:r>
      <w:r w:rsidRPr="000577EA">
        <w:rPr>
          <w:rFonts w:cs="Arial"/>
          <w:szCs w:val="22"/>
        </w:rPr>
        <w:t xml:space="preserve">may impose additional physiological demands over and above those encountered in a normal working environment. Consideration should be given to </w:t>
      </w:r>
      <w:r>
        <w:rPr>
          <w:rFonts w:cs="Arial"/>
          <w:szCs w:val="22"/>
        </w:rPr>
        <w:t xml:space="preserve">a </w:t>
      </w:r>
      <w:r w:rsidRPr="000577EA">
        <w:rPr>
          <w:rFonts w:cs="Arial"/>
          <w:szCs w:val="22"/>
        </w:rPr>
        <w:t>worker’s:</w:t>
      </w:r>
    </w:p>
    <w:p w14:paraId="2FF5DC5E" w14:textId="77777777" w:rsidR="00F66DFC" w:rsidRPr="00B64418" w:rsidRDefault="00F66DFC" w:rsidP="00012A84">
      <w:pPr>
        <w:pStyle w:val="ListBullet"/>
        <w:numPr>
          <w:ilvl w:val="0"/>
          <w:numId w:val="47"/>
        </w:numPr>
        <w:spacing w:after="120" w:line="240" w:lineRule="auto"/>
      </w:pPr>
      <w:r w:rsidRPr="00B64418">
        <w:t>physical ability</w:t>
      </w:r>
    </w:p>
    <w:p w14:paraId="0613CFC7" w14:textId="77777777" w:rsidR="00F66DFC" w:rsidRPr="00B64418" w:rsidRDefault="00F66DFC" w:rsidP="00012A84">
      <w:pPr>
        <w:pStyle w:val="ListBullet"/>
        <w:numPr>
          <w:ilvl w:val="0"/>
          <w:numId w:val="47"/>
        </w:numPr>
        <w:spacing w:after="120" w:line="240" w:lineRule="auto"/>
      </w:pPr>
      <w:r w:rsidRPr="00B64418">
        <w:t>ability to work in a restrictive space (for example claustrophobia)</w:t>
      </w:r>
      <w:r>
        <w:t>, and</w:t>
      </w:r>
    </w:p>
    <w:p w14:paraId="4116BFAA" w14:textId="77777777" w:rsidR="00F66DFC" w:rsidRPr="00086888" w:rsidRDefault="00F66DFC" w:rsidP="00012A84">
      <w:pPr>
        <w:pStyle w:val="ListBullet"/>
        <w:numPr>
          <w:ilvl w:val="0"/>
          <w:numId w:val="47"/>
        </w:numPr>
        <w:spacing w:after="120" w:line="240" w:lineRule="auto"/>
      </w:pPr>
      <w:r w:rsidRPr="00B64418">
        <w:t xml:space="preserve">ability to wear the </w:t>
      </w:r>
      <w:r>
        <w:t xml:space="preserve">PPE </w:t>
      </w:r>
      <w:r w:rsidRPr="00B64418">
        <w:t>required to do the work (for example respirators).</w:t>
      </w:r>
    </w:p>
    <w:p w14:paraId="20C3A358" w14:textId="44918A73" w:rsidR="00F66DFC" w:rsidRDefault="00F66DFC" w:rsidP="00C9053D">
      <w:pPr>
        <w:autoSpaceDE w:val="0"/>
        <w:autoSpaceDN w:val="0"/>
        <w:adjustRightInd w:val="0"/>
        <w:contextualSpacing w:val="0"/>
        <w:rPr>
          <w:rFonts w:cs="Arial"/>
          <w:szCs w:val="22"/>
        </w:rPr>
      </w:pPr>
      <w:r>
        <w:rPr>
          <w:rFonts w:cs="Arial"/>
          <w:szCs w:val="22"/>
        </w:rPr>
        <w:t>Confined spaces can also give rise to psychosocial hazards such as:</w:t>
      </w:r>
    </w:p>
    <w:p w14:paraId="0C5E1E7E" w14:textId="2E205A00" w:rsidR="00F66DFC" w:rsidRPr="00012A84" w:rsidRDefault="00F66DFC" w:rsidP="00012A84">
      <w:pPr>
        <w:pStyle w:val="ListParagraph"/>
        <w:numPr>
          <w:ilvl w:val="0"/>
          <w:numId w:val="46"/>
        </w:numPr>
        <w:autoSpaceDE w:val="0"/>
        <w:autoSpaceDN w:val="0"/>
        <w:adjustRightInd w:val="0"/>
        <w:spacing w:line="240" w:lineRule="auto"/>
        <w:contextualSpacing w:val="0"/>
        <w:rPr>
          <w:rFonts w:cs="Arial"/>
          <w:szCs w:val="22"/>
        </w:rPr>
      </w:pPr>
      <w:r w:rsidRPr="00012A84">
        <w:rPr>
          <w:rFonts w:cs="Arial"/>
          <w:szCs w:val="22"/>
        </w:rPr>
        <w:t>high job demands (e.g. high levels of physical, mental or emotional effort are needed to do the job)</w:t>
      </w:r>
    </w:p>
    <w:p w14:paraId="11C4921B" w14:textId="77777777" w:rsidR="00F66DFC" w:rsidRPr="00012A84" w:rsidRDefault="00F66DFC" w:rsidP="00012A84">
      <w:pPr>
        <w:pStyle w:val="ListParagraph"/>
        <w:numPr>
          <w:ilvl w:val="0"/>
          <w:numId w:val="46"/>
        </w:numPr>
        <w:autoSpaceDE w:val="0"/>
        <w:autoSpaceDN w:val="0"/>
        <w:adjustRightInd w:val="0"/>
        <w:spacing w:line="240" w:lineRule="auto"/>
        <w:contextualSpacing w:val="0"/>
        <w:rPr>
          <w:rFonts w:cs="Arial"/>
          <w:szCs w:val="22"/>
        </w:rPr>
      </w:pPr>
      <w:r w:rsidRPr="00012A84">
        <w:rPr>
          <w:rFonts w:cs="Arial"/>
          <w:szCs w:val="22"/>
        </w:rPr>
        <w:t>low job control (e.g. workers unable to limit where they are required to work in a restrictive space)</w:t>
      </w:r>
    </w:p>
    <w:p w14:paraId="3D25D07A" w14:textId="77777777" w:rsidR="00F66DFC" w:rsidRPr="00012A84" w:rsidRDefault="00F66DFC" w:rsidP="00012A84">
      <w:pPr>
        <w:pStyle w:val="ListParagraph"/>
        <w:numPr>
          <w:ilvl w:val="0"/>
          <w:numId w:val="46"/>
        </w:numPr>
        <w:autoSpaceDE w:val="0"/>
        <w:autoSpaceDN w:val="0"/>
        <w:adjustRightInd w:val="0"/>
        <w:spacing w:line="240" w:lineRule="auto"/>
        <w:contextualSpacing w:val="0"/>
        <w:rPr>
          <w:rFonts w:cs="Arial"/>
          <w:szCs w:val="22"/>
        </w:rPr>
      </w:pPr>
      <w:r w:rsidRPr="00012A84">
        <w:rPr>
          <w:rFonts w:cs="Arial"/>
          <w:szCs w:val="22"/>
        </w:rPr>
        <w:t>poor physical environments (e.g. performing hazardous work, doing demanding work while wearing uncomfortable PPE, conditions that affect concentration or are unpleasant), and</w:t>
      </w:r>
    </w:p>
    <w:p w14:paraId="6EBBBAC6" w14:textId="2A2972D1" w:rsidR="00F66DFC" w:rsidRPr="00012A84" w:rsidRDefault="00F66DFC" w:rsidP="00012A84">
      <w:pPr>
        <w:pStyle w:val="ListParagraph"/>
        <w:numPr>
          <w:ilvl w:val="0"/>
          <w:numId w:val="46"/>
        </w:numPr>
        <w:autoSpaceDE w:val="0"/>
        <w:autoSpaceDN w:val="0"/>
        <w:adjustRightInd w:val="0"/>
        <w:spacing w:line="240" w:lineRule="auto"/>
        <w:contextualSpacing w:val="0"/>
        <w:rPr>
          <w:rFonts w:cs="Arial"/>
          <w:szCs w:val="22"/>
        </w:rPr>
      </w:pPr>
      <w:r w:rsidRPr="00012A84">
        <w:rPr>
          <w:rFonts w:cs="Arial"/>
          <w:szCs w:val="22"/>
        </w:rPr>
        <w:t>remote or isolated work (e.g. significant delays to entering or exiting the space, or difficulty getting help in an emergency).</w:t>
      </w:r>
    </w:p>
    <w:p w14:paraId="32F931B2" w14:textId="2DAF6C68" w:rsidR="00F66DFC" w:rsidRPr="00FD0CF8" w:rsidRDefault="00F66DFC" w:rsidP="00C9053D">
      <w:pPr>
        <w:autoSpaceDE w:val="0"/>
        <w:autoSpaceDN w:val="0"/>
        <w:adjustRightInd w:val="0"/>
        <w:contextualSpacing w:val="0"/>
        <w:rPr>
          <w:rFonts w:cs="Arial"/>
          <w:i/>
          <w:iCs/>
          <w:szCs w:val="22"/>
        </w:rPr>
      </w:pPr>
      <w:r>
        <w:rPr>
          <w:rFonts w:cs="Arial"/>
          <w:szCs w:val="22"/>
        </w:rPr>
        <w:t xml:space="preserve">Information about psychosocial hazards and how they can be managed is available in the </w:t>
      </w:r>
      <w:hyperlink r:id="rId28" w:history="1">
        <w:r w:rsidRPr="00B50A56">
          <w:rPr>
            <w:rStyle w:val="Hyperlink"/>
            <w:rFonts w:cs="Arial"/>
            <w:szCs w:val="22"/>
          </w:rPr>
          <w:t xml:space="preserve">Code of Practice: </w:t>
        </w:r>
        <w:r w:rsidRPr="00B50A56">
          <w:rPr>
            <w:rStyle w:val="Hyperlink"/>
            <w:rFonts w:cs="Arial"/>
            <w:i/>
            <w:iCs/>
            <w:szCs w:val="22"/>
          </w:rPr>
          <w:t>Managing psychosocial hazards at work</w:t>
        </w:r>
      </w:hyperlink>
      <w:r>
        <w:rPr>
          <w:rFonts w:cs="Arial"/>
          <w:i/>
          <w:iCs/>
          <w:szCs w:val="22"/>
        </w:rPr>
        <w:t>.</w:t>
      </w:r>
    </w:p>
    <w:p w14:paraId="1CF44592" w14:textId="77777777" w:rsidR="00F66DFC" w:rsidRPr="00B64418" w:rsidRDefault="00F66DFC" w:rsidP="00020F58">
      <w:pPr>
        <w:pStyle w:val="SWAHeading2"/>
        <w:keepNext/>
      </w:pPr>
      <w:bookmarkStart w:id="53" w:name="_Toc514165012"/>
      <w:bookmarkStart w:id="54" w:name="_Toc181777531"/>
      <w:r w:rsidRPr="00B64418">
        <w:lastRenderedPageBreak/>
        <w:t>Assessing the risks</w:t>
      </w:r>
      <w:bookmarkEnd w:id="53"/>
      <w:bookmarkEnd w:id="54"/>
      <w:r w:rsidRPr="00B64418">
        <w:t xml:space="preserve"> </w:t>
      </w:r>
    </w:p>
    <w:p w14:paraId="621DA597" w14:textId="77777777" w:rsidR="00F66DFC" w:rsidRPr="000036A7" w:rsidRDefault="00F66DFC" w:rsidP="00C9053D">
      <w:pPr>
        <w:contextualSpacing w:val="0"/>
      </w:pPr>
      <w:r w:rsidRPr="000036A7">
        <w:t>A risk assessment involves considering what could happen if someone is exposed to a hazard and the likelihood of it happening. A risk assessment can help you determine:</w:t>
      </w:r>
    </w:p>
    <w:p w14:paraId="26666A7F" w14:textId="77777777" w:rsidR="00F66DFC" w:rsidRPr="000036A7" w:rsidRDefault="00F66DFC" w:rsidP="00C9053D">
      <w:pPr>
        <w:pStyle w:val="ListBullet"/>
        <w:spacing w:after="120" w:line="240" w:lineRule="auto"/>
        <w:ind w:left="720"/>
      </w:pPr>
      <w:r w:rsidRPr="000036A7">
        <w:t>how severe a risk is</w:t>
      </w:r>
    </w:p>
    <w:p w14:paraId="42105F68" w14:textId="77777777" w:rsidR="00F66DFC" w:rsidRPr="000036A7" w:rsidRDefault="00F66DFC" w:rsidP="00C9053D">
      <w:pPr>
        <w:pStyle w:val="ListBullet"/>
        <w:spacing w:after="120" w:line="240" w:lineRule="auto"/>
        <w:ind w:left="720"/>
      </w:pPr>
      <w:r w:rsidRPr="000036A7">
        <w:t xml:space="preserve">whether any existing control measures are effective </w:t>
      </w:r>
    </w:p>
    <w:p w14:paraId="0928E762" w14:textId="77777777" w:rsidR="00F66DFC" w:rsidRPr="000036A7" w:rsidRDefault="00F66DFC" w:rsidP="00C9053D">
      <w:pPr>
        <w:pStyle w:val="ListBullet"/>
        <w:spacing w:after="120" w:line="240" w:lineRule="auto"/>
        <w:ind w:left="720"/>
      </w:pPr>
      <w:r w:rsidRPr="000036A7">
        <w:t>what action you should take to control the risk, and</w:t>
      </w:r>
    </w:p>
    <w:p w14:paraId="014162D6" w14:textId="77777777" w:rsidR="00F66DFC" w:rsidRPr="000036A7" w:rsidRDefault="00F66DFC" w:rsidP="00C9053D">
      <w:pPr>
        <w:pStyle w:val="ListBullet"/>
        <w:spacing w:after="120" w:line="240" w:lineRule="auto"/>
        <w:ind w:left="720"/>
      </w:pPr>
      <w:r w:rsidRPr="000036A7">
        <w:t>how urgently the action needs to be taken.</w:t>
      </w:r>
    </w:p>
    <w:p w14:paraId="4479631D" w14:textId="77777777" w:rsidR="00F66DFC" w:rsidRPr="000036A7" w:rsidRDefault="00F66DFC" w:rsidP="00C9053D">
      <w:pPr>
        <w:keepNext/>
        <w:keepLines/>
        <w:contextualSpacing w:val="0"/>
      </w:pPr>
      <w:r w:rsidRPr="000036A7">
        <w:t xml:space="preserve">Hazards have the potential to cause different types and severities of harm, ranging from minor discomfort to a serious injury or death. </w:t>
      </w:r>
    </w:p>
    <w:p w14:paraId="7FDC324A" w14:textId="77777777" w:rsidR="00F66DFC" w:rsidRPr="000036A7" w:rsidRDefault="00F66DFC" w:rsidP="00C9053D">
      <w:pPr>
        <w:contextualSpacing w:val="0"/>
      </w:pPr>
      <w:r w:rsidRPr="000036A7">
        <w:t xml:space="preserve">Many hazards and their associated risks are well known and have well established and accepted control measures. In these situations, the second step </w:t>
      </w:r>
      <w:r>
        <w:t xml:space="preserve">in the process outlined in </w:t>
      </w:r>
      <w:hyperlink w:anchor="_What_is_involved" w:history="1">
        <w:r w:rsidRPr="00AB6CF6">
          <w:rPr>
            <w:rStyle w:val="Hyperlink"/>
          </w:rPr>
          <w:t>section 1.3</w:t>
        </w:r>
      </w:hyperlink>
      <w:r>
        <w:t xml:space="preserve"> of this Code (</w:t>
      </w:r>
      <w:r w:rsidRPr="000036A7">
        <w:t>to formally assess the risk</w:t>
      </w:r>
      <w:r>
        <w:t>)</w:t>
      </w:r>
      <w:r w:rsidRPr="000036A7">
        <w:t xml:space="preserve"> is not required. If after identifying a hazard you already know the risk and how to control it effectively, you may simply implement the controls.</w:t>
      </w:r>
    </w:p>
    <w:p w14:paraId="3D82359F" w14:textId="77777777" w:rsidR="00F66DFC" w:rsidRDefault="00F66DFC" w:rsidP="00C9053D">
      <w:pPr>
        <w:contextualSpacing w:val="0"/>
      </w:pPr>
      <w:r>
        <w:t>In some circumstances, a risk assessment will assist to:</w:t>
      </w:r>
    </w:p>
    <w:p w14:paraId="474FEE9A" w14:textId="77777777" w:rsidR="00F66DFC" w:rsidRDefault="00F66DFC" w:rsidP="00C9053D">
      <w:pPr>
        <w:pStyle w:val="ListBullet"/>
        <w:spacing w:after="120" w:line="240" w:lineRule="auto"/>
        <w:ind w:left="720"/>
      </w:pPr>
      <w:r>
        <w:t>identify which workers are at risk of exposure</w:t>
      </w:r>
    </w:p>
    <w:p w14:paraId="60815B9E" w14:textId="77777777" w:rsidR="00F66DFC" w:rsidRDefault="00F66DFC" w:rsidP="00C9053D">
      <w:pPr>
        <w:pStyle w:val="ListBullet"/>
        <w:spacing w:after="120" w:line="240" w:lineRule="auto"/>
        <w:ind w:left="720"/>
      </w:pPr>
      <w:r>
        <w:t>determine what sources and processes are causing the risk</w:t>
      </w:r>
    </w:p>
    <w:p w14:paraId="5DA495C9" w14:textId="77777777" w:rsidR="00F66DFC" w:rsidRDefault="00F66DFC" w:rsidP="00C9053D">
      <w:pPr>
        <w:pStyle w:val="ListBullet"/>
        <w:spacing w:after="120" w:line="240" w:lineRule="auto"/>
        <w:ind w:left="720"/>
      </w:pPr>
      <w:r>
        <w:t>identify if and what kind of control measures should be implemented, and</w:t>
      </w:r>
    </w:p>
    <w:p w14:paraId="0E13349C" w14:textId="77777777" w:rsidR="00F66DFC" w:rsidRDefault="00F66DFC" w:rsidP="00C9053D">
      <w:pPr>
        <w:pStyle w:val="ListBullet"/>
        <w:spacing w:after="120" w:line="240" w:lineRule="auto"/>
        <w:ind w:left="720"/>
      </w:pPr>
      <w:r>
        <w:t xml:space="preserve">check the effectiveness of existing control measures. </w:t>
      </w:r>
    </w:p>
    <w:p w14:paraId="11D6106D" w14:textId="77777777" w:rsidR="00F66DFC" w:rsidRPr="00C9053D" w:rsidRDefault="00F66DFC" w:rsidP="00C9053D">
      <w:pPr>
        <w:pStyle w:val="Boxedshaded"/>
        <w:contextualSpacing w:val="0"/>
        <w:rPr>
          <w:rStyle w:val="Emphasised"/>
        </w:rPr>
      </w:pPr>
      <w:r w:rsidRPr="00C9053D">
        <w:rPr>
          <w:rStyle w:val="Emphasised"/>
        </w:rPr>
        <w:t>WHS Regulation 66</w:t>
      </w:r>
    </w:p>
    <w:p w14:paraId="5C40F193" w14:textId="77777777" w:rsidR="00F66DFC" w:rsidRPr="006802E0" w:rsidRDefault="00F66DFC" w:rsidP="00C9053D">
      <w:pPr>
        <w:pStyle w:val="Boxedshaded"/>
        <w:contextualSpacing w:val="0"/>
      </w:pPr>
      <w:r w:rsidRPr="006802E0">
        <w:t>Confined spaces – Managing risks to health and safety</w:t>
      </w:r>
    </w:p>
    <w:p w14:paraId="42807549" w14:textId="77777777" w:rsidR="00F66DFC" w:rsidRPr="00C9053D" w:rsidRDefault="00F66DFC" w:rsidP="00C9053D">
      <w:pPr>
        <w:pStyle w:val="Boxedshaded"/>
        <w:contextualSpacing w:val="0"/>
        <w:rPr>
          <w:rStyle w:val="Emphasised"/>
        </w:rPr>
      </w:pPr>
      <w:r w:rsidRPr="00C9053D">
        <w:rPr>
          <w:rStyle w:val="Emphasised"/>
        </w:rPr>
        <w:t>WHS Regulation 77</w:t>
      </w:r>
    </w:p>
    <w:p w14:paraId="5520460A" w14:textId="77777777" w:rsidR="00F66DFC" w:rsidRPr="006802E0" w:rsidRDefault="00F66DFC" w:rsidP="00C9053D">
      <w:pPr>
        <w:pStyle w:val="Boxedshaded"/>
        <w:contextualSpacing w:val="0"/>
      </w:pPr>
      <w:r w:rsidRPr="006802E0">
        <w:t>Confined spaces – Confined space entry permit and risk assessment must be kept</w:t>
      </w:r>
    </w:p>
    <w:p w14:paraId="522BC346" w14:textId="77777777" w:rsidR="00F66DFC" w:rsidRDefault="00F66DFC" w:rsidP="00C9053D">
      <w:pPr>
        <w:contextualSpacing w:val="0"/>
      </w:pPr>
      <w:r>
        <w:t>As a PCBU, you must ensure a competent person conducts a risk assessment to assess health and safety risks associated with the identified hazards of the confined space.</w:t>
      </w:r>
    </w:p>
    <w:p w14:paraId="73EF45DE" w14:textId="77777777" w:rsidR="00F66DFC" w:rsidRDefault="00F66DFC" w:rsidP="00C9053D">
      <w:pPr>
        <w:contextualSpacing w:val="0"/>
      </w:pPr>
      <w:r>
        <w:t>The risk assessment for a confined space must be undertaken by a competent person and be recorded in writing. The risk assessment must be reviewed and revised by a competent person whenever any risks change.</w:t>
      </w:r>
    </w:p>
    <w:p w14:paraId="3D585600" w14:textId="77777777" w:rsidR="00F66DFC" w:rsidRDefault="00F66DFC" w:rsidP="00C9053D">
      <w:pPr>
        <w:contextualSpacing w:val="0"/>
      </w:pPr>
      <w:r>
        <w:t>A copy must be kept until at least 28 days after the work to which it relates is completed, or if a notifiable incident occurs in connection with the work to which the assessment relates, for at least two years after the incident occurs. A copy of the risk assessment must be available to any relevant worker on request.</w:t>
      </w:r>
    </w:p>
    <w:p w14:paraId="07B9C0B7" w14:textId="77777777" w:rsidR="001B31C6" w:rsidRDefault="001B31C6">
      <w:pPr>
        <w:spacing w:after="200" w:line="276" w:lineRule="auto"/>
        <w:contextualSpacing w:val="0"/>
      </w:pPr>
      <w:r>
        <w:br w:type="page"/>
      </w:r>
    </w:p>
    <w:p w14:paraId="00E81DB0" w14:textId="4BF4C1C0" w:rsidR="00F66DFC" w:rsidRDefault="00F66DFC" w:rsidP="00C9053D">
      <w:pPr>
        <w:contextualSpacing w:val="0"/>
      </w:pPr>
      <w:r>
        <w:lastRenderedPageBreak/>
        <w:t>To manage risk and ensure a risk assessment is carried out by a competent person, you must take into account all relevant matters, including:</w:t>
      </w:r>
    </w:p>
    <w:p w14:paraId="63C79AB0" w14:textId="77777777" w:rsidR="00F66DFC" w:rsidRDefault="00F66DFC" w:rsidP="00C9053D">
      <w:pPr>
        <w:pStyle w:val="ListBullet"/>
        <w:spacing w:after="120" w:line="240" w:lineRule="auto"/>
        <w:ind w:left="720"/>
      </w:pPr>
      <w:r>
        <w:t>whether the work can be carried out without the need to enter the confined space</w:t>
      </w:r>
    </w:p>
    <w:p w14:paraId="7B864327" w14:textId="77777777" w:rsidR="00F66DFC" w:rsidRDefault="00F66DFC" w:rsidP="00C9053D">
      <w:pPr>
        <w:pStyle w:val="ListBullet"/>
        <w:spacing w:after="120" w:line="240" w:lineRule="auto"/>
        <w:ind w:left="720"/>
      </w:pPr>
      <w:r>
        <w:t>the nature of the confined space</w:t>
      </w:r>
    </w:p>
    <w:p w14:paraId="68CB2614" w14:textId="77777777" w:rsidR="00F66DFC" w:rsidRDefault="00F66DFC" w:rsidP="00C9053D">
      <w:pPr>
        <w:pStyle w:val="ListBullet"/>
        <w:spacing w:after="120" w:line="240" w:lineRule="auto"/>
        <w:ind w:left="720"/>
      </w:pPr>
      <w:r>
        <w:t>if the hazard is associated with the concentration of oxygen or the concentration of airborne contaminants in the confined space—any change that may occur in that concentration</w:t>
      </w:r>
    </w:p>
    <w:p w14:paraId="5480B14B" w14:textId="77777777" w:rsidR="00F66DFC" w:rsidRDefault="00F66DFC" w:rsidP="00C9053D">
      <w:pPr>
        <w:pStyle w:val="ListBullet"/>
        <w:spacing w:after="120" w:line="240" w:lineRule="auto"/>
        <w:ind w:left="720"/>
      </w:pPr>
      <w:r>
        <w:t>the work required to be carried out in the confined space, the range of methods by which the work can be carried out and the proposed method of working, and</w:t>
      </w:r>
    </w:p>
    <w:p w14:paraId="681E76E4" w14:textId="77777777" w:rsidR="00F66DFC" w:rsidRDefault="00F66DFC" w:rsidP="00C9053D">
      <w:pPr>
        <w:pStyle w:val="ListBullet"/>
        <w:spacing w:after="120" w:line="240" w:lineRule="auto"/>
        <w:ind w:left="720"/>
      </w:pPr>
      <w:r>
        <w:t xml:space="preserve">the type of emergency </w:t>
      </w:r>
      <w:r w:rsidRPr="00F34A3B">
        <w:t>procedures, including rescue procedures, required.</w:t>
      </w:r>
    </w:p>
    <w:p w14:paraId="73C3F133" w14:textId="77777777" w:rsidR="00F66DFC" w:rsidRDefault="00F66DFC" w:rsidP="00C9053D">
      <w:pPr>
        <w:contextualSpacing w:val="0"/>
      </w:pPr>
      <w:r>
        <w:t>When undertaking a risk assessment to determine the risks requiring control, the following factors should be considered:</w:t>
      </w:r>
    </w:p>
    <w:p w14:paraId="3F0932B4" w14:textId="77777777" w:rsidR="00F66DFC" w:rsidRDefault="00F66DFC" w:rsidP="00C9053D">
      <w:pPr>
        <w:pStyle w:val="ListBullet"/>
        <w:spacing w:after="120" w:line="240" w:lineRule="auto"/>
        <w:ind w:left="720"/>
      </w:pPr>
      <w:r>
        <w:t>the risk of engulfment of a person</w:t>
      </w:r>
    </w:p>
    <w:p w14:paraId="5EEB02EC" w14:textId="77777777" w:rsidR="00F66DFC" w:rsidRDefault="00F66DFC" w:rsidP="00C9053D">
      <w:pPr>
        <w:pStyle w:val="ListBullet"/>
        <w:spacing w:after="120" w:line="240" w:lineRule="auto"/>
        <w:ind w:left="720"/>
      </w:pPr>
      <w:r>
        <w:t>the number of persons occupying the space</w:t>
      </w:r>
    </w:p>
    <w:p w14:paraId="78DC0846" w14:textId="77777777" w:rsidR="00F66DFC" w:rsidRDefault="00F66DFC" w:rsidP="00C9053D">
      <w:pPr>
        <w:pStyle w:val="ListBullet"/>
        <w:spacing w:after="120" w:line="240" w:lineRule="auto"/>
        <w:ind w:left="720"/>
      </w:pPr>
      <w:r>
        <w:t>the soundness and security of the overall structure and the need for lighting and visibility</w:t>
      </w:r>
    </w:p>
    <w:p w14:paraId="2C365EE4" w14:textId="77777777" w:rsidR="00F66DFC" w:rsidRDefault="00F66DFC" w:rsidP="00C9053D">
      <w:pPr>
        <w:pStyle w:val="ListBullet"/>
        <w:spacing w:after="120" w:line="240" w:lineRule="auto"/>
        <w:ind w:left="720"/>
      </w:pPr>
      <w:r>
        <w:t>the identity and nature of the substances last contained in the confined space</w:t>
      </w:r>
    </w:p>
    <w:p w14:paraId="3CE3153D" w14:textId="77777777" w:rsidR="00F66DFC" w:rsidRDefault="00F66DFC" w:rsidP="00C9053D">
      <w:pPr>
        <w:pStyle w:val="ListBullet"/>
        <w:spacing w:after="120" w:line="240" w:lineRule="auto"/>
        <w:ind w:left="720"/>
      </w:pPr>
      <w:r>
        <w:t>any risk control measures needed to bring the confined space to atmospheric pressure</w:t>
      </w:r>
    </w:p>
    <w:p w14:paraId="6EB298C7" w14:textId="77777777" w:rsidR="00F66DFC" w:rsidRPr="00961E03" w:rsidRDefault="00F66DFC" w:rsidP="00C9053D">
      <w:pPr>
        <w:pStyle w:val="ListBullet"/>
        <w:spacing w:after="120" w:line="240" w:lineRule="auto"/>
        <w:ind w:left="720"/>
      </w:pPr>
      <w:r w:rsidRPr="00961E03">
        <w:t>the number of persons required outside the space:</w:t>
      </w:r>
    </w:p>
    <w:p w14:paraId="549BFF68" w14:textId="77777777" w:rsidR="00F66DFC" w:rsidRPr="00392961" w:rsidRDefault="00F66DFC" w:rsidP="008F6568">
      <w:pPr>
        <w:pStyle w:val="ListBullet2"/>
        <w:numPr>
          <w:ilvl w:val="2"/>
          <w:numId w:val="38"/>
        </w:numPr>
        <w:spacing w:after="120" w:line="240" w:lineRule="auto"/>
      </w:pPr>
      <w:r w:rsidRPr="00392961">
        <w:t>to maintain equipment essential for the task being undertaken within the confined space</w:t>
      </w:r>
    </w:p>
    <w:p w14:paraId="7FA20F05" w14:textId="77777777" w:rsidR="00F66DFC" w:rsidRPr="00392961" w:rsidRDefault="00F66DFC" w:rsidP="008F6568">
      <w:pPr>
        <w:pStyle w:val="ListBullet2"/>
        <w:numPr>
          <w:ilvl w:val="2"/>
          <w:numId w:val="38"/>
        </w:numPr>
        <w:spacing w:after="120" w:line="240" w:lineRule="auto"/>
      </w:pPr>
      <w:r w:rsidRPr="00392961">
        <w:t>to provide continuous communication with the persons within the confined space, and</w:t>
      </w:r>
    </w:p>
    <w:p w14:paraId="072735A5" w14:textId="77777777" w:rsidR="00F66DFC" w:rsidRPr="00392961" w:rsidRDefault="00F66DFC" w:rsidP="008F6568">
      <w:pPr>
        <w:pStyle w:val="ListBullet2"/>
        <w:numPr>
          <w:ilvl w:val="2"/>
          <w:numId w:val="38"/>
        </w:numPr>
        <w:spacing w:after="120" w:line="240" w:lineRule="auto"/>
      </w:pPr>
      <w:r w:rsidRPr="00392961">
        <w:t>to properly initiate emergency response procedures</w:t>
      </w:r>
      <w:r>
        <w:t>.</w:t>
      </w:r>
    </w:p>
    <w:p w14:paraId="0641B41E" w14:textId="77777777" w:rsidR="00F66DFC" w:rsidRPr="00961E03" w:rsidRDefault="00F66DFC" w:rsidP="00C9053D">
      <w:pPr>
        <w:pStyle w:val="ListBullet"/>
        <w:spacing w:after="120" w:line="240" w:lineRule="auto"/>
        <w:ind w:left="720"/>
      </w:pPr>
      <w:r w:rsidRPr="00961E03">
        <w:t>risks associated with other hazards, such as noise or electricity</w:t>
      </w:r>
    </w:p>
    <w:p w14:paraId="21A786B7" w14:textId="77777777" w:rsidR="00F66DFC" w:rsidRPr="00961E03" w:rsidRDefault="00F66DFC" w:rsidP="00C9053D">
      <w:pPr>
        <w:pStyle w:val="ListBullet"/>
        <w:spacing w:after="120" w:line="240" w:lineRule="auto"/>
        <w:ind w:left="720"/>
      </w:pPr>
      <w:r w:rsidRPr="00961E03">
        <w:t>arrangements for emergency response, for example first aid and resuscitation</w:t>
      </w:r>
    </w:p>
    <w:p w14:paraId="32E7ED94" w14:textId="4B8B7785" w:rsidR="00F66DFC" w:rsidRDefault="00F66DFC" w:rsidP="00C9053D">
      <w:pPr>
        <w:pStyle w:val="ListBullet"/>
        <w:spacing w:after="120" w:line="240" w:lineRule="auto"/>
        <w:ind w:left="720"/>
      </w:pPr>
      <w:r w:rsidRPr="003D2BE5">
        <w:t xml:space="preserve">the physiological </w:t>
      </w:r>
      <w:r>
        <w:t xml:space="preserve">demands </w:t>
      </w:r>
      <w:r w:rsidRPr="003D2BE5">
        <w:t xml:space="preserve">and </w:t>
      </w:r>
      <w:r>
        <w:t>psychosocial risks</w:t>
      </w:r>
      <w:r w:rsidRPr="003D2BE5">
        <w:t xml:space="preserve"> of the task </w:t>
      </w:r>
    </w:p>
    <w:p w14:paraId="06920B1B" w14:textId="77777777" w:rsidR="00F66DFC" w:rsidRPr="00F03624" w:rsidRDefault="00F66DFC" w:rsidP="00C9053D">
      <w:pPr>
        <w:pStyle w:val="ListBullet"/>
        <w:spacing w:after="120" w:line="240" w:lineRule="auto"/>
        <w:ind w:left="720"/>
      </w:pPr>
      <w:r w:rsidRPr="003D2BE5">
        <w:t>the c</w:t>
      </w:r>
      <w:r w:rsidRPr="00F03624">
        <w:t>ompetency of persons involved in the tasks or emergency response duties</w:t>
      </w:r>
    </w:p>
    <w:p w14:paraId="2BC0B119" w14:textId="77777777" w:rsidR="00F66DFC" w:rsidRPr="00F03624" w:rsidRDefault="00F66DFC" w:rsidP="00C9053D">
      <w:pPr>
        <w:pStyle w:val="ListBullet"/>
        <w:spacing w:after="120" w:line="240" w:lineRule="auto"/>
        <w:ind w:left="720"/>
      </w:pPr>
      <w:r w:rsidRPr="00F03624">
        <w:t>the adequate instruction of persons in any required procedure, particularly those that are unusual or non-typical, including the use and limitations of any</w:t>
      </w:r>
      <w:r>
        <w:t xml:space="preserve"> PPE </w:t>
      </w:r>
      <w:r w:rsidRPr="00F03624">
        <w:t>and other equipment to be used</w:t>
      </w:r>
    </w:p>
    <w:p w14:paraId="1A56DEF5" w14:textId="77777777" w:rsidR="00F66DFC" w:rsidRPr="00F03624" w:rsidRDefault="00F66DFC" w:rsidP="00C9053D">
      <w:pPr>
        <w:pStyle w:val="ListBullet"/>
        <w:spacing w:after="120" w:line="240" w:lineRule="auto"/>
        <w:ind w:left="720"/>
      </w:pPr>
      <w:r w:rsidRPr="00F03624">
        <w:t xml:space="preserve">the availability and adequacy of appropriate </w:t>
      </w:r>
      <w:r>
        <w:t>PPE</w:t>
      </w:r>
      <w:r w:rsidRPr="00F03624">
        <w:t xml:space="preserve"> and emergency equipment for all persons lik</w:t>
      </w:r>
      <w:r>
        <w:t>ely to enter the confined space</w:t>
      </w:r>
      <w:r w:rsidRPr="00F03624">
        <w:t xml:space="preserve"> </w:t>
      </w:r>
    </w:p>
    <w:p w14:paraId="11B40C70" w14:textId="77777777" w:rsidR="00F66DFC" w:rsidRPr="00F03624" w:rsidRDefault="00F66DFC" w:rsidP="00C9053D">
      <w:pPr>
        <w:pStyle w:val="ListBullet"/>
        <w:spacing w:after="120" w:line="240" w:lineRule="auto"/>
        <w:ind w:left="720"/>
      </w:pPr>
      <w:r w:rsidRPr="00F03624">
        <w:t>the need for additional risk control measures, including:</w:t>
      </w:r>
    </w:p>
    <w:p w14:paraId="434DD757" w14:textId="77777777" w:rsidR="00F66DFC" w:rsidRPr="00E56D46" w:rsidRDefault="00F66DFC" w:rsidP="008F6568">
      <w:pPr>
        <w:pStyle w:val="ListBullet2"/>
        <w:numPr>
          <w:ilvl w:val="2"/>
          <w:numId w:val="39"/>
        </w:numPr>
        <w:spacing w:after="120" w:line="240" w:lineRule="auto"/>
      </w:pPr>
      <w:r w:rsidRPr="0066256F">
        <w:t>prohibiti</w:t>
      </w:r>
      <w:r>
        <w:t>ng</w:t>
      </w:r>
      <w:r w:rsidRPr="00E56D46">
        <w:t xml:space="preserve"> hot work in adjacent areas</w:t>
      </w:r>
    </w:p>
    <w:p w14:paraId="1C4AF65B" w14:textId="77777777" w:rsidR="00F66DFC" w:rsidRPr="00E56D46" w:rsidRDefault="00F66DFC" w:rsidP="008F6568">
      <w:pPr>
        <w:pStyle w:val="ListBullet2"/>
        <w:numPr>
          <w:ilvl w:val="2"/>
          <w:numId w:val="39"/>
        </w:numPr>
        <w:spacing w:after="120" w:line="240" w:lineRule="auto"/>
      </w:pPr>
      <w:r w:rsidRPr="0066256F">
        <w:t>prohibiti</w:t>
      </w:r>
      <w:r>
        <w:t>ng</w:t>
      </w:r>
      <w:r w:rsidRPr="00E56D46">
        <w:t xml:space="preserve"> smoking and naked flames within the confined space and adjacent areas</w:t>
      </w:r>
    </w:p>
    <w:p w14:paraId="02D9BB0F" w14:textId="77777777" w:rsidR="00F66DFC" w:rsidRPr="00E56D46" w:rsidRDefault="00F66DFC" w:rsidP="008F6568">
      <w:pPr>
        <w:pStyle w:val="ListBullet2"/>
        <w:numPr>
          <w:ilvl w:val="2"/>
          <w:numId w:val="39"/>
        </w:numPr>
        <w:spacing w:after="120" w:line="240" w:lineRule="auto"/>
      </w:pPr>
      <w:r w:rsidRPr="0066256F">
        <w:t>avoid</w:t>
      </w:r>
      <w:r>
        <w:t>ing</w:t>
      </w:r>
      <w:r w:rsidRPr="00E56D46">
        <w:t xml:space="preserve"> contamination of breathing air from operations or sources outside the confined space, for example from the exhaust of an internal combustion engine</w:t>
      </w:r>
    </w:p>
    <w:p w14:paraId="75E9D230" w14:textId="77777777" w:rsidR="00F66DFC" w:rsidRPr="00CF0114" w:rsidRDefault="00F66DFC" w:rsidP="008F6568">
      <w:pPr>
        <w:pStyle w:val="ListBullet2"/>
        <w:numPr>
          <w:ilvl w:val="2"/>
          <w:numId w:val="39"/>
        </w:numPr>
        <w:spacing w:after="120" w:line="240" w:lineRule="auto"/>
      </w:pPr>
      <w:r w:rsidRPr="0066256F">
        <w:t>prohibiti</w:t>
      </w:r>
      <w:r>
        <w:t>ng</w:t>
      </w:r>
      <w:r w:rsidRPr="00E56D46">
        <w:t xml:space="preserve"> m</w:t>
      </w:r>
      <w:r w:rsidRPr="00CF0114">
        <w:t>ovement of equipment</w:t>
      </w:r>
      <w:r>
        <w:t xml:space="preserve"> </w:t>
      </w:r>
      <w:r w:rsidRPr="00CF0114">
        <w:t>in adjacent areas</w:t>
      </w:r>
      <w:r>
        <w:t>,</w:t>
      </w:r>
      <w:r w:rsidRPr="00CF0114">
        <w:t xml:space="preserve"> </w:t>
      </w:r>
      <w:r>
        <w:t>for example</w:t>
      </w:r>
      <w:r w:rsidRPr="00CF0114">
        <w:t xml:space="preserve"> forklifts</w:t>
      </w:r>
    </w:p>
    <w:p w14:paraId="26316DEF" w14:textId="77777777" w:rsidR="00F66DFC" w:rsidRPr="00CF0114" w:rsidRDefault="00F66DFC" w:rsidP="008F6568">
      <w:pPr>
        <w:pStyle w:val="ListBullet2"/>
        <w:numPr>
          <w:ilvl w:val="2"/>
          <w:numId w:val="39"/>
        </w:numPr>
        <w:spacing w:after="120" w:line="240" w:lineRule="auto"/>
      </w:pPr>
      <w:r w:rsidRPr="0066256F">
        <w:lastRenderedPageBreak/>
        <w:t>prohibiti</w:t>
      </w:r>
      <w:r>
        <w:t>ng</w:t>
      </w:r>
      <w:r w:rsidRPr="00CF0114">
        <w:t xml:space="preserve"> </w:t>
      </w:r>
      <w:r w:rsidRPr="00E56D46">
        <w:t>spark</w:t>
      </w:r>
      <w:r>
        <w:t>-</w:t>
      </w:r>
      <w:r w:rsidRPr="00CF0114">
        <w:t>generating equipment, clothing and footwear</w:t>
      </w:r>
      <w:r>
        <w:t>.</w:t>
      </w:r>
    </w:p>
    <w:p w14:paraId="515322FE" w14:textId="77777777" w:rsidR="00F66DFC" w:rsidRPr="00961E03" w:rsidRDefault="00F66DFC" w:rsidP="00C9053D">
      <w:pPr>
        <w:pStyle w:val="ListBullet"/>
        <w:spacing w:after="120" w:line="240" w:lineRule="auto"/>
        <w:ind w:left="720"/>
      </w:pPr>
      <w:r w:rsidRPr="00961E03">
        <w:t>whether purging or cleaning in the confined space is necessary</w:t>
      </w:r>
    </w:p>
    <w:p w14:paraId="7D725AD0" w14:textId="77777777" w:rsidR="00F66DFC" w:rsidRPr="00961E03" w:rsidRDefault="00F66DFC" w:rsidP="00C9053D">
      <w:pPr>
        <w:pStyle w:val="ListBullet"/>
        <w:spacing w:after="120" w:line="240" w:lineRule="auto"/>
        <w:ind w:left="720"/>
      </w:pPr>
      <w:r w:rsidRPr="00961E03">
        <w:t>whether hot work is necessary</w:t>
      </w:r>
      <w:r>
        <w:t>, and</w:t>
      </w:r>
    </w:p>
    <w:p w14:paraId="2712D706" w14:textId="77777777" w:rsidR="00F66DFC" w:rsidRPr="00AB55FD" w:rsidRDefault="00F66DFC" w:rsidP="00C9053D">
      <w:pPr>
        <w:pStyle w:val="ListBullet"/>
        <w:spacing w:after="120" w:line="240" w:lineRule="auto"/>
        <w:ind w:left="720"/>
      </w:pPr>
      <w:r w:rsidRPr="00263234">
        <w:t>conditions</w:t>
      </w:r>
      <w:r w:rsidRPr="00831A4F">
        <w:t xml:space="preserve"> that could impede entry and exit or the conduct of the tasks in the confined space, </w:t>
      </w:r>
      <w:r>
        <w:t>for example</w:t>
      </w:r>
      <w:r w:rsidRPr="00831A4F">
        <w:t xml:space="preserve"> plant l</w:t>
      </w:r>
      <w:r w:rsidRPr="007B38C8">
        <w:t>ayout, dime</w:t>
      </w:r>
      <w:r w:rsidRPr="00831A4F">
        <w:t>nsions, manual handling and ergonomic aspects of the task.</w:t>
      </w:r>
    </w:p>
    <w:p w14:paraId="18CFC598" w14:textId="77777777" w:rsidR="00F66DFC" w:rsidRDefault="00F66DFC" w:rsidP="00C9053D">
      <w:pPr>
        <w:contextualSpacing w:val="0"/>
        <w:rPr>
          <w:rStyle w:val="Hyperlink"/>
          <w:rFonts w:cs="Times New Roman"/>
        </w:rPr>
      </w:pPr>
      <w:r>
        <w:t>Further guidance on the risk management process and the hierarchy of control measures is available in the</w:t>
      </w:r>
      <w:r w:rsidRPr="00A10662">
        <w:t xml:space="preserve"> </w:t>
      </w:r>
      <w:hyperlink r:id="rId29" w:history="1">
        <w:r w:rsidRPr="009C73F0">
          <w:rPr>
            <w:rStyle w:val="Hyperlink"/>
          </w:rPr>
          <w:t xml:space="preserve">Code of Practice: </w:t>
        </w:r>
        <w:r w:rsidRPr="009C73F0">
          <w:rPr>
            <w:rStyle w:val="Hyperlink"/>
            <w:i/>
          </w:rPr>
          <w:t>How to manage work health and safety risks.</w:t>
        </w:r>
      </w:hyperlink>
    </w:p>
    <w:p w14:paraId="75DC0579" w14:textId="77777777" w:rsidR="00F66DFC" w:rsidRPr="00F66DFC" w:rsidRDefault="00F66DFC" w:rsidP="00C9053D">
      <w:pPr>
        <w:pStyle w:val="SWAHeading3"/>
      </w:pPr>
      <w:bookmarkStart w:id="55" w:name="_Toc426987942"/>
      <w:r w:rsidRPr="00F66DFC">
        <w:t>Atmospheric testing and monitoring</w:t>
      </w:r>
      <w:bookmarkEnd w:id="55"/>
    </w:p>
    <w:p w14:paraId="14CAE813" w14:textId="77777777" w:rsidR="00F66DFC" w:rsidRDefault="00F66DFC" w:rsidP="00C9053D">
      <w:pPr>
        <w:pStyle w:val="BodyText"/>
        <w:spacing w:after="120"/>
        <w:rPr>
          <w:rFonts w:cs="Arial"/>
          <w:szCs w:val="22"/>
        </w:rPr>
      </w:pPr>
      <w:r w:rsidRPr="0000416C">
        <w:rPr>
          <w:rFonts w:cs="Arial"/>
          <w:szCs w:val="22"/>
        </w:rPr>
        <w:t xml:space="preserve">Testing and monitoring the atmosphere in a confined space </w:t>
      </w:r>
      <w:r>
        <w:rPr>
          <w:rFonts w:cs="Arial"/>
          <w:szCs w:val="22"/>
        </w:rPr>
        <w:t>are</w:t>
      </w:r>
      <w:r w:rsidRPr="0000416C">
        <w:rPr>
          <w:rFonts w:cs="Arial"/>
          <w:szCs w:val="22"/>
        </w:rPr>
        <w:t xml:space="preserve"> routine </w:t>
      </w:r>
      <w:r>
        <w:rPr>
          <w:rFonts w:cs="Arial"/>
          <w:szCs w:val="22"/>
        </w:rPr>
        <w:t>parts of determining appropriate control measures for confined spaces</w:t>
      </w:r>
      <w:r w:rsidRPr="0000416C">
        <w:rPr>
          <w:rFonts w:cs="Arial"/>
          <w:szCs w:val="22"/>
        </w:rPr>
        <w:t>.</w:t>
      </w:r>
    </w:p>
    <w:p w14:paraId="4735D0C8" w14:textId="77777777" w:rsidR="00F66DFC" w:rsidRPr="00C9053D" w:rsidRDefault="00F66DFC" w:rsidP="00C9053D">
      <w:pPr>
        <w:pStyle w:val="Boxedshaded"/>
        <w:contextualSpacing w:val="0"/>
        <w:rPr>
          <w:rStyle w:val="Emphasised"/>
        </w:rPr>
      </w:pPr>
      <w:r w:rsidRPr="00C9053D">
        <w:rPr>
          <w:rStyle w:val="Emphasised"/>
        </w:rPr>
        <w:t>WHS Regulation 50</w:t>
      </w:r>
    </w:p>
    <w:p w14:paraId="7697651D" w14:textId="77777777" w:rsidR="00F66DFC" w:rsidRPr="006802E0" w:rsidRDefault="00F66DFC" w:rsidP="00C9053D">
      <w:pPr>
        <w:pStyle w:val="Boxedshaded"/>
        <w:contextualSpacing w:val="0"/>
      </w:pPr>
      <w:r w:rsidRPr="006802E0">
        <w:t>Monitoring airborne contaminant levels</w:t>
      </w:r>
    </w:p>
    <w:p w14:paraId="290F0F49" w14:textId="77777777" w:rsidR="00F66DFC" w:rsidRPr="00C9053D" w:rsidRDefault="00F66DFC" w:rsidP="00C9053D">
      <w:pPr>
        <w:pStyle w:val="Boxedshaded"/>
        <w:contextualSpacing w:val="0"/>
        <w:rPr>
          <w:rStyle w:val="Emphasised"/>
        </w:rPr>
      </w:pPr>
      <w:r w:rsidRPr="00C9053D">
        <w:rPr>
          <w:rStyle w:val="Emphasised"/>
        </w:rPr>
        <w:t>WHS Regulation 71</w:t>
      </w:r>
    </w:p>
    <w:p w14:paraId="41CA1FD6" w14:textId="77777777" w:rsidR="00F66DFC" w:rsidRPr="006802E0" w:rsidRDefault="00F66DFC" w:rsidP="00C9053D">
      <w:pPr>
        <w:pStyle w:val="Boxedshaded"/>
        <w:contextualSpacing w:val="0"/>
      </w:pPr>
      <w:r w:rsidRPr="006802E0">
        <w:t>Confined spaces—Specific control—atmosphere</w:t>
      </w:r>
    </w:p>
    <w:p w14:paraId="0234370D" w14:textId="77777777" w:rsidR="00F66DFC" w:rsidRPr="00C9053D" w:rsidRDefault="00F66DFC" w:rsidP="00C9053D">
      <w:pPr>
        <w:pStyle w:val="Boxedshaded"/>
        <w:contextualSpacing w:val="0"/>
        <w:rPr>
          <w:rStyle w:val="Emphasised"/>
        </w:rPr>
      </w:pPr>
      <w:r w:rsidRPr="00C9053D">
        <w:rPr>
          <w:rStyle w:val="Emphasised"/>
        </w:rPr>
        <w:t>WHS Regulation 72</w:t>
      </w:r>
    </w:p>
    <w:p w14:paraId="2830AD30" w14:textId="77777777" w:rsidR="00F66DFC" w:rsidRPr="006802E0" w:rsidRDefault="00F66DFC" w:rsidP="00C9053D">
      <w:pPr>
        <w:pStyle w:val="Boxedshaded"/>
        <w:contextualSpacing w:val="0"/>
      </w:pPr>
      <w:r w:rsidRPr="006802E0">
        <w:t>Confined spaces—Specific control—flammable gases and vapours</w:t>
      </w:r>
    </w:p>
    <w:p w14:paraId="6E70DE82" w14:textId="77777777" w:rsidR="00F66DFC" w:rsidRPr="00141704" w:rsidRDefault="00F66DFC" w:rsidP="00C9053D">
      <w:pPr>
        <w:contextualSpacing w:val="0"/>
      </w:pPr>
      <w:r w:rsidRPr="00141704">
        <w:t xml:space="preserve">As a PCBU, you must ensure that air monitoring is carried out to determine the airborne concentration of a substance or mixture </w:t>
      </w:r>
      <w:r>
        <w:t xml:space="preserve">at the workplace </w:t>
      </w:r>
      <w:r w:rsidRPr="00141704">
        <w:t>to which an exposure standard applies if:</w:t>
      </w:r>
    </w:p>
    <w:p w14:paraId="7B150A6C" w14:textId="77777777" w:rsidR="00F66DFC" w:rsidRPr="00FE09C0" w:rsidRDefault="00F66DFC" w:rsidP="00C9053D">
      <w:pPr>
        <w:pStyle w:val="ListBullet"/>
        <w:spacing w:after="120" w:line="240" w:lineRule="auto"/>
        <w:ind w:left="720"/>
      </w:pPr>
      <w:r>
        <w:t>the person is not certain on reasonable grounds whether or not the airborne concentration of the substance or mixture exceeds the relevant exposure standard, or</w:t>
      </w:r>
    </w:p>
    <w:p w14:paraId="713DD255" w14:textId="77777777" w:rsidR="00F66DFC" w:rsidRPr="00FE09C0" w:rsidRDefault="00F66DFC" w:rsidP="00C9053D">
      <w:pPr>
        <w:pStyle w:val="ListBullet"/>
        <w:spacing w:after="120" w:line="240" w:lineRule="auto"/>
        <w:ind w:left="720"/>
      </w:pPr>
      <w:r>
        <w:t>monitoring is necessary to determine whether there is a risk to health.</w:t>
      </w:r>
    </w:p>
    <w:p w14:paraId="6BBB05E1" w14:textId="77777777" w:rsidR="00F66DFC" w:rsidRDefault="00F66DFC" w:rsidP="00C9053D">
      <w:pPr>
        <w:contextualSpacing w:val="0"/>
      </w:pPr>
      <w:r>
        <w:t xml:space="preserve">Any air monitoring </w:t>
      </w:r>
      <w:r w:rsidRPr="00206C41">
        <w:t xml:space="preserve">in a confined space </w:t>
      </w:r>
      <w:r>
        <w:t>should</w:t>
      </w:r>
      <w:r w:rsidRPr="00206C41">
        <w:t xml:space="preserve"> be carried out by a competent person using a suitable,</w:t>
      </w:r>
      <w:r>
        <w:t xml:space="preserve"> </w:t>
      </w:r>
      <w:r w:rsidRPr="00206C41">
        <w:t xml:space="preserve">correctly calibrated gas </w:t>
      </w:r>
      <w:r w:rsidRPr="00D37698">
        <w:t xml:space="preserve">detector. </w:t>
      </w:r>
      <w:r>
        <w:t>You must ensure that while work is being carried out in a confined space to test the atmosphere for:</w:t>
      </w:r>
    </w:p>
    <w:p w14:paraId="00DD8473" w14:textId="77777777" w:rsidR="00F66DFC" w:rsidRPr="00D37698" w:rsidRDefault="00F66DFC" w:rsidP="00C9053D">
      <w:pPr>
        <w:pStyle w:val="ListBullet"/>
        <w:spacing w:after="120" w:line="240" w:lineRule="auto"/>
        <w:ind w:left="720"/>
      </w:pPr>
      <w:r w:rsidRPr="00D37698">
        <w:t>oxygen</w:t>
      </w:r>
      <w:r w:rsidRPr="00831A4F">
        <w:t xml:space="preserve"> content</w:t>
      </w:r>
    </w:p>
    <w:p w14:paraId="4D2EDF0E" w14:textId="77777777" w:rsidR="00F66DFC" w:rsidRPr="0008349E" w:rsidRDefault="00F66DFC" w:rsidP="00C9053D">
      <w:pPr>
        <w:pStyle w:val="ListBullet"/>
        <w:spacing w:after="120" w:line="240" w:lineRule="auto"/>
        <w:ind w:left="720"/>
      </w:pPr>
      <w:r w:rsidRPr="00263234">
        <w:t>airborne</w:t>
      </w:r>
      <w:r w:rsidRPr="00831A4F">
        <w:t xml:space="preserve"> concentration of flammable contaminants</w:t>
      </w:r>
      <w:r>
        <w:t>, and</w:t>
      </w:r>
    </w:p>
    <w:p w14:paraId="1A300D88" w14:textId="77777777" w:rsidR="00F66DFC" w:rsidRDefault="00F66DFC" w:rsidP="00C9053D">
      <w:pPr>
        <w:pStyle w:val="ListBullet"/>
        <w:spacing w:after="120" w:line="240" w:lineRule="auto"/>
        <w:ind w:left="720"/>
      </w:pPr>
      <w:r w:rsidRPr="00263234">
        <w:t>airborne</w:t>
      </w:r>
      <w:r w:rsidRPr="00831A4F">
        <w:t xml:space="preserve"> concentration of potentially harmful contaminants (</w:t>
      </w:r>
      <w:r>
        <w:t>for example</w:t>
      </w:r>
      <w:r w:rsidRPr="00831A4F">
        <w:t xml:space="preserve"> hydrogen sulphide and carbon monoxide).</w:t>
      </w:r>
    </w:p>
    <w:p w14:paraId="4083D97F" w14:textId="77777777" w:rsidR="00F66DFC" w:rsidRDefault="00F66DFC" w:rsidP="00C9053D">
      <w:pPr>
        <w:contextualSpacing w:val="0"/>
      </w:pPr>
      <w:r w:rsidRPr="00D37698">
        <w:t xml:space="preserve">A person’s senses should never be used to determine if the air in a confined space is safe. Many toxic or flammable gases and </w:t>
      </w:r>
      <w:r>
        <w:t xml:space="preserve">unsafe oxygen levels </w:t>
      </w:r>
      <w:r w:rsidRPr="00D37698">
        <w:t>cannot be dete</w:t>
      </w:r>
      <w:r>
        <w:t>cted</w:t>
      </w:r>
      <w:r w:rsidRPr="00D37698">
        <w:t xml:space="preserve"> using one’s senses.</w:t>
      </w:r>
    </w:p>
    <w:p w14:paraId="1D3BB4BB" w14:textId="77777777" w:rsidR="00F66DFC" w:rsidRDefault="00F66DFC" w:rsidP="00C9053D">
      <w:pPr>
        <w:contextualSpacing w:val="0"/>
      </w:pPr>
      <w:r w:rsidRPr="00206C41">
        <w:t xml:space="preserve">Initial </w:t>
      </w:r>
      <w:r w:rsidRPr="00D37698">
        <w:t>testing should be done from outside the confined space by inserting a sample probe</w:t>
      </w:r>
      <w:r>
        <w:t xml:space="preserve"> and/or portable gas detection device</w:t>
      </w:r>
      <w:r w:rsidRPr="00D37698">
        <w:t xml:space="preserve"> at appropriately selected access holes, nozzles and openings. Because contaminants can settle at different levels, </w:t>
      </w:r>
      <w:r w:rsidRPr="00E52621">
        <w:t>each part of the confined space should be tested</w:t>
      </w:r>
      <w:r>
        <w:t>—</w:t>
      </w:r>
      <w:r w:rsidRPr="00E52621">
        <w:t xml:space="preserve">side to side and top to bottom </w:t>
      </w:r>
      <w:r w:rsidRPr="00D37698">
        <w:t xml:space="preserve">(see Figure </w:t>
      </w:r>
      <w:r>
        <w:t>2</w:t>
      </w:r>
      <w:r w:rsidRPr="00D37698">
        <w:t xml:space="preserve">). </w:t>
      </w:r>
    </w:p>
    <w:p w14:paraId="16912A60" w14:textId="77777777" w:rsidR="00F66DFC" w:rsidRDefault="00F66DFC" w:rsidP="00C9053D">
      <w:pPr>
        <w:contextualSpacing w:val="0"/>
      </w:pPr>
      <w:r w:rsidRPr="00D37698">
        <w:lastRenderedPageBreak/>
        <w:t xml:space="preserve">For example, some gases (such as hydrogen </w:t>
      </w:r>
      <w:r>
        <w:t>sulphide</w:t>
      </w:r>
      <w:r w:rsidRPr="00D37698">
        <w:t xml:space="preserve">) are heavier than air and in unventilated areas will settle to the bottom of the space, while other gases (such as methane) are lighter than air and will collect at the top of the space. </w:t>
      </w:r>
      <w:r>
        <w:t>T</w:t>
      </w:r>
      <w:r w:rsidRPr="00D37698">
        <w:t>est</w:t>
      </w:r>
      <w:r>
        <w:t>ing should be carried out on</w:t>
      </w:r>
      <w:r w:rsidRPr="00D37698">
        <w:t xml:space="preserve"> a</w:t>
      </w:r>
      <w:r w:rsidRPr="00206C41">
        <w:t xml:space="preserve"> sufficient number of points to accurately reflect areas of the space that </w:t>
      </w:r>
      <w:r>
        <w:t xml:space="preserve">are </w:t>
      </w:r>
      <w:r w:rsidRPr="00206C41">
        <w:t>likely to be accessed.</w:t>
      </w:r>
    </w:p>
    <w:p w14:paraId="1E07FB65" w14:textId="77777777" w:rsidR="00C9053D" w:rsidRPr="00C9053D" w:rsidRDefault="00C9053D" w:rsidP="00C9053D">
      <w:pPr>
        <w:pStyle w:val="Caption"/>
        <w:contextualSpacing w:val="0"/>
        <w:rPr>
          <w:i/>
        </w:rPr>
      </w:pPr>
      <w:r w:rsidRPr="00C9053D">
        <w:t>Figure 2</w:t>
      </w:r>
      <w:r w:rsidRPr="00C9053D">
        <w:rPr>
          <w:i/>
        </w:rPr>
        <w:t xml:space="preserve"> </w:t>
      </w:r>
      <w:r w:rsidRPr="00C9053D">
        <w:t>Atmospheric testing of remote regions and different levels within the confined space</w:t>
      </w:r>
    </w:p>
    <w:p w14:paraId="0A1A09BC" w14:textId="0734BA41" w:rsidR="00F66DFC" w:rsidRPr="00B50A56" w:rsidRDefault="00F66DFC" w:rsidP="00B50A56">
      <w:pPr>
        <w:pStyle w:val="Caption"/>
        <w:contextualSpacing w:val="0"/>
      </w:pPr>
      <w:r>
        <w:rPr>
          <w:rFonts w:cs="Arial"/>
          <w:noProof/>
          <w:lang w:eastAsia="en-AU"/>
        </w:rPr>
        <w:drawing>
          <wp:inline distT="0" distB="0" distL="0" distR="0" wp14:anchorId="20B5E2B8" wp14:editId="7CC763D6">
            <wp:extent cx="4414300" cy="4399200"/>
            <wp:effectExtent l="0" t="0" r="5715" b="1905"/>
            <wp:docPr id="99" name="Picture 99" descr="The picture shows the different areas within a confiend space that should be checked before entering. It also shows the correct positioning of the person taking the samples." title="Atmospheric testing of remote regions and different levls within a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NF-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14300" cy="4399200"/>
                    </a:xfrm>
                    <a:prstGeom prst="rect">
                      <a:avLst/>
                    </a:prstGeom>
                  </pic:spPr>
                </pic:pic>
              </a:graphicData>
            </a:graphic>
          </wp:inline>
        </w:drawing>
      </w:r>
    </w:p>
    <w:p w14:paraId="23F41B42" w14:textId="77777777" w:rsidR="00F66DFC" w:rsidRPr="00086956" w:rsidRDefault="00F66DFC" w:rsidP="00C9053D">
      <w:pPr>
        <w:contextualSpacing w:val="0"/>
      </w:pPr>
      <w:r w:rsidRPr="00086956">
        <w:t>Lighter gases may be vented into the breathing zone of the person conducting the tests. Some gases may be dissolved in liquids and released when the liquid is disturbed or a crust over the liquid is broken</w:t>
      </w:r>
      <w:r>
        <w:t>,</w:t>
      </w:r>
      <w:r w:rsidRPr="00086956">
        <w:t xml:space="preserve"> </w:t>
      </w:r>
      <w:r>
        <w:t>so</w:t>
      </w:r>
      <w:r w:rsidRPr="00086956">
        <w:t xml:space="preserve"> it may be necessary to agitate liquids before monitoring.</w:t>
      </w:r>
    </w:p>
    <w:p w14:paraId="66C68206" w14:textId="77777777" w:rsidR="00F66DFC" w:rsidRPr="00AF461A" w:rsidRDefault="00F66DFC" w:rsidP="00C9053D">
      <w:pPr>
        <w:contextualSpacing w:val="0"/>
      </w:pPr>
      <w:r>
        <w:t xml:space="preserve">If it is necessary to enter the space to test remote regions away from entrances or access holes, air-supplied respiratory equipment should be worn and the entry </w:t>
      </w:r>
      <w:r w:rsidRPr="003915EE">
        <w:t>must be undertaken in accordance with the WHS Regulations using a confined space entry permit.</w:t>
      </w:r>
    </w:p>
    <w:p w14:paraId="68771238" w14:textId="51FE1DB3" w:rsidR="001B31C6" w:rsidRDefault="00F66DFC" w:rsidP="00C9053D">
      <w:pPr>
        <w:contextualSpacing w:val="0"/>
      </w:pPr>
      <w:r w:rsidRPr="00E52621">
        <w:t>Re-testing and continuous monitoring of the air may be necessary if the risk assessment indicates that conditions may change due to the work being done or the disturbance of hazardous material in the confined space.</w:t>
      </w:r>
    </w:p>
    <w:p w14:paraId="1CC64C46" w14:textId="77777777" w:rsidR="001B31C6" w:rsidRDefault="001B31C6">
      <w:pPr>
        <w:spacing w:after="200" w:line="276" w:lineRule="auto"/>
        <w:contextualSpacing w:val="0"/>
      </w:pPr>
      <w:r>
        <w:br w:type="page"/>
      </w:r>
    </w:p>
    <w:p w14:paraId="3B02D9B7" w14:textId="77777777" w:rsidR="00F66DFC" w:rsidRPr="00F66DFC" w:rsidRDefault="00F66DFC" w:rsidP="00C9053D">
      <w:pPr>
        <w:pStyle w:val="SWAHeading3"/>
      </w:pPr>
      <w:bookmarkStart w:id="56" w:name="_Toc426987943"/>
      <w:r w:rsidRPr="00F66DFC">
        <w:lastRenderedPageBreak/>
        <w:t>Generic risk assessment</w:t>
      </w:r>
      <w:bookmarkEnd w:id="56"/>
      <w:r w:rsidRPr="00F66DFC">
        <w:t xml:space="preserve"> </w:t>
      </w:r>
    </w:p>
    <w:p w14:paraId="7767267B" w14:textId="77777777" w:rsidR="00F66DFC" w:rsidRDefault="00F66DFC" w:rsidP="00C9053D">
      <w:pPr>
        <w:contextualSpacing w:val="0"/>
      </w:pPr>
      <w:r>
        <w:t>A</w:t>
      </w:r>
      <w:r w:rsidRPr="0021215C">
        <w:t xml:space="preserve"> single</w:t>
      </w:r>
      <w:r w:rsidRPr="00693F3D">
        <w:t xml:space="preserve"> (or generic) </w:t>
      </w:r>
      <w:r>
        <w:t xml:space="preserve">risk assessment may be carried out </w:t>
      </w:r>
      <w:r w:rsidRPr="00693F3D">
        <w:t xml:space="preserve">for </w:t>
      </w:r>
      <w:r>
        <w:t>a class of</w:t>
      </w:r>
      <w:r w:rsidRPr="00693F3D">
        <w:t xml:space="preserve"> confined spaces in a number of different work areas or workplaces</w:t>
      </w:r>
      <w:r>
        <w:t xml:space="preserve"> where the confined spaces are the </w:t>
      </w:r>
      <w:r w:rsidRPr="0021215C">
        <w:t>same</w:t>
      </w:r>
      <w:r w:rsidRPr="00693F3D">
        <w:t xml:space="preserve">. This will only be appropriate if all of the </w:t>
      </w:r>
      <w:r w:rsidRPr="00054D54">
        <w:t>hazards</w:t>
      </w:r>
      <w:r>
        <w:t>, tasks and circumstances covered by the risk assessment</w:t>
      </w:r>
      <w:r w:rsidRPr="00054D54">
        <w:t xml:space="preserve"> are the same. </w:t>
      </w:r>
      <w:r>
        <w:t>A</w:t>
      </w:r>
      <w:r w:rsidRPr="00054D54">
        <w:t xml:space="preserve"> risk assessment</w:t>
      </w:r>
      <w:r>
        <w:t xml:space="preserve"> must be carried out </w:t>
      </w:r>
      <w:r w:rsidRPr="00054D54">
        <w:t xml:space="preserve">on individual confined spaces if </w:t>
      </w:r>
      <w:r>
        <w:t xml:space="preserve">the hazards, tasks or circumstances are different and </w:t>
      </w:r>
      <w:r w:rsidRPr="00054D54">
        <w:t>a worker may be exposed to greater, additional or different risks.</w:t>
      </w:r>
    </w:p>
    <w:p w14:paraId="4B3C3731" w14:textId="77777777" w:rsidR="00F66DFC" w:rsidRPr="006C7919" w:rsidRDefault="00F66DFC" w:rsidP="00C9053D">
      <w:pPr>
        <w:contextualSpacing w:val="0"/>
      </w:pPr>
      <w:r w:rsidRPr="006C7919">
        <w:t xml:space="preserve">A confined space entry permit may be used as a record of the risk assessment. </w:t>
      </w:r>
    </w:p>
    <w:p w14:paraId="601E2C0A" w14:textId="77777777" w:rsidR="00F66DFC" w:rsidRDefault="00F66DFC" w:rsidP="00C9053D">
      <w:pPr>
        <w:pStyle w:val="SWAHeading1"/>
      </w:pPr>
      <w:bookmarkStart w:id="57" w:name="_Toc514165013"/>
      <w:bookmarkStart w:id="58" w:name="_Toc181777532"/>
      <w:r>
        <w:lastRenderedPageBreak/>
        <w:t>Controlling the risks</w:t>
      </w:r>
      <w:bookmarkEnd w:id="57"/>
      <w:bookmarkEnd w:id="58"/>
    </w:p>
    <w:p w14:paraId="008C624A" w14:textId="77777777" w:rsidR="00F66DFC" w:rsidRDefault="00F66DFC" w:rsidP="00F07E3F">
      <w:pPr>
        <w:pStyle w:val="SWAHeading2"/>
        <w:numPr>
          <w:ilvl w:val="0"/>
          <w:numId w:val="0"/>
        </w:numPr>
        <w:ind w:left="720" w:hanging="720"/>
      </w:pPr>
      <w:bookmarkStart w:id="59" w:name="_Toc181777533"/>
      <w:r w:rsidRPr="00EC59D3">
        <w:t>Hierarchy of control measures</w:t>
      </w:r>
      <w:bookmarkEnd w:id="59"/>
    </w:p>
    <w:p w14:paraId="24A35E84" w14:textId="77777777" w:rsidR="00F66DFC" w:rsidRPr="003D2BE5" w:rsidRDefault="00F66DFC" w:rsidP="00C9053D">
      <w:pPr>
        <w:contextualSpacing w:val="0"/>
        <w:rPr>
          <w:i/>
        </w:rPr>
      </w:pPr>
      <w:r w:rsidRPr="003D2BE5">
        <w:t>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w:t>
      </w:r>
      <w:r>
        <w:t>f</w:t>
      </w:r>
      <w:r w:rsidRPr="003D2BE5">
        <w:t xml:space="preserve"> control measures is in the </w:t>
      </w:r>
      <w:hyperlink r:id="rId31" w:history="1">
        <w:r w:rsidRPr="00F20F44">
          <w:rPr>
            <w:rStyle w:val="Hyperlink"/>
          </w:rPr>
          <w:t xml:space="preserve">Code of Practice: </w:t>
        </w:r>
        <w:r w:rsidRPr="00F20F44">
          <w:rPr>
            <w:rStyle w:val="Hyperlink"/>
            <w:i/>
          </w:rPr>
          <w:t>How to manage work health and safety risks</w:t>
        </w:r>
      </w:hyperlink>
      <w:r w:rsidRPr="00AD5CFA">
        <w:rPr>
          <w:i/>
        </w:rPr>
        <w:t>.</w:t>
      </w:r>
    </w:p>
    <w:p w14:paraId="2A6DB92F" w14:textId="255DB578" w:rsidR="00F66DFC" w:rsidRDefault="00F66DFC" w:rsidP="00C9053D">
      <w:pPr>
        <w:contextualSpacing w:val="0"/>
      </w:pPr>
      <w:r>
        <w:t>As a person conducting a business or undertaking (PCBU), you should, as far as is reasonably practicable, ensure health and safety by taking into account and weighing up all relevant matters to control risk. For example</w:t>
      </w:r>
      <w:r w:rsidR="00352B40">
        <w:t>,</w:t>
      </w:r>
      <w:r>
        <w:t xml:space="preserve"> putting in place control measures when confined space entry is a relatively infrequent activity for most workplaces.</w:t>
      </w:r>
    </w:p>
    <w:p w14:paraId="4E660D23" w14:textId="77777777" w:rsidR="00F66DFC" w:rsidRPr="00C9053D" w:rsidRDefault="00F66DFC" w:rsidP="00C9053D">
      <w:pPr>
        <w:pStyle w:val="SWAHeading3"/>
        <w:rPr>
          <w:rStyle w:val="Emphasised"/>
        </w:rPr>
      </w:pPr>
      <w:r w:rsidRPr="00C9053D">
        <w:rPr>
          <w:rStyle w:val="Emphasised"/>
        </w:rPr>
        <w:t>Eliminating the risk</w:t>
      </w:r>
    </w:p>
    <w:p w14:paraId="3C12DDBB" w14:textId="77777777" w:rsidR="00F66DFC" w:rsidRPr="003D2BE5" w:rsidRDefault="00F66DFC" w:rsidP="00C9053D">
      <w:pPr>
        <w:contextualSpacing w:val="0"/>
      </w:pPr>
      <w:r w:rsidRPr="003D2BE5">
        <w:t xml:space="preserve">You must always aim to </w:t>
      </w:r>
      <w:r w:rsidRPr="00C9053D">
        <w:rPr>
          <w:rStyle w:val="Emphasised"/>
        </w:rPr>
        <w:t>eliminate the risk</w:t>
      </w:r>
      <w:r w:rsidRPr="006802E0">
        <w:t>, for example by eliminating the need to enter a confined space</w:t>
      </w:r>
      <w:r w:rsidRPr="003D2BE5">
        <w:t xml:space="preserve">. If eliminating the hazards and associated risks is not reasonably practicable, you must minimise the risk by one or more of the following: </w:t>
      </w:r>
    </w:p>
    <w:p w14:paraId="3AD12135" w14:textId="77777777" w:rsidR="00F66DFC" w:rsidRPr="003D2BE5" w:rsidRDefault="00F66DFC" w:rsidP="00C9053D">
      <w:pPr>
        <w:pStyle w:val="ListBullet"/>
        <w:spacing w:after="120" w:line="240" w:lineRule="auto"/>
        <w:ind w:left="720"/>
      </w:pPr>
      <w:r w:rsidRPr="00C9053D">
        <w:rPr>
          <w:rStyle w:val="Emphasised"/>
        </w:rPr>
        <w:t>Substitution</w:t>
      </w:r>
      <w:r>
        <w:t>—</w:t>
      </w:r>
      <w:r w:rsidRPr="003D2BE5">
        <w:t>minimise the risk by substituting or replacing a hazard or hazardous work practice with something that gives rise to a lesser risk. For example</w:t>
      </w:r>
      <w:r>
        <w:t>, changing work methods to minimise time inside the confined space, therefore reducing likelihood of heat stress.</w:t>
      </w:r>
    </w:p>
    <w:p w14:paraId="03F3B2AB" w14:textId="77777777" w:rsidR="00F66DFC" w:rsidRPr="003D2BE5" w:rsidRDefault="00F66DFC" w:rsidP="00C9053D">
      <w:pPr>
        <w:pStyle w:val="ListBullet"/>
        <w:spacing w:after="120" w:line="240" w:lineRule="auto"/>
        <w:ind w:left="720"/>
      </w:pPr>
      <w:r w:rsidRPr="00C9053D">
        <w:rPr>
          <w:rStyle w:val="Emphasised"/>
        </w:rPr>
        <w:t>Isolation</w:t>
      </w:r>
      <w:r>
        <w:t>—</w:t>
      </w:r>
      <w:r w:rsidRPr="003D2BE5">
        <w:t>minimise the risk by isolating or separating the hazard or hazardous work practice from any person exposed to it</w:t>
      </w:r>
      <w:r>
        <w:t>,</w:t>
      </w:r>
      <w:r w:rsidRPr="003D2BE5">
        <w:t xml:space="preserve"> </w:t>
      </w:r>
      <w:r>
        <w:t>f</w:t>
      </w:r>
      <w:r w:rsidRPr="003D2BE5">
        <w:t>or example</w:t>
      </w:r>
      <w:r>
        <w:t xml:space="preserve"> by</w:t>
      </w:r>
      <w:r w:rsidRPr="003D2BE5">
        <w:t xml:space="preserve"> </w:t>
      </w:r>
      <w:r>
        <w:t>isolating moving or electric parts.</w:t>
      </w:r>
    </w:p>
    <w:p w14:paraId="3719F761" w14:textId="77777777" w:rsidR="00F66DFC" w:rsidRPr="003D2BE5" w:rsidRDefault="00F66DFC" w:rsidP="00C9053D">
      <w:pPr>
        <w:pStyle w:val="ListBullet"/>
        <w:spacing w:after="120" w:line="240" w:lineRule="auto"/>
        <w:ind w:left="720"/>
      </w:pPr>
      <w:r w:rsidRPr="00C9053D">
        <w:rPr>
          <w:rStyle w:val="Emphasised"/>
        </w:rPr>
        <w:t>Engineering controls</w:t>
      </w:r>
      <w:r>
        <w:t>—</w:t>
      </w:r>
      <w:r w:rsidRPr="003D2BE5">
        <w:t>engineering controls are physical control measures to minimise risk</w:t>
      </w:r>
      <w:r>
        <w:t>,</w:t>
      </w:r>
      <w:r w:rsidRPr="003D2BE5">
        <w:t xml:space="preserve"> </w:t>
      </w:r>
      <w:r>
        <w:t>f</w:t>
      </w:r>
      <w:r w:rsidRPr="003D2BE5">
        <w:t xml:space="preserve">or example </w:t>
      </w:r>
      <w:r>
        <w:t>forced extraction ventilation for large spaces, tanks, vessels.</w:t>
      </w:r>
    </w:p>
    <w:p w14:paraId="7A3412FC" w14:textId="77777777" w:rsidR="00F66DFC" w:rsidRPr="003D2BE5" w:rsidRDefault="00F66DFC" w:rsidP="00C9053D">
      <w:pPr>
        <w:contextualSpacing w:val="0"/>
      </w:pPr>
      <w:r w:rsidRPr="003D2BE5">
        <w:t xml:space="preserve">If risk remains, it must be minimised by implementing </w:t>
      </w:r>
      <w:r w:rsidRPr="00C9053D">
        <w:rPr>
          <w:rStyle w:val="Emphasised"/>
        </w:rPr>
        <w:t>administrative controls</w:t>
      </w:r>
      <w:r w:rsidRPr="003D2BE5">
        <w:t xml:space="preserve">, so far as is reasonably practicable. For example, </w:t>
      </w:r>
      <w:r>
        <w:t>providing training relevant to working in confined spaces.</w:t>
      </w:r>
    </w:p>
    <w:p w14:paraId="3AC94A14" w14:textId="77777777" w:rsidR="00F66DFC" w:rsidRPr="003D2BE5" w:rsidRDefault="00F66DFC" w:rsidP="00C9053D">
      <w:pPr>
        <w:contextualSpacing w:val="0"/>
      </w:pPr>
      <w:r w:rsidRPr="003D2BE5">
        <w:t xml:space="preserve">Any remaining risk must be minimised with suitable </w:t>
      </w:r>
      <w:r w:rsidRPr="00C9053D">
        <w:rPr>
          <w:rStyle w:val="Emphasised"/>
        </w:rPr>
        <w:t>personal protective equipment</w:t>
      </w:r>
      <w:r w:rsidRPr="009C73F0">
        <w:t xml:space="preserve"> (</w:t>
      </w:r>
      <w:r w:rsidRPr="00C9053D">
        <w:rPr>
          <w:rStyle w:val="Emphasised"/>
        </w:rPr>
        <w:t>PPE)</w:t>
      </w:r>
      <w:r w:rsidRPr="009C73F0">
        <w:t xml:space="preserve">. </w:t>
      </w:r>
      <w:r w:rsidRPr="003D2BE5">
        <w:t xml:space="preserve">For example, </w:t>
      </w:r>
      <w:r>
        <w:t>respiratory protective equipment when oxygen levels are outside the safe range.</w:t>
      </w:r>
    </w:p>
    <w:p w14:paraId="572BB6E8" w14:textId="77777777" w:rsidR="00F66DFC" w:rsidRPr="003D2BE5" w:rsidRDefault="00F66DFC" w:rsidP="00C9053D">
      <w:pPr>
        <w:contextualSpacing w:val="0"/>
      </w:pPr>
      <w:r w:rsidRPr="003D2BE5">
        <w:t>Administrative control measures and PPE do not control the hazard at the source. They rely on human behaviour and supervision and used on their own tend to be the least effective in minimising risks.</w:t>
      </w:r>
    </w:p>
    <w:p w14:paraId="4314D3B9" w14:textId="77777777" w:rsidR="00F66DFC" w:rsidRDefault="00F66DFC" w:rsidP="00C9053D">
      <w:pPr>
        <w:contextualSpacing w:val="0"/>
      </w:pPr>
      <w:r>
        <w:t>The WHS Regulations require a PCBU to consider certain relevant matters when managing risks, which will help to inform decisions about the most effective and appropriate risk control measures in the circumstances.</w:t>
      </w:r>
    </w:p>
    <w:p w14:paraId="110B3A33" w14:textId="77777777" w:rsidR="00F66DFC" w:rsidRPr="00C9053D" w:rsidRDefault="00F66DFC" w:rsidP="00C9053D">
      <w:pPr>
        <w:pStyle w:val="Boxedshaded"/>
        <w:contextualSpacing w:val="0"/>
        <w:rPr>
          <w:rStyle w:val="Emphasised"/>
        </w:rPr>
      </w:pPr>
      <w:r w:rsidRPr="00C9053D">
        <w:rPr>
          <w:rStyle w:val="Emphasised"/>
        </w:rPr>
        <w:lastRenderedPageBreak/>
        <w:t>WHS Regulation 66</w:t>
      </w:r>
    </w:p>
    <w:p w14:paraId="76C46FC5" w14:textId="77777777" w:rsidR="00F66DFC" w:rsidRDefault="00F66DFC" w:rsidP="00C9053D">
      <w:pPr>
        <w:pStyle w:val="Boxedshaded"/>
        <w:contextualSpacing w:val="0"/>
      </w:pPr>
      <w:r>
        <w:t>Confined spaces—Managing risks to health and safety</w:t>
      </w:r>
    </w:p>
    <w:p w14:paraId="6900D013" w14:textId="77777777" w:rsidR="00F66DFC" w:rsidRDefault="00F66DFC" w:rsidP="00C9053D">
      <w:pPr>
        <w:contextualSpacing w:val="0"/>
      </w:pPr>
      <w:r>
        <w:t>In managing risks associated with a confined space, such risks associated with working in, or in the vicinity of the confined space, all relevant matters must be considered, including:</w:t>
      </w:r>
    </w:p>
    <w:p w14:paraId="5F3B5E50" w14:textId="77777777" w:rsidR="00F66DFC" w:rsidRDefault="00F66DFC" w:rsidP="00C9053D">
      <w:pPr>
        <w:pStyle w:val="ListBullet"/>
        <w:spacing w:after="120" w:line="240" w:lineRule="auto"/>
        <w:ind w:left="720"/>
      </w:pPr>
      <w:r>
        <w:t>whether the work can be carried out without the need to enter the confined space</w:t>
      </w:r>
    </w:p>
    <w:p w14:paraId="039E151B" w14:textId="77777777" w:rsidR="00F66DFC" w:rsidRDefault="00F66DFC" w:rsidP="00C9053D">
      <w:pPr>
        <w:pStyle w:val="ListBullet"/>
        <w:spacing w:after="120" w:line="240" w:lineRule="auto"/>
        <w:ind w:left="720"/>
      </w:pPr>
      <w:r>
        <w:t>the nature of the confined space</w:t>
      </w:r>
    </w:p>
    <w:p w14:paraId="629C71D1" w14:textId="77777777" w:rsidR="00F66DFC" w:rsidRDefault="00F66DFC" w:rsidP="00C9053D">
      <w:pPr>
        <w:pStyle w:val="ListBullet"/>
        <w:spacing w:after="120" w:line="240" w:lineRule="auto"/>
        <w:ind w:left="720"/>
      </w:pPr>
      <w:r>
        <w:t>if the hazard is associated with any airborne contaminant or unsafe level of oxygen</w:t>
      </w:r>
    </w:p>
    <w:p w14:paraId="26C743EE" w14:textId="77777777" w:rsidR="00F66DFC" w:rsidRDefault="00F66DFC" w:rsidP="00C9053D">
      <w:pPr>
        <w:pStyle w:val="ListBullet"/>
        <w:spacing w:after="120" w:line="240" w:lineRule="auto"/>
        <w:ind w:left="720"/>
      </w:pPr>
      <w:r>
        <w:t>the work to be carried out in the confined space, the range of methods by which the work can be carried out, and the proposed method of working, and</w:t>
      </w:r>
    </w:p>
    <w:p w14:paraId="4585D59B" w14:textId="77777777" w:rsidR="00F66DFC" w:rsidRDefault="00F66DFC" w:rsidP="00C9053D">
      <w:pPr>
        <w:pStyle w:val="ListBullet"/>
        <w:spacing w:after="120" w:line="240" w:lineRule="auto"/>
        <w:ind w:left="720"/>
      </w:pPr>
      <w:r>
        <w:t>the type of emergency procedures, including rescue procedures, required.</w:t>
      </w:r>
    </w:p>
    <w:p w14:paraId="3A607479" w14:textId="77777777" w:rsidR="00F66DFC" w:rsidRPr="003D2BE5" w:rsidRDefault="00F66DFC" w:rsidP="00C9053D">
      <w:pPr>
        <w:pStyle w:val="SWAHeading2"/>
      </w:pPr>
      <w:bookmarkStart w:id="60" w:name="_Toc426987948"/>
      <w:bookmarkStart w:id="61" w:name="_Toc514165014"/>
      <w:bookmarkStart w:id="62" w:name="_Toc181777534"/>
      <w:r w:rsidRPr="003D2BE5">
        <w:t>Eliminate the need to enter a confined space</w:t>
      </w:r>
      <w:bookmarkEnd w:id="60"/>
      <w:bookmarkEnd w:id="61"/>
      <w:bookmarkEnd w:id="62"/>
      <w:r w:rsidRPr="003D2BE5">
        <w:t xml:space="preserve"> </w:t>
      </w:r>
    </w:p>
    <w:p w14:paraId="216125A5" w14:textId="77777777" w:rsidR="00F66DFC" w:rsidRDefault="00F66DFC" w:rsidP="00C9053D">
      <w:pPr>
        <w:contextualSpacing w:val="0"/>
      </w:pPr>
      <w:r>
        <w:t>R</w:t>
      </w:r>
      <w:r w:rsidRPr="00950C6E">
        <w:t>isk</w:t>
      </w:r>
      <w:r>
        <w:t>s</w:t>
      </w:r>
      <w:r w:rsidRPr="00950C6E">
        <w:t xml:space="preserve"> associated with work in a confined space</w:t>
      </w:r>
      <w:r>
        <w:t xml:space="preserve"> must be eliminated</w:t>
      </w:r>
      <w:r w:rsidRPr="00950C6E">
        <w:t xml:space="preserve"> </w:t>
      </w:r>
      <w:r>
        <w:t xml:space="preserve">so </w:t>
      </w:r>
      <w:r w:rsidRPr="00950C6E">
        <w:t xml:space="preserve">far as </w:t>
      </w:r>
      <w:r>
        <w:t xml:space="preserve">is </w:t>
      </w:r>
      <w:r w:rsidRPr="00950C6E">
        <w:t xml:space="preserve">reasonably practicable, and therefore the first question is: can the work be carried out without entering the confined space? </w:t>
      </w:r>
    </w:p>
    <w:p w14:paraId="26EDDCB2" w14:textId="77777777" w:rsidR="00F66DFC" w:rsidRDefault="00F66DFC" w:rsidP="00C9053D">
      <w:pPr>
        <w:contextualSpacing w:val="0"/>
      </w:pPr>
      <w:r>
        <w:t xml:space="preserve">Work could be carried out </w:t>
      </w:r>
      <w:r w:rsidRPr="008A737E">
        <w:t xml:space="preserve">from outside the </w:t>
      </w:r>
      <w:r w:rsidRPr="00462D22">
        <w:t>confined</w:t>
      </w:r>
      <w:r>
        <w:t xml:space="preserve"> </w:t>
      </w:r>
      <w:r w:rsidRPr="008A737E">
        <w:t>space</w:t>
      </w:r>
      <w:r>
        <w:t>, for example</w:t>
      </w:r>
      <w:r w:rsidRPr="008A737E">
        <w:t xml:space="preserve"> by: </w:t>
      </w:r>
    </w:p>
    <w:p w14:paraId="0E386385" w14:textId="77777777" w:rsidR="00F66DFC" w:rsidRPr="00831A4F" w:rsidRDefault="00F66DFC" w:rsidP="00C9053D">
      <w:pPr>
        <w:pStyle w:val="ListBullet"/>
        <w:spacing w:after="120" w:line="240" w:lineRule="auto"/>
        <w:ind w:left="720"/>
      </w:pPr>
      <w:r w:rsidRPr="00263234">
        <w:t>installing</w:t>
      </w:r>
      <w:r w:rsidRPr="00831A4F">
        <w:t xml:space="preserve"> fixed or temporary cleaning devices</w:t>
      </w:r>
      <w:r>
        <w:t>,</w:t>
      </w:r>
      <w:r w:rsidRPr="00831A4F">
        <w:t xml:space="preserve"> </w:t>
      </w:r>
      <w:r>
        <w:t>for example</w:t>
      </w:r>
      <w:r w:rsidRPr="00831A4F">
        <w:t xml:space="preserve"> spray balls using high-pressure hoses inserted through an access hatch to clean the inside of a tank</w:t>
      </w:r>
    </w:p>
    <w:p w14:paraId="244EAA67" w14:textId="77777777" w:rsidR="00F66DFC" w:rsidRPr="00831A4F" w:rsidRDefault="00F66DFC" w:rsidP="00C9053D">
      <w:pPr>
        <w:pStyle w:val="ListBullet"/>
        <w:spacing w:after="120" w:line="240" w:lineRule="auto"/>
        <w:ind w:left="720"/>
      </w:pPr>
      <w:r w:rsidRPr="00831A4F">
        <w:t>using remote cameras or a mirror attached to a probe for internal inspection of vessels</w:t>
      </w:r>
    </w:p>
    <w:p w14:paraId="78EBF706" w14:textId="77777777" w:rsidR="00F66DFC" w:rsidRPr="00831A4F" w:rsidRDefault="00F66DFC" w:rsidP="00C9053D">
      <w:pPr>
        <w:pStyle w:val="ListBullet"/>
        <w:spacing w:after="120" w:line="240" w:lineRule="auto"/>
        <w:ind w:left="720"/>
      </w:pPr>
      <w:r w:rsidRPr="00831A4F">
        <w:t xml:space="preserve">using remotely operated rotating flail devices, vibrators or air purgers to clear blockages </w:t>
      </w:r>
      <w:r>
        <w:br/>
      </w:r>
      <w:r w:rsidRPr="00831A4F">
        <w:t>in silos</w:t>
      </w:r>
      <w:r>
        <w:t>, and</w:t>
      </w:r>
    </w:p>
    <w:p w14:paraId="0F709792" w14:textId="1BC49686" w:rsidR="00F66DFC" w:rsidRPr="00831A4F" w:rsidRDefault="00F66DFC" w:rsidP="00C9053D">
      <w:pPr>
        <w:pStyle w:val="ListBullet"/>
        <w:spacing w:after="120" w:line="240" w:lineRule="auto"/>
        <w:ind w:left="720"/>
      </w:pPr>
      <w:r w:rsidRPr="00831A4F">
        <w:t xml:space="preserve">using a hook, long-handled clasp or magnet on a string to retrieve an object dropped into </w:t>
      </w:r>
      <w:r>
        <w:t xml:space="preserve">a confined </w:t>
      </w:r>
      <w:r w:rsidRPr="00831A4F">
        <w:t xml:space="preserve">space. </w:t>
      </w:r>
    </w:p>
    <w:p w14:paraId="6D736F36" w14:textId="77777777" w:rsidR="00F66DFC" w:rsidRPr="003D2BE5" w:rsidRDefault="00F66DFC" w:rsidP="00C9053D">
      <w:pPr>
        <w:pStyle w:val="SWAHeading2"/>
      </w:pPr>
      <w:bookmarkStart w:id="63" w:name="_Toc426987949"/>
      <w:bookmarkStart w:id="64" w:name="_Toc514165015"/>
      <w:bookmarkStart w:id="65" w:name="_Toc181777535"/>
      <w:r w:rsidRPr="003D2BE5">
        <w:t>Minimise the risks</w:t>
      </w:r>
      <w:bookmarkEnd w:id="63"/>
      <w:bookmarkEnd w:id="64"/>
      <w:bookmarkEnd w:id="65"/>
      <w:r w:rsidRPr="003D2BE5">
        <w:t xml:space="preserve"> </w:t>
      </w:r>
    </w:p>
    <w:p w14:paraId="007E6D26" w14:textId="77777777" w:rsidR="00F66DFC" w:rsidRPr="00D52C50" w:rsidRDefault="00F66DFC" w:rsidP="00C9053D">
      <w:pPr>
        <w:autoSpaceDE w:val="0"/>
        <w:autoSpaceDN w:val="0"/>
        <w:adjustRightInd w:val="0"/>
        <w:contextualSpacing w:val="0"/>
        <w:rPr>
          <w:rFonts w:cs="Arial"/>
          <w:szCs w:val="22"/>
        </w:rPr>
      </w:pPr>
      <w:r w:rsidRPr="00D52C50">
        <w:rPr>
          <w:rFonts w:cs="Arial"/>
          <w:szCs w:val="22"/>
        </w:rPr>
        <w:t xml:space="preserve">If entering a confined space cannot be avoided, then a safe system for working inside the space must be implemented. </w:t>
      </w:r>
      <w:r>
        <w:rPr>
          <w:rFonts w:cs="Arial"/>
          <w:szCs w:val="22"/>
        </w:rPr>
        <w:t>A risk assessment carried out by a competent person will</w:t>
      </w:r>
      <w:r w:rsidRPr="00D52C50">
        <w:rPr>
          <w:rFonts w:cs="Arial"/>
          <w:szCs w:val="22"/>
        </w:rPr>
        <w:t xml:space="preserve"> help determine what controls are needed to minimise any risk associated with work in the confined space. </w:t>
      </w:r>
      <w:r>
        <w:rPr>
          <w:rFonts w:cs="Arial"/>
          <w:szCs w:val="22"/>
        </w:rPr>
        <w:t>You must take all relevant matters into account when managing the risks associated with working in a confined space and ensure a risk assessment is conducted which includes the following considerations.</w:t>
      </w:r>
    </w:p>
    <w:p w14:paraId="0D2DE81B" w14:textId="77777777" w:rsidR="00F66DFC" w:rsidRPr="00F66DFC" w:rsidRDefault="00F66DFC" w:rsidP="00C9053D">
      <w:pPr>
        <w:pStyle w:val="SWAHeading3"/>
      </w:pPr>
      <w:bookmarkStart w:id="66" w:name="_Toc426987950"/>
      <w:r w:rsidRPr="00F66DFC">
        <w:t>The nature of the space</w:t>
      </w:r>
      <w:bookmarkEnd w:id="66"/>
    </w:p>
    <w:p w14:paraId="352E081C" w14:textId="77777777" w:rsidR="00F66DFC" w:rsidRPr="00C3435E" w:rsidRDefault="00F66DFC" w:rsidP="00C9053D">
      <w:pPr>
        <w:autoSpaceDE w:val="0"/>
        <w:autoSpaceDN w:val="0"/>
        <w:adjustRightInd w:val="0"/>
        <w:contextualSpacing w:val="0"/>
        <w:rPr>
          <w:rFonts w:cs="Arial"/>
          <w:szCs w:val="22"/>
        </w:rPr>
      </w:pPr>
      <w:r w:rsidRPr="00C3435E">
        <w:rPr>
          <w:rFonts w:cs="Arial"/>
          <w:szCs w:val="22"/>
        </w:rPr>
        <w:t>The nature of a confined space may contribute to the risks associated with it</w:t>
      </w:r>
      <w:r>
        <w:rPr>
          <w:rFonts w:cs="Arial"/>
          <w:szCs w:val="22"/>
        </w:rPr>
        <w:t>, f</w:t>
      </w:r>
      <w:r w:rsidRPr="00C3435E">
        <w:rPr>
          <w:rFonts w:cs="Arial"/>
          <w:szCs w:val="22"/>
        </w:rPr>
        <w:t>or example:</w:t>
      </w:r>
    </w:p>
    <w:p w14:paraId="41F9F745" w14:textId="77777777" w:rsidR="00F66DFC" w:rsidRDefault="00F66DFC" w:rsidP="00C9053D">
      <w:pPr>
        <w:pStyle w:val="ListBullet"/>
        <w:spacing w:after="120" w:line="240" w:lineRule="auto"/>
        <w:ind w:left="720"/>
      </w:pPr>
      <w:r w:rsidRPr="001D61D7">
        <w:t xml:space="preserve">whether </w:t>
      </w:r>
      <w:r>
        <w:t xml:space="preserve">the </w:t>
      </w:r>
      <w:r w:rsidRPr="001D61D7">
        <w:t xml:space="preserve">number, size and location </w:t>
      </w:r>
      <w:r>
        <w:t xml:space="preserve">of </w:t>
      </w:r>
      <w:r w:rsidRPr="001D61D7">
        <w:t xml:space="preserve">entrances and exits </w:t>
      </w:r>
      <w:r>
        <w:t>may make</w:t>
      </w:r>
      <w:r w:rsidRPr="001D61D7">
        <w:t xml:space="preserve"> the rapid exit</w:t>
      </w:r>
      <w:r>
        <w:t xml:space="preserve"> </w:t>
      </w:r>
      <w:r w:rsidRPr="001D61D7">
        <w:t xml:space="preserve">and rescue of </w:t>
      </w:r>
      <w:r>
        <w:t>workers</w:t>
      </w:r>
      <w:r w:rsidRPr="001D61D7">
        <w:t xml:space="preserve"> from the space </w:t>
      </w:r>
      <w:r>
        <w:t>difficult</w:t>
      </w:r>
    </w:p>
    <w:p w14:paraId="2D8FF323" w14:textId="77777777" w:rsidR="00F66DFC" w:rsidRPr="00831A4F" w:rsidRDefault="00F66DFC" w:rsidP="00C9053D">
      <w:pPr>
        <w:pStyle w:val="ListBullet"/>
        <w:spacing w:after="120" w:line="240" w:lineRule="auto"/>
        <w:ind w:left="720"/>
      </w:pPr>
      <w:r w:rsidRPr="00831A4F">
        <w:t xml:space="preserve">the temperature of the space </w:t>
      </w:r>
      <w:r>
        <w:t>may</w:t>
      </w:r>
      <w:r w:rsidRPr="00831A4F">
        <w:t xml:space="preserve"> cause heat stress</w:t>
      </w:r>
      <w:r>
        <w:t>, and</w:t>
      </w:r>
    </w:p>
    <w:p w14:paraId="066F5871" w14:textId="77777777" w:rsidR="00F66DFC" w:rsidRPr="00831A4F" w:rsidRDefault="00F66DFC" w:rsidP="00C9053D">
      <w:pPr>
        <w:pStyle w:val="ListBullet"/>
        <w:spacing w:after="120" w:line="240" w:lineRule="auto"/>
        <w:ind w:left="720"/>
      </w:pPr>
      <w:r>
        <w:t xml:space="preserve">lack of </w:t>
      </w:r>
      <w:r w:rsidRPr="00831A4F">
        <w:t>adequate lighting</w:t>
      </w:r>
      <w:r>
        <w:t xml:space="preserve"> may mean</w:t>
      </w:r>
      <w:r w:rsidRPr="00831A4F">
        <w:t xml:space="preserve"> poor visibility.</w:t>
      </w:r>
    </w:p>
    <w:p w14:paraId="78A0888A" w14:textId="77777777" w:rsidR="00F66DFC" w:rsidRPr="00F66DFC" w:rsidRDefault="00F66DFC" w:rsidP="00C9053D">
      <w:pPr>
        <w:pStyle w:val="SWAHeading3"/>
      </w:pPr>
      <w:bookmarkStart w:id="67" w:name="_Toc426987951"/>
      <w:r w:rsidRPr="00F66DFC">
        <w:lastRenderedPageBreak/>
        <w:t>The concentration of oxygen or airborne contaminants</w:t>
      </w:r>
      <w:bookmarkEnd w:id="67"/>
      <w:r w:rsidRPr="00F66DFC">
        <w:t xml:space="preserve"> </w:t>
      </w:r>
    </w:p>
    <w:p w14:paraId="41A31DC1" w14:textId="77777777" w:rsidR="00F66DFC" w:rsidRPr="00C3435E" w:rsidRDefault="00F66DFC" w:rsidP="00C9053D">
      <w:pPr>
        <w:autoSpaceDE w:val="0"/>
        <w:autoSpaceDN w:val="0"/>
        <w:adjustRightInd w:val="0"/>
        <w:contextualSpacing w:val="0"/>
        <w:rPr>
          <w:rFonts w:cs="Arial"/>
          <w:szCs w:val="22"/>
        </w:rPr>
      </w:pPr>
      <w:r w:rsidRPr="00C3435E">
        <w:rPr>
          <w:rFonts w:cs="Arial"/>
          <w:szCs w:val="22"/>
        </w:rPr>
        <w:t>The level of oxygen and airborne contaminants is a significant contributor to the risk of working in a confined space</w:t>
      </w:r>
      <w:r>
        <w:rPr>
          <w:rFonts w:cs="Arial"/>
          <w:szCs w:val="22"/>
        </w:rPr>
        <w:t>. The WHS Regulations contain specific risk control measures for managing these risks, such as</w:t>
      </w:r>
      <w:r w:rsidRPr="00C3435E">
        <w:rPr>
          <w:rFonts w:cs="Arial"/>
          <w:szCs w:val="22"/>
        </w:rPr>
        <w:t>:</w:t>
      </w:r>
    </w:p>
    <w:p w14:paraId="29B94643" w14:textId="77777777" w:rsidR="00F66DFC" w:rsidRPr="00831A4F" w:rsidRDefault="00F66DFC" w:rsidP="00C9053D">
      <w:pPr>
        <w:pStyle w:val="ListBullet"/>
        <w:spacing w:after="120" w:line="240" w:lineRule="auto"/>
        <w:ind w:left="720"/>
      </w:pPr>
      <w:r w:rsidRPr="00C3435E">
        <w:t xml:space="preserve">the </w:t>
      </w:r>
      <w:r>
        <w:t>atmosphere of the confined space must have a safe level of oxygen, or if this is not reasonably practicable, any worker carrying out work in a space with an oxygen level less than 19.5 per cent by volume must be provided with air supplied respiratory equipment</w:t>
      </w:r>
    </w:p>
    <w:p w14:paraId="43C94750" w14:textId="77777777" w:rsidR="00F66DFC" w:rsidRDefault="00F66DFC" w:rsidP="00C9053D">
      <w:pPr>
        <w:pStyle w:val="ListBullet"/>
        <w:spacing w:after="120" w:line="240" w:lineRule="auto"/>
        <w:ind w:left="720"/>
      </w:pPr>
      <w:r>
        <w:t>purging or ventilation of any contaminant in the atmosphere of the space must be carried out, so far as is reasonably practicable. The gas mixture used for ventilation or purging must not have an oxygen concentration exceeding 21 per cent by volume, and</w:t>
      </w:r>
    </w:p>
    <w:p w14:paraId="1BC1B323" w14:textId="77777777" w:rsidR="00F66DFC" w:rsidRDefault="00F66DFC" w:rsidP="00C9053D">
      <w:pPr>
        <w:pStyle w:val="ListBullet"/>
        <w:spacing w:after="120" w:line="240" w:lineRule="auto"/>
        <w:ind w:left="720"/>
      </w:pPr>
      <w:r>
        <w:t>air monitoring must be carried out to determine the airborne concentration of a substance or mixture to which an exposure standard applies if it is not certain on reasonable grounds whether the concentration exceeds the standard or if monitoring is necessary to determine if there is a risk to health.</w:t>
      </w:r>
    </w:p>
    <w:p w14:paraId="71020ED8" w14:textId="77777777" w:rsidR="00F66DFC" w:rsidRPr="00F66DFC" w:rsidRDefault="00F66DFC" w:rsidP="00C9053D">
      <w:pPr>
        <w:pStyle w:val="SWAHeading3"/>
      </w:pPr>
      <w:bookmarkStart w:id="68" w:name="_Toc426987952"/>
      <w:r w:rsidRPr="00F66DFC">
        <w:t>The work and work method</w:t>
      </w:r>
      <w:bookmarkEnd w:id="68"/>
    </w:p>
    <w:p w14:paraId="77005918" w14:textId="77777777" w:rsidR="00F66DFC" w:rsidRDefault="00F66DFC" w:rsidP="00C9053D">
      <w:pPr>
        <w:contextualSpacing w:val="0"/>
      </w:pPr>
      <w:r w:rsidRPr="00B64DF1">
        <w:t xml:space="preserve">Consideration </w:t>
      </w:r>
      <w:r>
        <w:t>must</w:t>
      </w:r>
      <w:r w:rsidRPr="00B64DF1">
        <w:t xml:space="preserve"> be given to whether the </w:t>
      </w:r>
      <w:r>
        <w:t xml:space="preserve">proposed </w:t>
      </w:r>
      <w:r w:rsidRPr="00B64DF1">
        <w:t xml:space="preserve">work or work </w:t>
      </w:r>
      <w:r>
        <w:t>process</w:t>
      </w:r>
      <w:r w:rsidRPr="00B64DF1">
        <w:t xml:space="preserve"> will</w:t>
      </w:r>
      <w:r>
        <w:t xml:space="preserve"> </w:t>
      </w:r>
      <w:r w:rsidRPr="00B64DF1">
        <w:t>introduce any new hazards or contribute to the risks of working in the</w:t>
      </w:r>
      <w:r>
        <w:t xml:space="preserve"> </w:t>
      </w:r>
      <w:r w:rsidRPr="00B64DF1">
        <w:t>confined space.</w:t>
      </w:r>
      <w:r>
        <w:t xml:space="preserve"> The WHS Regulations set out some specific control measures for risks associated with work in confined spaces in certain circumstances:</w:t>
      </w:r>
    </w:p>
    <w:p w14:paraId="6366EBD2" w14:textId="77777777" w:rsidR="00F66DFC" w:rsidRDefault="00F66DFC" w:rsidP="00C9053D">
      <w:pPr>
        <w:pStyle w:val="ListBullet"/>
        <w:spacing w:after="120" w:line="240" w:lineRule="auto"/>
        <w:ind w:left="720"/>
      </w:pPr>
      <w:r>
        <w:t>ignition sources must not be introduced into a space if there is a possibility of fire or explosion</w:t>
      </w:r>
    </w:p>
    <w:p w14:paraId="7E71CC19" w14:textId="77777777" w:rsidR="00F66DFC" w:rsidRDefault="00F66DFC" w:rsidP="00C9053D">
      <w:pPr>
        <w:pStyle w:val="ListBullet"/>
        <w:spacing w:after="120" w:line="240" w:lineRule="auto"/>
        <w:ind w:left="720"/>
      </w:pPr>
      <w:r>
        <w:t>while work is being carried out, the concentration of flammable gas, vapour or mist must be less than five per cent of its lower explosive limit (LEL), so far as is reasonably practicable. At LEL of between five per cent and 10 per cent, the worker must be removed unless a gas detector is used, and the worker must be immediately removed if the LEL is equal to or greater than 10 per cent</w:t>
      </w:r>
    </w:p>
    <w:p w14:paraId="6EAFE21A" w14:textId="77777777" w:rsidR="00F66DFC" w:rsidRDefault="00F66DFC" w:rsidP="00C9053D">
      <w:pPr>
        <w:pStyle w:val="ListBullet"/>
        <w:spacing w:after="120" w:line="240" w:lineRule="auto"/>
        <w:ind w:left="720"/>
      </w:pPr>
      <w:r>
        <w:t>risks associated with the introduction of any substance or condition into the space from plant or services connected to the space must be eliminated so far as is reasonably practicable, and</w:t>
      </w:r>
    </w:p>
    <w:p w14:paraId="6C81E592" w14:textId="77777777" w:rsidR="00F66DFC" w:rsidRDefault="00F66DFC" w:rsidP="00C9053D">
      <w:pPr>
        <w:pStyle w:val="ListBullet"/>
        <w:spacing w:after="120" w:line="240" w:lineRule="auto"/>
        <w:ind w:left="720"/>
      </w:pPr>
      <w:r>
        <w:t>ensure a person does not enter a confined space to carry out work unless there is a system of work that includes communication with the worker from outside the space and monitoring of conditions within the space by a stand-by person in the vicinity of the space and, if practicable, observing the work being carried out.</w:t>
      </w:r>
    </w:p>
    <w:p w14:paraId="4E51020E" w14:textId="77777777" w:rsidR="00F66DFC" w:rsidRDefault="00F66DFC" w:rsidP="00C9053D">
      <w:pPr>
        <w:contextualSpacing w:val="0"/>
      </w:pPr>
      <w:r>
        <w:t>W</w:t>
      </w:r>
      <w:r w:rsidRPr="00B64DF1">
        <w:t xml:space="preserve">ork </w:t>
      </w:r>
      <w:r>
        <w:t>processes</w:t>
      </w:r>
      <w:r w:rsidRPr="00B64DF1">
        <w:t xml:space="preserve"> </w:t>
      </w:r>
      <w:r>
        <w:t>should</w:t>
      </w:r>
      <w:r w:rsidRPr="00B64DF1">
        <w:t>:</w:t>
      </w:r>
    </w:p>
    <w:p w14:paraId="14C8C235" w14:textId="77777777" w:rsidR="00F66DFC" w:rsidRPr="00831A4F" w:rsidRDefault="00F66DFC" w:rsidP="00C9053D">
      <w:pPr>
        <w:pStyle w:val="ListBullet"/>
        <w:spacing w:after="120" w:line="240" w:lineRule="auto"/>
        <w:ind w:left="720"/>
      </w:pPr>
      <w:r w:rsidRPr="00831A4F">
        <w:t>minimise the release of harmful airborne contaminants into the space</w:t>
      </w:r>
    </w:p>
    <w:p w14:paraId="74CF2D0A" w14:textId="77777777" w:rsidR="00F66DFC" w:rsidRPr="00831A4F" w:rsidRDefault="00F66DFC" w:rsidP="00C9053D">
      <w:pPr>
        <w:pStyle w:val="ListBullet"/>
        <w:spacing w:after="120" w:line="240" w:lineRule="auto"/>
        <w:ind w:left="720"/>
      </w:pPr>
      <w:r w:rsidRPr="00831A4F">
        <w:t>reduce the time spent in the space or the number of people that have to enter the space</w:t>
      </w:r>
      <w:r>
        <w:t>, and</w:t>
      </w:r>
      <w:r w:rsidRPr="00831A4F">
        <w:t xml:space="preserve"> </w:t>
      </w:r>
    </w:p>
    <w:p w14:paraId="4AFFC4E7" w14:textId="77777777" w:rsidR="00F66DFC" w:rsidRDefault="00F66DFC" w:rsidP="00C9053D">
      <w:pPr>
        <w:pStyle w:val="ListBullet"/>
        <w:spacing w:after="120" w:line="240" w:lineRule="auto"/>
        <w:ind w:left="720"/>
      </w:pPr>
      <w:r w:rsidRPr="00AF461A">
        <w:t>eliminat</w:t>
      </w:r>
      <w:r>
        <w:t>e</w:t>
      </w:r>
      <w:r w:rsidRPr="00AF461A">
        <w:t xml:space="preserve"> the risk of engulfment.</w:t>
      </w:r>
    </w:p>
    <w:p w14:paraId="5131BDE4" w14:textId="77777777" w:rsidR="00F66DFC" w:rsidRPr="00B64DF1" w:rsidRDefault="00F66DFC" w:rsidP="00C9053D">
      <w:pPr>
        <w:contextualSpacing w:val="0"/>
      </w:pPr>
      <w:r>
        <w:t>C</w:t>
      </w:r>
      <w:r w:rsidRPr="00B64DF1">
        <w:t>onsider any risks associated with the use of</w:t>
      </w:r>
      <w:r>
        <w:t xml:space="preserve"> </w:t>
      </w:r>
      <w:r w:rsidRPr="00B64DF1">
        <w:t>PPE in a confined space. Using PPE may introduce new risks for those</w:t>
      </w:r>
      <w:r>
        <w:t xml:space="preserve"> </w:t>
      </w:r>
      <w:r w:rsidRPr="00B64DF1">
        <w:t xml:space="preserve">working in the space, </w:t>
      </w:r>
      <w:r>
        <w:t>for example</w:t>
      </w:r>
      <w:r w:rsidRPr="00B64DF1">
        <w:t xml:space="preserve"> the weight or discomfort of protective clothing</w:t>
      </w:r>
      <w:r>
        <w:t xml:space="preserve"> and hearing protection.</w:t>
      </w:r>
    </w:p>
    <w:p w14:paraId="7C4EA3D9" w14:textId="77777777" w:rsidR="00F66DFC" w:rsidRPr="00F66DFC" w:rsidRDefault="00F66DFC" w:rsidP="00C9053D">
      <w:pPr>
        <w:pStyle w:val="SWAHeading3"/>
      </w:pPr>
      <w:bookmarkStart w:id="69" w:name="_Emergency_procedures"/>
      <w:bookmarkStart w:id="70" w:name="_Toc426987953"/>
      <w:bookmarkEnd w:id="69"/>
      <w:r w:rsidRPr="00F66DFC">
        <w:lastRenderedPageBreak/>
        <w:t>Emergency procedures</w:t>
      </w:r>
      <w:bookmarkEnd w:id="70"/>
    </w:p>
    <w:p w14:paraId="6FF0BBBB" w14:textId="77777777" w:rsidR="00F66DFC" w:rsidRPr="00E8574F" w:rsidRDefault="00F66DFC" w:rsidP="00C9053D">
      <w:pPr>
        <w:autoSpaceDE w:val="0"/>
        <w:autoSpaceDN w:val="0"/>
        <w:adjustRightInd w:val="0"/>
        <w:contextualSpacing w:val="0"/>
        <w:rPr>
          <w:rFonts w:cs="Arial"/>
          <w:szCs w:val="22"/>
        </w:rPr>
      </w:pPr>
      <w:r w:rsidRPr="00E56D46">
        <w:t xml:space="preserve">When things go wrong in a confined space, people may be exposed to serious and immediate danger. Effective arrangements for raising the alarm and carrying out rescue operations in an emergency are essential (refer to </w:t>
      </w:r>
      <w:hyperlink w:anchor="Emergencyprocedures" w:history="1">
        <w:r w:rsidRPr="00876694">
          <w:rPr>
            <w:rStyle w:val="Hyperlink"/>
          </w:rPr>
          <w:t>Chapter 5</w:t>
        </w:r>
      </w:hyperlink>
      <w:r w:rsidRPr="00E56D46">
        <w:t xml:space="preserve"> of this Code)</w:t>
      </w:r>
      <w:r w:rsidRPr="00C3435E">
        <w:rPr>
          <w:rFonts w:cs="Arial"/>
          <w:szCs w:val="22"/>
        </w:rPr>
        <w:t>.</w:t>
      </w:r>
    </w:p>
    <w:p w14:paraId="015EF78A" w14:textId="77777777" w:rsidR="00F66DFC" w:rsidRPr="003D2BE5" w:rsidRDefault="00F66DFC" w:rsidP="00C9053D">
      <w:pPr>
        <w:pStyle w:val="SWAHeading2"/>
      </w:pPr>
      <w:bookmarkStart w:id="71" w:name="_Toc426987954"/>
      <w:bookmarkStart w:id="72" w:name="_Toc514165016"/>
      <w:bookmarkStart w:id="73" w:name="_Toc181777536"/>
      <w:r w:rsidRPr="003D2BE5">
        <w:t>Entry permits</w:t>
      </w:r>
      <w:bookmarkEnd w:id="71"/>
      <w:bookmarkEnd w:id="72"/>
      <w:bookmarkEnd w:id="73"/>
      <w:r w:rsidRPr="003D2BE5">
        <w:t xml:space="preserve"> </w:t>
      </w:r>
    </w:p>
    <w:p w14:paraId="334B0D53" w14:textId="77777777" w:rsidR="00F66DFC" w:rsidRDefault="00F66DFC" w:rsidP="00C9053D">
      <w:pPr>
        <w:contextualSpacing w:val="0"/>
      </w:pPr>
      <w:r w:rsidRPr="00B64DF1">
        <w:t>A confined space entry permit provides a formal check to ensure all elements</w:t>
      </w:r>
      <w:r>
        <w:t xml:space="preserve"> </w:t>
      </w:r>
      <w:r w:rsidRPr="00B64DF1">
        <w:t>of a safe system of work are in place before people are allowed to enter the</w:t>
      </w:r>
      <w:r>
        <w:t xml:space="preserve"> </w:t>
      </w:r>
      <w:r w:rsidRPr="00B64DF1">
        <w:t>confined space. It also provides a means of communication between site</w:t>
      </w:r>
      <w:r>
        <w:t xml:space="preserve"> </w:t>
      </w:r>
      <w:r w:rsidRPr="00B64DF1">
        <w:t xml:space="preserve">management, supervisors and those carrying out the work and ensures that </w:t>
      </w:r>
      <w:r>
        <w:t>the PCBU</w:t>
      </w:r>
      <w:r w:rsidRPr="00B64DF1">
        <w:t xml:space="preserve"> has </w:t>
      </w:r>
      <w:r>
        <w:t>c</w:t>
      </w:r>
      <w:r w:rsidRPr="00B64DF1">
        <w:t>hecked and authorised the entry to the confined space</w:t>
      </w:r>
      <w:r>
        <w:t xml:space="preserve"> </w:t>
      </w:r>
      <w:r w:rsidRPr="00B64DF1">
        <w:t>and it is safe to proceed.</w:t>
      </w:r>
      <w:r w:rsidRPr="00831A4F">
        <w:t xml:space="preserve"> </w:t>
      </w:r>
    </w:p>
    <w:p w14:paraId="614AF8BA" w14:textId="77777777" w:rsidR="00F66DFC" w:rsidRPr="00C9053D" w:rsidRDefault="00F66DFC" w:rsidP="00C9053D">
      <w:pPr>
        <w:pStyle w:val="Boxedshaded"/>
        <w:contextualSpacing w:val="0"/>
        <w:rPr>
          <w:rStyle w:val="Emphasised"/>
        </w:rPr>
      </w:pPr>
      <w:r w:rsidRPr="00C9053D">
        <w:rPr>
          <w:rStyle w:val="Emphasised"/>
        </w:rPr>
        <w:t>WHS Regulation 65</w:t>
      </w:r>
    </w:p>
    <w:p w14:paraId="1434D92B" w14:textId="77777777" w:rsidR="00F66DFC" w:rsidRPr="00876694" w:rsidRDefault="00F66DFC" w:rsidP="00C9053D">
      <w:pPr>
        <w:pStyle w:val="Boxedshaded"/>
        <w:contextualSpacing w:val="0"/>
      </w:pPr>
      <w:r w:rsidRPr="00876694">
        <w:t>Entry into confined space must comply with this Division</w:t>
      </w:r>
    </w:p>
    <w:p w14:paraId="4A7BFD78" w14:textId="77777777" w:rsidR="00F66DFC" w:rsidRPr="00C9053D" w:rsidRDefault="00F66DFC" w:rsidP="00C9053D">
      <w:pPr>
        <w:pStyle w:val="Boxedshaded"/>
        <w:contextualSpacing w:val="0"/>
        <w:rPr>
          <w:rStyle w:val="Emphasised"/>
        </w:rPr>
      </w:pPr>
      <w:r w:rsidRPr="00C9053D">
        <w:rPr>
          <w:rStyle w:val="Emphasised"/>
        </w:rPr>
        <w:t>WHS Regulation 67</w:t>
      </w:r>
    </w:p>
    <w:p w14:paraId="11B7BCF0" w14:textId="77777777" w:rsidR="00F66DFC" w:rsidRPr="00876694" w:rsidRDefault="00F66DFC" w:rsidP="00C9053D">
      <w:pPr>
        <w:pStyle w:val="Boxedshaded"/>
        <w:contextualSpacing w:val="0"/>
      </w:pPr>
      <w:r w:rsidRPr="00876694">
        <w:t>Confined space entry permit</w:t>
      </w:r>
    </w:p>
    <w:p w14:paraId="50D7FC95" w14:textId="77777777" w:rsidR="00F66DFC" w:rsidRPr="00C9053D" w:rsidRDefault="00F66DFC" w:rsidP="00C9053D">
      <w:pPr>
        <w:pStyle w:val="Boxedshaded"/>
        <w:contextualSpacing w:val="0"/>
        <w:rPr>
          <w:rStyle w:val="Emphasised"/>
        </w:rPr>
      </w:pPr>
      <w:r w:rsidRPr="00C9053D">
        <w:rPr>
          <w:rStyle w:val="Emphasised"/>
        </w:rPr>
        <w:t>WHS Regulation 77</w:t>
      </w:r>
    </w:p>
    <w:p w14:paraId="0901BF37" w14:textId="77777777" w:rsidR="00F66DFC" w:rsidRPr="00876694" w:rsidRDefault="00F66DFC" w:rsidP="00C9053D">
      <w:pPr>
        <w:pStyle w:val="Boxedshaded"/>
        <w:contextualSpacing w:val="0"/>
      </w:pPr>
      <w:r w:rsidRPr="00876694">
        <w:t>Confined space entry permit and risk assessment must be kept</w:t>
      </w:r>
    </w:p>
    <w:p w14:paraId="231167B7" w14:textId="77777777" w:rsidR="00F66DFC" w:rsidRPr="00032104" w:rsidRDefault="00F66DFC" w:rsidP="00C9053D">
      <w:pPr>
        <w:contextualSpacing w:val="0"/>
      </w:pPr>
      <w:r w:rsidRPr="00032104">
        <w:t>A PCBU must not allow or direct a worker to enter a confined space to carry out work unless the worker has been issued a confined space entry permit for the work.</w:t>
      </w:r>
    </w:p>
    <w:p w14:paraId="6DC49CF0" w14:textId="77777777" w:rsidR="00F66DFC" w:rsidRDefault="00F66DFC" w:rsidP="00C9053D">
      <w:pPr>
        <w:contextualSpacing w:val="0"/>
      </w:pPr>
      <w:r>
        <w:t>The permit must be completed in writing by a competent person and:</w:t>
      </w:r>
    </w:p>
    <w:p w14:paraId="2AC58BA4" w14:textId="77777777" w:rsidR="00F66DFC" w:rsidRDefault="00F66DFC" w:rsidP="00C9053D">
      <w:pPr>
        <w:pStyle w:val="ListBullet"/>
        <w:spacing w:after="120" w:line="240" w:lineRule="auto"/>
        <w:ind w:left="720"/>
      </w:pPr>
      <w:r>
        <w:t>specify the confined space to which the permit relates</w:t>
      </w:r>
    </w:p>
    <w:p w14:paraId="778ACE25" w14:textId="77777777" w:rsidR="00F66DFC" w:rsidRDefault="00F66DFC" w:rsidP="00C9053D">
      <w:pPr>
        <w:pStyle w:val="ListBullet"/>
        <w:spacing w:after="120" w:line="240" w:lineRule="auto"/>
        <w:ind w:left="720"/>
      </w:pPr>
      <w:r>
        <w:t>record the names of persons permitted to enter the confined space and the period of time that the work in the space will be carried out</w:t>
      </w:r>
    </w:p>
    <w:p w14:paraId="23134ACB" w14:textId="77777777" w:rsidR="00F66DFC" w:rsidRDefault="00F66DFC" w:rsidP="00C9053D">
      <w:pPr>
        <w:pStyle w:val="ListBullet"/>
        <w:spacing w:after="120" w:line="240" w:lineRule="auto"/>
        <w:ind w:left="720"/>
      </w:pPr>
      <w:r>
        <w:t>set out risk control measures based on the risk assessment and include control measures for safe entry and details about the systems of work, and</w:t>
      </w:r>
    </w:p>
    <w:p w14:paraId="36291035" w14:textId="77777777" w:rsidR="00F66DFC" w:rsidRDefault="00F66DFC" w:rsidP="00C9053D">
      <w:pPr>
        <w:pStyle w:val="ListBullet"/>
        <w:spacing w:after="120" w:line="240" w:lineRule="auto"/>
        <w:ind w:left="720"/>
      </w:pPr>
      <w:r>
        <w:t>contain space for an acknowledgement that work in the confined space has been completed and all persons have left the space.</w:t>
      </w:r>
    </w:p>
    <w:p w14:paraId="605F9F83" w14:textId="77777777" w:rsidR="00F66DFC" w:rsidRDefault="00F66DFC" w:rsidP="00C9053D">
      <w:pPr>
        <w:contextualSpacing w:val="0"/>
      </w:pPr>
      <w:r>
        <w:t>A copy of the permit must be kept at least until the work is completed or, if a notifiable incident occurs, for at least two years after the confined space work to which the permit relates is completed.</w:t>
      </w:r>
    </w:p>
    <w:p w14:paraId="4F7751C2" w14:textId="77777777" w:rsidR="00F66DFC" w:rsidRPr="00AC0018" w:rsidRDefault="00F66DFC" w:rsidP="00C9053D">
      <w:pPr>
        <w:contextualSpacing w:val="0"/>
      </w:pPr>
      <w:r w:rsidRPr="00AC0018">
        <w:t>A competent person is one who has acquired through training, qualification or experience the knowledge and skills to carry out th</w:t>
      </w:r>
      <w:r>
        <w:t>e</w:t>
      </w:r>
      <w:r w:rsidRPr="00AC0018">
        <w:t xml:space="preserve"> task.</w:t>
      </w:r>
    </w:p>
    <w:p w14:paraId="2F887245" w14:textId="683D6590" w:rsidR="001B31C6" w:rsidRDefault="00F66DFC" w:rsidP="00C9053D">
      <w:pPr>
        <w:contextualSpacing w:val="0"/>
      </w:pPr>
      <w:r w:rsidRPr="00086956">
        <w:t xml:space="preserve">A confined space entry permit must be issued for each </w:t>
      </w:r>
      <w:r>
        <w:t xml:space="preserve">time work is to be carried out in a </w:t>
      </w:r>
      <w:r w:rsidRPr="00086956">
        <w:t xml:space="preserve">confined space. Each permit only applies to one confined space and allows one or more workers to enter that space. A competent person who directs and supervises the work should be nominated and authorised to </w:t>
      </w:r>
      <w:r>
        <w:t>complete</w:t>
      </w:r>
      <w:r w:rsidRPr="00086956">
        <w:t xml:space="preserve"> the permit on behalf of the business or undertaking. </w:t>
      </w:r>
    </w:p>
    <w:p w14:paraId="166E2646" w14:textId="77777777" w:rsidR="001B31C6" w:rsidRDefault="001B31C6">
      <w:pPr>
        <w:spacing w:after="200" w:line="276" w:lineRule="auto"/>
        <w:contextualSpacing w:val="0"/>
      </w:pPr>
      <w:r>
        <w:br w:type="page"/>
      </w:r>
    </w:p>
    <w:p w14:paraId="20947F09" w14:textId="77777777" w:rsidR="00F66DFC" w:rsidRDefault="00F66DFC" w:rsidP="00C9053D">
      <w:pPr>
        <w:spacing w:after="240"/>
        <w:contextualSpacing w:val="0"/>
        <w:rPr>
          <w:szCs w:val="22"/>
        </w:rPr>
      </w:pPr>
      <w:r w:rsidRPr="00086956">
        <w:lastRenderedPageBreak/>
        <w:t xml:space="preserve">A confined space entry permit is also required when a person enters a confined space to conduct the initial hazard identification or risk assessment. The permit may need to be revised after the risk assessment is completed. </w:t>
      </w:r>
      <w:r w:rsidRPr="00086956">
        <w:rPr>
          <w:szCs w:val="22"/>
        </w:rPr>
        <w:t>The confined space entry permit must list</w:t>
      </w:r>
      <w:r>
        <w:rPr>
          <w:szCs w:val="22"/>
        </w:rPr>
        <w:t xml:space="preserve"> the information set out in Table 2.</w:t>
      </w:r>
    </w:p>
    <w:p w14:paraId="7BDA380F" w14:textId="77777777" w:rsidR="00F66DFC" w:rsidRDefault="00F66DFC" w:rsidP="00C9053D">
      <w:pPr>
        <w:pStyle w:val="Caption"/>
        <w:contextualSpacing w:val="0"/>
      </w:pPr>
      <w:r>
        <w:t xml:space="preserve">Table 2 </w:t>
      </w:r>
      <w:r w:rsidRPr="00C9053D">
        <w:rPr>
          <w:bCs w:val="0"/>
        </w:rPr>
        <w:t>Requirements of a confined space entry permit</w:t>
      </w:r>
    </w:p>
    <w:tbl>
      <w:tblPr>
        <w:tblStyle w:val="LightShading-Accent2"/>
        <w:tblW w:w="5000" w:type="pct"/>
        <w:tblLook w:val="0420" w:firstRow="1" w:lastRow="0" w:firstColumn="0" w:lastColumn="0" w:noHBand="0" w:noVBand="1"/>
      </w:tblPr>
      <w:tblGrid>
        <w:gridCol w:w="1973"/>
        <w:gridCol w:w="7043"/>
      </w:tblGrid>
      <w:tr w:rsidR="00F66DFC" w:rsidRPr="00246CE0" w14:paraId="546CF6C7" w14:textId="77777777" w:rsidTr="006802E0">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2"/>
          </w:tcPr>
          <w:p w14:paraId="7DA595B3" w14:textId="77777777" w:rsidR="00F66DFC" w:rsidRPr="00246CE0" w:rsidRDefault="00F66DFC" w:rsidP="00C9053D">
            <w:pPr>
              <w:contextualSpacing w:val="0"/>
              <w:jc w:val="center"/>
              <w:rPr>
                <w:rFonts w:cs="Arial"/>
                <w:b w:val="0"/>
                <w:szCs w:val="20"/>
              </w:rPr>
            </w:pPr>
            <w:r w:rsidRPr="00246CE0">
              <w:rPr>
                <w:rFonts w:cs="Arial"/>
                <w:szCs w:val="20"/>
              </w:rPr>
              <w:t>Requirement</w:t>
            </w:r>
            <w:r>
              <w:rPr>
                <w:rFonts w:cs="Arial"/>
                <w:szCs w:val="20"/>
              </w:rPr>
              <w:t>s</w:t>
            </w:r>
          </w:p>
        </w:tc>
      </w:tr>
      <w:tr w:rsidR="00F66DFC" w:rsidRPr="00A162FC" w14:paraId="75145A9D" w14:textId="77777777" w:rsidTr="006802E0">
        <w:trPr>
          <w:cnfStyle w:val="000000100000" w:firstRow="0" w:lastRow="0" w:firstColumn="0" w:lastColumn="0" w:oddVBand="0" w:evenVBand="0" w:oddHBand="1" w:evenHBand="0" w:firstRowFirstColumn="0" w:firstRowLastColumn="0" w:lastRowFirstColumn="0" w:lastRowLastColumn="0"/>
          <w:trHeight w:val="1409"/>
        </w:trPr>
        <w:tc>
          <w:tcPr>
            <w:tcW w:w="1094" w:type="pct"/>
          </w:tcPr>
          <w:p w14:paraId="734408C8" w14:textId="77777777" w:rsidR="00F66DFC" w:rsidRPr="00C9053D" w:rsidRDefault="00F66DFC" w:rsidP="00C9053D">
            <w:pPr>
              <w:spacing w:before="60"/>
              <w:contextualSpacing w:val="0"/>
              <w:rPr>
                <w:rStyle w:val="Emphasised"/>
              </w:rPr>
            </w:pPr>
            <w:r w:rsidRPr="00C9053D">
              <w:rPr>
                <w:rStyle w:val="Emphasised"/>
              </w:rPr>
              <w:t>Confined space to which the permit relates</w:t>
            </w:r>
          </w:p>
        </w:tc>
        <w:tc>
          <w:tcPr>
            <w:tcW w:w="3906" w:type="pct"/>
          </w:tcPr>
          <w:p w14:paraId="1411CE5B" w14:textId="77777777" w:rsidR="00F66DFC" w:rsidRPr="00246CE0" w:rsidRDefault="00F66DFC" w:rsidP="00C9053D">
            <w:pPr>
              <w:pStyle w:val="ListBullet"/>
              <w:spacing w:before="60" w:after="120" w:line="240" w:lineRule="auto"/>
              <w:ind w:left="720"/>
              <w:rPr>
                <w:szCs w:val="20"/>
              </w:rPr>
            </w:pPr>
            <w:r w:rsidRPr="00246CE0">
              <w:rPr>
                <w:szCs w:val="20"/>
              </w:rPr>
              <w:t>The permit form should be designed and completed in such a way as to enable clear identification and recording of the space that each permit applies to.</w:t>
            </w:r>
          </w:p>
          <w:p w14:paraId="0A26298A" w14:textId="77777777" w:rsidR="00F66DFC" w:rsidRPr="00246CE0" w:rsidRDefault="00F66DFC" w:rsidP="00C9053D">
            <w:pPr>
              <w:pStyle w:val="ListBullet"/>
              <w:spacing w:before="60" w:after="120" w:line="240" w:lineRule="auto"/>
              <w:ind w:left="720"/>
              <w:rPr>
                <w:szCs w:val="20"/>
              </w:rPr>
            </w:pPr>
            <w:r w:rsidRPr="00246CE0">
              <w:rPr>
                <w:szCs w:val="20"/>
              </w:rPr>
              <w:t xml:space="preserve">A single permit can be used for multiple entries into a space and can be used where there is more than one access point into a single space. </w:t>
            </w:r>
          </w:p>
        </w:tc>
      </w:tr>
      <w:tr w:rsidR="00F66DFC" w:rsidRPr="00A162FC" w14:paraId="69EB02A7" w14:textId="77777777" w:rsidTr="006802E0">
        <w:trPr>
          <w:cnfStyle w:val="000000010000" w:firstRow="0" w:lastRow="0" w:firstColumn="0" w:lastColumn="0" w:oddVBand="0" w:evenVBand="0" w:oddHBand="0" w:evenHBand="1" w:firstRowFirstColumn="0" w:firstRowLastColumn="0" w:lastRowFirstColumn="0" w:lastRowLastColumn="0"/>
          <w:trHeight w:val="922"/>
        </w:trPr>
        <w:tc>
          <w:tcPr>
            <w:tcW w:w="1094" w:type="pct"/>
          </w:tcPr>
          <w:p w14:paraId="28E51DD1" w14:textId="77777777" w:rsidR="00F66DFC" w:rsidRPr="00C9053D" w:rsidRDefault="00F66DFC" w:rsidP="00C9053D">
            <w:pPr>
              <w:spacing w:before="60"/>
              <w:contextualSpacing w:val="0"/>
              <w:rPr>
                <w:rStyle w:val="Emphasised"/>
              </w:rPr>
            </w:pPr>
            <w:r w:rsidRPr="00C9053D">
              <w:rPr>
                <w:rStyle w:val="Emphasised"/>
              </w:rPr>
              <w:t>Name of any worker permitted to enter the space</w:t>
            </w:r>
          </w:p>
        </w:tc>
        <w:tc>
          <w:tcPr>
            <w:tcW w:w="3906" w:type="pct"/>
          </w:tcPr>
          <w:p w14:paraId="78B59A3D" w14:textId="77777777" w:rsidR="00F66DFC" w:rsidRPr="00246CE0" w:rsidRDefault="00F66DFC" w:rsidP="00C9053D">
            <w:pPr>
              <w:pStyle w:val="ListBullet"/>
              <w:spacing w:before="60" w:after="120" w:line="240" w:lineRule="auto"/>
              <w:ind w:left="720"/>
              <w:rPr>
                <w:szCs w:val="20"/>
              </w:rPr>
            </w:pPr>
            <w:r>
              <w:rPr>
                <w:szCs w:val="20"/>
              </w:rPr>
              <w:t>Full name of each worker</w:t>
            </w:r>
          </w:p>
        </w:tc>
      </w:tr>
      <w:tr w:rsidR="00F66DFC" w:rsidRPr="00A162FC" w14:paraId="12297952" w14:textId="77777777" w:rsidTr="006802E0">
        <w:trPr>
          <w:cnfStyle w:val="000000100000" w:firstRow="0" w:lastRow="0" w:firstColumn="0" w:lastColumn="0" w:oddVBand="0" w:evenVBand="0" w:oddHBand="1" w:evenHBand="0" w:firstRowFirstColumn="0" w:firstRowLastColumn="0" w:lastRowFirstColumn="0" w:lastRowLastColumn="0"/>
          <w:trHeight w:val="1561"/>
        </w:trPr>
        <w:tc>
          <w:tcPr>
            <w:tcW w:w="1094" w:type="pct"/>
          </w:tcPr>
          <w:p w14:paraId="77D1C177" w14:textId="77777777" w:rsidR="00F66DFC" w:rsidRPr="00C9053D" w:rsidRDefault="00F66DFC" w:rsidP="00C9053D">
            <w:pPr>
              <w:spacing w:before="60"/>
              <w:contextualSpacing w:val="0"/>
              <w:rPr>
                <w:rStyle w:val="Emphasised"/>
              </w:rPr>
            </w:pPr>
            <w:r w:rsidRPr="00C9053D">
              <w:rPr>
                <w:rStyle w:val="Emphasised"/>
              </w:rPr>
              <w:t>Period of time during which work in the space will be carried out</w:t>
            </w:r>
          </w:p>
        </w:tc>
        <w:tc>
          <w:tcPr>
            <w:tcW w:w="3906" w:type="pct"/>
          </w:tcPr>
          <w:p w14:paraId="44F7FBA6" w14:textId="77777777" w:rsidR="00F66DFC" w:rsidRPr="00246CE0" w:rsidRDefault="00F66DFC" w:rsidP="00C9053D">
            <w:pPr>
              <w:pStyle w:val="ListBullet"/>
              <w:spacing w:before="60" w:after="120" w:line="240" w:lineRule="auto"/>
              <w:ind w:left="720"/>
              <w:rPr>
                <w:szCs w:val="20"/>
              </w:rPr>
            </w:pPr>
            <w:r w:rsidRPr="00246CE0">
              <w:rPr>
                <w:szCs w:val="20"/>
              </w:rPr>
              <w:t>A permit may be required for varying periods of time depending on the time required to complete the work being carried out in a confined space.</w:t>
            </w:r>
          </w:p>
          <w:p w14:paraId="787DEE3C" w14:textId="77777777" w:rsidR="00F66DFC" w:rsidRPr="00246CE0" w:rsidRDefault="00F66DFC" w:rsidP="00C9053D">
            <w:pPr>
              <w:pStyle w:val="ListBullet"/>
              <w:spacing w:before="60" w:after="120" w:line="240" w:lineRule="auto"/>
              <w:ind w:left="720"/>
              <w:rPr>
                <w:szCs w:val="20"/>
              </w:rPr>
            </w:pPr>
            <w:r w:rsidRPr="00246CE0">
              <w:rPr>
                <w:szCs w:val="20"/>
              </w:rPr>
              <w:t xml:space="preserve">The permit </w:t>
            </w:r>
            <w:r>
              <w:rPr>
                <w:szCs w:val="20"/>
              </w:rPr>
              <w:t>must</w:t>
            </w:r>
            <w:r w:rsidRPr="00246CE0">
              <w:rPr>
                <w:szCs w:val="20"/>
              </w:rPr>
              <w:t xml:space="preserve"> be re-validated if the person with direct </w:t>
            </w:r>
            <w:r>
              <w:rPr>
                <w:szCs w:val="20"/>
              </w:rPr>
              <w:t xml:space="preserve">management or </w:t>
            </w:r>
            <w:r w:rsidRPr="00246CE0">
              <w:rPr>
                <w:szCs w:val="20"/>
              </w:rPr>
              <w:t>control of work in the space changes</w:t>
            </w:r>
            <w:r>
              <w:rPr>
                <w:szCs w:val="20"/>
              </w:rPr>
              <w:t>;</w:t>
            </w:r>
            <w:r w:rsidRPr="00246CE0">
              <w:rPr>
                <w:szCs w:val="20"/>
              </w:rPr>
              <w:t xml:space="preserve"> a break in work continuity occurs</w:t>
            </w:r>
            <w:r>
              <w:rPr>
                <w:szCs w:val="20"/>
              </w:rPr>
              <w:t>;</w:t>
            </w:r>
            <w:r w:rsidRPr="00246CE0">
              <w:rPr>
                <w:szCs w:val="20"/>
              </w:rPr>
              <w:t xml:space="preserve"> changes are made to the work that introduce hazards not addressed by the current permit</w:t>
            </w:r>
            <w:r>
              <w:rPr>
                <w:szCs w:val="20"/>
              </w:rPr>
              <w:t>;</w:t>
            </w:r>
            <w:r w:rsidRPr="00246CE0">
              <w:rPr>
                <w:szCs w:val="20"/>
              </w:rPr>
              <w:t xml:space="preserve"> or new control measures are needed. </w:t>
            </w:r>
          </w:p>
        </w:tc>
      </w:tr>
      <w:tr w:rsidR="00F66DFC" w:rsidRPr="008F1F62" w14:paraId="17AD2D1A" w14:textId="77777777" w:rsidTr="006802E0">
        <w:trPr>
          <w:cnfStyle w:val="000000010000" w:firstRow="0" w:lastRow="0" w:firstColumn="0" w:lastColumn="0" w:oddVBand="0" w:evenVBand="0" w:oddHBand="0" w:evenHBand="1" w:firstRowFirstColumn="0" w:firstRowLastColumn="0" w:lastRowFirstColumn="0" w:lastRowLastColumn="0"/>
          <w:trHeight w:hRule="exact" w:val="2274"/>
        </w:trPr>
        <w:tc>
          <w:tcPr>
            <w:tcW w:w="1094" w:type="pct"/>
          </w:tcPr>
          <w:p w14:paraId="5C200CA3" w14:textId="77777777" w:rsidR="00F66DFC" w:rsidRPr="00C9053D" w:rsidRDefault="00F66DFC" w:rsidP="00C9053D">
            <w:pPr>
              <w:spacing w:before="60"/>
              <w:contextualSpacing w:val="0"/>
              <w:rPr>
                <w:rStyle w:val="Emphasised"/>
              </w:rPr>
            </w:pPr>
            <w:r w:rsidRPr="00C9053D">
              <w:rPr>
                <w:rStyle w:val="Emphasised"/>
              </w:rPr>
              <w:t>Measures to control the risk</w:t>
            </w:r>
          </w:p>
        </w:tc>
        <w:tc>
          <w:tcPr>
            <w:tcW w:w="3906" w:type="pct"/>
          </w:tcPr>
          <w:p w14:paraId="5491BEDA" w14:textId="77777777" w:rsidR="00F66DFC" w:rsidRPr="00246CE0" w:rsidRDefault="00F66DFC" w:rsidP="00C9053D">
            <w:pPr>
              <w:pStyle w:val="ListBullet"/>
              <w:spacing w:before="60" w:after="120" w:line="240" w:lineRule="auto"/>
              <w:ind w:left="720"/>
              <w:rPr>
                <w:szCs w:val="20"/>
              </w:rPr>
            </w:pPr>
            <w:r w:rsidRPr="00246CE0">
              <w:rPr>
                <w:szCs w:val="20"/>
              </w:rPr>
              <w:t>List the control measures that must be implemented before work commences, for example the isolation of plant and services, purging, ventilation, atmospheric testing, cleaning and signage.</w:t>
            </w:r>
          </w:p>
          <w:p w14:paraId="765391C6" w14:textId="77777777" w:rsidR="00F66DFC" w:rsidRPr="00246CE0" w:rsidRDefault="00F66DFC" w:rsidP="00C9053D">
            <w:pPr>
              <w:pStyle w:val="ListBullet"/>
              <w:spacing w:before="60" w:after="120" w:line="240" w:lineRule="auto"/>
              <w:ind w:left="720"/>
              <w:rPr>
                <w:szCs w:val="20"/>
              </w:rPr>
            </w:pPr>
            <w:r w:rsidRPr="00246CE0">
              <w:rPr>
                <w:szCs w:val="20"/>
              </w:rPr>
              <w:t xml:space="preserve">List the control measures that must be implemented or continued while work is being done in the space, </w:t>
            </w:r>
            <w:r>
              <w:rPr>
                <w:szCs w:val="20"/>
              </w:rPr>
              <w:t>for example</w:t>
            </w:r>
            <w:r w:rsidRPr="00246CE0">
              <w:rPr>
                <w:szCs w:val="20"/>
              </w:rPr>
              <w:t xml:space="preserve"> ventilation, continuous monitoring, respiratory protective equipment and </w:t>
            </w:r>
            <w:r>
              <w:rPr>
                <w:szCs w:val="20"/>
              </w:rPr>
              <w:t>PPE</w:t>
            </w:r>
            <w:r w:rsidRPr="00246CE0">
              <w:rPr>
                <w:szCs w:val="20"/>
              </w:rPr>
              <w:t>.</w:t>
            </w:r>
          </w:p>
          <w:p w14:paraId="7F0C5E4C" w14:textId="77777777" w:rsidR="00F66DFC" w:rsidRPr="00246CE0" w:rsidRDefault="00F66DFC" w:rsidP="00C9053D">
            <w:pPr>
              <w:pStyle w:val="ListBullet"/>
              <w:spacing w:before="60" w:after="120" w:line="240" w:lineRule="auto"/>
              <w:ind w:left="720"/>
              <w:rPr>
                <w:szCs w:val="20"/>
              </w:rPr>
            </w:pPr>
            <w:r w:rsidRPr="00246CE0">
              <w:rPr>
                <w:szCs w:val="20"/>
              </w:rPr>
              <w:t xml:space="preserve">List any equipment to be taken into the confined space, </w:t>
            </w:r>
            <w:r>
              <w:rPr>
                <w:szCs w:val="20"/>
              </w:rPr>
              <w:t>and</w:t>
            </w:r>
            <w:r w:rsidRPr="00246CE0">
              <w:rPr>
                <w:szCs w:val="20"/>
              </w:rPr>
              <w:t xml:space="preserve"> any exclusions such as ignition sources.</w:t>
            </w:r>
          </w:p>
          <w:p w14:paraId="188A961A" w14:textId="77777777" w:rsidR="00F66DFC" w:rsidRPr="00246CE0" w:rsidRDefault="00F66DFC" w:rsidP="00C9053D">
            <w:pPr>
              <w:pStyle w:val="ListBullet"/>
              <w:spacing w:before="60" w:after="120" w:line="240" w:lineRule="auto"/>
              <w:ind w:left="720"/>
              <w:rPr>
                <w:color w:val="000000"/>
                <w:szCs w:val="20"/>
              </w:rPr>
            </w:pPr>
            <w:r w:rsidRPr="00246CE0">
              <w:rPr>
                <w:szCs w:val="20"/>
              </w:rPr>
              <w:t>List any specialist emergency rescue equipment required.</w:t>
            </w:r>
          </w:p>
        </w:tc>
      </w:tr>
    </w:tbl>
    <w:p w14:paraId="69A80720" w14:textId="77777777" w:rsidR="00F66DFC" w:rsidRDefault="00F66DFC" w:rsidP="00C9053D">
      <w:pPr>
        <w:pStyle w:val="BodyText"/>
        <w:spacing w:before="240" w:after="0"/>
        <w:rPr>
          <w:rFonts w:cs="Arial"/>
          <w:szCs w:val="22"/>
        </w:rPr>
      </w:pPr>
      <w:r>
        <w:rPr>
          <w:rFonts w:cs="Arial"/>
          <w:szCs w:val="22"/>
        </w:rPr>
        <w:t xml:space="preserve">The entry </w:t>
      </w:r>
      <w:r w:rsidRPr="00E82566">
        <w:rPr>
          <w:rFonts w:cs="Arial"/>
          <w:szCs w:val="22"/>
        </w:rPr>
        <w:t>permit must be used as a written record that all workers have exited the confined space on completion of the work.</w:t>
      </w:r>
      <w:r>
        <w:rPr>
          <w:rFonts w:cs="Arial"/>
          <w:szCs w:val="22"/>
        </w:rPr>
        <w:t xml:space="preserve"> It </w:t>
      </w:r>
      <w:r w:rsidRPr="003822B3">
        <w:rPr>
          <w:rFonts w:cs="Arial"/>
          <w:szCs w:val="22"/>
        </w:rPr>
        <w:t>should be displayed</w:t>
      </w:r>
      <w:r w:rsidRPr="00B64DF1">
        <w:rPr>
          <w:rFonts w:cs="Arial"/>
          <w:szCs w:val="22"/>
        </w:rPr>
        <w:t xml:space="preserve"> in a prominent place to facilitate signing</w:t>
      </w:r>
      <w:r>
        <w:rPr>
          <w:rFonts w:cs="Arial"/>
          <w:szCs w:val="22"/>
        </w:rPr>
        <w:t xml:space="preserve"> </w:t>
      </w:r>
      <w:r w:rsidRPr="00B64DF1">
        <w:rPr>
          <w:rFonts w:cs="Arial"/>
          <w:szCs w:val="22"/>
        </w:rPr>
        <w:t>and clearance</w:t>
      </w:r>
      <w:r>
        <w:rPr>
          <w:rFonts w:cs="Arial"/>
          <w:szCs w:val="22"/>
        </w:rPr>
        <w:t>.</w:t>
      </w:r>
      <w:r w:rsidDel="005B7829">
        <w:rPr>
          <w:rFonts w:cs="Arial"/>
          <w:szCs w:val="22"/>
        </w:rPr>
        <w:t xml:space="preserve"> </w:t>
      </w:r>
      <w:r>
        <w:rPr>
          <w:rFonts w:cs="Arial"/>
          <w:szCs w:val="22"/>
        </w:rPr>
        <w:t xml:space="preserve">Workers carrying out work in confined spaces must be provided with suitable and adequate information, training and instruction about the contents of the confined space entry permit in a way that is readily understandable. </w:t>
      </w:r>
    </w:p>
    <w:p w14:paraId="6E2637CE" w14:textId="45DA11BA" w:rsidR="001B31C6" w:rsidRDefault="00F66DFC" w:rsidP="00C9053D">
      <w:pPr>
        <w:pStyle w:val="BodyText"/>
        <w:spacing w:before="120" w:after="0"/>
        <w:rPr>
          <w:rFonts w:cs="Arial"/>
          <w:i/>
          <w:szCs w:val="22"/>
        </w:rPr>
      </w:pPr>
      <w:r>
        <w:rPr>
          <w:rFonts w:cs="Arial"/>
          <w:szCs w:val="22"/>
        </w:rPr>
        <w:t>T</w:t>
      </w:r>
      <w:r w:rsidRPr="00823000">
        <w:rPr>
          <w:rFonts w:cs="Arial"/>
          <w:szCs w:val="22"/>
        </w:rPr>
        <w:t xml:space="preserve">he </w:t>
      </w:r>
      <w:r>
        <w:rPr>
          <w:rFonts w:cs="Arial"/>
          <w:szCs w:val="22"/>
        </w:rPr>
        <w:t xml:space="preserve">information on the </w:t>
      </w:r>
      <w:r w:rsidRPr="00823000">
        <w:rPr>
          <w:rFonts w:cs="Arial"/>
          <w:szCs w:val="22"/>
        </w:rPr>
        <w:t xml:space="preserve">entry </w:t>
      </w:r>
      <w:r w:rsidRPr="00475099">
        <w:rPr>
          <w:rFonts w:cs="Arial"/>
          <w:szCs w:val="22"/>
        </w:rPr>
        <w:t>permit may be used as a suitable record of the risk assessment</w:t>
      </w:r>
      <w:r>
        <w:rPr>
          <w:rFonts w:cs="Arial"/>
          <w:szCs w:val="22"/>
        </w:rPr>
        <w:t xml:space="preserve"> that has been carried out</w:t>
      </w:r>
      <w:r w:rsidRPr="00475099">
        <w:rPr>
          <w:rFonts w:cs="Arial"/>
          <w:szCs w:val="22"/>
        </w:rPr>
        <w:t>.</w:t>
      </w:r>
      <w:r>
        <w:rPr>
          <w:rFonts w:cs="Arial"/>
          <w:szCs w:val="22"/>
        </w:rPr>
        <w:t xml:space="preserve"> An example of an entry permit is provided at </w:t>
      </w:r>
      <w:hyperlink w:anchor="_Appendix_B—Confined_space_1" w:history="1">
        <w:r w:rsidRPr="00876694">
          <w:rPr>
            <w:rStyle w:val="Hyperlink"/>
            <w:rFonts w:eastAsiaTheme="majorEastAsia"/>
          </w:rPr>
          <w:t>Appendix B</w:t>
        </w:r>
      </w:hyperlink>
      <w:r w:rsidRPr="00BB2538">
        <w:rPr>
          <w:rFonts w:cs="Arial"/>
          <w:i/>
          <w:szCs w:val="22"/>
        </w:rPr>
        <w:t>.</w:t>
      </w:r>
    </w:p>
    <w:p w14:paraId="59E6F04C" w14:textId="77777777" w:rsidR="001B31C6" w:rsidRDefault="001B31C6">
      <w:pPr>
        <w:spacing w:after="200" w:line="276" w:lineRule="auto"/>
        <w:contextualSpacing w:val="0"/>
        <w:rPr>
          <w:rFonts w:eastAsia="Times New Roman" w:cs="Arial"/>
          <w:i/>
          <w:szCs w:val="22"/>
        </w:rPr>
      </w:pPr>
      <w:r>
        <w:rPr>
          <w:rFonts w:cs="Arial"/>
          <w:i/>
          <w:szCs w:val="22"/>
        </w:rPr>
        <w:br w:type="page"/>
      </w:r>
    </w:p>
    <w:p w14:paraId="4B37CA3A" w14:textId="77777777" w:rsidR="00F66DFC" w:rsidRPr="003D2BE5" w:rsidRDefault="00F66DFC" w:rsidP="00C9053D">
      <w:pPr>
        <w:pStyle w:val="SWAHeading2"/>
      </w:pPr>
      <w:bookmarkStart w:id="74" w:name="_Toc426987955"/>
      <w:bookmarkStart w:id="75" w:name="_Toc514165017"/>
      <w:bookmarkStart w:id="76" w:name="_Toc181777537"/>
      <w:r w:rsidRPr="003D2BE5">
        <w:lastRenderedPageBreak/>
        <w:t>Isolation</w:t>
      </w:r>
      <w:bookmarkEnd w:id="74"/>
      <w:bookmarkEnd w:id="75"/>
      <w:bookmarkEnd w:id="76"/>
    </w:p>
    <w:p w14:paraId="3655FE98" w14:textId="77777777" w:rsidR="00F66DFC" w:rsidRDefault="00F66DFC" w:rsidP="00C9053D">
      <w:pPr>
        <w:pStyle w:val="BodyText"/>
        <w:spacing w:after="120"/>
        <w:rPr>
          <w:rFonts w:cs="Arial"/>
          <w:szCs w:val="22"/>
        </w:rPr>
      </w:pPr>
      <w:r>
        <w:rPr>
          <w:rFonts w:cs="Arial"/>
          <w:szCs w:val="22"/>
        </w:rPr>
        <w:t>A</w:t>
      </w:r>
      <w:r w:rsidRPr="00823000">
        <w:rPr>
          <w:rFonts w:cs="Arial"/>
          <w:szCs w:val="22"/>
        </w:rPr>
        <w:t xml:space="preserve">ll potentially hazardous </w:t>
      </w:r>
      <w:r>
        <w:rPr>
          <w:rFonts w:cs="Arial"/>
          <w:szCs w:val="22"/>
        </w:rPr>
        <w:t xml:space="preserve">plant and </w:t>
      </w:r>
      <w:r w:rsidRPr="00823000">
        <w:rPr>
          <w:rFonts w:cs="Arial"/>
          <w:szCs w:val="22"/>
        </w:rPr>
        <w:t>services</w:t>
      </w:r>
      <w:r>
        <w:rPr>
          <w:rFonts w:cs="Arial"/>
          <w:szCs w:val="22"/>
        </w:rPr>
        <w:t xml:space="preserve"> should be </w:t>
      </w:r>
      <w:r w:rsidRPr="00823000">
        <w:rPr>
          <w:rFonts w:cs="Arial"/>
          <w:szCs w:val="22"/>
        </w:rPr>
        <w:t>isolated prior to any person entering the confined space</w:t>
      </w:r>
      <w:r>
        <w:rPr>
          <w:rFonts w:cs="Arial"/>
          <w:szCs w:val="22"/>
        </w:rPr>
        <w:t xml:space="preserve">. Refer to AS 2865–2009: </w:t>
      </w:r>
      <w:r w:rsidRPr="00B007A7">
        <w:rPr>
          <w:rFonts w:cs="Arial"/>
          <w:i/>
          <w:szCs w:val="22"/>
        </w:rPr>
        <w:t>Confined spaces</w:t>
      </w:r>
      <w:r>
        <w:rPr>
          <w:rFonts w:cs="Arial"/>
          <w:szCs w:val="22"/>
        </w:rPr>
        <w:t xml:space="preserve"> for further information on isolation requirements.</w:t>
      </w:r>
    </w:p>
    <w:p w14:paraId="1C14D9CC" w14:textId="77777777" w:rsidR="00F66DFC" w:rsidRDefault="00F66DFC" w:rsidP="00C9053D">
      <w:pPr>
        <w:contextualSpacing w:val="0"/>
      </w:pPr>
      <w:r w:rsidRPr="00252877">
        <w:t xml:space="preserve">Isolate to </w:t>
      </w:r>
      <w:r w:rsidRPr="003463A6">
        <w:t>prevent</w:t>
      </w:r>
      <w:r>
        <w:t xml:space="preserve"> the</w:t>
      </w:r>
      <w:r w:rsidRPr="00252877">
        <w:t xml:space="preserve">: </w:t>
      </w:r>
    </w:p>
    <w:p w14:paraId="66F43302" w14:textId="77777777" w:rsidR="00F66DFC" w:rsidRPr="00E472E5" w:rsidRDefault="00F66DFC" w:rsidP="00C9053D">
      <w:pPr>
        <w:pStyle w:val="ListBullet"/>
        <w:spacing w:after="120" w:line="240" w:lineRule="auto"/>
        <w:ind w:left="720"/>
      </w:pPr>
      <w:r w:rsidRPr="00831A4F">
        <w:t xml:space="preserve">introduction of </w:t>
      </w:r>
      <w:r>
        <w:t xml:space="preserve">hazardous </w:t>
      </w:r>
      <w:r w:rsidRPr="00831A4F">
        <w:t xml:space="preserve">contaminants or conditions through piping, ducts, vents, </w:t>
      </w:r>
      <w:r w:rsidRPr="00263234">
        <w:t>drains</w:t>
      </w:r>
      <w:r w:rsidRPr="00831A4F">
        <w:t>, conveyors, service pipes and fire protection equipment</w:t>
      </w:r>
    </w:p>
    <w:p w14:paraId="4155D401" w14:textId="77777777" w:rsidR="00F66DFC" w:rsidRPr="00E472E5" w:rsidRDefault="00F66DFC" w:rsidP="00C9053D">
      <w:pPr>
        <w:pStyle w:val="ListBullet"/>
        <w:spacing w:after="120" w:line="240" w:lineRule="auto"/>
        <w:ind w:left="720"/>
      </w:pPr>
      <w:r w:rsidRPr="00831A4F">
        <w:t>activation or energising of machinery in the confined space</w:t>
      </w:r>
    </w:p>
    <w:p w14:paraId="14B30302" w14:textId="77777777" w:rsidR="00F66DFC" w:rsidRPr="00E472E5" w:rsidRDefault="00F66DFC" w:rsidP="00C9053D">
      <w:pPr>
        <w:pStyle w:val="ListBullet"/>
        <w:spacing w:after="120" w:line="240" w:lineRule="auto"/>
        <w:ind w:left="720"/>
      </w:pPr>
      <w:r w:rsidRPr="00831A4F">
        <w:t>activation of plant or services outside the confined space that could adversely affect the space (</w:t>
      </w:r>
      <w:r>
        <w:t>for example</w:t>
      </w:r>
      <w:r w:rsidRPr="00831A4F">
        <w:t xml:space="preserve"> heating or refrigerating methods)</w:t>
      </w:r>
    </w:p>
    <w:p w14:paraId="328712A2" w14:textId="77777777" w:rsidR="00F66DFC" w:rsidRPr="00E472E5" w:rsidRDefault="00F66DFC" w:rsidP="00C9053D">
      <w:pPr>
        <w:pStyle w:val="ListBullet"/>
        <w:spacing w:after="120" w:line="240" w:lineRule="auto"/>
        <w:ind w:left="720"/>
      </w:pPr>
      <w:r w:rsidRPr="00831A4F">
        <w:t>release of any stored or potential energy in plant</w:t>
      </w:r>
      <w:r>
        <w:t>, and</w:t>
      </w:r>
    </w:p>
    <w:p w14:paraId="02E29F75" w14:textId="77777777" w:rsidR="00F66DFC" w:rsidRDefault="00F66DFC" w:rsidP="00C9053D">
      <w:pPr>
        <w:pStyle w:val="ListBullet"/>
        <w:spacing w:after="120" w:line="240" w:lineRule="auto"/>
        <w:ind w:left="720"/>
      </w:pPr>
      <w:r w:rsidRPr="00831A4F">
        <w:t xml:space="preserve">inadvertent use of electrical equipment. </w:t>
      </w:r>
    </w:p>
    <w:p w14:paraId="4B0BED5F" w14:textId="77777777" w:rsidR="00F66DFC" w:rsidRPr="00F66DFC" w:rsidRDefault="00F66DFC" w:rsidP="00C9053D">
      <w:pPr>
        <w:pStyle w:val="SWAHeading3"/>
      </w:pPr>
      <w:r w:rsidRPr="00F66DFC">
        <w:t>Pipe work</w:t>
      </w:r>
    </w:p>
    <w:p w14:paraId="239E3340" w14:textId="77777777" w:rsidR="00F66DFC" w:rsidRDefault="00F66DFC" w:rsidP="00C9053D">
      <w:pPr>
        <w:pStyle w:val="BodyText"/>
        <w:spacing w:before="120" w:after="120"/>
        <w:rPr>
          <w:rFonts w:cs="Arial"/>
        </w:rPr>
      </w:pPr>
      <w:r w:rsidRPr="00252877">
        <w:rPr>
          <w:rFonts w:cs="Arial"/>
        </w:rPr>
        <w:t xml:space="preserve">If </w:t>
      </w:r>
      <w:r w:rsidRPr="00581B56">
        <w:rPr>
          <w:rFonts w:cs="Arial"/>
        </w:rPr>
        <w:t>liquids,</w:t>
      </w:r>
      <w:r>
        <w:rPr>
          <w:rFonts w:cs="Arial"/>
        </w:rPr>
        <w:t xml:space="preserve"> gases </w:t>
      </w:r>
      <w:r w:rsidRPr="00252877">
        <w:rPr>
          <w:rFonts w:cs="Arial"/>
        </w:rPr>
        <w:t>or vapour</w:t>
      </w:r>
      <w:r>
        <w:rPr>
          <w:rFonts w:cs="Arial"/>
        </w:rPr>
        <w:t>s</w:t>
      </w:r>
      <w:r w:rsidRPr="00252877">
        <w:rPr>
          <w:rFonts w:cs="Arial"/>
        </w:rPr>
        <w:t xml:space="preserve"> could enter the confined space</w:t>
      </w:r>
      <w:r>
        <w:rPr>
          <w:rFonts w:cs="Arial"/>
        </w:rPr>
        <w:t xml:space="preserve">, </w:t>
      </w:r>
      <w:r w:rsidRPr="00252877">
        <w:rPr>
          <w:rFonts w:cs="Arial"/>
        </w:rPr>
        <w:t xml:space="preserve">pipe work </w:t>
      </w:r>
      <w:r>
        <w:rPr>
          <w:rFonts w:cs="Arial"/>
        </w:rPr>
        <w:t xml:space="preserve">should </w:t>
      </w:r>
      <w:r w:rsidRPr="00252877">
        <w:rPr>
          <w:rFonts w:cs="Arial"/>
        </w:rPr>
        <w:t xml:space="preserve">be physically isolated. </w:t>
      </w:r>
    </w:p>
    <w:p w14:paraId="32CD54B5" w14:textId="0C695920" w:rsidR="00C9053D" w:rsidRDefault="00F66DFC" w:rsidP="00C9053D">
      <w:pPr>
        <w:pStyle w:val="BodyText"/>
        <w:spacing w:after="0"/>
        <w:rPr>
          <w:bCs/>
        </w:rPr>
      </w:pPr>
      <w:r w:rsidRPr="00252877">
        <w:rPr>
          <w:rFonts w:cs="Arial"/>
        </w:rPr>
        <w:t>Isolation measures</w:t>
      </w:r>
      <w:r>
        <w:rPr>
          <w:rFonts w:cs="Arial"/>
        </w:rPr>
        <w:t>,</w:t>
      </w:r>
      <w:r w:rsidRPr="00252877">
        <w:rPr>
          <w:rFonts w:cs="Arial"/>
        </w:rPr>
        <w:t xml:space="preserve"> </w:t>
      </w:r>
      <w:r>
        <w:rPr>
          <w:rFonts w:cs="Arial"/>
        </w:rPr>
        <w:t>for example</w:t>
      </w:r>
      <w:r w:rsidRPr="00900843">
        <w:rPr>
          <w:rFonts w:cs="Arial"/>
        </w:rPr>
        <w:t xml:space="preserve"> physically locking, tagging, closing and blanking (see </w:t>
      </w:r>
      <w:r w:rsidRPr="00FE32D2">
        <w:t>Figure</w:t>
      </w:r>
      <w:r>
        <w:t> </w:t>
      </w:r>
      <w:r w:rsidRPr="00FE32D2">
        <w:t>3</w:t>
      </w:r>
      <w:r w:rsidRPr="006B5308">
        <w:rPr>
          <w:rFonts w:cs="Arial"/>
        </w:rPr>
        <w:t>)</w:t>
      </w:r>
      <w:r>
        <w:rPr>
          <w:rFonts w:cs="Arial"/>
        </w:rPr>
        <w:t>,</w:t>
      </w:r>
      <w:r w:rsidRPr="006B5308">
        <w:rPr>
          <w:rFonts w:cs="Arial"/>
        </w:rPr>
        <w:t xml:space="preserve"> should be supervised or checked at each isolation point. Isolation measures should be </w:t>
      </w:r>
      <w:r w:rsidRPr="00900843">
        <w:rPr>
          <w:rFonts w:cs="Arial"/>
        </w:rPr>
        <w:t>supported by systems to ensure that the isolation measures are not removed until all work is complete and all workers have left the space.</w:t>
      </w:r>
      <w:r w:rsidR="00C9053D" w:rsidRPr="00C9053D">
        <w:rPr>
          <w:bCs/>
        </w:rPr>
        <w:t xml:space="preserve"> </w:t>
      </w:r>
    </w:p>
    <w:p w14:paraId="0720F1A6" w14:textId="22A1EBFD" w:rsidR="00F66DFC" w:rsidRDefault="00C9053D" w:rsidP="00C9053D">
      <w:pPr>
        <w:pStyle w:val="Caption"/>
        <w:contextualSpacing w:val="0"/>
        <w:rPr>
          <w:rFonts w:cs="Arial"/>
        </w:rPr>
      </w:pPr>
      <w:r w:rsidRPr="007E19BC">
        <w:lastRenderedPageBreak/>
        <w:t xml:space="preserve">Figure 3 </w:t>
      </w:r>
      <w:r w:rsidRPr="00C9053D">
        <w:rPr>
          <w:bCs w:val="0"/>
        </w:rPr>
        <w:t>Example of tag and lockout with padlocks</w:t>
      </w:r>
    </w:p>
    <w:p w14:paraId="15E32727" w14:textId="77777777" w:rsidR="00F66DFC" w:rsidRDefault="00F66DFC" w:rsidP="00C9053D">
      <w:pPr>
        <w:pStyle w:val="Caption"/>
        <w:contextualSpacing w:val="0"/>
      </w:pPr>
      <w:r>
        <w:rPr>
          <w:rFonts w:cs="Arial"/>
          <w:noProof/>
          <w:lang w:eastAsia="en-AU"/>
        </w:rPr>
        <w:drawing>
          <wp:inline distT="0" distB="0" distL="0" distR="0" wp14:anchorId="084E1563" wp14:editId="36972832">
            <wp:extent cx="4638841" cy="4170424"/>
            <wp:effectExtent l="0" t="0" r="0" b="1905"/>
            <wp:docPr id="100" name="Picture 100" descr="The picture shows examples of tags and lock out with padlocks that may be used to isolate pipe work." title="Example of tag and lockout with pad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38841" cy="4170424"/>
                    </a:xfrm>
                    <a:prstGeom prst="rect">
                      <a:avLst/>
                    </a:prstGeom>
                  </pic:spPr>
                </pic:pic>
              </a:graphicData>
            </a:graphic>
          </wp:inline>
        </w:drawing>
      </w:r>
    </w:p>
    <w:p w14:paraId="2EF61A9D" w14:textId="77777777" w:rsidR="00F66DFC" w:rsidRDefault="00F66DFC" w:rsidP="00C9053D">
      <w:pPr>
        <w:contextualSpacing w:val="0"/>
      </w:pPr>
      <w:r>
        <w:br/>
      </w:r>
      <w:r w:rsidRPr="00252877">
        <w:t xml:space="preserve">Methods of isolation from materials, contaminants or conditions </w:t>
      </w:r>
      <w:r>
        <w:t>include isolating</w:t>
      </w:r>
      <w:r w:rsidRPr="00252877">
        <w:t xml:space="preserve"> in accordance with one of the methods </w:t>
      </w:r>
      <w:r w:rsidRPr="003463A6">
        <w:t>described</w:t>
      </w:r>
      <w:r w:rsidRPr="00252877">
        <w:t xml:space="preserve"> below or by an alternative method ensuring at least an equivalent level of safety: </w:t>
      </w:r>
    </w:p>
    <w:p w14:paraId="3267C0BE" w14:textId="77777777" w:rsidR="00F66DFC" w:rsidRDefault="00F66DFC" w:rsidP="00C9053D">
      <w:pPr>
        <w:pStyle w:val="ListBullet"/>
        <w:spacing w:after="120" w:line="240" w:lineRule="auto"/>
        <w:ind w:left="720"/>
      </w:pPr>
      <w:r w:rsidRPr="00831A4F">
        <w:t xml:space="preserve">Removing a valve, spool piece or expansion joint in piping leading to the confined space (as close as practicable to the space) and blanking or capping the open end of the piping (see </w:t>
      </w:r>
      <w:r w:rsidRPr="007E19BC">
        <w:t>Figure 4</w:t>
      </w:r>
      <w:r w:rsidRPr="00831A4F">
        <w:t xml:space="preserve">). The </w:t>
      </w:r>
      <w:r w:rsidRPr="005B544E">
        <w:t>blank</w:t>
      </w:r>
      <w:r w:rsidRPr="00831A4F">
        <w:t xml:space="preserve"> or cap should be tagged to indicate its purpose. Blanks or caps should be made of a material that is compatible with the liquid, vapour or gas with which they are in contact. The material should also have sufficient strength to withstand the maximum operating pressure, </w:t>
      </w:r>
      <w:r>
        <w:t>for example</w:t>
      </w:r>
      <w:r w:rsidRPr="00831A4F">
        <w:t xml:space="preserve"> surges, which can build up in the piping.</w:t>
      </w:r>
    </w:p>
    <w:p w14:paraId="33720FEA" w14:textId="77777777" w:rsidR="001B31C6" w:rsidRDefault="001B31C6">
      <w:pPr>
        <w:spacing w:after="200" w:line="276" w:lineRule="auto"/>
        <w:contextualSpacing w:val="0"/>
        <w:rPr>
          <w:rFonts w:eastAsia="Arial"/>
          <w:b/>
          <w:bCs/>
        </w:rPr>
      </w:pPr>
      <w:r>
        <w:rPr>
          <w:b/>
          <w:bCs/>
        </w:rPr>
        <w:br w:type="page"/>
      </w:r>
    </w:p>
    <w:p w14:paraId="0071DCC2" w14:textId="0317645E" w:rsidR="00C9053D" w:rsidRPr="00C9053D" w:rsidRDefault="00C9053D" w:rsidP="00012A84">
      <w:pPr>
        <w:pStyle w:val="ListBullet"/>
        <w:numPr>
          <w:ilvl w:val="0"/>
          <w:numId w:val="0"/>
        </w:numPr>
        <w:ind w:left="357" w:hanging="357"/>
        <w:rPr>
          <w:b/>
          <w:bCs/>
          <w:i/>
        </w:rPr>
      </w:pPr>
      <w:r w:rsidRPr="00C9053D">
        <w:rPr>
          <w:b/>
          <w:bCs/>
        </w:rPr>
        <w:lastRenderedPageBreak/>
        <w:t>Figure 4 Open end of pipe capped with the nearest valve closed, locked and tagged</w:t>
      </w:r>
    </w:p>
    <w:p w14:paraId="515A0C58" w14:textId="77777777" w:rsidR="00F66DFC" w:rsidRDefault="00F66DFC" w:rsidP="00012A84">
      <w:pPr>
        <w:pStyle w:val="BodyText"/>
        <w:spacing w:after="0"/>
        <w:jc w:val="center"/>
        <w:rPr>
          <w:rFonts w:cs="Arial"/>
        </w:rPr>
      </w:pPr>
      <w:r>
        <w:rPr>
          <w:rFonts w:cs="Arial"/>
          <w:noProof/>
          <w:lang w:eastAsia="en-AU"/>
        </w:rPr>
        <w:drawing>
          <wp:inline distT="0" distB="0" distL="0" distR="0" wp14:anchorId="5FEDC69A" wp14:editId="354DC948">
            <wp:extent cx="5731510" cy="3486785"/>
            <wp:effectExtent l="0" t="0" r="2540" b="0"/>
            <wp:docPr id="70" name="Picture 70" descr="The picture shows  the end of a pipe capped with the nearest valve closed, locked and tagged." title="Open end of pipe capped with the nearest valve closed, locked and ta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NF-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p w14:paraId="1F6F88E8" w14:textId="77777777" w:rsidR="00F66DFC" w:rsidRPr="00F9315C" w:rsidRDefault="00F66DFC" w:rsidP="00C9053D">
      <w:pPr>
        <w:pStyle w:val="ListBullet"/>
        <w:spacing w:after="120" w:line="240" w:lineRule="auto"/>
        <w:ind w:left="720"/>
      </w:pPr>
      <w:r w:rsidRPr="00F9315C">
        <w:t xml:space="preserve">Inserting a suitable full-pressure spade or blank in piping between the flanges as close as practicable to the confined space (see Figure 5). The full-pressure spade or blank should be tagged to indicate its purpose. </w:t>
      </w:r>
    </w:p>
    <w:p w14:paraId="4984C796" w14:textId="77777777" w:rsidR="00C9053D" w:rsidRPr="00C9053D" w:rsidRDefault="00C9053D" w:rsidP="00012A84">
      <w:pPr>
        <w:pStyle w:val="ListBullet"/>
        <w:numPr>
          <w:ilvl w:val="0"/>
          <w:numId w:val="0"/>
        </w:numPr>
        <w:ind w:left="357" w:hanging="357"/>
        <w:rPr>
          <w:b/>
          <w:bCs/>
          <w:i/>
        </w:rPr>
      </w:pPr>
      <w:r w:rsidRPr="00C9053D">
        <w:rPr>
          <w:b/>
          <w:bCs/>
        </w:rPr>
        <w:t>Figure 5</w:t>
      </w:r>
      <w:r w:rsidRPr="00C9053D">
        <w:rPr>
          <w:b/>
          <w:bCs/>
          <w:i/>
        </w:rPr>
        <w:t xml:space="preserve"> </w:t>
      </w:r>
      <w:r w:rsidRPr="00C9053D">
        <w:rPr>
          <w:b/>
          <w:bCs/>
        </w:rPr>
        <w:t>Insertion of full pressure spade or blank</w:t>
      </w:r>
    </w:p>
    <w:p w14:paraId="280EFABE" w14:textId="0B30F0FF" w:rsidR="00F66DFC" w:rsidRPr="00A936BE" w:rsidRDefault="00F66DFC" w:rsidP="00A936BE">
      <w:pPr>
        <w:pStyle w:val="Caption"/>
        <w:keepNext w:val="0"/>
        <w:contextualSpacing w:val="0"/>
      </w:pPr>
      <w:r>
        <w:rPr>
          <w:rFonts w:cs="Arial"/>
          <w:noProof/>
          <w:lang w:eastAsia="en-AU"/>
        </w:rPr>
        <w:drawing>
          <wp:inline distT="0" distB="0" distL="0" distR="0" wp14:anchorId="647AF1B9" wp14:editId="5B982EE1">
            <wp:extent cx="5731510" cy="3557270"/>
            <wp:effectExtent l="0" t="0" r="2540" b="5080"/>
            <wp:docPr id="101" name="Picture 101" descr="The picture shows the insertion of full pressure spade or blank." title="Insertion of full pressure spade o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F-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557270"/>
                    </a:xfrm>
                    <a:prstGeom prst="rect">
                      <a:avLst/>
                    </a:prstGeom>
                  </pic:spPr>
                </pic:pic>
              </a:graphicData>
            </a:graphic>
          </wp:inline>
        </w:drawing>
      </w:r>
    </w:p>
    <w:p w14:paraId="61B62263" w14:textId="77777777" w:rsidR="00F66DFC" w:rsidRPr="00F9315C" w:rsidRDefault="00F66DFC" w:rsidP="00C9053D">
      <w:pPr>
        <w:pStyle w:val="ListBullet"/>
        <w:spacing w:after="120" w:line="240" w:lineRule="auto"/>
        <w:ind w:left="720"/>
      </w:pPr>
      <w:r w:rsidRPr="00F9315C">
        <w:t>Closing, locking and tagging at least two valves in the piping leading to the confined space (see Figure 6). A drain or vent valve between the two closed valves should be locked open to atmosphere as part of this method.</w:t>
      </w:r>
    </w:p>
    <w:p w14:paraId="5B05D91A" w14:textId="77777777" w:rsidR="00C9053D" w:rsidRPr="00C9053D" w:rsidRDefault="00C9053D" w:rsidP="00C9053D">
      <w:pPr>
        <w:pStyle w:val="ListBullet"/>
        <w:numPr>
          <w:ilvl w:val="0"/>
          <w:numId w:val="0"/>
        </w:numPr>
        <w:rPr>
          <w:b/>
          <w:bCs/>
        </w:rPr>
      </w:pPr>
      <w:r w:rsidRPr="00C9053D">
        <w:rPr>
          <w:b/>
          <w:bCs/>
        </w:rPr>
        <w:lastRenderedPageBreak/>
        <w:t>Figure 6 Closing, locking and tagging at least two valves</w:t>
      </w:r>
    </w:p>
    <w:p w14:paraId="2352283A" w14:textId="77777777" w:rsidR="00F66DFC" w:rsidRDefault="00F66DFC" w:rsidP="00A936BE">
      <w:pPr>
        <w:pStyle w:val="Caption"/>
        <w:keepNext w:val="0"/>
        <w:contextualSpacing w:val="0"/>
      </w:pPr>
      <w:r>
        <w:rPr>
          <w:rFonts w:cs="Arial"/>
          <w:noProof/>
          <w:lang w:eastAsia="en-AU"/>
        </w:rPr>
        <w:drawing>
          <wp:inline distT="0" distB="0" distL="0" distR="0" wp14:anchorId="784B646C" wp14:editId="7F5878A5">
            <wp:extent cx="5269541" cy="5225407"/>
            <wp:effectExtent l="0" t="0" r="7620" b="0"/>
            <wp:docPr id="102" name="Picture 102" descr="The picture shows an example of closing, locking and tagging at least two valves." title="Closing, locking and tagging at least two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F-00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69541" cy="5225407"/>
                    </a:xfrm>
                    <a:prstGeom prst="rect">
                      <a:avLst/>
                    </a:prstGeom>
                  </pic:spPr>
                </pic:pic>
              </a:graphicData>
            </a:graphic>
          </wp:inline>
        </w:drawing>
      </w:r>
    </w:p>
    <w:p w14:paraId="5CD94539" w14:textId="77777777" w:rsidR="00F66DFC" w:rsidRPr="00F66DFC" w:rsidRDefault="00F66DFC" w:rsidP="00C9053D">
      <w:pPr>
        <w:pStyle w:val="SWAHeading3"/>
      </w:pPr>
      <w:r w:rsidRPr="00F66DFC">
        <w:t>Moving parts and stored energy</w:t>
      </w:r>
    </w:p>
    <w:p w14:paraId="16418EF3" w14:textId="77777777" w:rsidR="00F66DFC" w:rsidRDefault="00F66DFC" w:rsidP="00C9053D">
      <w:pPr>
        <w:contextualSpacing w:val="0"/>
      </w:pPr>
      <w:r>
        <w:t xml:space="preserve">Before entry is permitted </w:t>
      </w:r>
      <w:r w:rsidRPr="005B544E">
        <w:t xml:space="preserve">to any confined space that can move, or in which agitators, fans or other moving parts that may pose a risk to workers are present, the possibility of movement should </w:t>
      </w:r>
      <w:r>
        <w:t xml:space="preserve">be </w:t>
      </w:r>
      <w:r w:rsidRPr="005B544E">
        <w:t xml:space="preserve">eliminated. </w:t>
      </w:r>
    </w:p>
    <w:p w14:paraId="6C15C1B0" w14:textId="77777777" w:rsidR="00F66DFC" w:rsidRDefault="00F66DFC" w:rsidP="00C9053D">
      <w:pPr>
        <w:contextualSpacing w:val="0"/>
      </w:pPr>
      <w:r w:rsidRPr="005B544E">
        <w:t xml:space="preserve">Equipment or devices with stored energy, including hydraulic, pneumatic, electrical, chemical, mechanical, thermal or other types of energy, should be reduced to a zero energy condition so that no energy is left in devices and systems </w:t>
      </w:r>
      <w:r>
        <w:t>that</w:t>
      </w:r>
      <w:r w:rsidRPr="005B544E">
        <w:t xml:space="preserve"> could cause injury or illness.</w:t>
      </w:r>
    </w:p>
    <w:p w14:paraId="19B46CBC" w14:textId="4767E627" w:rsidR="001B31C6" w:rsidRDefault="00F66DFC" w:rsidP="00C9053D">
      <w:pPr>
        <w:contextualSpacing w:val="0"/>
      </w:pPr>
      <w:r w:rsidRPr="005B544E">
        <w:t>If the confined space has agitators, blades and other moving equipment, consider chocking, wedging, chaining or removing these parts. Alternatively</w:t>
      </w:r>
      <w:r>
        <w:t xml:space="preserve"> </w:t>
      </w:r>
      <w:r w:rsidRPr="005B544E">
        <w:t>de-energise</w:t>
      </w:r>
      <w:r>
        <w:t xml:space="preserve"> the equipment</w:t>
      </w:r>
      <w:r w:rsidRPr="005B544E">
        <w:t>, lockout and tag out machinery, mixers, agitators and other equipment containing moving parts in the confined space. This may require additional isolation, blocking or de-energising of the machinery itself to guard against the release of stored e</w:t>
      </w:r>
      <w:r>
        <w:t>nergy.</w:t>
      </w:r>
    </w:p>
    <w:p w14:paraId="77F54087" w14:textId="77777777" w:rsidR="001B31C6" w:rsidRDefault="001B31C6">
      <w:pPr>
        <w:spacing w:after="200" w:line="276" w:lineRule="auto"/>
        <w:contextualSpacing w:val="0"/>
      </w:pPr>
      <w:r>
        <w:br w:type="page"/>
      </w:r>
    </w:p>
    <w:p w14:paraId="39BC1C13" w14:textId="77777777" w:rsidR="00F66DFC" w:rsidRPr="00F66DFC" w:rsidRDefault="00F66DFC" w:rsidP="00C9053D">
      <w:pPr>
        <w:pStyle w:val="SWAHeading3"/>
      </w:pPr>
      <w:r w:rsidRPr="00F66DFC">
        <w:lastRenderedPageBreak/>
        <w:t>Using a lock</w:t>
      </w:r>
    </w:p>
    <w:p w14:paraId="008DCC17" w14:textId="77777777" w:rsidR="00F66DFC" w:rsidRDefault="00F66DFC" w:rsidP="00C9053D">
      <w:pPr>
        <w:contextualSpacing w:val="0"/>
      </w:pPr>
      <w:r w:rsidRPr="005B544E">
        <w:t xml:space="preserve">When a lock is used, the key should be kept in the possession of the person placing the lock. Spare keys should not be accessible except in emergencies. The tag should indicate that a person is in the confined space and that such isolation should not be removed until all people have left the confined space. </w:t>
      </w:r>
    </w:p>
    <w:p w14:paraId="5ADB30E5" w14:textId="77777777" w:rsidR="00F66DFC" w:rsidRPr="005B544E" w:rsidRDefault="00F66DFC" w:rsidP="00C9053D">
      <w:pPr>
        <w:contextualSpacing w:val="0"/>
      </w:pPr>
      <w:r w:rsidRPr="005B544E">
        <w:t xml:space="preserve">Examples where this procedure may be used include: </w:t>
      </w:r>
    </w:p>
    <w:p w14:paraId="25EFB748" w14:textId="77777777" w:rsidR="00F66DFC" w:rsidRPr="00F9315C" w:rsidRDefault="00F66DFC" w:rsidP="00C9053D">
      <w:pPr>
        <w:pStyle w:val="ListBullet"/>
        <w:spacing w:after="120" w:line="240" w:lineRule="auto"/>
        <w:ind w:left="720"/>
      </w:pPr>
      <w:r w:rsidRPr="00F9315C">
        <w:t>an open circuit breaker or open isolating switch supplying electrical power to equipment with hazardous moving parts</w:t>
      </w:r>
      <w:r>
        <w:t>, and</w:t>
      </w:r>
    </w:p>
    <w:p w14:paraId="78570E48" w14:textId="77777777" w:rsidR="00F66DFC" w:rsidRPr="00F9315C" w:rsidRDefault="00F66DFC" w:rsidP="00C9053D">
      <w:pPr>
        <w:pStyle w:val="ListBullet"/>
        <w:spacing w:after="120" w:line="240" w:lineRule="auto"/>
        <w:ind w:left="720"/>
      </w:pPr>
      <w:r w:rsidRPr="00F9315C">
        <w:t xml:space="preserve">where a power source cannot be controlled readily or effectively, requiring a belt or other mechanical linkage to be disconnected and tagged. </w:t>
      </w:r>
    </w:p>
    <w:p w14:paraId="3ECBEB26" w14:textId="77777777" w:rsidR="00F66DFC" w:rsidRPr="003D2BE5" w:rsidRDefault="00F66DFC" w:rsidP="00C9053D">
      <w:pPr>
        <w:pStyle w:val="SWAHeading2"/>
      </w:pPr>
      <w:bookmarkStart w:id="77" w:name="_Toc426987956"/>
      <w:bookmarkStart w:id="78" w:name="_Toc514165018"/>
      <w:bookmarkStart w:id="79" w:name="_Toc181777538"/>
      <w:r w:rsidRPr="003D2BE5">
        <w:t>Atmosphere</w:t>
      </w:r>
      <w:bookmarkEnd w:id="77"/>
      <w:bookmarkEnd w:id="78"/>
      <w:bookmarkEnd w:id="79"/>
    </w:p>
    <w:p w14:paraId="3008E88C" w14:textId="77777777" w:rsidR="00F66DFC" w:rsidRDefault="00F66DFC" w:rsidP="00C9053D">
      <w:pPr>
        <w:autoSpaceDE w:val="0"/>
        <w:autoSpaceDN w:val="0"/>
        <w:adjustRightInd w:val="0"/>
        <w:contextualSpacing w:val="0"/>
        <w:rPr>
          <w:rFonts w:cs="Arial"/>
          <w:szCs w:val="22"/>
        </w:rPr>
      </w:pPr>
      <w:r>
        <w:rPr>
          <w:rFonts w:cs="Arial"/>
          <w:szCs w:val="22"/>
        </w:rPr>
        <w:t>As a PCBU, you must eliminate or minimise risks associated with the atmosphere in a confined space,</w:t>
      </w:r>
      <w:r w:rsidRPr="0011379D">
        <w:rPr>
          <w:rFonts w:cs="Arial"/>
          <w:szCs w:val="22"/>
        </w:rPr>
        <w:t xml:space="preserve"> </w:t>
      </w:r>
      <w:r>
        <w:rPr>
          <w:rFonts w:cs="Arial"/>
          <w:szCs w:val="22"/>
        </w:rPr>
        <w:t xml:space="preserve">so </w:t>
      </w:r>
      <w:r w:rsidRPr="0011379D">
        <w:rPr>
          <w:rFonts w:cs="Arial"/>
          <w:szCs w:val="22"/>
        </w:rPr>
        <w:t>far as is reasonably practicable. A safe atmosphere in a confined space is one that:</w:t>
      </w:r>
    </w:p>
    <w:p w14:paraId="60CE113C" w14:textId="77777777" w:rsidR="00F66DFC" w:rsidRPr="00831A4F" w:rsidRDefault="00F66DFC" w:rsidP="00C9053D">
      <w:pPr>
        <w:pStyle w:val="ListBullet"/>
        <w:spacing w:after="120" w:line="240" w:lineRule="auto"/>
        <w:ind w:left="720"/>
      </w:pPr>
      <w:r w:rsidRPr="00966FEB">
        <w:t>has a safe oxygen level</w:t>
      </w:r>
    </w:p>
    <w:p w14:paraId="5C78047C" w14:textId="77777777" w:rsidR="00F66DFC" w:rsidRPr="00831A4F" w:rsidRDefault="00F66DFC" w:rsidP="00C9053D">
      <w:pPr>
        <w:pStyle w:val="ListBullet"/>
        <w:spacing w:after="120" w:line="240" w:lineRule="auto"/>
        <w:ind w:left="720"/>
      </w:pPr>
      <w:r w:rsidRPr="00966FEB">
        <w:t xml:space="preserve">is </w:t>
      </w:r>
      <w:r w:rsidRPr="00831A4F">
        <w:t>free</w:t>
      </w:r>
      <w:r w:rsidRPr="00966FEB">
        <w:t xml:space="preserve"> of a</w:t>
      </w:r>
      <w:r>
        <w:t>irborne</w:t>
      </w:r>
      <w:r w:rsidRPr="00966FEB">
        <w:t xml:space="preserve"> contaminants or </w:t>
      </w:r>
      <w:r>
        <w:t xml:space="preserve">any </w:t>
      </w:r>
      <w:r w:rsidRPr="00966FEB">
        <w:t>a</w:t>
      </w:r>
      <w:r>
        <w:t>irborne</w:t>
      </w:r>
      <w:r w:rsidRPr="00966FEB">
        <w:t xml:space="preserve"> contaminants </w:t>
      </w:r>
      <w:r>
        <w:t xml:space="preserve">are in concentrations </w:t>
      </w:r>
      <w:r w:rsidRPr="00966FEB">
        <w:t xml:space="preserve">below their </w:t>
      </w:r>
      <w:r>
        <w:t xml:space="preserve">allowable </w:t>
      </w:r>
      <w:r w:rsidRPr="00966FEB">
        <w:t>exposure standard (if any)</w:t>
      </w:r>
      <w:r>
        <w:t>, and</w:t>
      </w:r>
    </w:p>
    <w:p w14:paraId="0350F326" w14:textId="77777777" w:rsidR="00F66DFC" w:rsidRPr="00831A4F" w:rsidRDefault="00F66DFC" w:rsidP="00C9053D">
      <w:pPr>
        <w:pStyle w:val="ListBullet"/>
        <w:spacing w:after="120" w:line="240" w:lineRule="auto"/>
        <w:ind w:left="720"/>
      </w:pPr>
      <w:r w:rsidRPr="00831A4F">
        <w:t>any</w:t>
      </w:r>
      <w:r w:rsidRPr="00966FEB">
        <w:t xml:space="preserve"> flammable gas</w:t>
      </w:r>
      <w:r>
        <w:t xml:space="preserve">, </w:t>
      </w:r>
      <w:r w:rsidRPr="00966FEB">
        <w:t xml:space="preserve">vapour </w:t>
      </w:r>
      <w:r>
        <w:t xml:space="preserve">or mist </w:t>
      </w:r>
      <w:r w:rsidRPr="00966FEB">
        <w:t xml:space="preserve">in the atmosphere </w:t>
      </w:r>
      <w:r>
        <w:t xml:space="preserve">is at concentrations </w:t>
      </w:r>
      <w:r w:rsidRPr="00966FEB">
        <w:t>b</w:t>
      </w:r>
      <w:r>
        <w:t>elow 5 per cent</w:t>
      </w:r>
      <w:r w:rsidRPr="00966FEB">
        <w:t xml:space="preserve"> of its </w:t>
      </w:r>
      <w:r>
        <w:t>lower explosive level (</w:t>
      </w:r>
      <w:r w:rsidRPr="00966FEB">
        <w:t>LEL</w:t>
      </w:r>
      <w:r>
        <w:t>)</w:t>
      </w:r>
      <w:r w:rsidRPr="00966FEB">
        <w:t>.</w:t>
      </w:r>
    </w:p>
    <w:p w14:paraId="538CB412" w14:textId="77777777" w:rsidR="00F66DFC" w:rsidRDefault="00F66DFC" w:rsidP="00C9053D">
      <w:pPr>
        <w:autoSpaceDE w:val="0"/>
        <w:autoSpaceDN w:val="0"/>
        <w:adjustRightInd w:val="0"/>
        <w:contextualSpacing w:val="0"/>
        <w:rPr>
          <w:rFonts w:cs="Arial"/>
          <w:szCs w:val="22"/>
        </w:rPr>
      </w:pPr>
      <w:r>
        <w:rPr>
          <w:rFonts w:cs="Arial"/>
          <w:szCs w:val="22"/>
        </w:rPr>
        <w:t>A s</w:t>
      </w:r>
      <w:r w:rsidRPr="0011379D">
        <w:rPr>
          <w:rFonts w:cs="Arial"/>
          <w:szCs w:val="22"/>
        </w:rPr>
        <w:t xml:space="preserve">afe atmosphere </w:t>
      </w:r>
      <w:r>
        <w:rPr>
          <w:rFonts w:cs="Arial"/>
          <w:szCs w:val="22"/>
        </w:rPr>
        <w:t xml:space="preserve">can be achieved </w:t>
      </w:r>
      <w:r w:rsidRPr="0011379D">
        <w:rPr>
          <w:rFonts w:cs="Arial"/>
          <w:szCs w:val="22"/>
        </w:rPr>
        <w:t>within the confined space using methods</w:t>
      </w:r>
      <w:r>
        <w:rPr>
          <w:rFonts w:cs="Arial"/>
          <w:szCs w:val="22"/>
        </w:rPr>
        <w:t xml:space="preserve"> such as </w:t>
      </w:r>
      <w:r w:rsidRPr="0011379D">
        <w:rPr>
          <w:rFonts w:cs="Arial"/>
          <w:szCs w:val="22"/>
        </w:rPr>
        <w:t>cleaning, purging and ventilation.</w:t>
      </w:r>
    </w:p>
    <w:p w14:paraId="57E50A61" w14:textId="77777777" w:rsidR="00F66DFC" w:rsidRPr="00C9053D" w:rsidRDefault="00F66DFC" w:rsidP="00C9053D">
      <w:pPr>
        <w:pStyle w:val="Boxedshaded"/>
        <w:contextualSpacing w:val="0"/>
        <w:rPr>
          <w:rStyle w:val="Emphasised"/>
        </w:rPr>
      </w:pPr>
      <w:r w:rsidRPr="00C9053D">
        <w:rPr>
          <w:rStyle w:val="Emphasised"/>
        </w:rPr>
        <w:t>WHS Regulation 71(1)(b)</w:t>
      </w:r>
    </w:p>
    <w:p w14:paraId="08CC150A" w14:textId="77777777" w:rsidR="00F66DFC" w:rsidRPr="00F9315C" w:rsidRDefault="00F66DFC" w:rsidP="00C9053D">
      <w:pPr>
        <w:pStyle w:val="Boxedshaded"/>
        <w:contextualSpacing w:val="0"/>
      </w:pPr>
      <w:r>
        <w:t>Specific control—flammable gases and vapours</w:t>
      </w:r>
    </w:p>
    <w:p w14:paraId="184FE665" w14:textId="77777777" w:rsidR="00F66DFC" w:rsidRDefault="00F66DFC" w:rsidP="00C9053D">
      <w:pPr>
        <w:contextualSpacing w:val="0"/>
      </w:pPr>
      <w:r w:rsidRPr="00B34207">
        <w:t xml:space="preserve">The </w:t>
      </w:r>
      <w:r>
        <w:t xml:space="preserve">WHS </w:t>
      </w:r>
      <w:r w:rsidRPr="00B34207">
        <w:t>Regulations prohibit pure oxygen or gas mixtures with oxygen in</w:t>
      </w:r>
      <w:r>
        <w:t xml:space="preserve"> a </w:t>
      </w:r>
      <w:r w:rsidRPr="00B34207">
        <w:t xml:space="preserve">concentration greater than </w:t>
      </w:r>
      <w:r w:rsidRPr="00DC0828">
        <w:t>21</w:t>
      </w:r>
      <w:r>
        <w:t xml:space="preserve"> per cent</w:t>
      </w:r>
      <w:r w:rsidRPr="00B34207">
        <w:t xml:space="preserve"> by volume being used for purging or</w:t>
      </w:r>
      <w:r>
        <w:t xml:space="preserve"> </w:t>
      </w:r>
      <w:r w:rsidRPr="00B34207">
        <w:t>ventilating a confined space because of the risk of increased flammability.</w:t>
      </w:r>
    </w:p>
    <w:p w14:paraId="4C46684A" w14:textId="77777777" w:rsidR="00F66DFC" w:rsidRDefault="00F66DFC" w:rsidP="00C9053D">
      <w:pPr>
        <w:contextualSpacing w:val="0"/>
      </w:pPr>
      <w:r>
        <w:t>Consideration should be given to engaging the services of a specialist in ventilation or a hygienist.</w:t>
      </w:r>
    </w:p>
    <w:p w14:paraId="441BB02E" w14:textId="77777777" w:rsidR="00F66DFC" w:rsidRPr="00F66DFC" w:rsidRDefault="00F66DFC" w:rsidP="00C9053D">
      <w:pPr>
        <w:pStyle w:val="SWAHeading3"/>
      </w:pPr>
      <w:bookmarkStart w:id="80" w:name="_Toc426987957"/>
      <w:r w:rsidRPr="00F66DFC">
        <w:t>Purging</w:t>
      </w:r>
      <w:bookmarkEnd w:id="80"/>
    </w:p>
    <w:p w14:paraId="7542B19E" w14:textId="77777777" w:rsidR="00F66DFC" w:rsidRDefault="00F66DFC" w:rsidP="00C9053D">
      <w:pPr>
        <w:contextualSpacing w:val="0"/>
      </w:pPr>
      <w:r w:rsidRPr="00B34207">
        <w:t xml:space="preserve">Purging </w:t>
      </w:r>
      <w:r>
        <w:t xml:space="preserve">is the method used to displace any contaminant from a confined space. Purging is usually </w:t>
      </w:r>
      <w:r w:rsidRPr="00B34207">
        <w:t>done using an inert gas, such as nitrogen, to clear flammable gases</w:t>
      </w:r>
      <w:r>
        <w:t xml:space="preserve"> </w:t>
      </w:r>
      <w:r w:rsidRPr="00B34207">
        <w:t>or vapours before work in the confined space begins.</w:t>
      </w:r>
    </w:p>
    <w:p w14:paraId="1AA50398" w14:textId="640400E4" w:rsidR="001B31C6" w:rsidRDefault="00F66DFC" w:rsidP="00C9053D">
      <w:pPr>
        <w:contextualSpacing w:val="0"/>
      </w:pPr>
      <w:r>
        <w:t>Purging must be carried out, so far as is reasonably practicable, where a risk assessment identifies the potential for the confined space to contain an unacceptable level of contaminants.</w:t>
      </w:r>
    </w:p>
    <w:p w14:paraId="08A308F1" w14:textId="77777777" w:rsidR="001B31C6" w:rsidRDefault="001B31C6">
      <w:pPr>
        <w:spacing w:after="200" w:line="276" w:lineRule="auto"/>
        <w:contextualSpacing w:val="0"/>
      </w:pPr>
      <w:r>
        <w:br w:type="page"/>
      </w:r>
    </w:p>
    <w:p w14:paraId="4787A82C" w14:textId="77777777" w:rsidR="00F66DFC" w:rsidRDefault="00F66DFC" w:rsidP="00C9053D">
      <w:pPr>
        <w:contextualSpacing w:val="0"/>
      </w:pPr>
      <w:r w:rsidRPr="00B34207">
        <w:lastRenderedPageBreak/>
        <w:t xml:space="preserve">After purging, the confined space </w:t>
      </w:r>
      <w:r>
        <w:t>should</w:t>
      </w:r>
      <w:r w:rsidRPr="00573055">
        <w:t xml:space="preserve"> be adequately ventilated with sufficient fresh air to ensure that</w:t>
      </w:r>
      <w:r>
        <w:t xml:space="preserve"> oxygen has returned to a normal level of 21 per cent.</w:t>
      </w:r>
      <w:r w:rsidRPr="00573055">
        <w:t xml:space="preserve"> Purging should be done in a way that ensures any contaminants removed from the confined space are expelled to a location where they present no further risk.</w:t>
      </w:r>
      <w:r>
        <w:t xml:space="preserve"> </w:t>
      </w:r>
      <w:r w:rsidRPr="00581B56">
        <w:t xml:space="preserve">Atmospheric testing should be carried out before entry to check that the </w:t>
      </w:r>
      <w:r>
        <w:t>purging</w:t>
      </w:r>
      <w:r w:rsidRPr="00581B56">
        <w:t xml:space="preserve"> </w:t>
      </w:r>
      <w:r>
        <w:t xml:space="preserve">and </w:t>
      </w:r>
      <w:r w:rsidRPr="00581B56">
        <w:t>ventilation ha</w:t>
      </w:r>
      <w:r>
        <w:t>ve</w:t>
      </w:r>
      <w:r w:rsidRPr="00581B56">
        <w:t xml:space="preserve"> been effective.</w:t>
      </w:r>
    </w:p>
    <w:p w14:paraId="3A4B848A" w14:textId="77777777" w:rsidR="00F66DFC" w:rsidRDefault="00F66DFC" w:rsidP="00C9053D">
      <w:pPr>
        <w:contextualSpacing w:val="0"/>
      </w:pPr>
      <w:r w:rsidRPr="00573055">
        <w:t xml:space="preserve">When flammable contaminants are to be purged, purging and ventilation equipment designed for use in hazardous areas </w:t>
      </w:r>
      <w:r w:rsidRPr="00581B56">
        <w:t>must</w:t>
      </w:r>
      <w:r w:rsidRPr="00573055">
        <w:t xml:space="preserve"> be used. A hazardous area is an area in which an explosive atmosphere is present, or may be expected to be present, in quantities that require special precautions </w:t>
      </w:r>
      <w:r>
        <w:t>during</w:t>
      </w:r>
      <w:r w:rsidRPr="00573055">
        <w:t xml:space="preserve"> the construction, installation and use of potential ignition sources.</w:t>
      </w:r>
    </w:p>
    <w:p w14:paraId="7E2872D4" w14:textId="77777777" w:rsidR="00F66DFC" w:rsidRPr="00F66DFC" w:rsidRDefault="00F66DFC" w:rsidP="00C9053D">
      <w:pPr>
        <w:pStyle w:val="SWAHeading3"/>
      </w:pPr>
      <w:bookmarkStart w:id="81" w:name="_Toc426987958"/>
      <w:r w:rsidRPr="00F66DFC">
        <w:t>Ventilation</w:t>
      </w:r>
      <w:bookmarkEnd w:id="81"/>
    </w:p>
    <w:p w14:paraId="70CA20E7" w14:textId="77777777" w:rsidR="00F66DFC" w:rsidRPr="00F5050D" w:rsidRDefault="00F66DFC" w:rsidP="00C9053D">
      <w:pPr>
        <w:contextualSpacing w:val="0"/>
      </w:pPr>
      <w:r w:rsidRPr="00F5050D">
        <w:t xml:space="preserve">Ventilation of a confined space with </w:t>
      </w:r>
      <w:r w:rsidRPr="00E36044">
        <w:t>fresh air by natural, forced or mechanical means may be necessary to establish and maintain a safe atmosphere</w:t>
      </w:r>
      <w:r>
        <w:t xml:space="preserve"> and temperature</w:t>
      </w:r>
      <w:r w:rsidRPr="00E36044">
        <w:t xml:space="preserve"> for as long as anyone is in the confined space.</w:t>
      </w:r>
      <w:r>
        <w:t xml:space="preserve"> </w:t>
      </w:r>
    </w:p>
    <w:p w14:paraId="155D41B8" w14:textId="77777777" w:rsidR="00F66DFC" w:rsidRPr="00DB5610" w:rsidRDefault="00F66DFC" w:rsidP="00C9053D">
      <w:pPr>
        <w:contextualSpacing w:val="0"/>
      </w:pPr>
      <w:r w:rsidRPr="00F5050D">
        <w:t xml:space="preserve">If the confined space has </w:t>
      </w:r>
      <w:r w:rsidRPr="00E36044">
        <w:t xml:space="preserve">sufficient openings then natural ventilation may be adequate, but in most cases mechanical ventilation is likely to be needed. </w:t>
      </w:r>
    </w:p>
    <w:p w14:paraId="35AEF6CD" w14:textId="77777777" w:rsidR="00F66DFC" w:rsidRPr="00E36044" w:rsidRDefault="00F66DFC" w:rsidP="00C9053D">
      <w:pPr>
        <w:contextualSpacing w:val="0"/>
      </w:pPr>
      <w:r w:rsidRPr="00E36044">
        <w:t>Consideration should also be given to where the fresh air is drawn from and where the exhaust air is finally vented to, so that the fresh air is not contaminated either by exhaust air or by other pollutants, and the exhaust air does not cause other risks.</w:t>
      </w:r>
    </w:p>
    <w:p w14:paraId="143EF0D7" w14:textId="77777777" w:rsidR="00F66DFC" w:rsidRDefault="00F66DFC" w:rsidP="00C9053D">
      <w:pPr>
        <w:contextualSpacing w:val="0"/>
      </w:pPr>
      <w:r w:rsidRPr="00E36044">
        <w:t>Mechanical ventilation may be either local exhaust ventilation (LEV) or dilution ventilation. LEV is effective where the source of contaminant generation is localised, the extraction point can be located close to the source</w:t>
      </w:r>
      <w:r>
        <w:t>,</w:t>
      </w:r>
      <w:r w:rsidRPr="00E36044">
        <w:t xml:space="preserve"> and adequate make-up air is available (</w:t>
      </w:r>
      <w:r>
        <w:t>for example</w:t>
      </w:r>
      <w:r w:rsidRPr="00E36044">
        <w:t xml:space="preserve"> </w:t>
      </w:r>
      <w:r>
        <w:t xml:space="preserve">in the </w:t>
      </w:r>
      <w:r w:rsidRPr="00E36044">
        <w:t>capture or extraction of welding fume</w:t>
      </w:r>
      <w:r>
        <w:t>s</w:t>
      </w:r>
      <w:r w:rsidRPr="00E36044">
        <w:t xml:space="preserve">). </w:t>
      </w:r>
    </w:p>
    <w:p w14:paraId="4DAA1DD4" w14:textId="77777777" w:rsidR="00F66DFC" w:rsidRPr="00E36044" w:rsidRDefault="00F66DFC" w:rsidP="00C9053D">
      <w:pPr>
        <w:contextualSpacing w:val="0"/>
      </w:pPr>
      <w:r w:rsidRPr="00E36044">
        <w:t>Where dilution ventilation is used, air needs to be introduced in a way that will ensure effective circulation throughout the confined space, taking account of the configuration of the space, the position of the openings and the properties of the contaminants.</w:t>
      </w:r>
      <w:r>
        <w:t xml:space="preserve"> The source point of the air must be such that the air is fresh, breathable and free of contaminants such as gases arising from the operation of plant and equipment, for example combustible engines.</w:t>
      </w:r>
    </w:p>
    <w:p w14:paraId="124730ED" w14:textId="77777777" w:rsidR="00F66DFC" w:rsidRPr="00E36044" w:rsidRDefault="00F66DFC" w:rsidP="00C9053D">
      <w:pPr>
        <w:contextualSpacing w:val="0"/>
      </w:pPr>
      <w:r w:rsidRPr="00E36044">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14:paraId="502C9E95" w14:textId="77777777" w:rsidR="00F66DFC" w:rsidRPr="00F9315C" w:rsidRDefault="00F66DFC" w:rsidP="00C9053D">
      <w:pPr>
        <w:pStyle w:val="ListBullet"/>
        <w:spacing w:after="120" w:line="240" w:lineRule="auto"/>
        <w:ind w:left="720"/>
      </w:pPr>
      <w:r w:rsidRPr="00F9315C">
        <w:t>be monitored to ensure continuous operation while the confined space is occupied</w:t>
      </w:r>
      <w:r>
        <w:t>, and</w:t>
      </w:r>
    </w:p>
    <w:p w14:paraId="5ACC9398" w14:textId="77777777" w:rsidR="00F66DFC" w:rsidRPr="00F9315C" w:rsidRDefault="00F66DFC" w:rsidP="00C9053D">
      <w:pPr>
        <w:pStyle w:val="ListBullet"/>
        <w:spacing w:after="120" w:line="240" w:lineRule="auto"/>
        <w:ind w:left="720"/>
      </w:pPr>
      <w:r w:rsidRPr="00F9315C">
        <w:t>have the controls (including any remote power supply) clearly identified, tagged and protected to guard against unauthorised interference.</w:t>
      </w:r>
    </w:p>
    <w:p w14:paraId="588809E7" w14:textId="77777777" w:rsidR="001B31C6" w:rsidRDefault="001B31C6">
      <w:pPr>
        <w:spacing w:after="200" w:line="276" w:lineRule="auto"/>
        <w:contextualSpacing w:val="0"/>
        <w:rPr>
          <w:rFonts w:cs="Arial"/>
          <w:color w:val="2B0A99" w:themeColor="text2"/>
          <w:sz w:val="28"/>
          <w:szCs w:val="32"/>
        </w:rPr>
      </w:pPr>
      <w:bookmarkStart w:id="82" w:name="_Toc426987959"/>
      <w:r>
        <w:br w:type="page"/>
      </w:r>
    </w:p>
    <w:p w14:paraId="75470369" w14:textId="719ABE6B" w:rsidR="00F66DFC" w:rsidRPr="00F66DFC" w:rsidRDefault="00F66DFC" w:rsidP="00C9053D">
      <w:pPr>
        <w:pStyle w:val="SWAHeading3"/>
      </w:pPr>
      <w:r w:rsidRPr="00F66DFC">
        <w:lastRenderedPageBreak/>
        <w:t>Flammable gases and vapours</w:t>
      </w:r>
      <w:bookmarkEnd w:id="82"/>
    </w:p>
    <w:p w14:paraId="405AC124" w14:textId="77777777" w:rsidR="00F66DFC" w:rsidRPr="00C9053D" w:rsidRDefault="00F66DFC" w:rsidP="00C9053D">
      <w:pPr>
        <w:pStyle w:val="Boxedshaded"/>
        <w:contextualSpacing w:val="0"/>
        <w:rPr>
          <w:rStyle w:val="Emphasised"/>
        </w:rPr>
      </w:pPr>
      <w:r w:rsidRPr="00C9053D">
        <w:rPr>
          <w:rStyle w:val="Emphasised"/>
        </w:rPr>
        <w:t>WHS Regulation 72</w:t>
      </w:r>
    </w:p>
    <w:p w14:paraId="74B04E6D" w14:textId="77777777" w:rsidR="00F66DFC" w:rsidRPr="00F9315C" w:rsidRDefault="00F66DFC" w:rsidP="00C9053D">
      <w:pPr>
        <w:pStyle w:val="Boxedshaded"/>
        <w:contextualSpacing w:val="0"/>
      </w:pPr>
      <w:r w:rsidRPr="00B80218">
        <w:t>Confined spaces—</w:t>
      </w:r>
      <w:r>
        <w:t>Specific control—flammable gases and vapours</w:t>
      </w:r>
    </w:p>
    <w:p w14:paraId="2ABDAF53" w14:textId="77777777" w:rsidR="00F66DFC" w:rsidRDefault="00F66DFC" w:rsidP="00C9053D">
      <w:pPr>
        <w:contextualSpacing w:val="0"/>
      </w:pPr>
      <w:r>
        <w:t>A PCBU must, while work is being carried out in a confined space, ensure that the concentration of any flammable gas, vapour or mist in the atmosphere of the space is less than 5 per cent of its LEL, so far as is reasonably practicable.</w:t>
      </w:r>
    </w:p>
    <w:p w14:paraId="49FBC337" w14:textId="77777777" w:rsidR="00F66DFC" w:rsidRDefault="00F66DFC" w:rsidP="00C9053D">
      <w:pPr>
        <w:contextualSpacing w:val="0"/>
      </w:pPr>
      <w:r>
        <w:t>If this is not reasonably practicable, and the concentration of any flammable gas, vapour or mist in the atmosphere of the confined space:</w:t>
      </w:r>
    </w:p>
    <w:p w14:paraId="5A7CFA6F" w14:textId="77777777" w:rsidR="00F66DFC" w:rsidRDefault="00F66DFC" w:rsidP="00C9053D">
      <w:pPr>
        <w:pStyle w:val="ListBullet"/>
        <w:spacing w:after="120" w:line="240" w:lineRule="auto"/>
        <w:ind w:left="720"/>
      </w:pPr>
      <w:r>
        <w:t>is equal to or greater than 5 per cent but less than 10 per cent of its LEL—the PCBU must ensure that any worker is immediately removed from the space unless a suitably calibrated, continuous-monitoring flammable gas detector is used in the space, or</w:t>
      </w:r>
    </w:p>
    <w:p w14:paraId="07A04BEB" w14:textId="77777777" w:rsidR="00F66DFC" w:rsidRDefault="00F66DFC" w:rsidP="00C9053D">
      <w:pPr>
        <w:pStyle w:val="ListBullet"/>
        <w:spacing w:after="120" w:line="240" w:lineRule="auto"/>
        <w:ind w:left="720"/>
      </w:pPr>
      <w:r>
        <w:t xml:space="preserve">is equal to or greater than 10 per cent of its LEL—the PCBU must ensure that any worker is immediately removed from the space. </w:t>
      </w:r>
    </w:p>
    <w:p w14:paraId="2B8D36D0" w14:textId="77777777" w:rsidR="00F66DFC" w:rsidRDefault="00F66DFC" w:rsidP="00C9053D">
      <w:pPr>
        <w:contextualSpacing w:val="0"/>
      </w:pPr>
      <w:r>
        <w:t>Where a flammable atmosphere may exist in a confined space and there is a risk of fire and explosion, all ignition sources in the vicinity must be eliminated.</w:t>
      </w:r>
    </w:p>
    <w:p w14:paraId="637C8521" w14:textId="77777777" w:rsidR="00F66DFC" w:rsidRDefault="00F66DFC" w:rsidP="00C9053D">
      <w:pPr>
        <w:contextualSpacing w:val="0"/>
      </w:pPr>
      <w:r w:rsidRPr="00D60719">
        <w:t>Examples of potential ignition</w:t>
      </w:r>
      <w:r>
        <w:t xml:space="preserve"> </w:t>
      </w:r>
      <w:r w:rsidRPr="00D60719">
        <w:t>sources, both inside and outside the space, include:</w:t>
      </w:r>
    </w:p>
    <w:p w14:paraId="3B0C2C57" w14:textId="77777777" w:rsidR="00F66DFC" w:rsidRPr="00F9315C" w:rsidRDefault="00F66DFC" w:rsidP="00C9053D">
      <w:pPr>
        <w:pStyle w:val="ListBullet"/>
        <w:spacing w:after="120" w:line="240" w:lineRule="auto"/>
        <w:ind w:left="720"/>
      </w:pPr>
      <w:r w:rsidRPr="00F9315C">
        <w:t>open flames and hot surfaces</w:t>
      </w:r>
    </w:p>
    <w:p w14:paraId="5D0DC7EA" w14:textId="77777777" w:rsidR="00F66DFC" w:rsidRPr="00F9315C" w:rsidRDefault="00F66DFC" w:rsidP="00C9053D">
      <w:pPr>
        <w:pStyle w:val="ListBullet"/>
        <w:spacing w:after="120" w:line="240" w:lineRule="auto"/>
        <w:ind w:left="720"/>
      </w:pPr>
      <w:r w:rsidRPr="00F9315C">
        <w:t>electrical equipment</w:t>
      </w:r>
    </w:p>
    <w:p w14:paraId="74BB52B1" w14:textId="77777777" w:rsidR="00F66DFC" w:rsidRPr="00F9315C" w:rsidRDefault="00F66DFC" w:rsidP="00C9053D">
      <w:pPr>
        <w:pStyle w:val="ListBullet"/>
        <w:spacing w:after="120" w:line="240" w:lineRule="auto"/>
        <w:ind w:left="720"/>
      </w:pPr>
      <w:r w:rsidRPr="00F9315C">
        <w:t>internal combustion engines</w:t>
      </w:r>
    </w:p>
    <w:p w14:paraId="516045B6" w14:textId="77777777" w:rsidR="00F66DFC" w:rsidRPr="00F9315C" w:rsidRDefault="00F66DFC" w:rsidP="00C9053D">
      <w:pPr>
        <w:pStyle w:val="ListBullet"/>
        <w:spacing w:after="120" w:line="240" w:lineRule="auto"/>
        <w:ind w:left="720"/>
      </w:pPr>
      <w:r w:rsidRPr="00F9315C">
        <w:t>metal tools striking metal surfaces</w:t>
      </w:r>
    </w:p>
    <w:p w14:paraId="755F493B" w14:textId="77777777" w:rsidR="00F66DFC" w:rsidRDefault="00F66DFC" w:rsidP="00C9053D">
      <w:pPr>
        <w:pStyle w:val="ListBullet"/>
        <w:spacing w:after="120" w:line="240" w:lineRule="auto"/>
        <w:ind w:left="720"/>
      </w:pPr>
      <w:r w:rsidRPr="00F9315C">
        <w:t>spark-producing equipment for example grinding wheels</w:t>
      </w:r>
      <w:r>
        <w:t>, and</w:t>
      </w:r>
    </w:p>
    <w:p w14:paraId="63894EC6" w14:textId="77777777" w:rsidR="00F66DFC" w:rsidRPr="00F9315C" w:rsidRDefault="00F66DFC" w:rsidP="00C9053D">
      <w:pPr>
        <w:pStyle w:val="ListBullet"/>
        <w:spacing w:after="120" w:line="240" w:lineRule="auto"/>
        <w:ind w:left="720"/>
      </w:pPr>
      <w:r>
        <w:t>welding, grinding, oxy acetylene cutting, combustion engines and battery-operated equipment.</w:t>
      </w:r>
    </w:p>
    <w:p w14:paraId="259FE2F7" w14:textId="77777777" w:rsidR="00F66DFC" w:rsidRPr="00F66DFC" w:rsidRDefault="00F66DFC" w:rsidP="00C9053D">
      <w:pPr>
        <w:pStyle w:val="SWAHeading3"/>
      </w:pPr>
      <w:bookmarkStart w:id="83" w:name="_Toc426987960"/>
      <w:r w:rsidRPr="00F66DFC">
        <w:t>Respiratory protective equipment</w:t>
      </w:r>
      <w:bookmarkEnd w:id="83"/>
      <w:r w:rsidRPr="00F66DFC">
        <w:t xml:space="preserve"> (RPE)</w:t>
      </w:r>
    </w:p>
    <w:p w14:paraId="01D2D9D4" w14:textId="77777777" w:rsidR="00F66DFC" w:rsidRPr="00086956" w:rsidRDefault="00F66DFC" w:rsidP="00C9053D">
      <w:pPr>
        <w:contextualSpacing w:val="0"/>
      </w:pPr>
      <w:r>
        <w:t xml:space="preserve">If it is not reasonably practicable to ensure the confined space contains a safe oxygen level, </w:t>
      </w:r>
      <w:r>
        <w:br/>
        <w:t>or safe levels of airborne contaminants, then appropriate air-supplied respiratory equipment (RPE) must be provided</w:t>
      </w:r>
      <w:r w:rsidRPr="00086956">
        <w:t xml:space="preserve">. </w:t>
      </w:r>
      <w:r>
        <w:t>RPE</w:t>
      </w:r>
      <w:r w:rsidRPr="00086956">
        <w:t xml:space="preserve"> should </w:t>
      </w:r>
      <w:r>
        <w:t xml:space="preserve">also </w:t>
      </w:r>
      <w:r w:rsidRPr="00086956">
        <w:t>be provided and worn in situations where there is no exposure standard for a substance, or where the substance is present in an unknown concentration.</w:t>
      </w:r>
      <w:r>
        <w:t xml:space="preserve"> </w:t>
      </w:r>
    </w:p>
    <w:p w14:paraId="10FB410E" w14:textId="77777777" w:rsidR="00F66DFC" w:rsidRDefault="00F66DFC" w:rsidP="00C9053D">
      <w:pPr>
        <w:contextualSpacing w:val="0"/>
      </w:pPr>
      <w:r>
        <w:t>‘Respiratory protective equipment’ refers to a range of breathing equipment, including air-supplied and self-contained breathing apparatus. The appropriate RPE</w:t>
      </w:r>
      <w:r w:rsidRPr="00086956">
        <w:t xml:space="preserve"> </w:t>
      </w:r>
      <w:r>
        <w:t>should be based on the level and type of contaminants and the work to be done. Whenever there is any doubt about the airborne contaminant and/or type of RPE</w:t>
      </w:r>
      <w:r w:rsidRPr="00086956">
        <w:t xml:space="preserve"> </w:t>
      </w:r>
      <w:r>
        <w:t>required, a conservative approach should be adopted (for instance, use air-supplied respiratory equipment).</w:t>
      </w:r>
    </w:p>
    <w:p w14:paraId="11FB81EB" w14:textId="7AFDC716" w:rsidR="001B31C6" w:rsidRDefault="00F66DFC" w:rsidP="00C9053D">
      <w:pPr>
        <w:contextualSpacing w:val="0"/>
      </w:pPr>
      <w:r>
        <w:t xml:space="preserve">Further guidance </w:t>
      </w:r>
      <w:r w:rsidRPr="00086956">
        <w:t>i</w:t>
      </w:r>
      <w:r>
        <w:t>s available in</w:t>
      </w:r>
      <w:r w:rsidRPr="00086956">
        <w:t xml:space="preserve"> </w:t>
      </w:r>
      <w:r w:rsidRPr="009C73F0">
        <w:t>AS/NZS 1715:2009:</w:t>
      </w:r>
      <w:r w:rsidRPr="00086956">
        <w:rPr>
          <w:i/>
        </w:rPr>
        <w:t xml:space="preserve"> Selection, use and maintenance of respiratory protective </w:t>
      </w:r>
      <w:r>
        <w:rPr>
          <w:i/>
        </w:rPr>
        <w:t>equipment</w:t>
      </w:r>
      <w:r w:rsidRPr="00086956">
        <w:t>.</w:t>
      </w:r>
    </w:p>
    <w:p w14:paraId="74CB90F9" w14:textId="77777777" w:rsidR="001B31C6" w:rsidRDefault="001B31C6">
      <w:pPr>
        <w:spacing w:after="200" w:line="276" w:lineRule="auto"/>
        <w:contextualSpacing w:val="0"/>
      </w:pPr>
      <w:r>
        <w:br w:type="page"/>
      </w:r>
    </w:p>
    <w:p w14:paraId="78B3D7F4" w14:textId="77777777" w:rsidR="00F66DFC" w:rsidRPr="003D2BE5" w:rsidRDefault="00F66DFC" w:rsidP="00C9053D">
      <w:pPr>
        <w:pStyle w:val="SWAHeading2"/>
      </w:pPr>
      <w:bookmarkStart w:id="84" w:name="_Toc426987961"/>
      <w:bookmarkStart w:id="85" w:name="_Toc514165019"/>
      <w:bookmarkStart w:id="86" w:name="_Toc181777539"/>
      <w:r w:rsidRPr="003D2BE5">
        <w:lastRenderedPageBreak/>
        <w:t>Communication and safety monitoring</w:t>
      </w:r>
      <w:bookmarkEnd w:id="84"/>
      <w:bookmarkEnd w:id="85"/>
      <w:bookmarkEnd w:id="86"/>
    </w:p>
    <w:p w14:paraId="2670A5B3" w14:textId="77777777" w:rsidR="00F66DFC" w:rsidRPr="00C9053D" w:rsidRDefault="00F66DFC" w:rsidP="00C9053D">
      <w:pPr>
        <w:pStyle w:val="Boxedshaded"/>
        <w:contextualSpacing w:val="0"/>
        <w:rPr>
          <w:rStyle w:val="Emphasised"/>
        </w:rPr>
      </w:pPr>
      <w:r w:rsidRPr="00C9053D">
        <w:rPr>
          <w:rStyle w:val="Emphasised"/>
        </w:rPr>
        <w:t>WHS Regulation 69</w:t>
      </w:r>
    </w:p>
    <w:p w14:paraId="4A9199D2" w14:textId="77777777" w:rsidR="00F66DFC" w:rsidRPr="002F36BD" w:rsidRDefault="00F66DFC" w:rsidP="00C9053D">
      <w:pPr>
        <w:pStyle w:val="Boxedshaded"/>
        <w:contextualSpacing w:val="0"/>
      </w:pPr>
      <w:r w:rsidRPr="00B80218">
        <w:t>Confined spaces—</w:t>
      </w:r>
      <w:r>
        <w:t>Communication and safety monitoring</w:t>
      </w:r>
    </w:p>
    <w:p w14:paraId="4EC6E64E" w14:textId="77777777" w:rsidR="00F66DFC" w:rsidRDefault="00F66DFC" w:rsidP="00C9053D">
      <w:pPr>
        <w:contextualSpacing w:val="0"/>
      </w:pPr>
      <w:r>
        <w:t>As a PCBU, you must ensure that a system of work is provided that includes:</w:t>
      </w:r>
    </w:p>
    <w:p w14:paraId="3F7E1015" w14:textId="77777777" w:rsidR="00F66DFC" w:rsidRDefault="00F66DFC" w:rsidP="00C9053D">
      <w:pPr>
        <w:pStyle w:val="ListBullet"/>
        <w:spacing w:after="120" w:line="240" w:lineRule="auto"/>
        <w:ind w:left="720"/>
      </w:pPr>
      <w:r>
        <w:t>continuous communication with the worker from outside the confined space, and</w:t>
      </w:r>
    </w:p>
    <w:p w14:paraId="623BD5FC" w14:textId="77777777" w:rsidR="00F66DFC" w:rsidRDefault="00F66DFC" w:rsidP="00C9053D">
      <w:pPr>
        <w:pStyle w:val="ListBullet"/>
        <w:spacing w:after="120" w:line="240" w:lineRule="auto"/>
        <w:ind w:left="720"/>
      </w:pPr>
      <w:r>
        <w:t>monitoring of conditions within the confined space by a stand-by person who is in the vicinity of the confined space and, if practicable, observing the work being carried out.</w:t>
      </w:r>
    </w:p>
    <w:p w14:paraId="2C8D1504" w14:textId="77777777" w:rsidR="00F66DFC" w:rsidRDefault="00F66DFC" w:rsidP="00C9053D">
      <w:pPr>
        <w:contextualSpacing w:val="0"/>
      </w:pPr>
      <w:r w:rsidRPr="00210A2C">
        <w:t>A communication system is needed to enable communication</w:t>
      </w:r>
      <w:r>
        <w:t xml:space="preserve"> </w:t>
      </w:r>
      <w:r w:rsidRPr="00210A2C">
        <w:t>between people inside and outside the confined space and to summon help</w:t>
      </w:r>
      <w:r>
        <w:t xml:space="preserve"> </w:t>
      </w:r>
      <w:r w:rsidRPr="00210A2C">
        <w:t>in an emergency.</w:t>
      </w:r>
    </w:p>
    <w:p w14:paraId="3B6C0695" w14:textId="77777777" w:rsidR="00F66DFC" w:rsidRDefault="00F66DFC" w:rsidP="00C9053D">
      <w:pPr>
        <w:contextualSpacing w:val="0"/>
      </w:pPr>
      <w:r>
        <w:t>Depending on the conditions in the confined space, communication can be achieved by voice, radio, hand signals or other suitable methods.</w:t>
      </w:r>
    </w:p>
    <w:p w14:paraId="3A454A96" w14:textId="69822CB1" w:rsidR="00F66DFC" w:rsidRPr="009C73F0" w:rsidRDefault="00F66DFC" w:rsidP="00C9053D">
      <w:pPr>
        <w:contextualSpacing w:val="0"/>
      </w:pPr>
      <w:r w:rsidRPr="00AC0018">
        <w:t>Before a worker enters a confined space,</w:t>
      </w:r>
      <w:r>
        <w:t xml:space="preserve"> </w:t>
      </w:r>
      <w:r w:rsidRPr="00AC0018">
        <w:t xml:space="preserve">a </w:t>
      </w:r>
      <w:r>
        <w:t>stand-by</w:t>
      </w:r>
      <w:r w:rsidRPr="00AC0018">
        <w:t xml:space="preserve"> person</w:t>
      </w:r>
      <w:r>
        <w:t xml:space="preserve"> must be assigned</w:t>
      </w:r>
      <w:r w:rsidRPr="00AC0018">
        <w:t xml:space="preserve"> to continuously monitor the wellbeing of those inside the space, </w:t>
      </w:r>
      <w:r>
        <w:t xml:space="preserve">if practicable </w:t>
      </w:r>
      <w:r w:rsidRPr="00AC0018">
        <w:t>observe the work being carried out</w:t>
      </w:r>
      <w:r>
        <w:t>,</w:t>
      </w:r>
      <w:r w:rsidRPr="00AC0018">
        <w:t xml:space="preserve"> </w:t>
      </w:r>
      <w:r w:rsidRPr="00210A2C">
        <w:t>and initiate a</w:t>
      </w:r>
      <w:r>
        <w:t>pp</w:t>
      </w:r>
      <w:r w:rsidRPr="00210A2C">
        <w:t>ropriate emergency</w:t>
      </w:r>
      <w:r>
        <w:t xml:space="preserve"> </w:t>
      </w:r>
      <w:r w:rsidRPr="00210A2C">
        <w:t xml:space="preserve">procedures </w:t>
      </w:r>
      <w:r w:rsidRPr="009C73F0">
        <w:t>when necessary (see Figure 7).</w:t>
      </w:r>
    </w:p>
    <w:p w14:paraId="0F4B28C6" w14:textId="77777777" w:rsidR="00F66DFC" w:rsidRDefault="00F66DFC" w:rsidP="00C9053D">
      <w:pPr>
        <w:keepNext/>
        <w:autoSpaceDE w:val="0"/>
        <w:autoSpaceDN w:val="0"/>
        <w:adjustRightInd w:val="0"/>
        <w:contextualSpacing w:val="0"/>
        <w:rPr>
          <w:rFonts w:cs="Arial"/>
          <w:szCs w:val="22"/>
        </w:rPr>
      </w:pPr>
      <w:r>
        <w:rPr>
          <w:rFonts w:cs="Arial"/>
          <w:szCs w:val="22"/>
        </w:rPr>
        <w:t>T</w:t>
      </w:r>
      <w:r w:rsidRPr="00F62819">
        <w:rPr>
          <w:rFonts w:cs="Arial"/>
          <w:szCs w:val="22"/>
        </w:rPr>
        <w:t xml:space="preserve">he </w:t>
      </w:r>
      <w:r>
        <w:rPr>
          <w:rFonts w:cs="Arial"/>
          <w:szCs w:val="22"/>
        </w:rPr>
        <w:t>stand-by</w:t>
      </w:r>
      <w:r w:rsidRPr="00F62819">
        <w:rPr>
          <w:rFonts w:cs="Arial"/>
          <w:szCs w:val="22"/>
        </w:rPr>
        <w:t xml:space="preserve"> person </w:t>
      </w:r>
      <w:r w:rsidRPr="009140B7">
        <w:rPr>
          <w:rFonts w:cs="Arial"/>
          <w:szCs w:val="22"/>
        </w:rPr>
        <w:t>should:</w:t>
      </w:r>
    </w:p>
    <w:p w14:paraId="5167E3F5" w14:textId="41F97B16" w:rsidR="00F66DFC" w:rsidRPr="00F9315C" w:rsidRDefault="00F66DFC" w:rsidP="00C9053D">
      <w:pPr>
        <w:pStyle w:val="ListBullet"/>
        <w:spacing w:after="120" w:line="240" w:lineRule="auto"/>
        <w:ind w:left="720"/>
      </w:pPr>
      <w:r w:rsidRPr="00F9315C">
        <w:t>understand the nature of the hazards inside the confined space and be able to recognise signs and symptoms that workers in the confined space may experience</w:t>
      </w:r>
    </w:p>
    <w:p w14:paraId="19A11868" w14:textId="77777777" w:rsidR="00F66DFC" w:rsidRPr="00F9315C" w:rsidRDefault="00F66DFC" w:rsidP="00C9053D">
      <w:pPr>
        <w:pStyle w:val="ListBullet"/>
        <w:spacing w:after="120" w:line="240" w:lineRule="auto"/>
        <w:ind w:left="720"/>
      </w:pPr>
      <w:r w:rsidRPr="00F9315C">
        <w:t>remain outside the confined space and do no other work which may interfere with their primary role of monitoring the workers inside the space</w:t>
      </w:r>
    </w:p>
    <w:p w14:paraId="5431FE8F" w14:textId="1AF3CD57" w:rsidR="00F66DFC" w:rsidRPr="00F9315C" w:rsidRDefault="00F66DFC" w:rsidP="00C9053D">
      <w:pPr>
        <w:pStyle w:val="ListBullet"/>
        <w:spacing w:after="120" w:line="240" w:lineRule="auto"/>
        <w:ind w:left="720"/>
      </w:pPr>
      <w:r w:rsidRPr="00F9315C">
        <w:t>have all required rescue equipment (for example safety harnesses, lifting equipment, a lifeline) immediately available</w:t>
      </w:r>
    </w:p>
    <w:p w14:paraId="1CFF974E" w14:textId="77777777" w:rsidR="00F66DFC" w:rsidRPr="00F9315C" w:rsidRDefault="00F66DFC" w:rsidP="00C9053D">
      <w:pPr>
        <w:pStyle w:val="ListBullet"/>
        <w:spacing w:after="120" w:line="240" w:lineRule="auto"/>
        <w:ind w:left="720"/>
      </w:pPr>
      <w:r w:rsidRPr="00F9315C">
        <w:t>have the authority to order workers to exit the space if any hazardous situation arises</w:t>
      </w:r>
      <w:r>
        <w:t>, and</w:t>
      </w:r>
    </w:p>
    <w:p w14:paraId="145C5FA2" w14:textId="77777777" w:rsidR="00F66DFC" w:rsidRPr="00F9315C" w:rsidRDefault="00F66DFC" w:rsidP="00C9053D">
      <w:pPr>
        <w:pStyle w:val="ListBullet"/>
        <w:spacing w:after="120" w:line="240" w:lineRule="auto"/>
        <w:ind w:left="720"/>
      </w:pPr>
      <w:r w:rsidRPr="00F9315C">
        <w:t>never enter the space to attempt rescue.</w:t>
      </w:r>
    </w:p>
    <w:p w14:paraId="36CD8A97" w14:textId="7F72D068" w:rsidR="00F66DFC" w:rsidRDefault="00C9053D" w:rsidP="00FF7EB3">
      <w:pPr>
        <w:pStyle w:val="ListBullet"/>
        <w:numPr>
          <w:ilvl w:val="0"/>
          <w:numId w:val="0"/>
        </w:numPr>
        <w:ind w:left="284"/>
      </w:pPr>
      <w:r w:rsidRPr="00C9053D">
        <w:rPr>
          <w:b/>
          <w:bCs/>
        </w:rPr>
        <w:lastRenderedPageBreak/>
        <w:t>Figure 7 Stand-by person monitoring the confined space with rescue equipment and sign in place</w:t>
      </w:r>
      <w:r w:rsidR="00F66DFC">
        <w:rPr>
          <w:rFonts w:cs="Arial"/>
          <w:b/>
          <w:noProof/>
          <w:sz w:val="20"/>
          <w:lang w:eastAsia="en-AU"/>
        </w:rPr>
        <w:drawing>
          <wp:inline distT="0" distB="0" distL="0" distR="0" wp14:anchorId="00194410" wp14:editId="6454BF80">
            <wp:extent cx="4674525" cy="4669482"/>
            <wp:effectExtent l="0" t="0" r="0" b="0"/>
            <wp:docPr id="103" name="Picture 103" descr="The picture shows a stand-by person monitoring the confined space with rescue equipment and sign in place." title="Stand-by person monitoring the confined space with rescue equipment and sign in placeStand-by person monitoring the confined space with rescue equipment and sig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0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4525" cy="4669482"/>
                    </a:xfrm>
                    <a:prstGeom prst="rect">
                      <a:avLst/>
                    </a:prstGeom>
                  </pic:spPr>
                </pic:pic>
              </a:graphicData>
            </a:graphic>
          </wp:inline>
        </w:drawing>
      </w:r>
    </w:p>
    <w:p w14:paraId="770E2E79" w14:textId="77777777" w:rsidR="00F66DFC" w:rsidRPr="003D2BE5" w:rsidRDefault="00F66DFC" w:rsidP="00C9053D">
      <w:pPr>
        <w:pStyle w:val="SWAHeading2"/>
      </w:pPr>
      <w:bookmarkStart w:id="87" w:name="_Toc426987962"/>
      <w:bookmarkStart w:id="88" w:name="_Toc514165020"/>
      <w:bookmarkStart w:id="89" w:name="_Toc181777540"/>
      <w:r w:rsidRPr="003D2BE5">
        <w:t>Entry and exit procedures</w:t>
      </w:r>
      <w:bookmarkEnd w:id="87"/>
      <w:bookmarkEnd w:id="88"/>
      <w:bookmarkEnd w:id="89"/>
    </w:p>
    <w:p w14:paraId="7619C221" w14:textId="77777777" w:rsidR="00F66DFC" w:rsidRDefault="00F66DFC" w:rsidP="00C9053D">
      <w:pPr>
        <w:contextualSpacing w:val="0"/>
      </w:pPr>
      <w:r w:rsidRPr="007130CA">
        <w:t xml:space="preserve">For the entire period </w:t>
      </w:r>
      <w:r>
        <w:t xml:space="preserve">for which </w:t>
      </w:r>
      <w:r w:rsidRPr="007130CA">
        <w:t xml:space="preserve">the confined space entry permit is valid, procedures </w:t>
      </w:r>
      <w:r>
        <w:t xml:space="preserve">should be in place </w:t>
      </w:r>
      <w:r w:rsidRPr="007130CA">
        <w:t xml:space="preserve">to </w:t>
      </w:r>
      <w:r>
        <w:t>indicate</w:t>
      </w:r>
      <w:r w:rsidRPr="007130CA">
        <w:t xml:space="preserve"> when any </w:t>
      </w:r>
      <w:r>
        <w:t>worker</w:t>
      </w:r>
      <w:r w:rsidRPr="007130CA">
        <w:t xml:space="preserve"> is in</w:t>
      </w:r>
      <w:r>
        <w:t xml:space="preserve"> </w:t>
      </w:r>
      <w:r w:rsidRPr="007130CA">
        <w:t>the space</w:t>
      </w:r>
      <w:r>
        <w:t xml:space="preserve">, for example by using </w:t>
      </w:r>
      <w:r w:rsidRPr="007130CA">
        <w:t>tags, a system of signing in and out</w:t>
      </w:r>
      <w:r>
        <w:t xml:space="preserve"> on the entry permit</w:t>
      </w:r>
      <w:r w:rsidRPr="007130CA">
        <w:t xml:space="preserve">, or having a </w:t>
      </w:r>
      <w:r>
        <w:t>stand-by person</w:t>
      </w:r>
      <w:r w:rsidRPr="007130CA">
        <w:t xml:space="preserve"> record who is in the space.</w:t>
      </w:r>
    </w:p>
    <w:p w14:paraId="553954AA" w14:textId="77777777" w:rsidR="00F66DFC" w:rsidRPr="003D2BE5" w:rsidRDefault="00F66DFC" w:rsidP="00C9053D">
      <w:pPr>
        <w:pStyle w:val="SWAHeading2"/>
      </w:pPr>
      <w:bookmarkStart w:id="90" w:name="_Toc426987963"/>
      <w:bookmarkStart w:id="91" w:name="_Toc514165021"/>
      <w:bookmarkStart w:id="92" w:name="_Toc181777541"/>
      <w:r w:rsidRPr="003D2BE5">
        <w:t>Signs and barricades</w:t>
      </w:r>
      <w:bookmarkEnd w:id="90"/>
      <w:bookmarkEnd w:id="91"/>
      <w:bookmarkEnd w:id="92"/>
    </w:p>
    <w:p w14:paraId="1371CE29" w14:textId="77777777" w:rsidR="00F66DFC" w:rsidRDefault="00F66DFC" w:rsidP="00C9053D">
      <w:pPr>
        <w:contextualSpacing w:val="0"/>
      </w:pPr>
      <w:r>
        <w:t>Before any work in relation to a confined space starts,</w:t>
      </w:r>
      <w:r w:rsidRPr="005C7B81">
        <w:t xml:space="preserve"> signs</w:t>
      </w:r>
      <w:r w:rsidRPr="00823000">
        <w:t xml:space="preserve"> </w:t>
      </w:r>
      <w:r>
        <w:t xml:space="preserve">must be </w:t>
      </w:r>
      <w:r w:rsidRPr="00823000">
        <w:t>erected to prevent entry of persons not involved in the work</w:t>
      </w:r>
      <w:r>
        <w:t>.</w:t>
      </w:r>
    </w:p>
    <w:p w14:paraId="0FFEAA8D" w14:textId="77777777" w:rsidR="00F66DFC" w:rsidRPr="00EA361D" w:rsidRDefault="00F66DFC" w:rsidP="00C9053D">
      <w:pPr>
        <w:contextualSpacing w:val="0"/>
      </w:pPr>
      <w:r w:rsidRPr="00EA361D">
        <w:t>Signs</w:t>
      </w:r>
      <w:r>
        <w:t xml:space="preserve"> must</w:t>
      </w:r>
      <w:r w:rsidRPr="00EA361D">
        <w:t xml:space="preserve"> warn against entry by people other than those who are listed on</w:t>
      </w:r>
      <w:r>
        <w:t xml:space="preserve"> </w:t>
      </w:r>
      <w:r w:rsidRPr="00EA361D">
        <w:t xml:space="preserve">the confined space entry permit, </w:t>
      </w:r>
      <w:r w:rsidRPr="005C7B81">
        <w:t>and must be placed at each entrance to the confined space. Signs must be in place while the confined space is accessible, including when preparing to work in the space, during work in the space</w:t>
      </w:r>
      <w:r>
        <w:t>,</w:t>
      </w:r>
      <w:r w:rsidRPr="005C7B81">
        <w:t xml:space="preserve"> and when packing up on completion of the work.</w:t>
      </w:r>
    </w:p>
    <w:p w14:paraId="37E1AAC8" w14:textId="026DF6AE" w:rsidR="001B31C6" w:rsidRDefault="00F66DFC" w:rsidP="00C9053D">
      <w:pPr>
        <w:contextualSpacing w:val="0"/>
      </w:pPr>
      <w:r w:rsidRPr="00EA361D">
        <w:t xml:space="preserve">Signposting alone </w:t>
      </w:r>
      <w:r w:rsidRPr="005C7B81">
        <w:t>should not be relied on to prevent unauthorised entry to a potential confined space. Security devices</w:t>
      </w:r>
      <w:r>
        <w:t>,</w:t>
      </w:r>
      <w:r w:rsidRPr="005C7B81">
        <w:t xml:space="preserve"> </w:t>
      </w:r>
      <w:r>
        <w:t>for example</w:t>
      </w:r>
      <w:r w:rsidRPr="005C7B81">
        <w:t xml:space="preserve"> locks and fixed barriers</w:t>
      </w:r>
      <w:r>
        <w:t>,</w:t>
      </w:r>
      <w:r w:rsidRPr="005C7B81">
        <w:t xml:space="preserve"> should be installed.</w:t>
      </w:r>
    </w:p>
    <w:p w14:paraId="4F9D34CC" w14:textId="77777777" w:rsidR="001B31C6" w:rsidRDefault="001B31C6">
      <w:pPr>
        <w:spacing w:after="200" w:line="276" w:lineRule="auto"/>
        <w:contextualSpacing w:val="0"/>
      </w:pPr>
      <w:r>
        <w:br w:type="page"/>
      </w:r>
    </w:p>
    <w:p w14:paraId="6761800A" w14:textId="77777777" w:rsidR="00F66DFC" w:rsidRPr="00F03624" w:rsidRDefault="00F66DFC" w:rsidP="00C9053D">
      <w:pPr>
        <w:pStyle w:val="SWAHeading2"/>
      </w:pPr>
      <w:bookmarkStart w:id="93" w:name="_Toc496016799"/>
      <w:bookmarkStart w:id="94" w:name="_Toc514165022"/>
      <w:bookmarkStart w:id="95" w:name="_Toc181777542"/>
      <w:bookmarkEnd w:id="93"/>
      <w:r w:rsidRPr="00F03624">
        <w:lastRenderedPageBreak/>
        <w:t>Maintaining and reviewing control measures</w:t>
      </w:r>
      <w:bookmarkEnd w:id="94"/>
      <w:bookmarkEnd w:id="95"/>
    </w:p>
    <w:p w14:paraId="2279E11E" w14:textId="77777777" w:rsidR="00F66DFC" w:rsidRPr="00C9053D" w:rsidRDefault="00F66DFC" w:rsidP="00C9053D">
      <w:pPr>
        <w:pStyle w:val="Boxedshaded"/>
        <w:contextualSpacing w:val="0"/>
        <w:rPr>
          <w:rStyle w:val="Emphasised"/>
        </w:rPr>
      </w:pPr>
      <w:r w:rsidRPr="00C9053D">
        <w:rPr>
          <w:rStyle w:val="Emphasised"/>
        </w:rPr>
        <w:t>WHS Regulation 37</w:t>
      </w:r>
    </w:p>
    <w:p w14:paraId="38BDFB70" w14:textId="77777777" w:rsidR="00F66DFC" w:rsidRDefault="00F66DFC" w:rsidP="00C9053D">
      <w:pPr>
        <w:pStyle w:val="Boxedshaded"/>
        <w:contextualSpacing w:val="0"/>
      </w:pPr>
      <w:r>
        <w:t>Maintenance of control measures</w:t>
      </w:r>
    </w:p>
    <w:p w14:paraId="6B63D2B9" w14:textId="77777777" w:rsidR="00F66DFC" w:rsidRDefault="00F66DFC" w:rsidP="00C9053D">
      <w:pPr>
        <w:contextualSpacing w:val="0"/>
      </w:pPr>
      <w:r>
        <w:t>Control measures must be maintained so they remain fit for purpose, suitable for the nature and duration of the work and be installed, set up and used correctly.</w:t>
      </w:r>
    </w:p>
    <w:p w14:paraId="6F97F7A5" w14:textId="77777777" w:rsidR="00F66DFC" w:rsidRDefault="00F66DFC" w:rsidP="00C9053D">
      <w:pPr>
        <w:contextualSpacing w:val="0"/>
      </w:pPr>
      <w: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14:paraId="34045945" w14:textId="77777777" w:rsidR="00F66DFC" w:rsidRDefault="00F66DFC" w:rsidP="00C9053D">
      <w:pPr>
        <w:pStyle w:val="ListBullet"/>
        <w:spacing w:after="120" w:line="240" w:lineRule="auto"/>
        <w:ind w:left="720"/>
      </w:pPr>
      <w:r>
        <w:t>the equipment to be inspected including its unique identification</w:t>
      </w:r>
    </w:p>
    <w:p w14:paraId="25E18E4D" w14:textId="77777777" w:rsidR="00F66DFC" w:rsidRDefault="00F66DFC" w:rsidP="00C9053D">
      <w:pPr>
        <w:pStyle w:val="ListBullet"/>
        <w:spacing w:after="120" w:line="240" w:lineRule="auto"/>
        <w:ind w:left="720"/>
      </w:pPr>
      <w:r>
        <w:t>the frequency and type of inspection, for example pre-use checks, detailed inspections</w:t>
      </w:r>
    </w:p>
    <w:p w14:paraId="591CD878" w14:textId="77777777" w:rsidR="00F66DFC" w:rsidRDefault="00F66DFC" w:rsidP="00C9053D">
      <w:pPr>
        <w:pStyle w:val="ListBullet"/>
        <w:spacing w:after="120" w:line="240" w:lineRule="auto"/>
        <w:ind w:left="720"/>
      </w:pPr>
      <w:r>
        <w:t>action to be taken on finding defective equipment</w:t>
      </w:r>
    </w:p>
    <w:p w14:paraId="42A94BC9" w14:textId="77777777" w:rsidR="00F66DFC" w:rsidRDefault="00F66DFC" w:rsidP="00C9053D">
      <w:pPr>
        <w:pStyle w:val="ListBullet"/>
        <w:spacing w:after="120" w:line="240" w:lineRule="auto"/>
        <w:ind w:left="720"/>
      </w:pPr>
      <w:r>
        <w:t>means of recording the inspections</w:t>
      </w:r>
    </w:p>
    <w:p w14:paraId="73CD2FD7" w14:textId="77777777" w:rsidR="00F66DFC" w:rsidRDefault="00F66DFC" w:rsidP="00C9053D">
      <w:pPr>
        <w:pStyle w:val="ListBullet"/>
        <w:spacing w:after="120" w:line="240" w:lineRule="auto"/>
        <w:ind w:left="720"/>
      </w:pPr>
      <w:r>
        <w:t>training of users, and</w:t>
      </w:r>
    </w:p>
    <w:p w14:paraId="21B1326F" w14:textId="77777777" w:rsidR="00F66DFC" w:rsidRDefault="00F66DFC" w:rsidP="00C9053D">
      <w:pPr>
        <w:pStyle w:val="ListBullet"/>
        <w:spacing w:after="120" w:line="240" w:lineRule="auto"/>
        <w:ind w:left="720"/>
      </w:pPr>
      <w:r>
        <w:t>the system of monitoring the inspection regime to verify inspections are carried out appropriately.</w:t>
      </w:r>
    </w:p>
    <w:p w14:paraId="25E89262" w14:textId="77777777" w:rsidR="00F66DFC" w:rsidRDefault="00F66DFC" w:rsidP="00C9053D">
      <w:pPr>
        <w:contextualSpacing w:val="0"/>
      </w:pPr>
      <w:r>
        <w:t>The manufacturer or supplier of the equipment should be consulted for product specific requirements. If signs of excessive wear or other defects are found during the inspection the defective equipment must be withdrawn from use.</w:t>
      </w:r>
    </w:p>
    <w:p w14:paraId="66448D12" w14:textId="77777777" w:rsidR="00F66DFC" w:rsidRPr="00C9053D" w:rsidRDefault="00F66DFC" w:rsidP="00C9053D">
      <w:pPr>
        <w:pStyle w:val="Boxedshaded"/>
        <w:contextualSpacing w:val="0"/>
        <w:rPr>
          <w:rStyle w:val="Emphasised"/>
        </w:rPr>
      </w:pPr>
      <w:r w:rsidRPr="00C9053D">
        <w:rPr>
          <w:rStyle w:val="Emphasised"/>
        </w:rPr>
        <w:t>WHS Regulation 38</w:t>
      </w:r>
    </w:p>
    <w:p w14:paraId="6EE4D2B6" w14:textId="77777777" w:rsidR="00F66DFC" w:rsidRPr="00663FAE" w:rsidRDefault="00F66DFC" w:rsidP="00C9053D">
      <w:pPr>
        <w:pStyle w:val="Boxedshaded"/>
        <w:contextualSpacing w:val="0"/>
      </w:pPr>
      <w:r>
        <w:t>Review of control measures</w:t>
      </w:r>
    </w:p>
    <w:p w14:paraId="5B7494E4" w14:textId="77777777" w:rsidR="00F66DFC" w:rsidRPr="00BD5088" w:rsidRDefault="00F66DFC" w:rsidP="00C9053D">
      <w:pPr>
        <w:contextualSpacing w:val="0"/>
      </w:pPr>
      <w:r w:rsidRPr="00BD5088">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2280C393" w14:textId="77777777" w:rsidR="00F66DFC" w:rsidRPr="00BD5088" w:rsidRDefault="00F66DFC" w:rsidP="00C9053D">
      <w:pPr>
        <w:contextualSpacing w:val="0"/>
      </w:pPr>
      <w:r w:rsidRPr="00BD5088">
        <w:t>You must review and as necessary revise control measures so as to maintain, so far as is reasonably practicable, a work environment that is without risks to health or safety. For example:</w:t>
      </w:r>
    </w:p>
    <w:p w14:paraId="40DBA296" w14:textId="77777777" w:rsidR="00F66DFC" w:rsidRPr="00BD5088" w:rsidRDefault="00F66DFC" w:rsidP="00C9053D">
      <w:pPr>
        <w:pStyle w:val="ListBullet"/>
        <w:spacing w:after="120" w:line="240" w:lineRule="auto"/>
        <w:ind w:left="720"/>
      </w:pPr>
      <w:r w:rsidRPr="00BD5088">
        <w:t>when the control measure does not control the risk so far as is reasonably practicable</w:t>
      </w:r>
    </w:p>
    <w:p w14:paraId="44F93992" w14:textId="77777777" w:rsidR="00F66DFC" w:rsidRPr="00BD5088" w:rsidRDefault="00F66DFC" w:rsidP="00C9053D">
      <w:pPr>
        <w:pStyle w:val="ListBullet"/>
        <w:spacing w:after="120" w:line="240" w:lineRule="auto"/>
        <w:ind w:left="720"/>
      </w:pPr>
      <w:r w:rsidRPr="00BD5088">
        <w:t>before a change at the workplace that is likely to give rise to a new or different risk to health and safety that the measure may not effectively control</w:t>
      </w:r>
    </w:p>
    <w:p w14:paraId="28227127" w14:textId="77777777" w:rsidR="00F66DFC" w:rsidRPr="00BD5088" w:rsidRDefault="00F66DFC" w:rsidP="00C9053D">
      <w:pPr>
        <w:pStyle w:val="ListBullet"/>
        <w:spacing w:after="120" w:line="240" w:lineRule="auto"/>
        <w:ind w:left="720"/>
      </w:pPr>
      <w:r w:rsidRPr="00BD5088">
        <w:t>a new or relevant hazard or risk is identified</w:t>
      </w:r>
    </w:p>
    <w:p w14:paraId="4C5BBA36" w14:textId="77777777" w:rsidR="00F66DFC" w:rsidRPr="00BD5088" w:rsidRDefault="00F66DFC" w:rsidP="00C9053D">
      <w:pPr>
        <w:pStyle w:val="ListBullet"/>
        <w:spacing w:after="120" w:line="240" w:lineRule="auto"/>
        <w:ind w:left="720"/>
      </w:pPr>
      <w:r w:rsidRPr="00BD5088">
        <w:t>the results of consultation indicate a review is necessary, or</w:t>
      </w:r>
    </w:p>
    <w:p w14:paraId="760389AC" w14:textId="77777777" w:rsidR="00F66DFC" w:rsidRPr="00BD5088" w:rsidRDefault="00F66DFC" w:rsidP="00C9053D">
      <w:pPr>
        <w:pStyle w:val="ListBullet"/>
        <w:spacing w:after="120" w:line="240" w:lineRule="auto"/>
        <w:ind w:left="720"/>
      </w:pPr>
      <w:r w:rsidRPr="00BD5088">
        <w:t xml:space="preserve">a health and safety representative </w:t>
      </w:r>
      <w:r>
        <w:t xml:space="preserve">(HSR) </w:t>
      </w:r>
      <w:r w:rsidRPr="00BD5088">
        <w:t>requests a review if that person reasonably believes that:</w:t>
      </w:r>
    </w:p>
    <w:p w14:paraId="00C58672" w14:textId="77777777" w:rsidR="00F66DFC" w:rsidRPr="00BD5088" w:rsidRDefault="00F66DFC" w:rsidP="008F6568">
      <w:pPr>
        <w:pStyle w:val="ListBullet2"/>
        <w:numPr>
          <w:ilvl w:val="0"/>
          <w:numId w:val="41"/>
        </w:numPr>
        <w:spacing w:after="120" w:line="240" w:lineRule="auto"/>
      </w:pPr>
      <w:r w:rsidRPr="00BD5088">
        <w:t xml:space="preserve">a circumstance in any of the above points affects or may affect the health and safety of a member of the work group represented by the </w:t>
      </w:r>
      <w:r>
        <w:t>HSR, or</w:t>
      </w:r>
    </w:p>
    <w:p w14:paraId="34C379BD" w14:textId="2AA62025" w:rsidR="00F66DFC" w:rsidRPr="00BD5088" w:rsidRDefault="00F66DFC" w:rsidP="008F6568">
      <w:pPr>
        <w:pStyle w:val="ListBullet2"/>
        <w:numPr>
          <w:ilvl w:val="0"/>
          <w:numId w:val="41"/>
        </w:numPr>
        <w:spacing w:after="120" w:line="240" w:lineRule="auto"/>
      </w:pPr>
      <w:r w:rsidRPr="00BD5088">
        <w:lastRenderedPageBreak/>
        <w:t>the control measure has not been adequatel</w:t>
      </w:r>
      <w:r>
        <w:t xml:space="preserve">y reviewed in response to the </w:t>
      </w:r>
      <w:r w:rsidRPr="00BD5088">
        <w:t>circumstance.</w:t>
      </w:r>
    </w:p>
    <w:p w14:paraId="4A221596" w14:textId="77777777" w:rsidR="00F66DFC" w:rsidRDefault="00F66DFC" w:rsidP="00C9053D">
      <w:pPr>
        <w:contextualSpacing w:val="0"/>
      </w:pPr>
      <w:r w:rsidRPr="00BD5088">
        <w:t>Common review methods include workplace inspection, consultation, testing and analysing records and data.</w:t>
      </w:r>
      <w:r>
        <w:t xml:space="preserve"> Equipment that should be regularly inspected includes:</w:t>
      </w:r>
    </w:p>
    <w:p w14:paraId="18A2FD3D" w14:textId="77777777" w:rsidR="00F66DFC" w:rsidRDefault="00F66DFC" w:rsidP="00C9053D">
      <w:pPr>
        <w:pStyle w:val="ListBullet"/>
        <w:spacing w:after="120" w:line="240" w:lineRule="auto"/>
        <w:ind w:left="720"/>
      </w:pPr>
      <w:r>
        <w:t>atmospheric testing and sampling equipment</w:t>
      </w:r>
    </w:p>
    <w:p w14:paraId="3FD9D1F2" w14:textId="77777777" w:rsidR="00F66DFC" w:rsidRDefault="00F66DFC" w:rsidP="00C9053D">
      <w:pPr>
        <w:pStyle w:val="ListBullet"/>
        <w:spacing w:after="120" w:line="240" w:lineRule="auto"/>
        <w:ind w:left="720"/>
      </w:pPr>
      <w:r>
        <w:t>PPE including respirators</w:t>
      </w:r>
    </w:p>
    <w:p w14:paraId="22580104" w14:textId="77777777" w:rsidR="00F66DFC" w:rsidRDefault="00F66DFC" w:rsidP="00C9053D">
      <w:pPr>
        <w:pStyle w:val="ListBullet"/>
        <w:spacing w:after="120" w:line="240" w:lineRule="auto"/>
        <w:ind w:left="720"/>
      </w:pPr>
      <w:r>
        <w:t>ventilation equipment</w:t>
      </w:r>
    </w:p>
    <w:p w14:paraId="252BB099" w14:textId="77777777" w:rsidR="00F66DFC" w:rsidRDefault="00F66DFC" w:rsidP="00C9053D">
      <w:pPr>
        <w:pStyle w:val="ListBullet"/>
        <w:spacing w:after="120" w:line="240" w:lineRule="auto"/>
        <w:ind w:left="720"/>
      </w:pPr>
      <w:r>
        <w:t>safety harness and lines</w:t>
      </w:r>
    </w:p>
    <w:p w14:paraId="1822B5A0" w14:textId="77777777" w:rsidR="00F66DFC" w:rsidRDefault="00F66DFC" w:rsidP="00C9053D">
      <w:pPr>
        <w:pStyle w:val="ListBullet"/>
        <w:spacing w:after="120" w:line="240" w:lineRule="auto"/>
        <w:ind w:left="720"/>
      </w:pPr>
      <w:r>
        <w:t>emergency rescue equipment</w:t>
      </w:r>
      <w:r w:rsidRPr="007743A1">
        <w:t xml:space="preserve"> </w:t>
      </w:r>
    </w:p>
    <w:p w14:paraId="069E7F04" w14:textId="77777777" w:rsidR="00F66DFC" w:rsidRDefault="00F66DFC" w:rsidP="00C9053D">
      <w:pPr>
        <w:pStyle w:val="ListBullet"/>
        <w:spacing w:after="120" w:line="240" w:lineRule="auto"/>
        <w:ind w:left="720"/>
      </w:pPr>
      <w:r>
        <w:t>gas detectors</w:t>
      </w:r>
    </w:p>
    <w:p w14:paraId="097B5F4C" w14:textId="77777777" w:rsidR="00F66DFC" w:rsidRDefault="00F66DFC" w:rsidP="00C9053D">
      <w:pPr>
        <w:pStyle w:val="ListBullet"/>
        <w:spacing w:after="120" w:line="240" w:lineRule="auto"/>
        <w:ind w:left="720"/>
      </w:pPr>
      <w:r>
        <w:t>respirator filters, and</w:t>
      </w:r>
    </w:p>
    <w:p w14:paraId="5D03ABD7" w14:textId="77777777" w:rsidR="00F66DFC" w:rsidRDefault="00F66DFC" w:rsidP="00C9053D">
      <w:pPr>
        <w:pStyle w:val="ListBullet"/>
        <w:spacing w:after="120" w:line="240" w:lineRule="auto"/>
        <w:ind w:left="720"/>
      </w:pPr>
      <w:r>
        <w:t>safety harnesses, lines and rescue retrieval equipment.</w:t>
      </w:r>
    </w:p>
    <w:p w14:paraId="70E45103" w14:textId="77777777" w:rsidR="00F66DFC" w:rsidRDefault="00F66DFC" w:rsidP="00C9053D">
      <w:pPr>
        <w:contextualSpacing w:val="0"/>
      </w:pPr>
      <w:r w:rsidRPr="00BD5088">
        <w:t xml:space="preserve">You can use the same methods as in the initial hazard identification step to check control measures. </w:t>
      </w:r>
      <w:r>
        <w:t>You must consult your workers involved in the confined spaces work and their health and safety representative (HSR) and consider the following questions:</w:t>
      </w:r>
    </w:p>
    <w:p w14:paraId="0204CE3D" w14:textId="77777777" w:rsidR="00F66DFC" w:rsidRDefault="00F66DFC" w:rsidP="00C9053D">
      <w:pPr>
        <w:pStyle w:val="ListBullet"/>
        <w:spacing w:after="120" w:line="240" w:lineRule="auto"/>
        <w:ind w:left="720"/>
      </w:pPr>
      <w:r>
        <w:t>Are the control measures working effectively in both their design and operation?</w:t>
      </w:r>
    </w:p>
    <w:p w14:paraId="0D68AE3D" w14:textId="77777777" w:rsidR="00F66DFC" w:rsidRDefault="00F66DFC" w:rsidP="00C9053D">
      <w:pPr>
        <w:pStyle w:val="ListBullet"/>
        <w:spacing w:after="120" w:line="240" w:lineRule="auto"/>
        <w:ind w:left="720"/>
      </w:pPr>
      <w:r>
        <w:t>How effective is the risk assessment process? Are all hazards being identified?</w:t>
      </w:r>
    </w:p>
    <w:p w14:paraId="03F116DC" w14:textId="77777777" w:rsidR="00F66DFC" w:rsidRDefault="00F66DFC" w:rsidP="00C9053D">
      <w:pPr>
        <w:pStyle w:val="ListBullet"/>
        <w:spacing w:after="120" w:line="240" w:lineRule="auto"/>
        <w:ind w:left="720"/>
      </w:pPr>
      <w:r>
        <w:t>Are workers actively involved in the risk management process? Are they openly raising health and safety concerns and reporting problems promptly?</w:t>
      </w:r>
    </w:p>
    <w:p w14:paraId="53069EFB" w14:textId="77777777" w:rsidR="00F66DFC" w:rsidRDefault="00F66DFC" w:rsidP="00C9053D">
      <w:pPr>
        <w:pStyle w:val="ListBullet"/>
        <w:spacing w:after="120" w:line="240" w:lineRule="auto"/>
        <w:ind w:left="720"/>
      </w:pPr>
      <w:r>
        <w:t>Have new work methods or new equipment made the job safer?</w:t>
      </w:r>
    </w:p>
    <w:p w14:paraId="400DF1B4" w14:textId="77777777" w:rsidR="00F66DFC" w:rsidRDefault="00F66DFC" w:rsidP="00C9053D">
      <w:pPr>
        <w:pStyle w:val="ListBullet"/>
        <w:spacing w:after="120" w:line="240" w:lineRule="auto"/>
        <w:ind w:left="720"/>
      </w:pPr>
      <w:r>
        <w:t xml:space="preserve">Are safety procedures being followed? </w:t>
      </w:r>
    </w:p>
    <w:p w14:paraId="71FE5D28" w14:textId="77777777" w:rsidR="00F66DFC" w:rsidRDefault="00F66DFC" w:rsidP="00C9053D">
      <w:pPr>
        <w:pStyle w:val="ListBullet"/>
        <w:spacing w:after="120" w:line="240" w:lineRule="auto"/>
        <w:ind w:left="720"/>
      </w:pPr>
      <w:r>
        <w:t>Have instruction and training provided to workers been successful?</w:t>
      </w:r>
    </w:p>
    <w:p w14:paraId="4648AE68" w14:textId="77777777" w:rsidR="00F66DFC" w:rsidRDefault="00F66DFC" w:rsidP="00C9053D">
      <w:pPr>
        <w:pStyle w:val="ListBullet"/>
        <w:spacing w:after="120" w:line="240" w:lineRule="auto"/>
        <w:ind w:left="720"/>
      </w:pPr>
      <w:r>
        <w:t>If new legislation or new information becomes available, does it indicate that current controls may no longer be the most effective?</w:t>
      </w:r>
    </w:p>
    <w:p w14:paraId="6D57B4C1" w14:textId="77777777" w:rsidR="00F66DFC" w:rsidRDefault="00F66DFC" w:rsidP="00C9053D">
      <w:pPr>
        <w:pStyle w:val="ListBullet"/>
        <w:spacing w:after="120" w:line="240" w:lineRule="auto"/>
        <w:ind w:left="720"/>
      </w:pPr>
      <w:r>
        <w:t>Is any change planned to any plant or structure that may create a confined space or change the nature of an existing confined space?</w:t>
      </w:r>
    </w:p>
    <w:p w14:paraId="58BE3C4F" w14:textId="77777777" w:rsidR="00F66DFC" w:rsidRDefault="00F66DFC" w:rsidP="00C9053D">
      <w:pPr>
        <w:pStyle w:val="ListBullet"/>
        <w:spacing w:after="120" w:line="240" w:lineRule="auto"/>
        <w:ind w:left="720"/>
      </w:pPr>
      <w:r>
        <w:t>Has an incident occurred as a result of work carried out in a confined space?</w:t>
      </w:r>
    </w:p>
    <w:p w14:paraId="151C87A1" w14:textId="77777777" w:rsidR="00F66DFC" w:rsidRDefault="00F66DFC" w:rsidP="00C9053D">
      <w:pPr>
        <w:contextualSpacing w:val="0"/>
      </w:pPr>
      <w:r>
        <w:t>If problems are found, go back through the risk management steps, review your information and make further decisions about risk control.</w:t>
      </w:r>
    </w:p>
    <w:p w14:paraId="028BF8AB" w14:textId="77777777" w:rsidR="00F66DFC" w:rsidRDefault="00F66DFC" w:rsidP="00C9053D">
      <w:pPr>
        <w:pStyle w:val="SWAHeading1"/>
      </w:pPr>
      <w:bookmarkStart w:id="96" w:name="Emergencyprocedures"/>
      <w:bookmarkStart w:id="97" w:name="_Toc181777543"/>
      <w:r>
        <w:lastRenderedPageBreak/>
        <w:t>Emergency procedures</w:t>
      </w:r>
      <w:bookmarkEnd w:id="96"/>
      <w:bookmarkEnd w:id="97"/>
    </w:p>
    <w:p w14:paraId="4ECF6F0B" w14:textId="77777777" w:rsidR="00F66DFC" w:rsidRPr="00C9053D" w:rsidRDefault="00F66DFC" w:rsidP="00C9053D">
      <w:pPr>
        <w:pStyle w:val="Boxedshaded"/>
        <w:contextualSpacing w:val="0"/>
        <w:rPr>
          <w:rStyle w:val="Emphasised"/>
        </w:rPr>
      </w:pPr>
      <w:r w:rsidRPr="00C9053D">
        <w:rPr>
          <w:rStyle w:val="Emphasised"/>
        </w:rPr>
        <w:t>WHS Regulation 74</w:t>
      </w:r>
    </w:p>
    <w:p w14:paraId="06E3D850" w14:textId="77777777" w:rsidR="00F66DFC" w:rsidRPr="008707CE" w:rsidRDefault="00F66DFC" w:rsidP="00C9053D">
      <w:pPr>
        <w:pStyle w:val="Boxedshaded"/>
        <w:contextualSpacing w:val="0"/>
      </w:pPr>
      <w:r w:rsidRPr="00B80218">
        <w:t>Confined spaces—</w:t>
      </w:r>
      <w:r>
        <w:t>Emergency procedures</w:t>
      </w:r>
    </w:p>
    <w:p w14:paraId="6DEE1AF9" w14:textId="77777777" w:rsidR="00F66DFC" w:rsidRDefault="00F66DFC" w:rsidP="00C9053D">
      <w:pPr>
        <w:contextualSpacing w:val="0"/>
      </w:pPr>
      <w:r>
        <w:t>A person conducting a business or undertaking (PCBU) must establish first aid and rescue procedures to be followed in an emergency and ensure that workers practise those procedures to ensure that they are efficient and effective. First aid and rescue procedures must be initiated from outside the confined space as soon as practicable in an emergency.</w:t>
      </w:r>
    </w:p>
    <w:p w14:paraId="628DBF36" w14:textId="77777777" w:rsidR="00F66DFC" w:rsidRDefault="00F66DFC" w:rsidP="00C9053D">
      <w:pPr>
        <w:contextualSpacing w:val="0"/>
      </w:pPr>
      <w:r>
        <w:t>As a PCBU, you must also ensure that openings for entry and exit are of a sufficient size to allow emergency access, openings are not obstructed, and any plant, equipment and personal protective equipment (PPE) provided for first aid or emergency rescue are maintained in good working order.</w:t>
      </w:r>
    </w:p>
    <w:p w14:paraId="72ED6516" w14:textId="77777777" w:rsidR="00F66DFC" w:rsidRDefault="00F66DFC" w:rsidP="00C9053D">
      <w:pPr>
        <w:contextualSpacing w:val="0"/>
      </w:pPr>
      <w:r>
        <w:t>When establishing emergency procedures, the following factors must be taken into account to manage risks associated with confined spaces:</w:t>
      </w:r>
    </w:p>
    <w:p w14:paraId="184C0178" w14:textId="77777777" w:rsidR="00F66DFC" w:rsidRDefault="00F66DFC" w:rsidP="00C9053D">
      <w:pPr>
        <w:pStyle w:val="ListBullet"/>
        <w:spacing w:after="120" w:line="240" w:lineRule="auto"/>
        <w:ind w:left="720"/>
      </w:pPr>
      <w:r>
        <w:t>whether the work can be carried out without the need to enter the confined space</w:t>
      </w:r>
    </w:p>
    <w:p w14:paraId="36E11177" w14:textId="77777777" w:rsidR="00F66DFC" w:rsidRDefault="00F66DFC" w:rsidP="00C9053D">
      <w:pPr>
        <w:pStyle w:val="ListBullet"/>
        <w:spacing w:after="120" w:line="240" w:lineRule="auto"/>
        <w:ind w:left="720"/>
      </w:pPr>
      <w:r>
        <w:t>the nature of the confined space</w:t>
      </w:r>
    </w:p>
    <w:p w14:paraId="7367D6E6" w14:textId="77777777" w:rsidR="00F66DFC" w:rsidRDefault="00F66DFC" w:rsidP="00C9053D">
      <w:pPr>
        <w:pStyle w:val="ListBullet"/>
        <w:spacing w:after="120" w:line="240" w:lineRule="auto"/>
        <w:ind w:left="720"/>
      </w:pPr>
      <w:r>
        <w:t>any changes in hazards associated with the concentration of oxygen or the concentration of airborne contaminants in the confined space</w:t>
      </w:r>
    </w:p>
    <w:p w14:paraId="71AC1922" w14:textId="77777777" w:rsidR="00F66DFC" w:rsidRDefault="00F66DFC" w:rsidP="00C9053D">
      <w:pPr>
        <w:pStyle w:val="ListBullet"/>
        <w:spacing w:after="120" w:line="240" w:lineRule="auto"/>
        <w:ind w:left="720"/>
      </w:pPr>
      <w:r>
        <w:t>the work to be carried out in the confined space, the range of methods by which the work can be carried out and the proposed method of working, and</w:t>
      </w:r>
    </w:p>
    <w:p w14:paraId="724D16A0" w14:textId="77777777" w:rsidR="00F66DFC" w:rsidRDefault="00F66DFC" w:rsidP="00C9053D">
      <w:pPr>
        <w:pStyle w:val="ListBullet"/>
        <w:spacing w:after="120" w:line="240" w:lineRule="auto"/>
        <w:ind w:left="720"/>
      </w:pPr>
      <w:r>
        <w:t>the type of emergency and rescue procedures required.</w:t>
      </w:r>
    </w:p>
    <w:p w14:paraId="1269D9E9" w14:textId="77777777" w:rsidR="00F66DFC" w:rsidRDefault="00F66DFC" w:rsidP="00C9053D">
      <w:pPr>
        <w:contextualSpacing w:val="0"/>
      </w:pPr>
      <w:r>
        <w:t xml:space="preserve">You should also take into account the considerations in Table 3. </w:t>
      </w:r>
    </w:p>
    <w:p w14:paraId="01D974C6" w14:textId="77777777" w:rsidR="00F66DFC" w:rsidRDefault="00F66DFC" w:rsidP="00C9053D">
      <w:pPr>
        <w:pStyle w:val="Caption"/>
        <w:contextualSpacing w:val="0"/>
      </w:pPr>
      <w:r>
        <w:t xml:space="preserve">Table 3 </w:t>
      </w:r>
      <w:r w:rsidRPr="00012A84">
        <w:rPr>
          <w:bCs w:val="0"/>
        </w:rPr>
        <w:t>Considerations when establishing emergency procedures for confined spaces</w:t>
      </w:r>
    </w:p>
    <w:tbl>
      <w:tblPr>
        <w:tblStyle w:val="LightShading-Accent2"/>
        <w:tblW w:w="5000" w:type="pct"/>
        <w:tblLook w:val="0420" w:firstRow="1" w:lastRow="0" w:firstColumn="0" w:lastColumn="0" w:noHBand="0" w:noVBand="1"/>
      </w:tblPr>
      <w:tblGrid>
        <w:gridCol w:w="2786"/>
        <w:gridCol w:w="6230"/>
      </w:tblGrid>
      <w:tr w:rsidR="00F66DFC" w:rsidRPr="00246CE0" w14:paraId="6078AEAB" w14:textId="77777777" w:rsidTr="00A936BE">
        <w:trPr>
          <w:cnfStyle w:val="100000000000" w:firstRow="1" w:lastRow="0" w:firstColumn="0" w:lastColumn="0" w:oddVBand="0" w:evenVBand="0" w:oddHBand="0" w:evenHBand="0" w:firstRowFirstColumn="0" w:firstRowLastColumn="0" w:lastRowFirstColumn="0" w:lastRowLastColumn="0"/>
          <w:trHeight w:val="508"/>
          <w:tblHeader/>
        </w:trPr>
        <w:tc>
          <w:tcPr>
            <w:tcW w:w="1545" w:type="pct"/>
          </w:tcPr>
          <w:p w14:paraId="0E617B17" w14:textId="77777777" w:rsidR="00F66DFC" w:rsidRPr="00246CE0" w:rsidRDefault="00F66DFC" w:rsidP="00C9053D">
            <w:pPr>
              <w:contextualSpacing w:val="0"/>
              <w:rPr>
                <w:rFonts w:cs="Arial"/>
                <w:b w:val="0"/>
                <w:szCs w:val="20"/>
              </w:rPr>
            </w:pPr>
            <w:r w:rsidRPr="00246CE0">
              <w:rPr>
                <w:rFonts w:cs="Arial"/>
                <w:szCs w:val="20"/>
              </w:rPr>
              <w:t>Relevant consideration</w:t>
            </w:r>
          </w:p>
        </w:tc>
        <w:tc>
          <w:tcPr>
            <w:tcW w:w="3455" w:type="pct"/>
          </w:tcPr>
          <w:p w14:paraId="4CBBECCF" w14:textId="77777777" w:rsidR="00F66DFC" w:rsidRPr="00246CE0" w:rsidRDefault="00F66DFC" w:rsidP="00C9053D">
            <w:pPr>
              <w:contextualSpacing w:val="0"/>
              <w:rPr>
                <w:rFonts w:cs="Arial"/>
                <w:b w:val="0"/>
                <w:szCs w:val="20"/>
              </w:rPr>
            </w:pPr>
            <w:r w:rsidRPr="00246CE0">
              <w:rPr>
                <w:rFonts w:cs="Arial"/>
                <w:szCs w:val="20"/>
              </w:rPr>
              <w:t>Questions</w:t>
            </w:r>
          </w:p>
        </w:tc>
      </w:tr>
      <w:tr w:rsidR="00F66DFC" w:rsidRPr="00A162FC" w14:paraId="42534EC0" w14:textId="77777777" w:rsidTr="002F3F63">
        <w:trPr>
          <w:cnfStyle w:val="000000100000" w:firstRow="0" w:lastRow="0" w:firstColumn="0" w:lastColumn="0" w:oddVBand="0" w:evenVBand="0" w:oddHBand="1" w:evenHBand="0" w:firstRowFirstColumn="0" w:firstRowLastColumn="0" w:lastRowFirstColumn="0" w:lastRowLastColumn="0"/>
          <w:trHeight w:val="741"/>
        </w:trPr>
        <w:tc>
          <w:tcPr>
            <w:tcW w:w="1545" w:type="pct"/>
          </w:tcPr>
          <w:p w14:paraId="10D1BE6D" w14:textId="77777777" w:rsidR="00F66DFC" w:rsidRPr="00C9053D" w:rsidRDefault="00F66DFC" w:rsidP="00C9053D">
            <w:pPr>
              <w:spacing w:before="60"/>
              <w:contextualSpacing w:val="0"/>
              <w:rPr>
                <w:rStyle w:val="Emphasised"/>
              </w:rPr>
            </w:pPr>
            <w:r w:rsidRPr="00C9053D">
              <w:rPr>
                <w:rStyle w:val="Emphasised"/>
              </w:rPr>
              <w:t>Location of the confined space</w:t>
            </w:r>
          </w:p>
        </w:tc>
        <w:tc>
          <w:tcPr>
            <w:tcW w:w="3455" w:type="pct"/>
          </w:tcPr>
          <w:p w14:paraId="59830914" w14:textId="77777777" w:rsidR="00F66DFC" w:rsidRPr="00876694" w:rsidRDefault="00F66DFC" w:rsidP="00C9053D">
            <w:pPr>
              <w:pStyle w:val="ListBullet"/>
              <w:spacing w:after="120" w:line="240" w:lineRule="auto"/>
              <w:ind w:left="720"/>
              <w:rPr>
                <w:szCs w:val="22"/>
              </w:rPr>
            </w:pPr>
            <w:r w:rsidRPr="00876694">
              <w:t>What is the geographic location of the space?</w:t>
            </w:r>
          </w:p>
          <w:p w14:paraId="130027EC" w14:textId="77777777" w:rsidR="00F66DFC" w:rsidRPr="00876694" w:rsidRDefault="00F66DFC" w:rsidP="00C9053D">
            <w:pPr>
              <w:pStyle w:val="ListBullet"/>
              <w:spacing w:after="120" w:line="240" w:lineRule="auto"/>
              <w:ind w:left="720"/>
              <w:rPr>
                <w:szCs w:val="22"/>
              </w:rPr>
            </w:pPr>
            <w:r w:rsidRPr="00876694">
              <w:t xml:space="preserve">How accessible is it in an emergency? and </w:t>
            </w:r>
          </w:p>
          <w:p w14:paraId="0808528B" w14:textId="77777777" w:rsidR="00F66DFC" w:rsidRDefault="00F66DFC" w:rsidP="00C9053D">
            <w:pPr>
              <w:pStyle w:val="ListBullet"/>
              <w:spacing w:after="120" w:line="240" w:lineRule="auto"/>
              <w:ind w:left="720"/>
              <w:rPr>
                <w:rFonts w:eastAsiaTheme="majorEastAsia" w:cs="Arial"/>
                <w:b/>
                <w:bCs/>
                <w:i/>
              </w:rPr>
            </w:pPr>
            <w:r w:rsidRPr="00876694">
              <w:t>How far away is it from appropriate medical facilities?</w:t>
            </w:r>
          </w:p>
        </w:tc>
      </w:tr>
      <w:tr w:rsidR="00F66DFC" w:rsidRPr="00A162FC" w14:paraId="3BC5576B" w14:textId="77777777" w:rsidTr="002F3F63">
        <w:trPr>
          <w:cnfStyle w:val="000000010000" w:firstRow="0" w:lastRow="0" w:firstColumn="0" w:lastColumn="0" w:oddVBand="0" w:evenVBand="0" w:oddHBand="0" w:evenHBand="1" w:firstRowFirstColumn="0" w:firstRowLastColumn="0" w:lastRowFirstColumn="0" w:lastRowLastColumn="0"/>
          <w:trHeight w:val="1688"/>
        </w:trPr>
        <w:tc>
          <w:tcPr>
            <w:tcW w:w="1545" w:type="pct"/>
          </w:tcPr>
          <w:p w14:paraId="1100F4B1" w14:textId="77777777" w:rsidR="00F66DFC" w:rsidRPr="00C9053D" w:rsidRDefault="00F66DFC" w:rsidP="00C9053D">
            <w:pPr>
              <w:spacing w:before="60"/>
              <w:contextualSpacing w:val="0"/>
              <w:rPr>
                <w:rStyle w:val="Emphasised"/>
              </w:rPr>
            </w:pPr>
            <w:r w:rsidRPr="00C9053D">
              <w:rPr>
                <w:rStyle w:val="Emphasised"/>
              </w:rPr>
              <w:t>Communications</w:t>
            </w:r>
          </w:p>
        </w:tc>
        <w:tc>
          <w:tcPr>
            <w:tcW w:w="3455" w:type="pct"/>
          </w:tcPr>
          <w:p w14:paraId="6CB7F514" w14:textId="77777777" w:rsidR="00F66DFC" w:rsidRPr="00876694" w:rsidRDefault="00F66DFC" w:rsidP="00C9053D">
            <w:pPr>
              <w:pStyle w:val="ListBullet"/>
              <w:spacing w:after="120" w:line="240" w:lineRule="auto"/>
              <w:ind w:left="720"/>
              <w:rPr>
                <w:szCs w:val="22"/>
              </w:rPr>
            </w:pPr>
            <w:r w:rsidRPr="00876694">
              <w:t xml:space="preserve">How can workers working inside the space communicate to people outside in an emergency? </w:t>
            </w:r>
          </w:p>
          <w:p w14:paraId="6841E4BE" w14:textId="77777777" w:rsidR="00F66DFC" w:rsidRPr="00876694" w:rsidRDefault="00F66DFC" w:rsidP="00C9053D">
            <w:pPr>
              <w:pStyle w:val="ListBullet"/>
              <w:spacing w:after="120" w:line="240" w:lineRule="auto"/>
              <w:ind w:left="720"/>
              <w:rPr>
                <w:szCs w:val="22"/>
              </w:rPr>
            </w:pPr>
            <w:r w:rsidRPr="00876694">
              <w:t xml:space="preserve">Exactly how will the alarm be raised and by whom? </w:t>
            </w:r>
          </w:p>
          <w:p w14:paraId="42F13D31" w14:textId="77777777" w:rsidR="00F66DFC" w:rsidRDefault="00F66DFC" w:rsidP="00C9053D">
            <w:pPr>
              <w:pStyle w:val="ListBullet"/>
              <w:spacing w:after="120" w:line="240" w:lineRule="auto"/>
              <w:ind w:left="720"/>
              <w:rPr>
                <w:rFonts w:eastAsiaTheme="majorEastAsia" w:cstheme="majorBidi"/>
                <w:b/>
                <w:bCs/>
                <w:i/>
              </w:rPr>
            </w:pPr>
            <w:r w:rsidRPr="00876694">
              <w:t>Has planning been done to ensure that rescue and emergency personnel can access the workplace during night shift, weekends and holiday periods?</w:t>
            </w:r>
          </w:p>
        </w:tc>
      </w:tr>
      <w:tr w:rsidR="00F66DFC" w:rsidRPr="00A162FC" w14:paraId="510C8C55" w14:textId="77777777" w:rsidTr="002F3F63">
        <w:trPr>
          <w:cnfStyle w:val="000000100000" w:firstRow="0" w:lastRow="0" w:firstColumn="0" w:lastColumn="0" w:oddVBand="0" w:evenVBand="0" w:oddHBand="1" w:evenHBand="0" w:firstRowFirstColumn="0" w:firstRowLastColumn="0" w:lastRowFirstColumn="0" w:lastRowLastColumn="0"/>
          <w:trHeight w:val="471"/>
        </w:trPr>
        <w:tc>
          <w:tcPr>
            <w:tcW w:w="1545" w:type="pct"/>
          </w:tcPr>
          <w:p w14:paraId="1CB77CD0" w14:textId="77777777" w:rsidR="00F66DFC" w:rsidRPr="00C9053D" w:rsidRDefault="00F66DFC" w:rsidP="00C9053D">
            <w:pPr>
              <w:spacing w:before="60"/>
              <w:contextualSpacing w:val="0"/>
              <w:rPr>
                <w:rStyle w:val="Emphasised"/>
              </w:rPr>
            </w:pPr>
            <w:r w:rsidRPr="00C9053D">
              <w:rPr>
                <w:rStyle w:val="Emphasised"/>
              </w:rPr>
              <w:t>Rescue and resuscitation equipment</w:t>
            </w:r>
          </w:p>
        </w:tc>
        <w:tc>
          <w:tcPr>
            <w:tcW w:w="3455" w:type="pct"/>
          </w:tcPr>
          <w:p w14:paraId="463C0257" w14:textId="77777777" w:rsidR="00F66DFC" w:rsidRPr="00876694" w:rsidRDefault="00F66DFC" w:rsidP="00C9053D">
            <w:pPr>
              <w:pStyle w:val="ListBullet"/>
              <w:spacing w:after="120" w:line="240" w:lineRule="auto"/>
              <w:ind w:left="720"/>
              <w:rPr>
                <w:szCs w:val="22"/>
              </w:rPr>
            </w:pPr>
            <w:r w:rsidRPr="00876694">
              <w:t>What kinds of emergencies are contemplated?</w:t>
            </w:r>
          </w:p>
          <w:p w14:paraId="0732A817" w14:textId="422BEAAE" w:rsidR="00F66DFC" w:rsidRPr="00876694" w:rsidRDefault="00F66DFC" w:rsidP="00C9053D">
            <w:pPr>
              <w:pStyle w:val="ListBullet"/>
              <w:spacing w:after="120" w:line="240" w:lineRule="auto"/>
              <w:ind w:left="720"/>
              <w:rPr>
                <w:szCs w:val="22"/>
              </w:rPr>
            </w:pPr>
            <w:r w:rsidRPr="00876694">
              <w:t xml:space="preserve">Have you identified and provided suitable rescue and resuscitation </w:t>
            </w:r>
            <w:r w:rsidRPr="00876694">
              <w:rPr>
                <w:rFonts w:cs="Arial"/>
              </w:rPr>
              <w:t>equipment</w:t>
            </w:r>
            <w:r w:rsidRPr="00876694">
              <w:t xml:space="preserve"> dependent on the potential emergencies? For example</w:t>
            </w:r>
            <w:r w:rsidR="00A936BE">
              <w:t>,</w:t>
            </w:r>
            <w:r w:rsidRPr="00876694">
              <w:t xml:space="preserve"> taking into account:</w:t>
            </w:r>
          </w:p>
          <w:p w14:paraId="3D671DB9" w14:textId="77777777" w:rsidR="00F66DFC" w:rsidRPr="00876694" w:rsidRDefault="00F66DFC" w:rsidP="008F6568">
            <w:pPr>
              <w:pStyle w:val="ListBullet2"/>
              <w:numPr>
                <w:ilvl w:val="0"/>
                <w:numId w:val="43"/>
              </w:numPr>
              <w:spacing w:after="120" w:line="240" w:lineRule="auto"/>
            </w:pPr>
            <w:r w:rsidRPr="00876694">
              <w:t>the nature of the work being carried out at the workplace</w:t>
            </w:r>
          </w:p>
          <w:p w14:paraId="37EC11DB" w14:textId="77777777" w:rsidR="00F66DFC" w:rsidRPr="00876694" w:rsidRDefault="00F66DFC" w:rsidP="008F6568">
            <w:pPr>
              <w:pStyle w:val="ListBullet2"/>
              <w:numPr>
                <w:ilvl w:val="0"/>
                <w:numId w:val="43"/>
              </w:numPr>
              <w:spacing w:after="120" w:line="240" w:lineRule="auto"/>
            </w:pPr>
            <w:r w:rsidRPr="00876694">
              <w:lastRenderedPageBreak/>
              <w:t>the size and location of the workplace, and</w:t>
            </w:r>
          </w:p>
          <w:p w14:paraId="7675DB9E" w14:textId="77777777" w:rsidR="00F66DFC" w:rsidRPr="00876694" w:rsidRDefault="00F66DFC" w:rsidP="008F6568">
            <w:pPr>
              <w:pStyle w:val="ListBullet2"/>
              <w:numPr>
                <w:ilvl w:val="0"/>
                <w:numId w:val="43"/>
              </w:numPr>
              <w:spacing w:after="120" w:line="240" w:lineRule="auto"/>
            </w:pPr>
            <w:r w:rsidRPr="00876694">
              <w:t xml:space="preserve">the number and composition of the workers and other persons at the workplace. </w:t>
            </w:r>
          </w:p>
          <w:p w14:paraId="22772D2B" w14:textId="77777777" w:rsidR="00F66DFC" w:rsidRDefault="00F66DFC" w:rsidP="00C9053D">
            <w:pPr>
              <w:pStyle w:val="ListBullet"/>
              <w:spacing w:after="120" w:line="240" w:lineRule="auto"/>
              <w:ind w:left="720"/>
            </w:pPr>
            <w:r w:rsidRPr="00876694">
              <w:t>Is the selected rescue equipment kept in close proximity to the confined space so that it can be used immediately?</w:t>
            </w:r>
          </w:p>
        </w:tc>
      </w:tr>
      <w:tr w:rsidR="00F66DFC" w:rsidRPr="00A162FC" w14:paraId="65432837" w14:textId="77777777" w:rsidTr="002F3F63">
        <w:trPr>
          <w:cnfStyle w:val="000000010000" w:firstRow="0" w:lastRow="0" w:firstColumn="0" w:lastColumn="0" w:oddVBand="0" w:evenVBand="0" w:oddHBand="0" w:evenHBand="1" w:firstRowFirstColumn="0" w:firstRowLastColumn="0" w:lastRowFirstColumn="0" w:lastRowLastColumn="0"/>
          <w:trHeight w:val="1038"/>
        </w:trPr>
        <w:tc>
          <w:tcPr>
            <w:tcW w:w="1545" w:type="pct"/>
          </w:tcPr>
          <w:p w14:paraId="69707E2E" w14:textId="77777777" w:rsidR="00F66DFC" w:rsidRPr="00C9053D" w:rsidRDefault="00F66DFC" w:rsidP="00C9053D">
            <w:pPr>
              <w:spacing w:before="60"/>
              <w:contextualSpacing w:val="0"/>
              <w:rPr>
                <w:rStyle w:val="Emphasised"/>
              </w:rPr>
            </w:pPr>
            <w:r w:rsidRPr="00C9053D">
              <w:rPr>
                <w:rStyle w:val="Emphasised"/>
              </w:rPr>
              <w:lastRenderedPageBreak/>
              <w:t>Capabilities of rescuers</w:t>
            </w:r>
          </w:p>
        </w:tc>
        <w:tc>
          <w:tcPr>
            <w:tcW w:w="3455" w:type="pct"/>
          </w:tcPr>
          <w:p w14:paraId="1BA59ABB" w14:textId="77777777" w:rsidR="00F66DFC" w:rsidRPr="00876694" w:rsidRDefault="00F66DFC" w:rsidP="00C9053D">
            <w:pPr>
              <w:pStyle w:val="ListBullet"/>
              <w:spacing w:after="120" w:line="240" w:lineRule="auto"/>
              <w:ind w:left="720"/>
              <w:rPr>
                <w:szCs w:val="22"/>
              </w:rPr>
            </w:pPr>
            <w:r w:rsidRPr="00876694">
              <w:t xml:space="preserve">Are rescuers properly trained, sufficiently fit to carry out their task </w:t>
            </w:r>
            <w:r w:rsidRPr="00876694">
              <w:rPr>
                <w:rFonts w:cs="Arial"/>
              </w:rPr>
              <w:t>and</w:t>
            </w:r>
            <w:r w:rsidRPr="00876694">
              <w:t xml:space="preserve"> capable of using any equipment provided for rescue (e.g. breathing apparatus, lifelines and firefighting equipment)?</w:t>
            </w:r>
          </w:p>
          <w:p w14:paraId="3B2DC09D" w14:textId="77777777" w:rsidR="00F66DFC" w:rsidRDefault="00F66DFC" w:rsidP="00C9053D">
            <w:pPr>
              <w:pStyle w:val="ListBullet"/>
              <w:spacing w:after="120" w:line="240" w:lineRule="auto"/>
              <w:ind w:left="720"/>
              <w:rPr>
                <w:rFonts w:eastAsiaTheme="majorEastAsia" w:cs="Arial"/>
                <w:b/>
                <w:bCs/>
                <w:i/>
              </w:rPr>
            </w:pPr>
            <w:r w:rsidRPr="00876694">
              <w:t>How will rescuers be protected during the emergency operation?</w:t>
            </w:r>
          </w:p>
        </w:tc>
      </w:tr>
      <w:tr w:rsidR="00F66DFC" w:rsidRPr="00A162FC" w14:paraId="63EEB7BC" w14:textId="77777777" w:rsidTr="002F3F63">
        <w:trPr>
          <w:cnfStyle w:val="000000100000" w:firstRow="0" w:lastRow="0" w:firstColumn="0" w:lastColumn="0" w:oddVBand="0" w:evenVBand="0" w:oddHBand="1" w:evenHBand="0" w:firstRowFirstColumn="0" w:firstRowLastColumn="0" w:lastRowFirstColumn="0" w:lastRowLastColumn="0"/>
          <w:trHeight w:val="853"/>
        </w:trPr>
        <w:tc>
          <w:tcPr>
            <w:tcW w:w="1545" w:type="pct"/>
          </w:tcPr>
          <w:p w14:paraId="5C6AB65F" w14:textId="77777777" w:rsidR="00F66DFC" w:rsidRPr="00C9053D" w:rsidRDefault="00F66DFC" w:rsidP="00C9053D">
            <w:pPr>
              <w:spacing w:before="60"/>
              <w:contextualSpacing w:val="0"/>
              <w:rPr>
                <w:rStyle w:val="Emphasised"/>
              </w:rPr>
            </w:pPr>
            <w:r w:rsidRPr="00C9053D">
              <w:rPr>
                <w:rStyle w:val="Emphasised"/>
              </w:rPr>
              <w:t xml:space="preserve">First aid </w:t>
            </w:r>
          </w:p>
        </w:tc>
        <w:tc>
          <w:tcPr>
            <w:tcW w:w="3455" w:type="pct"/>
          </w:tcPr>
          <w:p w14:paraId="04E3460A" w14:textId="77777777" w:rsidR="00F66DFC" w:rsidRPr="00876694" w:rsidRDefault="00F66DFC" w:rsidP="00C9053D">
            <w:pPr>
              <w:pStyle w:val="ListBullet"/>
              <w:spacing w:after="120" w:line="240" w:lineRule="auto"/>
              <w:ind w:left="720"/>
              <w:rPr>
                <w:szCs w:val="22"/>
              </w:rPr>
            </w:pPr>
            <w:r w:rsidRPr="00876694">
              <w:t>Is appropriate first aid available for immediate use?</w:t>
            </w:r>
          </w:p>
          <w:p w14:paraId="1E0293D9" w14:textId="77777777" w:rsidR="00F66DFC" w:rsidRDefault="00F66DFC" w:rsidP="00C9053D">
            <w:pPr>
              <w:pStyle w:val="ListBullet"/>
              <w:spacing w:after="120" w:line="240" w:lineRule="auto"/>
              <w:ind w:left="720"/>
              <w:rPr>
                <w:rFonts w:cs="Arial"/>
              </w:rPr>
            </w:pPr>
            <w:r w:rsidRPr="00876694">
              <w:t>Are trained first aid personnel available to make proper use of any necessary first aid equipment?</w:t>
            </w:r>
          </w:p>
        </w:tc>
      </w:tr>
      <w:tr w:rsidR="00F66DFC" w:rsidRPr="00A162FC" w14:paraId="272EA8B8" w14:textId="77777777" w:rsidTr="002F3F63">
        <w:trPr>
          <w:cnfStyle w:val="000000010000" w:firstRow="0" w:lastRow="0" w:firstColumn="0" w:lastColumn="0" w:oddVBand="0" w:evenVBand="0" w:oddHBand="0" w:evenHBand="1" w:firstRowFirstColumn="0" w:firstRowLastColumn="0" w:lastRowFirstColumn="0" w:lastRowLastColumn="0"/>
          <w:trHeight w:val="1892"/>
        </w:trPr>
        <w:tc>
          <w:tcPr>
            <w:tcW w:w="1545" w:type="pct"/>
          </w:tcPr>
          <w:p w14:paraId="580B8136" w14:textId="77777777" w:rsidR="00F66DFC" w:rsidRPr="00C9053D" w:rsidRDefault="00F66DFC" w:rsidP="00C9053D">
            <w:pPr>
              <w:spacing w:before="60"/>
              <w:contextualSpacing w:val="0"/>
              <w:rPr>
                <w:rStyle w:val="Emphasised"/>
              </w:rPr>
            </w:pPr>
            <w:r w:rsidRPr="00C9053D">
              <w:rPr>
                <w:rStyle w:val="Emphasised"/>
              </w:rPr>
              <w:t>Local emergency services—if they are to be relied on for rescue</w:t>
            </w:r>
          </w:p>
        </w:tc>
        <w:tc>
          <w:tcPr>
            <w:tcW w:w="3455" w:type="pct"/>
          </w:tcPr>
          <w:p w14:paraId="4C68CD42" w14:textId="77777777" w:rsidR="00F66DFC" w:rsidRPr="00876694" w:rsidRDefault="00F66DFC" w:rsidP="00C9053D">
            <w:pPr>
              <w:pStyle w:val="ListBullet"/>
              <w:spacing w:after="120" w:line="240" w:lineRule="auto"/>
              <w:ind w:left="720"/>
              <w:rPr>
                <w:szCs w:val="22"/>
              </w:rPr>
            </w:pPr>
            <w:r w:rsidRPr="00876694">
              <w:t>How will the local emergency services (e.g. fire brigade) be notified of an incident?</w:t>
            </w:r>
          </w:p>
          <w:p w14:paraId="6B97323E" w14:textId="77777777" w:rsidR="00F66DFC" w:rsidRPr="00876694" w:rsidRDefault="00F66DFC" w:rsidP="00C9053D">
            <w:pPr>
              <w:pStyle w:val="ListBullet"/>
              <w:spacing w:after="120" w:line="240" w:lineRule="auto"/>
              <w:ind w:left="720"/>
              <w:rPr>
                <w:szCs w:val="22"/>
              </w:rPr>
            </w:pPr>
            <w:r w:rsidRPr="00876694">
              <w:t>What information about the particular dangers in the confined space will be given to them on their arrival?</w:t>
            </w:r>
          </w:p>
          <w:p w14:paraId="226F697D" w14:textId="77777777" w:rsidR="00F66DFC" w:rsidRDefault="00F66DFC" w:rsidP="00C9053D">
            <w:pPr>
              <w:pStyle w:val="ListBullet"/>
              <w:spacing w:after="120" w:line="240" w:lineRule="auto"/>
              <w:ind w:left="720"/>
            </w:pPr>
            <w:r w:rsidRPr="00876694">
              <w:t>Have prior arrangements been made with local emergency services to ensure they are able to respond in a reasonable time and have the specialist confined space retrieval equipment readily available?</w:t>
            </w:r>
          </w:p>
        </w:tc>
      </w:tr>
    </w:tbl>
    <w:p w14:paraId="440B592F" w14:textId="77777777" w:rsidR="00F66DFC" w:rsidRDefault="00F66DFC" w:rsidP="00C9053D">
      <w:pPr>
        <w:spacing w:before="120"/>
        <w:contextualSpacing w:val="0"/>
      </w:pPr>
      <w:r w:rsidRPr="001C5CF4">
        <w:t xml:space="preserve">First aid and </w:t>
      </w:r>
      <w:r w:rsidRPr="009C131F">
        <w:t>rescue</w:t>
      </w:r>
      <w:r w:rsidRPr="001C5CF4">
        <w:t xml:space="preserve"> procedures </w:t>
      </w:r>
      <w:r>
        <w:t>should</w:t>
      </w:r>
      <w:r w:rsidRPr="001C5CF4">
        <w:t xml:space="preserve"> be</w:t>
      </w:r>
      <w:r>
        <w:t xml:space="preserve"> rehearsed</w:t>
      </w:r>
      <w:r w:rsidRPr="001C5CF4">
        <w:t xml:space="preserve"> with relevant workers to ensure that they are efficient and effective</w:t>
      </w:r>
      <w:r>
        <w:t>.</w:t>
      </w:r>
    </w:p>
    <w:p w14:paraId="02693EB6" w14:textId="77777777" w:rsidR="00F66DFC" w:rsidRDefault="00F66DFC" w:rsidP="00C9053D">
      <w:pPr>
        <w:contextualSpacing w:val="0"/>
      </w:pPr>
      <w:r w:rsidRPr="00E52621">
        <w:rPr>
          <w:rFonts w:cs="Arial"/>
          <w:szCs w:val="22"/>
        </w:rPr>
        <w:t>Rescue should be performed from outside the confined space, if possible.</w:t>
      </w:r>
      <w:r>
        <w:rPr>
          <w:rFonts w:cs="Arial"/>
          <w:szCs w:val="22"/>
        </w:rPr>
        <w:t xml:space="preserve"> </w:t>
      </w:r>
      <w:r w:rsidRPr="00FD2170">
        <w:t xml:space="preserve">Workers performing </w:t>
      </w:r>
      <w:r>
        <w:t xml:space="preserve">a </w:t>
      </w:r>
      <w:r w:rsidRPr="00FD2170">
        <w:t>rescue must be</w:t>
      </w:r>
      <w:r>
        <w:t xml:space="preserve"> adequately trained, and must be provided with air-supplied respiratory protective equipment if they enter a confined space in an emergency in which:</w:t>
      </w:r>
    </w:p>
    <w:p w14:paraId="1A978F68" w14:textId="77777777" w:rsidR="00F66DFC" w:rsidRDefault="00F66DFC" w:rsidP="00C9053D">
      <w:pPr>
        <w:pStyle w:val="ListBullet"/>
        <w:spacing w:after="120" w:line="240" w:lineRule="auto"/>
        <w:ind w:left="720"/>
      </w:pPr>
      <w:r>
        <w:t>the atmosphere in the confined space does not have a safe oxygen level, or</w:t>
      </w:r>
    </w:p>
    <w:p w14:paraId="4365409B" w14:textId="77777777" w:rsidR="00F66DFC" w:rsidRDefault="00F66DFC" w:rsidP="00C9053D">
      <w:pPr>
        <w:pStyle w:val="ListBullet"/>
        <w:spacing w:after="120" w:line="240" w:lineRule="auto"/>
        <w:ind w:left="720"/>
      </w:pPr>
      <w:r>
        <w:t>the atmosphere in the space has a harmful concentration of an airborne contaminant, or</w:t>
      </w:r>
    </w:p>
    <w:p w14:paraId="1E6C5127" w14:textId="77777777" w:rsidR="00F66DFC" w:rsidRDefault="00F66DFC" w:rsidP="00C9053D">
      <w:pPr>
        <w:pStyle w:val="ListBullet"/>
        <w:spacing w:after="120" w:line="240" w:lineRule="auto"/>
        <w:ind w:left="720"/>
      </w:pPr>
      <w:r>
        <w:t>there is a serious risk of the atmosphere in the space becoming affected in the way referred to above while the worker is in the space.</w:t>
      </w:r>
    </w:p>
    <w:p w14:paraId="3C720CA6" w14:textId="77777777" w:rsidR="00F66DFC" w:rsidRDefault="00F66DFC" w:rsidP="00C9053D">
      <w:pPr>
        <w:contextualSpacing w:val="0"/>
        <w:rPr>
          <w:rFonts w:cs="Arial"/>
          <w:szCs w:val="22"/>
        </w:rPr>
      </w:pPr>
      <w:r>
        <w:rPr>
          <w:rFonts w:cs="Arial"/>
          <w:szCs w:val="22"/>
        </w:rPr>
        <w:t xml:space="preserve">If </w:t>
      </w:r>
      <w:r w:rsidRPr="007C3941">
        <w:rPr>
          <w:rFonts w:cs="Arial"/>
          <w:szCs w:val="22"/>
        </w:rPr>
        <w:t xml:space="preserve">a person inside a </w:t>
      </w:r>
      <w:r w:rsidRPr="00360024">
        <w:rPr>
          <w:rFonts w:cs="Arial"/>
          <w:szCs w:val="22"/>
        </w:rPr>
        <w:t xml:space="preserve">confined space has been overcome by lack of oxygen or </w:t>
      </w:r>
      <w:r>
        <w:rPr>
          <w:rFonts w:cs="Arial"/>
          <w:szCs w:val="22"/>
        </w:rPr>
        <w:t xml:space="preserve">by </w:t>
      </w:r>
      <w:r w:rsidRPr="00360024">
        <w:rPr>
          <w:rFonts w:cs="Arial"/>
          <w:szCs w:val="22"/>
        </w:rPr>
        <w:t xml:space="preserve">airborne contaminants, </w:t>
      </w:r>
      <w:r>
        <w:rPr>
          <w:rFonts w:cs="Arial"/>
          <w:szCs w:val="22"/>
        </w:rPr>
        <w:t xml:space="preserve">it should always be assumed that </w:t>
      </w:r>
      <w:r w:rsidRPr="00360024">
        <w:rPr>
          <w:rFonts w:cs="Arial"/>
          <w:szCs w:val="22"/>
        </w:rPr>
        <w:t xml:space="preserve">entry for rescue </w:t>
      </w:r>
      <w:r>
        <w:rPr>
          <w:rFonts w:cs="Arial"/>
          <w:szCs w:val="22"/>
        </w:rPr>
        <w:t>is unsafe unless air-supplied respiratory protective equipment is used.</w:t>
      </w:r>
    </w:p>
    <w:p w14:paraId="7E5C2114" w14:textId="77777777" w:rsidR="00F66DFC" w:rsidRDefault="00F66DFC" w:rsidP="00C9053D">
      <w:pPr>
        <w:contextualSpacing w:val="0"/>
        <w:rPr>
          <w:rFonts w:cs="Arial"/>
          <w:szCs w:val="22"/>
        </w:rPr>
      </w:pPr>
      <w:r w:rsidRPr="007C3941">
        <w:rPr>
          <w:rFonts w:cs="Arial"/>
          <w:szCs w:val="22"/>
        </w:rPr>
        <w:t xml:space="preserve">Potential problems with the size of entrances and exits </w:t>
      </w:r>
      <w:r>
        <w:rPr>
          <w:rFonts w:cs="Arial"/>
          <w:szCs w:val="22"/>
        </w:rPr>
        <w:t>must</w:t>
      </w:r>
      <w:r w:rsidRPr="007C3941">
        <w:rPr>
          <w:rFonts w:cs="Arial"/>
          <w:szCs w:val="22"/>
        </w:rPr>
        <w:t xml:space="preserve"> be addressed </w:t>
      </w:r>
      <w:r>
        <w:rPr>
          <w:rFonts w:cs="Arial"/>
          <w:szCs w:val="22"/>
        </w:rPr>
        <w:t>when</w:t>
      </w:r>
      <w:r w:rsidRPr="007C3941">
        <w:rPr>
          <w:rFonts w:cs="Arial"/>
          <w:szCs w:val="22"/>
        </w:rPr>
        <w:t xml:space="preserve"> </w:t>
      </w:r>
      <w:r>
        <w:rPr>
          <w:rFonts w:cs="Arial"/>
          <w:szCs w:val="22"/>
        </w:rPr>
        <w:t xml:space="preserve">developing </w:t>
      </w:r>
      <w:r w:rsidRPr="007C3941">
        <w:rPr>
          <w:rFonts w:cs="Arial"/>
          <w:szCs w:val="22"/>
        </w:rPr>
        <w:t>emergency and rescue procedures. Where</w:t>
      </w:r>
      <w:r>
        <w:rPr>
          <w:rFonts w:cs="Arial"/>
          <w:szCs w:val="22"/>
        </w:rPr>
        <w:t xml:space="preserve"> </w:t>
      </w:r>
      <w:r w:rsidRPr="007C3941">
        <w:rPr>
          <w:rFonts w:cs="Arial"/>
          <w:szCs w:val="22"/>
        </w:rPr>
        <w:t xml:space="preserve">openings are found to be </w:t>
      </w:r>
      <w:r w:rsidRPr="00FA1429">
        <w:rPr>
          <w:rFonts w:cs="Arial"/>
          <w:szCs w:val="22"/>
        </w:rPr>
        <w:t xml:space="preserve">inadequate, their size should be increased, or </w:t>
      </w:r>
      <w:r>
        <w:rPr>
          <w:rFonts w:cs="Arial"/>
          <w:szCs w:val="22"/>
        </w:rPr>
        <w:t>an</w:t>
      </w:r>
      <w:r w:rsidRPr="00FA1429">
        <w:rPr>
          <w:rFonts w:cs="Arial"/>
          <w:szCs w:val="22"/>
        </w:rPr>
        <w:t xml:space="preserve"> alternative safe means of entry and exit should be provided.</w:t>
      </w:r>
    </w:p>
    <w:p w14:paraId="2F6E083C" w14:textId="77777777" w:rsidR="00F66DFC" w:rsidRDefault="00F66DFC" w:rsidP="00C9053D">
      <w:pPr>
        <w:pStyle w:val="SWAHeading1"/>
        <w:numPr>
          <w:ilvl w:val="0"/>
          <w:numId w:val="0"/>
        </w:numPr>
        <w:ind w:left="567" w:hanging="567"/>
      </w:pPr>
      <w:bookmarkStart w:id="98" w:name="_Toc514165024"/>
      <w:bookmarkStart w:id="99" w:name="_Toc181777544"/>
      <w:r>
        <w:lastRenderedPageBreak/>
        <w:t>App</w:t>
      </w:r>
      <w:bookmarkStart w:id="100" w:name="_Toc506882097"/>
      <w:r>
        <w:t>endix A—Glossary</w:t>
      </w:r>
      <w:bookmarkEnd w:id="98"/>
      <w:bookmarkEnd w:id="100"/>
      <w:bookmarkEnd w:id="99"/>
    </w:p>
    <w:tbl>
      <w:tblPr>
        <w:tblStyle w:val="LightShading-Accent2"/>
        <w:tblW w:w="5000" w:type="pct"/>
        <w:tblLook w:val="04A0" w:firstRow="1" w:lastRow="0" w:firstColumn="1" w:lastColumn="0" w:noHBand="0" w:noVBand="1"/>
        <w:tblCaption w:val="Glossary"/>
        <w:tblDescription w:val="Glossary of common terms used in this code of practice."/>
      </w:tblPr>
      <w:tblGrid>
        <w:gridCol w:w="2456"/>
        <w:gridCol w:w="6560"/>
      </w:tblGrid>
      <w:tr w:rsidR="00F66DFC" w:rsidRPr="00EA491D" w14:paraId="6D4619C7" w14:textId="77777777" w:rsidTr="00A936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2" w:type="pct"/>
          </w:tcPr>
          <w:p w14:paraId="2B3EA4F7" w14:textId="77777777" w:rsidR="00F66DFC" w:rsidRPr="00EA491D" w:rsidRDefault="00F66DFC" w:rsidP="00C9053D">
            <w:pPr>
              <w:spacing w:after="60"/>
              <w:contextualSpacing w:val="0"/>
            </w:pPr>
            <w:r w:rsidRPr="00EA491D">
              <w:t>Term</w:t>
            </w:r>
          </w:p>
        </w:tc>
        <w:tc>
          <w:tcPr>
            <w:tcW w:w="3638" w:type="pct"/>
          </w:tcPr>
          <w:p w14:paraId="1D4B4FEE" w14:textId="77777777" w:rsidR="00F66DFC" w:rsidRPr="00EA491D" w:rsidRDefault="00F66DFC" w:rsidP="00C9053D">
            <w:pPr>
              <w:spacing w:after="60"/>
              <w:contextualSpacing w:val="0"/>
              <w:cnfStyle w:val="100000000000" w:firstRow="1" w:lastRow="0" w:firstColumn="0" w:lastColumn="0" w:oddVBand="0" w:evenVBand="0" w:oddHBand="0" w:evenHBand="0" w:firstRowFirstColumn="0" w:firstRowLastColumn="0" w:lastRowFirstColumn="0" w:lastRowLastColumn="0"/>
            </w:pPr>
            <w:r w:rsidRPr="00EA491D">
              <w:t>Description</w:t>
            </w:r>
          </w:p>
        </w:tc>
      </w:tr>
      <w:tr w:rsidR="00F66DFC" w:rsidRPr="00EA491D" w14:paraId="70C40836"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3557C99A" w14:textId="77777777" w:rsidR="00F66DFC" w:rsidRPr="00C9053D" w:rsidRDefault="00F66DFC" w:rsidP="00C9053D">
            <w:pPr>
              <w:spacing w:after="60"/>
              <w:contextualSpacing w:val="0"/>
              <w:rPr>
                <w:rStyle w:val="Emphasised"/>
                <w:b/>
                <w:bCs w:val="0"/>
              </w:rPr>
            </w:pPr>
            <w:r w:rsidRPr="00C9053D">
              <w:rPr>
                <w:rStyle w:val="Emphasised"/>
                <w:b/>
                <w:bCs w:val="0"/>
              </w:rPr>
              <w:t>Airborne contaminant</w:t>
            </w:r>
          </w:p>
        </w:tc>
        <w:tc>
          <w:tcPr>
            <w:tcW w:w="3638" w:type="pct"/>
          </w:tcPr>
          <w:p w14:paraId="03DDD86A" w14:textId="77777777" w:rsidR="00F66DFC" w:rsidRDefault="00F66DFC" w:rsidP="00C9053D">
            <w:pPr>
              <w:spacing w:after="60"/>
              <w:contextualSpacing w:val="0"/>
              <w:cnfStyle w:val="000000100000" w:firstRow="0" w:lastRow="0" w:firstColumn="0" w:lastColumn="0" w:oddVBand="0" w:evenVBand="0" w:oddHBand="1" w:evenHBand="0" w:firstRowFirstColumn="0" w:firstRowLastColumn="0" w:lastRowFirstColumn="0" w:lastRowLastColumn="0"/>
            </w:pPr>
            <w:r>
              <w:t>A chemical or substance in the form of a fume, mist, gas, vapour or dust, including micro-organisms.</w:t>
            </w:r>
          </w:p>
        </w:tc>
      </w:tr>
      <w:tr w:rsidR="00F66DFC" w:rsidRPr="00EA491D" w14:paraId="0DB121C8"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2B7BF82E" w14:textId="77777777" w:rsidR="00F66DFC" w:rsidRPr="00C9053D" w:rsidRDefault="00F66DFC" w:rsidP="00C9053D">
            <w:pPr>
              <w:spacing w:after="60"/>
              <w:contextualSpacing w:val="0"/>
              <w:rPr>
                <w:rStyle w:val="Emphasised"/>
                <w:b/>
                <w:bCs w:val="0"/>
              </w:rPr>
            </w:pPr>
            <w:r w:rsidRPr="00C9053D">
              <w:rPr>
                <w:rStyle w:val="Emphasised"/>
                <w:b/>
                <w:bCs w:val="0"/>
              </w:rPr>
              <w:t>Competent person</w:t>
            </w:r>
          </w:p>
        </w:tc>
        <w:tc>
          <w:tcPr>
            <w:tcW w:w="3638" w:type="pct"/>
          </w:tcPr>
          <w:p w14:paraId="4DECBA3A" w14:textId="77777777" w:rsidR="00F66DFC" w:rsidRPr="00EA491D" w:rsidRDefault="00F66DFC" w:rsidP="00C9053D">
            <w:pPr>
              <w:spacing w:after="60"/>
              <w:contextualSpacing w:val="0"/>
              <w:cnfStyle w:val="000000010000" w:firstRow="0" w:lastRow="0" w:firstColumn="0" w:lastColumn="0" w:oddVBand="0" w:evenVBand="0" w:oddHBand="0" w:evenHBand="1" w:firstRowFirstColumn="0" w:firstRowLastColumn="0" w:lastRowFirstColumn="0" w:lastRowLastColumn="0"/>
            </w:pPr>
            <w:r>
              <w:t>A person who has acquired through training, qualification or experience the knowledge and skills to carry out the task.</w:t>
            </w:r>
          </w:p>
        </w:tc>
      </w:tr>
      <w:tr w:rsidR="00F66DFC" w:rsidRPr="00EA491D" w14:paraId="0FA43156"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5F69BFE9" w14:textId="77777777" w:rsidR="00F66DFC" w:rsidRPr="00C9053D" w:rsidRDefault="00F66DFC" w:rsidP="00C9053D">
            <w:pPr>
              <w:spacing w:after="60"/>
              <w:contextualSpacing w:val="0"/>
              <w:rPr>
                <w:rStyle w:val="Emphasised"/>
                <w:b/>
                <w:bCs w:val="0"/>
              </w:rPr>
            </w:pPr>
            <w:r w:rsidRPr="00C9053D">
              <w:rPr>
                <w:rStyle w:val="Emphasised"/>
                <w:b/>
                <w:bCs w:val="0"/>
              </w:rPr>
              <w:t>Duty holder</w:t>
            </w:r>
          </w:p>
        </w:tc>
        <w:tc>
          <w:tcPr>
            <w:tcW w:w="3638" w:type="pct"/>
          </w:tcPr>
          <w:p w14:paraId="76F427B5" w14:textId="77777777" w:rsidR="00F66DFC" w:rsidRPr="00EA491D" w:rsidRDefault="00F66DFC" w:rsidP="00C9053D">
            <w:pPr>
              <w:spacing w:after="60"/>
              <w:contextualSpacing w:val="0"/>
              <w:cnfStyle w:val="000000100000" w:firstRow="0" w:lastRow="0" w:firstColumn="0" w:lastColumn="0" w:oddVBand="0" w:evenVBand="0" w:oddHBand="1" w:evenHBand="0" w:firstRowFirstColumn="0" w:firstRowLastColumn="0" w:lastRowFirstColumn="0" w:lastRowLastColumn="0"/>
            </w:pPr>
            <w:r w:rsidRPr="00EA491D">
              <w:t>Any person who owes a work health and safety duty under the WHS Act including a person conducting a business or undertaking</w:t>
            </w:r>
            <w:r>
              <w:t xml:space="preserve"> (PCBU)</w:t>
            </w:r>
            <w:r w:rsidRPr="00EA491D">
              <w:t>, a designer, manufacturer, importer, supplier, installer of products or plant used at work (upstream duty holder), officer or a worker.</w:t>
            </w:r>
          </w:p>
        </w:tc>
      </w:tr>
      <w:tr w:rsidR="00F66DFC" w:rsidRPr="00EA491D" w14:paraId="49345EEE"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290556FB" w14:textId="77777777" w:rsidR="00F66DFC" w:rsidRPr="00C9053D" w:rsidRDefault="00F66DFC" w:rsidP="00C9053D">
            <w:pPr>
              <w:spacing w:after="60"/>
              <w:contextualSpacing w:val="0"/>
              <w:rPr>
                <w:rStyle w:val="Emphasised"/>
                <w:b/>
                <w:bCs w:val="0"/>
              </w:rPr>
            </w:pPr>
            <w:r w:rsidRPr="00C9053D">
              <w:rPr>
                <w:rStyle w:val="Emphasised"/>
                <w:b/>
                <w:bCs w:val="0"/>
              </w:rPr>
              <w:t>Hazard</w:t>
            </w:r>
          </w:p>
        </w:tc>
        <w:tc>
          <w:tcPr>
            <w:tcW w:w="3638" w:type="pct"/>
          </w:tcPr>
          <w:p w14:paraId="4CE6B180" w14:textId="77777777" w:rsidR="00F66DFC" w:rsidRPr="00EA491D" w:rsidRDefault="00F66DFC" w:rsidP="00C9053D">
            <w:pPr>
              <w:spacing w:after="60"/>
              <w:contextualSpacing w:val="0"/>
              <w:cnfStyle w:val="000000010000" w:firstRow="0" w:lastRow="0" w:firstColumn="0" w:lastColumn="0" w:oddVBand="0" w:evenVBand="0" w:oddHBand="0" w:evenHBand="1" w:firstRowFirstColumn="0" w:firstRowLastColumn="0" w:lastRowFirstColumn="0" w:lastRowLastColumn="0"/>
            </w:pPr>
            <w:r w:rsidRPr="00EA491D">
              <w:t>A situation or thing that has the potential to harm a person. Hazards at work may include: noisy machinery, a moving forklift, chemicals, electricity, working at heights, a repetitive job, bullying and violence at the workplace.</w:t>
            </w:r>
          </w:p>
        </w:tc>
      </w:tr>
      <w:tr w:rsidR="00F66DFC" w:rsidRPr="00EA491D" w14:paraId="3BE79F16"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792AABB8" w14:textId="77777777" w:rsidR="00F66DFC" w:rsidRPr="00C9053D" w:rsidRDefault="00F66DFC" w:rsidP="00C9053D">
            <w:pPr>
              <w:spacing w:after="60"/>
              <w:contextualSpacing w:val="0"/>
              <w:rPr>
                <w:rStyle w:val="Emphasised"/>
                <w:b/>
                <w:bCs w:val="0"/>
              </w:rPr>
            </w:pPr>
            <w:r w:rsidRPr="00C9053D">
              <w:rPr>
                <w:rStyle w:val="Emphasised"/>
                <w:b/>
                <w:bCs w:val="0"/>
              </w:rPr>
              <w:t>Hazardous chemical</w:t>
            </w:r>
          </w:p>
        </w:tc>
        <w:tc>
          <w:tcPr>
            <w:tcW w:w="3638" w:type="pct"/>
          </w:tcPr>
          <w:p w14:paraId="750ABB2F" w14:textId="77777777" w:rsidR="00F66DFC" w:rsidRDefault="00F66DFC" w:rsidP="00C9053D">
            <w:pPr>
              <w:spacing w:after="60"/>
              <w:contextualSpacing w:val="0"/>
              <w:cnfStyle w:val="000000100000" w:firstRow="0" w:lastRow="0" w:firstColumn="0" w:lastColumn="0" w:oddVBand="0" w:evenVBand="0" w:oddHBand="1" w:evenHBand="0" w:firstRowFirstColumn="0" w:firstRowLastColumn="0" w:lastRowFirstColumn="0" w:lastRowLastColumn="0"/>
              <w:rPr>
                <w:sz w:val="22"/>
              </w:rPr>
            </w:pPr>
            <w:r>
              <w:t>A</w:t>
            </w:r>
            <w:r w:rsidRPr="005D3734">
              <w:t xml:space="preserve">ny </w:t>
            </w:r>
            <w:r>
              <w:t>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14:paraId="37BBF854"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acute toxicity—oral—category 5</w:t>
            </w:r>
          </w:p>
          <w:p w14:paraId="41328AE7"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acute toxicity—dermal—category 5</w:t>
            </w:r>
          </w:p>
          <w:p w14:paraId="4B079855"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acute toxicity—inhalation—category 5</w:t>
            </w:r>
          </w:p>
          <w:p w14:paraId="7D6BDB9A"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skin corrosion/irritation—category 3</w:t>
            </w:r>
          </w:p>
          <w:p w14:paraId="2DD4A446"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aspiration hazard—category 2</w:t>
            </w:r>
          </w:p>
          <w:p w14:paraId="51AED8B0"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flammable gas—category 2</w:t>
            </w:r>
          </w:p>
          <w:p w14:paraId="3BBBA7D0"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acute hazard to the aquatic environment—category 1, 2 or 3</w:t>
            </w:r>
          </w:p>
          <w:p w14:paraId="2921A22B"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chronic hazard to the aquatic environment—category 1, 2, 3 or 4</w:t>
            </w:r>
          </w:p>
          <w:p w14:paraId="0A5709AA" w14:textId="77777777" w:rsidR="00F66DFC" w:rsidRPr="008011ED" w:rsidRDefault="00F66DFC" w:rsidP="008011E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8011ED">
              <w:t>hazardous to the ozone layer.</w:t>
            </w:r>
          </w:p>
          <w:p w14:paraId="481A8185" w14:textId="77777777" w:rsidR="00F66DFC" w:rsidRPr="00EA491D" w:rsidRDefault="00F66DFC" w:rsidP="00C9053D">
            <w:pPr>
              <w:spacing w:after="60"/>
              <w:contextualSpacing w:val="0"/>
              <w:cnfStyle w:val="000000100000" w:firstRow="0" w:lastRow="0" w:firstColumn="0" w:lastColumn="0" w:oddVBand="0" w:evenVBand="0" w:oddHBand="1" w:evenHBand="0" w:firstRowFirstColumn="0" w:firstRowLastColumn="0" w:lastRowFirstColumn="0" w:lastRowLastColumn="0"/>
            </w:pPr>
            <w:r>
              <w:t>Note: The Schedule 6 tables replace some tables in the GHS.</w:t>
            </w:r>
          </w:p>
        </w:tc>
      </w:tr>
      <w:tr w:rsidR="00F66DFC" w:rsidRPr="00EA491D" w14:paraId="6F8D54F4"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3FCEEBAE" w14:textId="77777777" w:rsidR="00F66DFC" w:rsidRPr="00C9053D" w:rsidRDefault="00F66DFC" w:rsidP="00C9053D">
            <w:pPr>
              <w:spacing w:after="60"/>
              <w:contextualSpacing w:val="0"/>
              <w:rPr>
                <w:rStyle w:val="Emphasised"/>
                <w:b/>
                <w:bCs w:val="0"/>
              </w:rPr>
            </w:pPr>
            <w:r w:rsidRPr="00C9053D">
              <w:rPr>
                <w:rStyle w:val="Emphasised"/>
                <w:b/>
                <w:bCs w:val="0"/>
              </w:rPr>
              <w:t>LEL</w:t>
            </w:r>
          </w:p>
        </w:tc>
        <w:tc>
          <w:tcPr>
            <w:tcW w:w="3638" w:type="pct"/>
          </w:tcPr>
          <w:p w14:paraId="00344024" w14:textId="77777777" w:rsidR="00F66DFC" w:rsidRDefault="00F66DFC" w:rsidP="00C9053D">
            <w:pPr>
              <w:spacing w:after="60"/>
              <w:contextualSpacing w:val="0"/>
              <w:cnfStyle w:val="000000010000" w:firstRow="0" w:lastRow="0" w:firstColumn="0" w:lastColumn="0" w:oddVBand="0" w:evenVBand="0" w:oddHBand="0" w:evenHBand="1" w:firstRowFirstColumn="0" w:firstRowLastColumn="0" w:lastRowFirstColumn="0" w:lastRowLastColumn="0"/>
            </w:pPr>
            <w:r>
              <w:rPr>
                <w:rFonts w:cs="Arial"/>
              </w:rPr>
              <w:t>L</w:t>
            </w:r>
            <w:r w:rsidRPr="00D60719">
              <w:rPr>
                <w:rFonts w:cs="Arial"/>
              </w:rPr>
              <w:t>ower</w:t>
            </w:r>
            <w:r>
              <w:rPr>
                <w:rFonts w:cs="Arial"/>
              </w:rPr>
              <w:t xml:space="preserve"> explosive limit</w:t>
            </w:r>
          </w:p>
        </w:tc>
      </w:tr>
      <w:tr w:rsidR="00F66DFC" w:rsidRPr="00EA491D" w14:paraId="7A01C3CF"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1C011778" w14:textId="77777777" w:rsidR="00F66DFC" w:rsidRPr="00C9053D" w:rsidRDefault="00F66DFC" w:rsidP="00C9053D">
            <w:pPr>
              <w:spacing w:after="60"/>
              <w:contextualSpacing w:val="0"/>
              <w:rPr>
                <w:rStyle w:val="Emphasised"/>
                <w:b/>
                <w:bCs w:val="0"/>
              </w:rPr>
            </w:pPr>
            <w:r w:rsidRPr="00C9053D">
              <w:rPr>
                <w:rStyle w:val="Emphasised"/>
                <w:b/>
                <w:bCs w:val="0"/>
              </w:rPr>
              <w:t>LEV</w:t>
            </w:r>
          </w:p>
        </w:tc>
        <w:tc>
          <w:tcPr>
            <w:tcW w:w="3638" w:type="pct"/>
          </w:tcPr>
          <w:p w14:paraId="70EE1DFF" w14:textId="77777777" w:rsidR="00F66DFC" w:rsidRDefault="00F66DFC" w:rsidP="00C9053D">
            <w:pPr>
              <w:spacing w:after="60"/>
              <w:contextualSpacing w:val="0"/>
              <w:cnfStyle w:val="000000100000" w:firstRow="0" w:lastRow="0" w:firstColumn="0" w:lastColumn="0" w:oddVBand="0" w:evenVBand="0" w:oddHBand="1" w:evenHBand="0" w:firstRowFirstColumn="0" w:firstRowLastColumn="0" w:lastRowFirstColumn="0" w:lastRowLastColumn="0"/>
            </w:pPr>
            <w:r>
              <w:t>L</w:t>
            </w:r>
            <w:r w:rsidRPr="00E36044">
              <w:t>ocal exhaust ventilation</w:t>
            </w:r>
          </w:p>
        </w:tc>
      </w:tr>
      <w:tr w:rsidR="00F66DFC" w:rsidRPr="00EA491D" w14:paraId="771A6D6A"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30C1C5ED" w14:textId="77777777" w:rsidR="00F66DFC" w:rsidRPr="00C9053D" w:rsidRDefault="00F66DFC" w:rsidP="00C9053D">
            <w:pPr>
              <w:spacing w:after="60"/>
              <w:contextualSpacing w:val="0"/>
              <w:rPr>
                <w:rStyle w:val="Emphasised"/>
                <w:b/>
                <w:bCs w:val="0"/>
              </w:rPr>
            </w:pPr>
            <w:r w:rsidRPr="00C9053D">
              <w:rPr>
                <w:rStyle w:val="Emphasised"/>
                <w:b/>
                <w:bCs w:val="0"/>
              </w:rPr>
              <w:t>May</w:t>
            </w:r>
          </w:p>
        </w:tc>
        <w:tc>
          <w:tcPr>
            <w:tcW w:w="3638" w:type="pct"/>
          </w:tcPr>
          <w:p w14:paraId="14D2D3F7" w14:textId="77777777" w:rsidR="00F66DFC" w:rsidRDefault="00F66DFC" w:rsidP="00C9053D">
            <w:pPr>
              <w:spacing w:after="60"/>
              <w:contextualSpacing w:val="0"/>
              <w:cnfStyle w:val="000000010000" w:firstRow="0" w:lastRow="0" w:firstColumn="0" w:lastColumn="0" w:oddVBand="0" w:evenVBand="0" w:oddHBand="0" w:evenHBand="1" w:firstRowFirstColumn="0" w:firstRowLastColumn="0" w:lastRowFirstColumn="0" w:lastRowLastColumn="0"/>
            </w:pPr>
            <w:r>
              <w:t>‘May’ indicates an optional course of action.</w:t>
            </w:r>
          </w:p>
        </w:tc>
      </w:tr>
      <w:tr w:rsidR="00F66DFC" w:rsidRPr="00EA491D" w14:paraId="027FF3AC"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4BE46EAC" w14:textId="77777777" w:rsidR="00F66DFC" w:rsidRPr="00C9053D" w:rsidRDefault="00F66DFC" w:rsidP="00C9053D">
            <w:pPr>
              <w:spacing w:after="60"/>
              <w:contextualSpacing w:val="0"/>
              <w:rPr>
                <w:rStyle w:val="Emphasised"/>
                <w:b/>
                <w:bCs w:val="0"/>
              </w:rPr>
            </w:pPr>
            <w:r w:rsidRPr="00C9053D">
              <w:rPr>
                <w:rStyle w:val="Emphasised"/>
                <w:b/>
                <w:bCs w:val="0"/>
              </w:rPr>
              <w:t>Must</w:t>
            </w:r>
          </w:p>
        </w:tc>
        <w:tc>
          <w:tcPr>
            <w:tcW w:w="3638" w:type="pct"/>
          </w:tcPr>
          <w:p w14:paraId="15769D5F" w14:textId="77777777" w:rsidR="00F66DFC" w:rsidRDefault="00F66DFC" w:rsidP="00C9053D">
            <w:pPr>
              <w:spacing w:after="60"/>
              <w:contextualSpacing w:val="0"/>
              <w:cnfStyle w:val="000000100000" w:firstRow="0" w:lastRow="0" w:firstColumn="0" w:lastColumn="0" w:oddVBand="0" w:evenVBand="0" w:oddHBand="1" w:evenHBand="0" w:firstRowFirstColumn="0" w:firstRowLastColumn="0" w:lastRowFirstColumn="0" w:lastRowLastColumn="0"/>
            </w:pPr>
            <w:r>
              <w:t>‘Must’ indicates a legal requirement exists that must be complied with.</w:t>
            </w:r>
          </w:p>
        </w:tc>
      </w:tr>
      <w:tr w:rsidR="00F66DFC" w:rsidRPr="00EA491D" w14:paraId="4846A167"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01B3BCC5" w14:textId="77777777" w:rsidR="00F66DFC" w:rsidRPr="00C9053D" w:rsidRDefault="00F66DFC" w:rsidP="00C9053D">
            <w:pPr>
              <w:spacing w:after="60"/>
              <w:contextualSpacing w:val="0"/>
              <w:rPr>
                <w:rStyle w:val="Emphasised"/>
                <w:b/>
                <w:bCs w:val="0"/>
              </w:rPr>
            </w:pPr>
            <w:r w:rsidRPr="00C9053D">
              <w:rPr>
                <w:rStyle w:val="Emphasised"/>
                <w:b/>
                <w:bCs w:val="0"/>
              </w:rPr>
              <w:t>Officer</w:t>
            </w:r>
          </w:p>
        </w:tc>
        <w:tc>
          <w:tcPr>
            <w:tcW w:w="3638" w:type="pct"/>
          </w:tcPr>
          <w:p w14:paraId="675D7648" w14:textId="77777777" w:rsidR="00F66DFC" w:rsidRDefault="00F66DFC" w:rsidP="00C9053D">
            <w:pPr>
              <w:contextualSpacing w:val="0"/>
              <w:cnfStyle w:val="000000010000" w:firstRow="0" w:lastRow="0" w:firstColumn="0" w:lastColumn="0" w:oddVBand="0" w:evenVBand="0" w:oddHBand="0" w:evenHBand="1" w:firstRowFirstColumn="0" w:firstRowLastColumn="0" w:lastRowFirstColumn="0" w:lastRowLastColumn="0"/>
              <w:rPr>
                <w:b/>
                <w:sz w:val="22"/>
              </w:rPr>
            </w:pPr>
            <w:r w:rsidRPr="00B12602">
              <w:t xml:space="preserve">An officer </w:t>
            </w:r>
            <w:r w:rsidRPr="004D070E">
              <w:t>under</w:t>
            </w:r>
            <w:r w:rsidRPr="00B12602">
              <w:t xml:space="preserve"> the WHS Act includes:</w:t>
            </w:r>
          </w:p>
          <w:p w14:paraId="078F9926" w14:textId="77777777" w:rsidR="00F66DFC" w:rsidRPr="00370DCF" w:rsidRDefault="00F66DFC" w:rsidP="00C9053D">
            <w:pPr>
              <w:pStyle w:val="ListBullet"/>
              <w:spacing w:before="60" w:after="60" w:line="240" w:lineRule="auto"/>
              <w:ind w:left="720"/>
              <w:cnfStyle w:val="000000010000" w:firstRow="0" w:lastRow="0" w:firstColumn="0" w:lastColumn="0" w:oddVBand="0" w:evenVBand="0" w:oddHBand="0" w:evenHBand="1" w:firstRowFirstColumn="0" w:firstRowLastColumn="0" w:lastRowFirstColumn="0" w:lastRowLastColumn="0"/>
            </w:pPr>
            <w:r w:rsidRPr="00370DCF">
              <w:t xml:space="preserve">an officer under section 9 of the </w:t>
            </w:r>
            <w:r w:rsidRPr="00876694">
              <w:rPr>
                <w:i/>
              </w:rPr>
              <w:t>Corporations Act 2001</w:t>
            </w:r>
            <w:r w:rsidRPr="00370DCF">
              <w:t xml:space="preserve"> (Cth) </w:t>
            </w:r>
          </w:p>
          <w:p w14:paraId="2AF2EF58" w14:textId="77777777" w:rsidR="00F66DFC" w:rsidRPr="00370DCF" w:rsidRDefault="00F66DFC" w:rsidP="00C9053D">
            <w:pPr>
              <w:pStyle w:val="ListBullet"/>
              <w:spacing w:before="60" w:after="60" w:line="240" w:lineRule="auto"/>
              <w:ind w:left="720"/>
              <w:cnfStyle w:val="000000010000" w:firstRow="0" w:lastRow="0" w:firstColumn="0" w:lastColumn="0" w:oddVBand="0" w:evenVBand="0" w:oddHBand="0" w:evenHBand="1" w:firstRowFirstColumn="0" w:firstRowLastColumn="0" w:lastRowFirstColumn="0" w:lastRowLastColumn="0"/>
            </w:pPr>
            <w:r w:rsidRPr="00370DCF">
              <w:t>an officer of the Crown within the meaning of</w:t>
            </w:r>
            <w:r>
              <w:t xml:space="preserve"> </w:t>
            </w:r>
            <w:r w:rsidRPr="00370DCF">
              <w:t>section 247 of the WHS Act, and</w:t>
            </w:r>
          </w:p>
          <w:p w14:paraId="44D4C0B6" w14:textId="77777777" w:rsidR="00F66DFC" w:rsidRPr="00370DCF" w:rsidRDefault="00F66DFC" w:rsidP="00C9053D">
            <w:pPr>
              <w:pStyle w:val="ListBullet"/>
              <w:spacing w:before="60" w:after="60" w:line="240" w:lineRule="auto"/>
              <w:ind w:left="720"/>
              <w:cnfStyle w:val="000000010000" w:firstRow="0" w:lastRow="0" w:firstColumn="0" w:lastColumn="0" w:oddVBand="0" w:evenVBand="0" w:oddHBand="0" w:evenHBand="1" w:firstRowFirstColumn="0" w:firstRowLastColumn="0" w:lastRowFirstColumn="0" w:lastRowLastColumn="0"/>
            </w:pPr>
            <w:r w:rsidRPr="00370DCF">
              <w:t xml:space="preserve">an officer of a public authority within the meaning of section 252 of the WHS Act. </w:t>
            </w:r>
          </w:p>
          <w:p w14:paraId="30F1D35F" w14:textId="77777777" w:rsidR="00F66DFC" w:rsidRDefault="00F66DFC" w:rsidP="00C9053D">
            <w:pPr>
              <w:spacing w:after="60"/>
              <w:contextualSpacing w:val="0"/>
              <w:cnfStyle w:val="000000010000" w:firstRow="0" w:lastRow="0" w:firstColumn="0" w:lastColumn="0" w:oddVBand="0" w:evenVBand="0" w:oddHBand="0" w:evenHBand="1" w:firstRowFirstColumn="0" w:firstRowLastColumn="0" w:lastRowFirstColumn="0" w:lastRowLastColumn="0"/>
            </w:pPr>
            <w:r w:rsidRPr="00B12602">
              <w:t>A partner in a partnership or an elected member of a local authority is not an officer while acting in that capacity</w:t>
            </w:r>
            <w:r>
              <w:rPr>
                <w:b/>
              </w:rPr>
              <w:t>.</w:t>
            </w:r>
          </w:p>
        </w:tc>
      </w:tr>
      <w:tr w:rsidR="00F66DFC" w:rsidRPr="00EA491D" w14:paraId="53D397EA"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58AAC79B" w14:textId="77777777" w:rsidR="00F66DFC" w:rsidRPr="00C9053D" w:rsidRDefault="00F66DFC" w:rsidP="00C9053D">
            <w:pPr>
              <w:spacing w:after="60"/>
              <w:contextualSpacing w:val="0"/>
              <w:rPr>
                <w:rStyle w:val="Emphasised"/>
                <w:b/>
                <w:bCs w:val="0"/>
              </w:rPr>
            </w:pPr>
            <w:r w:rsidRPr="00C9053D">
              <w:rPr>
                <w:rStyle w:val="Emphasised"/>
                <w:b/>
                <w:bCs w:val="0"/>
              </w:rPr>
              <w:lastRenderedPageBreak/>
              <w:t>Person conducting a business or undertaking (PCBU)</w:t>
            </w:r>
          </w:p>
        </w:tc>
        <w:tc>
          <w:tcPr>
            <w:tcW w:w="3638" w:type="pct"/>
          </w:tcPr>
          <w:p w14:paraId="2AB86152" w14:textId="77777777" w:rsidR="00F66DFC" w:rsidRDefault="00F66DFC" w:rsidP="00C9053D">
            <w:pPr>
              <w:contextualSpacing w:val="0"/>
              <w:cnfStyle w:val="000000100000" w:firstRow="0" w:lastRow="0" w:firstColumn="0" w:lastColumn="0" w:oddVBand="0" w:evenVBand="0" w:oddHBand="1" w:evenHBand="0" w:firstRowFirstColumn="0" w:firstRowLastColumn="0" w:lastRowFirstColumn="0" w:lastRowLastColumn="0"/>
              <w:rPr>
                <w:b/>
                <w:sz w:val="22"/>
              </w:rPr>
            </w:pPr>
            <w:r w:rsidRPr="000377A6">
              <w:t xml:space="preserve">PCBU is an umbrella concept which intends to capture all types of working arrangements or </w:t>
            </w:r>
            <w:r w:rsidRPr="004D070E">
              <w:t>relationships</w:t>
            </w:r>
            <w:r w:rsidRPr="000377A6">
              <w:t>. A PCBU includes a</w:t>
            </w:r>
            <w:r>
              <w:t>:</w:t>
            </w:r>
          </w:p>
          <w:p w14:paraId="7E7A62B9" w14:textId="77777777" w:rsidR="00F66DFC" w:rsidRPr="00370DCF" w:rsidRDefault="00F66DFC" w:rsidP="00C9053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370DCF">
              <w:t>company</w:t>
            </w:r>
          </w:p>
          <w:p w14:paraId="382A4E8A" w14:textId="77777777" w:rsidR="00F66DFC" w:rsidRPr="00370DCF" w:rsidRDefault="00F66DFC" w:rsidP="00C9053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370DCF">
              <w:t>unincorporated body or association, and</w:t>
            </w:r>
          </w:p>
          <w:p w14:paraId="4A13DD5F" w14:textId="77777777" w:rsidR="00F66DFC" w:rsidRPr="00370DCF" w:rsidRDefault="00F66DFC" w:rsidP="00C9053D">
            <w:pPr>
              <w:pStyle w:val="ListBullet"/>
              <w:spacing w:before="60" w:after="60" w:line="240" w:lineRule="auto"/>
              <w:ind w:left="720"/>
              <w:cnfStyle w:val="000000100000" w:firstRow="0" w:lastRow="0" w:firstColumn="0" w:lastColumn="0" w:oddVBand="0" w:evenVBand="0" w:oddHBand="1" w:evenHBand="0" w:firstRowFirstColumn="0" w:firstRowLastColumn="0" w:lastRowFirstColumn="0" w:lastRowLastColumn="0"/>
            </w:pPr>
            <w:r w:rsidRPr="00370DCF">
              <w:t xml:space="preserve">sole trader or self-employed person. </w:t>
            </w:r>
          </w:p>
          <w:p w14:paraId="77206C29" w14:textId="77777777" w:rsidR="00F66DFC" w:rsidRDefault="00F66DFC" w:rsidP="00C9053D">
            <w:pPr>
              <w:contextualSpacing w:val="0"/>
              <w:cnfStyle w:val="000000100000" w:firstRow="0" w:lastRow="0" w:firstColumn="0" w:lastColumn="0" w:oddVBand="0" w:evenVBand="0" w:oddHBand="1" w:evenHBand="0" w:firstRowFirstColumn="0" w:firstRowLastColumn="0" w:lastRowFirstColumn="0" w:lastRowLastColumn="0"/>
              <w:rPr>
                <w:b/>
                <w:sz w:val="22"/>
              </w:rPr>
            </w:pPr>
            <w:r w:rsidRPr="000377A6">
              <w:t xml:space="preserve">Individuals who are in a partnership that is </w:t>
            </w:r>
            <w:r w:rsidRPr="004D070E">
              <w:t>conducting</w:t>
            </w:r>
            <w:r w:rsidRPr="000377A6">
              <w:t xml:space="preserve"> a business will individually and collectively be a PCBU. </w:t>
            </w:r>
          </w:p>
          <w:p w14:paraId="31E25B41" w14:textId="77777777" w:rsidR="00F66DFC" w:rsidRPr="009D3CD4" w:rsidRDefault="00F66DFC" w:rsidP="00C9053D">
            <w:pPr>
              <w:spacing w:after="60"/>
              <w:contextualSpacing w:val="0"/>
              <w:cnfStyle w:val="000000100000" w:firstRow="0" w:lastRow="0" w:firstColumn="0" w:lastColumn="0" w:oddVBand="0" w:evenVBand="0" w:oddHBand="1" w:evenHBand="0" w:firstRowFirstColumn="0" w:firstRowLastColumn="0" w:lastRowFirstColumn="0" w:lastRowLastColumn="0"/>
              <w:rPr>
                <w:b/>
              </w:rPr>
            </w:pPr>
            <w:r w:rsidRPr="000377A6">
              <w:t xml:space="preserve">A volunteer association (defined under the WHS Act, see below) or elected members of a local authority </w:t>
            </w:r>
            <w:r>
              <w:t>will not be</w:t>
            </w:r>
            <w:r w:rsidRPr="000377A6">
              <w:t xml:space="preserve"> a PCBU.</w:t>
            </w:r>
          </w:p>
        </w:tc>
      </w:tr>
      <w:tr w:rsidR="00F66DFC" w:rsidRPr="00EA491D" w14:paraId="0E29F497"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7777DAE6" w14:textId="77777777" w:rsidR="00F66DFC" w:rsidRPr="00C9053D" w:rsidRDefault="00F66DFC" w:rsidP="00C9053D">
            <w:pPr>
              <w:spacing w:after="60"/>
              <w:contextualSpacing w:val="0"/>
              <w:rPr>
                <w:rStyle w:val="Emphasised"/>
                <w:b/>
                <w:bCs w:val="0"/>
              </w:rPr>
            </w:pPr>
            <w:r w:rsidRPr="00C9053D">
              <w:rPr>
                <w:rStyle w:val="Emphasised"/>
                <w:b/>
                <w:bCs w:val="0"/>
              </w:rPr>
              <w:t>Plant</w:t>
            </w:r>
          </w:p>
        </w:tc>
        <w:tc>
          <w:tcPr>
            <w:tcW w:w="3638" w:type="pct"/>
          </w:tcPr>
          <w:p w14:paraId="4C15A32A" w14:textId="77777777" w:rsidR="00F66DFC" w:rsidRDefault="00F66DFC" w:rsidP="00C9053D">
            <w:pPr>
              <w:spacing w:after="60"/>
              <w:contextualSpacing w:val="0"/>
              <w:cnfStyle w:val="000000010000" w:firstRow="0" w:lastRow="0" w:firstColumn="0" w:lastColumn="0" w:oddVBand="0" w:evenVBand="0" w:oddHBand="0" w:evenHBand="1" w:firstRowFirstColumn="0" w:firstRowLastColumn="0" w:lastRowFirstColumn="0" w:lastRowLastColumn="0"/>
            </w:pPr>
            <w: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7521549A" w14:textId="77777777" w:rsidR="00F66DFC" w:rsidRDefault="00F66DFC" w:rsidP="00C9053D">
            <w:pPr>
              <w:spacing w:after="60"/>
              <w:contextualSpacing w:val="0"/>
              <w:cnfStyle w:val="000000010000" w:firstRow="0" w:lastRow="0" w:firstColumn="0" w:lastColumn="0" w:oddVBand="0" w:evenVBand="0" w:oddHBand="0" w:evenHBand="1" w:firstRowFirstColumn="0" w:firstRowLastColumn="0" w:lastRowFirstColumn="0" w:lastRowLastColumn="0"/>
            </w:pPr>
            <w: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1AB789B0" w14:textId="77777777" w:rsidR="00F66DFC" w:rsidRPr="00EA491D" w:rsidRDefault="00F66DFC" w:rsidP="00C9053D">
            <w:pPr>
              <w:spacing w:after="60"/>
              <w:contextualSpacing w:val="0"/>
              <w:cnfStyle w:val="000000010000" w:firstRow="0" w:lastRow="0" w:firstColumn="0" w:lastColumn="0" w:oddVBand="0" w:evenVBand="0" w:oddHBand="0" w:evenHBand="1" w:firstRowFirstColumn="0" w:firstRowLastColumn="0" w:lastRowFirstColumn="0" w:lastRowLastColumn="0"/>
            </w:pPr>
            <w:r>
              <w:t>Certain kinds of plant, for example forklifts, cranes and some pressure equipment, require a licence from the regulator to operate and some high-risk plant must also be registered with the regulator.</w:t>
            </w:r>
          </w:p>
        </w:tc>
      </w:tr>
      <w:tr w:rsidR="00F66DFC" w:rsidRPr="00EA491D" w14:paraId="7D8511FB"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7A98FB8D" w14:textId="77777777" w:rsidR="00F66DFC" w:rsidRPr="00C9053D" w:rsidRDefault="00F66DFC" w:rsidP="00C9053D">
            <w:pPr>
              <w:spacing w:after="60"/>
              <w:contextualSpacing w:val="0"/>
              <w:rPr>
                <w:rStyle w:val="Emphasised"/>
                <w:b/>
                <w:bCs w:val="0"/>
              </w:rPr>
            </w:pPr>
            <w:r w:rsidRPr="00C9053D">
              <w:rPr>
                <w:rStyle w:val="Emphasised"/>
                <w:b/>
                <w:bCs w:val="0"/>
              </w:rPr>
              <w:t>Psychosocial hazards</w:t>
            </w:r>
          </w:p>
        </w:tc>
        <w:tc>
          <w:tcPr>
            <w:tcW w:w="3638" w:type="pct"/>
          </w:tcPr>
          <w:p w14:paraId="59F740FD" w14:textId="77777777" w:rsidR="00F66DFC" w:rsidRDefault="00F66DFC" w:rsidP="00C9053D">
            <w:pPr>
              <w:spacing w:after="60"/>
              <w:contextualSpacing w:val="0"/>
              <w:cnfStyle w:val="000000100000" w:firstRow="0" w:lastRow="0" w:firstColumn="0" w:lastColumn="0" w:oddVBand="0" w:evenVBand="0" w:oddHBand="1" w:evenHBand="0" w:firstRowFirstColumn="0" w:firstRowLastColumn="0" w:lastRowFirstColumn="0" w:lastRowLastColumn="0"/>
            </w:pPr>
            <w:r w:rsidRPr="001A397B">
              <w:t xml:space="preserve">A psychosocial hazard is a hazard that may cause psychological harm (whether or not it may also cause physical harm). </w:t>
            </w:r>
            <w:r>
              <w:t>Psychosocial hazards</w:t>
            </w:r>
            <w:r w:rsidRPr="001A397B">
              <w:t xml:space="preserve"> arise from or relate to the design or management of work, </w:t>
            </w:r>
            <w:r>
              <w:t>the</w:t>
            </w:r>
            <w:r w:rsidRPr="001A397B">
              <w:t xml:space="preserve"> work environment, plant at a workplace, or workplace interactions or behaviours.</w:t>
            </w:r>
          </w:p>
        </w:tc>
      </w:tr>
      <w:tr w:rsidR="00F66DFC" w:rsidRPr="00EA491D" w14:paraId="3E97D4F3"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750FD5D9" w14:textId="77777777" w:rsidR="00F66DFC" w:rsidRPr="00C9053D" w:rsidRDefault="00F66DFC" w:rsidP="00C9053D">
            <w:pPr>
              <w:contextualSpacing w:val="0"/>
              <w:rPr>
                <w:rStyle w:val="Emphasised"/>
                <w:b/>
                <w:bCs w:val="0"/>
              </w:rPr>
            </w:pPr>
            <w:r w:rsidRPr="00C9053D">
              <w:rPr>
                <w:rStyle w:val="Emphasised"/>
                <w:b/>
                <w:bCs w:val="0"/>
              </w:rPr>
              <w:t>Relevant worker</w:t>
            </w:r>
          </w:p>
        </w:tc>
        <w:tc>
          <w:tcPr>
            <w:tcW w:w="3638" w:type="pct"/>
          </w:tcPr>
          <w:p w14:paraId="7B8BD5D9" w14:textId="77777777" w:rsidR="00F66DFC" w:rsidRPr="00EA491D" w:rsidRDefault="00F66DFC" w:rsidP="00C9053D">
            <w:pPr>
              <w:contextualSpacing w:val="0"/>
              <w:cnfStyle w:val="000000010000" w:firstRow="0" w:lastRow="0" w:firstColumn="0" w:lastColumn="0" w:oddVBand="0" w:evenVBand="0" w:oddHBand="0" w:evenHBand="1" w:firstRowFirstColumn="0" w:firstRowLastColumn="0" w:lastRowFirstColumn="0" w:lastRowLastColumn="0"/>
            </w:pPr>
            <w:r>
              <w:t>A worker who could enter or work in a confined space, or other workers who are not required to enter the confined space but could carry out related functions or emergency procedures.</w:t>
            </w:r>
          </w:p>
        </w:tc>
      </w:tr>
      <w:tr w:rsidR="00F66DFC" w:rsidRPr="00EA491D" w14:paraId="3E95BD70"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61D15680" w14:textId="77777777" w:rsidR="00F66DFC" w:rsidRPr="00C9053D" w:rsidRDefault="00F66DFC" w:rsidP="00C9053D">
            <w:pPr>
              <w:contextualSpacing w:val="0"/>
              <w:rPr>
                <w:rStyle w:val="Emphasised"/>
                <w:b/>
                <w:bCs w:val="0"/>
              </w:rPr>
            </w:pPr>
            <w:r w:rsidRPr="00C9053D">
              <w:rPr>
                <w:rStyle w:val="Emphasised"/>
                <w:b/>
                <w:bCs w:val="0"/>
              </w:rPr>
              <w:t>Risk</w:t>
            </w:r>
          </w:p>
        </w:tc>
        <w:tc>
          <w:tcPr>
            <w:tcW w:w="3638" w:type="pct"/>
          </w:tcPr>
          <w:p w14:paraId="36F05FBE" w14:textId="77777777" w:rsidR="00F66DFC" w:rsidRPr="00EA491D" w:rsidRDefault="00F66DFC" w:rsidP="00C9053D">
            <w:pPr>
              <w:contextualSpacing w:val="0"/>
              <w:cnfStyle w:val="000000100000" w:firstRow="0" w:lastRow="0" w:firstColumn="0" w:lastColumn="0" w:oddVBand="0" w:evenVBand="0" w:oddHBand="1" w:evenHBand="0" w:firstRowFirstColumn="0" w:firstRowLastColumn="0" w:lastRowFirstColumn="0" w:lastRowLastColumn="0"/>
            </w:pPr>
            <w:r w:rsidRPr="00EA491D">
              <w:t>The possibility harm (death, injury or illness) might occur when exposed to a hazard.</w:t>
            </w:r>
          </w:p>
        </w:tc>
      </w:tr>
      <w:tr w:rsidR="00F66DFC" w:rsidRPr="00EA491D" w14:paraId="0C27EED1"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11913B1F" w14:textId="77777777" w:rsidR="00F66DFC" w:rsidRPr="00C9053D" w:rsidRDefault="00F66DFC" w:rsidP="00C9053D">
            <w:pPr>
              <w:contextualSpacing w:val="0"/>
              <w:rPr>
                <w:rStyle w:val="Emphasised"/>
                <w:b/>
                <w:bCs w:val="0"/>
              </w:rPr>
            </w:pPr>
            <w:r w:rsidRPr="00C9053D">
              <w:rPr>
                <w:rStyle w:val="Emphasised"/>
                <w:b/>
                <w:bCs w:val="0"/>
              </w:rPr>
              <w:t>Should</w:t>
            </w:r>
          </w:p>
        </w:tc>
        <w:tc>
          <w:tcPr>
            <w:tcW w:w="3638" w:type="pct"/>
          </w:tcPr>
          <w:p w14:paraId="0B95C80A" w14:textId="77777777" w:rsidR="00F66DFC" w:rsidRPr="00EA491D" w:rsidRDefault="00F66DFC" w:rsidP="00C9053D">
            <w:pPr>
              <w:contextualSpacing w:val="0"/>
              <w:cnfStyle w:val="000000010000" w:firstRow="0" w:lastRow="0" w:firstColumn="0" w:lastColumn="0" w:oddVBand="0" w:evenVBand="0" w:oddHBand="0" w:evenHBand="1" w:firstRowFirstColumn="0" w:firstRowLastColumn="0" w:lastRowFirstColumn="0" w:lastRowLastColumn="0"/>
            </w:pPr>
            <w:r>
              <w:t>‘</w:t>
            </w:r>
            <w:r w:rsidRPr="00EA491D">
              <w:t>Should</w:t>
            </w:r>
            <w:r>
              <w:t>’</w:t>
            </w:r>
            <w:r w:rsidRPr="00EA491D">
              <w:t xml:space="preserve"> indicates a recommended course of action.</w:t>
            </w:r>
          </w:p>
        </w:tc>
      </w:tr>
      <w:tr w:rsidR="00F66DFC" w:rsidRPr="00EA491D" w14:paraId="4D411A52" w14:textId="77777777" w:rsidTr="003F7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730190D4" w14:textId="77777777" w:rsidR="00F66DFC" w:rsidRPr="00C9053D" w:rsidRDefault="00F66DFC" w:rsidP="00C9053D">
            <w:pPr>
              <w:contextualSpacing w:val="0"/>
              <w:rPr>
                <w:rStyle w:val="Emphasised"/>
                <w:b/>
                <w:bCs w:val="0"/>
              </w:rPr>
            </w:pPr>
            <w:r w:rsidRPr="00C9053D">
              <w:rPr>
                <w:rStyle w:val="Emphasised"/>
                <w:b/>
                <w:bCs w:val="0"/>
              </w:rPr>
              <w:t>Substance</w:t>
            </w:r>
          </w:p>
        </w:tc>
        <w:tc>
          <w:tcPr>
            <w:tcW w:w="3638" w:type="pct"/>
          </w:tcPr>
          <w:p w14:paraId="1E1E0B1B" w14:textId="77777777" w:rsidR="00F66DFC" w:rsidRDefault="00F66DFC" w:rsidP="00C9053D">
            <w:pPr>
              <w:contextualSpacing w:val="0"/>
              <w:cnfStyle w:val="000000100000" w:firstRow="0" w:lastRow="0" w:firstColumn="0" w:lastColumn="0" w:oddVBand="0" w:evenVBand="0" w:oddHBand="1" w:evenHBand="0" w:firstRowFirstColumn="0" w:firstRowLastColumn="0" w:lastRowFirstColumn="0" w:lastRowLastColumn="0"/>
            </w:pPr>
            <w:r w:rsidRPr="00A0758D">
              <w:t xml:space="preserve">A chemical element or compound in its natural state or obtained or generated by a process: </w:t>
            </w:r>
          </w:p>
          <w:p w14:paraId="019CC87B" w14:textId="77777777" w:rsidR="00F66DFC" w:rsidRPr="002F49FA" w:rsidRDefault="00F66DFC" w:rsidP="00C9053D">
            <w:pPr>
              <w:pStyle w:val="ListBullet"/>
              <w:spacing w:before="60" w:after="120" w:line="240" w:lineRule="auto"/>
              <w:ind w:left="720"/>
              <w:cnfStyle w:val="000000100000" w:firstRow="0" w:lastRow="0" w:firstColumn="0" w:lastColumn="0" w:oddVBand="0" w:evenVBand="0" w:oddHBand="1" w:evenHBand="0" w:firstRowFirstColumn="0" w:firstRowLastColumn="0" w:lastRowFirstColumn="0" w:lastRowLastColumn="0"/>
            </w:pPr>
            <w:r w:rsidRPr="009A4ECD">
              <w:rPr>
                <w:bCs/>
                <w:szCs w:val="20"/>
              </w:rPr>
              <w:t xml:space="preserve">including any additive necessary to preserve the stability of the element or compound and any impurities deriving from the process, but </w:t>
            </w:r>
          </w:p>
          <w:p w14:paraId="76C3B69A" w14:textId="77777777" w:rsidR="00F66DFC" w:rsidRPr="00A0758D" w:rsidRDefault="00F66DFC" w:rsidP="00C9053D">
            <w:pPr>
              <w:pStyle w:val="ListBullet"/>
              <w:spacing w:before="60" w:after="120" w:line="240" w:lineRule="auto"/>
              <w:ind w:left="720"/>
              <w:cnfStyle w:val="000000100000" w:firstRow="0" w:lastRow="0" w:firstColumn="0" w:lastColumn="0" w:oddVBand="0" w:evenVBand="0" w:oddHBand="1" w:evenHBand="0" w:firstRowFirstColumn="0" w:firstRowLastColumn="0" w:lastRowFirstColumn="0" w:lastRowLastColumn="0"/>
            </w:pPr>
            <w:r w:rsidRPr="009A4ECD">
              <w:rPr>
                <w:bCs/>
                <w:szCs w:val="20"/>
              </w:rPr>
              <w:t>excluding any solvent that may be separated without affecting the stability of the element or compound, or changing its composition.</w:t>
            </w:r>
          </w:p>
        </w:tc>
      </w:tr>
      <w:tr w:rsidR="00F66DFC" w:rsidRPr="004D070E" w14:paraId="10C962EB" w14:textId="77777777" w:rsidTr="003F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559BA237" w14:textId="77777777" w:rsidR="00F66DFC" w:rsidRPr="00C9053D" w:rsidRDefault="00F66DFC" w:rsidP="00C9053D">
            <w:pPr>
              <w:contextualSpacing w:val="0"/>
              <w:rPr>
                <w:rStyle w:val="Emphasised"/>
                <w:b/>
                <w:bCs w:val="0"/>
              </w:rPr>
            </w:pPr>
            <w:r w:rsidRPr="00C9053D">
              <w:rPr>
                <w:rStyle w:val="Emphasised"/>
                <w:b/>
                <w:bCs w:val="0"/>
              </w:rPr>
              <w:t>Volunteer association</w:t>
            </w:r>
          </w:p>
        </w:tc>
        <w:tc>
          <w:tcPr>
            <w:tcW w:w="3638" w:type="pct"/>
          </w:tcPr>
          <w:p w14:paraId="4EAAFD6F" w14:textId="77777777" w:rsidR="00F66DFC" w:rsidRPr="00DE6960" w:rsidRDefault="00F66DFC" w:rsidP="00C9053D">
            <w:pPr>
              <w:contextualSpacing w:val="0"/>
              <w:cnfStyle w:val="000000010000" w:firstRow="0" w:lastRow="0" w:firstColumn="0" w:lastColumn="0" w:oddVBand="0" w:evenVBand="0" w:oddHBand="0" w:evenHBand="1" w:firstRowFirstColumn="0" w:firstRowLastColumn="0" w:lastRowFirstColumn="0" w:lastRowLastColumn="0"/>
              <w:rPr>
                <w:b/>
              </w:rPr>
            </w:pPr>
            <w:r w:rsidRPr="00DE6960">
              <w:rPr>
                <w:rFonts w:cs="Arial"/>
                <w:b/>
              </w:rPr>
              <w:t xml:space="preserve">A group of volunteers working together for one or more community purposes where none of the volunteers, whether alone or jointly with any other volunteers, employs any person to carry out work for the volunteer association. </w:t>
            </w:r>
          </w:p>
        </w:tc>
      </w:tr>
    </w:tbl>
    <w:p w14:paraId="18E491D0" w14:textId="77777777" w:rsidR="00F66DFC" w:rsidRPr="00DE6960" w:rsidRDefault="00F66DFC" w:rsidP="00C9053D">
      <w:pPr>
        <w:contextualSpacing w:val="0"/>
        <w:sectPr w:rsidR="00F66DFC" w:rsidRPr="00DE6960" w:rsidSect="00F66DFC">
          <w:headerReference w:type="default" r:id="rId37"/>
          <w:footerReference w:type="default" r:id="rId38"/>
          <w:headerReference w:type="first" r:id="rId39"/>
          <w:pgSz w:w="11906" w:h="16838" w:code="9"/>
          <w:pgMar w:top="1440" w:right="1440" w:bottom="1440" w:left="1440" w:header="709" w:footer="709" w:gutter="0"/>
          <w:cols w:space="708"/>
          <w:docGrid w:linePitch="360"/>
        </w:sectPr>
      </w:pPr>
      <w:bookmarkStart w:id="101" w:name="_Toc514165025"/>
    </w:p>
    <w:p w14:paraId="13BA9422" w14:textId="77777777" w:rsidR="00F66DFC" w:rsidRDefault="00F66DFC" w:rsidP="00012A84">
      <w:pPr>
        <w:pStyle w:val="SWAHeading1"/>
        <w:numPr>
          <w:ilvl w:val="0"/>
          <w:numId w:val="0"/>
        </w:numPr>
      </w:pPr>
      <w:bookmarkStart w:id="102" w:name="_Appendix_B—Confined_space"/>
      <w:bookmarkStart w:id="103" w:name="_Appendix_B—Confined_space_1"/>
      <w:bookmarkStart w:id="104" w:name="_Toc181777545"/>
      <w:bookmarkEnd w:id="102"/>
      <w:bookmarkEnd w:id="103"/>
      <w:r>
        <w:lastRenderedPageBreak/>
        <w:t>Appendix B—Confined space criteria</w:t>
      </w:r>
      <w:bookmarkEnd w:id="101"/>
      <w:bookmarkEnd w:id="104"/>
    </w:p>
    <w:tbl>
      <w:tblPr>
        <w:tblStyle w:val="LightShading-Accent2"/>
        <w:tblW w:w="5000" w:type="pct"/>
        <w:tblLook w:val="0420" w:firstRow="1" w:lastRow="0" w:firstColumn="0" w:lastColumn="0" w:noHBand="0" w:noVBand="1"/>
      </w:tblPr>
      <w:tblGrid>
        <w:gridCol w:w="2547"/>
        <w:gridCol w:w="1559"/>
        <w:gridCol w:w="1559"/>
        <w:gridCol w:w="2126"/>
        <w:gridCol w:w="1844"/>
        <w:gridCol w:w="1275"/>
        <w:gridCol w:w="1322"/>
        <w:gridCol w:w="1716"/>
      </w:tblGrid>
      <w:tr w:rsidR="00F66DFC" w:rsidRPr="005E2755" w14:paraId="0C166496" w14:textId="77777777" w:rsidTr="00012A84">
        <w:trPr>
          <w:cnfStyle w:val="100000000000" w:firstRow="1" w:lastRow="0" w:firstColumn="0" w:lastColumn="0" w:oddVBand="0" w:evenVBand="0" w:oddHBand="0" w:evenHBand="0" w:firstRowFirstColumn="0" w:firstRowLastColumn="0" w:lastRowFirstColumn="0" w:lastRowLastColumn="0"/>
        </w:trPr>
        <w:tc>
          <w:tcPr>
            <w:tcW w:w="913" w:type="pct"/>
          </w:tcPr>
          <w:p w14:paraId="77D19F56" w14:textId="77777777" w:rsidR="00F66DFC" w:rsidRPr="0053627B" w:rsidRDefault="00F66DFC" w:rsidP="00C9053D">
            <w:pPr>
              <w:contextualSpacing w:val="0"/>
              <w:rPr>
                <w:rFonts w:cs="Arial"/>
                <w:b w:val="0"/>
                <w:color w:val="FFFFFF"/>
              </w:rPr>
            </w:pPr>
          </w:p>
        </w:tc>
        <w:tc>
          <w:tcPr>
            <w:tcW w:w="3472" w:type="pct"/>
            <w:gridSpan w:val="6"/>
          </w:tcPr>
          <w:p w14:paraId="3FDA8EEB" w14:textId="77777777" w:rsidR="00F66DFC" w:rsidRPr="0053627B" w:rsidRDefault="00F66DFC" w:rsidP="00C9053D">
            <w:pPr>
              <w:contextualSpacing w:val="0"/>
              <w:jc w:val="center"/>
              <w:rPr>
                <w:rFonts w:cs="Arial"/>
                <w:b w:val="0"/>
                <w:color w:val="FFFFFF"/>
              </w:rPr>
            </w:pPr>
            <w:r w:rsidRPr="0053627B">
              <w:rPr>
                <w:rFonts w:cs="Arial"/>
                <w:color w:val="FFFFFF"/>
                <w:szCs w:val="22"/>
              </w:rPr>
              <w:t>Confined space criteria</w:t>
            </w:r>
          </w:p>
        </w:tc>
        <w:tc>
          <w:tcPr>
            <w:tcW w:w="615" w:type="pct"/>
          </w:tcPr>
          <w:p w14:paraId="3EA99DC5" w14:textId="77777777" w:rsidR="00F66DFC" w:rsidRPr="0053627B" w:rsidRDefault="00F66DFC" w:rsidP="00C9053D">
            <w:pPr>
              <w:contextualSpacing w:val="0"/>
              <w:jc w:val="center"/>
              <w:rPr>
                <w:rFonts w:cs="Arial"/>
                <w:b w:val="0"/>
                <w:color w:val="FFFFFF"/>
              </w:rPr>
            </w:pPr>
            <w:r w:rsidRPr="0053627B">
              <w:rPr>
                <w:rFonts w:cs="Arial"/>
                <w:color w:val="FFFFFF"/>
                <w:szCs w:val="22"/>
              </w:rPr>
              <w:t>Confined space?</w:t>
            </w:r>
          </w:p>
        </w:tc>
      </w:tr>
      <w:tr w:rsidR="00F66DFC" w:rsidRPr="008F1F62" w14:paraId="29DF6303" w14:textId="77777777" w:rsidTr="00012A84">
        <w:trPr>
          <w:cnfStyle w:val="000000100000" w:firstRow="0" w:lastRow="0" w:firstColumn="0" w:lastColumn="0" w:oddVBand="0" w:evenVBand="0" w:oddHBand="1" w:evenHBand="0" w:firstRowFirstColumn="0" w:firstRowLastColumn="0" w:lastRowFirstColumn="0" w:lastRowLastColumn="0"/>
        </w:trPr>
        <w:tc>
          <w:tcPr>
            <w:tcW w:w="913" w:type="pct"/>
            <w:vMerge w:val="restart"/>
          </w:tcPr>
          <w:p w14:paraId="521D960C" w14:textId="77777777" w:rsidR="00F66DFC" w:rsidRPr="008F1F62" w:rsidRDefault="00F66DFC" w:rsidP="00C9053D">
            <w:pPr>
              <w:spacing w:before="120" w:after="0"/>
              <w:contextualSpacing w:val="0"/>
              <w:rPr>
                <w:rFonts w:cs="Arial"/>
              </w:rPr>
            </w:pPr>
            <w:r>
              <w:rPr>
                <w:rFonts w:cs="Arial"/>
                <w:szCs w:val="22"/>
              </w:rPr>
              <w:t>Example</w:t>
            </w:r>
            <w:r w:rsidRPr="00B344DA">
              <w:rPr>
                <w:rFonts w:cs="Arial"/>
                <w:szCs w:val="22"/>
              </w:rPr>
              <w:t xml:space="preserve"> of the space and activity</w:t>
            </w:r>
          </w:p>
        </w:tc>
        <w:tc>
          <w:tcPr>
            <w:tcW w:w="559" w:type="pct"/>
          </w:tcPr>
          <w:p w14:paraId="5412361B" w14:textId="77777777" w:rsidR="00F66DFC" w:rsidRPr="00DE6960" w:rsidRDefault="00F66DFC" w:rsidP="00C9053D">
            <w:pPr>
              <w:spacing w:after="0"/>
              <w:contextualSpacing w:val="0"/>
              <w:jc w:val="center"/>
              <w:rPr>
                <w:rFonts w:cs="Arial"/>
                <w:b/>
              </w:rPr>
            </w:pPr>
            <w:r w:rsidRPr="00DE6960">
              <w:rPr>
                <w:rFonts w:cs="Arial"/>
                <w:b/>
                <w:szCs w:val="22"/>
              </w:rPr>
              <w:t>A</w:t>
            </w:r>
          </w:p>
        </w:tc>
        <w:tc>
          <w:tcPr>
            <w:tcW w:w="559" w:type="pct"/>
          </w:tcPr>
          <w:p w14:paraId="59B28B4A" w14:textId="77777777" w:rsidR="00F66DFC" w:rsidRPr="00DE6960" w:rsidRDefault="00F66DFC" w:rsidP="00C9053D">
            <w:pPr>
              <w:spacing w:after="0"/>
              <w:contextualSpacing w:val="0"/>
              <w:jc w:val="center"/>
              <w:rPr>
                <w:rFonts w:cs="Arial"/>
                <w:b/>
              </w:rPr>
            </w:pPr>
            <w:r w:rsidRPr="00DE6960">
              <w:rPr>
                <w:rFonts w:cs="Arial"/>
                <w:b/>
                <w:szCs w:val="22"/>
              </w:rPr>
              <w:t>B</w:t>
            </w:r>
          </w:p>
        </w:tc>
        <w:tc>
          <w:tcPr>
            <w:tcW w:w="762" w:type="pct"/>
          </w:tcPr>
          <w:p w14:paraId="31967BC9" w14:textId="77777777" w:rsidR="00F66DFC" w:rsidRPr="00DE6960" w:rsidRDefault="00F66DFC" w:rsidP="00C9053D">
            <w:pPr>
              <w:spacing w:after="0"/>
              <w:contextualSpacing w:val="0"/>
              <w:jc w:val="center"/>
              <w:rPr>
                <w:rFonts w:cs="Arial"/>
                <w:b/>
              </w:rPr>
            </w:pPr>
            <w:r w:rsidRPr="00DE6960">
              <w:rPr>
                <w:rFonts w:cs="Arial"/>
                <w:b/>
                <w:szCs w:val="22"/>
              </w:rPr>
              <w:t>C</w:t>
            </w:r>
          </w:p>
        </w:tc>
        <w:tc>
          <w:tcPr>
            <w:tcW w:w="1592" w:type="pct"/>
            <w:gridSpan w:val="3"/>
          </w:tcPr>
          <w:p w14:paraId="7517A90E" w14:textId="77777777" w:rsidR="00F66DFC" w:rsidRPr="00DE6960" w:rsidRDefault="00F66DFC" w:rsidP="00C9053D">
            <w:pPr>
              <w:spacing w:after="0"/>
              <w:contextualSpacing w:val="0"/>
              <w:jc w:val="center"/>
              <w:rPr>
                <w:rFonts w:cs="Arial"/>
                <w:b/>
              </w:rPr>
            </w:pPr>
            <w:r w:rsidRPr="00DE6960">
              <w:rPr>
                <w:rFonts w:cs="Arial"/>
                <w:b/>
                <w:szCs w:val="22"/>
              </w:rPr>
              <w:t>D</w:t>
            </w:r>
          </w:p>
        </w:tc>
        <w:tc>
          <w:tcPr>
            <w:tcW w:w="615" w:type="pct"/>
            <w:vMerge w:val="restart"/>
          </w:tcPr>
          <w:p w14:paraId="27BD7287" w14:textId="77777777" w:rsidR="00F66DFC" w:rsidRPr="008F1F62" w:rsidRDefault="00F66DFC" w:rsidP="00C9053D">
            <w:pPr>
              <w:contextualSpacing w:val="0"/>
              <w:jc w:val="center"/>
              <w:rPr>
                <w:rFonts w:cs="Arial"/>
                <w:sz w:val="18"/>
                <w:szCs w:val="18"/>
              </w:rPr>
            </w:pPr>
            <w:r w:rsidRPr="008F1F62">
              <w:rPr>
                <w:rFonts w:cs="Arial"/>
                <w:sz w:val="18"/>
                <w:szCs w:val="18"/>
              </w:rPr>
              <w:t>If the answer to A, B, C and at least one of D is yes, then the space is a confined space.</w:t>
            </w:r>
          </w:p>
        </w:tc>
      </w:tr>
      <w:tr w:rsidR="00F66DFC" w:rsidRPr="008F1F62" w14:paraId="5846E3EB" w14:textId="77777777" w:rsidTr="00012A84">
        <w:trPr>
          <w:cnfStyle w:val="000000010000" w:firstRow="0" w:lastRow="0" w:firstColumn="0" w:lastColumn="0" w:oddVBand="0" w:evenVBand="0" w:oddHBand="0" w:evenHBand="1" w:firstRowFirstColumn="0" w:firstRowLastColumn="0" w:lastRowFirstColumn="0" w:lastRowLastColumn="0"/>
        </w:trPr>
        <w:tc>
          <w:tcPr>
            <w:tcW w:w="913" w:type="pct"/>
            <w:vMerge/>
          </w:tcPr>
          <w:p w14:paraId="79E625E1" w14:textId="77777777" w:rsidR="00F66DFC" w:rsidRPr="008F1F62" w:rsidRDefault="00F66DFC" w:rsidP="00C9053D">
            <w:pPr>
              <w:contextualSpacing w:val="0"/>
              <w:rPr>
                <w:rFonts w:cs="Arial"/>
              </w:rPr>
            </w:pPr>
          </w:p>
        </w:tc>
        <w:tc>
          <w:tcPr>
            <w:tcW w:w="559" w:type="pct"/>
            <w:vMerge w:val="restart"/>
          </w:tcPr>
          <w:p w14:paraId="0D4826FF" w14:textId="77777777" w:rsidR="00F66DFC" w:rsidRPr="008F1F62" w:rsidRDefault="00F66DFC" w:rsidP="00C9053D">
            <w:pPr>
              <w:contextualSpacing w:val="0"/>
              <w:jc w:val="center"/>
              <w:rPr>
                <w:rFonts w:cs="Arial"/>
                <w:sz w:val="18"/>
                <w:szCs w:val="18"/>
              </w:rPr>
            </w:pPr>
            <w:r>
              <w:rPr>
                <w:rFonts w:cs="Arial"/>
                <w:sz w:val="18"/>
                <w:szCs w:val="18"/>
              </w:rPr>
              <w:t>Is the space enclosed or partially enclosed</w:t>
            </w:r>
          </w:p>
        </w:tc>
        <w:tc>
          <w:tcPr>
            <w:tcW w:w="559" w:type="pct"/>
            <w:vMerge w:val="restart"/>
          </w:tcPr>
          <w:p w14:paraId="240CBAA9" w14:textId="77777777" w:rsidR="00F66DFC" w:rsidRPr="008F1F62" w:rsidRDefault="00F66DFC" w:rsidP="00C9053D">
            <w:pPr>
              <w:contextualSpacing w:val="0"/>
              <w:jc w:val="center"/>
              <w:rPr>
                <w:rFonts w:cs="Arial"/>
                <w:sz w:val="18"/>
                <w:szCs w:val="18"/>
              </w:rPr>
            </w:pPr>
            <w:r>
              <w:rPr>
                <w:rFonts w:cs="Arial"/>
                <w:sz w:val="18"/>
                <w:szCs w:val="18"/>
              </w:rPr>
              <w:t>Is the space not designed or intended to be occupied by a person</w:t>
            </w:r>
          </w:p>
        </w:tc>
        <w:tc>
          <w:tcPr>
            <w:tcW w:w="762" w:type="pct"/>
            <w:vMerge w:val="restart"/>
          </w:tcPr>
          <w:p w14:paraId="1761BDD0" w14:textId="77777777" w:rsidR="00F66DFC" w:rsidRPr="008F1F62" w:rsidRDefault="00F66DFC" w:rsidP="00C9053D">
            <w:pPr>
              <w:contextualSpacing w:val="0"/>
              <w:jc w:val="center"/>
              <w:rPr>
                <w:rFonts w:cs="Arial"/>
                <w:sz w:val="18"/>
                <w:szCs w:val="18"/>
              </w:rPr>
            </w:pPr>
            <w:r>
              <w:rPr>
                <w:rFonts w:cs="Arial"/>
                <w:sz w:val="18"/>
                <w:szCs w:val="18"/>
              </w:rPr>
              <w:t>Is the space designed or intended to be, at normal atmospheric pressure while any person is in the space</w:t>
            </w:r>
          </w:p>
        </w:tc>
        <w:tc>
          <w:tcPr>
            <w:tcW w:w="1592" w:type="pct"/>
            <w:gridSpan w:val="3"/>
          </w:tcPr>
          <w:p w14:paraId="1BBB94EE" w14:textId="77777777" w:rsidR="00F66DFC" w:rsidRPr="008F1F62" w:rsidRDefault="00F66DFC" w:rsidP="00C9053D">
            <w:pPr>
              <w:contextualSpacing w:val="0"/>
              <w:jc w:val="center"/>
              <w:rPr>
                <w:rFonts w:cs="Arial"/>
                <w:sz w:val="18"/>
                <w:szCs w:val="18"/>
              </w:rPr>
            </w:pPr>
            <w:r w:rsidRPr="008F1F62">
              <w:rPr>
                <w:rFonts w:cs="Arial"/>
                <w:sz w:val="18"/>
                <w:szCs w:val="18"/>
              </w:rPr>
              <w:t>Does</w:t>
            </w:r>
            <w:r>
              <w:rPr>
                <w:rFonts w:cs="Arial"/>
                <w:sz w:val="18"/>
                <w:szCs w:val="18"/>
              </w:rPr>
              <w:t xml:space="preserve"> the space present a risk from:</w:t>
            </w:r>
          </w:p>
        </w:tc>
        <w:tc>
          <w:tcPr>
            <w:tcW w:w="615" w:type="pct"/>
            <w:vMerge/>
          </w:tcPr>
          <w:p w14:paraId="064D2310" w14:textId="77777777" w:rsidR="00F66DFC" w:rsidRPr="008F1F62" w:rsidRDefault="00F66DFC" w:rsidP="00C9053D">
            <w:pPr>
              <w:contextualSpacing w:val="0"/>
              <w:jc w:val="center"/>
              <w:rPr>
                <w:rFonts w:cs="Arial"/>
              </w:rPr>
            </w:pPr>
          </w:p>
        </w:tc>
      </w:tr>
      <w:tr w:rsidR="003F7E7E" w:rsidRPr="008F1F62" w14:paraId="2C04FD1C" w14:textId="77777777" w:rsidTr="00012A84">
        <w:trPr>
          <w:cnfStyle w:val="000000100000" w:firstRow="0" w:lastRow="0" w:firstColumn="0" w:lastColumn="0" w:oddVBand="0" w:evenVBand="0" w:oddHBand="1" w:evenHBand="0" w:firstRowFirstColumn="0" w:firstRowLastColumn="0" w:lastRowFirstColumn="0" w:lastRowLastColumn="0"/>
          <w:trHeight w:val="844"/>
        </w:trPr>
        <w:tc>
          <w:tcPr>
            <w:tcW w:w="913" w:type="pct"/>
            <w:vMerge/>
          </w:tcPr>
          <w:p w14:paraId="32A296AC" w14:textId="77777777" w:rsidR="00F66DFC" w:rsidRPr="008F1F62" w:rsidRDefault="00F66DFC" w:rsidP="00C9053D">
            <w:pPr>
              <w:contextualSpacing w:val="0"/>
              <w:rPr>
                <w:rFonts w:cs="Arial"/>
              </w:rPr>
            </w:pPr>
          </w:p>
        </w:tc>
        <w:tc>
          <w:tcPr>
            <w:tcW w:w="559" w:type="pct"/>
            <w:vMerge/>
          </w:tcPr>
          <w:p w14:paraId="227B1855" w14:textId="77777777" w:rsidR="00F66DFC" w:rsidRPr="008F1F62" w:rsidRDefault="00F66DFC" w:rsidP="00C9053D">
            <w:pPr>
              <w:contextualSpacing w:val="0"/>
              <w:rPr>
                <w:rFonts w:cs="Arial"/>
                <w:sz w:val="18"/>
                <w:szCs w:val="18"/>
              </w:rPr>
            </w:pPr>
          </w:p>
        </w:tc>
        <w:tc>
          <w:tcPr>
            <w:tcW w:w="559" w:type="pct"/>
            <w:vMerge/>
          </w:tcPr>
          <w:p w14:paraId="6761322B" w14:textId="77777777" w:rsidR="00F66DFC" w:rsidRPr="008F1F62" w:rsidRDefault="00F66DFC" w:rsidP="00C9053D">
            <w:pPr>
              <w:contextualSpacing w:val="0"/>
              <w:jc w:val="center"/>
              <w:rPr>
                <w:rFonts w:cs="Arial"/>
                <w:sz w:val="18"/>
                <w:szCs w:val="18"/>
              </w:rPr>
            </w:pPr>
          </w:p>
        </w:tc>
        <w:tc>
          <w:tcPr>
            <w:tcW w:w="762" w:type="pct"/>
            <w:vMerge/>
          </w:tcPr>
          <w:p w14:paraId="16CE8BCB" w14:textId="77777777" w:rsidR="00F66DFC" w:rsidRPr="008F1F62" w:rsidRDefault="00F66DFC" w:rsidP="00C9053D">
            <w:pPr>
              <w:contextualSpacing w:val="0"/>
              <w:jc w:val="center"/>
              <w:rPr>
                <w:rFonts w:cs="Arial"/>
                <w:sz w:val="18"/>
                <w:szCs w:val="18"/>
              </w:rPr>
            </w:pPr>
          </w:p>
        </w:tc>
        <w:tc>
          <w:tcPr>
            <w:tcW w:w="661" w:type="pct"/>
          </w:tcPr>
          <w:p w14:paraId="0CD59B01" w14:textId="77777777" w:rsidR="00F66DFC" w:rsidRPr="008F1F62" w:rsidRDefault="00F66DFC" w:rsidP="00C9053D">
            <w:pPr>
              <w:contextualSpacing w:val="0"/>
              <w:jc w:val="center"/>
              <w:rPr>
                <w:rFonts w:cs="Arial"/>
                <w:sz w:val="18"/>
                <w:szCs w:val="18"/>
              </w:rPr>
            </w:pPr>
            <w:r>
              <w:rPr>
                <w:rFonts w:cs="Arial"/>
                <w:sz w:val="18"/>
                <w:szCs w:val="18"/>
              </w:rPr>
              <w:t>Harmful airborne or</w:t>
            </w:r>
            <w:r w:rsidRPr="008F1F62">
              <w:rPr>
                <w:rFonts w:cs="Arial"/>
                <w:sz w:val="18"/>
                <w:szCs w:val="18"/>
              </w:rPr>
              <w:t xml:space="preserve"> flammable contaminants</w:t>
            </w:r>
          </w:p>
        </w:tc>
        <w:tc>
          <w:tcPr>
            <w:tcW w:w="457" w:type="pct"/>
          </w:tcPr>
          <w:p w14:paraId="79A827F0" w14:textId="77777777" w:rsidR="00F66DFC" w:rsidRPr="008F1F62" w:rsidRDefault="00F66DFC" w:rsidP="00C9053D">
            <w:pPr>
              <w:contextualSpacing w:val="0"/>
              <w:jc w:val="center"/>
              <w:rPr>
                <w:rFonts w:cs="Arial"/>
                <w:sz w:val="18"/>
                <w:szCs w:val="18"/>
              </w:rPr>
            </w:pPr>
            <w:r w:rsidRPr="008F1F62">
              <w:rPr>
                <w:rFonts w:cs="Arial"/>
                <w:sz w:val="18"/>
                <w:szCs w:val="18"/>
              </w:rPr>
              <w:t>An unsafe oxygen level</w:t>
            </w:r>
          </w:p>
        </w:tc>
        <w:tc>
          <w:tcPr>
            <w:tcW w:w="474" w:type="pct"/>
          </w:tcPr>
          <w:p w14:paraId="43111354" w14:textId="77777777" w:rsidR="00F66DFC" w:rsidRPr="008F1F62" w:rsidRDefault="00F66DFC" w:rsidP="00C9053D">
            <w:pPr>
              <w:contextualSpacing w:val="0"/>
              <w:jc w:val="center"/>
              <w:rPr>
                <w:rFonts w:cs="Arial"/>
                <w:sz w:val="18"/>
                <w:szCs w:val="18"/>
              </w:rPr>
            </w:pPr>
            <w:r w:rsidRPr="008F1F62">
              <w:rPr>
                <w:rFonts w:cs="Arial"/>
                <w:sz w:val="18"/>
                <w:szCs w:val="18"/>
              </w:rPr>
              <w:t>Engulfment</w:t>
            </w:r>
          </w:p>
        </w:tc>
        <w:tc>
          <w:tcPr>
            <w:tcW w:w="615" w:type="pct"/>
            <w:vMerge/>
          </w:tcPr>
          <w:p w14:paraId="011F6226" w14:textId="77777777" w:rsidR="00F66DFC" w:rsidRPr="008F1F62" w:rsidRDefault="00F66DFC" w:rsidP="00C9053D">
            <w:pPr>
              <w:contextualSpacing w:val="0"/>
              <w:jc w:val="center"/>
              <w:rPr>
                <w:rFonts w:cs="Arial"/>
              </w:rPr>
            </w:pPr>
          </w:p>
        </w:tc>
      </w:tr>
      <w:tr w:rsidR="00F66DFC" w:rsidRPr="008F1F62" w14:paraId="1F7BE67B" w14:textId="77777777" w:rsidTr="00012A84">
        <w:trPr>
          <w:cnfStyle w:val="000000010000" w:firstRow="0" w:lastRow="0" w:firstColumn="0" w:lastColumn="0" w:oddVBand="0" w:evenVBand="0" w:oddHBand="0" w:evenHBand="1" w:firstRowFirstColumn="0" w:firstRowLastColumn="0" w:lastRowFirstColumn="0" w:lastRowLastColumn="0"/>
        </w:trPr>
        <w:tc>
          <w:tcPr>
            <w:tcW w:w="913" w:type="pct"/>
          </w:tcPr>
          <w:p w14:paraId="566EE294" w14:textId="77777777" w:rsidR="00F66DFC" w:rsidRPr="008F1F62" w:rsidRDefault="00F66DFC" w:rsidP="00C9053D">
            <w:pPr>
              <w:spacing w:before="40" w:after="40"/>
              <w:contextualSpacing w:val="0"/>
              <w:rPr>
                <w:rFonts w:cs="Arial"/>
                <w:sz w:val="18"/>
                <w:szCs w:val="18"/>
              </w:rPr>
            </w:pPr>
            <w:r w:rsidRPr="008F1F62">
              <w:rPr>
                <w:rFonts w:cs="Arial"/>
                <w:sz w:val="18"/>
                <w:szCs w:val="18"/>
              </w:rPr>
              <w:t>Sewer with access via a vertical ladder</w:t>
            </w:r>
          </w:p>
        </w:tc>
        <w:tc>
          <w:tcPr>
            <w:tcW w:w="559" w:type="pct"/>
          </w:tcPr>
          <w:p w14:paraId="76F73113"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04229E3E"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3F1D5936"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63F4384B"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2B20809F"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18F31268"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4015CD90" w14:textId="77777777" w:rsidR="00F66DFC" w:rsidRPr="008F1F62" w:rsidRDefault="00F66DFC" w:rsidP="00C9053D">
            <w:pPr>
              <w:contextualSpacing w:val="0"/>
              <w:jc w:val="center"/>
              <w:rPr>
                <w:rFonts w:cs="Arial"/>
                <w:sz w:val="18"/>
                <w:szCs w:val="18"/>
              </w:rPr>
            </w:pPr>
            <w:r w:rsidRPr="008F1F62">
              <w:rPr>
                <w:rFonts w:cs="Arial"/>
                <w:sz w:val="18"/>
                <w:szCs w:val="18"/>
              </w:rPr>
              <w:t>Yes</w:t>
            </w:r>
          </w:p>
        </w:tc>
      </w:tr>
      <w:tr w:rsidR="003F7E7E" w:rsidRPr="008F1F62" w14:paraId="40DEACF6" w14:textId="77777777" w:rsidTr="00012A84">
        <w:trPr>
          <w:cnfStyle w:val="000000100000" w:firstRow="0" w:lastRow="0" w:firstColumn="0" w:lastColumn="0" w:oddVBand="0" w:evenVBand="0" w:oddHBand="1" w:evenHBand="0" w:firstRowFirstColumn="0" w:firstRowLastColumn="0" w:lastRowFirstColumn="0" w:lastRowLastColumn="0"/>
        </w:trPr>
        <w:tc>
          <w:tcPr>
            <w:tcW w:w="913" w:type="pct"/>
          </w:tcPr>
          <w:p w14:paraId="6F45B600" w14:textId="77777777" w:rsidR="00F66DFC" w:rsidRPr="008F1F62" w:rsidRDefault="00F66DFC" w:rsidP="00C9053D">
            <w:pPr>
              <w:spacing w:before="40" w:after="40"/>
              <w:contextualSpacing w:val="0"/>
              <w:rPr>
                <w:rFonts w:cs="Arial"/>
                <w:sz w:val="18"/>
                <w:szCs w:val="18"/>
              </w:rPr>
            </w:pPr>
            <w:r w:rsidRPr="008F1F62">
              <w:rPr>
                <w:rFonts w:cs="Arial"/>
                <w:sz w:val="18"/>
                <w:szCs w:val="18"/>
              </w:rPr>
              <w:t>Dislodging grain from a silo with sole access through a manhole at the top</w:t>
            </w:r>
          </w:p>
        </w:tc>
        <w:tc>
          <w:tcPr>
            <w:tcW w:w="559" w:type="pct"/>
          </w:tcPr>
          <w:p w14:paraId="60641C7A"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7BA56589"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13352438"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78BB3E19"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424A4968"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36EEEC3B"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06E957EC" w14:textId="77777777" w:rsidR="00F66DFC" w:rsidRPr="008F1F62" w:rsidRDefault="00F66DFC" w:rsidP="00C9053D">
            <w:pPr>
              <w:contextualSpacing w:val="0"/>
              <w:jc w:val="center"/>
              <w:rPr>
                <w:rFonts w:cs="Arial"/>
                <w:sz w:val="18"/>
                <w:szCs w:val="18"/>
              </w:rPr>
            </w:pPr>
            <w:r w:rsidRPr="008F1F62">
              <w:rPr>
                <w:rFonts w:cs="Arial"/>
                <w:sz w:val="18"/>
                <w:szCs w:val="18"/>
              </w:rPr>
              <w:t>Yes</w:t>
            </w:r>
          </w:p>
        </w:tc>
      </w:tr>
      <w:tr w:rsidR="00F66DFC" w:rsidRPr="008F1F62" w14:paraId="7F62BE13" w14:textId="77777777" w:rsidTr="00012A84">
        <w:trPr>
          <w:cnfStyle w:val="000000010000" w:firstRow="0" w:lastRow="0" w:firstColumn="0" w:lastColumn="0" w:oddVBand="0" w:evenVBand="0" w:oddHBand="0" w:evenHBand="1" w:firstRowFirstColumn="0" w:firstRowLastColumn="0" w:lastRowFirstColumn="0" w:lastRowLastColumn="0"/>
        </w:trPr>
        <w:tc>
          <w:tcPr>
            <w:tcW w:w="913" w:type="pct"/>
          </w:tcPr>
          <w:p w14:paraId="399E23FF" w14:textId="77777777" w:rsidR="00F66DFC" w:rsidRPr="008F1F62" w:rsidRDefault="00F66DFC" w:rsidP="00C9053D">
            <w:pPr>
              <w:spacing w:before="40" w:after="40"/>
              <w:contextualSpacing w:val="0"/>
              <w:rPr>
                <w:rFonts w:cs="Arial"/>
                <w:sz w:val="18"/>
                <w:szCs w:val="18"/>
              </w:rPr>
            </w:pPr>
            <w:r w:rsidRPr="00C74187">
              <w:rPr>
                <w:rFonts w:cs="Arial"/>
                <w:sz w:val="18"/>
                <w:szCs w:val="18"/>
              </w:rPr>
              <w:t>Cleaning spilled cadmium pigment powder in a shipping container</w:t>
            </w:r>
          </w:p>
        </w:tc>
        <w:tc>
          <w:tcPr>
            <w:tcW w:w="559" w:type="pct"/>
          </w:tcPr>
          <w:p w14:paraId="02D7C42F"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2A8DEAAF"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21710A7A"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08ABBF11"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3FCDB35C"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5166B580"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6C4DCA9C" w14:textId="77777777" w:rsidR="00F66DFC" w:rsidRPr="008F1F62" w:rsidRDefault="00F66DFC" w:rsidP="00C9053D">
            <w:pPr>
              <w:contextualSpacing w:val="0"/>
              <w:jc w:val="center"/>
              <w:rPr>
                <w:rFonts w:cs="Arial"/>
                <w:sz w:val="18"/>
                <w:szCs w:val="18"/>
              </w:rPr>
            </w:pPr>
            <w:r>
              <w:rPr>
                <w:rFonts w:cs="Arial"/>
                <w:sz w:val="18"/>
                <w:szCs w:val="18"/>
              </w:rPr>
              <w:t>Yes</w:t>
            </w:r>
          </w:p>
        </w:tc>
      </w:tr>
      <w:tr w:rsidR="003F7E7E" w:rsidRPr="008F1F62" w14:paraId="7090D64D" w14:textId="77777777" w:rsidTr="00012A84">
        <w:trPr>
          <w:cnfStyle w:val="000000100000" w:firstRow="0" w:lastRow="0" w:firstColumn="0" w:lastColumn="0" w:oddVBand="0" w:evenVBand="0" w:oddHBand="1" w:evenHBand="0" w:firstRowFirstColumn="0" w:firstRowLastColumn="0" w:lastRowFirstColumn="0" w:lastRowLastColumn="0"/>
        </w:trPr>
        <w:tc>
          <w:tcPr>
            <w:tcW w:w="913" w:type="pct"/>
          </w:tcPr>
          <w:p w14:paraId="0A22E567" w14:textId="77777777" w:rsidR="00F66DFC" w:rsidRPr="008F1F62" w:rsidRDefault="00F66DFC" w:rsidP="00C9053D">
            <w:pPr>
              <w:spacing w:before="40" w:after="40"/>
              <w:contextualSpacing w:val="0"/>
              <w:rPr>
                <w:rFonts w:cs="Arial"/>
                <w:sz w:val="18"/>
                <w:szCs w:val="18"/>
              </w:rPr>
            </w:pPr>
            <w:r w:rsidRPr="008F1F62">
              <w:rPr>
                <w:rFonts w:cs="Arial"/>
                <w:sz w:val="18"/>
                <w:szCs w:val="18"/>
              </w:rPr>
              <w:t>Inspecting a fuel tank in the wing of an aircraft</w:t>
            </w:r>
          </w:p>
        </w:tc>
        <w:tc>
          <w:tcPr>
            <w:tcW w:w="559" w:type="pct"/>
          </w:tcPr>
          <w:p w14:paraId="77C755B0"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352F46C3"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71BA6A33"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17890BAF"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7F91F470"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1D5B71EA"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582DCFFC" w14:textId="77777777" w:rsidR="00F66DFC" w:rsidRPr="008F1F62" w:rsidRDefault="00F66DFC" w:rsidP="00C9053D">
            <w:pPr>
              <w:contextualSpacing w:val="0"/>
              <w:jc w:val="center"/>
              <w:rPr>
                <w:rFonts w:cs="Arial"/>
                <w:sz w:val="18"/>
                <w:szCs w:val="18"/>
              </w:rPr>
            </w:pPr>
            <w:r w:rsidRPr="008F1F62">
              <w:rPr>
                <w:rFonts w:cs="Arial"/>
                <w:sz w:val="18"/>
                <w:szCs w:val="18"/>
              </w:rPr>
              <w:t>Yes</w:t>
            </w:r>
          </w:p>
        </w:tc>
      </w:tr>
      <w:tr w:rsidR="00F66DFC" w:rsidRPr="008F1F62" w14:paraId="1D954512" w14:textId="77777777" w:rsidTr="00012A84">
        <w:trPr>
          <w:cnfStyle w:val="000000010000" w:firstRow="0" w:lastRow="0" w:firstColumn="0" w:lastColumn="0" w:oddVBand="0" w:evenVBand="0" w:oddHBand="0" w:evenHBand="1" w:firstRowFirstColumn="0" w:firstRowLastColumn="0" w:lastRowFirstColumn="0" w:lastRowLastColumn="0"/>
        </w:trPr>
        <w:tc>
          <w:tcPr>
            <w:tcW w:w="913" w:type="pct"/>
          </w:tcPr>
          <w:p w14:paraId="7F7A4D6B" w14:textId="77777777" w:rsidR="00F66DFC" w:rsidRPr="008F1F62" w:rsidRDefault="00F66DFC" w:rsidP="00C9053D">
            <w:pPr>
              <w:spacing w:before="40" w:after="40"/>
              <w:contextualSpacing w:val="0"/>
              <w:rPr>
                <w:rFonts w:cs="Arial"/>
                <w:sz w:val="18"/>
                <w:szCs w:val="18"/>
              </w:rPr>
            </w:pPr>
            <w:r w:rsidRPr="008F1F62">
              <w:rPr>
                <w:rFonts w:cs="Arial"/>
                <w:sz w:val="18"/>
                <w:szCs w:val="18"/>
              </w:rPr>
              <w:t>Dislodging a sludge blockage in a drain pit</w:t>
            </w:r>
          </w:p>
        </w:tc>
        <w:tc>
          <w:tcPr>
            <w:tcW w:w="559" w:type="pct"/>
          </w:tcPr>
          <w:p w14:paraId="11F8EF0B"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15F74580"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4A32046F"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7BE0F45B"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000B45B1"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4B7D49E1"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20880785" w14:textId="77777777" w:rsidR="00F66DFC" w:rsidRPr="008F1F62" w:rsidRDefault="00F66DFC" w:rsidP="00C9053D">
            <w:pPr>
              <w:contextualSpacing w:val="0"/>
              <w:jc w:val="center"/>
              <w:rPr>
                <w:rFonts w:cs="Arial"/>
                <w:sz w:val="18"/>
                <w:szCs w:val="18"/>
              </w:rPr>
            </w:pPr>
            <w:r w:rsidRPr="008F1F62">
              <w:rPr>
                <w:rFonts w:cs="Arial"/>
                <w:sz w:val="18"/>
                <w:szCs w:val="18"/>
              </w:rPr>
              <w:t>Yes</w:t>
            </w:r>
          </w:p>
        </w:tc>
      </w:tr>
      <w:tr w:rsidR="003F7E7E" w:rsidRPr="008F1F62" w14:paraId="1F57C21C" w14:textId="77777777" w:rsidTr="00012A84">
        <w:trPr>
          <w:cnfStyle w:val="000000100000" w:firstRow="0" w:lastRow="0" w:firstColumn="0" w:lastColumn="0" w:oddVBand="0" w:evenVBand="0" w:oddHBand="1" w:evenHBand="0" w:firstRowFirstColumn="0" w:firstRowLastColumn="0" w:lastRowFirstColumn="0" w:lastRowLastColumn="0"/>
        </w:trPr>
        <w:tc>
          <w:tcPr>
            <w:tcW w:w="913" w:type="pct"/>
          </w:tcPr>
          <w:p w14:paraId="02878F85" w14:textId="77777777" w:rsidR="00F66DFC" w:rsidRPr="008F1F62" w:rsidRDefault="00F66DFC" w:rsidP="00C9053D">
            <w:pPr>
              <w:spacing w:before="40" w:after="40"/>
              <w:contextualSpacing w:val="0"/>
              <w:rPr>
                <w:rFonts w:cs="Arial"/>
                <w:sz w:val="18"/>
                <w:szCs w:val="18"/>
              </w:rPr>
            </w:pPr>
            <w:r w:rsidRPr="008F1F62">
              <w:rPr>
                <w:rFonts w:cs="Arial"/>
                <w:sz w:val="18"/>
                <w:szCs w:val="18"/>
              </w:rPr>
              <w:t>Internal inspection of a new</w:t>
            </w:r>
            <w:r>
              <w:rPr>
                <w:rFonts w:cs="Arial"/>
                <w:sz w:val="18"/>
                <w:szCs w:val="18"/>
              </w:rPr>
              <w:t>,</w:t>
            </w:r>
            <w:r w:rsidRPr="008F1F62">
              <w:rPr>
                <w:rFonts w:cs="Arial"/>
                <w:sz w:val="18"/>
                <w:szCs w:val="18"/>
              </w:rPr>
              <w:t xml:space="preserve"> clean tank prior to commissioning</w:t>
            </w:r>
          </w:p>
        </w:tc>
        <w:tc>
          <w:tcPr>
            <w:tcW w:w="559" w:type="pct"/>
          </w:tcPr>
          <w:p w14:paraId="25999BD6"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10FC3544"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369437FD"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6F34A6EB"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51F4868C"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2CDA8865"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56AF54DF" w14:textId="77777777" w:rsidR="00F66DFC" w:rsidRPr="008F1F62" w:rsidRDefault="00F66DFC" w:rsidP="00C9053D">
            <w:pPr>
              <w:contextualSpacing w:val="0"/>
              <w:jc w:val="center"/>
              <w:rPr>
                <w:rFonts w:cs="Arial"/>
                <w:sz w:val="18"/>
                <w:szCs w:val="18"/>
              </w:rPr>
            </w:pPr>
            <w:r w:rsidRPr="008F1F62">
              <w:rPr>
                <w:rFonts w:cs="Arial"/>
                <w:sz w:val="18"/>
                <w:szCs w:val="18"/>
              </w:rPr>
              <w:t>No</w:t>
            </w:r>
          </w:p>
        </w:tc>
      </w:tr>
      <w:tr w:rsidR="00F66DFC" w:rsidRPr="008F1F62" w14:paraId="4ED4F469" w14:textId="77777777" w:rsidTr="00012A84">
        <w:trPr>
          <w:cnfStyle w:val="000000010000" w:firstRow="0" w:lastRow="0" w:firstColumn="0" w:lastColumn="0" w:oddVBand="0" w:evenVBand="0" w:oddHBand="0" w:evenHBand="1" w:firstRowFirstColumn="0" w:firstRowLastColumn="0" w:lastRowFirstColumn="0" w:lastRowLastColumn="0"/>
        </w:trPr>
        <w:tc>
          <w:tcPr>
            <w:tcW w:w="913" w:type="pct"/>
          </w:tcPr>
          <w:p w14:paraId="04BE7083" w14:textId="77777777" w:rsidR="00F66DFC" w:rsidRPr="008F1F62" w:rsidRDefault="00F66DFC" w:rsidP="00C9053D">
            <w:pPr>
              <w:spacing w:before="40" w:after="40"/>
              <w:contextualSpacing w:val="0"/>
              <w:rPr>
                <w:rFonts w:cs="Arial"/>
                <w:sz w:val="18"/>
                <w:szCs w:val="18"/>
              </w:rPr>
            </w:pPr>
            <w:r w:rsidRPr="008F1F62">
              <w:rPr>
                <w:rFonts w:cs="Arial"/>
                <w:sz w:val="18"/>
                <w:szCs w:val="18"/>
              </w:rPr>
              <w:t>Internal inspection of an empty cement silo</w:t>
            </w:r>
            <w:r>
              <w:rPr>
                <w:rFonts w:cs="Arial"/>
                <w:sz w:val="18"/>
                <w:szCs w:val="18"/>
              </w:rPr>
              <w:t xml:space="preserve"> through a door at ground level</w:t>
            </w:r>
          </w:p>
        </w:tc>
        <w:tc>
          <w:tcPr>
            <w:tcW w:w="559" w:type="pct"/>
          </w:tcPr>
          <w:p w14:paraId="18EEF7E2"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22A8459C"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2C834777"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4359793F"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5A8D37A2"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769C2235"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5ED93BB8" w14:textId="77777777" w:rsidR="00F66DFC" w:rsidRPr="008F1F62" w:rsidRDefault="00F66DFC" w:rsidP="00C9053D">
            <w:pPr>
              <w:contextualSpacing w:val="0"/>
              <w:jc w:val="center"/>
              <w:rPr>
                <w:rFonts w:cs="Arial"/>
                <w:sz w:val="18"/>
                <w:szCs w:val="18"/>
              </w:rPr>
            </w:pPr>
            <w:r w:rsidRPr="008F1F62">
              <w:rPr>
                <w:rFonts w:cs="Arial"/>
                <w:sz w:val="18"/>
                <w:szCs w:val="18"/>
              </w:rPr>
              <w:t>No</w:t>
            </w:r>
          </w:p>
        </w:tc>
      </w:tr>
      <w:tr w:rsidR="003F7E7E" w:rsidRPr="008F1F62" w14:paraId="72981602" w14:textId="77777777" w:rsidTr="00012A84">
        <w:trPr>
          <w:cnfStyle w:val="000000100000" w:firstRow="0" w:lastRow="0" w:firstColumn="0" w:lastColumn="0" w:oddVBand="0" w:evenVBand="0" w:oddHBand="1" w:evenHBand="0" w:firstRowFirstColumn="0" w:firstRowLastColumn="0" w:lastRowFirstColumn="0" w:lastRowLastColumn="0"/>
        </w:trPr>
        <w:tc>
          <w:tcPr>
            <w:tcW w:w="913" w:type="pct"/>
          </w:tcPr>
          <w:p w14:paraId="5AB12F91" w14:textId="77777777" w:rsidR="00F66DFC" w:rsidRPr="00DA124C" w:rsidRDefault="00F66DFC" w:rsidP="00012A84">
            <w:pPr>
              <w:keepLines/>
              <w:spacing w:before="40" w:after="40"/>
              <w:contextualSpacing w:val="0"/>
              <w:rPr>
                <w:rFonts w:cs="Arial"/>
                <w:sz w:val="18"/>
                <w:szCs w:val="18"/>
                <w:highlight w:val="yellow"/>
              </w:rPr>
            </w:pPr>
            <w:r w:rsidRPr="001C5CF4">
              <w:rPr>
                <w:rFonts w:cs="Arial"/>
                <w:sz w:val="18"/>
                <w:szCs w:val="18"/>
              </w:rPr>
              <w:t>Stocktake using an LPG forklift in a fruit cool store</w:t>
            </w:r>
          </w:p>
        </w:tc>
        <w:tc>
          <w:tcPr>
            <w:tcW w:w="559" w:type="pct"/>
          </w:tcPr>
          <w:p w14:paraId="5A7ABC32" w14:textId="77777777" w:rsidR="00F66DFC" w:rsidRPr="00B344DA" w:rsidRDefault="00F66DFC" w:rsidP="00012A84">
            <w:pPr>
              <w:keepLines/>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3192A0EF" w14:textId="77777777" w:rsidR="00F66DFC" w:rsidRPr="00B344DA" w:rsidRDefault="00F66DFC" w:rsidP="00012A84">
            <w:pPr>
              <w:keepLines/>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6134B156" w14:textId="77777777" w:rsidR="00F66DFC" w:rsidRPr="00B344DA" w:rsidRDefault="00F66DFC" w:rsidP="00012A84">
            <w:pPr>
              <w:keepLines/>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3D841924"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0FC55F4F"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21E61C63" w14:textId="77777777" w:rsidR="00F66DFC" w:rsidRPr="00B344DA" w:rsidRDefault="00F66DFC" w:rsidP="00C9053D">
            <w:pPr>
              <w:autoSpaceDE w:val="0"/>
              <w:autoSpaceDN w:val="0"/>
              <w:adjustRightInd w:val="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13DBCEC5" w14:textId="77777777" w:rsidR="00F66DFC" w:rsidRPr="008F1F62" w:rsidRDefault="00F66DFC" w:rsidP="00C9053D">
            <w:pPr>
              <w:contextualSpacing w:val="0"/>
              <w:jc w:val="center"/>
              <w:rPr>
                <w:rFonts w:cs="Arial"/>
                <w:sz w:val="18"/>
                <w:szCs w:val="18"/>
              </w:rPr>
            </w:pPr>
            <w:r w:rsidRPr="008F1F62">
              <w:rPr>
                <w:rFonts w:cs="Arial"/>
                <w:sz w:val="18"/>
                <w:szCs w:val="18"/>
              </w:rPr>
              <w:t>No</w:t>
            </w:r>
          </w:p>
        </w:tc>
      </w:tr>
      <w:tr w:rsidR="00F66DFC" w:rsidRPr="008F1F62" w14:paraId="248F01B4" w14:textId="77777777" w:rsidTr="00012A84">
        <w:trPr>
          <w:cnfStyle w:val="000000010000" w:firstRow="0" w:lastRow="0" w:firstColumn="0" w:lastColumn="0" w:oddVBand="0" w:evenVBand="0" w:oddHBand="0" w:evenHBand="1" w:firstRowFirstColumn="0" w:firstRowLastColumn="0" w:lastRowFirstColumn="0" w:lastRowLastColumn="0"/>
        </w:trPr>
        <w:tc>
          <w:tcPr>
            <w:tcW w:w="913" w:type="pct"/>
          </w:tcPr>
          <w:p w14:paraId="4F913EA4" w14:textId="77777777" w:rsidR="00F66DFC" w:rsidRPr="008F1F62" w:rsidRDefault="00F66DFC" w:rsidP="00012A84">
            <w:pPr>
              <w:keepLines/>
              <w:spacing w:before="40" w:after="40"/>
              <w:contextualSpacing w:val="0"/>
              <w:rPr>
                <w:rFonts w:cs="Arial"/>
                <w:sz w:val="18"/>
                <w:szCs w:val="18"/>
              </w:rPr>
            </w:pPr>
            <w:r w:rsidRPr="001C5CF4">
              <w:rPr>
                <w:rFonts w:cs="Arial"/>
                <w:sz w:val="18"/>
                <w:szCs w:val="18"/>
              </w:rPr>
              <w:t>Installing insulation in a roof cavity</w:t>
            </w:r>
          </w:p>
        </w:tc>
        <w:tc>
          <w:tcPr>
            <w:tcW w:w="559" w:type="pct"/>
          </w:tcPr>
          <w:p w14:paraId="121CF36C" w14:textId="77777777" w:rsidR="00F66DFC" w:rsidRPr="00B344DA" w:rsidRDefault="00F66DFC" w:rsidP="00012A84">
            <w:pPr>
              <w:keepLines/>
              <w:autoSpaceDE w:val="0"/>
              <w:autoSpaceDN w:val="0"/>
              <w:adjustRightInd w:val="0"/>
              <w:spacing w:before="6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559" w:type="pct"/>
          </w:tcPr>
          <w:p w14:paraId="7BB3218A" w14:textId="77777777" w:rsidR="00F66DFC" w:rsidRPr="00B344DA" w:rsidRDefault="00F66DFC" w:rsidP="00012A84">
            <w:pPr>
              <w:keepLines/>
              <w:autoSpaceDE w:val="0"/>
              <w:autoSpaceDN w:val="0"/>
              <w:adjustRightInd w:val="0"/>
              <w:spacing w:before="6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762" w:type="pct"/>
          </w:tcPr>
          <w:p w14:paraId="221AAAE3" w14:textId="77777777" w:rsidR="00F66DFC" w:rsidRPr="00B344DA" w:rsidRDefault="00F66DFC" w:rsidP="00012A84">
            <w:pPr>
              <w:keepLines/>
              <w:autoSpaceDE w:val="0"/>
              <w:autoSpaceDN w:val="0"/>
              <w:adjustRightInd w:val="0"/>
              <w:spacing w:before="6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61" w:type="pct"/>
          </w:tcPr>
          <w:p w14:paraId="741A94C3" w14:textId="77777777" w:rsidR="00F66DFC" w:rsidRPr="00B344DA" w:rsidRDefault="00F66DFC" w:rsidP="00C9053D">
            <w:pPr>
              <w:autoSpaceDE w:val="0"/>
              <w:autoSpaceDN w:val="0"/>
              <w:adjustRightInd w:val="0"/>
              <w:spacing w:before="6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57" w:type="pct"/>
          </w:tcPr>
          <w:p w14:paraId="3AC9F5ED" w14:textId="77777777" w:rsidR="00F66DFC" w:rsidRPr="00B344DA" w:rsidRDefault="00F66DFC" w:rsidP="00C9053D">
            <w:pPr>
              <w:autoSpaceDE w:val="0"/>
              <w:autoSpaceDN w:val="0"/>
              <w:adjustRightInd w:val="0"/>
              <w:spacing w:before="6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474" w:type="pct"/>
          </w:tcPr>
          <w:p w14:paraId="70EC4CF4" w14:textId="77777777" w:rsidR="00F66DFC" w:rsidRPr="00B344DA" w:rsidRDefault="00F66DFC" w:rsidP="00C9053D">
            <w:pPr>
              <w:autoSpaceDE w:val="0"/>
              <w:autoSpaceDN w:val="0"/>
              <w:adjustRightInd w:val="0"/>
              <w:spacing w:before="60"/>
              <w:contextualSpacing w:val="0"/>
              <w:jc w:val="center"/>
              <w:rPr>
                <w:rFonts w:ascii="MS Shell Dlg" w:hAnsi="MS Shell Dlg" w:cs="MS Shell Dlg"/>
                <w:sz w:val="17"/>
                <w:szCs w:val="17"/>
              </w:rPr>
            </w:pPr>
            <w:r w:rsidRPr="008F1F62">
              <w:rPr>
                <w:rFonts w:ascii="Wingdings" w:hAnsi="Wingdings" w:cs="Wingdings"/>
                <w:sz w:val="26"/>
                <w:szCs w:val="26"/>
              </w:rPr>
              <w:t></w:t>
            </w:r>
          </w:p>
        </w:tc>
        <w:tc>
          <w:tcPr>
            <w:tcW w:w="615" w:type="pct"/>
          </w:tcPr>
          <w:p w14:paraId="34510DE6" w14:textId="77777777" w:rsidR="00F66DFC" w:rsidRPr="008F1F62" w:rsidRDefault="00F66DFC" w:rsidP="00C9053D">
            <w:pPr>
              <w:contextualSpacing w:val="0"/>
              <w:jc w:val="center"/>
              <w:rPr>
                <w:rFonts w:cs="Arial"/>
                <w:sz w:val="18"/>
                <w:szCs w:val="18"/>
              </w:rPr>
            </w:pPr>
            <w:r>
              <w:rPr>
                <w:rFonts w:cs="Arial"/>
                <w:sz w:val="18"/>
                <w:szCs w:val="18"/>
              </w:rPr>
              <w:t>No</w:t>
            </w:r>
          </w:p>
        </w:tc>
      </w:tr>
    </w:tbl>
    <w:p w14:paraId="1D41255E" w14:textId="77777777" w:rsidR="00F66DFC" w:rsidRDefault="00F66DFC" w:rsidP="00C9053D">
      <w:pPr>
        <w:tabs>
          <w:tab w:val="left" w:pos="1184"/>
        </w:tabs>
        <w:contextualSpacing w:val="0"/>
        <w:sectPr w:rsidR="00F66DFC" w:rsidSect="00F66DFC">
          <w:footerReference w:type="default" r:id="rId40"/>
          <w:footerReference w:type="first" r:id="rId41"/>
          <w:pgSz w:w="16838" w:h="11906" w:orient="landscape" w:code="9"/>
          <w:pgMar w:top="1440" w:right="1440" w:bottom="1440" w:left="1440" w:header="709" w:footer="709" w:gutter="0"/>
          <w:cols w:space="708"/>
          <w:titlePg/>
          <w:docGrid w:linePitch="360"/>
        </w:sectPr>
      </w:pPr>
    </w:p>
    <w:p w14:paraId="67434BDB" w14:textId="77777777" w:rsidR="00F66DFC" w:rsidRDefault="00F66DFC" w:rsidP="00C9053D">
      <w:pPr>
        <w:pStyle w:val="SWAHeading1"/>
        <w:numPr>
          <w:ilvl w:val="0"/>
          <w:numId w:val="0"/>
        </w:numPr>
        <w:ind w:left="567" w:hanging="567"/>
      </w:pPr>
      <w:bookmarkStart w:id="105" w:name="_Toc514165026"/>
      <w:bookmarkStart w:id="106" w:name="_Toc181777546"/>
      <w:r>
        <w:lastRenderedPageBreak/>
        <w:t>Appendix C—Sample confined space entry permit</w:t>
      </w:r>
      <w:bookmarkEnd w:id="105"/>
      <w:bookmarkEnd w:id="106"/>
    </w:p>
    <w:p w14:paraId="1BC2000E" w14:textId="77777777" w:rsidR="00F66DFC" w:rsidRPr="009E6477" w:rsidRDefault="00F66DFC" w:rsidP="00012A84">
      <w:pPr>
        <w:pStyle w:val="SWAHeading2"/>
        <w:numPr>
          <w:ilvl w:val="0"/>
          <w:numId w:val="0"/>
        </w:numPr>
        <w:ind w:left="720" w:hanging="720"/>
      </w:pPr>
      <w:bookmarkStart w:id="107" w:name="_Toc180152237"/>
      <w:bookmarkStart w:id="108" w:name="_Toc181777547"/>
      <w:r>
        <w:t>General</w:t>
      </w:r>
      <w:bookmarkEnd w:id="107"/>
      <w:bookmarkEnd w:id="108"/>
    </w:p>
    <w:p w14:paraId="7C88D759" w14:textId="77777777" w:rsidR="00F66DFC" w:rsidRDefault="00F66DFC" w:rsidP="009249F9">
      <w:r w:rsidRPr="00F66DFC">
        <w:t>Location of Work:</w:t>
      </w:r>
      <w:r>
        <w:t xml:space="preserve"> </w:t>
      </w:r>
      <w:sdt>
        <w:sdtPr>
          <w:id w:val="-111826584"/>
          <w:placeholder>
            <w:docPart w:val="41429256ABB44AD1B29EFA3C4B12A3E0"/>
          </w:placeholder>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8BA6F5D" w14:textId="77777777" w:rsidR="00F66DFC" w:rsidRDefault="00F66DFC" w:rsidP="009249F9">
      <w:r w:rsidRPr="00F66DFC">
        <w:t>Description of Work:</w:t>
      </w:r>
      <w:r>
        <w:t xml:space="preserve"> </w:t>
      </w:r>
      <w:sdt>
        <w:sdtPr>
          <w:id w:val="1256019826"/>
          <w:placeholder>
            <w:docPart w:val="82033E81D2244E56AA5E802E46612BE9"/>
          </w:placeholder>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34F0A58" w14:textId="77777777" w:rsidR="00F66DFC" w:rsidRDefault="00F66DFC" w:rsidP="00012A84">
      <w:pPr>
        <w:pStyle w:val="SWAHeading2"/>
        <w:keepNext/>
        <w:numPr>
          <w:ilvl w:val="0"/>
          <w:numId w:val="0"/>
        </w:numPr>
        <w:ind w:left="720" w:hanging="720"/>
      </w:pPr>
      <w:bookmarkStart w:id="109" w:name="_Toc180152238"/>
      <w:bookmarkStart w:id="110" w:name="_Toc181777548"/>
      <w:r>
        <w:lastRenderedPageBreak/>
        <w:t>Control measures</w:t>
      </w:r>
      <w:bookmarkEnd w:id="109"/>
      <w:bookmarkEnd w:id="110"/>
    </w:p>
    <w:p w14:paraId="5A4C975A" w14:textId="77777777" w:rsidR="00F66DFC" w:rsidRPr="00F66DFC" w:rsidRDefault="00F66DFC" w:rsidP="009249F9">
      <w:pPr>
        <w:pStyle w:val="SWAHeading3"/>
        <w:keepNext/>
        <w:rPr>
          <w:rStyle w:val="Strong"/>
          <w:b w:val="0"/>
          <w:bCs w:val="0"/>
        </w:rPr>
      </w:pPr>
      <w:r w:rsidRPr="00F66DFC">
        <w:rPr>
          <w:rStyle w:val="Strong"/>
          <w:b w:val="0"/>
          <w:bCs w:val="0"/>
        </w:rPr>
        <w:t>Isolation</w:t>
      </w:r>
    </w:p>
    <w:p w14:paraId="4757392D" w14:textId="77777777" w:rsidR="00F66DFC" w:rsidRDefault="00F66DFC" w:rsidP="009249F9">
      <w:pPr>
        <w:pStyle w:val="Heading4"/>
        <w:keepNext/>
        <w:contextualSpacing w:val="0"/>
      </w:pPr>
      <w:r>
        <w:rPr>
          <w:rStyle w:val="Strong"/>
        </w:rPr>
        <w:t>Space needs to be isolated from</w:t>
      </w:r>
      <w:r w:rsidRPr="00C956A4">
        <w:rPr>
          <w:rStyle w:val="Strong"/>
        </w:rPr>
        <w:t>:</w:t>
      </w:r>
      <w:r>
        <w:t xml:space="preserve"> </w:t>
      </w:r>
    </w:p>
    <w:p w14:paraId="7839593F" w14:textId="77777777" w:rsidR="00F66DFC" w:rsidRDefault="00F66DFC" w:rsidP="00C9053D">
      <w:pPr>
        <w:pStyle w:val="Formquestions"/>
      </w:pPr>
      <w:r w:rsidRPr="00696F91">
        <w:rPr>
          <w:rStyle w:val="Heading5Char"/>
        </w:rPr>
        <w:t>Water/gas/steam/chemicals:</w:t>
      </w:r>
      <w:r>
        <w:t xml:space="preserve"> </w:t>
      </w:r>
      <w:sdt>
        <w:sdtPr>
          <w:id w:val="118569058"/>
          <w:placeholder>
            <w:docPart w:val="39D1753E795F484999EB7BCB4BE61F8C"/>
          </w:placeholder>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B21C74A" w14:textId="77777777" w:rsidR="00F66DFC" w:rsidRDefault="00F66DFC" w:rsidP="00C9053D">
      <w:pPr>
        <w:pStyle w:val="Formquestions"/>
      </w:pPr>
      <w:r w:rsidRPr="00696F91">
        <w:rPr>
          <w:rStyle w:val="Heading5Char"/>
        </w:rPr>
        <w:t>Mechanical/electrical drives:</w:t>
      </w:r>
      <w:r>
        <w:t xml:space="preserve"> </w:t>
      </w:r>
      <w:sdt>
        <w:sdtPr>
          <w:id w:val="118569061"/>
          <w:placeholder>
            <w:docPart w:val="E03FA50448C54A758A9558E61EA6E981"/>
          </w:placeholder>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9E73008" w14:textId="77777777" w:rsidR="00F66DFC" w:rsidRDefault="00F66DFC" w:rsidP="00C9053D">
      <w:pPr>
        <w:pStyle w:val="Formquestions"/>
      </w:pPr>
      <w:r w:rsidRPr="00696F91">
        <w:rPr>
          <w:rStyle w:val="Heading5Char"/>
        </w:rPr>
        <w:t>Auto fire extinguishing systems:</w:t>
      </w:r>
      <w:r>
        <w:t xml:space="preserve"> </w:t>
      </w:r>
      <w:sdt>
        <w:sdtPr>
          <w:id w:val="118569063"/>
          <w:placeholder>
            <w:docPart w:val="E4A9D829324C4C0FAC9B8C4E169A1067"/>
          </w:placeholder>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52A8E0D" w14:textId="77777777" w:rsidR="00F66DFC" w:rsidRDefault="00F66DFC" w:rsidP="00C9053D">
      <w:pPr>
        <w:pStyle w:val="Formquestions"/>
      </w:pPr>
      <w:r w:rsidRPr="00696F91">
        <w:rPr>
          <w:rStyle w:val="Heading5Char"/>
        </w:rPr>
        <w:t>Hydraulic/electric/gas/power:</w:t>
      </w:r>
      <w:r>
        <w:t xml:space="preserve"> </w:t>
      </w:r>
      <w:sdt>
        <w:sdtPr>
          <w:id w:val="2119409555"/>
          <w:placeholder>
            <w:docPart w:val="3767F94B56D942218496A74DF71702A8"/>
          </w:placeholder>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C987F30" w14:textId="77777777" w:rsidR="00F66DFC" w:rsidRDefault="00F66DFC" w:rsidP="00C9053D">
      <w:pPr>
        <w:pStyle w:val="Formquestions"/>
      </w:pPr>
      <w:r w:rsidRPr="00696F91">
        <w:rPr>
          <w:rStyle w:val="Heading5Char"/>
        </w:rPr>
        <w:t>Sludge/deposits/wastes</w:t>
      </w:r>
      <w:r w:rsidRPr="00C956A4">
        <w:rPr>
          <w:rStyle w:val="Strong"/>
        </w:rPr>
        <w:t>:</w:t>
      </w:r>
      <w:r>
        <w:t xml:space="preserve"> </w:t>
      </w:r>
      <w:sdt>
        <w:sdtPr>
          <w:id w:val="-1284951391"/>
          <w:placeholder>
            <w:docPart w:val="ED59D9BE333C424EBE545852AEA591D0"/>
          </w:placeholder>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1540E94" w14:textId="77777777" w:rsidR="00F66DFC" w:rsidRDefault="00F66DFC" w:rsidP="00C9053D">
      <w:pPr>
        <w:pStyle w:val="Formquestions"/>
      </w:pPr>
      <w:r>
        <w:rPr>
          <w:rStyle w:val="Strong"/>
        </w:rPr>
        <w:t>Locks and/or tags have been affixed to isolation points</w:t>
      </w:r>
      <w:r w:rsidRPr="00FD7215">
        <w:rPr>
          <w:rStyle w:val="Strong"/>
        </w:rPr>
        <w:t>:</w:t>
      </w:r>
      <w:r>
        <w:rPr>
          <w:rStyle w:val="Strong"/>
        </w:rPr>
        <w:tab/>
      </w:r>
      <w:r>
        <w:t xml:space="preserve"> </w:t>
      </w:r>
      <w:sdt>
        <w:sdtPr>
          <w:id w:val="-856881583"/>
        </w:sdtPr>
        <w:sdtEndPr/>
        <w:sdtContent>
          <w:r>
            <w:sym w:font="Wingdings" w:char="F071"/>
          </w:r>
        </w:sdtContent>
      </w:sdt>
      <w:r>
        <w:t xml:space="preserve"> Yes </w:t>
      </w:r>
      <w:r>
        <w:tab/>
      </w:r>
      <w:r>
        <w:tab/>
      </w:r>
      <w:sdt>
        <w:sdtPr>
          <w:id w:val="-1294362558"/>
        </w:sdtPr>
        <w:sdtEndPr/>
        <w:sdtContent>
          <w:r>
            <w:sym w:font="Wingdings" w:char="F071"/>
          </w:r>
        </w:sdtContent>
      </w:sdt>
      <w:r>
        <w:t xml:space="preserve"> No</w:t>
      </w:r>
    </w:p>
    <w:p w14:paraId="40C0422C" w14:textId="77777777" w:rsidR="00F66DFC" w:rsidRPr="00F66DFC" w:rsidRDefault="00F66DFC" w:rsidP="00C9053D">
      <w:pPr>
        <w:pStyle w:val="SWAHeading3"/>
        <w:rPr>
          <w:rStyle w:val="Strong"/>
          <w:b w:val="0"/>
          <w:bCs w:val="0"/>
        </w:rPr>
      </w:pPr>
      <w:r w:rsidRPr="00F66DFC">
        <w:rPr>
          <w:rStyle w:val="Strong"/>
          <w:b w:val="0"/>
          <w:bCs w:val="0"/>
        </w:rPr>
        <w:t>Atmosphere</w:t>
      </w:r>
    </w:p>
    <w:p w14:paraId="2AB755F2" w14:textId="77777777" w:rsidR="00F66DFC" w:rsidRDefault="00F66DFC" w:rsidP="00C9053D">
      <w:pPr>
        <w:pStyle w:val="Formquestions"/>
      </w:pPr>
      <w:r>
        <w:rPr>
          <w:rStyle w:val="Strong"/>
        </w:rPr>
        <w:t>The atmosphere in the confined space has been tested:</w:t>
      </w:r>
      <w:sdt>
        <w:sdtPr>
          <w:id w:val="118569069"/>
        </w:sdtPr>
        <w:sdtEndPr/>
        <w:sdtContent>
          <w:r>
            <w:tab/>
          </w:r>
          <w:r>
            <w:sym w:font="Wingdings" w:char="F071"/>
          </w:r>
        </w:sdtContent>
      </w:sdt>
      <w:r>
        <w:t xml:space="preserve"> Yes </w:t>
      </w:r>
      <w:r>
        <w:tab/>
      </w:r>
      <w:r>
        <w:tab/>
      </w:r>
      <w:sdt>
        <w:sdtPr>
          <w:id w:val="118569070"/>
        </w:sdtPr>
        <w:sdtEndPr/>
        <w:sdtContent>
          <w:r>
            <w:sym w:font="Wingdings" w:char="F071"/>
          </w:r>
        </w:sdtContent>
      </w:sdt>
      <w:r>
        <w:t xml:space="preserve"> No</w:t>
      </w:r>
    </w:p>
    <w:p w14:paraId="5668F516" w14:textId="77777777" w:rsidR="00F66DFC" w:rsidRPr="00814D20" w:rsidRDefault="00F66DFC" w:rsidP="00C9053D">
      <w:pPr>
        <w:pStyle w:val="Formquestions"/>
        <w:rPr>
          <w:rStyle w:val="Strong"/>
          <w:rFonts w:eastAsiaTheme="minorHAnsi" w:cstheme="minorBidi"/>
          <w:sz w:val="22"/>
          <w:szCs w:val="24"/>
          <w:lang w:eastAsia="en-US"/>
        </w:rPr>
      </w:pPr>
      <w:r w:rsidRPr="00876694">
        <w:rPr>
          <w:rStyle w:val="Strong"/>
        </w:rPr>
        <w:t>Results of tests:</w:t>
      </w:r>
    </w:p>
    <w:p w14:paraId="138F3479" w14:textId="77777777" w:rsidR="00F66DFC" w:rsidRDefault="00F66DFC" w:rsidP="00C9053D">
      <w:pPr>
        <w:pStyle w:val="Formquestions"/>
      </w:pPr>
      <w:r>
        <w:rPr>
          <w:rStyle w:val="Strong"/>
        </w:rPr>
        <w:t>Oxygen</w:t>
      </w:r>
      <w:r w:rsidRPr="00C956A4">
        <w:rPr>
          <w:rStyle w:val="Strong"/>
        </w:rPr>
        <w:t>:</w:t>
      </w:r>
      <w:r>
        <w:rPr>
          <w:rStyle w:val="Strong"/>
        </w:rPr>
        <w:tab/>
      </w:r>
      <w:r>
        <w:t xml:space="preserve"> </w:t>
      </w:r>
      <w:sdt>
        <w:sdtPr>
          <w:id w:val="522363908"/>
          <w:text/>
        </w:sdtPr>
        <w:sdtEndPr/>
        <w:sdtContent>
          <w:r>
            <w:t>____________________%____________________%____________________%____________________%____________________%____________________%____________________%</w:t>
          </w:r>
        </w:sdtContent>
      </w:sdt>
      <w:r>
        <w:t xml:space="preserve"> </w:t>
      </w:r>
    </w:p>
    <w:p w14:paraId="77DCB383" w14:textId="77777777" w:rsidR="00F66DFC" w:rsidRDefault="00F66DFC" w:rsidP="00C9053D">
      <w:pPr>
        <w:pStyle w:val="Formquestions"/>
      </w:pPr>
      <w:r>
        <w:rPr>
          <w:rStyle w:val="Strong"/>
        </w:rPr>
        <w:t>Flammable gases</w:t>
      </w:r>
      <w:r w:rsidRPr="00C956A4">
        <w:rPr>
          <w:rStyle w:val="Strong"/>
        </w:rPr>
        <w:t>:</w:t>
      </w:r>
      <w:r>
        <w:rPr>
          <w:rStyle w:val="Strong"/>
        </w:rPr>
        <w:tab/>
      </w:r>
      <w:r>
        <w:t xml:space="preserve"> </w:t>
      </w:r>
      <w:sdt>
        <w:sdtPr>
          <w:id w:val="-2062548417"/>
          <w:text/>
        </w:sdtPr>
        <w:sdtEndPr/>
        <w:sdtContent>
          <w:r>
            <w:t>____________________%____________________%____________________%____________________%____________________%____________________%____________________%</w:t>
          </w:r>
        </w:sdtContent>
      </w:sdt>
      <w:r>
        <w:t xml:space="preserve"> LEL</w:t>
      </w:r>
    </w:p>
    <w:p w14:paraId="68DF9336" w14:textId="77777777" w:rsidR="00F66DFC" w:rsidRDefault="00F66DFC" w:rsidP="00C9053D">
      <w:pPr>
        <w:pStyle w:val="Formquestions"/>
      </w:pPr>
    </w:p>
    <w:p w14:paraId="641F6ABD" w14:textId="77777777" w:rsidR="00F66DFC" w:rsidRDefault="00F66DFC" w:rsidP="00C9053D">
      <w:pPr>
        <w:pStyle w:val="Formquestions"/>
      </w:pPr>
      <w:r>
        <w:rPr>
          <w:rStyle w:val="Strong"/>
        </w:rPr>
        <w:t>Other gases</w:t>
      </w:r>
      <w:r w:rsidRPr="00C956A4">
        <w:rPr>
          <w:rStyle w:val="Strong"/>
        </w:rPr>
        <w:t>:</w:t>
      </w:r>
      <w:r>
        <w:rPr>
          <w:rStyle w:val="Strong"/>
        </w:rPr>
        <w:tab/>
      </w:r>
      <w:r>
        <w:t xml:space="preserve"> </w:t>
      </w:r>
      <w:sdt>
        <w:sdtPr>
          <w:id w:val="-1053382777"/>
          <w:text/>
        </w:sdtPr>
        <w:sdtEndPr/>
        <w:sdtContent>
          <w:r>
            <w:t>____________________%____________________%____________________%____________________%____________________%____________________%____________________%</w:t>
          </w:r>
        </w:sdtContent>
      </w:sdt>
      <w:r>
        <w:t xml:space="preserve"> LEL</w:t>
      </w:r>
    </w:p>
    <w:p w14:paraId="244EB29F" w14:textId="77777777" w:rsidR="00F66DFC" w:rsidRPr="00765E37" w:rsidRDefault="00F66DFC" w:rsidP="00C9053D">
      <w:pPr>
        <w:pStyle w:val="Formquestions"/>
        <w:rPr>
          <w:rStyle w:val="Strong"/>
        </w:rPr>
      </w:pPr>
    </w:p>
    <w:p w14:paraId="7A274F0E" w14:textId="77777777" w:rsidR="00F66DFC" w:rsidRDefault="00F66DFC" w:rsidP="00C9053D">
      <w:pPr>
        <w:pStyle w:val="Formquestions"/>
      </w:pPr>
      <w:r>
        <w:rPr>
          <w:rStyle w:val="Strong"/>
        </w:rPr>
        <w:lastRenderedPageBreak/>
        <w:t>Other airborne contaminants</w:t>
      </w:r>
      <w:r w:rsidRPr="00C956A4">
        <w:rPr>
          <w:rStyle w:val="Strong"/>
        </w:rPr>
        <w:t>:</w:t>
      </w:r>
      <w:r>
        <w:rPr>
          <w:rStyle w:val="Strong"/>
        </w:rPr>
        <w:tab/>
      </w:r>
      <w:r>
        <w:t xml:space="preserve"> </w:t>
      </w:r>
      <w:sdt>
        <w:sdtPr>
          <w:id w:val="354544988"/>
          <w:text/>
        </w:sdtPr>
        <w:sdtEndPr/>
        <w:sdtContent>
          <w:r>
            <w:t>________________________________________________________________________________________________________________</w:t>
          </w:r>
        </w:sdtContent>
      </w:sdt>
      <w:r>
        <w:t xml:space="preserve"> ppm (less than</w:t>
      </w:r>
      <w:r>
        <w:tab/>
      </w:r>
      <w:r>
        <w:tab/>
        <w:t>ppm)</w:t>
      </w:r>
    </w:p>
    <w:p w14:paraId="5110CF5C" w14:textId="77777777" w:rsidR="00F66DFC" w:rsidRDefault="00F66DFC" w:rsidP="00C9053D">
      <w:pPr>
        <w:pStyle w:val="Formquestions"/>
      </w:pPr>
      <w:r>
        <w:rPr>
          <w:rStyle w:val="Strong"/>
        </w:rPr>
        <w:tab/>
      </w:r>
      <w:r>
        <w:t xml:space="preserve"> </w:t>
      </w:r>
      <w:sdt>
        <w:sdtPr>
          <w:id w:val="-1301764248"/>
          <w:text/>
        </w:sdtPr>
        <w:sdtEndPr/>
        <w:sdtContent>
          <w:r>
            <w:t>________________________________________________________________________________________________________________</w:t>
          </w:r>
        </w:sdtContent>
      </w:sdt>
      <w:r>
        <w:t xml:space="preserve"> ppm (less than</w:t>
      </w:r>
      <w:r>
        <w:tab/>
      </w:r>
      <w:r>
        <w:tab/>
        <w:t>ppm)</w:t>
      </w:r>
    </w:p>
    <w:p w14:paraId="0CEFDF41" w14:textId="77777777" w:rsidR="00F66DFC" w:rsidRDefault="007C3909" w:rsidP="00C9053D">
      <w:pPr>
        <w:pStyle w:val="Formquestions"/>
        <w:spacing w:line="360" w:lineRule="auto"/>
      </w:pPr>
      <w:sdt>
        <w:sdtPr>
          <w:id w:val="314390807"/>
          <w:text/>
        </w:sdtPr>
        <w:sdtEndPr/>
        <w:sdtContent>
          <w:r w:rsidR="00F66D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9548A7E" w14:textId="77777777" w:rsidR="00F66DFC" w:rsidRDefault="00F66DFC" w:rsidP="00C9053D">
      <w:pPr>
        <w:pStyle w:val="Formquestions"/>
      </w:pPr>
      <w:r>
        <w:br/>
        <w:t>The conditions for entry are as marked below:</w:t>
      </w:r>
    </w:p>
    <w:p w14:paraId="6B51E15B" w14:textId="77777777" w:rsidR="00F66DFC" w:rsidRDefault="00F66DFC" w:rsidP="00C9053D">
      <w:pPr>
        <w:pStyle w:val="Formquestions"/>
        <w:numPr>
          <w:ilvl w:val="0"/>
          <w:numId w:val="28"/>
        </w:numPr>
      </w:pPr>
      <w:r>
        <w:rPr>
          <w:rStyle w:val="Strong"/>
        </w:rPr>
        <w:t>With supplied air breathing apparatus</w:t>
      </w:r>
      <w:r w:rsidRPr="00FD7215">
        <w:rPr>
          <w:rStyle w:val="Strong"/>
        </w:rPr>
        <w:t>:</w:t>
      </w:r>
      <w:r>
        <w:rPr>
          <w:rStyle w:val="Strong"/>
        </w:rPr>
        <w:tab/>
      </w:r>
      <w:r>
        <w:t xml:space="preserve"> </w:t>
      </w:r>
      <w:sdt>
        <w:sdtPr>
          <w:id w:val="1975406303"/>
        </w:sdtPr>
        <w:sdtEndPr/>
        <w:sdtContent>
          <w:r>
            <w:sym w:font="Wingdings" w:char="F071"/>
          </w:r>
        </w:sdtContent>
      </w:sdt>
      <w:r>
        <w:t xml:space="preserve"> Yes </w:t>
      </w:r>
      <w:r>
        <w:tab/>
      </w:r>
      <w:r>
        <w:tab/>
      </w:r>
      <w:sdt>
        <w:sdtPr>
          <w:id w:val="604394150"/>
        </w:sdtPr>
        <w:sdtEndPr/>
        <w:sdtContent>
          <w:r>
            <w:sym w:font="Wingdings" w:char="F071"/>
          </w:r>
        </w:sdtContent>
      </w:sdt>
      <w:r>
        <w:t xml:space="preserve"> No</w:t>
      </w:r>
    </w:p>
    <w:p w14:paraId="3F3F5B3E" w14:textId="77777777" w:rsidR="00F66DFC" w:rsidRDefault="00F66DFC" w:rsidP="00C9053D">
      <w:pPr>
        <w:pStyle w:val="Formquestions"/>
        <w:numPr>
          <w:ilvl w:val="0"/>
          <w:numId w:val="28"/>
        </w:numPr>
      </w:pPr>
      <w:r>
        <w:rPr>
          <w:rStyle w:val="Strong"/>
        </w:rPr>
        <w:t>Without respiratory protection</w:t>
      </w:r>
      <w:r w:rsidRPr="00FD7215">
        <w:rPr>
          <w:rStyle w:val="Strong"/>
        </w:rPr>
        <w:t>:</w:t>
      </w:r>
      <w:r>
        <w:rPr>
          <w:rStyle w:val="Strong"/>
        </w:rPr>
        <w:tab/>
      </w:r>
      <w:r>
        <w:t xml:space="preserve"> </w:t>
      </w:r>
      <w:sdt>
        <w:sdtPr>
          <w:id w:val="849766176"/>
        </w:sdtPr>
        <w:sdtEndPr/>
        <w:sdtContent>
          <w:r>
            <w:sym w:font="Wingdings" w:char="F071"/>
          </w:r>
        </w:sdtContent>
      </w:sdt>
      <w:r>
        <w:t xml:space="preserve"> Yes </w:t>
      </w:r>
      <w:r>
        <w:tab/>
      </w:r>
      <w:r>
        <w:tab/>
      </w:r>
      <w:sdt>
        <w:sdtPr>
          <w:id w:val="-1678801085"/>
        </w:sdtPr>
        <w:sdtEndPr/>
        <w:sdtContent>
          <w:r>
            <w:sym w:font="Wingdings" w:char="F071"/>
          </w:r>
        </w:sdtContent>
      </w:sdt>
      <w:r>
        <w:t xml:space="preserve"> No</w:t>
      </w:r>
    </w:p>
    <w:p w14:paraId="7C9C24AC" w14:textId="77777777" w:rsidR="00F66DFC" w:rsidRDefault="00F66DFC" w:rsidP="00C9053D">
      <w:pPr>
        <w:pStyle w:val="Formquestions"/>
        <w:numPr>
          <w:ilvl w:val="0"/>
          <w:numId w:val="28"/>
        </w:numPr>
      </w:pPr>
      <w:r>
        <w:rPr>
          <w:rStyle w:val="Strong"/>
        </w:rPr>
        <w:t>With escape unit</w:t>
      </w:r>
      <w:r w:rsidRPr="00FD7215">
        <w:rPr>
          <w:rStyle w:val="Strong"/>
        </w:rPr>
        <w:t>:</w:t>
      </w:r>
      <w:r>
        <w:rPr>
          <w:rStyle w:val="Strong"/>
        </w:rPr>
        <w:tab/>
      </w:r>
      <w:r>
        <w:t xml:space="preserve"> </w:t>
      </w:r>
      <w:sdt>
        <w:sdtPr>
          <w:id w:val="1814375152"/>
        </w:sdtPr>
        <w:sdtEndPr/>
        <w:sdtContent>
          <w:r>
            <w:sym w:font="Wingdings" w:char="F071"/>
          </w:r>
        </w:sdtContent>
      </w:sdt>
      <w:r>
        <w:t xml:space="preserve"> Yes </w:t>
      </w:r>
      <w:r>
        <w:tab/>
      </w:r>
      <w:r>
        <w:tab/>
      </w:r>
      <w:sdt>
        <w:sdtPr>
          <w:id w:val="-1687367903"/>
        </w:sdtPr>
        <w:sdtEndPr/>
        <w:sdtContent>
          <w:r>
            <w:sym w:font="Wingdings" w:char="F071"/>
          </w:r>
        </w:sdtContent>
      </w:sdt>
      <w:r>
        <w:t xml:space="preserve"> No</w:t>
      </w:r>
    </w:p>
    <w:p w14:paraId="0D37E1CF" w14:textId="77777777" w:rsidR="00F66DFC" w:rsidRPr="000E5565" w:rsidRDefault="00F66DFC" w:rsidP="00C9053D">
      <w:pPr>
        <w:pStyle w:val="Formquestions"/>
        <w:rPr>
          <w:b/>
        </w:rPr>
      </w:pPr>
      <w:r>
        <w:rPr>
          <w:b/>
        </w:rPr>
        <w:t>Hot work</w:t>
      </w:r>
    </w:p>
    <w:p w14:paraId="33DE7779" w14:textId="77777777" w:rsidR="00F66DFC" w:rsidRDefault="00F66DFC" w:rsidP="00C9053D">
      <w:pPr>
        <w:pStyle w:val="Formquestions"/>
      </w:pPr>
      <w:r>
        <w:rPr>
          <w:rStyle w:val="Strong"/>
        </w:rPr>
        <w:t>Area clear of all combustibles including atmosphere</w:t>
      </w:r>
      <w:r w:rsidRPr="00FD7215">
        <w:rPr>
          <w:rStyle w:val="Strong"/>
        </w:rPr>
        <w:t>:</w:t>
      </w:r>
      <w:r>
        <w:rPr>
          <w:rStyle w:val="Strong"/>
        </w:rPr>
        <w:tab/>
      </w:r>
      <w:r>
        <w:t xml:space="preserve"> </w:t>
      </w:r>
      <w:sdt>
        <w:sdtPr>
          <w:id w:val="-713655189"/>
        </w:sdtPr>
        <w:sdtEndPr/>
        <w:sdtContent>
          <w:r>
            <w:sym w:font="Wingdings" w:char="F071"/>
          </w:r>
        </w:sdtContent>
      </w:sdt>
      <w:r>
        <w:t xml:space="preserve"> Yes </w:t>
      </w:r>
      <w:r>
        <w:tab/>
      </w:r>
      <w:r>
        <w:tab/>
      </w:r>
      <w:sdt>
        <w:sdtPr>
          <w:id w:val="1783223662"/>
        </w:sdtPr>
        <w:sdtEndPr/>
        <w:sdtContent>
          <w:r>
            <w:sym w:font="Wingdings" w:char="F071"/>
          </w:r>
        </w:sdtContent>
      </w:sdt>
      <w:r>
        <w:t xml:space="preserve"> No</w:t>
      </w:r>
    </w:p>
    <w:p w14:paraId="789A3C6A" w14:textId="77777777" w:rsidR="00F66DFC" w:rsidRDefault="00F66DFC" w:rsidP="00C9053D">
      <w:pPr>
        <w:spacing w:after="200" w:line="276" w:lineRule="auto"/>
        <w:contextualSpacing w:val="0"/>
        <w:rPr>
          <w:rStyle w:val="Strong"/>
          <w:rFonts w:eastAsia="Times New Roman" w:cs="Times New Roman"/>
          <w:sz w:val="20"/>
          <w:szCs w:val="20"/>
          <w:lang w:eastAsia="en-AU"/>
        </w:rPr>
      </w:pPr>
      <w:r>
        <w:rPr>
          <w:rStyle w:val="Strong"/>
        </w:rPr>
        <w:br w:type="page"/>
      </w:r>
    </w:p>
    <w:p w14:paraId="500C9815" w14:textId="77777777" w:rsidR="00F66DFC" w:rsidRDefault="00F66DFC" w:rsidP="00C9053D">
      <w:pPr>
        <w:pStyle w:val="Formquestions"/>
        <w:spacing w:line="360" w:lineRule="auto"/>
      </w:pPr>
      <w:r>
        <w:rPr>
          <w:rStyle w:val="Strong"/>
        </w:rPr>
        <w:lastRenderedPageBreak/>
        <w:t>Type of appropriate fire prevention equipment available</w:t>
      </w:r>
      <w:r w:rsidRPr="00C956A4">
        <w:rPr>
          <w:rStyle w:val="Strong"/>
        </w:rPr>
        <w:t>:</w:t>
      </w:r>
      <w:r>
        <w:t xml:space="preserve"> </w:t>
      </w:r>
      <w:sdt>
        <w:sdtPr>
          <w:id w:val="-1906899962"/>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0E3334EC" w14:textId="77777777" w:rsidR="00F66DFC" w:rsidRDefault="00F66DFC" w:rsidP="00C9053D">
      <w:pPr>
        <w:pStyle w:val="Formquestions"/>
      </w:pPr>
      <w:r>
        <w:rPr>
          <w:rStyle w:val="Strong"/>
        </w:rPr>
        <w:t>Suitable access and exit</w:t>
      </w:r>
      <w:r w:rsidRPr="00FD7215">
        <w:rPr>
          <w:rStyle w:val="Strong"/>
        </w:rPr>
        <w:t>:</w:t>
      </w:r>
      <w:r>
        <w:rPr>
          <w:rStyle w:val="Strong"/>
        </w:rPr>
        <w:tab/>
      </w:r>
      <w:r>
        <w:t xml:space="preserve"> </w:t>
      </w:r>
      <w:sdt>
        <w:sdtPr>
          <w:id w:val="-1315722080"/>
        </w:sdtPr>
        <w:sdtEndPr/>
        <w:sdtContent>
          <w:r>
            <w:sym w:font="Wingdings" w:char="F071"/>
          </w:r>
        </w:sdtContent>
      </w:sdt>
      <w:r>
        <w:t xml:space="preserve"> Yes </w:t>
      </w:r>
      <w:r>
        <w:tab/>
      </w:r>
      <w:r>
        <w:tab/>
      </w:r>
      <w:sdt>
        <w:sdtPr>
          <w:id w:val="-709097466"/>
        </w:sdtPr>
        <w:sdtEndPr/>
        <w:sdtContent>
          <w:r>
            <w:sym w:font="Wingdings" w:char="F071"/>
          </w:r>
        </w:sdtContent>
      </w:sdt>
      <w:r>
        <w:t xml:space="preserve"> No</w:t>
      </w:r>
    </w:p>
    <w:p w14:paraId="5D820CA9" w14:textId="77777777" w:rsidR="00F66DFC" w:rsidRDefault="00F66DFC" w:rsidP="00C9053D">
      <w:pPr>
        <w:pStyle w:val="Formquestions"/>
      </w:pPr>
      <w:r>
        <w:rPr>
          <w:rStyle w:val="Strong"/>
        </w:rPr>
        <w:t>Hot work is permitted</w:t>
      </w:r>
      <w:r w:rsidRPr="00FD7215">
        <w:rPr>
          <w:rStyle w:val="Strong"/>
        </w:rPr>
        <w:t>:</w:t>
      </w:r>
      <w:r>
        <w:rPr>
          <w:rStyle w:val="Strong"/>
        </w:rPr>
        <w:tab/>
      </w:r>
      <w:r>
        <w:t xml:space="preserve"> </w:t>
      </w:r>
      <w:sdt>
        <w:sdtPr>
          <w:id w:val="499162343"/>
        </w:sdtPr>
        <w:sdtEndPr/>
        <w:sdtContent>
          <w:r>
            <w:sym w:font="Wingdings" w:char="F071"/>
          </w:r>
        </w:sdtContent>
      </w:sdt>
      <w:r>
        <w:t xml:space="preserve"> Yes </w:t>
      </w:r>
      <w:r>
        <w:tab/>
      </w:r>
      <w:r>
        <w:tab/>
      </w:r>
      <w:sdt>
        <w:sdtPr>
          <w:id w:val="-1590151854"/>
        </w:sdtPr>
        <w:sdtEndPr/>
        <w:sdtContent>
          <w:r>
            <w:sym w:font="Wingdings" w:char="F071"/>
          </w:r>
        </w:sdtContent>
      </w:sdt>
      <w:r>
        <w:t xml:space="preserve"> No</w:t>
      </w:r>
    </w:p>
    <w:p w14:paraId="612CA1CF" w14:textId="77777777" w:rsidR="00F66DFC" w:rsidRDefault="00F66DFC" w:rsidP="00C9053D">
      <w:pPr>
        <w:pStyle w:val="Formquestions"/>
      </w:pPr>
      <w:r>
        <w:rPr>
          <w:rStyle w:val="Strong"/>
        </w:rPr>
        <w:t>&lt; 5% LEL</w:t>
      </w:r>
      <w:r w:rsidRPr="00FD7215">
        <w:rPr>
          <w:rStyle w:val="Strong"/>
        </w:rPr>
        <w:t>:</w:t>
      </w:r>
      <w:r>
        <w:rPr>
          <w:rStyle w:val="Strong"/>
        </w:rPr>
        <w:tab/>
      </w:r>
      <w:r>
        <w:t xml:space="preserve"> </w:t>
      </w:r>
      <w:sdt>
        <w:sdtPr>
          <w:id w:val="-947856113"/>
        </w:sdtPr>
        <w:sdtEndPr/>
        <w:sdtContent>
          <w:r>
            <w:sym w:font="Wingdings" w:char="F071"/>
          </w:r>
        </w:sdtContent>
      </w:sdt>
      <w:r>
        <w:t xml:space="preserve"> Yes </w:t>
      </w:r>
      <w:r>
        <w:tab/>
      </w:r>
      <w:r>
        <w:tab/>
      </w:r>
      <w:sdt>
        <w:sdtPr>
          <w:id w:val="-482627243"/>
        </w:sdtPr>
        <w:sdtEndPr/>
        <w:sdtContent>
          <w:r>
            <w:sym w:font="Wingdings" w:char="F071"/>
          </w:r>
        </w:sdtContent>
      </w:sdt>
      <w:r>
        <w:t xml:space="preserve"> No</w:t>
      </w:r>
    </w:p>
    <w:p w14:paraId="08486A0E" w14:textId="77777777" w:rsidR="00F66DFC" w:rsidRPr="00F66DFC" w:rsidRDefault="00F66DFC" w:rsidP="00C9053D">
      <w:pPr>
        <w:pStyle w:val="SWAHeading3"/>
      </w:pPr>
      <w:r w:rsidRPr="00F66DFC">
        <w:t>Personal protective equipment</w:t>
      </w:r>
    </w:p>
    <w:p w14:paraId="5D19451F" w14:textId="77777777" w:rsidR="00F66DFC" w:rsidRDefault="00F66DFC" w:rsidP="00C9053D">
      <w:pPr>
        <w:pStyle w:val="Formquestions"/>
      </w:pPr>
      <w:r>
        <w:t>The following safety equipment must be worn:</w:t>
      </w:r>
    </w:p>
    <w:p w14:paraId="2D7D8C48" w14:textId="77777777" w:rsidR="00F66DFC" w:rsidRDefault="00F66DFC" w:rsidP="00C9053D">
      <w:pPr>
        <w:pStyle w:val="Formquestions"/>
        <w:rPr>
          <w:b/>
        </w:rPr>
      </w:pPr>
      <w:r>
        <w:rPr>
          <w:b/>
        </w:rPr>
        <w:t xml:space="preserve">Type: </w:t>
      </w:r>
    </w:p>
    <w:p w14:paraId="447B6DB6" w14:textId="77777777" w:rsidR="00F66DFC" w:rsidRDefault="00F66DFC" w:rsidP="00C9053D">
      <w:pPr>
        <w:pStyle w:val="Formquestions"/>
      </w:pPr>
      <w:r>
        <w:rPr>
          <w:rStyle w:val="Strong"/>
        </w:rPr>
        <w:t>Respiratory protection</w:t>
      </w:r>
      <w:r w:rsidRPr="00C956A4">
        <w:rPr>
          <w:rStyle w:val="Strong"/>
        </w:rPr>
        <w:t>:</w:t>
      </w:r>
      <w:r>
        <w:t xml:space="preserve"> </w:t>
      </w:r>
      <w:sdt>
        <w:sdtPr>
          <w:id w:val="-1202473557"/>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E2CCADD" w14:textId="77777777" w:rsidR="00F66DFC" w:rsidRDefault="00F66DFC" w:rsidP="00C9053D">
      <w:pPr>
        <w:pStyle w:val="Formquestions"/>
      </w:pPr>
      <w:r>
        <w:rPr>
          <w:rStyle w:val="Strong"/>
        </w:rPr>
        <w:t>Harness/lifelines</w:t>
      </w:r>
      <w:r w:rsidRPr="00C956A4">
        <w:rPr>
          <w:rStyle w:val="Strong"/>
        </w:rPr>
        <w:t>:</w:t>
      </w:r>
      <w:r>
        <w:t xml:space="preserve"> </w:t>
      </w:r>
      <w:sdt>
        <w:sdtPr>
          <w:id w:val="1189640572"/>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76F61C5" w14:textId="77777777" w:rsidR="00F66DFC" w:rsidRDefault="00F66DFC" w:rsidP="00C9053D">
      <w:pPr>
        <w:pStyle w:val="Formquestions"/>
      </w:pPr>
      <w:r>
        <w:rPr>
          <w:rStyle w:val="Strong"/>
        </w:rPr>
        <w:t>Eye protection</w:t>
      </w:r>
      <w:r w:rsidRPr="00C956A4">
        <w:rPr>
          <w:rStyle w:val="Strong"/>
        </w:rPr>
        <w:t>:</w:t>
      </w:r>
      <w:r>
        <w:t xml:space="preserve"> </w:t>
      </w:r>
      <w:sdt>
        <w:sdtPr>
          <w:id w:val="-818428255"/>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706821A" w14:textId="77777777" w:rsidR="00F66DFC" w:rsidRDefault="00F66DFC" w:rsidP="00C9053D">
      <w:pPr>
        <w:pStyle w:val="Formquestions"/>
        <w:keepNext/>
        <w:rPr>
          <w:rStyle w:val="Strong"/>
        </w:rPr>
      </w:pPr>
    </w:p>
    <w:p w14:paraId="4FBA20D9" w14:textId="77777777" w:rsidR="00F66DFC" w:rsidRDefault="00F66DFC" w:rsidP="00C9053D">
      <w:pPr>
        <w:pStyle w:val="Formquestions"/>
        <w:keepNext/>
      </w:pPr>
      <w:r>
        <w:rPr>
          <w:rStyle w:val="Strong"/>
        </w:rPr>
        <w:t>Hand protection</w:t>
      </w:r>
      <w:r w:rsidRPr="00C956A4">
        <w:rPr>
          <w:rStyle w:val="Strong"/>
        </w:rPr>
        <w:t>:</w:t>
      </w:r>
      <w:r>
        <w:t xml:space="preserve"> </w:t>
      </w:r>
      <w:sdt>
        <w:sdtPr>
          <w:id w:val="1017040221"/>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28AF2FC" w14:textId="77777777" w:rsidR="00F66DFC" w:rsidRDefault="00F66DFC" w:rsidP="00C9053D">
      <w:pPr>
        <w:pStyle w:val="Formquestions"/>
      </w:pPr>
      <w:r>
        <w:rPr>
          <w:rStyle w:val="Strong"/>
        </w:rPr>
        <w:t>Footwear</w:t>
      </w:r>
      <w:r w:rsidRPr="00C956A4">
        <w:rPr>
          <w:rStyle w:val="Strong"/>
        </w:rPr>
        <w:t>:</w:t>
      </w:r>
      <w:r>
        <w:t xml:space="preserve"> </w:t>
      </w:r>
      <w:sdt>
        <w:sdtPr>
          <w:id w:val="-116759533"/>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7987255" w14:textId="77777777" w:rsidR="00F66DFC" w:rsidRDefault="00F66DFC" w:rsidP="00C9053D">
      <w:pPr>
        <w:pStyle w:val="Formquestions"/>
      </w:pPr>
      <w:r>
        <w:rPr>
          <w:rStyle w:val="Strong"/>
        </w:rPr>
        <w:t>Protective clothing</w:t>
      </w:r>
      <w:r w:rsidRPr="00C956A4">
        <w:rPr>
          <w:rStyle w:val="Strong"/>
        </w:rPr>
        <w:t>:</w:t>
      </w:r>
      <w:r>
        <w:t xml:space="preserve"> </w:t>
      </w:r>
      <w:sdt>
        <w:sdtPr>
          <w:id w:val="-846480576"/>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E66F6FA" w14:textId="77777777" w:rsidR="00F66DFC" w:rsidRDefault="00F66DFC" w:rsidP="00C9053D">
      <w:pPr>
        <w:pStyle w:val="Formquestions"/>
      </w:pPr>
      <w:r>
        <w:rPr>
          <w:rStyle w:val="Strong"/>
        </w:rPr>
        <w:t>Hearing protectors</w:t>
      </w:r>
      <w:r w:rsidRPr="00C956A4">
        <w:rPr>
          <w:rStyle w:val="Strong"/>
        </w:rPr>
        <w:t>:</w:t>
      </w:r>
      <w:r>
        <w:t xml:space="preserve"> </w:t>
      </w:r>
      <w:sdt>
        <w:sdtPr>
          <w:id w:val="-995960583"/>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F1DB554" w14:textId="77777777" w:rsidR="00F66DFC" w:rsidRDefault="00F66DFC" w:rsidP="00C9053D">
      <w:pPr>
        <w:pStyle w:val="Formquestions"/>
      </w:pPr>
      <w:r>
        <w:rPr>
          <w:rStyle w:val="Strong"/>
        </w:rPr>
        <w:t>Safety helmet</w:t>
      </w:r>
      <w:r w:rsidRPr="00C956A4">
        <w:rPr>
          <w:rStyle w:val="Strong"/>
        </w:rPr>
        <w:t>:</w:t>
      </w:r>
      <w:r>
        <w:t xml:space="preserve"> </w:t>
      </w:r>
      <w:sdt>
        <w:sdtPr>
          <w:id w:val="-653836176"/>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1C22F8F" w14:textId="77777777" w:rsidR="00F66DFC" w:rsidRDefault="00F66DFC" w:rsidP="00C9053D">
      <w:pPr>
        <w:pStyle w:val="Formquestions"/>
      </w:pPr>
      <w:r>
        <w:rPr>
          <w:rStyle w:val="Strong"/>
        </w:rPr>
        <w:t>Communication equipment</w:t>
      </w:r>
      <w:r w:rsidRPr="00C956A4">
        <w:rPr>
          <w:rStyle w:val="Strong"/>
        </w:rPr>
        <w:t>:</w:t>
      </w:r>
      <w:r>
        <w:t xml:space="preserve"> </w:t>
      </w:r>
      <w:sdt>
        <w:sdtPr>
          <w:id w:val="-1782413601"/>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1A744D5" w14:textId="77777777" w:rsidR="00F66DFC" w:rsidRDefault="00F66DFC" w:rsidP="00C9053D">
      <w:pPr>
        <w:pStyle w:val="Formquestions"/>
      </w:pPr>
      <w:r w:rsidRPr="0021306E">
        <w:rPr>
          <w:rStyle w:val="Strong"/>
        </w:rPr>
        <w:t>Other</w:t>
      </w:r>
      <w:r w:rsidRPr="00C956A4">
        <w:rPr>
          <w:rStyle w:val="Strong"/>
        </w:rPr>
        <w:t>:</w:t>
      </w:r>
      <w:r>
        <w:t xml:space="preserve"> </w:t>
      </w:r>
      <w:sdt>
        <w:sdtPr>
          <w:id w:val="434793964"/>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9088EF2" w14:textId="77777777" w:rsidR="00F66DFC" w:rsidRPr="001E3B67" w:rsidRDefault="00F66DFC" w:rsidP="00C9053D">
      <w:pPr>
        <w:pStyle w:val="Formquestions"/>
      </w:pPr>
    </w:p>
    <w:p w14:paraId="0860C584" w14:textId="77777777" w:rsidR="00F66DFC" w:rsidRPr="00F66DFC" w:rsidRDefault="00F66DFC" w:rsidP="00C9053D">
      <w:pPr>
        <w:pStyle w:val="SWAHeading3"/>
      </w:pPr>
      <w:r w:rsidRPr="00F66DFC">
        <w:t>Other Precautions</w:t>
      </w:r>
    </w:p>
    <w:p w14:paraId="03860624" w14:textId="77777777" w:rsidR="00F66DFC" w:rsidRDefault="00F66DFC" w:rsidP="00C9053D">
      <w:pPr>
        <w:pStyle w:val="Formquestions"/>
      </w:pPr>
      <w:r>
        <w:rPr>
          <w:rStyle w:val="Strong"/>
        </w:rPr>
        <w:t>Warning notices/barricades</w:t>
      </w:r>
      <w:r w:rsidRPr="00FD7215">
        <w:rPr>
          <w:rStyle w:val="Strong"/>
        </w:rPr>
        <w:t>:</w:t>
      </w:r>
      <w:r>
        <w:rPr>
          <w:rStyle w:val="Strong"/>
        </w:rPr>
        <w:tab/>
      </w:r>
      <w:r>
        <w:t xml:space="preserve"> </w:t>
      </w:r>
      <w:sdt>
        <w:sdtPr>
          <w:id w:val="-2132390909"/>
        </w:sdtPr>
        <w:sdtEndPr/>
        <w:sdtContent>
          <w:r>
            <w:sym w:font="Wingdings" w:char="F071"/>
          </w:r>
        </w:sdtContent>
      </w:sdt>
      <w:r>
        <w:t xml:space="preserve"> Yes </w:t>
      </w:r>
      <w:r>
        <w:tab/>
      </w:r>
      <w:r>
        <w:tab/>
      </w:r>
      <w:sdt>
        <w:sdtPr>
          <w:id w:val="1983656180"/>
        </w:sdtPr>
        <w:sdtEndPr/>
        <w:sdtContent>
          <w:r>
            <w:sym w:font="Wingdings" w:char="F071"/>
          </w:r>
        </w:sdtContent>
      </w:sdt>
      <w:r>
        <w:t xml:space="preserve"> No</w:t>
      </w:r>
    </w:p>
    <w:p w14:paraId="47A6347F" w14:textId="77777777" w:rsidR="00F66DFC" w:rsidRDefault="00F66DFC" w:rsidP="00C9053D">
      <w:pPr>
        <w:pStyle w:val="Formquestions"/>
      </w:pPr>
      <w:r>
        <w:rPr>
          <w:rStyle w:val="Strong"/>
        </w:rPr>
        <w:t>All persons have been trained</w:t>
      </w:r>
      <w:r w:rsidRPr="00FD7215">
        <w:rPr>
          <w:rStyle w:val="Strong"/>
        </w:rPr>
        <w:t>:</w:t>
      </w:r>
      <w:r>
        <w:rPr>
          <w:rStyle w:val="Strong"/>
        </w:rPr>
        <w:tab/>
      </w:r>
      <w:r>
        <w:t xml:space="preserve"> </w:t>
      </w:r>
      <w:sdt>
        <w:sdtPr>
          <w:id w:val="1373651354"/>
        </w:sdtPr>
        <w:sdtEndPr/>
        <w:sdtContent>
          <w:r>
            <w:sym w:font="Wingdings" w:char="F071"/>
          </w:r>
        </w:sdtContent>
      </w:sdt>
      <w:r>
        <w:t xml:space="preserve"> Yes </w:t>
      </w:r>
      <w:r>
        <w:tab/>
      </w:r>
      <w:r>
        <w:tab/>
      </w:r>
      <w:sdt>
        <w:sdtPr>
          <w:id w:val="303278616"/>
        </w:sdtPr>
        <w:sdtEndPr/>
        <w:sdtContent>
          <w:r>
            <w:sym w:font="Wingdings" w:char="F071"/>
          </w:r>
        </w:sdtContent>
      </w:sdt>
      <w:r>
        <w:t xml:space="preserve"> No</w:t>
      </w:r>
    </w:p>
    <w:p w14:paraId="4E38C66D" w14:textId="77777777" w:rsidR="00F66DFC" w:rsidRDefault="00F66DFC" w:rsidP="00C9053D">
      <w:pPr>
        <w:pStyle w:val="Formquestions"/>
      </w:pPr>
      <w:r>
        <w:rPr>
          <w:rStyle w:val="Strong"/>
        </w:rPr>
        <w:t>Is continual air monitoring required</w:t>
      </w:r>
      <w:r w:rsidRPr="00FD7215">
        <w:rPr>
          <w:rStyle w:val="Strong"/>
        </w:rPr>
        <w:t>:</w:t>
      </w:r>
      <w:r>
        <w:rPr>
          <w:rStyle w:val="Strong"/>
        </w:rPr>
        <w:tab/>
      </w:r>
      <w:r>
        <w:t xml:space="preserve"> </w:t>
      </w:r>
      <w:sdt>
        <w:sdtPr>
          <w:id w:val="-984697307"/>
        </w:sdtPr>
        <w:sdtEndPr/>
        <w:sdtContent>
          <w:r>
            <w:sym w:font="Wingdings" w:char="F071"/>
          </w:r>
        </w:sdtContent>
      </w:sdt>
      <w:r>
        <w:t xml:space="preserve"> Yes </w:t>
      </w:r>
      <w:r>
        <w:tab/>
      </w:r>
      <w:r>
        <w:tab/>
      </w:r>
      <w:sdt>
        <w:sdtPr>
          <w:id w:val="215782635"/>
        </w:sdtPr>
        <w:sdtEndPr/>
        <w:sdtContent>
          <w:r>
            <w:sym w:font="Wingdings" w:char="F071"/>
          </w:r>
        </w:sdtContent>
      </w:sdt>
      <w:r>
        <w:t xml:space="preserve"> No</w:t>
      </w:r>
    </w:p>
    <w:p w14:paraId="732118B7" w14:textId="77777777" w:rsidR="00F66DFC" w:rsidRDefault="007C3909" w:rsidP="00C9053D">
      <w:pPr>
        <w:pStyle w:val="Formquestions"/>
        <w:spacing w:line="360" w:lineRule="auto"/>
      </w:pPr>
      <w:sdt>
        <w:sdtPr>
          <w:id w:val="-854574810"/>
          <w:text/>
        </w:sdtPr>
        <w:sdtEndPr/>
        <w:sdtContent>
          <w:r w:rsidR="00F66D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7BE0B81" w14:textId="77777777" w:rsidR="00F66DFC" w:rsidRDefault="00F66DFC" w:rsidP="00C9053D">
      <w:pPr>
        <w:pStyle w:val="Formquestions"/>
        <w:rPr>
          <w:b/>
        </w:rPr>
      </w:pPr>
      <w:r>
        <w:rPr>
          <w:b/>
        </w:rPr>
        <w:t>Emergency response</w:t>
      </w:r>
    </w:p>
    <w:p w14:paraId="30CC4AC7" w14:textId="77777777" w:rsidR="00F66DFC" w:rsidRDefault="00F66DFC" w:rsidP="00C9053D">
      <w:pPr>
        <w:pStyle w:val="Formquestions"/>
      </w:pPr>
      <w:r>
        <w:t xml:space="preserve">Procedures/Equipment </w:t>
      </w:r>
    </w:p>
    <w:p w14:paraId="285D71E3" w14:textId="77777777" w:rsidR="00F66DFC" w:rsidRDefault="007C3909" w:rsidP="00C9053D">
      <w:pPr>
        <w:pStyle w:val="Formquestions"/>
        <w:spacing w:line="360" w:lineRule="auto"/>
      </w:pPr>
      <w:sdt>
        <w:sdtPr>
          <w:id w:val="34868584"/>
          <w:text/>
        </w:sdtPr>
        <w:sdtEndPr/>
        <w:sdtContent>
          <w:r w:rsidR="00F66D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66DFC">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3E6D0C8" w14:textId="77777777" w:rsidR="00F66DFC" w:rsidRDefault="00F66DFC" w:rsidP="00C9053D">
      <w:pPr>
        <w:pStyle w:val="Formquestions"/>
      </w:pPr>
      <w:r>
        <w:rPr>
          <w:b/>
        </w:rPr>
        <w:t xml:space="preserve">Stand-by person </w:t>
      </w:r>
      <w:sdt>
        <w:sdtPr>
          <w:id w:val="907354379"/>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68E44EC9" w14:textId="77777777" w:rsidR="00F66DFC" w:rsidRDefault="00F66DFC" w:rsidP="00C9053D">
      <w:pPr>
        <w:pStyle w:val="Formquestions"/>
      </w:pPr>
      <w:r>
        <w:t>Stand-by personnel requirements</w:t>
      </w:r>
    </w:p>
    <w:p w14:paraId="19AF75D3" w14:textId="77777777" w:rsidR="00F66DFC" w:rsidRPr="0021306E" w:rsidRDefault="007C3909" w:rsidP="00C9053D">
      <w:pPr>
        <w:pStyle w:val="Formquestions"/>
        <w:spacing w:line="360" w:lineRule="auto"/>
        <w:rPr>
          <w:b/>
        </w:rPr>
      </w:pPr>
      <w:sdt>
        <w:sdtPr>
          <w:id w:val="1917282094"/>
          <w:text/>
        </w:sdtPr>
        <w:sdtEndPr/>
        <w:sdtContent>
          <w:r w:rsidR="00F66D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B47DC57" w14:textId="77777777" w:rsidR="00F66DFC" w:rsidRPr="000A664C" w:rsidRDefault="00F66DFC" w:rsidP="00C9053D">
      <w:pPr>
        <w:pStyle w:val="Formquestions"/>
      </w:pPr>
    </w:p>
    <w:p w14:paraId="0EDCFAC2" w14:textId="77777777" w:rsidR="00F66DFC" w:rsidRDefault="00F66DFC" w:rsidP="00C9053D">
      <w:pPr>
        <w:spacing w:after="200" w:line="276" w:lineRule="auto"/>
        <w:contextualSpacing w:val="0"/>
        <w:rPr>
          <w:rFonts w:eastAsia="Times New Roman" w:cs="Times New Roman"/>
          <w:b/>
          <w:color w:val="AF1E2D"/>
          <w:lang w:eastAsia="en-AU"/>
        </w:rPr>
      </w:pPr>
      <w:r>
        <w:br w:type="page"/>
      </w:r>
    </w:p>
    <w:p w14:paraId="4E8C8F69" w14:textId="77777777" w:rsidR="00F66DFC" w:rsidRPr="009A7DEF" w:rsidRDefault="00F66DFC" w:rsidP="00012A84">
      <w:pPr>
        <w:pStyle w:val="SWAHeading2"/>
        <w:numPr>
          <w:ilvl w:val="0"/>
          <w:numId w:val="0"/>
        </w:numPr>
        <w:ind w:left="720" w:hanging="720"/>
      </w:pPr>
      <w:bookmarkStart w:id="111" w:name="_Toc180152239"/>
      <w:bookmarkStart w:id="112" w:name="_Toc181777549"/>
      <w:r>
        <w:lastRenderedPageBreak/>
        <w:t>Authority to enter</w:t>
      </w:r>
      <w:bookmarkEnd w:id="111"/>
      <w:bookmarkEnd w:id="112"/>
    </w:p>
    <w:p w14:paraId="01668C0F" w14:textId="77777777" w:rsidR="00F66DFC" w:rsidRDefault="00F66DFC" w:rsidP="00C9053D">
      <w:pPr>
        <w:pStyle w:val="Formquestions"/>
        <w:rPr>
          <w:rStyle w:val="Strong"/>
          <w:b w:val="0"/>
          <w:color w:val="AF1E2D"/>
          <w:sz w:val="22"/>
          <w:szCs w:val="24"/>
        </w:rPr>
      </w:pPr>
      <w:r>
        <w:rPr>
          <w:rStyle w:val="Strong"/>
          <w:i/>
        </w:rPr>
        <w:t xml:space="preserve">The control measures and precautions appropriate for the safe entry and execution of the work in the confined space have been implemented and persons required to work in the confined space have been advised of and understand the requirements of this written authority. </w:t>
      </w:r>
    </w:p>
    <w:p w14:paraId="5617D7EA" w14:textId="77777777" w:rsidR="00F66DFC" w:rsidRPr="0031250E" w:rsidRDefault="00F66DFC" w:rsidP="00C9053D">
      <w:pPr>
        <w:pStyle w:val="Formquestions"/>
        <w:rPr>
          <w:rStyle w:val="Strong"/>
        </w:rPr>
      </w:pPr>
    </w:p>
    <w:p w14:paraId="6BC31C40" w14:textId="77777777" w:rsidR="00F66DFC" w:rsidRDefault="00F66DFC" w:rsidP="00C9053D">
      <w:pPr>
        <w:pStyle w:val="Formquestions"/>
      </w:pPr>
      <w:r>
        <w:t xml:space="preserve">Signed (person in direct control): </w:t>
      </w:r>
      <w:r>
        <w:rPr>
          <w:b/>
        </w:rPr>
        <w:t xml:space="preserve"> </w:t>
      </w:r>
      <w:sdt>
        <w:sdtPr>
          <w:id w:val="-282190038"/>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371FAC4D" w14:textId="77777777" w:rsidR="00F66DFC" w:rsidRPr="0031250E" w:rsidRDefault="00F66DFC" w:rsidP="00C9053D">
      <w:pPr>
        <w:pStyle w:val="Formquestions"/>
        <w:tabs>
          <w:tab w:val="clear" w:pos="4536"/>
          <w:tab w:val="left" w:pos="1560"/>
        </w:tabs>
        <w:rPr>
          <w:rStyle w:val="Strong"/>
        </w:rPr>
      </w:pPr>
      <w:r>
        <w:t xml:space="preserve">Date: </w:t>
      </w:r>
      <w:sdt>
        <w:sdtPr>
          <w:id w:val="1845443218"/>
          <w:text/>
        </w:sdtPr>
        <w:sdtEndPr/>
        <w:sdtContent>
          <w:r>
            <w:t>___________________________________________________________________________________________</w:t>
          </w:r>
        </w:sdtContent>
      </w:sdt>
      <w:r>
        <w:tab/>
        <w:t xml:space="preserve">Time: </w:t>
      </w:r>
      <w:sdt>
        <w:sdtPr>
          <w:id w:val="692273631"/>
          <w:text/>
        </w:sdtPr>
        <w:sdtEndPr/>
        <w:sdtContent>
          <w:r>
            <w:t>___________________________________________________________________________________________</w:t>
          </w:r>
        </w:sdtContent>
      </w:sdt>
    </w:p>
    <w:p w14:paraId="5521D2EC" w14:textId="77777777" w:rsidR="00F66DFC" w:rsidRDefault="00F66DFC" w:rsidP="00C9053D">
      <w:pPr>
        <w:pStyle w:val="Formquestions"/>
        <w:rPr>
          <w:rStyle w:val="Strong"/>
        </w:rPr>
      </w:pPr>
    </w:p>
    <w:p w14:paraId="0DA5967B" w14:textId="77777777" w:rsidR="00F66DFC" w:rsidRDefault="00F66DFC" w:rsidP="00C9053D">
      <w:pPr>
        <w:pStyle w:val="Formquestions"/>
      </w:pPr>
      <w:r>
        <w:t xml:space="preserve">This written authority is valid until: </w:t>
      </w:r>
      <w:r>
        <w:rPr>
          <w:b/>
        </w:rPr>
        <w:t xml:space="preserve"> </w:t>
      </w:r>
      <w:sdt>
        <w:sdtPr>
          <w:id w:val="446275494"/>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248AB1FF" w14:textId="77777777" w:rsidR="00F66DFC" w:rsidRDefault="00F66DFC" w:rsidP="00C9053D">
      <w:pPr>
        <w:pStyle w:val="Formquestions"/>
        <w:tabs>
          <w:tab w:val="clear" w:pos="4536"/>
        </w:tabs>
      </w:pPr>
      <w:r>
        <w:t xml:space="preserve">Date: </w:t>
      </w:r>
      <w:sdt>
        <w:sdtPr>
          <w:id w:val="120664551"/>
          <w:text/>
        </w:sdtPr>
        <w:sdtEndPr/>
        <w:sdtContent>
          <w:r>
            <w:t>___________________________________________________________________________________________</w:t>
          </w:r>
        </w:sdtContent>
      </w:sdt>
      <w:r>
        <w:tab/>
        <w:t xml:space="preserve">Time: </w:t>
      </w:r>
      <w:sdt>
        <w:sdtPr>
          <w:id w:val="-1297599008"/>
          <w:text/>
        </w:sdtPr>
        <w:sdtEndPr/>
        <w:sdtContent>
          <w:r>
            <w:t>___________________________________________________________________________________________</w:t>
          </w:r>
        </w:sdtContent>
      </w:sdt>
    </w:p>
    <w:p w14:paraId="77DB37C9" w14:textId="77777777" w:rsidR="00F66DFC" w:rsidRDefault="00F66DFC" w:rsidP="00C9053D">
      <w:pPr>
        <w:contextualSpacing w:val="0"/>
        <w:rPr>
          <w:rFonts w:eastAsia="Times New Roman" w:cs="Times New Roman"/>
          <w:sz w:val="20"/>
          <w:szCs w:val="20"/>
          <w:lang w:eastAsia="en-AU"/>
        </w:rPr>
      </w:pPr>
      <w:r>
        <w:br w:type="page"/>
      </w:r>
    </w:p>
    <w:p w14:paraId="2FF8040B" w14:textId="77777777" w:rsidR="00F66DFC" w:rsidRPr="005C04C1" w:rsidRDefault="00F66DFC" w:rsidP="00012A84">
      <w:pPr>
        <w:pStyle w:val="SWAHeading2"/>
        <w:numPr>
          <w:ilvl w:val="0"/>
          <w:numId w:val="0"/>
        </w:numPr>
        <w:ind w:left="720" w:hanging="720"/>
      </w:pPr>
      <w:bookmarkStart w:id="113" w:name="_Toc180152240"/>
      <w:bookmarkStart w:id="114" w:name="_Toc181777550"/>
      <w:r>
        <w:lastRenderedPageBreak/>
        <w:t>Person authorised to enter confined space</w:t>
      </w:r>
      <w:bookmarkEnd w:id="113"/>
      <w:bookmarkEnd w:id="114"/>
      <w:r>
        <w:tab/>
      </w:r>
      <w:r>
        <w:tab/>
      </w:r>
    </w:p>
    <w:p w14:paraId="58BFF4BC" w14:textId="77777777" w:rsidR="00F66DFC" w:rsidRDefault="00F66DFC" w:rsidP="00C9053D">
      <w:pPr>
        <w:contextualSpacing w:val="0"/>
        <w:rPr>
          <w:b/>
        </w:rPr>
      </w:pPr>
      <w:r>
        <w:rPr>
          <w:b/>
          <w:i/>
        </w:rPr>
        <w:t xml:space="preserve">I have been advised of and understand the control measures and precautions to be observed with the entry and work in the confined space. </w:t>
      </w:r>
    </w:p>
    <w:tbl>
      <w:tblPr>
        <w:tblStyle w:val="TableGrid1"/>
        <w:tblW w:w="9074" w:type="dxa"/>
        <w:tblLook w:val="04A0" w:firstRow="1" w:lastRow="0" w:firstColumn="1" w:lastColumn="0" w:noHBand="0" w:noVBand="1"/>
        <w:tblCaption w:val="Person authorised to enter confined space"/>
        <w:tblDescription w:val="Name, date and time of entry and exit of authorised people."/>
      </w:tblPr>
      <w:tblGrid>
        <w:gridCol w:w="2593"/>
        <w:gridCol w:w="972"/>
        <w:gridCol w:w="972"/>
        <w:gridCol w:w="2593"/>
        <w:gridCol w:w="972"/>
        <w:gridCol w:w="972"/>
      </w:tblGrid>
      <w:tr w:rsidR="00F66DFC" w14:paraId="3161F137" w14:textId="77777777" w:rsidTr="003C69E4">
        <w:trPr>
          <w:tblHeader/>
        </w:trPr>
        <w:tc>
          <w:tcPr>
            <w:tcW w:w="4537" w:type="dxa"/>
            <w:gridSpan w:val="3"/>
            <w:vAlign w:val="center"/>
          </w:tcPr>
          <w:p w14:paraId="571CA8DC" w14:textId="77777777" w:rsidR="00F66DFC" w:rsidRPr="0009715F" w:rsidRDefault="00F66DFC" w:rsidP="00C9053D">
            <w:pPr>
              <w:contextualSpacing w:val="0"/>
              <w:rPr>
                <w:b/>
              </w:rPr>
            </w:pPr>
            <w:r w:rsidRPr="0009715F">
              <w:rPr>
                <w:b/>
              </w:rPr>
              <w:t>Entry</w:t>
            </w:r>
          </w:p>
        </w:tc>
        <w:tc>
          <w:tcPr>
            <w:tcW w:w="4537" w:type="dxa"/>
            <w:gridSpan w:val="3"/>
            <w:vAlign w:val="center"/>
          </w:tcPr>
          <w:p w14:paraId="0186F497" w14:textId="77777777" w:rsidR="00F66DFC" w:rsidRPr="0009715F" w:rsidRDefault="00F66DFC" w:rsidP="00C9053D">
            <w:pPr>
              <w:contextualSpacing w:val="0"/>
              <w:rPr>
                <w:b/>
              </w:rPr>
            </w:pPr>
            <w:r w:rsidRPr="0009715F">
              <w:rPr>
                <w:b/>
              </w:rPr>
              <w:t>Exit</w:t>
            </w:r>
          </w:p>
        </w:tc>
      </w:tr>
      <w:tr w:rsidR="00F66DFC" w14:paraId="3D8E3220" w14:textId="77777777" w:rsidTr="003C69E4">
        <w:tc>
          <w:tcPr>
            <w:tcW w:w="2593" w:type="dxa"/>
            <w:vAlign w:val="center"/>
          </w:tcPr>
          <w:p w14:paraId="156F92D7" w14:textId="77777777" w:rsidR="00F66DFC" w:rsidRDefault="00F66DFC" w:rsidP="00C9053D">
            <w:pPr>
              <w:contextualSpacing w:val="0"/>
            </w:pPr>
            <w:r>
              <w:t>Name</w:t>
            </w:r>
          </w:p>
        </w:tc>
        <w:tc>
          <w:tcPr>
            <w:tcW w:w="972" w:type="dxa"/>
            <w:vAlign w:val="center"/>
          </w:tcPr>
          <w:p w14:paraId="7461087F" w14:textId="77777777" w:rsidR="00F66DFC" w:rsidRPr="0009715F" w:rsidRDefault="00F66DFC" w:rsidP="00C9053D">
            <w:pPr>
              <w:contextualSpacing w:val="0"/>
              <w:rPr>
                <w:b/>
              </w:rPr>
            </w:pPr>
            <w:r w:rsidRPr="0009715F">
              <w:rPr>
                <w:b/>
              </w:rPr>
              <w:t>Date</w:t>
            </w:r>
          </w:p>
        </w:tc>
        <w:tc>
          <w:tcPr>
            <w:tcW w:w="972" w:type="dxa"/>
            <w:vAlign w:val="center"/>
          </w:tcPr>
          <w:p w14:paraId="498FF625" w14:textId="77777777" w:rsidR="00F66DFC" w:rsidRPr="0009715F" w:rsidRDefault="00F66DFC" w:rsidP="00C9053D">
            <w:pPr>
              <w:contextualSpacing w:val="0"/>
              <w:rPr>
                <w:b/>
              </w:rPr>
            </w:pPr>
            <w:r w:rsidRPr="0009715F">
              <w:rPr>
                <w:b/>
              </w:rPr>
              <w:t>Time</w:t>
            </w:r>
          </w:p>
        </w:tc>
        <w:tc>
          <w:tcPr>
            <w:tcW w:w="2593" w:type="dxa"/>
            <w:vAlign w:val="center"/>
          </w:tcPr>
          <w:p w14:paraId="32E2D15E" w14:textId="77777777" w:rsidR="00F66DFC" w:rsidRDefault="00F66DFC" w:rsidP="00C9053D">
            <w:pPr>
              <w:contextualSpacing w:val="0"/>
            </w:pPr>
            <w:r>
              <w:t>Name</w:t>
            </w:r>
          </w:p>
        </w:tc>
        <w:tc>
          <w:tcPr>
            <w:tcW w:w="972" w:type="dxa"/>
            <w:vAlign w:val="center"/>
          </w:tcPr>
          <w:p w14:paraId="4286DA84" w14:textId="77777777" w:rsidR="00F66DFC" w:rsidRPr="0009715F" w:rsidRDefault="00F66DFC" w:rsidP="00C9053D">
            <w:pPr>
              <w:contextualSpacing w:val="0"/>
              <w:rPr>
                <w:b/>
              </w:rPr>
            </w:pPr>
            <w:r w:rsidRPr="0009715F">
              <w:rPr>
                <w:b/>
              </w:rPr>
              <w:t>Date</w:t>
            </w:r>
          </w:p>
        </w:tc>
        <w:tc>
          <w:tcPr>
            <w:tcW w:w="972" w:type="dxa"/>
            <w:vAlign w:val="center"/>
          </w:tcPr>
          <w:p w14:paraId="4A79CBD9" w14:textId="77777777" w:rsidR="00F66DFC" w:rsidRPr="0009715F" w:rsidRDefault="00F66DFC" w:rsidP="00C9053D">
            <w:pPr>
              <w:contextualSpacing w:val="0"/>
              <w:rPr>
                <w:b/>
              </w:rPr>
            </w:pPr>
            <w:r w:rsidRPr="0009715F">
              <w:rPr>
                <w:b/>
              </w:rPr>
              <w:t>Time</w:t>
            </w:r>
          </w:p>
        </w:tc>
      </w:tr>
      <w:tr w:rsidR="00F66DFC" w14:paraId="2F781886" w14:textId="77777777" w:rsidTr="003C69E4">
        <w:tc>
          <w:tcPr>
            <w:tcW w:w="2593" w:type="dxa"/>
          </w:tcPr>
          <w:p w14:paraId="1325DDDA" w14:textId="77777777" w:rsidR="00F66DFC" w:rsidRDefault="00F66DFC" w:rsidP="00C9053D">
            <w:pPr>
              <w:contextualSpacing w:val="0"/>
            </w:pPr>
          </w:p>
        </w:tc>
        <w:tc>
          <w:tcPr>
            <w:tcW w:w="972" w:type="dxa"/>
          </w:tcPr>
          <w:p w14:paraId="2EBCC113" w14:textId="77777777" w:rsidR="00F66DFC" w:rsidRDefault="00F66DFC" w:rsidP="00C9053D">
            <w:pPr>
              <w:contextualSpacing w:val="0"/>
            </w:pPr>
          </w:p>
        </w:tc>
        <w:tc>
          <w:tcPr>
            <w:tcW w:w="972" w:type="dxa"/>
          </w:tcPr>
          <w:p w14:paraId="1A47B751" w14:textId="77777777" w:rsidR="00F66DFC" w:rsidRDefault="00F66DFC" w:rsidP="00C9053D">
            <w:pPr>
              <w:contextualSpacing w:val="0"/>
            </w:pPr>
          </w:p>
        </w:tc>
        <w:tc>
          <w:tcPr>
            <w:tcW w:w="2593" w:type="dxa"/>
          </w:tcPr>
          <w:p w14:paraId="4C5067DB" w14:textId="77777777" w:rsidR="00F66DFC" w:rsidRDefault="00F66DFC" w:rsidP="00C9053D">
            <w:pPr>
              <w:contextualSpacing w:val="0"/>
            </w:pPr>
          </w:p>
        </w:tc>
        <w:tc>
          <w:tcPr>
            <w:tcW w:w="972" w:type="dxa"/>
          </w:tcPr>
          <w:p w14:paraId="43AD16B3" w14:textId="77777777" w:rsidR="00F66DFC" w:rsidRDefault="00F66DFC" w:rsidP="00C9053D">
            <w:pPr>
              <w:contextualSpacing w:val="0"/>
            </w:pPr>
          </w:p>
        </w:tc>
        <w:tc>
          <w:tcPr>
            <w:tcW w:w="972" w:type="dxa"/>
          </w:tcPr>
          <w:p w14:paraId="624C9835" w14:textId="77777777" w:rsidR="00F66DFC" w:rsidRDefault="00F66DFC" w:rsidP="00C9053D">
            <w:pPr>
              <w:contextualSpacing w:val="0"/>
            </w:pPr>
          </w:p>
        </w:tc>
      </w:tr>
      <w:tr w:rsidR="00F66DFC" w14:paraId="07400663" w14:textId="77777777" w:rsidTr="003C69E4">
        <w:tc>
          <w:tcPr>
            <w:tcW w:w="2593" w:type="dxa"/>
          </w:tcPr>
          <w:p w14:paraId="2D519C68" w14:textId="77777777" w:rsidR="00F66DFC" w:rsidRDefault="00F66DFC" w:rsidP="00C9053D">
            <w:pPr>
              <w:contextualSpacing w:val="0"/>
            </w:pPr>
          </w:p>
        </w:tc>
        <w:tc>
          <w:tcPr>
            <w:tcW w:w="972" w:type="dxa"/>
          </w:tcPr>
          <w:p w14:paraId="2EE9FF73" w14:textId="77777777" w:rsidR="00F66DFC" w:rsidRDefault="00F66DFC" w:rsidP="00C9053D">
            <w:pPr>
              <w:contextualSpacing w:val="0"/>
            </w:pPr>
          </w:p>
        </w:tc>
        <w:tc>
          <w:tcPr>
            <w:tcW w:w="972" w:type="dxa"/>
          </w:tcPr>
          <w:p w14:paraId="61F9A50F" w14:textId="77777777" w:rsidR="00F66DFC" w:rsidRDefault="00F66DFC" w:rsidP="00C9053D">
            <w:pPr>
              <w:contextualSpacing w:val="0"/>
            </w:pPr>
          </w:p>
        </w:tc>
        <w:tc>
          <w:tcPr>
            <w:tcW w:w="2593" w:type="dxa"/>
          </w:tcPr>
          <w:p w14:paraId="413E18D3" w14:textId="77777777" w:rsidR="00F66DFC" w:rsidRDefault="00F66DFC" w:rsidP="00C9053D">
            <w:pPr>
              <w:contextualSpacing w:val="0"/>
            </w:pPr>
          </w:p>
        </w:tc>
        <w:tc>
          <w:tcPr>
            <w:tcW w:w="972" w:type="dxa"/>
          </w:tcPr>
          <w:p w14:paraId="064B3178" w14:textId="77777777" w:rsidR="00F66DFC" w:rsidRDefault="00F66DFC" w:rsidP="00C9053D">
            <w:pPr>
              <w:contextualSpacing w:val="0"/>
            </w:pPr>
          </w:p>
        </w:tc>
        <w:tc>
          <w:tcPr>
            <w:tcW w:w="972" w:type="dxa"/>
          </w:tcPr>
          <w:p w14:paraId="0DB581C4" w14:textId="77777777" w:rsidR="00F66DFC" w:rsidRDefault="00F66DFC" w:rsidP="00C9053D">
            <w:pPr>
              <w:contextualSpacing w:val="0"/>
            </w:pPr>
          </w:p>
        </w:tc>
      </w:tr>
      <w:tr w:rsidR="00F66DFC" w14:paraId="3CFF8495" w14:textId="77777777" w:rsidTr="003C69E4">
        <w:tc>
          <w:tcPr>
            <w:tcW w:w="2593" w:type="dxa"/>
          </w:tcPr>
          <w:p w14:paraId="3E41B0B3" w14:textId="77777777" w:rsidR="00F66DFC" w:rsidRDefault="00F66DFC" w:rsidP="00C9053D">
            <w:pPr>
              <w:contextualSpacing w:val="0"/>
            </w:pPr>
          </w:p>
        </w:tc>
        <w:tc>
          <w:tcPr>
            <w:tcW w:w="972" w:type="dxa"/>
          </w:tcPr>
          <w:p w14:paraId="7924875C" w14:textId="77777777" w:rsidR="00F66DFC" w:rsidRDefault="00F66DFC" w:rsidP="00C9053D">
            <w:pPr>
              <w:contextualSpacing w:val="0"/>
            </w:pPr>
          </w:p>
        </w:tc>
        <w:tc>
          <w:tcPr>
            <w:tcW w:w="972" w:type="dxa"/>
          </w:tcPr>
          <w:p w14:paraId="0969C771" w14:textId="77777777" w:rsidR="00F66DFC" w:rsidRDefault="00F66DFC" w:rsidP="00C9053D">
            <w:pPr>
              <w:contextualSpacing w:val="0"/>
            </w:pPr>
          </w:p>
        </w:tc>
        <w:tc>
          <w:tcPr>
            <w:tcW w:w="2593" w:type="dxa"/>
          </w:tcPr>
          <w:p w14:paraId="3A14E6A2" w14:textId="77777777" w:rsidR="00F66DFC" w:rsidRDefault="00F66DFC" w:rsidP="00C9053D">
            <w:pPr>
              <w:contextualSpacing w:val="0"/>
            </w:pPr>
          </w:p>
        </w:tc>
        <w:tc>
          <w:tcPr>
            <w:tcW w:w="972" w:type="dxa"/>
          </w:tcPr>
          <w:p w14:paraId="4EE0B19D" w14:textId="77777777" w:rsidR="00F66DFC" w:rsidRDefault="00F66DFC" w:rsidP="00C9053D">
            <w:pPr>
              <w:contextualSpacing w:val="0"/>
            </w:pPr>
          </w:p>
        </w:tc>
        <w:tc>
          <w:tcPr>
            <w:tcW w:w="972" w:type="dxa"/>
          </w:tcPr>
          <w:p w14:paraId="1D0AA8EE" w14:textId="77777777" w:rsidR="00F66DFC" w:rsidRDefault="00F66DFC" w:rsidP="00C9053D">
            <w:pPr>
              <w:contextualSpacing w:val="0"/>
            </w:pPr>
          </w:p>
        </w:tc>
      </w:tr>
      <w:tr w:rsidR="00F66DFC" w14:paraId="7F66BF82" w14:textId="77777777" w:rsidTr="003C69E4">
        <w:tc>
          <w:tcPr>
            <w:tcW w:w="2593" w:type="dxa"/>
          </w:tcPr>
          <w:p w14:paraId="318E24F7" w14:textId="77777777" w:rsidR="00F66DFC" w:rsidRDefault="00F66DFC" w:rsidP="00C9053D">
            <w:pPr>
              <w:contextualSpacing w:val="0"/>
            </w:pPr>
          </w:p>
        </w:tc>
        <w:tc>
          <w:tcPr>
            <w:tcW w:w="972" w:type="dxa"/>
          </w:tcPr>
          <w:p w14:paraId="352CF398" w14:textId="77777777" w:rsidR="00F66DFC" w:rsidRDefault="00F66DFC" w:rsidP="00C9053D">
            <w:pPr>
              <w:contextualSpacing w:val="0"/>
            </w:pPr>
          </w:p>
        </w:tc>
        <w:tc>
          <w:tcPr>
            <w:tcW w:w="972" w:type="dxa"/>
          </w:tcPr>
          <w:p w14:paraId="1889DC39" w14:textId="77777777" w:rsidR="00F66DFC" w:rsidRDefault="00F66DFC" w:rsidP="00C9053D">
            <w:pPr>
              <w:contextualSpacing w:val="0"/>
            </w:pPr>
          </w:p>
        </w:tc>
        <w:tc>
          <w:tcPr>
            <w:tcW w:w="2593" w:type="dxa"/>
          </w:tcPr>
          <w:p w14:paraId="7BD22D8D" w14:textId="77777777" w:rsidR="00F66DFC" w:rsidRDefault="00F66DFC" w:rsidP="00C9053D">
            <w:pPr>
              <w:contextualSpacing w:val="0"/>
            </w:pPr>
          </w:p>
        </w:tc>
        <w:tc>
          <w:tcPr>
            <w:tcW w:w="972" w:type="dxa"/>
          </w:tcPr>
          <w:p w14:paraId="492A78ED" w14:textId="77777777" w:rsidR="00F66DFC" w:rsidRDefault="00F66DFC" w:rsidP="00C9053D">
            <w:pPr>
              <w:contextualSpacing w:val="0"/>
            </w:pPr>
          </w:p>
        </w:tc>
        <w:tc>
          <w:tcPr>
            <w:tcW w:w="972" w:type="dxa"/>
          </w:tcPr>
          <w:p w14:paraId="7D6DFBED" w14:textId="77777777" w:rsidR="00F66DFC" w:rsidRDefault="00F66DFC" w:rsidP="00C9053D">
            <w:pPr>
              <w:contextualSpacing w:val="0"/>
            </w:pPr>
          </w:p>
        </w:tc>
      </w:tr>
    </w:tbl>
    <w:p w14:paraId="23CDEDB7" w14:textId="77777777" w:rsidR="00F66DFC" w:rsidRDefault="00F66DFC" w:rsidP="00C9053D">
      <w:pPr>
        <w:contextualSpacing w:val="0"/>
        <w:rPr>
          <w:b/>
        </w:rPr>
      </w:pPr>
    </w:p>
    <w:p w14:paraId="2E255954" w14:textId="77777777" w:rsidR="00F66DFC" w:rsidRPr="009A7DEF" w:rsidRDefault="00F66DFC" w:rsidP="00012A84">
      <w:pPr>
        <w:pStyle w:val="SWAHeading2"/>
        <w:numPr>
          <w:ilvl w:val="0"/>
          <w:numId w:val="0"/>
        </w:numPr>
        <w:ind w:left="720" w:hanging="720"/>
      </w:pPr>
      <w:bookmarkStart w:id="115" w:name="_Toc180152241"/>
      <w:bookmarkStart w:id="116" w:name="_Toc181777551"/>
      <w:r>
        <w:t>Withdrawal of written authority</w:t>
      </w:r>
      <w:bookmarkEnd w:id="115"/>
      <w:bookmarkEnd w:id="116"/>
    </w:p>
    <w:p w14:paraId="69E0A8CE" w14:textId="77777777" w:rsidR="00F66DFC" w:rsidRDefault="00F66DFC" w:rsidP="00C9053D">
      <w:pPr>
        <w:pStyle w:val="Formquestions"/>
      </w:pPr>
      <w:r>
        <w:rPr>
          <w:rStyle w:val="Strong"/>
        </w:rPr>
        <w:t>All persons and equipment accounted for</w:t>
      </w:r>
      <w:r w:rsidRPr="00FD7215">
        <w:rPr>
          <w:rStyle w:val="Strong"/>
        </w:rPr>
        <w:t>:</w:t>
      </w:r>
      <w:r>
        <w:rPr>
          <w:rStyle w:val="Strong"/>
        </w:rPr>
        <w:tab/>
      </w:r>
      <w:r>
        <w:t xml:space="preserve"> </w:t>
      </w:r>
      <w:sdt>
        <w:sdtPr>
          <w:id w:val="-1740932212"/>
        </w:sdtPr>
        <w:sdtEndPr/>
        <w:sdtContent>
          <w:r>
            <w:sym w:font="Wingdings" w:char="F071"/>
          </w:r>
        </w:sdtContent>
      </w:sdt>
      <w:r>
        <w:t xml:space="preserve"> Yes </w:t>
      </w:r>
      <w:r>
        <w:tab/>
      </w:r>
      <w:r>
        <w:tab/>
      </w:r>
      <w:sdt>
        <w:sdtPr>
          <w:id w:val="292497519"/>
        </w:sdtPr>
        <w:sdtEndPr/>
        <w:sdtContent>
          <w:r>
            <w:sym w:font="Wingdings" w:char="F071"/>
          </w:r>
        </w:sdtContent>
      </w:sdt>
      <w:r>
        <w:t xml:space="preserve"> No</w:t>
      </w:r>
    </w:p>
    <w:p w14:paraId="6AB8D700" w14:textId="77777777" w:rsidR="00F66DFC" w:rsidRDefault="00F66DFC" w:rsidP="00C9053D">
      <w:pPr>
        <w:pStyle w:val="Formquestions"/>
      </w:pPr>
      <w:r>
        <w:rPr>
          <w:rStyle w:val="Strong"/>
        </w:rPr>
        <w:t>Equipment checked and stored correctly</w:t>
      </w:r>
      <w:r w:rsidRPr="00FD7215">
        <w:rPr>
          <w:rStyle w:val="Strong"/>
        </w:rPr>
        <w:t>:</w:t>
      </w:r>
      <w:r>
        <w:rPr>
          <w:rStyle w:val="Strong"/>
        </w:rPr>
        <w:tab/>
      </w:r>
      <w:r>
        <w:t xml:space="preserve"> </w:t>
      </w:r>
      <w:sdt>
        <w:sdtPr>
          <w:id w:val="1888063401"/>
        </w:sdtPr>
        <w:sdtEndPr/>
        <w:sdtContent>
          <w:r>
            <w:sym w:font="Wingdings" w:char="F071"/>
          </w:r>
        </w:sdtContent>
      </w:sdt>
      <w:r>
        <w:t xml:space="preserve"> Yes </w:t>
      </w:r>
      <w:r>
        <w:tab/>
      </w:r>
      <w:r>
        <w:tab/>
      </w:r>
      <w:sdt>
        <w:sdtPr>
          <w:id w:val="-1755272719"/>
        </w:sdtPr>
        <w:sdtEndPr/>
        <w:sdtContent>
          <w:r>
            <w:sym w:font="Wingdings" w:char="F071"/>
          </w:r>
        </w:sdtContent>
      </w:sdt>
      <w:r>
        <w:t xml:space="preserve"> No</w:t>
      </w:r>
    </w:p>
    <w:p w14:paraId="501D17FB" w14:textId="77777777" w:rsidR="00F66DFC" w:rsidRDefault="00F66DFC" w:rsidP="00C9053D">
      <w:pPr>
        <w:pStyle w:val="Formquestions"/>
      </w:pPr>
    </w:p>
    <w:p w14:paraId="072DD121" w14:textId="77777777" w:rsidR="00F66DFC" w:rsidRDefault="00F66DFC" w:rsidP="00C9053D">
      <w:pPr>
        <w:pStyle w:val="Formquestions"/>
      </w:pPr>
      <w:r>
        <w:t xml:space="preserve">Signed (person in direct control): </w:t>
      </w:r>
      <w:sdt>
        <w:sdtPr>
          <w:id w:val="1837957338"/>
          <w:text/>
        </w:sdtPr>
        <w:sdtEndPr/>
        <w:sdtContent>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03BC8368" w14:textId="77777777" w:rsidR="00F66DFC" w:rsidRPr="0031250E" w:rsidRDefault="00F66DFC" w:rsidP="00C9053D">
      <w:pPr>
        <w:pStyle w:val="Formquestions"/>
        <w:tabs>
          <w:tab w:val="clear" w:pos="4536"/>
        </w:tabs>
        <w:rPr>
          <w:rStyle w:val="Strong"/>
        </w:rPr>
      </w:pPr>
      <w:r>
        <w:t xml:space="preserve">Date: </w:t>
      </w:r>
      <w:sdt>
        <w:sdtPr>
          <w:id w:val="-389815012"/>
          <w:text/>
        </w:sdtPr>
        <w:sdtEndPr/>
        <w:sdtContent>
          <w:r>
            <w:t>___________________________________________________________________________________________</w:t>
          </w:r>
        </w:sdtContent>
      </w:sdt>
      <w:r>
        <w:tab/>
        <w:t xml:space="preserve">Time: </w:t>
      </w:r>
      <w:sdt>
        <w:sdtPr>
          <w:id w:val="-1066102181"/>
          <w:text/>
        </w:sdtPr>
        <w:sdtEndPr/>
        <w:sdtContent>
          <w:r>
            <w:t>___________________________________________________________________________________________</w:t>
          </w:r>
        </w:sdtContent>
      </w:sdt>
    </w:p>
    <w:p w14:paraId="7209EAE5" w14:textId="77777777" w:rsidR="00F66DFC" w:rsidRDefault="00F66DFC" w:rsidP="00C9053D">
      <w:pPr>
        <w:contextualSpacing w:val="0"/>
        <w:rPr>
          <w:b/>
        </w:rPr>
      </w:pPr>
      <w:r w:rsidRPr="005C04C1">
        <w:rPr>
          <w:b/>
        </w:rPr>
        <w:t xml:space="preserve"> </w:t>
      </w:r>
    </w:p>
    <w:p w14:paraId="0185434A" w14:textId="77777777" w:rsidR="00F66DFC" w:rsidRDefault="00F66DFC" w:rsidP="00C9053D">
      <w:pPr>
        <w:contextualSpacing w:val="0"/>
      </w:pPr>
      <w:r w:rsidRPr="005C04C1">
        <w:t>Remarks or comments about the work:</w:t>
      </w:r>
    </w:p>
    <w:p w14:paraId="7073172A" w14:textId="77777777" w:rsidR="00F66DFC" w:rsidRDefault="007C3909" w:rsidP="00C9053D">
      <w:pPr>
        <w:pStyle w:val="Formquestions"/>
        <w:spacing w:line="360" w:lineRule="auto"/>
      </w:pPr>
      <w:sdt>
        <w:sdtPr>
          <w:id w:val="-169330016"/>
          <w:text/>
        </w:sdtPr>
        <w:sdtEndPr/>
        <w:sdtContent>
          <w:r w:rsidR="00F66DF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0A4CA9B0" w14:textId="77777777" w:rsidR="00F66DFC" w:rsidRDefault="00F66DFC" w:rsidP="00AB7A9D">
      <w:pPr>
        <w:pStyle w:val="SWAHeading1"/>
        <w:numPr>
          <w:ilvl w:val="0"/>
          <w:numId w:val="0"/>
        </w:numPr>
        <w:ind w:left="567" w:hanging="567"/>
      </w:pPr>
      <w:bookmarkStart w:id="117" w:name="_Toc514165027"/>
      <w:bookmarkStart w:id="118" w:name="_Toc181777552"/>
      <w:r>
        <w:lastRenderedPageBreak/>
        <w:t>Amendments</w:t>
      </w:r>
      <w:bookmarkEnd w:id="117"/>
      <w:bookmarkEnd w:id="118"/>
    </w:p>
    <w:p w14:paraId="30865CAB" w14:textId="34037323" w:rsidR="00F07E3F" w:rsidRDefault="00F07E3F" w:rsidP="00F07E3F">
      <w:pPr>
        <w:contextualSpacing w:val="0"/>
      </w:pPr>
      <w:r>
        <w:t xml:space="preserve">The model Code of Practice: </w:t>
      </w:r>
      <w:r w:rsidRPr="00480074">
        <w:rPr>
          <w:i/>
        </w:rPr>
        <w:t>Confined spaces</w:t>
      </w:r>
      <w:r>
        <w:t xml:space="preserve"> has been amended since its publication in December 2011, including a number of amendments agreed to in 2018 as part of a technical and usability review of the model Code. </w:t>
      </w:r>
    </w:p>
    <w:p w14:paraId="2D9DEC55" w14:textId="0DA96FEA" w:rsidR="00F07E3F" w:rsidRDefault="00F07E3F" w:rsidP="00F07E3F">
      <w:pPr>
        <w:contextualSpacing w:val="0"/>
        <w:rPr>
          <w:i/>
          <w:iCs/>
        </w:rPr>
      </w:pPr>
      <w:r w:rsidRPr="004F6AAD">
        <w:t xml:space="preserve">Additional amendments were made to this model Code of Practice in </w:t>
      </w:r>
      <w:r>
        <w:t>July 2020</w:t>
      </w:r>
      <w:r w:rsidRPr="004F6AAD">
        <w:t xml:space="preserve"> to reflect the adoption of the 7th revised edition of the GHS</w:t>
      </w:r>
      <w:r>
        <w:t xml:space="preserve"> and in 2024 to reflect amendments to the model WHS Regulations and the publication of the model Code of Practice: </w:t>
      </w:r>
      <w:r>
        <w:rPr>
          <w:i/>
          <w:iCs/>
        </w:rPr>
        <w:t xml:space="preserve">Managing psychosocial hazards at work. </w:t>
      </w:r>
    </w:p>
    <w:p w14:paraId="1E80350C" w14:textId="5C77DAC1" w:rsidR="00F07E3F" w:rsidRPr="00AA5E4A" w:rsidRDefault="00F07E3F" w:rsidP="00F07E3F">
      <w:pPr>
        <w:contextualSpacing w:val="0"/>
      </w:pPr>
      <w:r w:rsidRPr="00AA5E4A">
        <w:t xml:space="preserve">The current version, dated </w:t>
      </w:r>
      <w:r w:rsidR="00A936BE">
        <w:t>November</w:t>
      </w:r>
      <w:r>
        <w:t xml:space="preserve"> </w:t>
      </w:r>
      <w:r w:rsidRPr="00AA5E4A">
        <w:t>2024, incorporates all of those amendments.</w:t>
      </w:r>
    </w:p>
    <w:sectPr w:rsidR="00F07E3F" w:rsidRPr="00AA5E4A" w:rsidSect="00F66DFC">
      <w:footerReference w:type="first" r:id="rId4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F3A7C" w14:textId="77777777" w:rsidR="00B82FCE" w:rsidRDefault="00B82FCE" w:rsidP="00FB5F0A">
      <w:pPr>
        <w:spacing w:after="0"/>
      </w:pPr>
      <w:r>
        <w:separator/>
      </w:r>
    </w:p>
    <w:p w14:paraId="278362C4" w14:textId="77777777" w:rsidR="00B82FCE" w:rsidRDefault="00B82FCE"/>
  </w:endnote>
  <w:endnote w:type="continuationSeparator" w:id="0">
    <w:p w14:paraId="60070E0E" w14:textId="77777777" w:rsidR="00B82FCE" w:rsidRDefault="00B82FCE" w:rsidP="00FB5F0A">
      <w:pPr>
        <w:spacing w:after="0"/>
      </w:pPr>
      <w:r>
        <w:continuationSeparator/>
      </w:r>
    </w:p>
    <w:p w14:paraId="09B3269A" w14:textId="77777777" w:rsidR="00B82FCE" w:rsidRDefault="00B82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 Grotesk BE Light">
    <w:altName w:val="Cambria"/>
    <w:panose1 w:val="00000000000000000000"/>
    <w:charset w:val="00"/>
    <w:family w:val="swiss"/>
    <w:notTrueType/>
    <w:pitch w:val="default"/>
    <w:sig w:usb0="00000003" w:usb1="00000000" w:usb2="00000000" w:usb3="00000000" w:csb0="00000001" w:csb1="00000000"/>
  </w:font>
  <w:font w:name="MS Shell Dlg">
    <w:altName w:val="Cambria"/>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F3A6D" w14:textId="77777777" w:rsidR="008B69A9" w:rsidRPr="00DE38BD" w:rsidRDefault="008B69A9" w:rsidP="008B69A9">
    <w:pPr>
      <w:pStyle w:val="Footer"/>
      <w:rPr>
        <w:b/>
      </w:rPr>
    </w:pPr>
    <w:r>
      <w:rPr>
        <w:b/>
      </w:rPr>
      <w:t>Code of Practice</w:t>
    </w:r>
  </w:p>
  <w:p w14:paraId="02A98B6F" w14:textId="4DB0A783" w:rsidR="000746F6" w:rsidRPr="008B69A9" w:rsidRDefault="007C3909" w:rsidP="008B69A9">
    <w:pPr>
      <w:pStyle w:val="Footer"/>
      <w:tabs>
        <w:tab w:val="clear" w:pos="4513"/>
        <w:tab w:val="clear" w:pos="9026"/>
        <w:tab w:val="right" w:pos="13892"/>
      </w:tabs>
      <w:rPr>
        <w:b/>
        <w:bCs/>
      </w:rPr>
    </w:pPr>
    <w:sdt>
      <w:sdtPr>
        <w:alias w:val="Title"/>
        <w:tag w:val=""/>
        <w:id w:val="2050035246"/>
        <w:placeholder>
          <w:docPart w:val="222379950C1F40F3B00CF5C71DB5C34A"/>
        </w:placeholder>
        <w:dataBinding w:prefixMappings="xmlns:ns0='http://purl.org/dc/elements/1.1/' xmlns:ns1='http://schemas.openxmlformats.org/package/2006/metadata/core-properties' " w:xpath="/ns1:coreProperties[1]/ns0:title[1]" w:storeItemID="{6C3C8BC8-F283-45AE-878A-BAB7291924A1}"/>
        <w:text/>
      </w:sdtPr>
      <w:sdtEndPr/>
      <w:sdtContent>
        <w:r w:rsidR="008B69A9">
          <w:t>Confined spaces</w:t>
        </w:r>
      </w:sdtContent>
    </w:sdt>
    <w:r w:rsidR="008B69A9">
      <w:tab/>
    </w:r>
    <w:r w:rsidR="008B69A9">
      <w:rPr>
        <w:b/>
        <w:bCs/>
        <w:sz w:val="18"/>
        <w:szCs w:val="28"/>
      </w:rPr>
      <w:t>November 2024</w:t>
    </w:r>
    <w:r w:rsidR="008B69A9" w:rsidRPr="009335F0">
      <w:rPr>
        <w:b/>
        <w:bCs/>
        <w:sz w:val="18"/>
        <w:szCs w:val="28"/>
      </w:rPr>
      <w:t xml:space="preserve"> | Page </w:t>
    </w:r>
    <w:r w:rsidR="008B69A9" w:rsidRPr="009335F0">
      <w:rPr>
        <w:b/>
        <w:bCs/>
        <w:sz w:val="18"/>
        <w:szCs w:val="28"/>
      </w:rPr>
      <w:fldChar w:fldCharType="begin"/>
    </w:r>
    <w:r w:rsidR="008B69A9" w:rsidRPr="009335F0">
      <w:rPr>
        <w:b/>
        <w:bCs/>
        <w:sz w:val="18"/>
        <w:szCs w:val="28"/>
      </w:rPr>
      <w:instrText xml:space="preserve"> PAGE  \* Arabic  \* MERGEFORMAT </w:instrText>
    </w:r>
    <w:r w:rsidR="008B69A9" w:rsidRPr="009335F0">
      <w:rPr>
        <w:b/>
        <w:bCs/>
        <w:sz w:val="18"/>
        <w:szCs w:val="28"/>
      </w:rPr>
      <w:fldChar w:fldCharType="separate"/>
    </w:r>
    <w:r w:rsidR="008B69A9">
      <w:rPr>
        <w:b/>
        <w:bCs/>
        <w:sz w:val="18"/>
        <w:szCs w:val="28"/>
      </w:rPr>
      <w:t>3</w:t>
    </w:r>
    <w:r w:rsidR="008B69A9" w:rsidRPr="009335F0">
      <w:rPr>
        <w:b/>
        <w:bCs/>
        <w:sz w:val="18"/>
        <w:szCs w:val="28"/>
      </w:rPr>
      <w:fldChar w:fldCharType="end"/>
    </w:r>
    <w:r w:rsidR="008B69A9" w:rsidRPr="009335F0">
      <w:rPr>
        <w:b/>
        <w:bCs/>
        <w:sz w:val="18"/>
        <w:szCs w:val="28"/>
      </w:rPr>
      <w:t xml:space="preserve"> of </w:t>
    </w:r>
    <w:r w:rsidR="008B69A9" w:rsidRPr="009335F0">
      <w:rPr>
        <w:b/>
        <w:bCs/>
        <w:sz w:val="18"/>
        <w:szCs w:val="28"/>
      </w:rPr>
      <w:fldChar w:fldCharType="begin"/>
    </w:r>
    <w:r w:rsidR="008B69A9" w:rsidRPr="009335F0">
      <w:rPr>
        <w:b/>
        <w:bCs/>
        <w:sz w:val="18"/>
        <w:szCs w:val="28"/>
      </w:rPr>
      <w:instrText xml:space="preserve"> NUMPAGES  \* Arabic  \* MERGEFORMAT </w:instrText>
    </w:r>
    <w:r w:rsidR="008B69A9" w:rsidRPr="009335F0">
      <w:rPr>
        <w:b/>
        <w:bCs/>
        <w:sz w:val="18"/>
        <w:szCs w:val="28"/>
      </w:rPr>
      <w:fldChar w:fldCharType="separate"/>
    </w:r>
    <w:r w:rsidR="008B69A9">
      <w:rPr>
        <w:b/>
        <w:bCs/>
        <w:sz w:val="18"/>
        <w:szCs w:val="28"/>
      </w:rPr>
      <w:t>57</w:t>
    </w:r>
    <w:r w:rsidR="008B69A9" w:rsidRPr="009335F0">
      <w:rPr>
        <w:b/>
        <w:bCs/>
        <w:noProof/>
        <w:sz w:val="1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D8301" w14:textId="77777777" w:rsidR="000746F6" w:rsidRDefault="000746F6">
    <w:pPr>
      <w:pStyle w:val="Footer"/>
    </w:pPr>
    <w:r>
      <w:rPr>
        <w:noProof/>
      </w:rPr>
      <w:drawing>
        <wp:anchor distT="0" distB="0" distL="114300" distR="114300" simplePos="0" relativeHeight="251659264" behindDoc="1" locked="0" layoutInCell="1" allowOverlap="1" wp14:anchorId="462E0B7C" wp14:editId="3DB1DFEA">
          <wp:simplePos x="0" y="0"/>
          <wp:positionH relativeFrom="page">
            <wp:posOffset>4324350</wp:posOffset>
          </wp:positionH>
          <wp:positionV relativeFrom="page">
            <wp:posOffset>8905875</wp:posOffset>
          </wp:positionV>
          <wp:extent cx="2288282" cy="720173"/>
          <wp:effectExtent l="0" t="0" r="0" b="0"/>
          <wp:wrapNone/>
          <wp:docPr id="1697850901" name="Graphic 16978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0901" name="Graphic 1697850901"/>
                  <pic:cNvPicPr/>
                </pic:nvPicPr>
                <pic:blipFill rotWithShape="1">
                  <a:blip r:embed="rId1">
                    <a:extLst>
                      <a:ext uri="{96DAC541-7B7A-43D3-8B79-37D633B846F1}">
                        <asvg:svgBlip xmlns:asvg="http://schemas.microsoft.com/office/drawing/2016/SVG/main" r:embed="rId2"/>
                      </a:ext>
                    </a:extLst>
                  </a:blip>
                  <a:srcRect t="-65054" b="-65054"/>
                  <a:stretch/>
                </pic:blipFill>
                <pic:spPr bwMode="auto">
                  <a:xfrm>
                    <a:off x="0" y="0"/>
                    <a:ext cx="2288282" cy="720173"/>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608CC" w14:textId="37098C9C" w:rsidR="00241746" w:rsidRPr="00DE38BD" w:rsidRDefault="00711F77" w:rsidP="00241746">
    <w:pPr>
      <w:pStyle w:val="Footer"/>
      <w:rPr>
        <w:b/>
      </w:rPr>
    </w:pPr>
    <w:bookmarkStart w:id="1" w:name="_Hlk157076426"/>
    <w:r>
      <w:rPr>
        <w:b/>
      </w:rPr>
      <w:t>Code of Practice</w:t>
    </w:r>
  </w:p>
  <w:p w14:paraId="2B8C4F3B" w14:textId="392AEE5E" w:rsidR="00241746" w:rsidRPr="00241746" w:rsidRDefault="007C3909" w:rsidP="001B1EDF">
    <w:pPr>
      <w:pStyle w:val="Footer"/>
      <w:tabs>
        <w:tab w:val="clear" w:pos="4513"/>
        <w:tab w:val="clear" w:pos="9026"/>
        <w:tab w:val="right" w:pos="13892"/>
      </w:tabs>
      <w:rPr>
        <w:b/>
        <w:bCs/>
      </w:rPr>
    </w:pPr>
    <w:sdt>
      <w:sdtPr>
        <w:alias w:val="Title"/>
        <w:tag w:val=""/>
        <w:id w:val="-496580851"/>
        <w:placeholder>
          <w:docPart w:val="F00199DF7F684516A4266E0A9396A35A"/>
        </w:placeholder>
        <w:dataBinding w:prefixMappings="xmlns:ns0='http://purl.org/dc/elements/1.1/' xmlns:ns1='http://schemas.openxmlformats.org/package/2006/metadata/core-properties' " w:xpath="/ns1:coreProperties[1]/ns0:title[1]" w:storeItemID="{6C3C8BC8-F283-45AE-878A-BAB7291924A1}"/>
        <w:text/>
      </w:sdtPr>
      <w:sdtEndPr/>
      <w:sdtContent>
        <w:r w:rsidR="00F66DFC">
          <w:t>Confined spaces</w:t>
        </w:r>
      </w:sdtContent>
    </w:sdt>
    <w:bookmarkEnd w:id="1"/>
    <w:r w:rsidR="00241746">
      <w:tab/>
    </w:r>
    <w:r w:rsidR="00D3738F">
      <w:rPr>
        <w:b/>
        <w:bCs/>
        <w:sz w:val="18"/>
        <w:szCs w:val="28"/>
      </w:rPr>
      <w:t xml:space="preserve">November </w:t>
    </w:r>
    <w:r w:rsidR="00F66DFC">
      <w:rPr>
        <w:b/>
        <w:bCs/>
        <w:sz w:val="18"/>
        <w:szCs w:val="28"/>
      </w:rPr>
      <w:t>2024</w:t>
    </w:r>
    <w:r w:rsidR="00241746" w:rsidRPr="009335F0">
      <w:rPr>
        <w:b/>
        <w:bCs/>
        <w:sz w:val="18"/>
        <w:szCs w:val="28"/>
      </w:rPr>
      <w:t xml:space="preserve"> | Page </w:t>
    </w:r>
    <w:r w:rsidR="00241746" w:rsidRPr="009335F0">
      <w:rPr>
        <w:b/>
        <w:bCs/>
        <w:sz w:val="18"/>
        <w:szCs w:val="28"/>
      </w:rPr>
      <w:fldChar w:fldCharType="begin"/>
    </w:r>
    <w:r w:rsidR="00241746" w:rsidRPr="009335F0">
      <w:rPr>
        <w:b/>
        <w:bCs/>
        <w:sz w:val="18"/>
        <w:szCs w:val="28"/>
      </w:rPr>
      <w:instrText xml:space="preserve"> PAGE  \* Arabic  \* MERGEFORMAT </w:instrText>
    </w:r>
    <w:r w:rsidR="00241746" w:rsidRPr="009335F0">
      <w:rPr>
        <w:b/>
        <w:bCs/>
        <w:sz w:val="18"/>
        <w:szCs w:val="28"/>
      </w:rPr>
      <w:fldChar w:fldCharType="separate"/>
    </w:r>
    <w:r w:rsidR="00241746">
      <w:rPr>
        <w:b/>
        <w:bCs/>
        <w:sz w:val="18"/>
        <w:szCs w:val="28"/>
      </w:rPr>
      <w:t>5</w:t>
    </w:r>
    <w:r w:rsidR="00241746" w:rsidRPr="009335F0">
      <w:rPr>
        <w:b/>
        <w:bCs/>
        <w:sz w:val="18"/>
        <w:szCs w:val="28"/>
      </w:rPr>
      <w:fldChar w:fldCharType="end"/>
    </w:r>
    <w:r w:rsidR="00241746" w:rsidRPr="009335F0">
      <w:rPr>
        <w:b/>
        <w:bCs/>
        <w:sz w:val="18"/>
        <w:szCs w:val="28"/>
      </w:rPr>
      <w:t xml:space="preserve"> of </w:t>
    </w:r>
    <w:r w:rsidR="00241746" w:rsidRPr="009335F0">
      <w:rPr>
        <w:b/>
        <w:bCs/>
        <w:sz w:val="18"/>
        <w:szCs w:val="28"/>
      </w:rPr>
      <w:fldChar w:fldCharType="begin"/>
    </w:r>
    <w:r w:rsidR="00241746" w:rsidRPr="009335F0">
      <w:rPr>
        <w:b/>
        <w:bCs/>
        <w:sz w:val="18"/>
        <w:szCs w:val="28"/>
      </w:rPr>
      <w:instrText xml:space="preserve"> NUMPAGES  \* Arabic  \* MERGEFORMAT </w:instrText>
    </w:r>
    <w:r w:rsidR="00241746" w:rsidRPr="009335F0">
      <w:rPr>
        <w:b/>
        <w:bCs/>
        <w:sz w:val="18"/>
        <w:szCs w:val="28"/>
      </w:rPr>
      <w:fldChar w:fldCharType="separate"/>
    </w:r>
    <w:r w:rsidR="00241746">
      <w:rPr>
        <w:b/>
        <w:bCs/>
        <w:sz w:val="18"/>
        <w:szCs w:val="28"/>
      </w:rPr>
      <w:t>5</w:t>
    </w:r>
    <w:r w:rsidR="00241746" w:rsidRPr="009335F0">
      <w:rPr>
        <w:b/>
        <w:bCs/>
        <w:noProof/>
        <w:sz w:val="1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19ECF" w14:textId="77777777" w:rsidR="000426BC" w:rsidRPr="00DE38BD" w:rsidRDefault="000426BC" w:rsidP="000426BC">
    <w:pPr>
      <w:pStyle w:val="Footer"/>
      <w:rPr>
        <w:b/>
      </w:rPr>
    </w:pPr>
    <w:r>
      <w:rPr>
        <w:b/>
      </w:rPr>
      <w:t>Code of Practice</w:t>
    </w:r>
  </w:p>
  <w:p w14:paraId="1DBF2EA1" w14:textId="788976DF" w:rsidR="00F66DFC" w:rsidRPr="000426BC" w:rsidRDefault="007C3909" w:rsidP="000426BC">
    <w:pPr>
      <w:pStyle w:val="Footer"/>
      <w:tabs>
        <w:tab w:val="clear" w:pos="4513"/>
        <w:tab w:val="clear" w:pos="9026"/>
        <w:tab w:val="right" w:pos="13892"/>
      </w:tabs>
      <w:rPr>
        <w:b/>
        <w:bCs/>
      </w:rPr>
    </w:pPr>
    <w:sdt>
      <w:sdtPr>
        <w:alias w:val="Title"/>
        <w:tag w:val=""/>
        <w:id w:val="-1700774711"/>
        <w:placeholder>
          <w:docPart w:val="1B1D5272FB7A4C6ABD5405AA6C7D30A3"/>
        </w:placeholder>
        <w:dataBinding w:prefixMappings="xmlns:ns0='http://purl.org/dc/elements/1.1/' xmlns:ns1='http://schemas.openxmlformats.org/package/2006/metadata/core-properties' " w:xpath="/ns1:coreProperties[1]/ns0:title[1]" w:storeItemID="{6C3C8BC8-F283-45AE-878A-BAB7291924A1}"/>
        <w:text/>
      </w:sdtPr>
      <w:sdtEndPr/>
      <w:sdtContent>
        <w:r w:rsidR="000426BC">
          <w:t>Confined spaces</w:t>
        </w:r>
      </w:sdtContent>
    </w:sdt>
    <w:r w:rsidR="000426BC">
      <w:tab/>
    </w:r>
    <w:r w:rsidR="000426BC">
      <w:rPr>
        <w:b/>
        <w:bCs/>
        <w:sz w:val="18"/>
        <w:szCs w:val="28"/>
      </w:rPr>
      <w:t>November 2024</w:t>
    </w:r>
    <w:r w:rsidR="000426BC" w:rsidRPr="009335F0">
      <w:rPr>
        <w:b/>
        <w:bCs/>
        <w:sz w:val="18"/>
        <w:szCs w:val="28"/>
      </w:rPr>
      <w:t xml:space="preserve"> | Page </w:t>
    </w:r>
    <w:r w:rsidR="000426BC" w:rsidRPr="009335F0">
      <w:rPr>
        <w:b/>
        <w:bCs/>
        <w:sz w:val="18"/>
        <w:szCs w:val="28"/>
      </w:rPr>
      <w:fldChar w:fldCharType="begin"/>
    </w:r>
    <w:r w:rsidR="000426BC" w:rsidRPr="009335F0">
      <w:rPr>
        <w:b/>
        <w:bCs/>
        <w:sz w:val="18"/>
        <w:szCs w:val="28"/>
      </w:rPr>
      <w:instrText xml:space="preserve"> PAGE  \* Arabic  \* MERGEFORMAT </w:instrText>
    </w:r>
    <w:r w:rsidR="000426BC" w:rsidRPr="009335F0">
      <w:rPr>
        <w:b/>
        <w:bCs/>
        <w:sz w:val="18"/>
        <w:szCs w:val="28"/>
      </w:rPr>
      <w:fldChar w:fldCharType="separate"/>
    </w:r>
    <w:r w:rsidR="000426BC">
      <w:rPr>
        <w:b/>
        <w:bCs/>
        <w:sz w:val="18"/>
        <w:szCs w:val="28"/>
      </w:rPr>
      <w:t>4</w:t>
    </w:r>
    <w:r w:rsidR="000426BC" w:rsidRPr="009335F0">
      <w:rPr>
        <w:b/>
        <w:bCs/>
        <w:sz w:val="18"/>
        <w:szCs w:val="28"/>
      </w:rPr>
      <w:fldChar w:fldCharType="end"/>
    </w:r>
    <w:r w:rsidR="000426BC" w:rsidRPr="009335F0">
      <w:rPr>
        <w:b/>
        <w:bCs/>
        <w:sz w:val="18"/>
        <w:szCs w:val="28"/>
      </w:rPr>
      <w:t xml:space="preserve"> of </w:t>
    </w:r>
    <w:r w:rsidR="000426BC" w:rsidRPr="009335F0">
      <w:rPr>
        <w:b/>
        <w:bCs/>
        <w:sz w:val="18"/>
        <w:szCs w:val="28"/>
      </w:rPr>
      <w:fldChar w:fldCharType="begin"/>
    </w:r>
    <w:r w:rsidR="000426BC" w:rsidRPr="009335F0">
      <w:rPr>
        <w:b/>
        <w:bCs/>
        <w:sz w:val="18"/>
        <w:szCs w:val="28"/>
      </w:rPr>
      <w:instrText xml:space="preserve"> NUMPAGES  \* Arabic  \* MERGEFORMAT </w:instrText>
    </w:r>
    <w:r w:rsidR="000426BC" w:rsidRPr="009335F0">
      <w:rPr>
        <w:b/>
        <w:bCs/>
        <w:sz w:val="18"/>
        <w:szCs w:val="28"/>
      </w:rPr>
      <w:fldChar w:fldCharType="separate"/>
    </w:r>
    <w:r w:rsidR="000426BC">
      <w:rPr>
        <w:b/>
        <w:bCs/>
        <w:sz w:val="18"/>
        <w:szCs w:val="28"/>
      </w:rPr>
      <w:t>57</w:t>
    </w:r>
    <w:r w:rsidR="000426BC" w:rsidRPr="009335F0">
      <w:rPr>
        <w:b/>
        <w:bCs/>
        <w:noProof/>
        <w:sz w:val="1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514B8" w14:textId="77777777" w:rsidR="000426BC" w:rsidRPr="00DE38BD" w:rsidRDefault="000426BC" w:rsidP="000426BC">
    <w:pPr>
      <w:pStyle w:val="Footer"/>
      <w:rPr>
        <w:b/>
      </w:rPr>
    </w:pPr>
    <w:r>
      <w:rPr>
        <w:b/>
      </w:rPr>
      <w:t>Code of Practice</w:t>
    </w:r>
  </w:p>
  <w:p w14:paraId="1CD16D82" w14:textId="42AF9EC2" w:rsidR="00F66DFC" w:rsidRPr="000426BC" w:rsidRDefault="007C3909" w:rsidP="000426BC">
    <w:pPr>
      <w:pStyle w:val="Footer"/>
      <w:tabs>
        <w:tab w:val="clear" w:pos="4513"/>
        <w:tab w:val="clear" w:pos="9026"/>
        <w:tab w:val="right" w:pos="13892"/>
      </w:tabs>
      <w:rPr>
        <w:b/>
        <w:bCs/>
      </w:rPr>
    </w:pPr>
    <w:sdt>
      <w:sdtPr>
        <w:alias w:val="Title"/>
        <w:tag w:val=""/>
        <w:id w:val="1950585768"/>
        <w:placeholder>
          <w:docPart w:val="20E6CBCCD78741F98500091830434E0F"/>
        </w:placeholder>
        <w:dataBinding w:prefixMappings="xmlns:ns0='http://purl.org/dc/elements/1.1/' xmlns:ns1='http://schemas.openxmlformats.org/package/2006/metadata/core-properties' " w:xpath="/ns1:coreProperties[1]/ns0:title[1]" w:storeItemID="{6C3C8BC8-F283-45AE-878A-BAB7291924A1}"/>
        <w:text/>
      </w:sdtPr>
      <w:sdtEndPr/>
      <w:sdtContent>
        <w:r w:rsidR="000426BC">
          <w:t>Confined spaces</w:t>
        </w:r>
      </w:sdtContent>
    </w:sdt>
    <w:r w:rsidR="000426BC">
      <w:tab/>
    </w:r>
    <w:r w:rsidR="000426BC">
      <w:rPr>
        <w:b/>
        <w:bCs/>
        <w:sz w:val="18"/>
        <w:szCs w:val="28"/>
      </w:rPr>
      <w:t>November 2024</w:t>
    </w:r>
    <w:r w:rsidR="000426BC" w:rsidRPr="009335F0">
      <w:rPr>
        <w:b/>
        <w:bCs/>
        <w:sz w:val="18"/>
        <w:szCs w:val="28"/>
      </w:rPr>
      <w:t xml:space="preserve"> | Page </w:t>
    </w:r>
    <w:r w:rsidR="000426BC" w:rsidRPr="009335F0">
      <w:rPr>
        <w:b/>
        <w:bCs/>
        <w:sz w:val="18"/>
        <w:szCs w:val="28"/>
      </w:rPr>
      <w:fldChar w:fldCharType="begin"/>
    </w:r>
    <w:r w:rsidR="000426BC" w:rsidRPr="009335F0">
      <w:rPr>
        <w:b/>
        <w:bCs/>
        <w:sz w:val="18"/>
        <w:szCs w:val="28"/>
      </w:rPr>
      <w:instrText xml:space="preserve"> PAGE  \* Arabic  \* MERGEFORMAT </w:instrText>
    </w:r>
    <w:r w:rsidR="000426BC" w:rsidRPr="009335F0">
      <w:rPr>
        <w:b/>
        <w:bCs/>
        <w:sz w:val="18"/>
        <w:szCs w:val="28"/>
      </w:rPr>
      <w:fldChar w:fldCharType="separate"/>
    </w:r>
    <w:r w:rsidR="000426BC">
      <w:rPr>
        <w:b/>
        <w:bCs/>
        <w:sz w:val="18"/>
        <w:szCs w:val="28"/>
      </w:rPr>
      <w:t>4</w:t>
    </w:r>
    <w:r w:rsidR="000426BC" w:rsidRPr="009335F0">
      <w:rPr>
        <w:b/>
        <w:bCs/>
        <w:sz w:val="18"/>
        <w:szCs w:val="28"/>
      </w:rPr>
      <w:fldChar w:fldCharType="end"/>
    </w:r>
    <w:r w:rsidR="000426BC" w:rsidRPr="009335F0">
      <w:rPr>
        <w:b/>
        <w:bCs/>
        <w:sz w:val="18"/>
        <w:szCs w:val="28"/>
      </w:rPr>
      <w:t xml:space="preserve"> of </w:t>
    </w:r>
    <w:r w:rsidR="000426BC" w:rsidRPr="009335F0">
      <w:rPr>
        <w:b/>
        <w:bCs/>
        <w:sz w:val="18"/>
        <w:szCs w:val="28"/>
      </w:rPr>
      <w:fldChar w:fldCharType="begin"/>
    </w:r>
    <w:r w:rsidR="000426BC" w:rsidRPr="009335F0">
      <w:rPr>
        <w:b/>
        <w:bCs/>
        <w:sz w:val="18"/>
        <w:szCs w:val="28"/>
      </w:rPr>
      <w:instrText xml:space="preserve"> NUMPAGES  \* Arabic  \* MERGEFORMAT </w:instrText>
    </w:r>
    <w:r w:rsidR="000426BC" w:rsidRPr="009335F0">
      <w:rPr>
        <w:b/>
        <w:bCs/>
        <w:sz w:val="18"/>
        <w:szCs w:val="28"/>
      </w:rPr>
      <w:fldChar w:fldCharType="separate"/>
    </w:r>
    <w:r w:rsidR="000426BC">
      <w:rPr>
        <w:b/>
        <w:bCs/>
        <w:sz w:val="18"/>
        <w:szCs w:val="28"/>
      </w:rPr>
      <w:t>57</w:t>
    </w:r>
    <w:r w:rsidR="000426BC" w:rsidRPr="009335F0">
      <w:rPr>
        <w:b/>
        <w:bCs/>
        <w:noProof/>
        <w:sz w:val="18"/>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08AE6" w14:textId="77777777" w:rsidR="000426BC" w:rsidRPr="00DE38BD" w:rsidRDefault="000426BC" w:rsidP="000426BC">
    <w:pPr>
      <w:pStyle w:val="Footer"/>
      <w:rPr>
        <w:b/>
      </w:rPr>
    </w:pPr>
    <w:r>
      <w:rPr>
        <w:b/>
      </w:rPr>
      <w:t>Code of Practice</w:t>
    </w:r>
  </w:p>
  <w:p w14:paraId="4F827FD1" w14:textId="32069E80" w:rsidR="00F66DFC" w:rsidRPr="000426BC" w:rsidRDefault="007C3909" w:rsidP="000426BC">
    <w:pPr>
      <w:pStyle w:val="Footer"/>
      <w:tabs>
        <w:tab w:val="clear" w:pos="4513"/>
        <w:tab w:val="clear" w:pos="9026"/>
        <w:tab w:val="right" w:pos="13892"/>
      </w:tabs>
      <w:rPr>
        <w:b/>
        <w:bCs/>
      </w:rPr>
    </w:pPr>
    <w:sdt>
      <w:sdtPr>
        <w:alias w:val="Title"/>
        <w:tag w:val=""/>
        <w:id w:val="-1723591993"/>
        <w:placeholder>
          <w:docPart w:val="C2CFC48D70D44E9E80576690E81A9F8F"/>
        </w:placeholder>
        <w:dataBinding w:prefixMappings="xmlns:ns0='http://purl.org/dc/elements/1.1/' xmlns:ns1='http://schemas.openxmlformats.org/package/2006/metadata/core-properties' " w:xpath="/ns1:coreProperties[1]/ns0:title[1]" w:storeItemID="{6C3C8BC8-F283-45AE-878A-BAB7291924A1}"/>
        <w:text/>
      </w:sdtPr>
      <w:sdtEndPr/>
      <w:sdtContent>
        <w:r w:rsidR="000426BC">
          <w:t>Confined spaces</w:t>
        </w:r>
      </w:sdtContent>
    </w:sdt>
    <w:r w:rsidR="000426BC">
      <w:tab/>
    </w:r>
    <w:r w:rsidR="000426BC">
      <w:rPr>
        <w:b/>
        <w:bCs/>
        <w:sz w:val="18"/>
        <w:szCs w:val="28"/>
      </w:rPr>
      <w:t>November 2024</w:t>
    </w:r>
    <w:r w:rsidR="000426BC" w:rsidRPr="009335F0">
      <w:rPr>
        <w:b/>
        <w:bCs/>
        <w:sz w:val="18"/>
        <w:szCs w:val="28"/>
      </w:rPr>
      <w:t xml:space="preserve"> | Page </w:t>
    </w:r>
    <w:r w:rsidR="000426BC" w:rsidRPr="009335F0">
      <w:rPr>
        <w:b/>
        <w:bCs/>
        <w:sz w:val="18"/>
        <w:szCs w:val="28"/>
      </w:rPr>
      <w:fldChar w:fldCharType="begin"/>
    </w:r>
    <w:r w:rsidR="000426BC" w:rsidRPr="009335F0">
      <w:rPr>
        <w:b/>
        <w:bCs/>
        <w:sz w:val="18"/>
        <w:szCs w:val="28"/>
      </w:rPr>
      <w:instrText xml:space="preserve"> PAGE  \* Arabic  \* MERGEFORMAT </w:instrText>
    </w:r>
    <w:r w:rsidR="000426BC" w:rsidRPr="009335F0">
      <w:rPr>
        <w:b/>
        <w:bCs/>
        <w:sz w:val="18"/>
        <w:szCs w:val="28"/>
      </w:rPr>
      <w:fldChar w:fldCharType="separate"/>
    </w:r>
    <w:r w:rsidR="000426BC">
      <w:rPr>
        <w:b/>
        <w:bCs/>
        <w:sz w:val="18"/>
        <w:szCs w:val="28"/>
      </w:rPr>
      <w:t>4</w:t>
    </w:r>
    <w:r w:rsidR="000426BC" w:rsidRPr="009335F0">
      <w:rPr>
        <w:b/>
        <w:bCs/>
        <w:sz w:val="18"/>
        <w:szCs w:val="28"/>
      </w:rPr>
      <w:fldChar w:fldCharType="end"/>
    </w:r>
    <w:r w:rsidR="000426BC" w:rsidRPr="009335F0">
      <w:rPr>
        <w:b/>
        <w:bCs/>
        <w:sz w:val="18"/>
        <w:szCs w:val="28"/>
      </w:rPr>
      <w:t xml:space="preserve"> of </w:t>
    </w:r>
    <w:r w:rsidR="000426BC" w:rsidRPr="009335F0">
      <w:rPr>
        <w:b/>
        <w:bCs/>
        <w:sz w:val="18"/>
        <w:szCs w:val="28"/>
      </w:rPr>
      <w:fldChar w:fldCharType="begin"/>
    </w:r>
    <w:r w:rsidR="000426BC" w:rsidRPr="009335F0">
      <w:rPr>
        <w:b/>
        <w:bCs/>
        <w:sz w:val="18"/>
        <w:szCs w:val="28"/>
      </w:rPr>
      <w:instrText xml:space="preserve"> NUMPAGES  \* Arabic  \* MERGEFORMAT </w:instrText>
    </w:r>
    <w:r w:rsidR="000426BC" w:rsidRPr="009335F0">
      <w:rPr>
        <w:b/>
        <w:bCs/>
        <w:sz w:val="18"/>
        <w:szCs w:val="28"/>
      </w:rPr>
      <w:fldChar w:fldCharType="separate"/>
    </w:r>
    <w:r w:rsidR="000426BC">
      <w:rPr>
        <w:b/>
        <w:bCs/>
        <w:sz w:val="18"/>
        <w:szCs w:val="28"/>
      </w:rPr>
      <w:t>57</w:t>
    </w:r>
    <w:r w:rsidR="000426BC" w:rsidRPr="009335F0">
      <w:rPr>
        <w:b/>
        <w:bCs/>
        <w:noProof/>
        <w:sz w:val="18"/>
        <w:szCs w:val="2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B0716" w14:textId="77777777" w:rsidR="000426BC" w:rsidRPr="00DE38BD" w:rsidRDefault="000426BC" w:rsidP="000426BC">
    <w:pPr>
      <w:pStyle w:val="Footer"/>
      <w:rPr>
        <w:b/>
      </w:rPr>
    </w:pPr>
    <w:r>
      <w:rPr>
        <w:b/>
      </w:rPr>
      <w:t>Code of Practice</w:t>
    </w:r>
  </w:p>
  <w:p w14:paraId="4D83FA8D" w14:textId="28BE068D" w:rsidR="003F7E7E" w:rsidRPr="000426BC" w:rsidRDefault="007C3909" w:rsidP="000426BC">
    <w:pPr>
      <w:pStyle w:val="Footer"/>
      <w:tabs>
        <w:tab w:val="clear" w:pos="4513"/>
        <w:tab w:val="clear" w:pos="9026"/>
        <w:tab w:val="right" w:pos="13892"/>
      </w:tabs>
      <w:rPr>
        <w:b/>
        <w:bCs/>
      </w:rPr>
    </w:pPr>
    <w:sdt>
      <w:sdtPr>
        <w:alias w:val="Title"/>
        <w:tag w:val=""/>
        <w:id w:val="-90783303"/>
        <w:placeholder>
          <w:docPart w:val="61C18138012F40348DCF6AD7FABCFC2D"/>
        </w:placeholder>
        <w:dataBinding w:prefixMappings="xmlns:ns0='http://purl.org/dc/elements/1.1/' xmlns:ns1='http://schemas.openxmlformats.org/package/2006/metadata/core-properties' " w:xpath="/ns1:coreProperties[1]/ns0:title[1]" w:storeItemID="{6C3C8BC8-F283-45AE-878A-BAB7291924A1}"/>
        <w:text/>
      </w:sdtPr>
      <w:sdtEndPr/>
      <w:sdtContent>
        <w:r w:rsidR="000426BC">
          <w:t>Confined spaces</w:t>
        </w:r>
      </w:sdtContent>
    </w:sdt>
    <w:r w:rsidR="000426BC">
      <w:tab/>
    </w:r>
    <w:r w:rsidR="000426BC">
      <w:rPr>
        <w:b/>
        <w:bCs/>
        <w:sz w:val="18"/>
        <w:szCs w:val="28"/>
      </w:rPr>
      <w:t>November 2024</w:t>
    </w:r>
    <w:r w:rsidR="000426BC" w:rsidRPr="009335F0">
      <w:rPr>
        <w:b/>
        <w:bCs/>
        <w:sz w:val="18"/>
        <w:szCs w:val="28"/>
      </w:rPr>
      <w:t xml:space="preserve"> | Page </w:t>
    </w:r>
    <w:r w:rsidR="000426BC" w:rsidRPr="009335F0">
      <w:rPr>
        <w:b/>
        <w:bCs/>
        <w:sz w:val="18"/>
        <w:szCs w:val="28"/>
      </w:rPr>
      <w:fldChar w:fldCharType="begin"/>
    </w:r>
    <w:r w:rsidR="000426BC" w:rsidRPr="009335F0">
      <w:rPr>
        <w:b/>
        <w:bCs/>
        <w:sz w:val="18"/>
        <w:szCs w:val="28"/>
      </w:rPr>
      <w:instrText xml:space="preserve"> PAGE  \* Arabic  \* MERGEFORMAT </w:instrText>
    </w:r>
    <w:r w:rsidR="000426BC" w:rsidRPr="009335F0">
      <w:rPr>
        <w:b/>
        <w:bCs/>
        <w:sz w:val="18"/>
        <w:szCs w:val="28"/>
      </w:rPr>
      <w:fldChar w:fldCharType="separate"/>
    </w:r>
    <w:r w:rsidR="000426BC">
      <w:rPr>
        <w:b/>
        <w:bCs/>
        <w:sz w:val="18"/>
        <w:szCs w:val="28"/>
      </w:rPr>
      <w:t>4</w:t>
    </w:r>
    <w:r w:rsidR="000426BC" w:rsidRPr="009335F0">
      <w:rPr>
        <w:b/>
        <w:bCs/>
        <w:sz w:val="18"/>
        <w:szCs w:val="28"/>
      </w:rPr>
      <w:fldChar w:fldCharType="end"/>
    </w:r>
    <w:r w:rsidR="000426BC" w:rsidRPr="009335F0">
      <w:rPr>
        <w:b/>
        <w:bCs/>
        <w:sz w:val="18"/>
        <w:szCs w:val="28"/>
      </w:rPr>
      <w:t xml:space="preserve"> of </w:t>
    </w:r>
    <w:r w:rsidR="000426BC" w:rsidRPr="009335F0">
      <w:rPr>
        <w:b/>
        <w:bCs/>
        <w:sz w:val="18"/>
        <w:szCs w:val="28"/>
      </w:rPr>
      <w:fldChar w:fldCharType="begin"/>
    </w:r>
    <w:r w:rsidR="000426BC" w:rsidRPr="009335F0">
      <w:rPr>
        <w:b/>
        <w:bCs/>
        <w:sz w:val="18"/>
        <w:szCs w:val="28"/>
      </w:rPr>
      <w:instrText xml:space="preserve"> NUMPAGES  \* Arabic  \* MERGEFORMAT </w:instrText>
    </w:r>
    <w:r w:rsidR="000426BC" w:rsidRPr="009335F0">
      <w:rPr>
        <w:b/>
        <w:bCs/>
        <w:sz w:val="18"/>
        <w:szCs w:val="28"/>
      </w:rPr>
      <w:fldChar w:fldCharType="separate"/>
    </w:r>
    <w:r w:rsidR="000426BC">
      <w:rPr>
        <w:b/>
        <w:bCs/>
        <w:sz w:val="18"/>
        <w:szCs w:val="28"/>
      </w:rPr>
      <w:t>57</w:t>
    </w:r>
    <w:r w:rsidR="000426BC" w:rsidRPr="009335F0">
      <w:rPr>
        <w:b/>
        <w:bCs/>
        <w:noProof/>
        <w:sz w:val="1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259B3" w14:textId="77777777" w:rsidR="00B82FCE" w:rsidRDefault="00B82FCE" w:rsidP="00FB5F0A">
      <w:pPr>
        <w:spacing w:after="0"/>
      </w:pPr>
      <w:r>
        <w:separator/>
      </w:r>
    </w:p>
    <w:p w14:paraId="7797DD39" w14:textId="77777777" w:rsidR="00B82FCE" w:rsidRDefault="00B82FCE"/>
  </w:footnote>
  <w:footnote w:type="continuationSeparator" w:id="0">
    <w:p w14:paraId="0BB0A5B9" w14:textId="77777777" w:rsidR="00B82FCE" w:rsidRDefault="00B82FCE" w:rsidP="00FB5F0A">
      <w:pPr>
        <w:spacing w:after="0"/>
      </w:pPr>
      <w:r>
        <w:continuationSeparator/>
      </w:r>
    </w:p>
    <w:p w14:paraId="12D261A8" w14:textId="77777777" w:rsidR="00B82FCE" w:rsidRDefault="00B82FCE"/>
  </w:footnote>
  <w:footnote w:id="1">
    <w:p w14:paraId="715C2243" w14:textId="77777777" w:rsidR="00F66DFC" w:rsidRPr="004B48BD" w:rsidRDefault="00F66DFC" w:rsidP="00F66DFC">
      <w:pPr>
        <w:pStyle w:val="FootnoteText"/>
      </w:pPr>
      <w:r>
        <w:rPr>
          <w:rStyle w:val="FootnoteReference"/>
        </w:rPr>
        <w:footnoteRef/>
      </w:r>
      <w:r>
        <w:t xml:space="preserve"> AS 1674 (Series): </w:t>
      </w:r>
      <w:r w:rsidRPr="00876694">
        <w:rPr>
          <w:i w:val="0"/>
        </w:rPr>
        <w:t>Safety in welding and allied processes</w:t>
      </w:r>
      <w:r>
        <w:t xml:space="preserve"> </w:t>
      </w:r>
      <w:r w:rsidRPr="00876694">
        <w:t>includes</w:t>
      </w:r>
      <w:r>
        <w:rPr>
          <w:i w:val="0"/>
        </w:rPr>
        <w:t xml:space="preserve"> </w:t>
      </w:r>
      <w:r>
        <w:t xml:space="preserve">AS 1674.1:1997: </w:t>
      </w:r>
      <w:r w:rsidRPr="00876694">
        <w:rPr>
          <w:i w:val="0"/>
        </w:rPr>
        <w:t>Safety in welding and allied processes</w:t>
      </w:r>
      <w:r>
        <w:rPr>
          <w:i w:val="0"/>
        </w:rPr>
        <w:t xml:space="preserve"> – </w:t>
      </w:r>
      <w:r w:rsidRPr="00876694">
        <w:rPr>
          <w:i w:val="0"/>
        </w:rPr>
        <w:t xml:space="preserve">Fire precautions </w:t>
      </w:r>
      <w:r w:rsidRPr="00876694">
        <w:t>and</w:t>
      </w:r>
      <w:r>
        <w:rPr>
          <w:i w:val="0"/>
        </w:rPr>
        <w:t xml:space="preserve"> </w:t>
      </w:r>
      <w:r>
        <w:t xml:space="preserve">AS 1674.2:2007: </w:t>
      </w:r>
      <w:r w:rsidRPr="00876694">
        <w:rPr>
          <w:i w:val="0"/>
        </w:rPr>
        <w:t>Safety in welding and allied processes</w:t>
      </w:r>
      <w:r>
        <w:rPr>
          <w:i w:val="0"/>
        </w:rPr>
        <w:t xml:space="preserve"> – </w:t>
      </w:r>
      <w:r w:rsidRPr="00876694">
        <w:rPr>
          <w:i w:val="0"/>
        </w:rPr>
        <w:t>Electrical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6A6FA" w14:textId="77777777" w:rsidR="000746F6" w:rsidRDefault="000746F6">
    <w:pPr>
      <w:pStyle w:val="Header"/>
    </w:pPr>
  </w:p>
  <w:p w14:paraId="2B40A6D4" w14:textId="77777777" w:rsidR="000746F6" w:rsidRDefault="000746F6">
    <w:pPr>
      <w:pStyle w:val="Header"/>
    </w:pPr>
  </w:p>
  <w:p w14:paraId="6A4CDCF8" w14:textId="77777777" w:rsidR="000746F6" w:rsidRDefault="008F3F28">
    <w:pPr>
      <w:pStyle w:val="Header"/>
    </w:pPr>
    <w:r>
      <w:rPr>
        <w:noProof/>
      </w:rPr>
      <mc:AlternateContent>
        <mc:Choice Requires="wps">
          <w:drawing>
            <wp:anchor distT="0" distB="0" distL="114300" distR="114300" simplePos="0" relativeHeight="251656191" behindDoc="0" locked="0" layoutInCell="1" allowOverlap="1" wp14:anchorId="25FF7F30" wp14:editId="614928B8">
              <wp:simplePos x="0" y="0"/>
              <wp:positionH relativeFrom="column">
                <wp:posOffset>4443055</wp:posOffset>
              </wp:positionH>
              <wp:positionV relativeFrom="paragraph">
                <wp:posOffset>1672920</wp:posOffset>
              </wp:positionV>
              <wp:extent cx="5210997" cy="5591175"/>
              <wp:effectExtent l="0" t="0" r="8890" b="9525"/>
              <wp:wrapNone/>
              <wp:docPr id="980881331" name="Flowchart: Manual Input 1"/>
              <wp:cNvGraphicFramePr/>
              <a:graphic xmlns:a="http://schemas.openxmlformats.org/drawingml/2006/main">
                <a:graphicData uri="http://schemas.microsoft.com/office/word/2010/wordprocessingShape">
                  <wps:wsp>
                    <wps:cNvSpPr/>
                    <wps:spPr>
                      <a:xfrm flipV="1">
                        <a:off x="0" y="0"/>
                        <a:ext cx="5210997"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3559 w 2670559"/>
                          <a:gd name="connsiteY0" fmla="*/ 92092 h 3076575"/>
                          <a:gd name="connsiteX1" fmla="*/ 95651 w 2670559"/>
                          <a:gd name="connsiteY1" fmla="*/ 0 h 3076575"/>
                          <a:gd name="connsiteX2" fmla="*/ 2578467 w 2670559"/>
                          <a:gd name="connsiteY2" fmla="*/ 0 h 3076575"/>
                          <a:gd name="connsiteX3" fmla="*/ 2670559 w 2670559"/>
                          <a:gd name="connsiteY3" fmla="*/ 92092 h 3076575"/>
                          <a:gd name="connsiteX4" fmla="*/ 2670559 w 2670559"/>
                          <a:gd name="connsiteY4" fmla="*/ 2974958 h 3076575"/>
                          <a:gd name="connsiteX5" fmla="*/ 2578467 w 2670559"/>
                          <a:gd name="connsiteY5" fmla="*/ 3067050 h 3076575"/>
                          <a:gd name="connsiteX6" fmla="*/ 918634 w 2670559"/>
                          <a:gd name="connsiteY6" fmla="*/ 3076575 h 3076575"/>
                          <a:gd name="connsiteX7" fmla="*/ 788733 w 2670559"/>
                          <a:gd name="connsiteY7" fmla="*/ 2967033 h 3076575"/>
                          <a:gd name="connsiteX8" fmla="*/ 3559 w 2670559"/>
                          <a:gd name="connsiteY8" fmla="*/ 92092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2867" h="3076575">
                            <a:moveTo>
                              <a:pt x="3970" y="121176"/>
                            </a:moveTo>
                            <a:cubicBezTo>
                              <a:pt x="-14935" y="49956"/>
                              <a:pt x="37098" y="0"/>
                              <a:pt x="87959" y="0"/>
                            </a:cubicBezTo>
                            <a:lnTo>
                              <a:pt x="2570775" y="0"/>
                            </a:lnTo>
                            <a:cubicBezTo>
                              <a:pt x="2621636" y="0"/>
                              <a:pt x="2662867" y="41231"/>
                              <a:pt x="2662867" y="92092"/>
                            </a:cubicBezTo>
                            <a:lnTo>
                              <a:pt x="2662867" y="2974958"/>
                            </a:lnTo>
                            <a:cubicBezTo>
                              <a:pt x="2662867" y="3025819"/>
                              <a:pt x="2621636" y="3067050"/>
                              <a:pt x="2570775" y="3067050"/>
                            </a:cubicBezTo>
                            <a:lnTo>
                              <a:pt x="910942" y="3076575"/>
                            </a:lnTo>
                            <a:cubicBezTo>
                              <a:pt x="835775" y="3076575"/>
                              <a:pt x="794545" y="3017894"/>
                              <a:pt x="781041" y="2967033"/>
                            </a:cubicBezTo>
                            <a:lnTo>
                              <a:pt x="3970" y="121176"/>
                            </a:lnTo>
                            <a:close/>
                          </a:path>
                        </a:pathLst>
                      </a:custGeom>
                      <a:solidFill>
                        <a:schemeClr val="bg1">
                          <a:lumMod val="75000"/>
                          <a:alpha val="25000"/>
                        </a:schemeClr>
                      </a:solidFill>
                      <a:ln w="508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0149D" id="Flowchart: Manual Input 1" o:spid="_x0000_s1026" style="position:absolute;margin-left:349.85pt;margin-top:131.75pt;width:410.3pt;height:440.25pt;flip:y;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286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" path="m3970,121176c-14935,49956,37098,,87959,l2570775,v50861,,92092,41231,92092,92092l2662867,2974958v,50861,-41231,92092,-92092,92092l910942,3076575v-75167,,-116397,-58681,-129901,-109542l3970,121176xe" fillcolor="#bfbfbf [2412]" stroked="f" strokeweight="4pt">
              <v:fill opacity="16448f"/>
              <v:stroke endcap="round"/>
              <v:path arrowok="t" o:connecttype="custom" o:connectlocs="7769,220218;172128,0;5030781,0;5210997,167362;5210997,5406503;5030781,5573865;1782634,5591175;1528429,5392100;7769,220218" o:connectangles="0,0,0,0,0,0,0,0,0"/>
            </v:shape>
          </w:pict>
        </mc:Fallback>
      </mc:AlternateContent>
    </w:r>
    <w:r>
      <w:rPr>
        <w:noProof/>
      </w:rPr>
      <mc:AlternateContent>
        <mc:Choice Requires="wps">
          <w:drawing>
            <wp:anchor distT="0" distB="0" distL="114300" distR="114300" simplePos="0" relativeHeight="251655166" behindDoc="0" locked="0" layoutInCell="1" allowOverlap="1" wp14:anchorId="1D154861" wp14:editId="06F788D6">
              <wp:simplePos x="0" y="0"/>
              <wp:positionH relativeFrom="column">
                <wp:posOffset>3824645</wp:posOffset>
              </wp:positionH>
              <wp:positionV relativeFrom="paragraph">
                <wp:posOffset>1672920</wp:posOffset>
              </wp:positionV>
              <wp:extent cx="5213552" cy="5591175"/>
              <wp:effectExtent l="0" t="0" r="6350" b="9525"/>
              <wp:wrapNone/>
              <wp:docPr id="908332965" name="Flowchart: Manual Input 1"/>
              <wp:cNvGraphicFramePr/>
              <a:graphic xmlns:a="http://schemas.openxmlformats.org/drawingml/2006/main">
                <a:graphicData uri="http://schemas.microsoft.com/office/word/2010/wordprocessingShape">
                  <wps:wsp>
                    <wps:cNvSpPr/>
                    <wps:spPr>
                      <a:xfrm>
                        <a:off x="0" y="0"/>
                        <a:ext cx="5213552"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56198"/>
                          <a:gd name="connsiteY0" fmla="*/ 135718 h 3076575"/>
                          <a:gd name="connsiteX1" fmla="*/ 81290 w 2656198"/>
                          <a:gd name="connsiteY1" fmla="*/ 0 h 3076575"/>
                          <a:gd name="connsiteX2" fmla="*/ 2564106 w 2656198"/>
                          <a:gd name="connsiteY2" fmla="*/ 0 h 3076575"/>
                          <a:gd name="connsiteX3" fmla="*/ 2656198 w 2656198"/>
                          <a:gd name="connsiteY3" fmla="*/ 92092 h 3076575"/>
                          <a:gd name="connsiteX4" fmla="*/ 2656198 w 2656198"/>
                          <a:gd name="connsiteY4" fmla="*/ 2974958 h 3076575"/>
                          <a:gd name="connsiteX5" fmla="*/ 2564106 w 2656198"/>
                          <a:gd name="connsiteY5" fmla="*/ 3067050 h 3076575"/>
                          <a:gd name="connsiteX6" fmla="*/ 904273 w 2656198"/>
                          <a:gd name="connsiteY6" fmla="*/ 3076575 h 3076575"/>
                          <a:gd name="connsiteX7" fmla="*/ 774372 w 2656198"/>
                          <a:gd name="connsiteY7" fmla="*/ 2967033 h 3076575"/>
                          <a:gd name="connsiteX8" fmla="*/ 0 w 2656198"/>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4089" h="3076575">
                            <a:moveTo>
                              <a:pt x="7891" y="135718"/>
                            </a:moveTo>
                            <a:cubicBezTo>
                              <a:pt x="-21819" y="20872"/>
                              <a:pt x="38320" y="0"/>
                              <a:pt x="89181" y="0"/>
                            </a:cubicBezTo>
                            <a:lnTo>
                              <a:pt x="2571997" y="0"/>
                            </a:lnTo>
                            <a:cubicBezTo>
                              <a:pt x="2622858" y="0"/>
                              <a:pt x="2664089" y="41231"/>
                              <a:pt x="2664089" y="92092"/>
                            </a:cubicBezTo>
                            <a:lnTo>
                              <a:pt x="2664089" y="2974958"/>
                            </a:lnTo>
                            <a:cubicBezTo>
                              <a:pt x="2664089" y="3025819"/>
                              <a:pt x="2622858" y="3067050"/>
                              <a:pt x="2571997" y="3067050"/>
                            </a:cubicBezTo>
                            <a:lnTo>
                              <a:pt x="912164" y="3076575"/>
                            </a:lnTo>
                            <a:cubicBezTo>
                              <a:pt x="836997" y="3076575"/>
                              <a:pt x="795767" y="3017894"/>
                              <a:pt x="782263" y="2967033"/>
                            </a:cubicBezTo>
                            <a:lnTo>
                              <a:pt x="7891" y="135718"/>
                            </a:lnTo>
                            <a:close/>
                          </a:path>
                        </a:pathLst>
                      </a:custGeom>
                      <a:solidFill>
                        <a:schemeClr val="tx2"/>
                      </a:solidFill>
                      <a:ln w="50800" cap="rnd">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F4B704" w14:textId="373584F9" w:rsidR="000474AB" w:rsidRDefault="000474AB" w:rsidP="0004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4861" id="Flowchart: Manual Input 1" o:spid="_x0000_s1026" style="position:absolute;margin-left:301.15pt;margin-top:131.75pt;width:410.5pt;height:440.2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089,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" adj="-11796480,,5400" path="m7891,135718c-21819,20872,38320,,89181,l2571997,v50861,,92092,41231,92092,92092l2664089,2974958v,50861,-41231,92092,-92092,92092l912164,3076575v-75167,,-116397,-58681,-129901,-109542l7891,135718xe" fillcolor="#2b0a99 [3215]" stroked="f" strokeweight="4pt">
              <v:stroke joinstyle="miter" endcap="round"/>
              <v:formulas/>
              <v:path arrowok="t" o:connecttype="custom" o:connectlocs="15442,246645;174525,0;5033330,0;5213552,167362;5213552,5406503;5033330,5573865;1785081,5591175;1530868,5392100;15442,246645" o:connectangles="0,0,0,0,0,0,0,0,0" textboxrect="0,0,2664089,3076575"/>
              <v:textbox>
                <w:txbxContent>
                  <w:p w14:paraId="34F4B704" w14:textId="373584F9" w:rsidR="000474AB" w:rsidRDefault="000474AB" w:rsidP="000474AB">
                    <w:pPr>
                      <w:jc w:val="cente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B7043" w14:textId="77777777" w:rsidR="000746F6" w:rsidRDefault="000746F6">
    <w:pPr>
      <w:pStyle w:val="Header"/>
    </w:pPr>
  </w:p>
  <w:p w14:paraId="67AEA795" w14:textId="77777777" w:rsidR="000746F6" w:rsidRDefault="000746F6">
    <w:pPr>
      <w:pStyle w:val="Header"/>
    </w:pPr>
  </w:p>
  <w:p w14:paraId="325FF90A" w14:textId="77777777" w:rsidR="000746F6" w:rsidRDefault="00074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69CD7" w14:textId="77777777" w:rsidR="000746F6" w:rsidRPr="008B383F" w:rsidRDefault="000746F6" w:rsidP="008B38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523F6" w14:textId="7236A94F" w:rsidR="00F66DFC" w:rsidRDefault="00F66D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DBDA3" w14:textId="77777777" w:rsidR="00F66DFC" w:rsidRDefault="00F66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DFC4D6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30A0B2E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5EE612F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9D8DB3E"/>
    <w:lvl w:ilvl="0">
      <w:start w:val="1"/>
      <w:numFmt w:val="decimal"/>
      <w:pStyle w:val="ListNumber"/>
      <w:lvlText w:val="%1."/>
      <w:lvlJc w:val="left"/>
      <w:pPr>
        <w:ind w:left="360" w:hanging="360"/>
      </w:pPr>
    </w:lvl>
  </w:abstractNum>
  <w:abstractNum w:abstractNumId="4" w15:restartNumberingAfterBreak="0">
    <w:nsid w:val="FFFFFF89"/>
    <w:multiLevelType w:val="singleLevel"/>
    <w:tmpl w:val="A2BC7B6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6505686"/>
    <w:multiLevelType w:val="hybridMultilevel"/>
    <w:tmpl w:val="26EC828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Arial"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Arial"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A3A75AE"/>
    <w:multiLevelType w:val="hybridMultilevel"/>
    <w:tmpl w:val="84AE675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A825AD9"/>
    <w:multiLevelType w:val="hybridMultilevel"/>
    <w:tmpl w:val="DF86D0F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A6F5073"/>
    <w:multiLevelType w:val="hybridMultilevel"/>
    <w:tmpl w:val="E0AA807E"/>
    <w:lvl w:ilvl="0" w:tplc="0156BE86">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D90E48"/>
    <w:multiLevelType w:val="hybridMultilevel"/>
    <w:tmpl w:val="C99AB9C4"/>
    <w:lvl w:ilvl="0" w:tplc="1A163514">
      <w:start w:val="1"/>
      <w:numFmt w:val="bullet"/>
      <w:pStyle w:val="ListBullet21"/>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BEB5025"/>
    <w:multiLevelType w:val="multilevel"/>
    <w:tmpl w:val="0556245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Roman"/>
      <w:lvlText w:val="%3."/>
      <w:lvlJc w:val="right"/>
      <w:pPr>
        <w:tabs>
          <w:tab w:val="num" w:pos="397"/>
        </w:tabs>
        <w:ind w:left="567" w:hanging="567"/>
      </w:pPr>
      <w:rPr>
        <w:rFonts w:hint="default"/>
      </w:rPr>
    </w:lvl>
    <w:lvl w:ilvl="3">
      <w:start w:val="1"/>
      <w:numFmt w:val="decimal"/>
      <w:lvlText w:val="%4."/>
      <w:lvlJc w:val="left"/>
      <w:pPr>
        <w:tabs>
          <w:tab w:val="num" w:pos="1701"/>
        </w:tabs>
        <w:ind w:left="567" w:hanging="567"/>
      </w:pPr>
      <w:rPr>
        <w:rFonts w:hint="default"/>
      </w:rPr>
    </w:lvl>
    <w:lvl w:ilvl="4">
      <w:start w:val="1"/>
      <w:numFmt w:val="lowerLetter"/>
      <w:lvlText w:val="%5."/>
      <w:lvlJc w:val="left"/>
      <w:pPr>
        <w:tabs>
          <w:tab w:val="num" w:pos="1701"/>
        </w:tabs>
        <w:ind w:left="567" w:hanging="567"/>
      </w:pPr>
      <w:rPr>
        <w:rFonts w:hint="default"/>
      </w:rPr>
    </w:lvl>
    <w:lvl w:ilvl="5">
      <w:start w:val="1"/>
      <w:numFmt w:val="lowerRoman"/>
      <w:lvlText w:val="%6."/>
      <w:lvlJc w:val="right"/>
      <w:pPr>
        <w:tabs>
          <w:tab w:val="num" w:pos="1701"/>
        </w:tabs>
        <w:ind w:left="567" w:hanging="567"/>
      </w:pPr>
      <w:rPr>
        <w:rFonts w:hint="default"/>
      </w:rPr>
    </w:lvl>
    <w:lvl w:ilvl="6">
      <w:start w:val="1"/>
      <w:numFmt w:val="decimal"/>
      <w:lvlText w:val="%7."/>
      <w:lvlJc w:val="left"/>
      <w:pPr>
        <w:tabs>
          <w:tab w:val="num" w:pos="1701"/>
        </w:tabs>
        <w:ind w:left="567" w:hanging="567"/>
      </w:pPr>
      <w:rPr>
        <w:rFonts w:hint="default"/>
      </w:rPr>
    </w:lvl>
    <w:lvl w:ilvl="7">
      <w:start w:val="1"/>
      <w:numFmt w:val="lowerLetter"/>
      <w:lvlText w:val="%8."/>
      <w:lvlJc w:val="left"/>
      <w:pPr>
        <w:tabs>
          <w:tab w:val="num" w:pos="1701"/>
        </w:tabs>
        <w:ind w:left="567" w:hanging="567"/>
      </w:pPr>
      <w:rPr>
        <w:rFonts w:hint="default"/>
      </w:rPr>
    </w:lvl>
    <w:lvl w:ilvl="8">
      <w:start w:val="1"/>
      <w:numFmt w:val="lowerRoman"/>
      <w:lvlText w:val="%9."/>
      <w:lvlJc w:val="right"/>
      <w:pPr>
        <w:tabs>
          <w:tab w:val="num" w:pos="1701"/>
        </w:tabs>
        <w:ind w:left="567" w:hanging="567"/>
      </w:pPr>
      <w:rPr>
        <w:rFonts w:hint="default"/>
      </w:rPr>
    </w:lvl>
  </w:abstractNum>
  <w:abstractNum w:abstractNumId="12" w15:restartNumberingAfterBreak="0">
    <w:nsid w:val="1D226A26"/>
    <w:multiLevelType w:val="hybridMultilevel"/>
    <w:tmpl w:val="FE16207C"/>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2D50CB2"/>
    <w:multiLevelType w:val="hybridMultilevel"/>
    <w:tmpl w:val="C116FEF8"/>
    <w:lvl w:ilvl="0" w:tplc="B1B28A1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2B3CF7"/>
    <w:multiLevelType w:val="multilevel"/>
    <w:tmpl w:val="36F486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9462EE"/>
    <w:multiLevelType w:val="multilevel"/>
    <w:tmpl w:val="822680B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2EA765C"/>
    <w:multiLevelType w:val="hybridMultilevel"/>
    <w:tmpl w:val="1F1E3984"/>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3BD15E8"/>
    <w:multiLevelType w:val="hybridMultilevel"/>
    <w:tmpl w:val="53369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9E4763"/>
    <w:multiLevelType w:val="hybridMultilevel"/>
    <w:tmpl w:val="CABAC996"/>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DC867FC"/>
    <w:multiLevelType w:val="hybridMultilevel"/>
    <w:tmpl w:val="D1BCC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4A7C3A"/>
    <w:multiLevelType w:val="hybridMultilevel"/>
    <w:tmpl w:val="AF6AEE20"/>
    <w:lvl w:ilvl="0" w:tplc="6BBC71E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AC52EA"/>
    <w:multiLevelType w:val="multilevel"/>
    <w:tmpl w:val="BA70F09C"/>
    <w:lvl w:ilvl="0">
      <w:start w:val="1"/>
      <w:numFmt w:val="decimal"/>
      <w:lvlText w:val="%1."/>
      <w:lvlJc w:val="left"/>
      <w:pPr>
        <w:ind w:left="567" w:hanging="567"/>
      </w:pPr>
      <w:rPr>
        <w:rFonts w:hint="default"/>
      </w:rPr>
    </w:lvl>
    <w:lvl w:ilvl="1">
      <w:start w:val="1"/>
      <w:numFmt w:val="decimal"/>
      <w:isLgl/>
      <w:lvlText w:val="%1.%2"/>
      <w:lvlJc w:val="left"/>
      <w:pPr>
        <w:ind w:left="720" w:hanging="720"/>
      </w:pPr>
      <w:rPr>
        <w:rFonts w:cs="Times New Roman" w:hint="default"/>
        <w:b w:val="0"/>
        <w:sz w:val="20"/>
      </w:rPr>
    </w:lvl>
    <w:lvl w:ilvl="2">
      <w:start w:val="1"/>
      <w:numFmt w:val="decimal"/>
      <w:isLgl/>
      <w:lvlText w:val="%1.%2.%3"/>
      <w:lvlJc w:val="left"/>
      <w:pPr>
        <w:ind w:left="720" w:hanging="720"/>
      </w:pPr>
      <w:rPr>
        <w:rFonts w:cs="Times New Roman" w:hint="default"/>
        <w:sz w:val="20"/>
      </w:rPr>
    </w:lvl>
    <w:lvl w:ilvl="3">
      <w:start w:val="1"/>
      <w:numFmt w:val="decimal"/>
      <w:isLgl/>
      <w:lvlText w:val="%1.%2.%3.%4"/>
      <w:lvlJc w:val="left"/>
      <w:pPr>
        <w:ind w:left="720" w:hanging="720"/>
      </w:pPr>
      <w:rPr>
        <w:rFonts w:cs="Times New Roman" w:hint="default"/>
        <w:sz w:val="20"/>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22" w15:restartNumberingAfterBreak="0">
    <w:nsid w:val="450A5705"/>
    <w:multiLevelType w:val="hybridMultilevel"/>
    <w:tmpl w:val="049298CE"/>
    <w:lvl w:ilvl="0" w:tplc="9F5068C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C9615F"/>
    <w:multiLevelType w:val="hybridMultilevel"/>
    <w:tmpl w:val="1084F32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4202503"/>
    <w:multiLevelType w:val="hybridMultilevel"/>
    <w:tmpl w:val="901ACF70"/>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5" w15:restartNumberingAfterBreak="0">
    <w:nsid w:val="55074273"/>
    <w:multiLevelType w:val="hybridMultilevel"/>
    <w:tmpl w:val="033444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51E2DBB"/>
    <w:multiLevelType w:val="hybridMultilevel"/>
    <w:tmpl w:val="6C3E0592"/>
    <w:lvl w:ilvl="0" w:tplc="0546C10C">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7" w15:restartNumberingAfterBreak="0">
    <w:nsid w:val="554458A5"/>
    <w:multiLevelType w:val="multilevel"/>
    <w:tmpl w:val="EEA00B1E"/>
    <w:lvl w:ilvl="0">
      <w:start w:val="1"/>
      <w:numFmt w:val="decimal"/>
      <w:pStyle w:val="ListParagraphbodycopy"/>
      <w:lvlText w:val="%1."/>
      <w:lvlJc w:val="left"/>
      <w:pPr>
        <w:ind w:left="567" w:hanging="567"/>
      </w:pPr>
      <w:rPr>
        <w:rFonts w:hint="default"/>
      </w:rPr>
    </w:lvl>
    <w:lvl w:ilvl="1">
      <w:start w:val="1"/>
      <w:numFmt w:val="decimal"/>
      <w:pStyle w:val="ListParagraphbodycopy"/>
      <w:isLgl/>
      <w:lvlText w:val="%1.%2"/>
      <w:lvlJc w:val="left"/>
      <w:pPr>
        <w:ind w:left="720" w:hanging="720"/>
      </w:pPr>
      <w:rPr>
        <w:rFonts w:cs="Times New Roman" w:hint="default"/>
        <w:b w:val="0"/>
        <w:sz w:val="20"/>
      </w:rPr>
    </w:lvl>
    <w:lvl w:ilvl="2">
      <w:start w:val="1"/>
      <w:numFmt w:val="none"/>
      <w:lvlRestart w:val="1"/>
      <w:isLgl/>
      <w:lvlText w:val="%1."/>
      <w:lvlJc w:val="left"/>
      <w:pPr>
        <w:ind w:left="567" w:hanging="567"/>
      </w:pPr>
      <w:rPr>
        <w:rFonts w:hint="default"/>
      </w:rPr>
    </w:lvl>
    <w:lvl w:ilvl="3">
      <w:start w:val="1"/>
      <w:numFmt w:val="decimal"/>
      <w:isLgl/>
      <w:lvlText w:val="%1.%4"/>
      <w:lvlJc w:val="left"/>
      <w:pPr>
        <w:ind w:left="720" w:hanging="720"/>
      </w:pPr>
      <w:rPr>
        <w:rFonts w:hint="default"/>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28" w15:restartNumberingAfterBreak="0">
    <w:nsid w:val="560A0C0A"/>
    <w:multiLevelType w:val="hybridMultilevel"/>
    <w:tmpl w:val="AEFEC7A4"/>
    <w:lvl w:ilvl="0" w:tplc="FFFFFFFF">
      <w:start w:val="1"/>
      <w:numFmt w:val="bullet"/>
      <w:lvlText w:val="o"/>
      <w:lvlJc w:val="left"/>
      <w:pPr>
        <w:ind w:left="-404" w:hanging="360"/>
      </w:pPr>
      <w:rPr>
        <w:rFonts w:ascii="Courier New" w:hAnsi="Courier New" w:cs="Courier New" w:hint="default"/>
      </w:rPr>
    </w:lvl>
    <w:lvl w:ilvl="1" w:tplc="FFFFFFFF">
      <w:start w:val="1"/>
      <w:numFmt w:val="bullet"/>
      <w:lvlText w:val="o"/>
      <w:lvlJc w:val="left"/>
      <w:pPr>
        <w:ind w:left="316" w:hanging="360"/>
      </w:pPr>
      <w:rPr>
        <w:rFonts w:ascii="Courier New" w:hAnsi="Courier New" w:cs="Courier New" w:hint="default"/>
      </w:rPr>
    </w:lvl>
    <w:lvl w:ilvl="2" w:tplc="0C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1756" w:hanging="360"/>
      </w:pPr>
      <w:rPr>
        <w:rFonts w:ascii="Symbol" w:hAnsi="Symbol" w:hint="default"/>
      </w:rPr>
    </w:lvl>
    <w:lvl w:ilvl="4" w:tplc="FFFFFFFF" w:tentative="1">
      <w:start w:val="1"/>
      <w:numFmt w:val="bullet"/>
      <w:lvlText w:val="o"/>
      <w:lvlJc w:val="left"/>
      <w:pPr>
        <w:ind w:left="2476" w:hanging="360"/>
      </w:pPr>
      <w:rPr>
        <w:rFonts w:ascii="Courier New" w:hAnsi="Courier New" w:cs="Courier New" w:hint="default"/>
      </w:rPr>
    </w:lvl>
    <w:lvl w:ilvl="5" w:tplc="FFFFFFFF" w:tentative="1">
      <w:start w:val="1"/>
      <w:numFmt w:val="bullet"/>
      <w:lvlText w:val=""/>
      <w:lvlJc w:val="left"/>
      <w:pPr>
        <w:ind w:left="3196" w:hanging="360"/>
      </w:pPr>
      <w:rPr>
        <w:rFonts w:ascii="Wingdings" w:hAnsi="Wingdings" w:hint="default"/>
      </w:rPr>
    </w:lvl>
    <w:lvl w:ilvl="6" w:tplc="FFFFFFFF" w:tentative="1">
      <w:start w:val="1"/>
      <w:numFmt w:val="bullet"/>
      <w:lvlText w:val=""/>
      <w:lvlJc w:val="left"/>
      <w:pPr>
        <w:ind w:left="3916" w:hanging="360"/>
      </w:pPr>
      <w:rPr>
        <w:rFonts w:ascii="Symbol" w:hAnsi="Symbol" w:hint="default"/>
      </w:rPr>
    </w:lvl>
    <w:lvl w:ilvl="7" w:tplc="FFFFFFFF" w:tentative="1">
      <w:start w:val="1"/>
      <w:numFmt w:val="bullet"/>
      <w:lvlText w:val="o"/>
      <w:lvlJc w:val="left"/>
      <w:pPr>
        <w:ind w:left="4636" w:hanging="360"/>
      </w:pPr>
      <w:rPr>
        <w:rFonts w:ascii="Courier New" w:hAnsi="Courier New" w:cs="Courier New" w:hint="default"/>
      </w:rPr>
    </w:lvl>
    <w:lvl w:ilvl="8" w:tplc="FFFFFFFF" w:tentative="1">
      <w:start w:val="1"/>
      <w:numFmt w:val="bullet"/>
      <w:lvlText w:val=""/>
      <w:lvlJc w:val="left"/>
      <w:pPr>
        <w:ind w:left="5356" w:hanging="360"/>
      </w:pPr>
      <w:rPr>
        <w:rFonts w:ascii="Wingdings" w:hAnsi="Wingdings" w:hint="default"/>
      </w:rPr>
    </w:lvl>
  </w:abstractNum>
  <w:abstractNum w:abstractNumId="29" w15:restartNumberingAfterBreak="0">
    <w:nsid w:val="5BD9508F"/>
    <w:multiLevelType w:val="hybridMultilevel"/>
    <w:tmpl w:val="8FD2CF9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0" w15:restartNumberingAfterBreak="0">
    <w:nsid w:val="61217C4A"/>
    <w:multiLevelType w:val="hybridMultilevel"/>
    <w:tmpl w:val="51F20968"/>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06D670E"/>
    <w:multiLevelType w:val="multilevel"/>
    <w:tmpl w:val="BAB8DE26"/>
    <w:lvl w:ilvl="0">
      <w:start w:val="1"/>
      <w:numFmt w:val="decimal"/>
      <w:lvlText w:val="%1."/>
      <w:lvlJc w:val="left"/>
      <w:pPr>
        <w:ind w:left="567" w:hanging="567"/>
      </w:pPr>
      <w:rPr>
        <w:rFonts w:hint="default"/>
      </w:rPr>
    </w:lvl>
    <w:lvl w:ilvl="1">
      <w:start w:val="1"/>
      <w:numFmt w:val="decimal"/>
      <w:isLgl/>
      <w:lvlText w:val="%1.%2"/>
      <w:lvlJc w:val="left"/>
      <w:pPr>
        <w:ind w:left="720" w:hanging="720"/>
      </w:pPr>
      <w:rPr>
        <w:rFonts w:cs="Times New Roman" w:hint="default"/>
        <w:b w:val="0"/>
        <w:sz w:val="20"/>
      </w:rPr>
    </w:lvl>
    <w:lvl w:ilvl="2">
      <w:start w:val="1"/>
      <w:numFmt w:val="decimal"/>
      <w:isLgl/>
      <w:lvlText w:val="%1.%2.%3"/>
      <w:lvlJc w:val="left"/>
      <w:pPr>
        <w:ind w:left="720" w:hanging="720"/>
      </w:pPr>
      <w:rPr>
        <w:rFonts w:cs="Times New Roman" w:hint="default"/>
        <w:sz w:val="20"/>
      </w:rPr>
    </w:lvl>
    <w:lvl w:ilvl="3">
      <w:start w:val="1"/>
      <w:numFmt w:val="decimal"/>
      <w:isLgl/>
      <w:lvlText w:val="%1.%2.%3.%4"/>
      <w:lvlJc w:val="left"/>
      <w:pPr>
        <w:ind w:left="720" w:hanging="720"/>
      </w:pPr>
      <w:rPr>
        <w:rFonts w:cs="Times New Roman" w:hint="default"/>
        <w:sz w:val="20"/>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32" w15:restartNumberingAfterBreak="0">
    <w:nsid w:val="7A3B08AB"/>
    <w:multiLevelType w:val="hybridMultilevel"/>
    <w:tmpl w:val="67966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15675E"/>
    <w:multiLevelType w:val="hybridMultilevel"/>
    <w:tmpl w:val="92924D4A"/>
    <w:lvl w:ilvl="0" w:tplc="AE86F678">
      <w:start w:val="1"/>
      <w:numFmt w:val="bullet"/>
      <w:pStyle w:val="ListBullet2"/>
      <w:lvlText w:val="o"/>
      <w:lvlJc w:val="left"/>
      <w:pPr>
        <w:ind w:left="-395" w:hanging="360"/>
      </w:pPr>
      <w:rPr>
        <w:rFonts w:ascii="Courier New" w:hAnsi="Courier New" w:cs="Courier New" w:hint="default"/>
      </w:rPr>
    </w:lvl>
    <w:lvl w:ilvl="1" w:tplc="0C090003">
      <w:start w:val="1"/>
      <w:numFmt w:val="bullet"/>
      <w:lvlText w:val="o"/>
      <w:lvlJc w:val="left"/>
      <w:pPr>
        <w:ind w:left="325" w:hanging="360"/>
      </w:pPr>
      <w:rPr>
        <w:rFonts w:ascii="Courier New" w:hAnsi="Courier New" w:cs="Courier New" w:hint="default"/>
      </w:rPr>
    </w:lvl>
    <w:lvl w:ilvl="2" w:tplc="0C090005">
      <w:start w:val="1"/>
      <w:numFmt w:val="bullet"/>
      <w:lvlText w:val=""/>
      <w:lvlJc w:val="left"/>
      <w:pPr>
        <w:ind w:left="1045" w:hanging="360"/>
      </w:pPr>
      <w:rPr>
        <w:rFonts w:ascii="Wingdings" w:hAnsi="Wingdings" w:hint="default"/>
      </w:rPr>
    </w:lvl>
    <w:lvl w:ilvl="3" w:tplc="0C090001" w:tentative="1">
      <w:start w:val="1"/>
      <w:numFmt w:val="bullet"/>
      <w:lvlText w:val=""/>
      <w:lvlJc w:val="left"/>
      <w:pPr>
        <w:ind w:left="1765" w:hanging="360"/>
      </w:pPr>
      <w:rPr>
        <w:rFonts w:ascii="Symbol" w:hAnsi="Symbol" w:hint="default"/>
      </w:rPr>
    </w:lvl>
    <w:lvl w:ilvl="4" w:tplc="0C090003" w:tentative="1">
      <w:start w:val="1"/>
      <w:numFmt w:val="bullet"/>
      <w:lvlText w:val="o"/>
      <w:lvlJc w:val="left"/>
      <w:pPr>
        <w:ind w:left="2485" w:hanging="360"/>
      </w:pPr>
      <w:rPr>
        <w:rFonts w:ascii="Courier New" w:hAnsi="Courier New" w:cs="Courier New" w:hint="default"/>
      </w:rPr>
    </w:lvl>
    <w:lvl w:ilvl="5" w:tplc="0C090005" w:tentative="1">
      <w:start w:val="1"/>
      <w:numFmt w:val="bullet"/>
      <w:lvlText w:val=""/>
      <w:lvlJc w:val="left"/>
      <w:pPr>
        <w:ind w:left="3205" w:hanging="360"/>
      </w:pPr>
      <w:rPr>
        <w:rFonts w:ascii="Wingdings" w:hAnsi="Wingdings" w:hint="default"/>
      </w:rPr>
    </w:lvl>
    <w:lvl w:ilvl="6" w:tplc="0C090001" w:tentative="1">
      <w:start w:val="1"/>
      <w:numFmt w:val="bullet"/>
      <w:lvlText w:val=""/>
      <w:lvlJc w:val="left"/>
      <w:pPr>
        <w:ind w:left="3925" w:hanging="360"/>
      </w:pPr>
      <w:rPr>
        <w:rFonts w:ascii="Symbol" w:hAnsi="Symbol" w:hint="default"/>
      </w:rPr>
    </w:lvl>
    <w:lvl w:ilvl="7" w:tplc="0C090003" w:tentative="1">
      <w:start w:val="1"/>
      <w:numFmt w:val="bullet"/>
      <w:lvlText w:val="o"/>
      <w:lvlJc w:val="left"/>
      <w:pPr>
        <w:ind w:left="4645" w:hanging="360"/>
      </w:pPr>
      <w:rPr>
        <w:rFonts w:ascii="Courier New" w:hAnsi="Courier New" w:cs="Courier New" w:hint="default"/>
      </w:rPr>
    </w:lvl>
    <w:lvl w:ilvl="8" w:tplc="0C090005" w:tentative="1">
      <w:start w:val="1"/>
      <w:numFmt w:val="bullet"/>
      <w:lvlText w:val=""/>
      <w:lvlJc w:val="left"/>
      <w:pPr>
        <w:ind w:left="5365" w:hanging="360"/>
      </w:pPr>
      <w:rPr>
        <w:rFonts w:ascii="Wingdings" w:hAnsi="Wingdings" w:hint="default"/>
      </w:rPr>
    </w:lvl>
  </w:abstractNum>
  <w:abstractNum w:abstractNumId="34" w15:restartNumberingAfterBreak="0">
    <w:nsid w:val="7D7428FA"/>
    <w:multiLevelType w:val="multilevel"/>
    <w:tmpl w:val="CA4C3EE4"/>
    <w:lvl w:ilvl="0">
      <w:start w:val="1"/>
      <w:numFmt w:val="decimal"/>
      <w:lvlText w:val="%1."/>
      <w:lvlJc w:val="left"/>
      <w:pPr>
        <w:ind w:left="567" w:hanging="567"/>
      </w:pPr>
      <w:rPr>
        <w:rFonts w:hint="default"/>
      </w:rPr>
    </w:lvl>
    <w:lvl w:ilvl="1">
      <w:start w:val="2"/>
      <w:numFmt w:val="decimal"/>
      <w:isLgl/>
      <w:lvlText w:val="%1.%2"/>
      <w:lvlJc w:val="left"/>
      <w:pPr>
        <w:ind w:left="720" w:hanging="720"/>
      </w:pPr>
      <w:rPr>
        <w:rFonts w:cs="Times New Roman" w:hint="default"/>
        <w:b w:val="0"/>
        <w:sz w:val="20"/>
      </w:rPr>
    </w:lvl>
    <w:lvl w:ilvl="2">
      <w:start w:val="1"/>
      <w:numFmt w:val="decimal"/>
      <w:lvlRestart w:val="0"/>
      <w:pStyle w:val="SWAHeading1"/>
      <w:lvlText w:val="%3."/>
      <w:lvlJc w:val="left"/>
      <w:pPr>
        <w:ind w:left="567" w:hanging="567"/>
      </w:pPr>
      <w:rPr>
        <w:rFonts w:hint="default"/>
      </w:rPr>
    </w:lvl>
    <w:lvl w:ilvl="3">
      <w:start w:val="1"/>
      <w:numFmt w:val="decimal"/>
      <w:pStyle w:val="SWAHeading2"/>
      <w:isLgl/>
      <w:lvlText w:val="%3.%4"/>
      <w:lvlJc w:val="left"/>
      <w:pPr>
        <w:ind w:left="720" w:hanging="720"/>
      </w:pPr>
      <w:rPr>
        <w:rFonts w:hint="default"/>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35" w15:restartNumberingAfterBreak="0">
    <w:nsid w:val="7DF27630"/>
    <w:multiLevelType w:val="hybridMultilevel"/>
    <w:tmpl w:val="48D6A1B2"/>
    <w:lvl w:ilvl="0" w:tplc="FFFFFFFF">
      <w:start w:val="1"/>
      <w:numFmt w:val="bullet"/>
      <w:lvlText w:val="o"/>
      <w:lvlJc w:val="left"/>
      <w:pPr>
        <w:ind w:left="-404" w:hanging="360"/>
      </w:pPr>
      <w:rPr>
        <w:rFonts w:ascii="Courier New" w:hAnsi="Courier New" w:cs="Courier New" w:hint="default"/>
      </w:rPr>
    </w:lvl>
    <w:lvl w:ilvl="1" w:tplc="FFFFFFFF">
      <w:start w:val="1"/>
      <w:numFmt w:val="bullet"/>
      <w:lvlText w:val="o"/>
      <w:lvlJc w:val="left"/>
      <w:pPr>
        <w:ind w:left="316" w:hanging="360"/>
      </w:pPr>
      <w:rPr>
        <w:rFonts w:ascii="Courier New" w:hAnsi="Courier New" w:cs="Courier New" w:hint="default"/>
      </w:rPr>
    </w:lvl>
    <w:lvl w:ilvl="2" w:tplc="0C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1756" w:hanging="360"/>
      </w:pPr>
      <w:rPr>
        <w:rFonts w:ascii="Symbol" w:hAnsi="Symbol" w:hint="default"/>
      </w:rPr>
    </w:lvl>
    <w:lvl w:ilvl="4" w:tplc="FFFFFFFF" w:tentative="1">
      <w:start w:val="1"/>
      <w:numFmt w:val="bullet"/>
      <w:lvlText w:val="o"/>
      <w:lvlJc w:val="left"/>
      <w:pPr>
        <w:ind w:left="2476" w:hanging="360"/>
      </w:pPr>
      <w:rPr>
        <w:rFonts w:ascii="Courier New" w:hAnsi="Courier New" w:cs="Courier New" w:hint="default"/>
      </w:rPr>
    </w:lvl>
    <w:lvl w:ilvl="5" w:tplc="FFFFFFFF" w:tentative="1">
      <w:start w:val="1"/>
      <w:numFmt w:val="bullet"/>
      <w:lvlText w:val=""/>
      <w:lvlJc w:val="left"/>
      <w:pPr>
        <w:ind w:left="3196" w:hanging="360"/>
      </w:pPr>
      <w:rPr>
        <w:rFonts w:ascii="Wingdings" w:hAnsi="Wingdings" w:hint="default"/>
      </w:rPr>
    </w:lvl>
    <w:lvl w:ilvl="6" w:tplc="FFFFFFFF" w:tentative="1">
      <w:start w:val="1"/>
      <w:numFmt w:val="bullet"/>
      <w:lvlText w:val=""/>
      <w:lvlJc w:val="left"/>
      <w:pPr>
        <w:ind w:left="3916" w:hanging="360"/>
      </w:pPr>
      <w:rPr>
        <w:rFonts w:ascii="Symbol" w:hAnsi="Symbol" w:hint="default"/>
      </w:rPr>
    </w:lvl>
    <w:lvl w:ilvl="7" w:tplc="FFFFFFFF" w:tentative="1">
      <w:start w:val="1"/>
      <w:numFmt w:val="bullet"/>
      <w:lvlText w:val="o"/>
      <w:lvlJc w:val="left"/>
      <w:pPr>
        <w:ind w:left="4636" w:hanging="360"/>
      </w:pPr>
      <w:rPr>
        <w:rFonts w:ascii="Courier New" w:hAnsi="Courier New" w:cs="Courier New" w:hint="default"/>
      </w:rPr>
    </w:lvl>
    <w:lvl w:ilvl="8" w:tplc="FFFFFFFF" w:tentative="1">
      <w:start w:val="1"/>
      <w:numFmt w:val="bullet"/>
      <w:lvlText w:val=""/>
      <w:lvlJc w:val="left"/>
      <w:pPr>
        <w:ind w:left="5356" w:hanging="360"/>
      </w:pPr>
      <w:rPr>
        <w:rFonts w:ascii="Wingdings" w:hAnsi="Wingdings" w:hint="default"/>
      </w:rPr>
    </w:lvl>
  </w:abstractNum>
  <w:abstractNum w:abstractNumId="36" w15:restartNumberingAfterBreak="0">
    <w:nsid w:val="7ECD56B4"/>
    <w:multiLevelType w:val="hybridMultilevel"/>
    <w:tmpl w:val="3418F38C"/>
    <w:lvl w:ilvl="0" w:tplc="D22EB83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F604F42"/>
    <w:multiLevelType w:val="hybridMultilevel"/>
    <w:tmpl w:val="D5CA3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16cid:durableId="2046825449">
    <w:abstractNumId w:val="15"/>
  </w:num>
  <w:num w:numId="2" w16cid:durableId="1417827905">
    <w:abstractNumId w:val="4"/>
  </w:num>
  <w:num w:numId="3" w16cid:durableId="1801417863">
    <w:abstractNumId w:val="2"/>
  </w:num>
  <w:num w:numId="4" w16cid:durableId="261954876">
    <w:abstractNumId w:val="5"/>
  </w:num>
  <w:num w:numId="5" w16cid:durableId="336423076">
    <w:abstractNumId w:val="5"/>
  </w:num>
  <w:num w:numId="6" w16cid:durableId="43915700">
    <w:abstractNumId w:val="36"/>
  </w:num>
  <w:num w:numId="7" w16cid:durableId="1839879499">
    <w:abstractNumId w:val="3"/>
  </w:num>
  <w:num w:numId="8" w16cid:durableId="413086635">
    <w:abstractNumId w:val="3"/>
  </w:num>
  <w:num w:numId="9" w16cid:durableId="1062144588">
    <w:abstractNumId w:val="33"/>
  </w:num>
  <w:num w:numId="10" w16cid:durableId="7831444">
    <w:abstractNumId w:val="0"/>
  </w:num>
  <w:num w:numId="11" w16cid:durableId="1248659126">
    <w:abstractNumId w:val="29"/>
  </w:num>
  <w:num w:numId="12" w16cid:durableId="199436826">
    <w:abstractNumId w:val="15"/>
  </w:num>
  <w:num w:numId="13" w16cid:durableId="1600331321">
    <w:abstractNumId w:val="5"/>
  </w:num>
  <w:num w:numId="14" w16cid:durableId="1748771899">
    <w:abstractNumId w:val="5"/>
  </w:num>
  <w:num w:numId="15" w16cid:durableId="1020936201">
    <w:abstractNumId w:val="9"/>
  </w:num>
  <w:num w:numId="16" w16cid:durableId="612173950">
    <w:abstractNumId w:val="9"/>
    <w:lvlOverride w:ilvl="0">
      <w:startOverride w:val="1"/>
    </w:lvlOverride>
  </w:num>
  <w:num w:numId="17" w16cid:durableId="872621870">
    <w:abstractNumId w:val="27"/>
  </w:num>
  <w:num w:numId="18" w16cid:durableId="631596316">
    <w:abstractNumId w:val="21"/>
  </w:num>
  <w:num w:numId="19" w16cid:durableId="368843444">
    <w:abstractNumId w:val="13"/>
  </w:num>
  <w:num w:numId="20" w16cid:durableId="459766252">
    <w:abstractNumId w:val="11"/>
  </w:num>
  <w:num w:numId="21" w16cid:durableId="1564216321">
    <w:abstractNumId w:val="31"/>
  </w:num>
  <w:num w:numId="22" w16cid:durableId="2564501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9860556">
    <w:abstractNumId w:val="20"/>
  </w:num>
  <w:num w:numId="24" w16cid:durableId="1191795628">
    <w:abstractNumId w:val="34"/>
  </w:num>
  <w:num w:numId="25" w16cid:durableId="1950116149">
    <w:abstractNumId w:val="10"/>
  </w:num>
  <w:num w:numId="26" w16cid:durableId="645359139">
    <w:abstractNumId w:val="25"/>
  </w:num>
  <w:num w:numId="27" w16cid:durableId="385106876">
    <w:abstractNumId w:val="29"/>
    <w:lvlOverride w:ilvl="0">
      <w:startOverride w:val="1"/>
    </w:lvlOverride>
  </w:num>
  <w:num w:numId="28" w16cid:durableId="834102215">
    <w:abstractNumId w:val="22"/>
  </w:num>
  <w:num w:numId="29" w16cid:durableId="932974611">
    <w:abstractNumId w:val="37"/>
  </w:num>
  <w:num w:numId="30" w16cid:durableId="1491481995">
    <w:abstractNumId w:val="14"/>
  </w:num>
  <w:num w:numId="31" w16cid:durableId="12286087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63066214">
    <w:abstractNumId w:val="1"/>
  </w:num>
  <w:num w:numId="33" w16cid:durableId="298153859">
    <w:abstractNumId w:val="19"/>
  </w:num>
  <w:num w:numId="34" w16cid:durableId="1158963146">
    <w:abstractNumId w:val="26"/>
  </w:num>
  <w:num w:numId="35" w16cid:durableId="1131634340">
    <w:abstractNumId w:val="8"/>
  </w:num>
  <w:num w:numId="36" w16cid:durableId="1591040555">
    <w:abstractNumId w:val="18"/>
  </w:num>
  <w:num w:numId="37" w16cid:durableId="1832331191">
    <w:abstractNumId w:val="7"/>
  </w:num>
  <w:num w:numId="38" w16cid:durableId="1349258214">
    <w:abstractNumId w:val="35"/>
  </w:num>
  <w:num w:numId="39" w16cid:durableId="200410153">
    <w:abstractNumId w:val="28"/>
  </w:num>
  <w:num w:numId="40" w16cid:durableId="2048483354">
    <w:abstractNumId w:val="16"/>
  </w:num>
  <w:num w:numId="41" w16cid:durableId="1399790460">
    <w:abstractNumId w:val="23"/>
  </w:num>
  <w:num w:numId="42" w16cid:durableId="2125609960">
    <w:abstractNumId w:val="12"/>
  </w:num>
  <w:num w:numId="43" w16cid:durableId="1721124909">
    <w:abstractNumId w:val="30"/>
  </w:num>
  <w:num w:numId="44" w16cid:durableId="275646811">
    <w:abstractNumId w:val="6"/>
  </w:num>
  <w:num w:numId="45" w16cid:durableId="389621683">
    <w:abstractNumId w:val="24"/>
  </w:num>
  <w:num w:numId="46" w16cid:durableId="1928464922">
    <w:abstractNumId w:val="17"/>
  </w:num>
  <w:num w:numId="47" w16cid:durableId="251201158">
    <w:abstractNumId w:val="32"/>
  </w:num>
  <w:num w:numId="48" w16cid:durableId="67411517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4C"/>
    <w:rsid w:val="00006EAE"/>
    <w:rsid w:val="000108F5"/>
    <w:rsid w:val="00012A84"/>
    <w:rsid w:val="00020F58"/>
    <w:rsid w:val="000426BC"/>
    <w:rsid w:val="000474AB"/>
    <w:rsid w:val="000746F6"/>
    <w:rsid w:val="000E276E"/>
    <w:rsid w:val="000E604D"/>
    <w:rsid w:val="000F6A2F"/>
    <w:rsid w:val="00154930"/>
    <w:rsid w:val="001649F7"/>
    <w:rsid w:val="001B1EDF"/>
    <w:rsid w:val="001B31C6"/>
    <w:rsid w:val="001B3E20"/>
    <w:rsid w:val="001E28B4"/>
    <w:rsid w:val="00205E2D"/>
    <w:rsid w:val="00241746"/>
    <w:rsid w:val="00267FCA"/>
    <w:rsid w:val="0027612F"/>
    <w:rsid w:val="00277A28"/>
    <w:rsid w:val="002F3F63"/>
    <w:rsid w:val="002F4053"/>
    <w:rsid w:val="00352B40"/>
    <w:rsid w:val="003F7E7E"/>
    <w:rsid w:val="00405F54"/>
    <w:rsid w:val="00407288"/>
    <w:rsid w:val="0041217F"/>
    <w:rsid w:val="004B7206"/>
    <w:rsid w:val="004B78C7"/>
    <w:rsid w:val="004F1D66"/>
    <w:rsid w:val="00550E3D"/>
    <w:rsid w:val="005A6337"/>
    <w:rsid w:val="005B2B74"/>
    <w:rsid w:val="006435C8"/>
    <w:rsid w:val="006777D3"/>
    <w:rsid w:val="006802E0"/>
    <w:rsid w:val="006C6524"/>
    <w:rsid w:val="006E14BA"/>
    <w:rsid w:val="006E1BEC"/>
    <w:rsid w:val="00711F77"/>
    <w:rsid w:val="00764BB8"/>
    <w:rsid w:val="00786137"/>
    <w:rsid w:val="007C3909"/>
    <w:rsid w:val="007C438D"/>
    <w:rsid w:val="007F4E6D"/>
    <w:rsid w:val="008011ED"/>
    <w:rsid w:val="00811723"/>
    <w:rsid w:val="0082535E"/>
    <w:rsid w:val="008B383F"/>
    <w:rsid w:val="008B69A9"/>
    <w:rsid w:val="008D5CFE"/>
    <w:rsid w:val="008F3F28"/>
    <w:rsid w:val="008F59B8"/>
    <w:rsid w:val="008F6568"/>
    <w:rsid w:val="009215CE"/>
    <w:rsid w:val="009249F9"/>
    <w:rsid w:val="00982FB6"/>
    <w:rsid w:val="009838A8"/>
    <w:rsid w:val="00A076D8"/>
    <w:rsid w:val="00A35272"/>
    <w:rsid w:val="00A5559D"/>
    <w:rsid w:val="00A63B34"/>
    <w:rsid w:val="00A936BE"/>
    <w:rsid w:val="00A93A52"/>
    <w:rsid w:val="00AB03BA"/>
    <w:rsid w:val="00AB6E27"/>
    <w:rsid w:val="00AB7A9D"/>
    <w:rsid w:val="00AD361A"/>
    <w:rsid w:val="00AE21DB"/>
    <w:rsid w:val="00AE3CE2"/>
    <w:rsid w:val="00B112FF"/>
    <w:rsid w:val="00B34CA8"/>
    <w:rsid w:val="00B50A56"/>
    <w:rsid w:val="00B5586D"/>
    <w:rsid w:val="00B82FCE"/>
    <w:rsid w:val="00BF0B3C"/>
    <w:rsid w:val="00C0432F"/>
    <w:rsid w:val="00C07CD8"/>
    <w:rsid w:val="00C31F44"/>
    <w:rsid w:val="00C6085C"/>
    <w:rsid w:val="00C83FFD"/>
    <w:rsid w:val="00C9053D"/>
    <w:rsid w:val="00D11AA8"/>
    <w:rsid w:val="00D3738F"/>
    <w:rsid w:val="00D47314"/>
    <w:rsid w:val="00D55141"/>
    <w:rsid w:val="00D72354"/>
    <w:rsid w:val="00D96F47"/>
    <w:rsid w:val="00DB7B01"/>
    <w:rsid w:val="00DC522B"/>
    <w:rsid w:val="00E1134C"/>
    <w:rsid w:val="00E14BDF"/>
    <w:rsid w:val="00E36081"/>
    <w:rsid w:val="00E6439B"/>
    <w:rsid w:val="00EB77A6"/>
    <w:rsid w:val="00EC267D"/>
    <w:rsid w:val="00ED5104"/>
    <w:rsid w:val="00EF0660"/>
    <w:rsid w:val="00F05EB4"/>
    <w:rsid w:val="00F07E3F"/>
    <w:rsid w:val="00F3457B"/>
    <w:rsid w:val="00F66DFC"/>
    <w:rsid w:val="00F820E9"/>
    <w:rsid w:val="00FB5F0A"/>
    <w:rsid w:val="00FF6E3D"/>
    <w:rsid w:val="00FF7E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DB482"/>
  <w15:chartTrackingRefBased/>
  <w15:docId w15:val="{F7E98581-8BC4-4E60-9A09-131A35066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22B"/>
    <w:pPr>
      <w:spacing w:after="120" w:line="264" w:lineRule="auto"/>
      <w:contextualSpacing/>
    </w:pPr>
    <w:rPr>
      <w:rFonts w:ascii="Arial" w:hAnsi="Arial"/>
      <w:szCs w:val="24"/>
    </w:rPr>
  </w:style>
  <w:style w:type="paragraph" w:styleId="Heading1">
    <w:name w:val="heading 1"/>
    <w:aliases w:val="Numbered Heading 1"/>
    <w:basedOn w:val="Title"/>
    <w:next w:val="Normal"/>
    <w:link w:val="Heading1Char"/>
    <w:uiPriority w:val="3"/>
    <w:qFormat/>
    <w:rsid w:val="00F820E9"/>
    <w:pPr>
      <w:numPr>
        <w:numId w:val="15"/>
      </w:numPr>
      <w:spacing w:after="240"/>
      <w:ind w:right="2977"/>
      <w:outlineLvl w:val="0"/>
    </w:pPr>
    <w:rPr>
      <w:rFonts w:cs="Arial"/>
      <w:sz w:val="36"/>
      <w:szCs w:val="36"/>
    </w:rPr>
  </w:style>
  <w:style w:type="paragraph" w:styleId="Heading2">
    <w:name w:val="heading 2"/>
    <w:aliases w:val="Numbered Heading 2"/>
    <w:basedOn w:val="Normal"/>
    <w:next w:val="Normal"/>
    <w:link w:val="Heading2Char"/>
    <w:uiPriority w:val="4"/>
    <w:unhideWhenUsed/>
    <w:qFormat/>
    <w:rsid w:val="006777D3"/>
    <w:pPr>
      <w:keepNext/>
      <w:tabs>
        <w:tab w:val="left" w:pos="425"/>
      </w:tabs>
      <w:spacing w:before="360" w:after="240"/>
      <w:outlineLvl w:val="1"/>
    </w:pPr>
    <w:rPr>
      <w:rFonts w:eastAsiaTheme="majorEastAsia" w:cstheme="majorBidi"/>
      <w:iCs/>
      <w:sz w:val="28"/>
      <w:szCs w:val="28"/>
    </w:rPr>
  </w:style>
  <w:style w:type="paragraph" w:styleId="Heading3">
    <w:name w:val="heading 3"/>
    <w:basedOn w:val="Normal"/>
    <w:next w:val="Normal"/>
    <w:link w:val="Heading3Char"/>
    <w:unhideWhenUsed/>
    <w:qFormat/>
    <w:rsid w:val="007C438D"/>
    <w:pPr>
      <w:spacing w:before="240"/>
      <w:outlineLvl w:val="2"/>
    </w:pPr>
    <w:rPr>
      <w:rFonts w:ascii="Arial Bold" w:hAnsi="Arial Bold"/>
      <w:b/>
      <w:bCs/>
      <w:color w:val="4877E0" w:themeColor="accent1"/>
      <w:sz w:val="24"/>
    </w:rPr>
  </w:style>
  <w:style w:type="paragraph" w:styleId="Heading4">
    <w:name w:val="heading 4"/>
    <w:basedOn w:val="Normal"/>
    <w:next w:val="Normal"/>
    <w:link w:val="Heading4Char"/>
    <w:uiPriority w:val="9"/>
    <w:unhideWhenUsed/>
    <w:qFormat/>
    <w:rsid w:val="00E6439B"/>
    <w:pPr>
      <w:spacing w:before="200"/>
      <w:outlineLvl w:val="3"/>
    </w:pPr>
    <w:rPr>
      <w:rFonts w:eastAsiaTheme="majorEastAsia" w:cs="Arial"/>
      <w:b/>
      <w:bCs/>
      <w:i/>
      <w:iCs/>
      <w:szCs w:val="22"/>
    </w:rPr>
  </w:style>
  <w:style w:type="paragraph" w:styleId="Heading5">
    <w:name w:val="heading 5"/>
    <w:basedOn w:val="Normal"/>
    <w:next w:val="Normal"/>
    <w:link w:val="Heading5Char"/>
    <w:uiPriority w:val="9"/>
    <w:unhideWhenUsed/>
    <w:qFormat/>
    <w:rsid w:val="008D5CFE"/>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9"/>
    <w:semiHidden/>
    <w:unhideWhenUsed/>
    <w:qFormat/>
    <w:rsid w:val="00FB5F0A"/>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FB5F0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FB5F0A"/>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FB5F0A"/>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shaded">
    <w:name w:val="Boxed/shaded"/>
    <w:basedOn w:val="Normal"/>
    <w:qFormat/>
    <w:rsid w:val="00E6439B"/>
    <w:pPr>
      <w:keepNext/>
      <w:keepLines/>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ind w:left="284" w:right="284"/>
    </w:pPr>
  </w:style>
  <w:style w:type="paragraph" w:customStyle="1" w:styleId="Disclaimer">
    <w:name w:val="Disclaimer"/>
    <w:basedOn w:val="Normal"/>
    <w:qFormat/>
    <w:rsid w:val="00FB5F0A"/>
    <w:pPr>
      <w:spacing w:after="60"/>
    </w:pPr>
    <w:rPr>
      <w:sz w:val="16"/>
    </w:rPr>
  </w:style>
  <w:style w:type="paragraph" w:customStyle="1" w:styleId="SWABullets">
    <w:name w:val="SWA Bullets"/>
    <w:basedOn w:val="Normal"/>
    <w:link w:val="SWABulletsChar"/>
    <w:semiHidden/>
    <w:qFormat/>
    <w:locked/>
    <w:rsid w:val="00FB5F0A"/>
    <w:pPr>
      <w:numPr>
        <w:numId w:val="12"/>
      </w:numPr>
      <w:tabs>
        <w:tab w:val="clear" w:pos="720"/>
        <w:tab w:val="num" w:pos="360"/>
      </w:tabs>
      <w:overflowPunct w:val="0"/>
      <w:autoSpaceDE w:val="0"/>
      <w:autoSpaceDN w:val="0"/>
      <w:adjustRightInd w:val="0"/>
      <w:spacing w:after="0"/>
      <w:ind w:left="0" w:firstLine="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FB5F0A"/>
    <w:rPr>
      <w:rFonts w:ascii="Arial" w:eastAsia="Times New Roman" w:hAnsi="Arial" w:cs="Times New Roman"/>
      <w:sz w:val="20"/>
      <w:szCs w:val="20"/>
      <w:lang w:eastAsia="en-AU"/>
    </w:rPr>
  </w:style>
  <w:style w:type="paragraph" w:customStyle="1" w:styleId="TOC">
    <w:name w:val="TOC"/>
    <w:basedOn w:val="TOC1"/>
    <w:link w:val="TOCChar"/>
    <w:qFormat/>
    <w:rsid w:val="00FB5F0A"/>
    <w:pPr>
      <w:tabs>
        <w:tab w:val="right" w:leader="dot" w:pos="9344"/>
      </w:tabs>
      <w:spacing w:before="360" w:after="360"/>
    </w:pPr>
    <w:rPr>
      <w:rFonts w:eastAsia="Times New Roman"/>
      <w:b w:val="0"/>
      <w:bCs w:val="0"/>
      <w:caps/>
      <w:sz w:val="32"/>
      <w:szCs w:val="32"/>
    </w:rPr>
  </w:style>
  <w:style w:type="character" w:customStyle="1" w:styleId="TOCChar">
    <w:name w:val="TOC Char"/>
    <w:basedOn w:val="DefaultParagraphFont"/>
    <w:link w:val="TOC"/>
    <w:rsid w:val="00FB5F0A"/>
    <w:rPr>
      <w:rFonts w:ascii="Arial" w:eastAsia="Times New Roman" w:hAnsi="Arial" w:cs="Arial"/>
      <w:b/>
      <w:bCs/>
      <w:caps/>
      <w:sz w:val="32"/>
      <w:szCs w:val="32"/>
    </w:rPr>
  </w:style>
  <w:style w:type="paragraph" w:styleId="TOC1">
    <w:name w:val="toc 1"/>
    <w:basedOn w:val="Normal"/>
    <w:next w:val="Normal"/>
    <w:autoRedefine/>
    <w:uiPriority w:val="39"/>
    <w:unhideWhenUsed/>
    <w:rsid w:val="00E14BDF"/>
    <w:pPr>
      <w:tabs>
        <w:tab w:val="left" w:pos="440"/>
        <w:tab w:val="right" w:leader="dot" w:pos="9016"/>
      </w:tabs>
      <w:spacing w:after="100"/>
      <w:contextualSpacing w:val="0"/>
    </w:pPr>
    <w:rPr>
      <w:b/>
      <w:bCs/>
      <w:noProof/>
    </w:rPr>
  </w:style>
  <w:style w:type="paragraph" w:customStyle="1" w:styleId="Link">
    <w:name w:val="Link"/>
    <w:basedOn w:val="Normal"/>
    <w:link w:val="LinkChar"/>
    <w:qFormat/>
    <w:rsid w:val="00FB5F0A"/>
    <w:pPr>
      <w:spacing w:after="0"/>
    </w:pPr>
    <w:rPr>
      <w:rFonts w:eastAsia="Times New Roman" w:cs="Times New Roman"/>
      <w:lang w:eastAsia="en-AU"/>
    </w:rPr>
  </w:style>
  <w:style w:type="character" w:customStyle="1" w:styleId="LinkChar">
    <w:name w:val="Link Char"/>
    <w:basedOn w:val="DefaultParagraphFont"/>
    <w:link w:val="Link"/>
    <w:rsid w:val="00FB5F0A"/>
    <w:rPr>
      <w:rFonts w:ascii="Arial" w:eastAsia="Times New Roman" w:hAnsi="Arial" w:cs="Times New Roman"/>
      <w:sz w:val="20"/>
      <w:szCs w:val="24"/>
      <w:lang w:eastAsia="en-AU"/>
    </w:rPr>
  </w:style>
  <w:style w:type="character" w:customStyle="1" w:styleId="Emphasised">
    <w:name w:val="Emphasised"/>
    <w:uiPriority w:val="1"/>
    <w:qFormat/>
    <w:rsid w:val="006802E0"/>
    <w:rPr>
      <w:b/>
      <w:sz w:val="22"/>
      <w:szCs w:val="32"/>
    </w:rPr>
  </w:style>
  <w:style w:type="paragraph" w:customStyle="1" w:styleId="SWA-NORMAL">
    <w:name w:val="SWA - NORMAL"/>
    <w:basedOn w:val="Normal"/>
    <w:qFormat/>
    <w:locked/>
    <w:rsid w:val="00FB5F0A"/>
    <w:pPr>
      <w:tabs>
        <w:tab w:val="left" w:pos="425"/>
      </w:tabs>
    </w:pPr>
  </w:style>
  <w:style w:type="paragraph" w:customStyle="1" w:styleId="TableContent">
    <w:name w:val="Table Content"/>
    <w:basedOn w:val="Normal"/>
    <w:link w:val="TableContentChar"/>
    <w:qFormat/>
    <w:rsid w:val="00DC522B"/>
    <w:pPr>
      <w:spacing w:before="120"/>
    </w:pPr>
    <w:rPr>
      <w:b/>
    </w:rPr>
  </w:style>
  <w:style w:type="character" w:customStyle="1" w:styleId="TableContentChar">
    <w:name w:val="Table Content Char"/>
    <w:basedOn w:val="DefaultParagraphFont"/>
    <w:link w:val="TableContent"/>
    <w:rsid w:val="00DC522B"/>
    <w:rPr>
      <w:rFonts w:ascii="Arial" w:hAnsi="Arial"/>
      <w:b/>
      <w:szCs w:val="24"/>
    </w:rPr>
  </w:style>
  <w:style w:type="paragraph" w:customStyle="1" w:styleId="Reporttitle">
    <w:name w:val="Report title"/>
    <w:basedOn w:val="Normal"/>
    <w:uiPriority w:val="19"/>
    <w:qFormat/>
    <w:rsid w:val="00FB5F0A"/>
    <w:pPr>
      <w:spacing w:after="0" w:line="560" w:lineRule="exact"/>
    </w:pPr>
    <w:rPr>
      <w:rFonts w:eastAsia="Times New Roman" w:cs="Times New Roman"/>
      <w:b/>
      <w:color w:val="EB9C3A" w:themeColor="accent2"/>
      <w:spacing w:val="-28"/>
      <w:sz w:val="53"/>
      <w:lang w:eastAsia="en-AU"/>
    </w:rPr>
  </w:style>
  <w:style w:type="paragraph" w:customStyle="1" w:styleId="Reportsubtitle">
    <w:name w:val="Report subtitle"/>
    <w:basedOn w:val="Normal"/>
    <w:uiPriority w:val="20"/>
    <w:qFormat/>
    <w:rsid w:val="00FB5F0A"/>
    <w:pPr>
      <w:spacing w:after="200" w:line="560" w:lineRule="exact"/>
    </w:pPr>
    <w:rPr>
      <w:rFonts w:eastAsia="Times New Roman" w:cs="Times New Roman"/>
      <w:color w:val="323232"/>
      <w:spacing w:val="-28"/>
      <w:sz w:val="48"/>
      <w:lang w:eastAsia="en-AU"/>
    </w:rPr>
  </w:style>
  <w:style w:type="paragraph" w:customStyle="1" w:styleId="Positionprofile">
    <w:name w:val="Position profile"/>
    <w:basedOn w:val="Normal"/>
    <w:qFormat/>
    <w:rsid w:val="00FB5F0A"/>
    <w:pPr>
      <w:keepNext/>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FB5F0A"/>
    <w:pPr>
      <w:spacing w:after="80"/>
    </w:pPr>
  </w:style>
  <w:style w:type="paragraph" w:customStyle="1" w:styleId="Bulletlevel1">
    <w:name w:val="Bullet level 1"/>
    <w:basedOn w:val="ListBullet"/>
    <w:uiPriority w:val="5"/>
    <w:qFormat/>
    <w:rsid w:val="00FB5F0A"/>
    <w:pPr>
      <w:numPr>
        <w:numId w:val="0"/>
      </w:numPr>
      <w:spacing w:line="240" w:lineRule="atLeast"/>
      <w:ind w:left="295" w:hanging="360"/>
    </w:pPr>
    <w:rPr>
      <w:lang w:eastAsia="en-AU"/>
    </w:rPr>
  </w:style>
  <w:style w:type="paragraph" w:styleId="ListBullet">
    <w:name w:val="List Bullet"/>
    <w:basedOn w:val="Normal"/>
    <w:qFormat/>
    <w:rsid w:val="001649F7"/>
    <w:pPr>
      <w:numPr>
        <w:numId w:val="6"/>
      </w:numPr>
      <w:spacing w:after="80"/>
      <w:contextualSpacing w:val="0"/>
    </w:pPr>
    <w:rPr>
      <w:rFonts w:eastAsia="Arial"/>
    </w:rPr>
  </w:style>
  <w:style w:type="paragraph" w:customStyle="1" w:styleId="Paragraph">
    <w:name w:val="Paragraph"/>
    <w:basedOn w:val="Normal"/>
    <w:qFormat/>
    <w:rsid w:val="001649F7"/>
    <w:pPr>
      <w:keepNext/>
      <w:spacing w:after="200" w:line="240" w:lineRule="atLeast"/>
      <w:contextualSpacing w:val="0"/>
    </w:pPr>
    <w:rPr>
      <w:rFonts w:eastAsia="Times New Roman"/>
      <w:lang w:eastAsia="en-AU"/>
    </w:rPr>
  </w:style>
  <w:style w:type="paragraph" w:customStyle="1" w:styleId="Bulletlevel2">
    <w:name w:val="Bullet level 2"/>
    <w:basedOn w:val="ListBullet2"/>
    <w:uiPriority w:val="7"/>
    <w:qFormat/>
    <w:rsid w:val="00FB5F0A"/>
    <w:pPr>
      <w:numPr>
        <w:numId w:val="14"/>
      </w:numPr>
      <w:spacing w:line="240" w:lineRule="atLeast"/>
    </w:pPr>
    <w:rPr>
      <w:rFonts w:eastAsia="Times New Roman"/>
      <w:lang w:eastAsia="en-AU"/>
    </w:rPr>
  </w:style>
  <w:style w:type="paragraph" w:styleId="ListBullet2">
    <w:name w:val="List Bullet 2"/>
    <w:basedOn w:val="Normal"/>
    <w:qFormat/>
    <w:rsid w:val="001649F7"/>
    <w:pPr>
      <w:numPr>
        <w:numId w:val="9"/>
      </w:numPr>
      <w:spacing w:after="80"/>
      <w:ind w:left="641" w:hanging="357"/>
      <w:contextualSpacing w:val="0"/>
    </w:pPr>
  </w:style>
  <w:style w:type="paragraph" w:customStyle="1" w:styleId="Bulletlevel2last">
    <w:name w:val="Bullet level 2 last"/>
    <w:basedOn w:val="Bulletlevel2"/>
    <w:uiPriority w:val="8"/>
    <w:qFormat/>
    <w:rsid w:val="00FB5F0A"/>
    <w:pPr>
      <w:spacing w:after="240"/>
    </w:pPr>
  </w:style>
  <w:style w:type="paragraph" w:customStyle="1" w:styleId="SWAHeading2">
    <w:name w:val="SWA Heading 2"/>
    <w:next w:val="Paragraph"/>
    <w:link w:val="SWAHeading2Char"/>
    <w:qFormat/>
    <w:rsid w:val="008F3F28"/>
    <w:pPr>
      <w:numPr>
        <w:ilvl w:val="3"/>
        <w:numId w:val="24"/>
      </w:numPr>
      <w:spacing w:before="200" w:after="120"/>
      <w:outlineLvl w:val="1"/>
    </w:pPr>
    <w:rPr>
      <w:rFonts w:ascii="Arial" w:eastAsiaTheme="majorEastAsia" w:hAnsi="Arial" w:cstheme="majorBidi"/>
      <w:b/>
      <w:bCs/>
      <w:iCs/>
      <w:color w:val="2B0A99" w:themeColor="text2"/>
      <w:sz w:val="32"/>
      <w:szCs w:val="40"/>
    </w:rPr>
  </w:style>
  <w:style w:type="character" w:customStyle="1" w:styleId="SWAHeading2Char">
    <w:name w:val="SWA Heading 2 Char"/>
    <w:basedOn w:val="Heading2Char"/>
    <w:link w:val="SWAHeading2"/>
    <w:rsid w:val="008F3F28"/>
    <w:rPr>
      <w:rFonts w:ascii="Arial" w:eastAsiaTheme="majorEastAsia" w:hAnsi="Arial" w:cstheme="majorBidi"/>
      <w:b/>
      <w:bCs/>
      <w:iCs/>
      <w:color w:val="2B0A99" w:themeColor="text2"/>
      <w:sz w:val="32"/>
      <w:szCs w:val="40"/>
    </w:rPr>
  </w:style>
  <w:style w:type="character" w:customStyle="1" w:styleId="Heading2Char">
    <w:name w:val="Heading 2 Char"/>
    <w:aliases w:val="Numbered Heading 2 Char"/>
    <w:basedOn w:val="DefaultParagraphFont"/>
    <w:link w:val="Heading2"/>
    <w:uiPriority w:val="4"/>
    <w:rsid w:val="00FB5F0A"/>
    <w:rPr>
      <w:rFonts w:ascii="Arial" w:eastAsiaTheme="majorEastAsia" w:hAnsi="Arial" w:cstheme="majorBidi"/>
      <w:iCs/>
      <w:sz w:val="28"/>
      <w:szCs w:val="28"/>
    </w:rPr>
  </w:style>
  <w:style w:type="character" w:customStyle="1" w:styleId="Heading1Char">
    <w:name w:val="Heading 1 Char"/>
    <w:aliases w:val="Numbered Heading 1 Char"/>
    <w:basedOn w:val="DefaultParagraphFont"/>
    <w:link w:val="Heading1"/>
    <w:uiPriority w:val="3"/>
    <w:rsid w:val="00F820E9"/>
    <w:rPr>
      <w:rFonts w:ascii="Arial" w:hAnsi="Arial" w:cs="Arial"/>
      <w:b/>
      <w:bCs/>
      <w:sz w:val="36"/>
      <w:szCs w:val="36"/>
    </w:rPr>
  </w:style>
  <w:style w:type="paragraph" w:styleId="Title">
    <w:name w:val="Title"/>
    <w:basedOn w:val="Normal"/>
    <w:next w:val="Heading1"/>
    <w:link w:val="TitleChar"/>
    <w:uiPriority w:val="1"/>
    <w:qFormat/>
    <w:rsid w:val="00FB5F0A"/>
    <w:pPr>
      <w:tabs>
        <w:tab w:val="left" w:pos="425"/>
      </w:tabs>
      <w:spacing w:before="480" w:after="360"/>
    </w:pPr>
    <w:rPr>
      <w:b/>
      <w:bCs/>
      <w:sz w:val="56"/>
      <w:szCs w:val="56"/>
    </w:rPr>
  </w:style>
  <w:style w:type="character" w:customStyle="1" w:styleId="TitleChar">
    <w:name w:val="Title Char"/>
    <w:basedOn w:val="DefaultParagraphFont"/>
    <w:link w:val="Title"/>
    <w:uiPriority w:val="1"/>
    <w:rsid w:val="00FB5F0A"/>
    <w:rPr>
      <w:rFonts w:ascii="Arial" w:hAnsi="Arial" w:cs="Arial"/>
      <w:b/>
      <w:bCs/>
      <w:sz w:val="56"/>
      <w:szCs w:val="56"/>
    </w:rPr>
  </w:style>
  <w:style w:type="character" w:customStyle="1" w:styleId="Heading3Char">
    <w:name w:val="Heading 3 Char"/>
    <w:basedOn w:val="DefaultParagraphFont"/>
    <w:link w:val="Heading3"/>
    <w:rsid w:val="007C438D"/>
    <w:rPr>
      <w:rFonts w:ascii="Arial Bold" w:hAnsi="Arial Bold"/>
      <w:b/>
      <w:bCs/>
      <w:color w:val="4877E0" w:themeColor="accent1"/>
      <w:sz w:val="24"/>
      <w:szCs w:val="24"/>
    </w:rPr>
  </w:style>
  <w:style w:type="character" w:customStyle="1" w:styleId="Heading4Char">
    <w:name w:val="Heading 4 Char"/>
    <w:basedOn w:val="DefaultParagraphFont"/>
    <w:link w:val="Heading4"/>
    <w:uiPriority w:val="9"/>
    <w:rsid w:val="00E6439B"/>
    <w:rPr>
      <w:rFonts w:ascii="Arial" w:eastAsiaTheme="majorEastAsia" w:hAnsi="Arial" w:cs="Arial"/>
      <w:b/>
      <w:bCs/>
      <w:i/>
      <w:iCs/>
      <w:sz w:val="20"/>
    </w:rPr>
  </w:style>
  <w:style w:type="character" w:customStyle="1" w:styleId="Heading5Char">
    <w:name w:val="Heading 5 Char"/>
    <w:basedOn w:val="DefaultParagraphFont"/>
    <w:link w:val="Heading5"/>
    <w:uiPriority w:val="9"/>
    <w:rsid w:val="008D5CFE"/>
    <w:rPr>
      <w:rFonts w:ascii="Arial" w:eastAsiaTheme="majorEastAsia" w:hAnsi="Arial" w:cs="Arial"/>
      <w:b/>
      <w:bCs/>
      <w:color w:val="7F7F7F" w:themeColor="text1" w:themeTint="80"/>
      <w:sz w:val="20"/>
    </w:rPr>
  </w:style>
  <w:style w:type="character" w:customStyle="1" w:styleId="Heading6Char">
    <w:name w:val="Heading 6 Char"/>
    <w:basedOn w:val="DefaultParagraphFont"/>
    <w:link w:val="Heading6"/>
    <w:uiPriority w:val="9"/>
    <w:semiHidden/>
    <w:rsid w:val="00FB5F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B5F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B5F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B5F0A"/>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uiPriority w:val="35"/>
    <w:qFormat/>
    <w:rsid w:val="00FB5F0A"/>
    <w:pPr>
      <w:keepNext/>
      <w:overflowPunct w:val="0"/>
      <w:autoSpaceDE w:val="0"/>
      <w:autoSpaceDN w:val="0"/>
      <w:adjustRightInd w:val="0"/>
      <w:spacing w:before="240" w:after="0"/>
      <w:textAlignment w:val="baseline"/>
    </w:pPr>
    <w:rPr>
      <w:b/>
      <w:bCs/>
    </w:rPr>
  </w:style>
  <w:style w:type="paragraph" w:styleId="ListNumber">
    <w:name w:val="List Number"/>
    <w:basedOn w:val="Normal"/>
    <w:qFormat/>
    <w:rsid w:val="001649F7"/>
    <w:pPr>
      <w:numPr>
        <w:numId w:val="8"/>
      </w:numPr>
      <w:spacing w:after="80"/>
      <w:ind w:left="641" w:hanging="357"/>
      <w:contextualSpacing w:val="0"/>
    </w:pPr>
    <w:rPr>
      <w:rFonts w:eastAsia="Times New Roman" w:cs="Times New Roman"/>
    </w:rPr>
  </w:style>
  <w:style w:type="paragraph" w:styleId="ListNumber2">
    <w:name w:val="List Number 2"/>
    <w:aliases w:val="alpha"/>
    <w:basedOn w:val="Normal"/>
    <w:qFormat/>
    <w:rsid w:val="001649F7"/>
    <w:pPr>
      <w:numPr>
        <w:numId w:val="11"/>
      </w:numPr>
      <w:spacing w:after="80"/>
      <w:ind w:left="998" w:hanging="357"/>
      <w:contextualSpacing w:val="0"/>
    </w:pPr>
    <w:rPr>
      <w:rFonts w:eastAsia="Times New Roman" w:cs="Times New Roman"/>
    </w:rPr>
  </w:style>
  <w:style w:type="paragraph" w:styleId="Subtitle">
    <w:name w:val="Subtitle"/>
    <w:basedOn w:val="Normal"/>
    <w:next w:val="Normal"/>
    <w:link w:val="SubtitleChar"/>
    <w:uiPriority w:val="2"/>
    <w:qFormat/>
    <w:rsid w:val="008F3F28"/>
    <w:pPr>
      <w:spacing w:after="60"/>
    </w:pPr>
    <w:rPr>
      <w:rFonts w:eastAsiaTheme="majorEastAsia" w:cstheme="majorBidi"/>
      <w:color w:val="2B0A99" w:themeColor="text2"/>
      <w:sz w:val="36"/>
      <w:szCs w:val="40"/>
    </w:rPr>
  </w:style>
  <w:style w:type="character" w:customStyle="1" w:styleId="SubtitleChar">
    <w:name w:val="Subtitle Char"/>
    <w:basedOn w:val="DefaultParagraphFont"/>
    <w:link w:val="Subtitle"/>
    <w:uiPriority w:val="2"/>
    <w:rsid w:val="008F3F28"/>
    <w:rPr>
      <w:rFonts w:ascii="Arial" w:eastAsiaTheme="majorEastAsia" w:hAnsi="Arial" w:cstheme="majorBidi"/>
      <w:color w:val="2B0A99" w:themeColor="text2"/>
      <w:sz w:val="36"/>
      <w:szCs w:val="40"/>
    </w:rPr>
  </w:style>
  <w:style w:type="character" w:styleId="Strong">
    <w:name w:val="Strong"/>
    <w:aliases w:val="SWA Strong"/>
    <w:qFormat/>
    <w:rsid w:val="00FB5F0A"/>
    <w:rPr>
      <w:b/>
      <w:bCs/>
    </w:rPr>
  </w:style>
  <w:style w:type="character" w:styleId="Emphasis">
    <w:name w:val="Emphasis"/>
    <w:qFormat/>
    <w:rsid w:val="00FB5F0A"/>
    <w:rPr>
      <w:bCs/>
      <w:i/>
    </w:rPr>
  </w:style>
  <w:style w:type="paragraph" w:styleId="ListParagraph">
    <w:name w:val="List Paragraph"/>
    <w:basedOn w:val="Normal"/>
    <w:link w:val="ListParagraphChar"/>
    <w:uiPriority w:val="34"/>
    <w:qFormat/>
    <w:rsid w:val="00FB5F0A"/>
    <w:pPr>
      <w:tabs>
        <w:tab w:val="num" w:pos="720"/>
      </w:tabs>
      <w:ind w:left="1440" w:hanging="360"/>
    </w:pPr>
  </w:style>
  <w:style w:type="character" w:customStyle="1" w:styleId="ListParagraphChar">
    <w:name w:val="List Paragraph Char"/>
    <w:basedOn w:val="DefaultParagraphFont"/>
    <w:link w:val="ListParagraph"/>
    <w:uiPriority w:val="34"/>
    <w:rsid w:val="00FB5F0A"/>
    <w:rPr>
      <w:rFonts w:ascii="Arial" w:hAnsi="Arial" w:cs="Arial"/>
      <w:sz w:val="20"/>
      <w:szCs w:val="20"/>
    </w:rPr>
  </w:style>
  <w:style w:type="paragraph" w:styleId="Quote">
    <w:name w:val="Quote"/>
    <w:aliases w:val="Summary"/>
    <w:basedOn w:val="Normal"/>
    <w:next w:val="Normal"/>
    <w:link w:val="QuoteChar"/>
    <w:uiPriority w:val="29"/>
    <w:qFormat/>
    <w:rsid w:val="008D5CFE"/>
    <w:pPr>
      <w:spacing w:before="120"/>
      <w:ind w:left="425" w:right="425"/>
    </w:pPr>
    <w:rPr>
      <w:i/>
      <w:szCs w:val="22"/>
    </w:rPr>
  </w:style>
  <w:style w:type="character" w:customStyle="1" w:styleId="QuoteChar">
    <w:name w:val="Quote Char"/>
    <w:aliases w:val="Summary Char"/>
    <w:basedOn w:val="DefaultParagraphFont"/>
    <w:link w:val="Quote"/>
    <w:uiPriority w:val="29"/>
    <w:rsid w:val="008D5CFE"/>
    <w:rPr>
      <w:rFonts w:ascii="Arial" w:hAnsi="Arial"/>
      <w:i/>
      <w:sz w:val="20"/>
    </w:rPr>
  </w:style>
  <w:style w:type="paragraph" w:styleId="IntenseQuote">
    <w:name w:val="Intense Quote"/>
    <w:basedOn w:val="Normal"/>
    <w:next w:val="Normal"/>
    <w:link w:val="IntenseQuoteChar"/>
    <w:uiPriority w:val="30"/>
    <w:qFormat/>
    <w:rsid w:val="00FB5F0A"/>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FB5F0A"/>
    <w:rPr>
      <w:rFonts w:ascii="Arial" w:hAnsi="Arial" w:cs="Arial"/>
      <w:i/>
      <w:iCs/>
      <w:color w:val="4877E0" w:themeColor="accent1"/>
      <w:sz w:val="20"/>
      <w:szCs w:val="20"/>
    </w:rPr>
  </w:style>
  <w:style w:type="paragraph" w:styleId="TOCHeading">
    <w:name w:val="TOC Heading"/>
    <w:basedOn w:val="Heading1"/>
    <w:next w:val="Normal"/>
    <w:uiPriority w:val="39"/>
    <w:unhideWhenUsed/>
    <w:qFormat/>
    <w:rsid w:val="00FB5F0A"/>
    <w:pPr>
      <w:outlineLvl w:val="9"/>
    </w:pPr>
    <w:rPr>
      <w:b w:val="0"/>
      <w:bCs w:val="0"/>
      <w:sz w:val="56"/>
      <w:szCs w:val="20"/>
      <w:lang w:bidi="en-US"/>
    </w:rPr>
  </w:style>
  <w:style w:type="paragraph" w:styleId="TOC2">
    <w:name w:val="toc 2"/>
    <w:basedOn w:val="Normal"/>
    <w:next w:val="Normal"/>
    <w:autoRedefine/>
    <w:uiPriority w:val="39"/>
    <w:unhideWhenUsed/>
    <w:rsid w:val="00E14BDF"/>
    <w:pPr>
      <w:tabs>
        <w:tab w:val="left" w:pos="993"/>
        <w:tab w:val="right" w:leader="dot" w:pos="9016"/>
      </w:tabs>
      <w:spacing w:after="100"/>
      <w:ind w:left="426"/>
      <w:contextualSpacing w:val="0"/>
    </w:pPr>
  </w:style>
  <w:style w:type="paragraph" w:customStyle="1" w:styleId="Boxed">
    <w:name w:val="Boxed"/>
    <w:basedOn w:val="Normal"/>
    <w:qFormat/>
    <w:rsid w:val="00FB5F0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Footer">
    <w:name w:val="footer"/>
    <w:basedOn w:val="Normal"/>
    <w:link w:val="FooterChar"/>
    <w:rsid w:val="00FB5F0A"/>
    <w:pPr>
      <w:tabs>
        <w:tab w:val="center" w:pos="4513"/>
        <w:tab w:val="right" w:pos="9026"/>
      </w:tabs>
      <w:spacing w:after="0"/>
    </w:pPr>
    <w:rPr>
      <w:sz w:val="16"/>
    </w:rPr>
  </w:style>
  <w:style w:type="character" w:customStyle="1" w:styleId="FooterChar">
    <w:name w:val="Footer Char"/>
    <w:basedOn w:val="DefaultParagraphFont"/>
    <w:link w:val="Footer"/>
    <w:rsid w:val="00FB5F0A"/>
    <w:rPr>
      <w:rFonts w:ascii="Arial" w:hAnsi="Arial"/>
      <w:sz w:val="16"/>
      <w:szCs w:val="24"/>
    </w:rPr>
  </w:style>
  <w:style w:type="paragraph" w:styleId="Header">
    <w:name w:val="header"/>
    <w:basedOn w:val="Normal"/>
    <w:link w:val="HeaderChar"/>
    <w:rsid w:val="00FB5F0A"/>
    <w:pPr>
      <w:tabs>
        <w:tab w:val="center" w:pos="4513"/>
        <w:tab w:val="right" w:pos="9026"/>
      </w:tabs>
      <w:spacing w:after="0"/>
    </w:pPr>
  </w:style>
  <w:style w:type="character" w:customStyle="1" w:styleId="HeaderChar">
    <w:name w:val="Header Char"/>
    <w:basedOn w:val="DefaultParagraphFont"/>
    <w:link w:val="Header"/>
    <w:rsid w:val="00FB5F0A"/>
    <w:rPr>
      <w:rFonts w:ascii="Arial" w:hAnsi="Arial"/>
      <w:szCs w:val="24"/>
    </w:rPr>
  </w:style>
  <w:style w:type="character" w:styleId="Hyperlink">
    <w:name w:val="Hyperlink"/>
    <w:basedOn w:val="DefaultParagraphFont"/>
    <w:uiPriority w:val="99"/>
    <w:rsid w:val="00FB5F0A"/>
    <w:rPr>
      <w:color w:val="145B85"/>
      <w:u w:val="single"/>
    </w:rPr>
  </w:style>
  <w:style w:type="paragraph" w:customStyle="1" w:styleId="Titledate">
    <w:name w:val="Title date"/>
    <w:basedOn w:val="TOC1"/>
    <w:qFormat/>
    <w:rsid w:val="00FB5F0A"/>
    <w:pPr>
      <w:tabs>
        <w:tab w:val="left" w:pos="357"/>
        <w:tab w:val="right" w:leader="dot" w:pos="9072"/>
      </w:tabs>
    </w:pPr>
    <w:rPr>
      <w:bCs w:val="0"/>
      <w:caps/>
      <w:sz w:val="36"/>
      <w:szCs w:val="36"/>
    </w:rPr>
  </w:style>
  <w:style w:type="character" w:customStyle="1" w:styleId="SWADisclaimerheadingChar">
    <w:name w:val="SWA Disclaimer heading Char"/>
    <w:basedOn w:val="DefaultParagraphFont"/>
    <w:link w:val="SWADisclaimerheading"/>
    <w:locked/>
    <w:rsid w:val="00FB5F0A"/>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FB5F0A"/>
    <w:pPr>
      <w:spacing w:before="120" w:line="276" w:lineRule="auto"/>
    </w:pPr>
    <w:rPr>
      <w:rFonts w:eastAsiaTheme="majorEastAsia" w:cstheme="majorBidi"/>
      <w:b/>
      <w:color w:val="145B85"/>
      <w:spacing w:val="-3"/>
      <w:sz w:val="14"/>
      <w:szCs w:val="14"/>
    </w:rPr>
  </w:style>
  <w:style w:type="paragraph" w:styleId="TOC3">
    <w:name w:val="toc 3"/>
    <w:basedOn w:val="Normal"/>
    <w:next w:val="Normal"/>
    <w:autoRedefine/>
    <w:uiPriority w:val="39"/>
    <w:unhideWhenUsed/>
    <w:rsid w:val="00E14BDF"/>
    <w:pPr>
      <w:tabs>
        <w:tab w:val="right" w:leader="dot" w:pos="9016"/>
      </w:tabs>
      <w:spacing w:after="100"/>
      <w:ind w:left="993"/>
      <w:contextualSpacing w:val="0"/>
    </w:pPr>
    <w:rPr>
      <w:i/>
      <w:iCs/>
      <w:noProof/>
    </w:rPr>
  </w:style>
  <w:style w:type="table" w:styleId="LightShading-Accent2">
    <w:name w:val="Light Shading Accent 2"/>
    <w:aliases w:val="SWA Table Style"/>
    <w:basedOn w:val="TableNormal"/>
    <w:uiPriority w:val="60"/>
    <w:rsid w:val="00711F77"/>
    <w:pPr>
      <w:spacing w:before="80" w:after="8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B0A99" w:themeFill="text2"/>
      </w:tcPr>
    </w:tblStylePr>
    <w:tblStylePr w:type="lastRow">
      <w:pPr>
        <w:wordWrap/>
        <w:spacing w:beforeLines="0" w:before="80" w:beforeAutospacing="0" w:afterLines="0" w:after="80" w:afterAutospacing="0" w:line="240" w:lineRule="auto"/>
      </w:pPr>
      <w:rPr>
        <w:rFonts w:ascii="Arial Bold" w:hAnsi="Arial Bold"/>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SWAHeading1">
    <w:name w:val="SWA Heading 1"/>
    <w:next w:val="Paragraph"/>
    <w:qFormat/>
    <w:rsid w:val="00B112FF"/>
    <w:pPr>
      <w:pageBreakBefore/>
      <w:numPr>
        <w:ilvl w:val="2"/>
        <w:numId w:val="24"/>
      </w:numPr>
      <w:spacing w:before="240" w:after="120"/>
      <w:outlineLvl w:val="0"/>
    </w:pPr>
    <w:rPr>
      <w:rFonts w:ascii="Arial" w:hAnsi="Arial" w:cs="Arial"/>
      <w:b/>
      <w:bCs/>
      <w:sz w:val="40"/>
      <w:szCs w:val="40"/>
    </w:rPr>
  </w:style>
  <w:style w:type="paragraph" w:customStyle="1" w:styleId="Emphasisquote">
    <w:name w:val="Emphasis quote"/>
    <w:next w:val="Paragraph"/>
    <w:link w:val="EmphasisquoteChar"/>
    <w:qFormat/>
    <w:rsid w:val="008F3F28"/>
    <w:pPr>
      <w:pBdr>
        <w:left w:val="single" w:sz="12" w:space="14" w:color="2B0A99" w:themeColor="text2"/>
      </w:pBdr>
      <w:spacing w:before="240" w:after="240" w:line="240" w:lineRule="auto"/>
      <w:ind w:left="720" w:right="2552"/>
    </w:pPr>
    <w:rPr>
      <w:rFonts w:ascii="Arial" w:hAnsi="Arial"/>
      <w:szCs w:val="24"/>
    </w:rPr>
  </w:style>
  <w:style w:type="character" w:styleId="BookTitle">
    <w:name w:val="Book Title"/>
    <w:basedOn w:val="DefaultParagraphFont"/>
    <w:uiPriority w:val="33"/>
    <w:qFormat/>
    <w:rsid w:val="00DB7B01"/>
    <w:rPr>
      <w:b/>
      <w:bCs/>
      <w:i/>
      <w:iCs/>
      <w:spacing w:val="5"/>
    </w:rPr>
  </w:style>
  <w:style w:type="character" w:customStyle="1" w:styleId="EmphasisquoteChar">
    <w:name w:val="Emphasis quote Char"/>
    <w:basedOn w:val="QuoteChar"/>
    <w:link w:val="Emphasisquote"/>
    <w:rsid w:val="008F3F28"/>
    <w:rPr>
      <w:rFonts w:ascii="Arial" w:hAnsi="Arial"/>
      <w:i w:val="0"/>
      <w:sz w:val="20"/>
      <w:szCs w:val="24"/>
    </w:rPr>
  </w:style>
  <w:style w:type="table" w:styleId="TableGrid">
    <w:name w:val="Table Grid"/>
    <w:basedOn w:val="TableNormal"/>
    <w:uiPriority w:val="39"/>
    <w:rsid w:val="00AD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0">
    <w:name w:val="paragraph"/>
    <w:basedOn w:val="Normal"/>
    <w:rsid w:val="00241746"/>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241746"/>
  </w:style>
  <w:style w:type="character" w:customStyle="1" w:styleId="eop">
    <w:name w:val="eop"/>
    <w:basedOn w:val="DefaultParagraphFont"/>
    <w:rsid w:val="00241746"/>
  </w:style>
  <w:style w:type="paragraph" w:customStyle="1" w:styleId="SWA1stHeading">
    <w:name w:val="SWA 1st Heading"/>
    <w:basedOn w:val="Normal"/>
    <w:link w:val="SWA1stHeadingChar"/>
    <w:rsid w:val="00EC267D"/>
  </w:style>
  <w:style w:type="paragraph" w:customStyle="1" w:styleId="ListParagraphh1">
    <w:name w:val="List Paragraph h1"/>
    <w:aliases w:val="SWA heading 1"/>
    <w:basedOn w:val="SWAHeading1"/>
    <w:next w:val="ListParagraphbodycopy"/>
    <w:link w:val="ListParagraphh1Char"/>
    <w:qFormat/>
    <w:rsid w:val="00B112FF"/>
    <w:pPr>
      <w:pageBreakBefore w:val="0"/>
      <w:numPr>
        <w:ilvl w:val="0"/>
        <w:numId w:val="0"/>
      </w:numPr>
      <w:ind w:left="709" w:hanging="709"/>
    </w:pPr>
  </w:style>
  <w:style w:type="paragraph" w:customStyle="1" w:styleId="ListParagraphbodycopy">
    <w:name w:val="List Paragraph body copy"/>
    <w:basedOn w:val="SWA1stHeading"/>
    <w:link w:val="ListParagraphbodycopyChar"/>
    <w:qFormat/>
    <w:rsid w:val="001649F7"/>
    <w:pPr>
      <w:numPr>
        <w:ilvl w:val="1"/>
        <w:numId w:val="17"/>
      </w:numPr>
      <w:contextualSpacing w:val="0"/>
    </w:pPr>
  </w:style>
  <w:style w:type="character" w:customStyle="1" w:styleId="SWA1stHeadingChar">
    <w:name w:val="SWA 1st Heading Char"/>
    <w:basedOn w:val="DefaultParagraphFont"/>
    <w:link w:val="SWA1stHeading"/>
    <w:rsid w:val="00EC267D"/>
    <w:rPr>
      <w:rFonts w:ascii="Arial" w:hAnsi="Arial"/>
      <w:sz w:val="20"/>
      <w:szCs w:val="24"/>
    </w:rPr>
  </w:style>
  <w:style w:type="character" w:customStyle="1" w:styleId="ListParagraphh1Char">
    <w:name w:val="List Paragraph h1 Char"/>
    <w:aliases w:val="SWA heading 1 Char"/>
    <w:basedOn w:val="SWA1stHeadingChar"/>
    <w:link w:val="ListParagraphh1"/>
    <w:rsid w:val="00B112FF"/>
    <w:rPr>
      <w:rFonts w:ascii="Arial" w:hAnsi="Arial" w:cs="Arial"/>
      <w:b/>
      <w:bCs/>
      <w:sz w:val="40"/>
      <w:szCs w:val="40"/>
    </w:rPr>
  </w:style>
  <w:style w:type="character" w:customStyle="1" w:styleId="ListParagraphbodycopyChar">
    <w:name w:val="List Paragraph body copy Char"/>
    <w:basedOn w:val="ListParagraphh1Char"/>
    <w:link w:val="ListParagraphbodycopy"/>
    <w:rsid w:val="001649F7"/>
    <w:rPr>
      <w:rFonts w:ascii="Arial" w:hAnsi="Arial" w:cs="Arial"/>
      <w:b w:val="0"/>
      <w:bCs/>
      <w:sz w:val="40"/>
      <w:szCs w:val="40"/>
    </w:rPr>
  </w:style>
  <w:style w:type="paragraph" w:customStyle="1" w:styleId="SWAHeading3">
    <w:name w:val="SWA Heading 3"/>
    <w:next w:val="Paragraph"/>
    <w:qFormat/>
    <w:rsid w:val="008F3F28"/>
    <w:pPr>
      <w:spacing w:before="240" w:after="120"/>
    </w:pPr>
    <w:rPr>
      <w:rFonts w:ascii="Arial" w:hAnsi="Arial" w:cs="Arial"/>
      <w:color w:val="2B0A99" w:themeColor="text2"/>
      <w:sz w:val="28"/>
      <w:szCs w:val="32"/>
    </w:rPr>
  </w:style>
  <w:style w:type="paragraph" w:customStyle="1" w:styleId="SWAHeading4">
    <w:name w:val="SWA Heading 4"/>
    <w:qFormat/>
    <w:rsid w:val="000F6A2F"/>
    <w:rPr>
      <w:rFonts w:ascii="Arial" w:eastAsiaTheme="majorEastAsia" w:hAnsi="Arial" w:cs="Arial"/>
      <w:b/>
      <w:bCs/>
      <w:i/>
      <w:iCs/>
      <w:sz w:val="24"/>
      <w:szCs w:val="28"/>
    </w:rPr>
  </w:style>
  <w:style w:type="paragraph" w:customStyle="1" w:styleId="SWAHeading5">
    <w:name w:val="SWA Heading 5"/>
    <w:qFormat/>
    <w:rsid w:val="00DC522B"/>
    <w:pPr>
      <w:spacing w:before="240" w:line="264" w:lineRule="auto"/>
    </w:pPr>
    <w:rPr>
      <w:rFonts w:ascii="Arial" w:eastAsiaTheme="majorEastAsia" w:hAnsi="Arial" w:cs="Arial"/>
      <w:b/>
      <w:bCs/>
      <w:color w:val="7F7F7F" w:themeColor="text1" w:themeTint="80"/>
      <w:sz w:val="24"/>
    </w:rPr>
  </w:style>
  <w:style w:type="character" w:styleId="PlaceholderText">
    <w:name w:val="Placeholder Text"/>
    <w:basedOn w:val="DefaultParagraphFont"/>
    <w:uiPriority w:val="99"/>
    <w:semiHidden/>
    <w:rsid w:val="00E36081"/>
    <w:rPr>
      <w:color w:val="666666"/>
    </w:rPr>
  </w:style>
  <w:style w:type="table" w:customStyle="1" w:styleId="Style1">
    <w:name w:val="Style1"/>
    <w:basedOn w:val="TableNormal"/>
    <w:uiPriority w:val="99"/>
    <w:rsid w:val="00711F77"/>
    <w:pPr>
      <w:spacing w:after="0" w:line="240" w:lineRule="auto"/>
    </w:pPr>
    <w:rPr>
      <w:rFonts w:ascii="Times New Roman" w:eastAsia="Times New Roman" w:hAnsi="Times New Roman" w:cs="Times New Roman"/>
      <w:sz w:val="20"/>
      <w:szCs w:val="20"/>
      <w:lang w:val="en-GB" w:eastAsia="ja-JP"/>
    </w:rPr>
    <w:tblPr>
      <w:tblBorders>
        <w:left w:val="single" w:sz="24" w:space="0" w:color="EB9C3A" w:themeColor="accent2"/>
      </w:tblBorders>
    </w:tblPr>
    <w:tcPr>
      <w:shd w:val="clear" w:color="auto" w:fill="FBEBD7" w:themeFill="accent2" w:themeFillTint="33"/>
    </w:tcPr>
  </w:style>
  <w:style w:type="table" w:customStyle="1" w:styleId="Style2">
    <w:name w:val="Style2"/>
    <w:basedOn w:val="TableNormal"/>
    <w:uiPriority w:val="99"/>
    <w:rsid w:val="00711F77"/>
    <w:pPr>
      <w:spacing w:after="0" w:line="240" w:lineRule="auto"/>
    </w:pPr>
    <w:tblPr>
      <w:tblBorders>
        <w:left w:val="single" w:sz="24" w:space="0" w:color="EB9C3A" w:themeColor="accent2"/>
      </w:tblBorders>
      <w:tblCellMar>
        <w:left w:w="198" w:type="dxa"/>
      </w:tblCellMar>
    </w:tblPr>
    <w:tcPr>
      <w:shd w:val="clear" w:color="auto" w:fill="FBEBD7" w:themeFill="accent2" w:themeFillTint="33"/>
    </w:tcPr>
  </w:style>
  <w:style w:type="character" w:styleId="CommentReference">
    <w:name w:val="annotation reference"/>
    <w:basedOn w:val="DefaultParagraphFont"/>
    <w:semiHidden/>
    <w:unhideWhenUsed/>
    <w:rsid w:val="00F66DFC"/>
    <w:rPr>
      <w:sz w:val="16"/>
      <w:szCs w:val="16"/>
    </w:rPr>
  </w:style>
  <w:style w:type="paragraph" w:styleId="CommentText">
    <w:name w:val="annotation text"/>
    <w:basedOn w:val="Normal"/>
    <w:link w:val="CommentTextChar"/>
    <w:rsid w:val="00F66DFC"/>
    <w:pPr>
      <w:spacing w:line="240" w:lineRule="auto"/>
      <w:contextualSpacing w:val="0"/>
    </w:pPr>
    <w:rPr>
      <w:sz w:val="20"/>
      <w:szCs w:val="20"/>
    </w:rPr>
  </w:style>
  <w:style w:type="character" w:customStyle="1" w:styleId="CommentTextChar">
    <w:name w:val="Comment Text Char"/>
    <w:basedOn w:val="DefaultParagraphFont"/>
    <w:link w:val="CommentText"/>
    <w:rsid w:val="00F66DFC"/>
    <w:rPr>
      <w:rFonts w:ascii="Arial" w:hAnsi="Arial"/>
      <w:sz w:val="20"/>
      <w:szCs w:val="20"/>
    </w:rPr>
  </w:style>
  <w:style w:type="paragraph" w:customStyle="1" w:styleId="BasicParagraph">
    <w:name w:val="[Basic Paragraph]"/>
    <w:basedOn w:val="Normal"/>
    <w:uiPriority w:val="99"/>
    <w:semiHidden/>
    <w:locked/>
    <w:rsid w:val="00F66DFC"/>
    <w:pPr>
      <w:autoSpaceDE w:val="0"/>
      <w:autoSpaceDN w:val="0"/>
      <w:adjustRightInd w:val="0"/>
      <w:spacing w:after="0" w:line="288" w:lineRule="auto"/>
      <w:contextualSpacing w:val="0"/>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rsid w:val="00F66DFC"/>
    <w:pPr>
      <w:spacing w:after="0" w:line="240" w:lineRule="auto"/>
      <w:contextualSpacing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DFC"/>
    <w:rPr>
      <w:rFonts w:ascii="Tahoma" w:hAnsi="Tahoma" w:cs="Tahoma"/>
      <w:sz w:val="16"/>
      <w:szCs w:val="16"/>
    </w:rPr>
  </w:style>
  <w:style w:type="paragraph" w:customStyle="1" w:styleId="Bulletlist">
    <w:name w:val="Bullet list"/>
    <w:basedOn w:val="Normal"/>
    <w:link w:val="BulletlistChar"/>
    <w:semiHidden/>
    <w:locked/>
    <w:rsid w:val="00F66DFC"/>
    <w:pPr>
      <w:spacing w:after="0" w:line="240" w:lineRule="auto"/>
      <w:ind w:left="720" w:hanging="360"/>
    </w:pPr>
  </w:style>
  <w:style w:type="character" w:customStyle="1" w:styleId="BulletlistChar">
    <w:name w:val="Bullet list Char"/>
    <w:basedOn w:val="DefaultParagraphFont"/>
    <w:link w:val="Bulletlist"/>
    <w:semiHidden/>
    <w:rsid w:val="00F66DFC"/>
    <w:rPr>
      <w:rFonts w:ascii="Arial" w:hAnsi="Arial"/>
      <w:szCs w:val="24"/>
    </w:rPr>
  </w:style>
  <w:style w:type="paragraph" w:styleId="CommentSubject">
    <w:name w:val="annotation subject"/>
    <w:basedOn w:val="Normal"/>
    <w:link w:val="CommentSubjectChar"/>
    <w:uiPriority w:val="99"/>
    <w:semiHidden/>
    <w:unhideWhenUsed/>
    <w:rsid w:val="00F66DFC"/>
    <w:pPr>
      <w:spacing w:line="240" w:lineRule="auto"/>
      <w:contextualSpacing w:val="0"/>
    </w:pPr>
    <w:rPr>
      <w:b/>
      <w:bCs/>
    </w:rPr>
  </w:style>
  <w:style w:type="character" w:customStyle="1" w:styleId="CommentSubjectChar">
    <w:name w:val="Comment Subject Char"/>
    <w:basedOn w:val="CommentTextChar"/>
    <w:link w:val="CommentSubject"/>
    <w:uiPriority w:val="99"/>
    <w:semiHidden/>
    <w:rsid w:val="00F66DFC"/>
    <w:rPr>
      <w:rFonts w:ascii="Arial" w:hAnsi="Arial"/>
      <w:b/>
      <w:bCs/>
      <w:sz w:val="20"/>
      <w:szCs w:val="24"/>
    </w:rPr>
  </w:style>
  <w:style w:type="paragraph" w:styleId="DocumentMap">
    <w:name w:val="Document Map"/>
    <w:basedOn w:val="Normal"/>
    <w:link w:val="DocumentMapChar"/>
    <w:uiPriority w:val="99"/>
    <w:semiHidden/>
    <w:unhideWhenUsed/>
    <w:rsid w:val="00F66DFC"/>
    <w:pPr>
      <w:spacing w:after="0" w:line="240" w:lineRule="auto"/>
      <w:contextualSpacing w:val="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DFC"/>
    <w:rPr>
      <w:rFonts w:ascii="Tahoma" w:hAnsi="Tahoma" w:cs="Tahoma"/>
      <w:sz w:val="16"/>
      <w:szCs w:val="16"/>
    </w:rPr>
  </w:style>
  <w:style w:type="character" w:customStyle="1" w:styleId="documentmodified">
    <w:name w:val="documentmodified"/>
    <w:basedOn w:val="DefaultParagraphFont"/>
    <w:semiHidden/>
    <w:locked/>
    <w:rsid w:val="00F66DFC"/>
  </w:style>
  <w:style w:type="character" w:styleId="FollowedHyperlink">
    <w:name w:val="FollowedHyperlink"/>
    <w:basedOn w:val="DefaultParagraphFont"/>
    <w:uiPriority w:val="99"/>
    <w:semiHidden/>
    <w:unhideWhenUsed/>
    <w:rsid w:val="00F66DFC"/>
    <w:rPr>
      <w:color w:val="E80C30" w:themeColor="followedHyperlink"/>
      <w:u w:val="single"/>
    </w:rPr>
  </w:style>
  <w:style w:type="character" w:styleId="FootnoteReference">
    <w:name w:val="footnote reference"/>
    <w:basedOn w:val="DefaultParagraphFont"/>
    <w:uiPriority w:val="99"/>
    <w:semiHidden/>
    <w:unhideWhenUsed/>
    <w:rsid w:val="00F66DFC"/>
    <w:rPr>
      <w:vertAlign w:val="superscript"/>
    </w:rPr>
  </w:style>
  <w:style w:type="paragraph" w:styleId="FootnoteText">
    <w:name w:val="footnote text"/>
    <w:aliases w:val="Footnote text"/>
    <w:basedOn w:val="Normal"/>
    <w:link w:val="FootnoteTextChar"/>
    <w:uiPriority w:val="99"/>
    <w:rsid w:val="00F66DFC"/>
    <w:pPr>
      <w:spacing w:after="0" w:line="240" w:lineRule="auto"/>
      <w:contextualSpacing w:val="0"/>
    </w:pPr>
    <w:rPr>
      <w:i/>
      <w:sz w:val="16"/>
      <w:szCs w:val="20"/>
    </w:rPr>
  </w:style>
  <w:style w:type="character" w:customStyle="1" w:styleId="FootnoteTextChar">
    <w:name w:val="Footnote Text Char"/>
    <w:aliases w:val="Footnote text Char"/>
    <w:basedOn w:val="DefaultParagraphFont"/>
    <w:link w:val="FootnoteText"/>
    <w:uiPriority w:val="99"/>
    <w:rsid w:val="00F66DFC"/>
    <w:rPr>
      <w:rFonts w:ascii="Arial" w:hAnsi="Arial"/>
      <w:i/>
      <w:sz w:val="16"/>
      <w:szCs w:val="20"/>
    </w:rPr>
  </w:style>
  <w:style w:type="character" w:styleId="IntenseEmphasis">
    <w:name w:val="Intense Emphasis"/>
    <w:uiPriority w:val="21"/>
    <w:rsid w:val="00F66DFC"/>
    <w:rPr>
      <w:b/>
      <w:bCs/>
    </w:rPr>
  </w:style>
  <w:style w:type="paragraph" w:customStyle="1" w:styleId="ListPara2">
    <w:name w:val="List Para 2"/>
    <w:basedOn w:val="ListParagraph"/>
    <w:link w:val="ListPara2Char"/>
    <w:semiHidden/>
    <w:locked/>
    <w:rsid w:val="00F66DFC"/>
    <w:pPr>
      <w:tabs>
        <w:tab w:val="clear" w:pos="720"/>
      </w:tabs>
      <w:spacing w:line="240" w:lineRule="auto"/>
      <w:ind w:left="1208" w:hanging="357"/>
    </w:pPr>
    <w:rPr>
      <w:rFonts w:cs="Arial"/>
      <w:sz w:val="20"/>
    </w:rPr>
  </w:style>
  <w:style w:type="character" w:customStyle="1" w:styleId="ListPara2Char">
    <w:name w:val="List Para 2 Char"/>
    <w:basedOn w:val="ListParagraphChar"/>
    <w:link w:val="ListPara2"/>
    <w:semiHidden/>
    <w:rsid w:val="00F66DFC"/>
    <w:rPr>
      <w:rFonts w:ascii="Arial" w:hAnsi="Arial" w:cs="Arial"/>
      <w:sz w:val="20"/>
      <w:szCs w:val="24"/>
    </w:rPr>
  </w:style>
  <w:style w:type="paragraph" w:styleId="NoSpacing">
    <w:name w:val="No Spacing"/>
    <w:basedOn w:val="Normal"/>
    <w:uiPriority w:val="1"/>
    <w:rsid w:val="00F66DFC"/>
    <w:pPr>
      <w:spacing w:after="0" w:line="240" w:lineRule="auto"/>
      <w:contextualSpacing w:val="0"/>
    </w:pPr>
  </w:style>
  <w:style w:type="paragraph" w:styleId="NormalWeb">
    <w:name w:val="Normal (Web)"/>
    <w:basedOn w:val="Normal"/>
    <w:uiPriority w:val="99"/>
    <w:semiHidden/>
    <w:rsid w:val="00F66DFC"/>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character" w:customStyle="1" w:styleId="rating-stars">
    <w:name w:val="rating-stars"/>
    <w:basedOn w:val="DefaultParagraphFont"/>
    <w:semiHidden/>
    <w:locked/>
    <w:rsid w:val="00F66DFC"/>
  </w:style>
  <w:style w:type="character" w:styleId="SubtleEmphasis">
    <w:name w:val="Subtle Emphasis"/>
    <w:uiPriority w:val="19"/>
    <w:rsid w:val="00F66DFC"/>
    <w:rPr>
      <w:i/>
      <w:iCs/>
    </w:rPr>
  </w:style>
  <w:style w:type="character" w:styleId="SubtleReference">
    <w:name w:val="Subtle Reference"/>
    <w:uiPriority w:val="31"/>
    <w:rsid w:val="00F66DFC"/>
    <w:rPr>
      <w:smallCaps/>
    </w:rPr>
  </w:style>
  <w:style w:type="table" w:customStyle="1" w:styleId="SWA">
    <w:name w:val="SWA"/>
    <w:basedOn w:val="TableNormal"/>
    <w:uiPriority w:val="99"/>
    <w:locked/>
    <w:rsid w:val="00F66DFC"/>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table" w:customStyle="1" w:styleId="TableGrid1">
    <w:name w:val="Table Grid1"/>
    <w:basedOn w:val="TableNormal"/>
    <w:next w:val="TableGrid"/>
    <w:uiPriority w:val="59"/>
    <w:locked/>
    <w:rsid w:val="00F66DF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WANormal">
    <w:name w:val="SWA Normal"/>
    <w:basedOn w:val="Normal"/>
    <w:qFormat/>
    <w:rsid w:val="00F66DFC"/>
    <w:pPr>
      <w:spacing w:line="240" w:lineRule="auto"/>
      <w:contextualSpacing w:val="0"/>
    </w:pPr>
    <w:rPr>
      <w:rFonts w:eastAsia="Times New Roman" w:cs="Times New Roman"/>
      <w:sz w:val="20"/>
      <w:lang w:eastAsia="en-AU"/>
    </w:rPr>
  </w:style>
  <w:style w:type="paragraph" w:styleId="BodyText">
    <w:name w:val="Body Text"/>
    <w:link w:val="BodyTextChar"/>
    <w:rsid w:val="00F66DFC"/>
    <w:pPr>
      <w:suppressAutoHyphens/>
      <w:spacing w:after="24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F66DFC"/>
    <w:rPr>
      <w:rFonts w:ascii="Arial" w:eastAsia="Times New Roman" w:hAnsi="Arial" w:cs="Times New Roman"/>
      <w:szCs w:val="20"/>
    </w:rPr>
  </w:style>
  <w:style w:type="paragraph" w:customStyle="1" w:styleId="greyboxes">
    <w:name w:val="grey boxes"/>
    <w:basedOn w:val="Normal"/>
    <w:link w:val="greyboxesChar"/>
    <w:qFormat/>
    <w:rsid w:val="00F66DFC"/>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line="240" w:lineRule="auto"/>
      <w:contextualSpacing w:val="0"/>
    </w:pPr>
    <w:rPr>
      <w:rFonts w:eastAsia="Times New Roman" w:cs="Arial"/>
      <w:color w:val="000000"/>
      <w:szCs w:val="22"/>
      <w:lang w:eastAsia="en-AU"/>
    </w:rPr>
  </w:style>
  <w:style w:type="character" w:customStyle="1" w:styleId="greyboxesChar">
    <w:name w:val="grey boxes Char"/>
    <w:link w:val="greyboxes"/>
    <w:rsid w:val="00F66DFC"/>
    <w:rPr>
      <w:rFonts w:ascii="Arial" w:eastAsia="Times New Roman" w:hAnsi="Arial" w:cs="Arial"/>
      <w:color w:val="000000"/>
      <w:shd w:val="clear" w:color="auto" w:fill="F2F2F2" w:themeFill="background1" w:themeFillShade="F2"/>
      <w:lang w:eastAsia="en-AU"/>
    </w:rPr>
  </w:style>
  <w:style w:type="paragraph" w:customStyle="1" w:styleId="Default">
    <w:name w:val="Default"/>
    <w:rsid w:val="00F66DFC"/>
    <w:pPr>
      <w:widowControl w:val="0"/>
      <w:autoSpaceDE w:val="0"/>
      <w:autoSpaceDN w:val="0"/>
      <w:adjustRightInd w:val="0"/>
      <w:spacing w:after="0" w:line="240" w:lineRule="auto"/>
    </w:pPr>
    <w:rPr>
      <w:rFonts w:ascii="Akzidenz Grotesk BE Light" w:eastAsia="Times New Roman" w:hAnsi="Akzidenz Grotesk BE Light" w:cs="Akzidenz Grotesk BE Light"/>
      <w:color w:val="000000"/>
      <w:sz w:val="24"/>
      <w:szCs w:val="24"/>
      <w:lang w:eastAsia="en-AU"/>
    </w:rPr>
  </w:style>
  <w:style w:type="paragraph" w:customStyle="1" w:styleId="ListBullet21">
    <w:name w:val="List Bullet 21"/>
    <w:basedOn w:val="ListParagraph"/>
    <w:link w:val="Listbullet2Char"/>
    <w:qFormat/>
    <w:rsid w:val="00F66DFC"/>
    <w:pPr>
      <w:numPr>
        <w:numId w:val="25"/>
      </w:numPr>
      <w:spacing w:line="240" w:lineRule="auto"/>
    </w:pPr>
    <w:rPr>
      <w:rFonts w:cs="Arial"/>
    </w:rPr>
  </w:style>
  <w:style w:type="character" w:customStyle="1" w:styleId="Listbullet2Char">
    <w:name w:val="List bullet 2 Char"/>
    <w:basedOn w:val="DefaultParagraphFont"/>
    <w:link w:val="ListBullet21"/>
    <w:rsid w:val="00F66DFC"/>
    <w:rPr>
      <w:rFonts w:ascii="Arial" w:hAnsi="Arial" w:cs="Arial"/>
      <w:szCs w:val="24"/>
    </w:rPr>
  </w:style>
  <w:style w:type="paragraph" w:customStyle="1" w:styleId="BodySectionSub">
    <w:name w:val="Body Section (Sub)"/>
    <w:next w:val="Normal"/>
    <w:rsid w:val="00F66DFC"/>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paragraph" w:styleId="Revision">
    <w:name w:val="Revision"/>
    <w:hidden/>
    <w:uiPriority w:val="99"/>
    <w:semiHidden/>
    <w:rsid w:val="00F66DFC"/>
    <w:pPr>
      <w:spacing w:after="0" w:line="240" w:lineRule="auto"/>
    </w:pPr>
    <w:rPr>
      <w:rFonts w:ascii="Arial" w:hAnsi="Arial"/>
      <w:szCs w:val="24"/>
    </w:rPr>
  </w:style>
  <w:style w:type="paragraph" w:customStyle="1" w:styleId="SWAFeatureHeading">
    <w:name w:val="SWA Feature Heading"/>
    <w:basedOn w:val="Normal"/>
    <w:qFormat/>
    <w:rsid w:val="00F66DFC"/>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120" w:line="240" w:lineRule="auto"/>
      <w:contextualSpacing w:val="0"/>
    </w:pPr>
    <w:rPr>
      <w:rFonts w:eastAsia="Times New Roman" w:cs="Times New Roman"/>
      <w:b/>
      <w:color w:val="AF1E2D"/>
      <w:lang w:eastAsia="en-AU"/>
    </w:rPr>
  </w:style>
  <w:style w:type="paragraph" w:customStyle="1" w:styleId="Formquestions">
    <w:name w:val="Form questions"/>
    <w:basedOn w:val="Normal"/>
    <w:qFormat/>
    <w:rsid w:val="00F66DFC"/>
    <w:pPr>
      <w:tabs>
        <w:tab w:val="left" w:pos="4536"/>
      </w:tabs>
      <w:spacing w:before="120" w:line="240" w:lineRule="auto"/>
      <w:contextualSpacing w:val="0"/>
    </w:pPr>
    <w:rPr>
      <w:rFonts w:eastAsia="Times New Roman" w:cs="Times New Roman"/>
      <w:sz w:val="20"/>
      <w:szCs w:val="20"/>
      <w:lang w:eastAsia="en-AU"/>
    </w:rPr>
  </w:style>
  <w:style w:type="paragraph" w:styleId="TOC4">
    <w:name w:val="toc 4"/>
    <w:basedOn w:val="Normal"/>
    <w:next w:val="Normal"/>
    <w:autoRedefine/>
    <w:uiPriority w:val="39"/>
    <w:unhideWhenUsed/>
    <w:rsid w:val="00F66DFC"/>
    <w:pPr>
      <w:spacing w:after="100" w:line="240" w:lineRule="auto"/>
      <w:ind w:left="720"/>
      <w:contextualSpacing w:val="0"/>
    </w:pPr>
    <w:rPr>
      <w:rFonts w:asciiTheme="minorHAnsi" w:eastAsiaTheme="minorEastAsia" w:hAnsiTheme="minorHAnsi"/>
      <w:sz w:val="24"/>
    </w:rPr>
  </w:style>
  <w:style w:type="paragraph" w:styleId="TOC5">
    <w:name w:val="toc 5"/>
    <w:basedOn w:val="Normal"/>
    <w:next w:val="Normal"/>
    <w:autoRedefine/>
    <w:uiPriority w:val="39"/>
    <w:unhideWhenUsed/>
    <w:rsid w:val="00F66DFC"/>
    <w:pPr>
      <w:spacing w:after="100" w:line="240" w:lineRule="auto"/>
      <w:ind w:left="960"/>
      <w:contextualSpacing w:val="0"/>
    </w:pPr>
    <w:rPr>
      <w:rFonts w:asciiTheme="minorHAnsi" w:eastAsiaTheme="minorEastAsia" w:hAnsiTheme="minorHAnsi"/>
      <w:sz w:val="24"/>
    </w:rPr>
  </w:style>
  <w:style w:type="paragraph" w:styleId="TOC6">
    <w:name w:val="toc 6"/>
    <w:basedOn w:val="Normal"/>
    <w:next w:val="Normal"/>
    <w:autoRedefine/>
    <w:uiPriority w:val="39"/>
    <w:unhideWhenUsed/>
    <w:rsid w:val="00F66DFC"/>
    <w:pPr>
      <w:spacing w:after="100" w:line="240" w:lineRule="auto"/>
      <w:ind w:left="1200"/>
      <w:contextualSpacing w:val="0"/>
    </w:pPr>
    <w:rPr>
      <w:rFonts w:asciiTheme="minorHAnsi" w:eastAsiaTheme="minorEastAsia" w:hAnsiTheme="minorHAnsi"/>
      <w:sz w:val="24"/>
    </w:rPr>
  </w:style>
  <w:style w:type="paragraph" w:styleId="TOC7">
    <w:name w:val="toc 7"/>
    <w:basedOn w:val="Normal"/>
    <w:next w:val="Normal"/>
    <w:autoRedefine/>
    <w:uiPriority w:val="39"/>
    <w:unhideWhenUsed/>
    <w:rsid w:val="00F66DFC"/>
    <w:pPr>
      <w:spacing w:after="100" w:line="240" w:lineRule="auto"/>
      <w:ind w:left="1440"/>
      <w:contextualSpacing w:val="0"/>
    </w:pPr>
    <w:rPr>
      <w:rFonts w:asciiTheme="minorHAnsi" w:eastAsiaTheme="minorEastAsia" w:hAnsiTheme="minorHAnsi"/>
      <w:sz w:val="24"/>
    </w:rPr>
  </w:style>
  <w:style w:type="paragraph" w:styleId="TOC8">
    <w:name w:val="toc 8"/>
    <w:basedOn w:val="Normal"/>
    <w:next w:val="Normal"/>
    <w:autoRedefine/>
    <w:uiPriority w:val="39"/>
    <w:unhideWhenUsed/>
    <w:rsid w:val="00F66DFC"/>
    <w:pPr>
      <w:spacing w:after="100" w:line="240" w:lineRule="auto"/>
      <w:ind w:left="1680"/>
      <w:contextualSpacing w:val="0"/>
    </w:pPr>
    <w:rPr>
      <w:rFonts w:asciiTheme="minorHAnsi" w:eastAsiaTheme="minorEastAsia" w:hAnsiTheme="minorHAnsi"/>
      <w:sz w:val="24"/>
    </w:rPr>
  </w:style>
  <w:style w:type="paragraph" w:styleId="TOC9">
    <w:name w:val="toc 9"/>
    <w:basedOn w:val="Normal"/>
    <w:next w:val="Normal"/>
    <w:autoRedefine/>
    <w:uiPriority w:val="39"/>
    <w:unhideWhenUsed/>
    <w:rsid w:val="00F66DFC"/>
    <w:pPr>
      <w:spacing w:after="100" w:line="240" w:lineRule="auto"/>
      <w:ind w:left="1920"/>
      <w:contextualSpacing w:val="0"/>
    </w:pPr>
    <w:rPr>
      <w:rFonts w:asciiTheme="minorHAnsi" w:eastAsiaTheme="minorEastAsia" w:hAnsiTheme="minorHAnsi"/>
      <w:sz w:val="24"/>
    </w:rPr>
  </w:style>
  <w:style w:type="character" w:customStyle="1" w:styleId="UnresolvedMention1">
    <w:name w:val="Unresolved Mention1"/>
    <w:basedOn w:val="DefaultParagraphFont"/>
    <w:uiPriority w:val="99"/>
    <w:semiHidden/>
    <w:unhideWhenUsed/>
    <w:rsid w:val="00F66DFC"/>
    <w:rPr>
      <w:color w:val="605E5C"/>
      <w:shd w:val="clear" w:color="auto" w:fill="E1DFDD"/>
    </w:rPr>
  </w:style>
  <w:style w:type="paragraph" w:styleId="BodyText3">
    <w:name w:val="Body Text 3"/>
    <w:basedOn w:val="Normal"/>
    <w:link w:val="BodyText3Char"/>
    <w:rsid w:val="00F66DFC"/>
    <w:pPr>
      <w:spacing w:line="240" w:lineRule="auto"/>
      <w:contextualSpacing w:val="0"/>
    </w:pPr>
    <w:rPr>
      <w:sz w:val="16"/>
      <w:szCs w:val="16"/>
    </w:rPr>
  </w:style>
  <w:style w:type="character" w:customStyle="1" w:styleId="BodyText3Char">
    <w:name w:val="Body Text 3 Char"/>
    <w:basedOn w:val="DefaultParagraphFont"/>
    <w:link w:val="BodyText3"/>
    <w:rsid w:val="00F66DFC"/>
    <w:rPr>
      <w:rFonts w:ascii="Arial" w:hAnsi="Arial"/>
      <w:sz w:val="16"/>
      <w:szCs w:val="16"/>
    </w:rPr>
  </w:style>
  <w:style w:type="character" w:styleId="UnresolvedMention">
    <w:name w:val="Unresolved Mention"/>
    <w:basedOn w:val="DefaultParagraphFont"/>
    <w:uiPriority w:val="99"/>
    <w:semiHidden/>
    <w:unhideWhenUsed/>
    <w:rsid w:val="00F66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44621">
      <w:bodyDiv w:val="1"/>
      <w:marLeft w:val="0"/>
      <w:marRight w:val="0"/>
      <w:marTop w:val="0"/>
      <w:marBottom w:val="0"/>
      <w:divBdr>
        <w:top w:val="none" w:sz="0" w:space="0" w:color="auto"/>
        <w:left w:val="none" w:sz="0" w:space="0" w:color="auto"/>
        <w:bottom w:val="none" w:sz="0" w:space="0" w:color="auto"/>
        <w:right w:val="none" w:sz="0" w:space="0" w:color="auto"/>
      </w:divBdr>
      <w:divsChild>
        <w:div w:id="187987174">
          <w:marLeft w:val="0"/>
          <w:marRight w:val="0"/>
          <w:marTop w:val="0"/>
          <w:marBottom w:val="0"/>
          <w:divBdr>
            <w:top w:val="none" w:sz="0" w:space="0" w:color="auto"/>
            <w:left w:val="none" w:sz="0" w:space="0" w:color="auto"/>
            <w:bottom w:val="none" w:sz="0" w:space="0" w:color="auto"/>
            <w:right w:val="none" w:sz="0" w:space="0" w:color="auto"/>
          </w:divBdr>
          <w:divsChild>
            <w:div w:id="217056483">
              <w:marLeft w:val="0"/>
              <w:marRight w:val="0"/>
              <w:marTop w:val="0"/>
              <w:marBottom w:val="0"/>
              <w:divBdr>
                <w:top w:val="none" w:sz="0" w:space="0" w:color="auto"/>
                <w:left w:val="none" w:sz="0" w:space="0" w:color="auto"/>
                <w:bottom w:val="none" w:sz="0" w:space="0" w:color="auto"/>
                <w:right w:val="none" w:sz="0" w:space="0" w:color="auto"/>
              </w:divBdr>
            </w:div>
          </w:divsChild>
        </w:div>
        <w:div w:id="1368531116">
          <w:marLeft w:val="0"/>
          <w:marRight w:val="0"/>
          <w:marTop w:val="0"/>
          <w:marBottom w:val="0"/>
          <w:divBdr>
            <w:top w:val="none" w:sz="0" w:space="0" w:color="auto"/>
            <w:left w:val="none" w:sz="0" w:space="0" w:color="auto"/>
            <w:bottom w:val="none" w:sz="0" w:space="0" w:color="auto"/>
            <w:right w:val="none" w:sz="0" w:space="0" w:color="auto"/>
          </w:divBdr>
          <w:divsChild>
            <w:div w:id="1037048249">
              <w:marLeft w:val="0"/>
              <w:marRight w:val="0"/>
              <w:marTop w:val="0"/>
              <w:marBottom w:val="0"/>
              <w:divBdr>
                <w:top w:val="none" w:sz="0" w:space="0" w:color="auto"/>
                <w:left w:val="none" w:sz="0" w:space="0" w:color="auto"/>
                <w:bottom w:val="none" w:sz="0" w:space="0" w:color="auto"/>
                <w:right w:val="none" w:sz="0" w:space="0" w:color="auto"/>
              </w:divBdr>
            </w:div>
          </w:divsChild>
        </w:div>
        <w:div w:id="590939772">
          <w:marLeft w:val="0"/>
          <w:marRight w:val="0"/>
          <w:marTop w:val="0"/>
          <w:marBottom w:val="0"/>
          <w:divBdr>
            <w:top w:val="none" w:sz="0" w:space="0" w:color="auto"/>
            <w:left w:val="none" w:sz="0" w:space="0" w:color="auto"/>
            <w:bottom w:val="none" w:sz="0" w:space="0" w:color="auto"/>
            <w:right w:val="none" w:sz="0" w:space="0" w:color="auto"/>
          </w:divBdr>
          <w:divsChild>
            <w:div w:id="136923546">
              <w:marLeft w:val="0"/>
              <w:marRight w:val="0"/>
              <w:marTop w:val="0"/>
              <w:marBottom w:val="0"/>
              <w:divBdr>
                <w:top w:val="none" w:sz="0" w:space="0" w:color="auto"/>
                <w:left w:val="none" w:sz="0" w:space="0" w:color="auto"/>
                <w:bottom w:val="none" w:sz="0" w:space="0" w:color="auto"/>
                <w:right w:val="none" w:sz="0" w:space="0" w:color="auto"/>
              </w:divBdr>
            </w:div>
            <w:div w:id="991787584">
              <w:marLeft w:val="0"/>
              <w:marRight w:val="0"/>
              <w:marTop w:val="0"/>
              <w:marBottom w:val="0"/>
              <w:divBdr>
                <w:top w:val="none" w:sz="0" w:space="0" w:color="auto"/>
                <w:left w:val="none" w:sz="0" w:space="0" w:color="auto"/>
                <w:bottom w:val="none" w:sz="0" w:space="0" w:color="auto"/>
                <w:right w:val="none" w:sz="0" w:space="0" w:color="auto"/>
              </w:divBdr>
            </w:div>
            <w:div w:id="657542246">
              <w:marLeft w:val="0"/>
              <w:marRight w:val="0"/>
              <w:marTop w:val="0"/>
              <w:marBottom w:val="0"/>
              <w:divBdr>
                <w:top w:val="none" w:sz="0" w:space="0" w:color="auto"/>
                <w:left w:val="none" w:sz="0" w:space="0" w:color="auto"/>
                <w:bottom w:val="none" w:sz="0" w:space="0" w:color="auto"/>
                <w:right w:val="none" w:sz="0" w:space="0" w:color="auto"/>
              </w:divBdr>
            </w:div>
            <w:div w:id="2022773702">
              <w:marLeft w:val="0"/>
              <w:marRight w:val="0"/>
              <w:marTop w:val="0"/>
              <w:marBottom w:val="0"/>
              <w:divBdr>
                <w:top w:val="none" w:sz="0" w:space="0" w:color="auto"/>
                <w:left w:val="none" w:sz="0" w:space="0" w:color="auto"/>
                <w:bottom w:val="none" w:sz="0" w:space="0" w:color="auto"/>
                <w:right w:val="none" w:sz="0" w:space="0" w:color="auto"/>
              </w:divBdr>
            </w:div>
            <w:div w:id="576477440">
              <w:marLeft w:val="0"/>
              <w:marRight w:val="0"/>
              <w:marTop w:val="0"/>
              <w:marBottom w:val="0"/>
              <w:divBdr>
                <w:top w:val="none" w:sz="0" w:space="0" w:color="auto"/>
                <w:left w:val="none" w:sz="0" w:space="0" w:color="auto"/>
                <w:bottom w:val="none" w:sz="0" w:space="0" w:color="auto"/>
                <w:right w:val="none" w:sz="0" w:space="0" w:color="auto"/>
              </w:divBdr>
            </w:div>
            <w:div w:id="57674079">
              <w:marLeft w:val="0"/>
              <w:marRight w:val="0"/>
              <w:marTop w:val="0"/>
              <w:marBottom w:val="0"/>
              <w:divBdr>
                <w:top w:val="none" w:sz="0" w:space="0" w:color="auto"/>
                <w:left w:val="none" w:sz="0" w:space="0" w:color="auto"/>
                <w:bottom w:val="none" w:sz="0" w:space="0" w:color="auto"/>
                <w:right w:val="none" w:sz="0" w:space="0" w:color="auto"/>
              </w:divBdr>
            </w:div>
            <w:div w:id="376053623">
              <w:marLeft w:val="0"/>
              <w:marRight w:val="0"/>
              <w:marTop w:val="0"/>
              <w:marBottom w:val="0"/>
              <w:divBdr>
                <w:top w:val="none" w:sz="0" w:space="0" w:color="auto"/>
                <w:left w:val="none" w:sz="0" w:space="0" w:color="auto"/>
                <w:bottom w:val="none" w:sz="0" w:space="0" w:color="auto"/>
                <w:right w:val="none" w:sz="0" w:space="0" w:color="auto"/>
              </w:divBdr>
            </w:div>
            <w:div w:id="515461091">
              <w:marLeft w:val="0"/>
              <w:marRight w:val="0"/>
              <w:marTop w:val="0"/>
              <w:marBottom w:val="0"/>
              <w:divBdr>
                <w:top w:val="none" w:sz="0" w:space="0" w:color="auto"/>
                <w:left w:val="none" w:sz="0" w:space="0" w:color="auto"/>
                <w:bottom w:val="none" w:sz="0" w:space="0" w:color="auto"/>
                <w:right w:val="none" w:sz="0" w:space="0" w:color="auto"/>
              </w:divBdr>
            </w:div>
            <w:div w:id="1418551130">
              <w:marLeft w:val="0"/>
              <w:marRight w:val="0"/>
              <w:marTop w:val="0"/>
              <w:marBottom w:val="0"/>
              <w:divBdr>
                <w:top w:val="none" w:sz="0" w:space="0" w:color="auto"/>
                <w:left w:val="none" w:sz="0" w:space="0" w:color="auto"/>
                <w:bottom w:val="none" w:sz="0" w:space="0" w:color="auto"/>
                <w:right w:val="none" w:sz="0" w:space="0" w:color="auto"/>
              </w:divBdr>
            </w:div>
          </w:divsChild>
        </w:div>
        <w:div w:id="460459748">
          <w:marLeft w:val="0"/>
          <w:marRight w:val="0"/>
          <w:marTop w:val="0"/>
          <w:marBottom w:val="0"/>
          <w:divBdr>
            <w:top w:val="none" w:sz="0" w:space="0" w:color="auto"/>
            <w:left w:val="none" w:sz="0" w:space="0" w:color="auto"/>
            <w:bottom w:val="none" w:sz="0" w:space="0" w:color="auto"/>
            <w:right w:val="none" w:sz="0" w:space="0" w:color="auto"/>
          </w:divBdr>
          <w:divsChild>
            <w:div w:id="1144740122">
              <w:marLeft w:val="0"/>
              <w:marRight w:val="0"/>
              <w:marTop w:val="0"/>
              <w:marBottom w:val="0"/>
              <w:divBdr>
                <w:top w:val="none" w:sz="0" w:space="0" w:color="auto"/>
                <w:left w:val="none" w:sz="0" w:space="0" w:color="auto"/>
                <w:bottom w:val="none" w:sz="0" w:space="0" w:color="auto"/>
                <w:right w:val="none" w:sz="0" w:space="0" w:color="auto"/>
              </w:divBdr>
            </w:div>
            <w:div w:id="1837498551">
              <w:marLeft w:val="0"/>
              <w:marRight w:val="0"/>
              <w:marTop w:val="0"/>
              <w:marBottom w:val="0"/>
              <w:divBdr>
                <w:top w:val="none" w:sz="0" w:space="0" w:color="auto"/>
                <w:left w:val="none" w:sz="0" w:space="0" w:color="auto"/>
                <w:bottom w:val="none" w:sz="0" w:space="0" w:color="auto"/>
                <w:right w:val="none" w:sz="0" w:space="0" w:color="auto"/>
              </w:divBdr>
            </w:div>
            <w:div w:id="124321812">
              <w:marLeft w:val="0"/>
              <w:marRight w:val="0"/>
              <w:marTop w:val="0"/>
              <w:marBottom w:val="0"/>
              <w:divBdr>
                <w:top w:val="none" w:sz="0" w:space="0" w:color="auto"/>
                <w:left w:val="none" w:sz="0" w:space="0" w:color="auto"/>
                <w:bottom w:val="none" w:sz="0" w:space="0" w:color="auto"/>
                <w:right w:val="none" w:sz="0" w:space="0" w:color="auto"/>
              </w:divBdr>
            </w:div>
            <w:div w:id="296227862">
              <w:marLeft w:val="0"/>
              <w:marRight w:val="0"/>
              <w:marTop w:val="0"/>
              <w:marBottom w:val="0"/>
              <w:divBdr>
                <w:top w:val="none" w:sz="0" w:space="0" w:color="auto"/>
                <w:left w:val="none" w:sz="0" w:space="0" w:color="auto"/>
                <w:bottom w:val="none" w:sz="0" w:space="0" w:color="auto"/>
                <w:right w:val="none" w:sz="0" w:space="0" w:color="auto"/>
              </w:divBdr>
            </w:div>
            <w:div w:id="601189270">
              <w:marLeft w:val="0"/>
              <w:marRight w:val="0"/>
              <w:marTop w:val="0"/>
              <w:marBottom w:val="0"/>
              <w:divBdr>
                <w:top w:val="none" w:sz="0" w:space="0" w:color="auto"/>
                <w:left w:val="none" w:sz="0" w:space="0" w:color="auto"/>
                <w:bottom w:val="none" w:sz="0" w:space="0" w:color="auto"/>
                <w:right w:val="none" w:sz="0" w:space="0" w:color="auto"/>
              </w:divBdr>
            </w:div>
            <w:div w:id="1958364659">
              <w:marLeft w:val="0"/>
              <w:marRight w:val="0"/>
              <w:marTop w:val="0"/>
              <w:marBottom w:val="0"/>
              <w:divBdr>
                <w:top w:val="none" w:sz="0" w:space="0" w:color="auto"/>
                <w:left w:val="none" w:sz="0" w:space="0" w:color="auto"/>
                <w:bottom w:val="none" w:sz="0" w:space="0" w:color="auto"/>
                <w:right w:val="none" w:sz="0" w:space="0" w:color="auto"/>
              </w:divBdr>
            </w:div>
            <w:div w:id="195698239">
              <w:marLeft w:val="0"/>
              <w:marRight w:val="0"/>
              <w:marTop w:val="0"/>
              <w:marBottom w:val="0"/>
              <w:divBdr>
                <w:top w:val="none" w:sz="0" w:space="0" w:color="auto"/>
                <w:left w:val="none" w:sz="0" w:space="0" w:color="auto"/>
                <w:bottom w:val="none" w:sz="0" w:space="0" w:color="auto"/>
                <w:right w:val="none" w:sz="0" w:space="0" w:color="auto"/>
              </w:divBdr>
            </w:div>
            <w:div w:id="19826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safeworkaustralia.gov.au/doc/interpretive-guideline-model-work-health-and-safety-act-meaning-reasonably-practicable" TargetMode="External"/><Relationship Id="rId26" Type="http://schemas.openxmlformats.org/officeDocument/2006/relationships/hyperlink" Target="http://www.safeworkaustralia.gov.au/sites/swa/about/publications/pages/hazardous-manual-tasks-cop" TargetMode="External"/><Relationship Id="rId39" Type="http://schemas.openxmlformats.org/officeDocument/2006/relationships/header" Target="header5.xml"/><Relationship Id="rId21" Type="http://schemas.openxmlformats.org/officeDocument/2006/relationships/hyperlink" Target="https://www.safeworkaustralia.gov.au/doc/model-code-practice-how-manage-work-health-and-safety-risks" TargetMode="External"/><Relationship Id="rId34" Type="http://schemas.openxmlformats.org/officeDocument/2006/relationships/image" Target="media/image8.jpe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workaustralia.gov.au/doc/model-work-health-and-safety-act" TargetMode="External"/><Relationship Id="rId29" Type="http://schemas.openxmlformats.org/officeDocument/2006/relationships/hyperlink" Target="https://www.safeworkaustralia.gov.au/doc/model-code-practice-how-manage-work-health-and-safety-ris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wa.gov.au" TargetMode="External"/><Relationship Id="rId24" Type="http://schemas.openxmlformats.org/officeDocument/2006/relationships/hyperlink" Target="https://www.safeworkaustralia.gov.au/doc/model-code-practice-managing-electrical-risks-workplace" TargetMode="External"/><Relationship Id="rId32" Type="http://schemas.openxmlformats.org/officeDocument/2006/relationships/image" Target="media/image6.jpe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hyperlink" Target="https://www.safeworkaustralia.gov.au/doc/model-code-practice-managing-psychosocial-hazards-work" TargetMode="External"/><Relationship Id="rId36"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https://www.safeworkaustralia.gov.au/doc/model-code-practice-how-manage-work-health-and-safety-risks"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safeworkaustralia.gov.au/doc/model-code-practice-work-health-and-safety-consultation-cooperation-and-coordination" TargetMode="External"/><Relationship Id="rId27" Type="http://schemas.openxmlformats.org/officeDocument/2006/relationships/hyperlink" Target="https://www.safeworkaustralia.gov.au/doc/model-code-practice-managing-work-environment-and-facilities"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hyperlink" Target="https://www.safeworkaustralia.gov.au/doc/model-work-health-and-safety-regulations" TargetMode="External"/><Relationship Id="rId25" Type="http://schemas.openxmlformats.org/officeDocument/2006/relationships/hyperlink" Target="https://www.safeworkaustralia.gov.au/doc/model-code-practice-managing-noise-and-preventing-hearing-loss-work" TargetMode="External"/><Relationship Id="rId33" Type="http://schemas.openxmlformats.org/officeDocument/2006/relationships/image" Target="media/image7.jpeg"/><Relationship Id="rId38" Type="http://schemas.openxmlformats.org/officeDocument/2006/relationships/footer" Target="footer4.xml"/><Relationship Id="rId20" Type="http://schemas.openxmlformats.org/officeDocument/2006/relationships/hyperlink" Target="https://www.safeworkaustralia.gov.au/doc/interpretive-guideline-model-work-health-and-safety-act-health-and-safety-duty-officer-under" TargetMode="External"/><Relationship Id="rId41"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Corporate\National%20Strat%20Comms\Publications\MS%20Word%20Templates\2024%20Template%20update\Template%20development\External%20Policy%20-%202024%20Template%20April%20upd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B52E77BEC7B4777957F1076C61DB772"/>
        <w:category>
          <w:name w:val="General"/>
          <w:gallery w:val="placeholder"/>
        </w:category>
        <w:types>
          <w:type w:val="bbPlcHdr"/>
        </w:types>
        <w:behaviors>
          <w:behavior w:val="content"/>
        </w:behaviors>
        <w:guid w:val="{B1ABC9F5-3272-4051-AC38-A33A8523A9C7}"/>
      </w:docPartPr>
      <w:docPartBody>
        <w:p w:rsidR="007967E1" w:rsidRDefault="007967E1">
          <w:pPr>
            <w:pStyle w:val="EB52E77BEC7B4777957F1076C61DB772"/>
          </w:pPr>
          <w:r w:rsidRPr="00606AFB">
            <w:rPr>
              <w:rStyle w:val="PlaceholderText"/>
            </w:rPr>
            <w:t>[Title]</w:t>
          </w:r>
        </w:p>
      </w:docPartBody>
    </w:docPart>
    <w:docPart>
      <w:docPartPr>
        <w:name w:val="F00199DF7F684516A4266E0A9396A35A"/>
        <w:category>
          <w:name w:val="General"/>
          <w:gallery w:val="placeholder"/>
        </w:category>
        <w:types>
          <w:type w:val="bbPlcHdr"/>
        </w:types>
        <w:behaviors>
          <w:behavior w:val="content"/>
        </w:behaviors>
        <w:guid w:val="{E0B76245-E942-4C80-A95E-BBB17462E54F}"/>
      </w:docPartPr>
      <w:docPartBody>
        <w:p w:rsidR="007967E1" w:rsidRDefault="007967E1">
          <w:pPr>
            <w:pStyle w:val="F00199DF7F684516A4266E0A9396A35A"/>
          </w:pPr>
          <w:r w:rsidRPr="00606AFB">
            <w:rPr>
              <w:rStyle w:val="PlaceholderText"/>
            </w:rPr>
            <w:t>[Title]</w:t>
          </w:r>
        </w:p>
      </w:docPartBody>
    </w:docPart>
    <w:docPart>
      <w:docPartPr>
        <w:name w:val="41429256ABB44AD1B29EFA3C4B12A3E0"/>
        <w:category>
          <w:name w:val="General"/>
          <w:gallery w:val="placeholder"/>
        </w:category>
        <w:types>
          <w:type w:val="bbPlcHdr"/>
        </w:types>
        <w:behaviors>
          <w:behavior w:val="content"/>
        </w:behaviors>
        <w:guid w:val="{4FD585E5-D563-4B6F-8CC3-CFA422922F4F}"/>
      </w:docPartPr>
      <w:docPartBody>
        <w:p w:rsidR="009F0394" w:rsidRDefault="009F0394" w:rsidP="009F0394">
          <w:pPr>
            <w:pStyle w:val="41429256ABB44AD1B29EFA3C4B12A3E0"/>
          </w:pPr>
          <w:r w:rsidRPr="003F6A7B">
            <w:rPr>
              <w:rStyle w:val="PlaceholderText"/>
              <w:rFonts w:eastAsiaTheme="minorHAnsi"/>
            </w:rPr>
            <w:t>Click here to enter text.</w:t>
          </w:r>
        </w:p>
      </w:docPartBody>
    </w:docPart>
    <w:docPart>
      <w:docPartPr>
        <w:name w:val="82033E81D2244E56AA5E802E46612BE9"/>
        <w:category>
          <w:name w:val="General"/>
          <w:gallery w:val="placeholder"/>
        </w:category>
        <w:types>
          <w:type w:val="bbPlcHdr"/>
        </w:types>
        <w:behaviors>
          <w:behavior w:val="content"/>
        </w:behaviors>
        <w:guid w:val="{A7FEF7A7-FE53-4DEE-A10F-EB28439CF938}"/>
      </w:docPartPr>
      <w:docPartBody>
        <w:p w:rsidR="009F0394" w:rsidRDefault="009F0394" w:rsidP="009F0394">
          <w:pPr>
            <w:pStyle w:val="82033E81D2244E56AA5E802E46612BE9"/>
          </w:pPr>
          <w:r w:rsidRPr="003F6A7B">
            <w:rPr>
              <w:rStyle w:val="PlaceholderText"/>
              <w:rFonts w:eastAsiaTheme="minorHAnsi"/>
            </w:rPr>
            <w:t>Click here to enter text.</w:t>
          </w:r>
        </w:p>
      </w:docPartBody>
    </w:docPart>
    <w:docPart>
      <w:docPartPr>
        <w:name w:val="39D1753E795F484999EB7BCB4BE61F8C"/>
        <w:category>
          <w:name w:val="General"/>
          <w:gallery w:val="placeholder"/>
        </w:category>
        <w:types>
          <w:type w:val="bbPlcHdr"/>
        </w:types>
        <w:behaviors>
          <w:behavior w:val="content"/>
        </w:behaviors>
        <w:guid w:val="{FABABAAA-79E9-4276-A849-B7EAAB304E46}"/>
      </w:docPartPr>
      <w:docPartBody>
        <w:p w:rsidR="009F0394" w:rsidRDefault="009F0394" w:rsidP="009F0394">
          <w:pPr>
            <w:pStyle w:val="39D1753E795F484999EB7BCB4BE61F8C"/>
          </w:pPr>
          <w:r w:rsidRPr="003F6A7B">
            <w:rPr>
              <w:rStyle w:val="PlaceholderText"/>
              <w:rFonts w:eastAsiaTheme="minorHAnsi"/>
            </w:rPr>
            <w:t>Click here to enter text.</w:t>
          </w:r>
        </w:p>
      </w:docPartBody>
    </w:docPart>
    <w:docPart>
      <w:docPartPr>
        <w:name w:val="E03FA50448C54A758A9558E61EA6E981"/>
        <w:category>
          <w:name w:val="General"/>
          <w:gallery w:val="placeholder"/>
        </w:category>
        <w:types>
          <w:type w:val="bbPlcHdr"/>
        </w:types>
        <w:behaviors>
          <w:behavior w:val="content"/>
        </w:behaviors>
        <w:guid w:val="{5B446766-17F8-414F-B80E-1128707A5999}"/>
      </w:docPartPr>
      <w:docPartBody>
        <w:p w:rsidR="009F0394" w:rsidRDefault="009F0394" w:rsidP="009F0394">
          <w:pPr>
            <w:pStyle w:val="E03FA50448C54A758A9558E61EA6E981"/>
          </w:pPr>
          <w:r w:rsidRPr="003F6A7B">
            <w:rPr>
              <w:rStyle w:val="PlaceholderText"/>
              <w:rFonts w:eastAsiaTheme="minorHAnsi"/>
            </w:rPr>
            <w:t>Click here to enter text.</w:t>
          </w:r>
        </w:p>
      </w:docPartBody>
    </w:docPart>
    <w:docPart>
      <w:docPartPr>
        <w:name w:val="E4A9D829324C4C0FAC9B8C4E169A1067"/>
        <w:category>
          <w:name w:val="General"/>
          <w:gallery w:val="placeholder"/>
        </w:category>
        <w:types>
          <w:type w:val="bbPlcHdr"/>
        </w:types>
        <w:behaviors>
          <w:behavior w:val="content"/>
        </w:behaviors>
        <w:guid w:val="{783F3DD9-98B8-4FEF-8C14-7E480ED89BD5}"/>
      </w:docPartPr>
      <w:docPartBody>
        <w:p w:rsidR="009F0394" w:rsidRDefault="009F0394" w:rsidP="009F0394">
          <w:pPr>
            <w:pStyle w:val="E4A9D829324C4C0FAC9B8C4E169A1067"/>
          </w:pPr>
          <w:r w:rsidRPr="003F6A7B">
            <w:rPr>
              <w:rStyle w:val="PlaceholderText"/>
              <w:rFonts w:eastAsiaTheme="minorHAnsi"/>
            </w:rPr>
            <w:t>Click here to enter text.</w:t>
          </w:r>
        </w:p>
      </w:docPartBody>
    </w:docPart>
    <w:docPart>
      <w:docPartPr>
        <w:name w:val="3767F94B56D942218496A74DF71702A8"/>
        <w:category>
          <w:name w:val="General"/>
          <w:gallery w:val="placeholder"/>
        </w:category>
        <w:types>
          <w:type w:val="bbPlcHdr"/>
        </w:types>
        <w:behaviors>
          <w:behavior w:val="content"/>
        </w:behaviors>
        <w:guid w:val="{56F8FB2C-89FF-433B-BD49-C55A7048F849}"/>
      </w:docPartPr>
      <w:docPartBody>
        <w:p w:rsidR="009F0394" w:rsidRDefault="009F0394" w:rsidP="009F0394">
          <w:pPr>
            <w:pStyle w:val="3767F94B56D942218496A74DF71702A8"/>
          </w:pPr>
          <w:r w:rsidRPr="003F6A7B">
            <w:rPr>
              <w:rStyle w:val="PlaceholderText"/>
              <w:rFonts w:eastAsiaTheme="minorHAnsi"/>
            </w:rPr>
            <w:t>Click here to enter text.</w:t>
          </w:r>
        </w:p>
      </w:docPartBody>
    </w:docPart>
    <w:docPart>
      <w:docPartPr>
        <w:name w:val="ED59D9BE333C424EBE545852AEA591D0"/>
        <w:category>
          <w:name w:val="General"/>
          <w:gallery w:val="placeholder"/>
        </w:category>
        <w:types>
          <w:type w:val="bbPlcHdr"/>
        </w:types>
        <w:behaviors>
          <w:behavior w:val="content"/>
        </w:behaviors>
        <w:guid w:val="{C51A0830-EDEC-4EBF-9C3E-639FC1A0C6D2}"/>
      </w:docPartPr>
      <w:docPartBody>
        <w:p w:rsidR="009F0394" w:rsidRDefault="009F0394" w:rsidP="009F0394">
          <w:pPr>
            <w:pStyle w:val="ED59D9BE333C424EBE545852AEA591D0"/>
          </w:pPr>
          <w:r w:rsidRPr="003F6A7B">
            <w:rPr>
              <w:rStyle w:val="PlaceholderText"/>
              <w:rFonts w:eastAsiaTheme="minorHAnsi"/>
            </w:rPr>
            <w:t>Click here to enter text.</w:t>
          </w:r>
        </w:p>
      </w:docPartBody>
    </w:docPart>
    <w:docPart>
      <w:docPartPr>
        <w:name w:val="1B1D5272FB7A4C6ABD5405AA6C7D30A3"/>
        <w:category>
          <w:name w:val="General"/>
          <w:gallery w:val="placeholder"/>
        </w:category>
        <w:types>
          <w:type w:val="bbPlcHdr"/>
        </w:types>
        <w:behaviors>
          <w:behavior w:val="content"/>
        </w:behaviors>
        <w:guid w:val="{A56AD8D6-45B0-4772-9945-B2D72FD26689}"/>
      </w:docPartPr>
      <w:docPartBody>
        <w:p w:rsidR="0087777E" w:rsidRDefault="00FC4660" w:rsidP="00FC4660">
          <w:pPr>
            <w:pStyle w:val="1B1D5272FB7A4C6ABD5405AA6C7D30A3"/>
          </w:pPr>
          <w:r w:rsidRPr="00606AFB">
            <w:rPr>
              <w:rStyle w:val="PlaceholderText"/>
            </w:rPr>
            <w:t>[Title]</w:t>
          </w:r>
        </w:p>
      </w:docPartBody>
    </w:docPart>
    <w:docPart>
      <w:docPartPr>
        <w:name w:val="C2CFC48D70D44E9E80576690E81A9F8F"/>
        <w:category>
          <w:name w:val="General"/>
          <w:gallery w:val="placeholder"/>
        </w:category>
        <w:types>
          <w:type w:val="bbPlcHdr"/>
        </w:types>
        <w:behaviors>
          <w:behavior w:val="content"/>
        </w:behaviors>
        <w:guid w:val="{F2374854-487F-4897-B598-413CCDB128D1}"/>
      </w:docPartPr>
      <w:docPartBody>
        <w:p w:rsidR="0087777E" w:rsidRDefault="00FC4660" w:rsidP="00FC4660">
          <w:pPr>
            <w:pStyle w:val="C2CFC48D70D44E9E80576690E81A9F8F"/>
          </w:pPr>
          <w:r w:rsidRPr="00606AFB">
            <w:rPr>
              <w:rStyle w:val="PlaceholderText"/>
            </w:rPr>
            <w:t>[Title]</w:t>
          </w:r>
        </w:p>
      </w:docPartBody>
    </w:docPart>
    <w:docPart>
      <w:docPartPr>
        <w:name w:val="61C18138012F40348DCF6AD7FABCFC2D"/>
        <w:category>
          <w:name w:val="General"/>
          <w:gallery w:val="placeholder"/>
        </w:category>
        <w:types>
          <w:type w:val="bbPlcHdr"/>
        </w:types>
        <w:behaviors>
          <w:behavior w:val="content"/>
        </w:behaviors>
        <w:guid w:val="{0FC6CA78-73C9-43D1-AB3E-856C5D4A2C8E}"/>
      </w:docPartPr>
      <w:docPartBody>
        <w:p w:rsidR="0087777E" w:rsidRDefault="00FC4660" w:rsidP="00FC4660">
          <w:pPr>
            <w:pStyle w:val="61C18138012F40348DCF6AD7FABCFC2D"/>
          </w:pPr>
          <w:r w:rsidRPr="00606AFB">
            <w:rPr>
              <w:rStyle w:val="PlaceholderText"/>
            </w:rPr>
            <w:t>[Title]</w:t>
          </w:r>
        </w:p>
      </w:docPartBody>
    </w:docPart>
    <w:docPart>
      <w:docPartPr>
        <w:name w:val="20E6CBCCD78741F98500091830434E0F"/>
        <w:category>
          <w:name w:val="General"/>
          <w:gallery w:val="placeholder"/>
        </w:category>
        <w:types>
          <w:type w:val="bbPlcHdr"/>
        </w:types>
        <w:behaviors>
          <w:behavior w:val="content"/>
        </w:behaviors>
        <w:guid w:val="{BE8CC001-B832-41B8-9929-76775B4D6C17}"/>
      </w:docPartPr>
      <w:docPartBody>
        <w:p w:rsidR="0087777E" w:rsidRDefault="00FC4660" w:rsidP="00FC4660">
          <w:pPr>
            <w:pStyle w:val="20E6CBCCD78741F98500091830434E0F"/>
          </w:pPr>
          <w:r w:rsidRPr="00606AFB">
            <w:rPr>
              <w:rStyle w:val="PlaceholderText"/>
            </w:rPr>
            <w:t>[Title]</w:t>
          </w:r>
        </w:p>
      </w:docPartBody>
    </w:docPart>
    <w:docPart>
      <w:docPartPr>
        <w:name w:val="222379950C1F40F3B00CF5C71DB5C34A"/>
        <w:category>
          <w:name w:val="General"/>
          <w:gallery w:val="placeholder"/>
        </w:category>
        <w:types>
          <w:type w:val="bbPlcHdr"/>
        </w:types>
        <w:behaviors>
          <w:behavior w:val="content"/>
        </w:behaviors>
        <w:guid w:val="{931ACACB-776A-465B-BE09-2CA961BD07B6}"/>
      </w:docPartPr>
      <w:docPartBody>
        <w:p w:rsidR="0087777E" w:rsidRDefault="0087777E" w:rsidP="0087777E">
          <w:pPr>
            <w:pStyle w:val="222379950C1F40F3B00CF5C71DB5C34A"/>
          </w:pPr>
          <w:r w:rsidRPr="00606AF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 Grotesk BE Light">
    <w:altName w:val="Cambria"/>
    <w:panose1 w:val="00000000000000000000"/>
    <w:charset w:val="00"/>
    <w:family w:val="swiss"/>
    <w:notTrueType/>
    <w:pitch w:val="default"/>
    <w:sig w:usb0="00000003" w:usb1="00000000" w:usb2="00000000" w:usb3="00000000" w:csb0="00000001" w:csb1="00000000"/>
  </w:font>
  <w:font w:name="MS Shell Dlg">
    <w:altName w:val="Cambria"/>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E1"/>
    <w:rsid w:val="00001D4F"/>
    <w:rsid w:val="00006EAE"/>
    <w:rsid w:val="00020EEE"/>
    <w:rsid w:val="00154930"/>
    <w:rsid w:val="001E28B4"/>
    <w:rsid w:val="004B7206"/>
    <w:rsid w:val="005E36C9"/>
    <w:rsid w:val="006B5FDB"/>
    <w:rsid w:val="006F22E4"/>
    <w:rsid w:val="00764BB8"/>
    <w:rsid w:val="007967E1"/>
    <w:rsid w:val="0087777E"/>
    <w:rsid w:val="008F59B8"/>
    <w:rsid w:val="009F0394"/>
    <w:rsid w:val="00A5559D"/>
    <w:rsid w:val="00AB6E27"/>
    <w:rsid w:val="00B5586D"/>
    <w:rsid w:val="00EB77A6"/>
    <w:rsid w:val="00F3457B"/>
    <w:rsid w:val="00FC46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77E"/>
    <w:rPr>
      <w:color w:val="808080"/>
    </w:rPr>
  </w:style>
  <w:style w:type="paragraph" w:customStyle="1" w:styleId="EB52E77BEC7B4777957F1076C61DB772">
    <w:name w:val="EB52E77BEC7B4777957F1076C61DB772"/>
  </w:style>
  <w:style w:type="paragraph" w:customStyle="1" w:styleId="F00199DF7F684516A4266E0A9396A35A">
    <w:name w:val="F00199DF7F684516A4266E0A9396A35A"/>
  </w:style>
  <w:style w:type="paragraph" w:customStyle="1" w:styleId="41429256ABB44AD1B29EFA3C4B12A3E0">
    <w:name w:val="41429256ABB44AD1B29EFA3C4B12A3E0"/>
    <w:rsid w:val="009F0394"/>
  </w:style>
  <w:style w:type="paragraph" w:customStyle="1" w:styleId="82033E81D2244E56AA5E802E46612BE9">
    <w:name w:val="82033E81D2244E56AA5E802E46612BE9"/>
    <w:rsid w:val="009F0394"/>
  </w:style>
  <w:style w:type="paragraph" w:customStyle="1" w:styleId="39D1753E795F484999EB7BCB4BE61F8C">
    <w:name w:val="39D1753E795F484999EB7BCB4BE61F8C"/>
    <w:rsid w:val="009F0394"/>
  </w:style>
  <w:style w:type="paragraph" w:customStyle="1" w:styleId="E03FA50448C54A758A9558E61EA6E981">
    <w:name w:val="E03FA50448C54A758A9558E61EA6E981"/>
    <w:rsid w:val="009F0394"/>
  </w:style>
  <w:style w:type="paragraph" w:customStyle="1" w:styleId="E4A9D829324C4C0FAC9B8C4E169A1067">
    <w:name w:val="E4A9D829324C4C0FAC9B8C4E169A1067"/>
    <w:rsid w:val="009F0394"/>
  </w:style>
  <w:style w:type="paragraph" w:customStyle="1" w:styleId="3767F94B56D942218496A74DF71702A8">
    <w:name w:val="3767F94B56D942218496A74DF71702A8"/>
    <w:rsid w:val="009F0394"/>
  </w:style>
  <w:style w:type="paragraph" w:customStyle="1" w:styleId="ED59D9BE333C424EBE545852AEA591D0">
    <w:name w:val="ED59D9BE333C424EBE545852AEA591D0"/>
    <w:rsid w:val="009F0394"/>
  </w:style>
  <w:style w:type="paragraph" w:customStyle="1" w:styleId="1B1D5272FB7A4C6ABD5405AA6C7D30A3">
    <w:name w:val="1B1D5272FB7A4C6ABD5405AA6C7D30A3"/>
    <w:rsid w:val="00FC4660"/>
  </w:style>
  <w:style w:type="paragraph" w:customStyle="1" w:styleId="C2CFC48D70D44E9E80576690E81A9F8F">
    <w:name w:val="C2CFC48D70D44E9E80576690E81A9F8F"/>
    <w:rsid w:val="00FC4660"/>
  </w:style>
  <w:style w:type="paragraph" w:customStyle="1" w:styleId="61C18138012F40348DCF6AD7FABCFC2D">
    <w:name w:val="61C18138012F40348DCF6AD7FABCFC2D"/>
    <w:rsid w:val="00FC4660"/>
  </w:style>
  <w:style w:type="paragraph" w:customStyle="1" w:styleId="20E6CBCCD78741F98500091830434E0F">
    <w:name w:val="20E6CBCCD78741F98500091830434E0F"/>
    <w:rsid w:val="00FC4660"/>
  </w:style>
  <w:style w:type="paragraph" w:customStyle="1" w:styleId="222379950C1F40F3B00CF5C71DB5C34A">
    <w:name w:val="222379950C1F40F3B00CF5C71DB5C34A"/>
    <w:rsid w:val="008777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WA22-theme">
  <a:themeElements>
    <a:clrScheme name="Custom 3">
      <a:dk1>
        <a:sysClr val="windowText" lastClr="000000"/>
      </a:dk1>
      <a:lt1>
        <a:sysClr val="window" lastClr="FFFFFF"/>
      </a:lt1>
      <a:dk2>
        <a:srgbClr val="2B0A99"/>
      </a:dk2>
      <a:lt2>
        <a:srgbClr val="E7E6E6"/>
      </a:lt2>
      <a:accent1>
        <a:srgbClr val="4877E0"/>
      </a:accent1>
      <a:accent2>
        <a:srgbClr val="EB9C3A"/>
      </a:accent2>
      <a:accent3>
        <a:srgbClr val="E80C30"/>
      </a:accent3>
      <a:accent4>
        <a:srgbClr val="5F5E5E"/>
      </a:accent4>
      <a:accent5>
        <a:srgbClr val="7F7F7F"/>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E7CE3-A06A-42EA-B924-D1B65610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Policy - 2024 Template April update.dotx</Template>
  <TotalTime>5195</TotalTime>
  <Pages>59</Pages>
  <Words>15357</Words>
  <Characters>101818</Characters>
  <Application>Microsoft Office Word</Application>
  <DocSecurity>0</DocSecurity>
  <Lines>2121</Lines>
  <Paragraphs>1115</Paragraphs>
  <ScaleCrop>false</ScaleCrop>
  <HeadingPairs>
    <vt:vector size="2" baseType="variant">
      <vt:variant>
        <vt:lpstr>Title</vt:lpstr>
      </vt:variant>
      <vt:variant>
        <vt:i4>1</vt:i4>
      </vt:variant>
    </vt:vector>
  </HeadingPairs>
  <TitlesOfParts>
    <vt:vector size="1" baseType="lpstr">
      <vt:lpstr>Confined spaces</vt:lpstr>
    </vt:vector>
  </TitlesOfParts>
  <Company>Australian Government</Company>
  <LinksUpToDate>false</LinksUpToDate>
  <CharactersWithSpaces>116060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spaces</dc:title>
  <dc:subject/>
  <dc:creator>RICHARDSON,Anna</dc:creator>
  <cp:keywords/>
  <dc:description/>
  <cp:lastModifiedBy>RICHARDSON,Anna</cp:lastModifiedBy>
  <cp:revision>24</cp:revision>
  <cp:lastPrinted>2024-11-13T05:18:00Z</cp:lastPrinted>
  <dcterms:created xsi:type="dcterms:W3CDTF">2024-06-27T06:23:00Z</dcterms:created>
  <dcterms:modified xsi:type="dcterms:W3CDTF">2024-11-13T05:18:00Z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2022-04-28T08:31:50Z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b69c7102-96cf-4bc6-8e7b-9389082f2092</vt:lpwstr>
  </property>
  <property fmtid="{D5CDD505-2E9C-101B-9397-08002B2CF9AE}" pid="8" name="MSIP_Label_79d889eb-932f-4752-8739-64d25806ef64_ContentBits">
    <vt:lpwstr>0</vt:lpwstr>
  </property>
</Properties>
</file>